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C24F3" w14:textId="2B232AF6" w:rsidR="00D077E9" w:rsidRDefault="00855480" w:rsidP="00D70D02">
      <w:r>
        <w:rPr>
          <w:noProof/>
        </w:rPr>
        <mc:AlternateContent>
          <mc:Choice Requires="wps">
            <w:drawing>
              <wp:anchor distT="0" distB="0" distL="114300" distR="114300" simplePos="0" relativeHeight="251653120" behindDoc="1" locked="0" layoutInCell="1" allowOverlap="1" wp14:anchorId="1475AE5A" wp14:editId="1412C039">
                <wp:simplePos x="0" y="0"/>
                <wp:positionH relativeFrom="column">
                  <wp:posOffset>-204470</wp:posOffset>
                </wp:positionH>
                <wp:positionV relativeFrom="page">
                  <wp:posOffset>1219200</wp:posOffset>
                </wp:positionV>
                <wp:extent cx="3667125" cy="7931150"/>
                <wp:effectExtent l="0" t="0" r="952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667125" cy="79311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A858B3" w14:textId="77777777" w:rsidR="00747B72" w:rsidRPr="002B5539" w:rsidRDefault="00747B72" w:rsidP="004610B9">
                            <w:pPr>
                              <w:jc w:val="center"/>
                              <w:rPr>
                                <w:color w:val="024F75"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5AE5A" id="Rectangle 3" o:spid="_x0000_s1026" alt="white rectangle for text on cover" style="position:absolute;margin-left:-16.1pt;margin-top:96pt;width:288.75pt;height:6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" fillcolor="white [3212]" stroked="f" strokeweight="2pt">
                <v:textbox>
                  <w:txbxContent>
                    <w:p w14:paraId="52A858B3" w14:textId="77777777" w:rsidR="00747B72" w:rsidRPr="002B5539" w:rsidRDefault="00747B72" w:rsidP="004610B9">
                      <w:pPr>
                        <w:jc w:val="center"/>
                        <w:rPr>
                          <w:color w:val="024F75" w:themeColor="accent1"/>
                        </w:rPr>
                      </w:pPr>
                    </w:p>
                  </w:txbxContent>
                </v:textbox>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2E92F2C5" w14:textId="77777777" w:rsidTr="00D077E9">
        <w:trPr>
          <w:trHeight w:val="1894"/>
        </w:trPr>
        <w:tc>
          <w:tcPr>
            <w:tcW w:w="5580" w:type="dxa"/>
            <w:tcBorders>
              <w:top w:val="nil"/>
              <w:left w:val="nil"/>
              <w:bottom w:val="nil"/>
              <w:right w:val="nil"/>
            </w:tcBorders>
          </w:tcPr>
          <w:p w14:paraId="01A24A2F" w14:textId="77777777" w:rsidR="00D077E9" w:rsidRDefault="00D077E9" w:rsidP="00D077E9">
            <w:r>
              <w:rPr>
                <w:noProof/>
              </w:rPr>
              <mc:AlternateContent>
                <mc:Choice Requires="wps">
                  <w:drawing>
                    <wp:inline distT="0" distB="0" distL="0" distR="0" wp14:anchorId="4BFE9EE6" wp14:editId="0D14D213">
                      <wp:extent cx="3528695" cy="1333500"/>
                      <wp:effectExtent l="0" t="0" r="0" b="0"/>
                      <wp:docPr id="8" name="Text Box 8"/>
                      <wp:cNvGraphicFramePr/>
                      <a:graphic xmlns:a="http://schemas.openxmlformats.org/drawingml/2006/main">
                        <a:graphicData uri="http://schemas.microsoft.com/office/word/2010/wordprocessingShape">
                          <wps:wsp>
                            <wps:cNvSpPr txBox="1"/>
                            <wps:spPr>
                              <a:xfrm>
                                <a:off x="0" y="0"/>
                                <a:ext cx="3528695" cy="1333500"/>
                              </a:xfrm>
                              <a:prstGeom prst="rect">
                                <a:avLst/>
                              </a:prstGeom>
                              <a:noFill/>
                              <a:ln w="6350">
                                <a:noFill/>
                              </a:ln>
                            </wps:spPr>
                            <wps:txbx>
                              <w:txbxContent>
                                <w:p w14:paraId="46C5D960" w14:textId="05CC6AB3" w:rsidR="00747B72" w:rsidRPr="004610B9" w:rsidRDefault="004E6634" w:rsidP="004610B9">
                                  <w:pPr>
                                    <w:pStyle w:val="Title"/>
                                    <w:rPr>
                                      <w:color w:val="auto"/>
                                    </w:rPr>
                                  </w:pPr>
                                  <w:r w:rsidRPr="004E6634">
                                    <w:rPr>
                                      <w:color w:val="auto"/>
                                      <w:sz w:val="52"/>
                                    </w:rPr>
                                    <w:t>Marketing Management</w:t>
                                  </w:r>
                                  <w:r w:rsidR="00DA1834">
                                    <w:rPr>
                                      <w:color w:val="auto"/>
                                      <w:sz w:val="52"/>
                                    </w:rPr>
                                    <w:t xml:space="preserve"> TESLA </w:t>
                                  </w:r>
                                  <w:r>
                                    <w:rPr>
                                      <w:color w:val="auto"/>
                                      <w:sz w:val="52"/>
                                    </w:rPr>
                                    <w:t>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BFE9EE6" id="_x0000_t202" coordsize="21600,21600" o:spt="202" path="m,l,21600r21600,l21600,xe">
                      <v:stroke joinstyle="miter"/>
                      <v:path gradientshapeok="t" o:connecttype="rect"/>
                    </v:shapetype>
                    <v:shape id="Text Box 8" o:spid="_x0000_s1027" type="#_x0000_t202" style="width:277.85pt;height: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" filled="f" stroked="f" strokeweight=".5pt">
                      <v:textbox>
                        <w:txbxContent>
                          <w:p w14:paraId="46C5D960" w14:textId="05CC6AB3" w:rsidR="00747B72" w:rsidRPr="004610B9" w:rsidRDefault="004E6634" w:rsidP="004610B9">
                            <w:pPr>
                              <w:pStyle w:val="Title"/>
                              <w:rPr>
                                <w:color w:val="auto"/>
                              </w:rPr>
                            </w:pPr>
                            <w:r w:rsidRPr="004E6634">
                              <w:rPr>
                                <w:color w:val="auto"/>
                                <w:sz w:val="52"/>
                              </w:rPr>
                              <w:t>Marketing Management</w:t>
                            </w:r>
                            <w:r w:rsidR="00DA1834">
                              <w:rPr>
                                <w:color w:val="auto"/>
                                <w:sz w:val="52"/>
                              </w:rPr>
                              <w:t xml:space="preserve"> TESLA </w:t>
                            </w:r>
                            <w:r>
                              <w:rPr>
                                <w:color w:val="auto"/>
                                <w:sz w:val="52"/>
                              </w:rPr>
                              <w:t>75%</w:t>
                            </w:r>
                          </w:p>
                        </w:txbxContent>
                      </v:textbox>
                      <w10:anchorlock/>
                    </v:shape>
                  </w:pict>
                </mc:Fallback>
              </mc:AlternateContent>
            </w:r>
          </w:p>
          <w:p w14:paraId="4A04A0A0" w14:textId="77777777" w:rsidR="00D077E9" w:rsidRDefault="00D077E9" w:rsidP="00D077E9">
            <w:r>
              <w:rPr>
                <w:noProof/>
              </w:rPr>
              <mc:AlternateContent>
                <mc:Choice Requires="wps">
                  <w:drawing>
                    <wp:inline distT="0" distB="0" distL="0" distR="0" wp14:anchorId="0C3B08D4" wp14:editId="72CBD3E7">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D648B1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5AEDA2C5" w14:textId="77777777" w:rsidTr="00D077E9">
        <w:trPr>
          <w:trHeight w:val="7636"/>
        </w:trPr>
        <w:tc>
          <w:tcPr>
            <w:tcW w:w="5580" w:type="dxa"/>
            <w:tcBorders>
              <w:top w:val="nil"/>
              <w:left w:val="nil"/>
              <w:bottom w:val="nil"/>
              <w:right w:val="nil"/>
            </w:tcBorders>
          </w:tcPr>
          <w:p w14:paraId="567829EF" w14:textId="7F33E798" w:rsidR="00D077E9" w:rsidRDefault="00676402" w:rsidP="00D077E9">
            <w:pPr>
              <w:rPr>
                <w:noProof/>
              </w:rPr>
            </w:pPr>
            <w:r>
              <w:rPr>
                <w:noProof/>
              </w:rPr>
              <mc:AlternateContent>
                <mc:Choice Requires="wpg">
                  <w:drawing>
                    <wp:anchor distT="0" distB="0" distL="114300" distR="114300" simplePos="0" relativeHeight="251667456" behindDoc="1" locked="0" layoutInCell="1" allowOverlap="1" wp14:anchorId="52C6C7A9" wp14:editId="04235233">
                      <wp:simplePos x="0" y="0"/>
                      <wp:positionH relativeFrom="column">
                        <wp:posOffset>-752421</wp:posOffset>
                      </wp:positionH>
                      <wp:positionV relativeFrom="paragraph">
                        <wp:posOffset>-1983613</wp:posOffset>
                      </wp:positionV>
                      <wp:extent cx="7760970" cy="6395575"/>
                      <wp:effectExtent l="0" t="0" r="0" b="5715"/>
                      <wp:wrapNone/>
                      <wp:docPr id="94" name="Group 94"/>
                      <wp:cNvGraphicFramePr/>
                      <a:graphic xmlns:a="http://schemas.openxmlformats.org/drawingml/2006/main">
                        <a:graphicData uri="http://schemas.microsoft.com/office/word/2010/wordprocessingGroup">
                          <wpg:wgp>
                            <wpg:cNvGrpSpPr/>
                            <wpg:grpSpPr>
                              <a:xfrm>
                                <a:off x="0" y="0"/>
                                <a:ext cx="7760970" cy="6395575"/>
                                <a:chOff x="0" y="0"/>
                                <a:chExt cx="7760970" cy="5592511"/>
                              </a:xfrm>
                            </wpg:grpSpPr>
                            <wpg:grpSp>
                              <wpg:cNvPr id="22" name="Group 22"/>
                              <wpg:cNvGrpSpPr/>
                              <wpg:grpSpPr>
                                <a:xfrm>
                                  <a:off x="0" y="0"/>
                                  <a:ext cx="7760970" cy="5341304"/>
                                  <a:chOff x="0" y="0"/>
                                  <a:chExt cx="7760970" cy="5341304"/>
                                </a:xfrm>
                              </wpg:grpSpPr>
                              <wpg:grpSp>
                                <wpg:cNvPr id="9" name="Group 9"/>
                                <wpg:cNvGrpSpPr/>
                                <wpg:grpSpPr>
                                  <a:xfrm>
                                    <a:off x="0" y="0"/>
                                    <a:ext cx="7760970" cy="5341304"/>
                                    <a:chOff x="0" y="724257"/>
                                    <a:chExt cx="7760970" cy="5341304"/>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pic:blipFill>
                                  <pic:spPr>
                                    <a:xfrm>
                                      <a:off x="220747" y="724257"/>
                                      <a:ext cx="7319476" cy="4365545"/>
                                    </a:xfrm>
                                    <a:prstGeom prst="rect">
                                      <a:avLst/>
                                    </a:prstGeom>
                                  </pic:spPr>
                                </pic:pic>
                                <wps:wsp>
                                  <wps:cNvPr id="4" name="Text Box 4"/>
                                  <wps:cNvSpPr txBox="1"/>
                                  <wps:spPr>
                                    <a:xfrm>
                                      <a:off x="0" y="5813466"/>
                                      <a:ext cx="7760970" cy="252095"/>
                                    </a:xfrm>
                                    <a:prstGeom prst="rect">
                                      <a:avLst/>
                                    </a:prstGeom>
                                    <a:solidFill>
                                      <a:prstClr val="white"/>
                                    </a:solidFill>
                                    <a:ln>
                                      <a:noFill/>
                                    </a:ln>
                                  </wps:spPr>
                                  <wps:txbx>
                                    <w:txbxContent>
                                      <w:p w14:paraId="31CC1B43" w14:textId="77777777" w:rsidR="00747B72" w:rsidRPr="004610B9" w:rsidRDefault="00747B72" w:rsidP="004610B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Text Box 21"/>
                                <wps:cNvSpPr txBox="1"/>
                                <wps:spPr>
                                  <a:xfrm flipV="1">
                                    <a:off x="0" y="5105400"/>
                                    <a:ext cx="7760970" cy="235587"/>
                                  </a:xfrm>
                                  <a:prstGeom prst="rect">
                                    <a:avLst/>
                                  </a:prstGeom>
                                  <a:solidFill>
                                    <a:prstClr val="white"/>
                                  </a:solidFill>
                                  <a:ln>
                                    <a:noFill/>
                                  </a:ln>
                                </wps:spPr>
                                <wps:txbx>
                                  <w:txbxContent>
                                    <w:p w14:paraId="60C8B145" w14:textId="35BED945" w:rsidR="004E6634" w:rsidRPr="004E6634" w:rsidRDefault="004E6634" w:rsidP="004E663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3" name="Text Box 93"/>
                              <wps:cNvSpPr txBox="1"/>
                              <wps:spPr>
                                <a:xfrm>
                                  <a:off x="581" y="5340416"/>
                                  <a:ext cx="7760335" cy="252095"/>
                                </a:xfrm>
                                <a:prstGeom prst="rect">
                                  <a:avLst/>
                                </a:prstGeom>
                                <a:solidFill>
                                  <a:prstClr val="white"/>
                                </a:solidFill>
                                <a:ln>
                                  <a:noFill/>
                                </a:ln>
                              </wps:spPr>
                              <wps:txbx>
                                <w:txbxContent>
                                  <w:p w14:paraId="3D7758FB" w14:textId="3AF29041" w:rsidR="00FD5F46" w:rsidRPr="00FD5F46" w:rsidRDefault="00FD5F46" w:rsidP="00FD5F4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C6C7A9" id="Group 94" o:spid="_x0000_s1028" style="position:absolute;margin-left:-59.25pt;margin-top:-156.2pt;width:611.1pt;height:503.6pt;z-index:-251649024;mso-position-horizontal-relative:text;mso-position-vertical-relative:text;mso-height-relative:margin" coordsize="77609,55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">
                      <v:group id="Group 22" o:spid="_x0000_s1029" style="position:absolute;width:77609;height:53413"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9" o:spid="_x0000_s1030" style="position:absolute;width:77609;height:53413" coordorigin=",7242" coordsize="77609,5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style="position:absolute;left:2207;top:7242;width:73195;height:43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">
                            <v:imagedata r:id="rId10" o:title=""/>
                          </v:shape>
                          <v:shape id="Text Box 4" o:spid="_x0000_s1032" type="#_x0000_t202" style="position:absolute;top:58134;width:7760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1CC1B43" w14:textId="77777777" w:rsidR="00747B72" w:rsidRPr="004610B9" w:rsidRDefault="00747B72" w:rsidP="004610B9">
                                  <w:pPr>
                                    <w:rPr>
                                      <w:sz w:val="18"/>
                                      <w:szCs w:val="18"/>
                                    </w:rPr>
                                  </w:pPr>
                                </w:p>
                              </w:txbxContent>
                            </v:textbox>
                          </v:shape>
                        </v:group>
                        <v:shape id="Text Box 21" o:spid="_x0000_s1033" type="#_x0000_t202" style="position:absolute;top:51054;width:77609;height:235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" stroked="f">
                          <v:textbox>
                            <w:txbxContent>
                              <w:p w14:paraId="60C8B145" w14:textId="35BED945" w:rsidR="004E6634" w:rsidRPr="004E6634" w:rsidRDefault="004E6634" w:rsidP="004E6634">
                                <w:pPr>
                                  <w:rPr>
                                    <w:sz w:val="18"/>
                                    <w:szCs w:val="18"/>
                                  </w:rPr>
                                </w:pPr>
                              </w:p>
                            </w:txbxContent>
                          </v:textbox>
                        </v:shape>
                      </v:group>
                      <v:shape id="Text Box 93" o:spid="_x0000_s1034" type="#_x0000_t202" style="position:absolute;left:5;top:53404;width:7760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" stroked="f">
                        <v:textbox>
                          <w:txbxContent>
                            <w:p w14:paraId="3D7758FB" w14:textId="3AF29041" w:rsidR="00FD5F46" w:rsidRPr="00FD5F46" w:rsidRDefault="00FD5F46" w:rsidP="00FD5F46">
                              <w:pPr>
                                <w:rPr>
                                  <w:sz w:val="18"/>
                                  <w:szCs w:val="18"/>
                                </w:rPr>
                              </w:pPr>
                            </w:p>
                          </w:txbxContent>
                        </v:textbox>
                      </v:shape>
                    </v:group>
                  </w:pict>
                </mc:Fallback>
              </mc:AlternateContent>
            </w:r>
          </w:p>
        </w:tc>
      </w:tr>
      <w:tr w:rsidR="00D077E9" w14:paraId="61F02C06" w14:textId="77777777" w:rsidTr="00D077E9">
        <w:trPr>
          <w:trHeight w:val="2171"/>
        </w:trPr>
        <w:tc>
          <w:tcPr>
            <w:tcW w:w="5580" w:type="dxa"/>
            <w:tcBorders>
              <w:top w:val="nil"/>
              <w:left w:val="nil"/>
              <w:bottom w:val="nil"/>
              <w:right w:val="nil"/>
            </w:tcBorders>
          </w:tcPr>
          <w:p w14:paraId="5F2FBDA0" w14:textId="77777777" w:rsidR="00D077E9" w:rsidRDefault="00D077E9" w:rsidP="00D077E9">
            <w:pPr>
              <w:rPr>
                <w:noProof/>
                <w:sz w:val="10"/>
                <w:szCs w:val="10"/>
              </w:rPr>
            </w:pPr>
          </w:p>
          <w:p w14:paraId="328DE7D3" w14:textId="77777777" w:rsidR="004E6634" w:rsidRPr="00DA1834" w:rsidRDefault="004E6634"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Marketing Management (LCMB7001)</w:t>
            </w:r>
          </w:p>
          <w:p w14:paraId="09035F00" w14:textId="1835A65A" w:rsidR="004E6634" w:rsidRPr="00DA1834" w:rsidRDefault="004E6634"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Name:</w:t>
            </w:r>
            <w:r w:rsidR="00C2043D" w:rsidRPr="00DA1834">
              <w:rPr>
                <w:rFonts w:ascii="Times New Roman" w:hAnsi="Times New Roman" w:cs="Times New Roman"/>
                <w:color w:val="auto"/>
                <w:sz w:val="32"/>
                <w:szCs w:val="32"/>
              </w:rPr>
              <w:t xml:space="preserve"> </w:t>
            </w:r>
            <w:r w:rsidRPr="00DA1834">
              <w:rPr>
                <w:rFonts w:ascii="Times New Roman" w:hAnsi="Times New Roman" w:cs="Times New Roman"/>
                <w:color w:val="auto"/>
                <w:sz w:val="32"/>
                <w:szCs w:val="32"/>
              </w:rPr>
              <w:t>Curtis McKenzie</w:t>
            </w:r>
          </w:p>
          <w:p w14:paraId="61603234" w14:textId="60D93A90" w:rsidR="004E6634" w:rsidRPr="00DA1834" w:rsidRDefault="00C2043D"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 xml:space="preserve">Student Number: </w:t>
            </w:r>
            <w:r w:rsidR="004E6634" w:rsidRPr="00DA1834">
              <w:rPr>
                <w:rFonts w:ascii="Times New Roman" w:hAnsi="Times New Roman" w:cs="Times New Roman"/>
                <w:color w:val="auto"/>
                <w:sz w:val="32"/>
                <w:szCs w:val="32"/>
              </w:rPr>
              <w:t>1808750</w:t>
            </w:r>
          </w:p>
          <w:p w14:paraId="0D971649" w14:textId="77777777" w:rsidR="00D077E9" w:rsidRPr="00DA1834" w:rsidRDefault="004E6634" w:rsidP="004E6634">
            <w:pPr>
              <w:rPr>
                <w:rFonts w:ascii="Times New Roman" w:hAnsi="Times New Roman" w:cs="Times New Roman"/>
                <w:color w:val="auto"/>
                <w:sz w:val="32"/>
                <w:szCs w:val="32"/>
              </w:rPr>
            </w:pPr>
            <w:r w:rsidRPr="00DA1834">
              <w:rPr>
                <w:rFonts w:ascii="Times New Roman" w:hAnsi="Times New Roman" w:cs="Times New Roman"/>
                <w:color w:val="auto"/>
                <w:sz w:val="32"/>
                <w:szCs w:val="32"/>
              </w:rPr>
              <w:t>Lecturer: Tushara Balendran</w:t>
            </w:r>
          </w:p>
          <w:p w14:paraId="5D88D0DB" w14:textId="77777777" w:rsidR="004E6634" w:rsidRPr="004E6634" w:rsidRDefault="004E6634" w:rsidP="004E6634">
            <w:pPr>
              <w:rPr>
                <w:rFonts w:ascii="Times New Roman" w:hAnsi="Times New Roman" w:cs="Times New Roman"/>
                <w:noProof/>
                <w:color w:val="auto"/>
                <w:sz w:val="32"/>
                <w:szCs w:val="32"/>
              </w:rPr>
            </w:pPr>
            <w:r w:rsidRPr="004E6634">
              <w:rPr>
                <w:rFonts w:ascii="Times New Roman" w:hAnsi="Times New Roman" w:cs="Times New Roman"/>
                <w:noProof/>
                <w:color w:val="auto"/>
                <w:sz w:val="32"/>
                <w:szCs w:val="32"/>
              </w:rPr>
              <w:t>7/01/2022</w:t>
            </w:r>
          </w:p>
          <w:p w14:paraId="75ABFC04" w14:textId="583BEA44" w:rsidR="004E6634" w:rsidRPr="00D86945" w:rsidRDefault="004E6634" w:rsidP="004E6634">
            <w:pPr>
              <w:rPr>
                <w:noProof/>
                <w:sz w:val="10"/>
                <w:szCs w:val="10"/>
              </w:rPr>
            </w:pPr>
          </w:p>
        </w:tc>
      </w:tr>
    </w:tbl>
    <w:p w14:paraId="4C1BD1F4" w14:textId="5EFFCEF1" w:rsidR="00FD5F46" w:rsidRPr="00FE7AC6" w:rsidRDefault="00C2043D" w:rsidP="00FE7AC6">
      <w:pPr>
        <w:spacing w:after="200"/>
      </w:pPr>
      <w:r>
        <w:rPr>
          <w:noProof/>
        </w:rPr>
        <mc:AlternateContent>
          <mc:Choice Requires="wpg">
            <w:drawing>
              <wp:anchor distT="0" distB="0" distL="114300" distR="114300" simplePos="0" relativeHeight="251665408" behindDoc="0" locked="0" layoutInCell="1" allowOverlap="1" wp14:anchorId="0CA070A0" wp14:editId="108D3D2E">
                <wp:simplePos x="0" y="0"/>
                <wp:positionH relativeFrom="column">
                  <wp:posOffset>5237480</wp:posOffset>
                </wp:positionH>
                <wp:positionV relativeFrom="paragraph">
                  <wp:posOffset>7357110</wp:posOffset>
                </wp:positionV>
                <wp:extent cx="914400" cy="2430780"/>
                <wp:effectExtent l="0" t="0" r="0" b="7620"/>
                <wp:wrapNone/>
                <wp:docPr id="26" name="Group 26"/>
                <wp:cNvGraphicFramePr/>
                <a:graphic xmlns:a="http://schemas.openxmlformats.org/drawingml/2006/main">
                  <a:graphicData uri="http://schemas.microsoft.com/office/word/2010/wordprocessingGroup">
                    <wpg:wgp>
                      <wpg:cNvGrpSpPr/>
                      <wpg:grpSpPr>
                        <a:xfrm>
                          <a:off x="0" y="0"/>
                          <a:ext cx="914400" cy="2430780"/>
                          <a:chOff x="0" y="0"/>
                          <a:chExt cx="914400" cy="2430780"/>
                        </a:xfrm>
                      </wpg:grpSpPr>
                      <wpg:grpSp>
                        <wpg:cNvPr id="24" name="Group 24"/>
                        <wpg:cNvGrpSpPr/>
                        <wpg:grpSpPr>
                          <a:xfrm>
                            <a:off x="0" y="0"/>
                            <a:ext cx="914400" cy="895985"/>
                            <a:chOff x="0" y="0"/>
                            <a:chExt cx="914400" cy="895985"/>
                          </a:xfrm>
                        </wpg:grpSpPr>
                        <pic:pic xmlns:pic="http://schemas.openxmlformats.org/drawingml/2006/picture">
                          <pic:nvPicPr>
                            <pic:cNvPr id="12" name="Graphic 201">
                              <a:extLst>
                                <a:ext uri="{FF2B5EF4-FFF2-40B4-BE49-F238E27FC236}">
                                  <a16:creationId xmlns:a16="http://schemas.microsoft.com/office/drawing/2014/main" id="{F3D65186-AB5A-4584-87C3-0FAA2992263B}"/>
                                </a:ext>
                              </a:extLst>
                            </pic:cNvPr>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a:stretch/>
                          </pic:blipFill>
                          <pic:spPr>
                            <a:xfrm>
                              <a:off x="207630" y="0"/>
                              <a:ext cx="499139" cy="643890"/>
                            </a:xfrm>
                            <a:prstGeom prst="rect">
                              <a:avLst/>
                            </a:prstGeom>
                          </pic:spPr>
                        </pic:pic>
                        <wps:wsp>
                          <wps:cNvPr id="23" name="Text Box 23"/>
                          <wps:cNvSpPr txBox="1"/>
                          <wps:spPr>
                            <a:xfrm>
                              <a:off x="0" y="793750"/>
                              <a:ext cx="914400" cy="102235"/>
                            </a:xfrm>
                            <a:prstGeom prst="rect">
                              <a:avLst/>
                            </a:prstGeom>
                            <a:solidFill>
                              <a:prstClr val="white"/>
                            </a:solidFill>
                            <a:ln>
                              <a:noFill/>
                            </a:ln>
                          </wps:spPr>
                          <wps:txbx>
                            <w:txbxContent>
                              <w:p w14:paraId="0523E1CA" w14:textId="24792405" w:rsidR="00C2043D" w:rsidRPr="00C2043D" w:rsidRDefault="00C2043D" w:rsidP="00C2043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5" name="Text Box 25"/>
                        <wps:cNvSpPr txBox="1"/>
                        <wps:spPr>
                          <a:xfrm>
                            <a:off x="0" y="1537335"/>
                            <a:ext cx="914400" cy="893445"/>
                          </a:xfrm>
                          <a:prstGeom prst="rect">
                            <a:avLst/>
                          </a:prstGeom>
                          <a:solidFill>
                            <a:prstClr val="white"/>
                          </a:solidFill>
                          <a:ln>
                            <a:noFill/>
                          </a:ln>
                        </wps:spPr>
                        <wps:txbx>
                          <w:txbxContent>
                            <w:p w14:paraId="58FCC679" w14:textId="41044052" w:rsidR="00C2043D" w:rsidRPr="00C2043D" w:rsidRDefault="00C2043D" w:rsidP="00C2043D">
                              <w:pPr>
                                <w:rPr>
                                  <w:sz w:val="18"/>
                                  <w:szCs w:val="18"/>
                                </w:rPr>
                              </w:pPr>
                              <w:hyperlink r:id="rId13" w:history="1">
                                <w:r w:rsidRPr="00C2043D">
                                  <w:rPr>
                                    <w:rStyle w:val="Hyperlink"/>
                                    <w:sz w:val="18"/>
                                    <w:szCs w:val="18"/>
                                  </w:rPr>
                                  <w:t>This Photo</w:t>
                                </w:r>
                              </w:hyperlink>
                              <w:r w:rsidRPr="00C2043D">
                                <w:rPr>
                                  <w:sz w:val="18"/>
                                  <w:szCs w:val="18"/>
                                </w:rPr>
                                <w:t xml:space="preserve"> by Unknown Author is licensed under </w:t>
                              </w:r>
                              <w:hyperlink r:id="rId14" w:history="1">
                                <w:r w:rsidRPr="00C2043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0CA070A0" id="Group 26" o:spid="_x0000_s1035" style="position:absolute;margin-left:412.4pt;margin-top:579.3pt;width:1in;height:191.4pt;z-index:251665408;mso-position-horizontal-relative:text;mso-position-vertical-relative:text" coordsize="9144,24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">
                <v:group id="Group 24" o:spid="_x0000_s1036" style="position:absolute;width:9144;height:8959" coordsize="9144,8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Graphic 201" o:spid="_x0000_s1037" type="#_x0000_t75" style="position:absolute;left:2076;width:4991;height:6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">
                    <v:imagedata r:id="rId15" o:title=""/>
                  </v:shape>
                  <v:shape id="Text Box 23" o:spid="_x0000_s1038" type="#_x0000_t202" style="position:absolute;top:7937;width:9144;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0523E1CA" w14:textId="24792405" w:rsidR="00C2043D" w:rsidRPr="00C2043D" w:rsidRDefault="00C2043D" w:rsidP="00C2043D">
                          <w:pPr>
                            <w:rPr>
                              <w:sz w:val="18"/>
                              <w:szCs w:val="18"/>
                            </w:rPr>
                          </w:pPr>
                        </w:p>
                      </w:txbxContent>
                    </v:textbox>
                  </v:shape>
                </v:group>
                <v:shape id="Text Box 25" o:spid="_x0000_s1039" type="#_x0000_t202" style="position:absolute;top:15373;width:9144;height:8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" stroked="f">
                  <v:textbox style="mso-fit-shape-to-text:t">
                    <w:txbxContent>
                      <w:p w14:paraId="58FCC679" w14:textId="41044052" w:rsidR="00C2043D" w:rsidRPr="00C2043D" w:rsidRDefault="00C2043D" w:rsidP="00C2043D">
                        <w:pPr>
                          <w:rPr>
                            <w:sz w:val="18"/>
                            <w:szCs w:val="18"/>
                          </w:rPr>
                        </w:pPr>
                        <w:hyperlink r:id="rId16" w:history="1">
                          <w:r w:rsidRPr="00C2043D">
                            <w:rPr>
                              <w:rStyle w:val="Hyperlink"/>
                              <w:sz w:val="18"/>
                              <w:szCs w:val="18"/>
                            </w:rPr>
                            <w:t>This Photo</w:t>
                          </w:r>
                        </w:hyperlink>
                        <w:r w:rsidRPr="00C2043D">
                          <w:rPr>
                            <w:sz w:val="18"/>
                            <w:szCs w:val="18"/>
                          </w:rPr>
                          <w:t xml:space="preserve"> by Unknown Author is licensed under </w:t>
                        </w:r>
                        <w:hyperlink r:id="rId17" w:history="1">
                          <w:r w:rsidRPr="00C2043D">
                            <w:rPr>
                              <w:rStyle w:val="Hyperlink"/>
                              <w:sz w:val="18"/>
                              <w:szCs w:val="18"/>
                            </w:rPr>
                            <w:t>CC BY-SA</w:t>
                          </w:r>
                        </w:hyperlink>
                      </w:p>
                    </w:txbxContent>
                  </v:textbox>
                </v:shape>
              </v:group>
            </w:pict>
          </mc:Fallback>
        </mc:AlternateContent>
      </w:r>
      <w:r w:rsidR="00D077E9">
        <w:rPr>
          <w:noProof/>
        </w:rPr>
        <mc:AlternateContent>
          <mc:Choice Requires="wps">
            <w:drawing>
              <wp:anchor distT="0" distB="0" distL="114300" distR="114300" simplePos="0" relativeHeight="251652096" behindDoc="1" locked="0" layoutInCell="1" allowOverlap="1" wp14:anchorId="1984E6E0" wp14:editId="1570D5B8">
                <wp:simplePos x="0" y="0"/>
                <wp:positionH relativeFrom="column">
                  <wp:posOffset>-746975</wp:posOffset>
                </wp:positionH>
                <wp:positionV relativeFrom="page">
                  <wp:posOffset>6670040</wp:posOffset>
                </wp:positionV>
                <wp:extent cx="7760970" cy="3374390"/>
                <wp:effectExtent l="0" t="0" r="11430" b="1651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bg1">
                            <a:lumMod val="50000"/>
                          </a:schemeClr>
                        </a:solidFill>
                        <a:ln>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F008E6" w14:textId="77777777" w:rsidR="00747B72" w:rsidRDefault="00747B72" w:rsidP="004610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84E6E0" id="Rectangle 2" o:spid="_x0000_s1040" alt="colored rectangle" style="position:absolute;margin-left:-58.8pt;margin-top:525.2pt;width:611.1pt;height:265.7pt;z-index:-25166438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" fillcolor="#7f7f7f [1612]" strokecolor="#161616 [334]" strokeweight="2pt">
                <v:textbox>
                  <w:txbxContent>
                    <w:p w14:paraId="07F008E6" w14:textId="77777777" w:rsidR="00747B72" w:rsidRDefault="00747B72" w:rsidP="004610B9">
                      <w:pPr>
                        <w:jc w:val="center"/>
                      </w:pPr>
                    </w:p>
                  </w:txbxContent>
                </v:textbox>
                <w10:wrap anchory="page"/>
              </v:rect>
            </w:pict>
          </mc:Fallback>
        </mc:AlternateContent>
      </w:r>
      <w:r w:rsidR="00D077E9">
        <w:br w:type="page"/>
      </w:r>
    </w:p>
    <w:p w14:paraId="7B728603" w14:textId="77777777" w:rsidR="00FE7AC6" w:rsidRPr="00FE7AC6" w:rsidRDefault="00FE7AC6" w:rsidP="00FE7AC6">
      <w:pPr>
        <w:pStyle w:val="Heading1"/>
        <w:ind w:left="720"/>
        <w:rPr>
          <w:color w:val="auto"/>
          <w:sz w:val="36"/>
          <w:szCs w:val="36"/>
        </w:rPr>
      </w:pPr>
      <w:r w:rsidRPr="00FE7AC6">
        <w:rPr>
          <w:color w:val="auto"/>
          <w:sz w:val="36"/>
          <w:szCs w:val="36"/>
        </w:rPr>
        <w:lastRenderedPageBreak/>
        <w:t>Table of Contents</w:t>
      </w:r>
    </w:p>
    <w:p w14:paraId="738C28A2"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Introduction</w:t>
      </w:r>
      <w:r w:rsidRPr="00FE7AC6">
        <w:rPr>
          <w:color w:val="auto"/>
          <w:sz w:val="36"/>
          <w:szCs w:val="36"/>
        </w:rPr>
        <w:tab/>
      </w:r>
    </w:p>
    <w:p w14:paraId="62FFBF51" w14:textId="0387D518" w:rsidR="00FE7AC6" w:rsidRPr="00FE7AC6" w:rsidRDefault="00FE7AC6" w:rsidP="00FE7AC6">
      <w:pPr>
        <w:pStyle w:val="Heading1"/>
        <w:numPr>
          <w:ilvl w:val="0"/>
          <w:numId w:val="10"/>
        </w:numPr>
        <w:rPr>
          <w:color w:val="auto"/>
          <w:sz w:val="36"/>
          <w:szCs w:val="36"/>
        </w:rPr>
      </w:pPr>
      <w:r w:rsidRPr="00FE7AC6">
        <w:rPr>
          <w:color w:val="auto"/>
          <w:sz w:val="36"/>
          <w:szCs w:val="36"/>
        </w:rPr>
        <w:t>Background of the company</w:t>
      </w:r>
      <w:r w:rsidRPr="00FE7AC6">
        <w:rPr>
          <w:color w:val="auto"/>
          <w:sz w:val="36"/>
          <w:szCs w:val="36"/>
        </w:rPr>
        <w:tab/>
      </w:r>
    </w:p>
    <w:p w14:paraId="085B78FF"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Definition of communication</w:t>
      </w:r>
      <w:r w:rsidRPr="00FE7AC6">
        <w:rPr>
          <w:color w:val="auto"/>
          <w:sz w:val="36"/>
          <w:szCs w:val="36"/>
        </w:rPr>
        <w:tab/>
      </w:r>
    </w:p>
    <w:p w14:paraId="383D77B3"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Communication model</w:t>
      </w:r>
      <w:r w:rsidRPr="00FE7AC6">
        <w:rPr>
          <w:color w:val="auto"/>
          <w:sz w:val="36"/>
          <w:szCs w:val="36"/>
        </w:rPr>
        <w:tab/>
      </w:r>
    </w:p>
    <w:p w14:paraId="2925D62F"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Definition of Integrated Marketing Communications (IMC)</w:t>
      </w:r>
      <w:r w:rsidRPr="00FE7AC6">
        <w:rPr>
          <w:color w:val="auto"/>
          <w:sz w:val="36"/>
          <w:szCs w:val="36"/>
        </w:rPr>
        <w:tab/>
      </w:r>
    </w:p>
    <w:p w14:paraId="2B969FD8"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Promotional strategies used by Tesla to raise awareness of the brand</w:t>
      </w:r>
      <w:r w:rsidRPr="00FE7AC6">
        <w:rPr>
          <w:color w:val="auto"/>
          <w:sz w:val="36"/>
          <w:szCs w:val="36"/>
        </w:rPr>
        <w:tab/>
      </w:r>
    </w:p>
    <w:p w14:paraId="4C7EE1FB"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Definition of branding and brand equity</w:t>
      </w:r>
      <w:r w:rsidRPr="00FE7AC6">
        <w:rPr>
          <w:color w:val="auto"/>
          <w:sz w:val="36"/>
          <w:szCs w:val="36"/>
        </w:rPr>
        <w:tab/>
      </w:r>
    </w:p>
    <w:p w14:paraId="3AB04315"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Keller’s Brand Equity model</w:t>
      </w:r>
      <w:r w:rsidRPr="00FE7AC6">
        <w:rPr>
          <w:color w:val="auto"/>
          <w:sz w:val="36"/>
          <w:szCs w:val="36"/>
        </w:rPr>
        <w:tab/>
      </w:r>
    </w:p>
    <w:p w14:paraId="170A61DC"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The customer journey and customer touch points for Tesla</w:t>
      </w:r>
      <w:r w:rsidRPr="00FE7AC6">
        <w:rPr>
          <w:color w:val="auto"/>
          <w:sz w:val="36"/>
          <w:szCs w:val="36"/>
        </w:rPr>
        <w:tab/>
      </w:r>
    </w:p>
    <w:p w14:paraId="0458F79D" w14:textId="6E8162B6" w:rsidR="00FE7AC6" w:rsidRPr="00FE7AC6" w:rsidRDefault="00FE7AC6" w:rsidP="00FE7AC6">
      <w:pPr>
        <w:pStyle w:val="Heading1"/>
        <w:numPr>
          <w:ilvl w:val="0"/>
          <w:numId w:val="10"/>
        </w:numPr>
        <w:rPr>
          <w:color w:val="auto"/>
          <w:sz w:val="36"/>
          <w:szCs w:val="36"/>
        </w:rPr>
      </w:pPr>
      <w:r w:rsidRPr="00FE7AC6">
        <w:rPr>
          <w:color w:val="auto"/>
          <w:sz w:val="36"/>
          <w:szCs w:val="36"/>
        </w:rPr>
        <w:t>Descri</w:t>
      </w:r>
      <w:r>
        <w:rPr>
          <w:color w:val="auto"/>
          <w:sz w:val="36"/>
          <w:szCs w:val="36"/>
        </w:rPr>
        <w:t>bing</w:t>
      </w:r>
      <w:r w:rsidRPr="00FE7AC6">
        <w:rPr>
          <w:color w:val="auto"/>
          <w:sz w:val="36"/>
          <w:szCs w:val="36"/>
        </w:rPr>
        <w:t xml:space="preserve"> what is happening in the customer journey map for buying a Tesla car and determine the main strengths and weaknesses.</w:t>
      </w:r>
    </w:p>
    <w:p w14:paraId="641FE879"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Recommendation for new touch point</w:t>
      </w:r>
      <w:r w:rsidRPr="00FE7AC6">
        <w:rPr>
          <w:color w:val="auto"/>
          <w:sz w:val="36"/>
          <w:szCs w:val="36"/>
        </w:rPr>
        <w:tab/>
      </w:r>
    </w:p>
    <w:p w14:paraId="37264AC4"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The Total Engagement Model</w:t>
      </w:r>
    </w:p>
    <w:p w14:paraId="530F0EC1"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Conclusion</w:t>
      </w:r>
      <w:r w:rsidRPr="00FE7AC6">
        <w:rPr>
          <w:color w:val="auto"/>
          <w:sz w:val="36"/>
          <w:szCs w:val="36"/>
        </w:rPr>
        <w:tab/>
      </w:r>
    </w:p>
    <w:p w14:paraId="03B5DBE2" w14:textId="77777777" w:rsidR="00FE7AC6" w:rsidRPr="00FE7AC6" w:rsidRDefault="00FE7AC6" w:rsidP="00FE7AC6">
      <w:pPr>
        <w:pStyle w:val="Heading1"/>
        <w:numPr>
          <w:ilvl w:val="0"/>
          <w:numId w:val="10"/>
        </w:numPr>
        <w:rPr>
          <w:color w:val="auto"/>
          <w:sz w:val="36"/>
          <w:szCs w:val="36"/>
        </w:rPr>
      </w:pPr>
      <w:r w:rsidRPr="00FE7AC6">
        <w:rPr>
          <w:color w:val="auto"/>
          <w:sz w:val="36"/>
          <w:szCs w:val="36"/>
        </w:rPr>
        <w:t>References</w:t>
      </w:r>
      <w:r w:rsidRPr="00FE7AC6">
        <w:rPr>
          <w:color w:val="auto"/>
          <w:sz w:val="36"/>
          <w:szCs w:val="36"/>
        </w:rPr>
        <w:tab/>
      </w:r>
    </w:p>
    <w:p w14:paraId="2C198A95" w14:textId="54D6B648" w:rsidR="00FE7AC6" w:rsidRDefault="00FE7AC6" w:rsidP="008E3877">
      <w:pPr>
        <w:pStyle w:val="Heading1"/>
        <w:rPr>
          <w:color w:val="auto"/>
          <w:sz w:val="40"/>
          <w:szCs w:val="40"/>
        </w:rPr>
        <w:sectPr w:rsidR="00FE7AC6" w:rsidSect="00DF027C">
          <w:headerReference w:type="default" r:id="rId18"/>
          <w:footerReference w:type="default" r:id="rId19"/>
          <w:pgSz w:w="12240" w:h="15840"/>
          <w:pgMar w:top="720" w:right="1152" w:bottom="720" w:left="1152" w:header="0" w:footer="288" w:gutter="0"/>
          <w:pgNumType w:start="1"/>
          <w:cols w:space="720"/>
          <w:docGrid w:linePitch="382"/>
        </w:sectPr>
      </w:pPr>
    </w:p>
    <w:p w14:paraId="6D38A89E" w14:textId="68BE216E" w:rsidR="00165259" w:rsidRPr="00616BC8" w:rsidRDefault="00165259" w:rsidP="008E3877">
      <w:pPr>
        <w:pStyle w:val="Heading1"/>
        <w:rPr>
          <w:rFonts w:ascii="Times New Roman" w:hAnsi="Times New Roman" w:cs="Times New Roman"/>
          <w:color w:val="auto"/>
          <w:sz w:val="40"/>
          <w:szCs w:val="40"/>
        </w:rPr>
      </w:pPr>
    </w:p>
    <w:p w14:paraId="5F844EF6" w14:textId="77777777" w:rsidR="00AE2454" w:rsidRPr="00AE2454" w:rsidRDefault="00AE2454" w:rsidP="00AE2454">
      <w:pPr>
        <w:keepNext/>
        <w:spacing w:after="240" w:line="240" w:lineRule="auto"/>
        <w:outlineLvl w:val="1"/>
        <w:rPr>
          <w:rFonts w:ascii="Times New Roman" w:eastAsiaTheme="majorEastAsia" w:hAnsi="Times New Roman" w:cs="Times New Roman"/>
          <w:bCs/>
          <w:color w:val="auto"/>
          <w:szCs w:val="28"/>
        </w:rPr>
      </w:pPr>
      <w:r w:rsidRPr="00AE2454">
        <w:rPr>
          <w:rFonts w:ascii="Times New Roman" w:eastAsiaTheme="majorEastAsia" w:hAnsi="Times New Roman" w:cs="Times New Roman"/>
          <w:bCs/>
          <w:color w:val="auto"/>
          <w:szCs w:val="28"/>
        </w:rPr>
        <w:t>Introduction:</w:t>
      </w:r>
    </w:p>
    <w:p w14:paraId="71D60C28" w14:textId="77777777" w:rsidR="00AE2454" w:rsidRPr="00AE2454" w:rsidRDefault="00AE2454" w:rsidP="00AE2454">
      <w:pPr>
        <w:rPr>
          <w:rFonts w:ascii="Times New Roman" w:hAnsi="Times New Roman" w:cs="Times New Roman"/>
          <w:b w:val="0"/>
          <w:bCs/>
          <w:color w:val="auto"/>
          <w:sz w:val="24"/>
          <w:szCs w:val="24"/>
        </w:rPr>
      </w:pPr>
      <w:r w:rsidRPr="00AE2454">
        <w:rPr>
          <w:rFonts w:ascii="Times New Roman" w:hAnsi="Times New Roman" w:cs="Times New Roman"/>
          <w:b w:val="0"/>
          <w:bCs/>
          <w:color w:val="auto"/>
          <w:sz w:val="24"/>
          <w:szCs w:val="24"/>
        </w:rPr>
        <w:t xml:space="preserve">Marketing management is known as an organisational discipline which concentrates on practical application of market orientation, methods, and techniques of internal process as well as the management of the company in marketing resources and activities. The primary function of marketing management is to perform all the business tasks by converting potential customers into actual customers. This is done with customer satisfaction and meeting their requirements by delivering quality services. The following report will discuss the effectiveness of communication and integrated marketing communication in the proposed organisation named Tesla, through a communication model. Promotional strategy of the company along with its customer experience has been described through brand equity and total engagement theory. </w:t>
      </w:r>
    </w:p>
    <w:p w14:paraId="3B9D3DBD" w14:textId="77777777" w:rsidR="00AE2454" w:rsidRPr="00AE2454" w:rsidRDefault="00AE2454" w:rsidP="00AE2454">
      <w:pPr>
        <w:rPr>
          <w:rFonts w:ascii="Times New Roman" w:hAnsi="Times New Roman" w:cs="Times New Roman"/>
        </w:rPr>
      </w:pPr>
    </w:p>
    <w:p w14:paraId="1A564205" w14:textId="77777777" w:rsidR="00AE2454" w:rsidRPr="00AE2454" w:rsidRDefault="00AE2454" w:rsidP="00AE2454">
      <w:pPr>
        <w:rPr>
          <w:rFonts w:ascii="Times New Roman" w:hAnsi="Times New Roman" w:cs="Times New Roman"/>
          <w:color w:val="auto"/>
          <w:lang w:val="en-US"/>
        </w:rPr>
      </w:pPr>
      <w:bookmarkStart w:id="0" w:name="_Toc89812846"/>
      <w:r w:rsidRPr="00AE2454">
        <w:rPr>
          <w:rFonts w:ascii="Times New Roman" w:hAnsi="Times New Roman" w:cs="Times New Roman"/>
          <w:color w:val="auto"/>
          <w:lang w:val="en-US"/>
        </w:rPr>
        <w:t>Background of the company</w:t>
      </w:r>
      <w:bookmarkEnd w:id="0"/>
      <w:r w:rsidRPr="00AE2454">
        <w:rPr>
          <w:rFonts w:ascii="Times New Roman" w:hAnsi="Times New Roman" w:cs="Times New Roman"/>
          <w:color w:val="auto"/>
          <w:lang w:val="en-US"/>
        </w:rPr>
        <w:t xml:space="preserve"> </w:t>
      </w:r>
    </w:p>
    <w:p w14:paraId="7A2F82CB" w14:textId="77777777" w:rsidR="00AE2454" w:rsidRPr="00AE2454" w:rsidRDefault="00AE2454" w:rsidP="00AE2454">
      <w:pPr>
        <w:rPr>
          <w:rFonts w:ascii="Times New Roman" w:hAnsi="Times New Roman" w:cs="Times New Roman"/>
          <w:b w:val="0"/>
          <w:bCs/>
          <w:color w:val="auto"/>
          <w:sz w:val="24"/>
          <w:szCs w:val="24"/>
          <w:lang w:val="en-US"/>
        </w:rPr>
      </w:pPr>
      <w:r w:rsidRPr="00AE2454">
        <w:rPr>
          <w:rFonts w:ascii="Times New Roman" w:hAnsi="Times New Roman" w:cs="Times New Roman"/>
          <w:b w:val="0"/>
          <w:bCs/>
          <w:color w:val="auto"/>
          <w:sz w:val="24"/>
          <w:szCs w:val="24"/>
          <w:lang w:val="en-US"/>
        </w:rPr>
        <w:t xml:space="preserve">Tesla Inc is an American electronic vehicle and clean Energy organisation. It is one of the largest companies in automobile industries globally which is famous for its battery energy storage photovoltaic systems. The company was founded in 2003 by Martin Eberhard and Marc trading as Tesla Motors. Letter on, the company name has been changed to Tesla Inc as a tribute of inventor and electrical engineer Nikola Tesla. In recent days, the owner of the organisation is Elon Musk. Tesla is famous for designing and manufacturing battery energy storage electric cars solar panels grid-scale solar roof tiles etc. The battery electric vehicles and plug in electric vehicles have captured 16% of the plug-in market and the battery electric market by 23%. It is also called the largest battery energy storage system supplier all over the world. This largest automobile organisation is trading as Nasdaq stock market, Nasdaq Stock 100 index, S&amp;P 100 index and Standard and Poor’s 500. The headquarter of the firm is based in Palo Alto, California, United States. More than 598 retail stores or galleries and service centers are available all over the world as per 2021 report. There are several products available within the organisation such as vehicle servicing software update and upgrade insurance charging premium connectivity etc. (Thomas and Maine, 2019). </w:t>
      </w:r>
    </w:p>
    <w:p w14:paraId="0BB9A2CE" w14:textId="77777777" w:rsidR="00AE2454" w:rsidRPr="00AE2454" w:rsidRDefault="00AE2454" w:rsidP="00AE2454">
      <w:pPr>
        <w:rPr>
          <w:rFonts w:ascii="Times New Roman" w:hAnsi="Times New Roman" w:cs="Times New Roman"/>
          <w:b w:val="0"/>
          <w:bCs/>
          <w:color w:val="auto"/>
          <w:sz w:val="24"/>
          <w:szCs w:val="24"/>
          <w:lang w:val="en-US"/>
        </w:rPr>
      </w:pPr>
      <w:r w:rsidRPr="00AE2454">
        <w:rPr>
          <w:rFonts w:ascii="Times New Roman" w:hAnsi="Times New Roman" w:cs="Times New Roman"/>
          <w:b w:val="0"/>
          <w:bCs/>
          <w:color w:val="auto"/>
          <w:sz w:val="24"/>
          <w:szCs w:val="24"/>
          <w:lang w:val="en-US"/>
        </w:rPr>
        <w:t>The vision of the organisation is to create the most compelling organisation by driving the world transition to electric vehicles in the 21st century. The mission of the company is to accelerate the appearance of sustainable transport by piloting the compelling mass market electric cars in the global market as soon as possible. According to a 2020 report, an estimated 70,757 employees are associated with the organisation to serve global people. The production output of the organisation in 2020 is 205 MB solar, 50, 9737 vehicles and 3 GWh battery energy storage systems (Gilson and Abbott, 2017). The revenue earned by the firm in 2020 is 3.5 billion US dollar and the operating income is to billion-dollar. The total asset of the firm is US$52.2 billion and equity of amount to US$2.2 to billion.</w:t>
      </w:r>
    </w:p>
    <w:p w14:paraId="6BA77274" w14:textId="77777777" w:rsidR="00AE2454" w:rsidRPr="00AE2454" w:rsidRDefault="00AE2454" w:rsidP="00AE2454">
      <w:pPr>
        <w:rPr>
          <w:lang w:val="en-US"/>
        </w:rPr>
      </w:pPr>
      <w:r w:rsidRPr="00AE2454">
        <w:rPr>
          <w:lang w:val="en-US"/>
        </w:rPr>
        <w:lastRenderedPageBreak/>
        <w:drawing>
          <wp:inline distT="114300" distB="114300" distL="114300" distR="114300" wp14:anchorId="517289CA" wp14:editId="321CE845">
            <wp:extent cx="4514850" cy="3009900"/>
            <wp:effectExtent l="0" t="0" r="0" b="0"/>
            <wp:docPr id="95"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95" name="image1.png" descr="Diagram&#10;&#10;Description automatically generated"/>
                    <pic:cNvPicPr preferRelativeResize="0"/>
                  </pic:nvPicPr>
                  <pic:blipFill>
                    <a:blip r:embed="rId20" cstate="print"/>
                    <a:srcRect/>
                    <a:stretch>
                      <a:fillRect/>
                    </a:stretch>
                  </pic:blipFill>
                  <pic:spPr>
                    <a:xfrm>
                      <a:off x="0" y="0"/>
                      <a:ext cx="4514850" cy="3009900"/>
                    </a:xfrm>
                    <a:prstGeom prst="rect">
                      <a:avLst/>
                    </a:prstGeom>
                    <a:ln/>
                  </pic:spPr>
                </pic:pic>
              </a:graphicData>
            </a:graphic>
          </wp:inline>
        </w:drawing>
      </w:r>
    </w:p>
    <w:p w14:paraId="11DEC022" w14:textId="77777777" w:rsidR="00AE2454" w:rsidRPr="00AE2454" w:rsidRDefault="00AE2454" w:rsidP="00AE2454">
      <w:pPr>
        <w:rPr>
          <w:color w:val="auto"/>
          <w:lang w:val="en-US"/>
        </w:rPr>
      </w:pPr>
      <w:r w:rsidRPr="00AE2454">
        <w:rPr>
          <w:color w:val="auto"/>
          <w:lang w:val="en-US"/>
        </w:rPr>
        <w:t>Figure  1: Vision and Mission of Tesla</w:t>
      </w:r>
    </w:p>
    <w:p w14:paraId="297D92B9" w14:textId="77777777" w:rsidR="00AE2454" w:rsidRPr="00AE2454" w:rsidRDefault="00AE2454" w:rsidP="00AE2454">
      <w:pPr>
        <w:rPr>
          <w:color w:val="auto"/>
          <w:lang w:val="en-US"/>
        </w:rPr>
      </w:pPr>
      <w:r w:rsidRPr="00AE2454">
        <w:rPr>
          <w:color w:val="auto"/>
          <w:lang w:val="en-US"/>
        </w:rPr>
        <w:t>(Source: Thomas and Maine, 2019)</w:t>
      </w:r>
    </w:p>
    <w:p w14:paraId="4E5653A5" w14:textId="77777777" w:rsidR="00FD5F46" w:rsidRDefault="00FD5F46" w:rsidP="008E3877">
      <w:pPr>
        <w:pStyle w:val="Heading1"/>
        <w:rPr>
          <w:color w:val="auto"/>
          <w:sz w:val="40"/>
          <w:szCs w:val="40"/>
        </w:rPr>
      </w:pPr>
    </w:p>
    <w:p w14:paraId="5FEA3A54"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1" w:name="_Toc89812847"/>
      <w:r w:rsidRPr="00EE48B8">
        <w:rPr>
          <w:rFonts w:ascii="Times New Roman" w:eastAsia="Arial" w:hAnsi="Times New Roman" w:cs="Arial"/>
          <w:color w:val="auto"/>
          <w:sz w:val="24"/>
          <w:szCs w:val="40"/>
          <w:lang w:val="en-US" w:eastAsia="en-IN"/>
        </w:rPr>
        <w:t>Definition of communication</w:t>
      </w:r>
      <w:bookmarkEnd w:id="1"/>
    </w:p>
    <w:p w14:paraId="37CC8CFF" w14:textId="0021C8E8"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Communication in business is known as the process of shearing essential data or important information between the organisational stakeholders such as employees, managers, shareholders, clients etc. for maintaining the business operation. It has been observed that within an organisation transparent communication establishes a healthy relationship among the employees as well as the managers that improves productivity up to 25%. The purpose of communication in business is to improve business back to face and reduce errors (</w:t>
      </w:r>
      <w:r w:rsidRPr="00EE48B8">
        <w:rPr>
          <w:rFonts w:ascii="Times New Roman" w:eastAsia="Arial" w:hAnsi="Times New Roman" w:cs="Times New Roman"/>
          <w:b w:val="0"/>
          <w:color w:val="000000"/>
          <w:sz w:val="24"/>
          <w:szCs w:val="24"/>
          <w:shd w:val="clear" w:color="auto" w:fill="FFFFFF"/>
          <w:lang w:val="en-US" w:eastAsia="en-IN"/>
        </w:rPr>
        <w:t>DiNardi and DiNardi, 2019</w:t>
      </w:r>
      <w:r w:rsidRPr="00EE48B8">
        <w:rPr>
          <w:rFonts w:ascii="Times New Roman" w:eastAsia="Times New Roman" w:hAnsi="Times New Roman" w:cs="Times New Roman"/>
          <w:b w:val="0"/>
          <w:color w:val="auto"/>
          <w:sz w:val="24"/>
          <w:szCs w:val="24"/>
          <w:lang w:val="en-US" w:eastAsia="en-IN"/>
        </w:rPr>
        <w:t xml:space="preserve">). The important business communication lies in different factors such as presentation of new business ideas, successful sales, effective client meetings, executing business decisions, formation of business proposals and plans etc. Business communication has two types: internal business communication and external business communication. Internet business communications are upward communication, downward communication and Lateral communication. Upward communication refers to exchange of information from managers to organisational hierarchy. </w:t>
      </w:r>
      <w:r w:rsidRPr="00EE48B8">
        <w:rPr>
          <w:rFonts w:ascii="Times New Roman" w:eastAsia="Times New Roman" w:hAnsi="Times New Roman" w:cs="Times New Roman"/>
          <w:b w:val="0"/>
          <w:color w:val="auto"/>
          <w:sz w:val="24"/>
          <w:szCs w:val="24"/>
          <w:lang w:val="en-US" w:eastAsia="en-IN"/>
        </w:rPr>
        <w:lastRenderedPageBreak/>
        <w:t>Downwards communication is known as managerial communication that directly comes from supervisor to a subordinate (</w:t>
      </w:r>
      <w:r w:rsidRPr="00EE48B8">
        <w:rPr>
          <w:rFonts w:ascii="Times New Roman" w:eastAsia="Arial" w:hAnsi="Times New Roman" w:cs="Times New Roman"/>
          <w:b w:val="0"/>
          <w:color w:val="222222"/>
          <w:sz w:val="24"/>
          <w:szCs w:val="24"/>
          <w:shd w:val="clear" w:color="auto" w:fill="FFFFFF"/>
          <w:lang w:val="en-US" w:eastAsia="en-IN"/>
        </w:rPr>
        <w:t xml:space="preserve">Chen </w:t>
      </w:r>
      <w:r w:rsidRPr="00EE48B8">
        <w:rPr>
          <w:rFonts w:ascii="Times New Roman" w:eastAsia="Arial" w:hAnsi="Times New Roman" w:cs="Times New Roman"/>
          <w:b w:val="0"/>
          <w:i/>
          <w:color w:val="222222"/>
          <w:sz w:val="24"/>
          <w:szCs w:val="24"/>
          <w:shd w:val="clear" w:color="auto" w:fill="FFFFFF"/>
          <w:lang w:val="en-US" w:eastAsia="en-IN"/>
        </w:rPr>
        <w:t>et al.</w:t>
      </w:r>
      <w:r w:rsidRPr="00EE48B8">
        <w:rPr>
          <w:rFonts w:ascii="Times New Roman" w:eastAsia="Arial" w:hAnsi="Times New Roman" w:cs="Times New Roman"/>
          <w:b w:val="0"/>
          <w:color w:val="222222"/>
          <w:sz w:val="24"/>
          <w:szCs w:val="24"/>
          <w:shd w:val="clear" w:color="auto" w:fill="FFFFFF"/>
          <w:lang w:val="en-US" w:eastAsia="en-IN"/>
        </w:rPr>
        <w:t>, 2020</w:t>
      </w:r>
      <w:r w:rsidRPr="00EE48B8">
        <w:rPr>
          <w:rFonts w:ascii="Times New Roman" w:eastAsia="Times New Roman" w:hAnsi="Times New Roman" w:cs="Times New Roman"/>
          <w:b w:val="0"/>
          <w:color w:val="auto"/>
          <w:sz w:val="24"/>
          <w:szCs w:val="24"/>
          <w:lang w:val="en-US" w:eastAsia="en-IN"/>
        </w:rPr>
        <w:t>). Lateral communication is cross departmental communication between the coworkers. External business communication refers to the exchange of information between internal staff to an outsider</w:t>
      </w:r>
      <w:r w:rsidR="00BA3487">
        <w:rPr>
          <w:rFonts w:ascii="Times New Roman" w:eastAsia="Times New Roman" w:hAnsi="Times New Roman" w:cs="Times New Roman"/>
          <w:b w:val="0"/>
          <w:color w:val="auto"/>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person</w:t>
      </w:r>
      <w:r w:rsidR="00BA3487">
        <w:rPr>
          <w:rFonts w:ascii="Times New Roman" w:eastAsia="Times New Roman" w:hAnsi="Times New Roman" w:cs="Times New Roman"/>
          <w:b w:val="0"/>
          <w:color w:val="auto"/>
          <w:sz w:val="24"/>
          <w:szCs w:val="24"/>
          <w:lang w:val="en-US" w:eastAsia="en-IN"/>
        </w:rPr>
        <w:t xml:space="preserve"> (Morgan, 2017)</w:t>
      </w:r>
      <w:r w:rsidRPr="00EE48B8">
        <w:rPr>
          <w:rFonts w:ascii="Times New Roman" w:eastAsia="Times New Roman" w:hAnsi="Times New Roman" w:cs="Times New Roman"/>
          <w:b w:val="0"/>
          <w:color w:val="auto"/>
          <w:sz w:val="24"/>
          <w:szCs w:val="24"/>
          <w:lang w:val="en-US" w:eastAsia="en-IN"/>
        </w:rPr>
        <w:t>. This type of communication involves vendor customers, clients and anything that impacts the brand. Business communication can be done through several ways such as telephone meetings, face to face communication, video conferencing, presentations, surveys, Customer Management activities, report or official documents, web based communication, digital media etc.</w:t>
      </w:r>
    </w:p>
    <w:p w14:paraId="3D49DC5E"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2" w:name="_Toc89812848"/>
      <w:r w:rsidRPr="00EE48B8">
        <w:rPr>
          <w:rFonts w:ascii="Times New Roman" w:eastAsia="Arial" w:hAnsi="Times New Roman" w:cs="Arial"/>
          <w:color w:val="auto"/>
          <w:sz w:val="24"/>
          <w:szCs w:val="40"/>
          <w:lang w:val="en-US" w:eastAsia="en-IN"/>
        </w:rPr>
        <w:t>Communication model</w:t>
      </w:r>
      <w:bookmarkEnd w:id="2"/>
    </w:p>
    <w:p w14:paraId="5597D1CC"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Models of communication are known as conceptual models that are used to explain human communication processes. The communication process involves message, sender, media, receiver etc. There are several communication models available such as Aristotle's model, Lasswell's model, Shannon Weaver model, and Barlow's S-</w:t>
      </w:r>
      <w:r w:rsidRPr="00EE48B8">
        <w:rPr>
          <w:rFonts w:ascii="Times New Roman" w:eastAsia="Times New Roman" w:hAnsi="Times New Roman" w:cs="Times New Roman"/>
          <w:b w:val="0"/>
          <w:color w:val="000000"/>
          <w:sz w:val="24"/>
          <w:szCs w:val="24"/>
          <w:lang w:val="en-US" w:eastAsia="en-IN"/>
        </w:rPr>
        <w:t>M-C-R model.</w:t>
      </w:r>
      <w:r w:rsidRPr="00EE48B8">
        <w:rPr>
          <w:rFonts w:ascii="Times New Roman" w:eastAsia="Times New Roman" w:hAnsi="Times New Roman" w:cs="Times New Roman"/>
          <w:b w:val="0"/>
          <w:color w:val="FF0000"/>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 xml:space="preserve">However, this study uses Shannon Weaver model as required model for describe communication human communication within company. </w:t>
      </w:r>
    </w:p>
    <w:p w14:paraId="3C585C2C"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Shannon Weaver model</w:t>
      </w:r>
    </w:p>
    <w:p w14:paraId="24D4CE64"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Shannon Weaver model of communication is considered as mother of all human communication models. According to Teixeira </w:t>
      </w:r>
      <w:r w:rsidRPr="00EE48B8">
        <w:rPr>
          <w:rFonts w:ascii="Times New Roman" w:eastAsia="Times New Roman" w:hAnsi="Times New Roman" w:cs="Times New Roman"/>
          <w:b w:val="0"/>
          <w:i/>
          <w:color w:val="auto"/>
          <w:sz w:val="24"/>
          <w:szCs w:val="24"/>
          <w:lang w:val="en-US" w:eastAsia="en-IN"/>
        </w:rPr>
        <w:t>et al.</w:t>
      </w:r>
      <w:r w:rsidRPr="00EE48B8">
        <w:rPr>
          <w:rFonts w:ascii="Times New Roman" w:eastAsia="Times New Roman" w:hAnsi="Times New Roman" w:cs="Times New Roman"/>
          <w:b w:val="0"/>
          <w:color w:val="auto"/>
          <w:sz w:val="24"/>
          <w:szCs w:val="24"/>
          <w:lang w:val="en-US" w:eastAsia="en-IN"/>
        </w:rPr>
        <w:t xml:space="preserve"> (2017) it is a mathematical theory which is considered to linear communication model because of one way communication and this model is also known as information theory. This model deal with the concept of information source, transmitter, noise, channel, message, encode and decode. </w:t>
      </w:r>
    </w:p>
    <w:p w14:paraId="12FE93F8" w14:textId="77777777" w:rsidR="00EE48B8" w:rsidRPr="00EE48B8" w:rsidRDefault="00EE48B8" w:rsidP="00EE48B8">
      <w:pPr>
        <w:spacing w:line="360" w:lineRule="auto"/>
        <w:rPr>
          <w:rFonts w:ascii="Times New Roman" w:eastAsia="Times New Roman" w:hAnsi="Times New Roman" w:cs="Times New Roman"/>
          <w:b w:val="0"/>
          <w:color w:val="FF0000"/>
          <w:sz w:val="24"/>
          <w:szCs w:val="24"/>
          <w:lang w:val="en-US" w:eastAsia="en-IN"/>
        </w:rPr>
      </w:pPr>
      <w:r w:rsidRPr="00EE48B8">
        <w:rPr>
          <w:rFonts w:ascii="Arial" w:eastAsia="Arial" w:hAnsi="Arial" w:cs="Arial"/>
          <w:b w:val="0"/>
          <w:noProof/>
          <w:color w:val="auto"/>
          <w:sz w:val="22"/>
          <w:lang w:val="en-US"/>
        </w:rPr>
        <w:lastRenderedPageBreak/>
        <w:drawing>
          <wp:inline distT="0" distB="0" distL="0" distR="0" wp14:anchorId="16A6967F" wp14:editId="0FE83259">
            <wp:extent cx="4495800" cy="1933575"/>
            <wp:effectExtent l="0" t="0" r="0" b="9525"/>
            <wp:docPr id="131" name="Picture 1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Diagram&#10;&#10;Description automatically generated"/>
                    <pic:cNvPicPr/>
                  </pic:nvPicPr>
                  <pic:blipFill>
                    <a:blip r:embed="rId21"/>
                    <a:stretch>
                      <a:fillRect/>
                    </a:stretch>
                  </pic:blipFill>
                  <pic:spPr>
                    <a:xfrm>
                      <a:off x="0" y="0"/>
                      <a:ext cx="4495800" cy="1933575"/>
                    </a:xfrm>
                    <a:prstGeom prst="rect">
                      <a:avLst/>
                    </a:prstGeom>
                  </pic:spPr>
                </pic:pic>
              </a:graphicData>
            </a:graphic>
          </wp:inline>
        </w:drawing>
      </w:r>
    </w:p>
    <w:p w14:paraId="4B7F4911"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Figure 2: Shannon Weaver’s model of communication</w:t>
      </w:r>
    </w:p>
    <w:p w14:paraId="6D22DEF3"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(Source: Created by learner)</w:t>
      </w:r>
    </w:p>
    <w:p w14:paraId="6DCFFEF2"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Implementation of this model of communication is beneficial for company because it is one of simplest model that can be applied in various communication theories. Along with this model is based on sender and receiver in which sender play a primary role and receiver play the secondary role. In addition to this implementation of this model is beneficial for the company because it helps in solving various problem of human communication. </w:t>
      </w:r>
    </w:p>
    <w:p w14:paraId="5F746EB1"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3" w:name="_Toc89812849"/>
      <w:r w:rsidRPr="00EE48B8">
        <w:rPr>
          <w:rFonts w:ascii="Times New Roman" w:eastAsia="Arial" w:hAnsi="Times New Roman" w:cs="Arial"/>
          <w:color w:val="auto"/>
          <w:sz w:val="24"/>
          <w:szCs w:val="40"/>
          <w:lang w:val="en-US" w:eastAsia="en-IN"/>
        </w:rPr>
        <w:t>Definition of Integrated Marketing Communications (IMC)</w:t>
      </w:r>
      <w:bookmarkEnd w:id="3"/>
    </w:p>
    <w:p w14:paraId="10C761FB" w14:textId="06C60FDF"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Integrated Marketing Communication (IMC) is considered as a business strategy that takes the marketing department from a desperate function to an interconnected approach. It is beneficial for an organisation as it considers various marketing Collateral and channels starting from digital to social media PR and direct mail. In another word, IMC can be defined as a business process that is utilised by the marketer in the marketing communication elements as public relation, business development principles, direct marketing,</w:t>
      </w:r>
      <w:r w:rsidRPr="00EE48B8">
        <w:rPr>
          <w:rFonts w:ascii="Times New Roman" w:eastAsia="Times New Roman" w:hAnsi="Times New Roman" w:cs="Times New Roman"/>
          <w:b w:val="0"/>
          <w:i/>
          <w:color w:val="auto"/>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brand identity and social media advertising to build brand identity make a constant position across distinct media channels (</w:t>
      </w:r>
      <w:r w:rsidRPr="00EE48B8">
        <w:rPr>
          <w:rFonts w:ascii="Times New Roman" w:eastAsia="Arial" w:hAnsi="Times New Roman" w:cs="Times New Roman"/>
          <w:b w:val="0"/>
          <w:color w:val="000000"/>
          <w:sz w:val="24"/>
          <w:szCs w:val="24"/>
          <w:shd w:val="clear" w:color="auto" w:fill="FFFFFF"/>
          <w:lang w:val="en-US" w:eastAsia="en-IN"/>
        </w:rPr>
        <w:t>Grace, 2018</w:t>
      </w:r>
      <w:r w:rsidRPr="00EE48B8">
        <w:rPr>
          <w:rFonts w:ascii="Times New Roman" w:eastAsia="Times New Roman" w:hAnsi="Times New Roman" w:cs="Times New Roman"/>
          <w:b w:val="0"/>
          <w:color w:val="auto"/>
          <w:sz w:val="24"/>
          <w:szCs w:val="24"/>
          <w:lang w:val="en-US" w:eastAsia="en-IN"/>
        </w:rPr>
        <w:t xml:space="preserve">). Application of Integrated marketing communication in a private and public organisation and businesses to deliver a seamless and engaging customer experience on their products and services that build organisational image as well as relationship with stakeholders. Marketers of organisations apply IMC with an integrated marketing plan to describe different types of marketing Search Engine Optimisation (SEO) tactics, brand advertisement in different media. </w:t>
      </w:r>
      <w:r w:rsidRPr="00EE48B8">
        <w:rPr>
          <w:rFonts w:ascii="Times New Roman" w:eastAsia="Times New Roman" w:hAnsi="Times New Roman" w:cs="Times New Roman"/>
          <w:b w:val="0"/>
          <w:color w:val="auto"/>
          <w:sz w:val="24"/>
          <w:szCs w:val="24"/>
          <w:lang w:val="en-US" w:eastAsia="en-IN"/>
        </w:rPr>
        <w:lastRenderedPageBreak/>
        <w:t>Traditional communication marketing used to be done through magazines, billboards and newspapers. Through IMC, marketers nowadays use a combination of traditional digital communication to target their potential audience and build a strong relationship. It can be said that the IMC process is crucial for a company as it ensures the message passed by marketers is consistent and incredible across all the communication channels</w:t>
      </w:r>
      <w:r w:rsidR="00715444" w:rsidRPr="00715444">
        <w:t xml:space="preserve"> </w:t>
      </w:r>
      <w:r w:rsidR="003D4BFA" w:rsidRPr="005B2DA2">
        <w:rPr>
          <w:rFonts w:ascii="Times New Roman" w:hAnsi="Times New Roman" w:cs="Times New Roman"/>
          <w:b w:val="0"/>
          <w:bCs/>
          <w:color w:val="auto"/>
        </w:rPr>
        <w:t>(</w:t>
      </w:r>
      <w:r w:rsidR="00715444" w:rsidRPr="00715444">
        <w:rPr>
          <w:rFonts w:ascii="Times New Roman" w:eastAsia="Times New Roman" w:hAnsi="Times New Roman" w:cs="Times New Roman"/>
          <w:b w:val="0"/>
          <w:color w:val="auto"/>
          <w:sz w:val="24"/>
          <w:szCs w:val="24"/>
          <w:lang w:val="en-US" w:eastAsia="en-IN"/>
        </w:rPr>
        <w:t>Hooley</w:t>
      </w:r>
      <w:r w:rsidR="00715444">
        <w:rPr>
          <w:rFonts w:ascii="Times New Roman" w:eastAsia="Times New Roman" w:hAnsi="Times New Roman" w:cs="Times New Roman"/>
          <w:b w:val="0"/>
          <w:color w:val="auto"/>
          <w:sz w:val="24"/>
          <w:szCs w:val="24"/>
          <w:lang w:val="en-US" w:eastAsia="en-IN"/>
        </w:rPr>
        <w:t xml:space="preserve"> </w:t>
      </w:r>
      <w:r w:rsidR="00715444" w:rsidRPr="00715444">
        <w:rPr>
          <w:rFonts w:ascii="Times New Roman" w:eastAsia="Times New Roman" w:hAnsi="Times New Roman" w:cs="Times New Roman"/>
          <w:b w:val="0"/>
          <w:color w:val="auto"/>
          <w:sz w:val="24"/>
          <w:szCs w:val="24"/>
          <w:lang w:val="en-US" w:eastAsia="en-IN"/>
        </w:rPr>
        <w:t>et al</w:t>
      </w:r>
      <w:r w:rsidR="00715444">
        <w:rPr>
          <w:rFonts w:ascii="Times New Roman" w:eastAsia="Times New Roman" w:hAnsi="Times New Roman" w:cs="Times New Roman"/>
          <w:b w:val="0"/>
          <w:color w:val="auto"/>
          <w:sz w:val="24"/>
          <w:szCs w:val="24"/>
          <w:lang w:val="en-US" w:eastAsia="en-IN"/>
        </w:rPr>
        <w:t>,</w:t>
      </w:r>
      <w:r w:rsidR="00715444" w:rsidRPr="00715444">
        <w:rPr>
          <w:rFonts w:ascii="Times New Roman" w:eastAsia="Times New Roman" w:hAnsi="Times New Roman" w:cs="Times New Roman"/>
          <w:b w:val="0"/>
          <w:color w:val="auto"/>
          <w:sz w:val="24"/>
          <w:szCs w:val="24"/>
          <w:lang w:val="en-US" w:eastAsia="en-IN"/>
        </w:rPr>
        <w:t xml:space="preserve"> 2020)</w:t>
      </w:r>
      <w:r w:rsidRPr="00EE48B8">
        <w:rPr>
          <w:rFonts w:ascii="Times New Roman" w:eastAsia="Times New Roman" w:hAnsi="Times New Roman" w:cs="Times New Roman"/>
          <w:b w:val="0"/>
          <w:color w:val="auto"/>
          <w:sz w:val="24"/>
          <w:szCs w:val="24"/>
          <w:lang w:val="en-US" w:eastAsia="en-IN"/>
        </w:rPr>
        <w:t>. In addition, the process is cost-effective and time consuming which is reducing organisational expenses and enhancing productivity (</w:t>
      </w:r>
      <w:r w:rsidRPr="00EE48B8">
        <w:rPr>
          <w:rFonts w:ascii="Times New Roman" w:eastAsia="Arial" w:hAnsi="Times New Roman" w:cs="Times New Roman"/>
          <w:b w:val="0"/>
          <w:color w:val="222222"/>
          <w:sz w:val="24"/>
          <w:szCs w:val="24"/>
          <w:shd w:val="clear" w:color="auto" w:fill="FFFFFF"/>
          <w:lang w:val="en-US" w:eastAsia="en-IN"/>
        </w:rPr>
        <w:t xml:space="preserve">Gilkerson </w:t>
      </w:r>
      <w:r w:rsidRPr="00EE48B8">
        <w:rPr>
          <w:rFonts w:ascii="Times New Roman" w:eastAsia="Arial" w:hAnsi="Times New Roman" w:cs="Times New Roman"/>
          <w:b w:val="0"/>
          <w:i/>
          <w:color w:val="222222"/>
          <w:sz w:val="24"/>
          <w:szCs w:val="24"/>
          <w:shd w:val="clear" w:color="auto" w:fill="FFFFFF"/>
          <w:lang w:val="en-US" w:eastAsia="en-IN"/>
        </w:rPr>
        <w:t>et al.</w:t>
      </w:r>
      <w:r w:rsidRPr="00EE48B8">
        <w:rPr>
          <w:rFonts w:ascii="Times New Roman" w:eastAsia="Arial" w:hAnsi="Times New Roman" w:cs="Times New Roman"/>
          <w:b w:val="0"/>
          <w:color w:val="222222"/>
          <w:sz w:val="24"/>
          <w:szCs w:val="24"/>
          <w:shd w:val="clear" w:color="auto" w:fill="FFFFFF"/>
          <w:lang w:val="en-US" w:eastAsia="en-IN"/>
        </w:rPr>
        <w:t>, 2019</w:t>
      </w:r>
      <w:r w:rsidRPr="00EE48B8">
        <w:rPr>
          <w:rFonts w:ascii="Times New Roman" w:eastAsia="Times New Roman" w:hAnsi="Times New Roman" w:cs="Times New Roman"/>
          <w:b w:val="0"/>
          <w:color w:val="auto"/>
          <w:sz w:val="24"/>
          <w:szCs w:val="24"/>
          <w:lang w:val="en-US" w:eastAsia="en-IN"/>
        </w:rPr>
        <w:t xml:space="preserve">). </w:t>
      </w:r>
    </w:p>
    <w:p w14:paraId="4C06A051"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4" w:name="_Toc89812850"/>
      <w:r w:rsidRPr="00EE48B8">
        <w:rPr>
          <w:rFonts w:ascii="Times New Roman" w:eastAsia="Arial" w:hAnsi="Times New Roman" w:cs="Arial"/>
          <w:color w:val="auto"/>
          <w:sz w:val="24"/>
          <w:szCs w:val="40"/>
          <w:lang w:val="en-US" w:eastAsia="en-IN"/>
        </w:rPr>
        <w:t>Promotional strategies used by Tesla to raise awareness of the brand</w:t>
      </w:r>
      <w:bookmarkEnd w:id="4"/>
    </w:p>
    <w:p w14:paraId="35411DDD"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Tesla is the largest automobile and Technology organisation all over the world and independent automakers which of the organisation aims to provide affordable electric cars to average consumers worldwide. The organisation has millions of customers who are increasing productivity as well as brand image. The marketing and promotional strategies that can be used by Tesla, for raising their brand awareness can be enlisted as follows:</w:t>
      </w:r>
    </w:p>
    <w:p w14:paraId="1E238A58"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Content marketing</w:t>
      </w:r>
      <w:r w:rsidRPr="00EE48B8">
        <w:rPr>
          <w:rFonts w:ascii="Times New Roman" w:eastAsia="Times New Roman" w:hAnsi="Times New Roman" w:cs="Times New Roman"/>
          <w:b w:val="0"/>
          <w:color w:val="auto"/>
          <w:sz w:val="24"/>
          <w:szCs w:val="24"/>
          <w:lang w:val="en-US" w:eastAsia="en-IN"/>
        </w:rPr>
        <w:t>- Content marketing refers to spreading information regarding the product to the customers, through immersive marketing contents (</w:t>
      </w:r>
      <w:r w:rsidRPr="00EE48B8">
        <w:rPr>
          <w:rFonts w:ascii="Times New Roman" w:eastAsia="Arial" w:hAnsi="Times New Roman" w:cs="Times New Roman"/>
          <w:b w:val="0"/>
          <w:color w:val="auto"/>
          <w:sz w:val="24"/>
          <w:szCs w:val="24"/>
          <w:shd w:val="clear" w:color="auto" w:fill="FFFFFF"/>
          <w:lang w:val="en-US" w:eastAsia="en-IN"/>
        </w:rPr>
        <w:t>Brand, 2021</w:t>
      </w:r>
      <w:r w:rsidRPr="00EE48B8">
        <w:rPr>
          <w:rFonts w:ascii="Times New Roman" w:eastAsia="Times New Roman" w:hAnsi="Times New Roman" w:cs="Times New Roman"/>
          <w:b w:val="0"/>
          <w:color w:val="auto"/>
          <w:sz w:val="24"/>
          <w:szCs w:val="24"/>
          <w:lang w:val="en-US" w:eastAsia="en-IN"/>
        </w:rPr>
        <w:t xml:space="preserve">). Tesla aims to reach out to its customers through immersive advertisements, wherein the company can utilize technologies like 3D mapping of the objects, to help the customers gain a 360-degree view of the cars, along with all the amenities and accessories within the car, to get the real feel of driving a Tesla model. Apart from this, podcasts and blogposts regarding the cars can be prepared by the content writers employed within the company as well as by the loyal customers, regarding the experience of driving the cars or the unique features hosted by the cars, to help the customers gain complete understanding of the same and thus, get attracted towards purchasing the same. </w:t>
      </w:r>
    </w:p>
    <w:p w14:paraId="547F0A64"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Digital media marketing</w:t>
      </w:r>
      <w:r w:rsidRPr="00EE48B8">
        <w:rPr>
          <w:rFonts w:ascii="Times New Roman" w:eastAsia="Times New Roman" w:hAnsi="Times New Roman" w:cs="Times New Roman"/>
          <w:b w:val="0"/>
          <w:color w:val="auto"/>
          <w:sz w:val="24"/>
          <w:szCs w:val="24"/>
          <w:lang w:val="en-US" w:eastAsia="en-IN"/>
        </w:rPr>
        <w:t>- Pop-up advertisements over the digital media platforms as well as those in between video games and others can also be used as an effective strategy for reaching out to the prospective customers (</w:t>
      </w:r>
      <w:r w:rsidRPr="00EE48B8">
        <w:rPr>
          <w:rFonts w:ascii="Times New Roman" w:eastAsia="Arial" w:hAnsi="Times New Roman" w:cs="Times New Roman"/>
          <w:b w:val="0"/>
          <w:color w:val="auto"/>
          <w:sz w:val="24"/>
          <w:szCs w:val="24"/>
          <w:shd w:val="clear" w:color="auto" w:fill="FFFFFF"/>
          <w:lang w:val="en-US" w:eastAsia="en-IN"/>
        </w:rPr>
        <w:t xml:space="preserve">Christina </w:t>
      </w:r>
      <w:r w:rsidRPr="00EE48B8">
        <w:rPr>
          <w:rFonts w:ascii="Times New Roman" w:eastAsia="Arial" w:hAnsi="Times New Roman" w:cs="Times New Roman"/>
          <w:b w:val="0"/>
          <w:i/>
          <w:iCs/>
          <w:color w:val="auto"/>
          <w:sz w:val="24"/>
          <w:szCs w:val="24"/>
          <w:shd w:val="clear" w:color="auto" w:fill="FFFFFF"/>
          <w:lang w:val="en-US" w:eastAsia="en-IN"/>
        </w:rPr>
        <w:t>et al.,</w:t>
      </w:r>
      <w:r w:rsidRPr="00EE48B8">
        <w:rPr>
          <w:rFonts w:ascii="Times New Roman" w:eastAsia="Arial" w:hAnsi="Times New Roman" w:cs="Times New Roman"/>
          <w:b w:val="0"/>
          <w:color w:val="auto"/>
          <w:sz w:val="24"/>
          <w:szCs w:val="24"/>
          <w:shd w:val="clear" w:color="auto" w:fill="FFFFFF"/>
          <w:lang w:val="en-US" w:eastAsia="en-IN"/>
        </w:rPr>
        <w:t xml:space="preserve"> 2019</w:t>
      </w:r>
      <w:r w:rsidRPr="00EE48B8">
        <w:rPr>
          <w:rFonts w:ascii="Times New Roman" w:eastAsia="Times New Roman" w:hAnsi="Times New Roman" w:cs="Times New Roman"/>
          <w:b w:val="0"/>
          <w:color w:val="auto"/>
          <w:sz w:val="24"/>
          <w:szCs w:val="24"/>
          <w:lang w:val="en-US" w:eastAsia="en-IN"/>
        </w:rPr>
        <w:t xml:space="preserve">). Most of the customers preferring to drive Tesla belongs to the youth or the millennial population and thus, avails digital media for reviewing products and for decision-making for purchases. They also tend to play games online </w:t>
      </w:r>
      <w:r w:rsidRPr="00EE48B8">
        <w:rPr>
          <w:rFonts w:ascii="Times New Roman" w:eastAsia="Times New Roman" w:hAnsi="Times New Roman" w:cs="Times New Roman"/>
          <w:b w:val="0"/>
          <w:color w:val="auto"/>
          <w:sz w:val="24"/>
          <w:szCs w:val="24"/>
          <w:lang w:val="en-US" w:eastAsia="en-IN"/>
        </w:rPr>
        <w:lastRenderedPageBreak/>
        <w:t>and thus, pop-up ads within the video games could serve as effective means of showcasing the features of the cars and thus, marketing the same.</w:t>
      </w:r>
    </w:p>
    <w:p w14:paraId="28BE6F8D"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Event sponsoring and influencer marketing</w:t>
      </w:r>
      <w:r w:rsidRPr="00EE48B8">
        <w:rPr>
          <w:rFonts w:ascii="Times New Roman" w:eastAsia="Times New Roman" w:hAnsi="Times New Roman" w:cs="Times New Roman"/>
          <w:b w:val="0"/>
          <w:color w:val="auto"/>
          <w:sz w:val="24"/>
          <w:szCs w:val="24"/>
          <w:lang w:val="en-US" w:eastAsia="en-IN"/>
        </w:rPr>
        <w:t>- This is another way to reach out to the customers in which Tesla can opt for celebrity endorsements, sponsoring major events as are popular within the youth and millennial population and contacting influencers over social media platforms like Facebook and Instagram, for spreading word regarding he products being offered by Tesla, the level of comfort offered by the products, the quality of the services, the benefits that can be accrued by the customers and similar such attributes. Sponsoring the events would help in increasing the transparency of the brand amongst the global customers and thus, facilitates raising awareness of the brand in numerous developing and developed markets at the same time (</w:t>
      </w:r>
      <w:r w:rsidRPr="00EE48B8">
        <w:rPr>
          <w:rFonts w:ascii="Times New Roman" w:eastAsia="Arial" w:hAnsi="Times New Roman" w:cs="Times New Roman"/>
          <w:b w:val="0"/>
          <w:color w:val="auto"/>
          <w:sz w:val="24"/>
          <w:szCs w:val="24"/>
          <w:shd w:val="clear" w:color="auto" w:fill="FFFFFF"/>
          <w:lang w:val="en-US" w:eastAsia="en-IN"/>
        </w:rPr>
        <w:t xml:space="preserve">Osei-Frimpong </w:t>
      </w:r>
      <w:r w:rsidRPr="00EE48B8">
        <w:rPr>
          <w:rFonts w:ascii="Times New Roman" w:eastAsia="Arial" w:hAnsi="Times New Roman" w:cs="Times New Roman"/>
          <w:b w:val="0"/>
          <w:i/>
          <w:iCs/>
          <w:color w:val="auto"/>
          <w:sz w:val="24"/>
          <w:szCs w:val="24"/>
          <w:shd w:val="clear" w:color="auto" w:fill="FFFFFF"/>
          <w:lang w:val="en-US" w:eastAsia="en-IN"/>
        </w:rPr>
        <w:t>et al.,</w:t>
      </w:r>
      <w:r w:rsidRPr="00EE48B8">
        <w:rPr>
          <w:rFonts w:ascii="Times New Roman" w:eastAsia="Arial" w:hAnsi="Times New Roman" w:cs="Times New Roman"/>
          <w:b w:val="0"/>
          <w:color w:val="auto"/>
          <w:sz w:val="24"/>
          <w:szCs w:val="24"/>
          <w:shd w:val="clear" w:color="auto" w:fill="FFFFFF"/>
          <w:lang w:val="en-US" w:eastAsia="en-IN"/>
        </w:rPr>
        <w:t xml:space="preserve"> 2019</w:t>
      </w:r>
      <w:r w:rsidRPr="00EE48B8">
        <w:rPr>
          <w:rFonts w:ascii="Times New Roman" w:eastAsia="Times New Roman" w:hAnsi="Times New Roman" w:cs="Times New Roman"/>
          <w:b w:val="0"/>
          <w:color w:val="auto"/>
          <w:sz w:val="24"/>
          <w:szCs w:val="24"/>
          <w:lang w:val="en-US" w:eastAsia="en-IN"/>
        </w:rPr>
        <w:t>).</w:t>
      </w:r>
    </w:p>
    <w:p w14:paraId="2CCA4A2B"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Arranging for customer loyalty programs</w:t>
      </w:r>
      <w:r w:rsidRPr="00EE48B8">
        <w:rPr>
          <w:rFonts w:ascii="Times New Roman" w:eastAsia="Times New Roman" w:hAnsi="Times New Roman" w:cs="Times New Roman"/>
          <w:b w:val="0"/>
          <w:color w:val="auto"/>
          <w:sz w:val="24"/>
          <w:szCs w:val="24"/>
          <w:lang w:val="en-US" w:eastAsia="en-IN"/>
        </w:rPr>
        <w:t>- Apart from these initiatives, Tesla can also arrange for organizing customer loyalty programs, wherein they can offer their loyal customers with lucrative offers and recognize the support the customers have given to the company, thus, allowing the prospective customers to feel the urge of joining the lineage of loyal customers of Tesla. The after-sales services offered to the customers as well as the surveys conducted to understand the expectations of the customers and improvising the models according to the same could also act as a measure for increasing brand awareness in the market, amongst the customers, for Tesla (</w:t>
      </w:r>
      <w:r w:rsidRPr="00EE48B8">
        <w:rPr>
          <w:rFonts w:ascii="Times New Roman" w:eastAsia="Arial" w:hAnsi="Times New Roman" w:cs="Times New Roman"/>
          <w:b w:val="0"/>
          <w:color w:val="auto"/>
          <w:sz w:val="24"/>
          <w:szCs w:val="24"/>
          <w:shd w:val="clear" w:color="auto" w:fill="FFFFFF"/>
          <w:lang w:val="en-US" w:eastAsia="en-IN"/>
        </w:rPr>
        <w:t xml:space="preserve">Raut </w:t>
      </w:r>
      <w:r w:rsidRPr="00EE48B8">
        <w:rPr>
          <w:rFonts w:ascii="Times New Roman" w:eastAsia="Arial" w:hAnsi="Times New Roman" w:cs="Times New Roman"/>
          <w:b w:val="0"/>
          <w:i/>
          <w:iCs/>
          <w:color w:val="auto"/>
          <w:sz w:val="24"/>
          <w:szCs w:val="24"/>
          <w:shd w:val="clear" w:color="auto" w:fill="FFFFFF"/>
          <w:lang w:val="en-US" w:eastAsia="en-IN"/>
        </w:rPr>
        <w:t>et al.,</w:t>
      </w:r>
      <w:r w:rsidRPr="00EE48B8">
        <w:rPr>
          <w:rFonts w:ascii="Times New Roman" w:eastAsia="Arial" w:hAnsi="Times New Roman" w:cs="Times New Roman"/>
          <w:b w:val="0"/>
          <w:color w:val="auto"/>
          <w:sz w:val="24"/>
          <w:szCs w:val="24"/>
          <w:shd w:val="clear" w:color="auto" w:fill="FFFFFF"/>
          <w:lang w:val="en-US" w:eastAsia="en-IN"/>
        </w:rPr>
        <w:t xml:space="preserve"> 2019</w:t>
      </w:r>
      <w:r w:rsidRPr="00EE48B8">
        <w:rPr>
          <w:rFonts w:ascii="Times New Roman" w:eastAsia="Times New Roman" w:hAnsi="Times New Roman" w:cs="Times New Roman"/>
          <w:b w:val="0"/>
          <w:color w:val="auto"/>
          <w:sz w:val="24"/>
          <w:szCs w:val="24"/>
          <w:lang w:val="en-US" w:eastAsia="en-IN"/>
        </w:rPr>
        <w:t xml:space="preserve">). </w:t>
      </w:r>
    </w:p>
    <w:p w14:paraId="678C1435"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5" w:name="_Toc89812851"/>
      <w:r w:rsidRPr="00EE48B8">
        <w:rPr>
          <w:rFonts w:ascii="Times New Roman" w:eastAsia="Arial" w:hAnsi="Times New Roman" w:cs="Arial"/>
          <w:color w:val="auto"/>
          <w:sz w:val="24"/>
          <w:szCs w:val="40"/>
          <w:lang w:val="en-US" w:eastAsia="en-IN"/>
        </w:rPr>
        <w:t>Definition of branding and brand equity</w:t>
      </w:r>
      <w:bookmarkEnd w:id="5"/>
    </w:p>
    <w:p w14:paraId="03F02520"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Brand equity basically refers to the brand value. In marketing terms, brand equity refers to the level of sway of a brand name in the mind of consumers. Every organisation established brand equity by forming positive experiences of customers to make them engage with the company for the long run. Moreover, it increases customer engagement by creating competition over the other companies who deliver the same products (</w:t>
      </w:r>
      <w:r w:rsidRPr="00EE48B8">
        <w:rPr>
          <w:rFonts w:ascii="Times New Roman" w:eastAsia="Arial" w:hAnsi="Times New Roman" w:cs="Times New Roman"/>
          <w:b w:val="0"/>
          <w:color w:val="222222"/>
          <w:sz w:val="24"/>
          <w:szCs w:val="24"/>
          <w:shd w:val="clear" w:color="auto" w:fill="FFFFFF"/>
          <w:lang w:val="en-US" w:eastAsia="en-IN"/>
        </w:rPr>
        <w:t xml:space="preserve">Theurer </w:t>
      </w:r>
      <w:r w:rsidRPr="00EE48B8">
        <w:rPr>
          <w:rFonts w:ascii="Times New Roman" w:eastAsia="Arial" w:hAnsi="Times New Roman" w:cs="Times New Roman"/>
          <w:b w:val="0"/>
          <w:i/>
          <w:color w:val="222222"/>
          <w:sz w:val="24"/>
          <w:szCs w:val="24"/>
          <w:shd w:val="clear" w:color="auto" w:fill="FFFFFF"/>
          <w:lang w:val="en-US" w:eastAsia="en-IN"/>
        </w:rPr>
        <w:t>et al.</w:t>
      </w:r>
      <w:r w:rsidRPr="00EE48B8">
        <w:rPr>
          <w:rFonts w:ascii="Times New Roman" w:eastAsia="Arial" w:hAnsi="Times New Roman" w:cs="Times New Roman"/>
          <w:b w:val="0"/>
          <w:color w:val="222222"/>
          <w:sz w:val="24"/>
          <w:szCs w:val="24"/>
          <w:shd w:val="clear" w:color="auto" w:fill="FFFFFF"/>
          <w:lang w:val="en-US" w:eastAsia="en-IN"/>
        </w:rPr>
        <w:t>, 2018</w:t>
      </w:r>
      <w:r w:rsidRPr="00EE48B8">
        <w:rPr>
          <w:rFonts w:ascii="Times New Roman" w:eastAsia="Times New Roman" w:hAnsi="Times New Roman" w:cs="Times New Roman"/>
          <w:b w:val="0"/>
          <w:color w:val="auto"/>
          <w:sz w:val="24"/>
          <w:szCs w:val="24"/>
          <w:lang w:val="en-US" w:eastAsia="en-IN"/>
        </w:rPr>
        <w:t xml:space="preserve">). It is done by a company by generating an awareness campaign that focuses on target customer values delivering promises and quality products. Moreover, it can be said that brand equity establishes loyalty among the </w:t>
      </w:r>
      <w:r w:rsidRPr="00EE48B8">
        <w:rPr>
          <w:rFonts w:ascii="Times New Roman" w:eastAsia="Times New Roman" w:hAnsi="Times New Roman" w:cs="Times New Roman"/>
          <w:b w:val="0"/>
          <w:color w:val="auto"/>
          <w:sz w:val="24"/>
          <w:szCs w:val="24"/>
          <w:lang w:val="en-US" w:eastAsia="en-IN"/>
        </w:rPr>
        <w:lastRenderedPageBreak/>
        <w:t>customers and is known as retention efforts. Brand equity has two key components: awareness and experience.</w:t>
      </w:r>
    </w:p>
    <w:p w14:paraId="2ECCF75F" w14:textId="77777777" w:rsidR="00EE48B8" w:rsidRPr="00EE48B8" w:rsidRDefault="00EE48B8" w:rsidP="00EE48B8">
      <w:pPr>
        <w:numPr>
          <w:ilvl w:val="0"/>
          <w:numId w:val="12"/>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 xml:space="preserve">Brand awareness- </w:t>
      </w:r>
      <w:r w:rsidRPr="00EE48B8">
        <w:rPr>
          <w:rFonts w:ascii="Times New Roman" w:eastAsia="Times New Roman" w:hAnsi="Times New Roman" w:cs="Times New Roman"/>
          <w:b w:val="0"/>
          <w:color w:val="auto"/>
          <w:sz w:val="24"/>
          <w:szCs w:val="24"/>
          <w:lang w:val="en-US" w:eastAsia="en-IN"/>
        </w:rPr>
        <w:t>An Organisation needs to be focused on imagery and messaging cohesively so that customers can easily identify the band. Focusing on customer value is one of the important aspects to maintain brand awareness (</w:t>
      </w:r>
      <w:r w:rsidRPr="00EE48B8">
        <w:rPr>
          <w:rFonts w:ascii="Times New Roman" w:eastAsia="Arial" w:hAnsi="Times New Roman" w:cs="Times New Roman"/>
          <w:b w:val="0"/>
          <w:color w:val="000000"/>
          <w:sz w:val="24"/>
          <w:szCs w:val="24"/>
          <w:shd w:val="clear" w:color="auto" w:fill="FFFFFF"/>
          <w:lang w:val="en-US" w:eastAsia="en-IN"/>
        </w:rPr>
        <w:t>Tansel, 2015</w:t>
      </w:r>
      <w:r w:rsidRPr="00EE48B8">
        <w:rPr>
          <w:rFonts w:ascii="Times New Roman" w:eastAsia="Times New Roman" w:hAnsi="Times New Roman" w:cs="Times New Roman"/>
          <w:b w:val="0"/>
          <w:color w:val="auto"/>
          <w:sz w:val="24"/>
          <w:szCs w:val="24"/>
          <w:lang w:val="en-US" w:eastAsia="en-IN"/>
        </w:rPr>
        <w:t xml:space="preserve">). </w:t>
      </w:r>
    </w:p>
    <w:p w14:paraId="083ABA94" w14:textId="77777777" w:rsidR="00EE48B8" w:rsidRPr="00EE48B8" w:rsidRDefault="00EE48B8" w:rsidP="00EE48B8">
      <w:pPr>
        <w:numPr>
          <w:ilvl w:val="0"/>
          <w:numId w:val="12"/>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Brand experience-</w:t>
      </w:r>
      <w:r w:rsidRPr="00EE48B8">
        <w:rPr>
          <w:rFonts w:ascii="Times New Roman" w:eastAsia="Times New Roman" w:hAnsi="Times New Roman" w:cs="Times New Roman"/>
          <w:b w:val="0"/>
          <w:color w:val="auto"/>
          <w:sz w:val="24"/>
          <w:szCs w:val="24"/>
          <w:lang w:val="en-US" w:eastAsia="en-IN"/>
        </w:rPr>
        <w:t xml:space="preserve"> Brand experience is concentrated on how the product has performed. Quality of products and customer service create brand experience towards the customers. It can be improved by several loyalty programs. </w:t>
      </w:r>
    </w:p>
    <w:p w14:paraId="501462AE"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The key</w:t>
      </w:r>
      <w:r w:rsidRPr="00EE48B8">
        <w:rPr>
          <w:rFonts w:ascii="Times New Roman" w:eastAsia="Times New Roman" w:hAnsi="Times New Roman" w:cs="Times New Roman"/>
          <w:color w:val="auto"/>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benefit of creating positive brand equity is it has control on ROI. If an organisation has leverage power on their brand, the firm can earn huge profits from the market in comparison to the</w:t>
      </w:r>
      <w:r w:rsidRPr="00EE48B8">
        <w:rPr>
          <w:rFonts w:ascii="Times New Roman" w:eastAsia="Times New Roman" w:hAnsi="Times New Roman" w:cs="Times New Roman"/>
          <w:color w:val="auto"/>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competitors. Positive brand equity enables the company to switch to the price premium. At the same time, providing customers’ values is important as it generates trust towards the brand if the qualities of the products are premium. Thus, consumers will pay a higher amount for</w:t>
      </w:r>
      <w:r w:rsidRPr="00EE48B8">
        <w:rPr>
          <w:rFonts w:ascii="Times New Roman" w:eastAsia="Times New Roman" w:hAnsi="Times New Roman" w:cs="Times New Roman"/>
          <w:color w:val="auto"/>
          <w:sz w:val="24"/>
          <w:szCs w:val="24"/>
          <w:lang w:val="en-US" w:eastAsia="en-IN"/>
        </w:rPr>
        <w:t xml:space="preserve"> </w:t>
      </w:r>
      <w:r w:rsidRPr="00EE48B8">
        <w:rPr>
          <w:rFonts w:ascii="Times New Roman" w:eastAsia="Times New Roman" w:hAnsi="Times New Roman" w:cs="Times New Roman"/>
          <w:b w:val="0"/>
          <w:color w:val="auto"/>
          <w:sz w:val="24"/>
          <w:szCs w:val="24"/>
          <w:lang w:val="en-US" w:eastAsia="en-IN"/>
        </w:rPr>
        <w:t xml:space="preserve">their purchase which will accelerate the organisational growth along with productivity. </w:t>
      </w:r>
    </w:p>
    <w:p w14:paraId="391A9FC7"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6" w:name="_Toc89812852"/>
      <w:r w:rsidRPr="00EE48B8">
        <w:rPr>
          <w:rFonts w:ascii="Times New Roman" w:eastAsia="Arial" w:hAnsi="Times New Roman" w:cs="Arial"/>
          <w:color w:val="auto"/>
          <w:sz w:val="24"/>
          <w:szCs w:val="40"/>
          <w:lang w:val="en-US" w:eastAsia="en-IN"/>
        </w:rPr>
        <w:t>Keller’s Brand Equity model</w:t>
      </w:r>
      <w:bookmarkEnd w:id="6"/>
    </w:p>
    <w:p w14:paraId="4D7064B7" w14:textId="17D97013" w:rsid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Keller's brand equity model is called customer based brand equity model. New model has been introduced by the marketing professor at Truck School Business. This model is concentrated on brand equity. As per the model statement strong brand image can be created by shaping customer perception are their feelings about the products. The model is divided into four steps which are described below:</w:t>
      </w:r>
    </w:p>
    <w:p w14:paraId="0BAD3D48" w14:textId="1014A55D" w:rsidR="00916660" w:rsidRDefault="00916660" w:rsidP="00EE48B8">
      <w:pPr>
        <w:spacing w:line="360" w:lineRule="auto"/>
        <w:rPr>
          <w:rFonts w:ascii="Times New Roman" w:eastAsia="Times New Roman" w:hAnsi="Times New Roman" w:cs="Times New Roman"/>
          <w:b w:val="0"/>
          <w:color w:val="auto"/>
          <w:sz w:val="24"/>
          <w:szCs w:val="24"/>
          <w:lang w:val="en-US" w:eastAsia="en-IN"/>
        </w:rPr>
      </w:pPr>
    </w:p>
    <w:p w14:paraId="031888BA" w14:textId="0F71ED55" w:rsidR="00916660" w:rsidRPr="00EE48B8" w:rsidRDefault="00341A8A" w:rsidP="00EE48B8">
      <w:pPr>
        <w:spacing w:line="360" w:lineRule="auto"/>
        <w:rPr>
          <w:rFonts w:ascii="Times New Roman" w:eastAsia="Times New Roman" w:hAnsi="Times New Roman" w:cs="Times New Roman"/>
          <w:b w:val="0"/>
          <w:color w:val="auto"/>
          <w:sz w:val="24"/>
          <w:szCs w:val="24"/>
          <w:lang w:val="en-US" w:eastAsia="en-IN"/>
        </w:rPr>
      </w:pPr>
      <w:r w:rsidRPr="00341A8A">
        <w:rPr>
          <w:noProof/>
          <w:highlight w:val="lightGray"/>
        </w:rPr>
        <mc:AlternateContent>
          <mc:Choice Requires="wps">
            <w:drawing>
              <wp:inline distT="0" distB="0" distL="0" distR="0" wp14:anchorId="20AA9D70" wp14:editId="3223137F">
                <wp:extent cx="5943600" cy="459812"/>
                <wp:effectExtent l="0" t="0" r="0" b="0"/>
                <wp:docPr id="146" name="Text Box 146"/>
                <wp:cNvGraphicFramePr/>
                <a:graphic xmlns:a="http://schemas.openxmlformats.org/drawingml/2006/main">
                  <a:graphicData uri="http://schemas.microsoft.com/office/word/2010/wordprocessingShape">
                    <wps:wsp>
                      <wps:cNvSpPr txBox="1"/>
                      <wps:spPr>
                        <a:xfrm>
                          <a:off x="0" y="0"/>
                          <a:ext cx="5943600" cy="459812"/>
                        </a:xfrm>
                        <a:prstGeom prst="rect">
                          <a:avLst/>
                        </a:prstGeom>
                        <a:noFill/>
                        <a:ln w="6350">
                          <a:noFill/>
                        </a:ln>
                      </wps:spPr>
                      <wps:txbx>
                        <w:txbxContent>
                          <w:p w14:paraId="14944533" w14:textId="37E778F8" w:rsidR="00341A8A" w:rsidRPr="003F5139" w:rsidRDefault="00341A8A" w:rsidP="00341A8A">
                            <w:pPr>
                              <w:jc w:val="center"/>
                              <w:rPr>
                                <w:sz w:val="36"/>
                                <w:szCs w:val="36"/>
                              </w:rPr>
                            </w:pPr>
                            <w:r w:rsidRPr="003F5139">
                              <w:rPr>
                                <w:i/>
                                <w:sz w:val="36"/>
                                <w:szCs w:val="36"/>
                              </w:rPr>
                              <w:t>“</w:t>
                            </w:r>
                            <w:r w:rsidRPr="00341A8A">
                              <w:rPr>
                                <w:iCs/>
                                <w:sz w:val="36"/>
                                <w:szCs w:val="36"/>
                              </w:rPr>
                              <w:t>“Satisfaction is a rating. Loyalty is a brand.” – Shep Hyken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0AA9D70" id="Text Box 146" o:spid="_x0000_s1041" type="#_x0000_t202" style="width:468pt;height:3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" filled="f" stroked="f" strokeweight=".5pt">
                <v:textbox>
                  <w:txbxContent>
                    <w:p w14:paraId="14944533" w14:textId="37E778F8" w:rsidR="00341A8A" w:rsidRPr="003F5139" w:rsidRDefault="00341A8A" w:rsidP="00341A8A">
                      <w:pPr>
                        <w:jc w:val="center"/>
                        <w:rPr>
                          <w:sz w:val="36"/>
                          <w:szCs w:val="36"/>
                        </w:rPr>
                      </w:pPr>
                      <w:r w:rsidRPr="003F5139">
                        <w:rPr>
                          <w:i/>
                          <w:sz w:val="36"/>
                          <w:szCs w:val="36"/>
                        </w:rPr>
                        <w:t>“</w:t>
                      </w:r>
                      <w:r w:rsidRPr="00341A8A">
                        <w:rPr>
                          <w:iCs/>
                          <w:sz w:val="36"/>
                          <w:szCs w:val="36"/>
                        </w:rPr>
                        <w:t>“Satisfaction is a rating. Loyalty is a brand.” – Shep Hyken</w:t>
                      </w:r>
                    </w:p>
                  </w:txbxContent>
                </v:textbox>
                <w10:anchorlock/>
              </v:shape>
            </w:pict>
          </mc:Fallback>
        </mc:AlternateContent>
      </w:r>
    </w:p>
    <w:p w14:paraId="6BD4AEFF" w14:textId="77777777" w:rsidR="00EE48B8" w:rsidRPr="00EE48B8" w:rsidRDefault="00EE48B8" w:rsidP="00EE48B8">
      <w:pPr>
        <w:spacing w:line="360" w:lineRule="auto"/>
        <w:rPr>
          <w:rFonts w:ascii="Times New Roman" w:eastAsia="Times New Roman" w:hAnsi="Times New Roman" w:cs="Times New Roman"/>
          <w:i/>
          <w:color w:val="auto"/>
          <w:sz w:val="24"/>
          <w:szCs w:val="24"/>
          <w:lang w:val="en-US" w:eastAsia="en-IN"/>
        </w:rPr>
      </w:pPr>
      <w:r w:rsidRPr="00EE48B8">
        <w:rPr>
          <w:rFonts w:ascii="Arial" w:eastAsia="Arial" w:hAnsi="Arial" w:cs="Arial"/>
          <w:b w:val="0"/>
          <w:noProof/>
          <w:color w:val="auto"/>
          <w:sz w:val="22"/>
          <w:lang w:val="en-US" w:eastAsia="en-IN"/>
        </w:rPr>
        <w:lastRenderedPageBreak/>
        <w:drawing>
          <wp:inline distT="0" distB="0" distL="0" distR="0" wp14:anchorId="59E03A40" wp14:editId="0A2792C1">
            <wp:extent cx="4000500" cy="2698750"/>
            <wp:effectExtent l="0" t="0" r="0" b="6350"/>
            <wp:docPr id="132" name="Picture 1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Diagram&#10;&#10;Description automatically generated"/>
                    <pic:cNvPicPr/>
                  </pic:nvPicPr>
                  <pic:blipFill>
                    <a:blip r:embed="rId22"/>
                    <a:stretch>
                      <a:fillRect/>
                    </a:stretch>
                  </pic:blipFill>
                  <pic:spPr>
                    <a:xfrm>
                      <a:off x="0" y="0"/>
                      <a:ext cx="4000500" cy="2698750"/>
                    </a:xfrm>
                    <a:prstGeom prst="rect">
                      <a:avLst/>
                    </a:prstGeom>
                  </pic:spPr>
                </pic:pic>
              </a:graphicData>
            </a:graphic>
          </wp:inline>
        </w:drawing>
      </w:r>
    </w:p>
    <w:p w14:paraId="594A69C4" w14:textId="77777777" w:rsidR="00EE48B8" w:rsidRPr="00EE48B8" w:rsidRDefault="00EE48B8" w:rsidP="00EE48B8">
      <w:pPr>
        <w:spacing w:line="360" w:lineRule="auto"/>
        <w:rPr>
          <w:rFonts w:ascii="Times New Roman" w:eastAsia="Arial" w:hAnsi="Times New Roman" w:cs="Arial"/>
          <w:bCs/>
          <w:color w:val="auto"/>
          <w:sz w:val="24"/>
          <w:lang w:val="en-US" w:eastAsia="en-IN"/>
        </w:rPr>
      </w:pPr>
      <w:r w:rsidRPr="00EE48B8">
        <w:rPr>
          <w:rFonts w:ascii="Times New Roman" w:eastAsia="Arial" w:hAnsi="Times New Roman" w:cs="Arial"/>
          <w:bCs/>
          <w:color w:val="auto"/>
          <w:sz w:val="24"/>
          <w:lang w:val="en-US" w:eastAsia="en-IN"/>
        </w:rPr>
        <w:t>Fig 3: Keller’s Brand Equity Model</w:t>
      </w:r>
    </w:p>
    <w:p w14:paraId="16C86B3B" w14:textId="77777777" w:rsidR="00EE48B8" w:rsidRPr="00EE48B8" w:rsidRDefault="00EE48B8" w:rsidP="00EE48B8">
      <w:pPr>
        <w:spacing w:line="360" w:lineRule="auto"/>
        <w:rPr>
          <w:rFonts w:ascii="Times New Roman" w:eastAsia="Arial" w:hAnsi="Times New Roman" w:cs="Arial"/>
          <w:b w:val="0"/>
          <w:color w:val="auto"/>
          <w:sz w:val="24"/>
          <w:lang w:val="en-US" w:eastAsia="en-IN"/>
        </w:rPr>
      </w:pPr>
      <w:r w:rsidRPr="00EE48B8">
        <w:rPr>
          <w:rFonts w:ascii="Times New Roman" w:eastAsia="Arial" w:hAnsi="Times New Roman" w:cs="Arial"/>
          <w:b w:val="0"/>
          <w:color w:val="auto"/>
          <w:sz w:val="24"/>
          <w:lang w:val="en-US" w:eastAsia="en-IN"/>
        </w:rPr>
        <w:t xml:space="preserve">(Source: </w:t>
      </w:r>
      <w:r w:rsidRPr="00EE48B8">
        <w:rPr>
          <w:rFonts w:ascii="Times New Roman" w:eastAsia="Arial" w:hAnsi="Times New Roman" w:cs="Arial"/>
          <w:b w:val="0"/>
          <w:color w:val="auto"/>
          <w:sz w:val="24"/>
          <w:shd w:val="clear" w:color="auto" w:fill="FFFFFF"/>
          <w:lang w:val="en-US" w:eastAsia="en-IN"/>
        </w:rPr>
        <w:t>Farjam and Hongyi, 2015)</w:t>
      </w:r>
    </w:p>
    <w:p w14:paraId="21C686E9" w14:textId="77777777" w:rsidR="00EE48B8" w:rsidRPr="00EE48B8" w:rsidRDefault="00EE48B8" w:rsidP="00EE48B8">
      <w:pPr>
        <w:spacing w:line="360" w:lineRule="auto"/>
        <w:rPr>
          <w:rFonts w:ascii="Times New Roman" w:eastAsia="Times New Roman" w:hAnsi="Times New Roman" w:cs="Times New Roman"/>
          <w:b w:val="0"/>
          <w:color w:val="FF0000"/>
          <w:sz w:val="24"/>
          <w:szCs w:val="24"/>
          <w:lang w:val="en-US" w:eastAsia="en-IN"/>
        </w:rPr>
      </w:pPr>
      <w:r w:rsidRPr="00EE48B8">
        <w:rPr>
          <w:rFonts w:ascii="Times New Roman" w:eastAsia="Times New Roman" w:hAnsi="Times New Roman" w:cs="Times New Roman"/>
          <w:i/>
          <w:color w:val="auto"/>
          <w:sz w:val="24"/>
          <w:szCs w:val="24"/>
          <w:lang w:val="en-US" w:eastAsia="en-IN"/>
        </w:rPr>
        <w:t>Step1: brand identity-</w:t>
      </w:r>
      <w:r w:rsidRPr="00EE48B8">
        <w:rPr>
          <w:rFonts w:ascii="Times New Roman" w:eastAsia="Times New Roman" w:hAnsi="Times New Roman" w:cs="Times New Roman"/>
          <w:b w:val="0"/>
          <w:color w:val="auto"/>
          <w:sz w:val="24"/>
          <w:szCs w:val="24"/>
          <w:lang w:val="en-US" w:eastAsia="en-IN"/>
        </w:rPr>
        <w:t xml:space="preserve"> in the first tape the organisation needs to create brand awareness and its position so that the customer can easily recognise the company. Market research is important for Tesla to understand their potential customers or audiences who can improve productivity and help in gaining brand awareness (</w:t>
      </w:r>
      <w:r w:rsidRPr="00EE48B8">
        <w:rPr>
          <w:rFonts w:ascii="Times New Roman" w:eastAsia="Arial" w:hAnsi="Times New Roman" w:cs="Times New Roman"/>
          <w:b w:val="0"/>
          <w:color w:val="000000"/>
          <w:sz w:val="24"/>
          <w:szCs w:val="24"/>
          <w:shd w:val="clear" w:color="auto" w:fill="FFFFFF"/>
          <w:lang w:val="en-US" w:eastAsia="en-IN"/>
        </w:rPr>
        <w:t>Keaton, 2019</w:t>
      </w:r>
      <w:r w:rsidRPr="00EE48B8">
        <w:rPr>
          <w:rFonts w:ascii="Times New Roman" w:eastAsia="Times New Roman" w:hAnsi="Times New Roman" w:cs="Times New Roman"/>
          <w:b w:val="0"/>
          <w:color w:val="auto"/>
          <w:sz w:val="24"/>
          <w:szCs w:val="24"/>
          <w:lang w:val="en-US" w:eastAsia="en-IN"/>
        </w:rPr>
        <w:t>). Moreover, the organisation needs to identify customer choices between Tesla and other brands by which the marketers can take strong marketing decisions in classifying the product which will differ from other companies. The existing brand positioning strategy that Tesla utilizes is the high-quality high-price strategy. The products are offered at high prices, so the target customers are usually the ones in the elite class, or the high-middle class and premium pricing strategy is utilized by the organization. The quality of the finished cars is also maintained at a premium level, to ensure full satisfaction of the customers</w:t>
      </w:r>
      <w:r w:rsidRPr="00EE48B8">
        <w:rPr>
          <w:rFonts w:ascii="Times New Roman" w:eastAsia="Times New Roman" w:hAnsi="Times New Roman" w:cs="Times New Roman"/>
          <w:b w:val="0"/>
          <w:color w:val="FF0000"/>
          <w:sz w:val="24"/>
          <w:szCs w:val="24"/>
          <w:lang w:val="en-US" w:eastAsia="en-IN"/>
        </w:rPr>
        <w:t xml:space="preserve">. </w:t>
      </w:r>
    </w:p>
    <w:p w14:paraId="58324F44"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 xml:space="preserve">Step 2: Brand meaning- </w:t>
      </w:r>
      <w:r w:rsidRPr="00EE48B8">
        <w:rPr>
          <w:rFonts w:ascii="Times New Roman" w:eastAsia="Times New Roman" w:hAnsi="Times New Roman" w:cs="Times New Roman"/>
          <w:b w:val="0"/>
          <w:color w:val="auto"/>
          <w:sz w:val="24"/>
          <w:szCs w:val="24"/>
          <w:lang w:val="en-US" w:eastAsia="en-IN"/>
        </w:rPr>
        <w:t>In the second step taken to identify the brand meaning and its position by two elements: performance and imagery. Performance defines the effectiveness of a product in meeting customer needs and requirements. As per the model performance includes four categories:</w:t>
      </w:r>
    </w:p>
    <w:p w14:paraId="1D17CD81" w14:textId="77777777" w:rsidR="00EE48B8" w:rsidRPr="00EE48B8" w:rsidRDefault="00EE48B8" w:rsidP="00EE48B8">
      <w:pPr>
        <w:numPr>
          <w:ilvl w:val="0"/>
          <w:numId w:val="11"/>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Primary characteristics and features </w:t>
      </w:r>
    </w:p>
    <w:p w14:paraId="3533939F" w14:textId="77777777" w:rsidR="00EE48B8" w:rsidRPr="00EE48B8" w:rsidRDefault="00EE48B8" w:rsidP="00EE48B8">
      <w:pPr>
        <w:numPr>
          <w:ilvl w:val="0"/>
          <w:numId w:val="11"/>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Service effectiveness, efficiency and empathy.</w:t>
      </w:r>
    </w:p>
    <w:p w14:paraId="16B318BA" w14:textId="77777777" w:rsidR="00EE48B8" w:rsidRPr="00EE48B8" w:rsidRDefault="00EE48B8" w:rsidP="00EE48B8">
      <w:pPr>
        <w:numPr>
          <w:ilvl w:val="0"/>
          <w:numId w:val="11"/>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lastRenderedPageBreak/>
        <w:t xml:space="preserve">Product durability, reliability and serviceability. </w:t>
      </w:r>
    </w:p>
    <w:p w14:paraId="6FC84280" w14:textId="77777777" w:rsidR="00EE48B8" w:rsidRPr="00EE48B8" w:rsidRDefault="00EE48B8" w:rsidP="00EE48B8">
      <w:pPr>
        <w:numPr>
          <w:ilvl w:val="0"/>
          <w:numId w:val="11"/>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Product price. </w:t>
      </w:r>
    </w:p>
    <w:p w14:paraId="70AC2BC6" w14:textId="77777777" w:rsidR="00EE48B8" w:rsidRPr="00EE48B8" w:rsidRDefault="00EE48B8" w:rsidP="00EE48B8">
      <w:pPr>
        <w:numPr>
          <w:ilvl w:val="0"/>
          <w:numId w:val="11"/>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Product style and design</w:t>
      </w:r>
    </w:p>
    <w:p w14:paraId="18182DC3"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Imagery refers to how the brand Tesla has met the customer's needs and demands on physiological and social level.</w:t>
      </w:r>
    </w:p>
    <w:p w14:paraId="72A05BCB"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Step 3: Brand response-</w:t>
      </w:r>
      <w:r w:rsidRPr="00EE48B8">
        <w:rPr>
          <w:rFonts w:ascii="Times New Roman" w:eastAsia="Times New Roman" w:hAnsi="Times New Roman" w:cs="Times New Roman"/>
          <w:b w:val="0"/>
          <w:color w:val="auto"/>
          <w:sz w:val="24"/>
          <w:szCs w:val="24"/>
          <w:lang w:val="en-US" w:eastAsia="en-IN"/>
        </w:rPr>
        <w:t xml:space="preserve"> The response of customers towards brand falls into two categories: judgments and feelings. In the case of Tesla customers’ judgment depends on four categories: quality, Credibility, consideration and Superiority. Tesla always focuses on their customer and provides them with the best quality products by analysing customer demands and feelings. As per the model, there are 6 positive brand feelings that customer experience: warmth, security, excitement, fun, self-respect and social approval.</w:t>
      </w:r>
    </w:p>
    <w:p w14:paraId="0CEE5F4E"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Step 4: Brand resonance-</w:t>
      </w:r>
      <w:r w:rsidRPr="00EE48B8">
        <w:rPr>
          <w:rFonts w:ascii="Times New Roman" w:eastAsia="Times New Roman" w:hAnsi="Times New Roman" w:cs="Times New Roman"/>
          <w:b w:val="0"/>
          <w:color w:val="auto"/>
          <w:sz w:val="24"/>
          <w:szCs w:val="24"/>
          <w:lang w:val="en-US" w:eastAsia="en-IN"/>
        </w:rPr>
        <w:t xml:space="preserve"> Brand resonance has a place on the top of the brand equity pyramid as it is the most difficult and desirable level to reach. Tesla can achieve brand resonance when their customers feel a physiological bond with the brand. The reason has four categories: behaviour loyalty, attitudinal attachment, sense of community and active engagement. Behaviour loyalty includes regular and repeat purchase. Active engagement refers to the online chats, participation in brand campaigns and other events, following on social media etc.</w:t>
      </w:r>
    </w:p>
    <w:p w14:paraId="2FCADDD2"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The advantages of Keller’s Brand Equity model can be enlisted as follows:</w:t>
      </w:r>
    </w:p>
    <w:p w14:paraId="14AC9AC2" w14:textId="77777777" w:rsidR="00EE48B8" w:rsidRPr="00EE48B8" w:rsidRDefault="00EE48B8" w:rsidP="00EE48B8">
      <w:pPr>
        <w:numPr>
          <w:ilvl w:val="0"/>
          <w:numId w:val="15"/>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It helps in establishing sustainable customer loyalty, through brand equity-</w:t>
      </w:r>
      <w:r w:rsidRPr="00EE48B8">
        <w:rPr>
          <w:rFonts w:ascii="Times New Roman" w:eastAsia="Times New Roman" w:hAnsi="Times New Roman" w:cs="Times New Roman"/>
          <w:b w:val="0"/>
          <w:color w:val="auto"/>
          <w:sz w:val="24"/>
          <w:szCs w:val="24"/>
          <w:lang w:val="en-US" w:eastAsia="en-IN"/>
        </w:rPr>
        <w:t xml:space="preserve"> Brand equity results in increased preference of the products amongst the customers, owing to improved brand presence and awareness, resulting in customer loyalty.</w:t>
      </w:r>
    </w:p>
    <w:p w14:paraId="3CB9B34F" w14:textId="77777777" w:rsidR="00EE48B8" w:rsidRPr="00EE48B8" w:rsidRDefault="00EE48B8" w:rsidP="00EE48B8">
      <w:pPr>
        <w:numPr>
          <w:ilvl w:val="0"/>
          <w:numId w:val="15"/>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The model also fosters less cost allocation on customer retention-</w:t>
      </w:r>
      <w:r w:rsidRPr="00EE48B8">
        <w:rPr>
          <w:rFonts w:ascii="Times New Roman" w:eastAsia="Times New Roman" w:hAnsi="Times New Roman" w:cs="Times New Roman"/>
          <w:b w:val="0"/>
          <w:color w:val="auto"/>
          <w:sz w:val="24"/>
          <w:szCs w:val="24"/>
          <w:lang w:val="en-US" w:eastAsia="en-IN"/>
        </w:rPr>
        <w:t xml:space="preserve"> The model focuses on delivering a better experience to the customers, catering to all their needs and since their needs are prioritized, so customers are automatically retained, without the need of implementing any other customer retention strategies (</w:t>
      </w:r>
      <w:r w:rsidRPr="00EE48B8">
        <w:rPr>
          <w:rFonts w:ascii="Times New Roman" w:eastAsia="Arial" w:hAnsi="Times New Roman" w:cs="Times New Roman"/>
          <w:b w:val="0"/>
          <w:color w:val="auto"/>
          <w:sz w:val="24"/>
          <w:szCs w:val="24"/>
          <w:shd w:val="clear" w:color="auto" w:fill="FFFFFF"/>
          <w:lang w:val="en-US" w:eastAsia="en-IN"/>
        </w:rPr>
        <w:t>Farjam and Hongyi, 2015</w:t>
      </w:r>
      <w:r w:rsidRPr="00EE48B8">
        <w:rPr>
          <w:rFonts w:ascii="Times New Roman" w:eastAsia="Times New Roman" w:hAnsi="Times New Roman" w:cs="Times New Roman"/>
          <w:b w:val="0"/>
          <w:color w:val="auto"/>
          <w:sz w:val="24"/>
          <w:szCs w:val="24"/>
          <w:lang w:val="en-US" w:eastAsia="en-IN"/>
        </w:rPr>
        <w:t xml:space="preserve">). </w:t>
      </w:r>
    </w:p>
    <w:p w14:paraId="3B20A555" w14:textId="77777777" w:rsidR="00EE48B8" w:rsidRPr="00EE48B8" w:rsidRDefault="00EE48B8" w:rsidP="00EE48B8">
      <w:pPr>
        <w:numPr>
          <w:ilvl w:val="0"/>
          <w:numId w:val="15"/>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Cs/>
          <w:i/>
          <w:iCs/>
          <w:color w:val="auto"/>
          <w:sz w:val="24"/>
          <w:szCs w:val="24"/>
          <w:lang w:val="en-US" w:eastAsia="en-IN"/>
        </w:rPr>
        <w:t>Better profit margins are also stimulated through the utilization of brand equity, according to this model-</w:t>
      </w:r>
      <w:r w:rsidRPr="00EE48B8">
        <w:rPr>
          <w:rFonts w:ascii="Times New Roman" w:eastAsia="Times New Roman" w:hAnsi="Times New Roman" w:cs="Times New Roman"/>
          <w:b w:val="0"/>
          <w:color w:val="auto"/>
          <w:sz w:val="24"/>
          <w:szCs w:val="24"/>
          <w:lang w:val="en-US" w:eastAsia="en-IN"/>
        </w:rPr>
        <w:t xml:space="preserve"> Since less is spent on customer retention strategies and the brand presence stimulates more spread of word-of-mouth and thus, better sales owing to the marketing, so the profit margins of the company increase resultantly.</w:t>
      </w:r>
    </w:p>
    <w:p w14:paraId="6E737A3A"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lastRenderedPageBreak/>
        <w:t>The disadvantages of Keller’s Brand Equity model can be enlisted as follows:</w:t>
      </w:r>
    </w:p>
    <w:p w14:paraId="5F2506CB" w14:textId="77777777" w:rsidR="00EE48B8" w:rsidRPr="00EE48B8" w:rsidRDefault="00EE48B8" w:rsidP="00EE48B8">
      <w:pPr>
        <w:numPr>
          <w:ilvl w:val="0"/>
          <w:numId w:val="14"/>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Resonation with customers in a market which is overloaded with information, becomes difficult, since there are lots of information available, which confuses the customers and might affect their purchase intentions adversely, thus, resulting in loss for the companies. </w:t>
      </w:r>
    </w:p>
    <w:p w14:paraId="2A82802D" w14:textId="77777777" w:rsidR="00EE48B8" w:rsidRPr="00EE48B8" w:rsidRDefault="00EE48B8" w:rsidP="00EE48B8">
      <w:pPr>
        <w:numPr>
          <w:ilvl w:val="0"/>
          <w:numId w:val="14"/>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Very talented team of staff including PR members are required by the company for maintaining brand equity vide this model, which brings in more financial liabilities for the company. Aligning the brand equity with the vision, mission and strategic objectives of the company also becomes difficult often and thus a liability for the organizations utilizing the model (</w:t>
      </w:r>
      <w:r w:rsidRPr="00EE48B8">
        <w:rPr>
          <w:rFonts w:ascii="Times New Roman" w:eastAsia="Arial" w:hAnsi="Times New Roman" w:cs="Times New Roman"/>
          <w:b w:val="0"/>
          <w:color w:val="auto"/>
          <w:sz w:val="24"/>
          <w:szCs w:val="24"/>
          <w:shd w:val="clear" w:color="auto" w:fill="FFFFFF"/>
          <w:lang w:val="en-US" w:eastAsia="en-IN"/>
        </w:rPr>
        <w:t>Vasileva and Vasileva, 2017</w:t>
      </w:r>
      <w:r w:rsidRPr="00EE48B8">
        <w:rPr>
          <w:rFonts w:ascii="Times New Roman" w:eastAsia="Times New Roman" w:hAnsi="Times New Roman" w:cs="Times New Roman"/>
          <w:b w:val="0"/>
          <w:color w:val="auto"/>
          <w:sz w:val="24"/>
          <w:szCs w:val="24"/>
          <w:lang w:val="en-US" w:eastAsia="en-IN"/>
        </w:rPr>
        <w:t xml:space="preserve">). </w:t>
      </w:r>
    </w:p>
    <w:p w14:paraId="6B7BFD6F"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7" w:name="_Toc89812853"/>
      <w:r w:rsidRPr="00EE48B8">
        <w:rPr>
          <w:rFonts w:ascii="Times New Roman" w:eastAsia="Arial" w:hAnsi="Times New Roman" w:cs="Arial"/>
          <w:color w:val="auto"/>
          <w:sz w:val="24"/>
          <w:szCs w:val="40"/>
          <w:lang w:val="en-US" w:eastAsia="en-IN"/>
        </w:rPr>
        <w:t>The customer journey and customer touch points for Tesla</w:t>
      </w:r>
      <w:bookmarkEnd w:id="7"/>
    </w:p>
    <w:p w14:paraId="0EB68948"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Customer experience mapping is a business process of discovering how the potential customers and new users are feeling about the brand and their products. Tesla provides the positive customer experience which is holistic as well as practically seamless. The organisation is critically focused on customer service and turning their experience into a positive result. Customer touch point can be easily determined with the help of customer journey. According to Stein and Ramaseshan (2016) customer touch point is any phase where customer directly or indirectly contacts the management. The marketers need to understand and develop customer touch point to grow their business in short duration of time. Implementation of customer touch point can vary from company to company. However, the most in case touch point can be implemented in 3 stages pre- purchase, purchase and post purchase. In case of Tesla as well touch point of customer is completed in 3 stages. The detail of each stage along with their visual representation is given below  </w:t>
      </w:r>
    </w:p>
    <w:p w14:paraId="0BBD4FAC" w14:textId="77777777" w:rsidR="00EE48B8" w:rsidRPr="00EE48B8" w:rsidRDefault="00EE48B8" w:rsidP="00EE48B8">
      <w:pPr>
        <w:spacing w:line="360" w:lineRule="auto"/>
        <w:rPr>
          <w:rFonts w:ascii="Times New Roman" w:eastAsia="Times New Roman" w:hAnsi="Times New Roman" w:cs="Times New Roman"/>
          <w:i/>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 xml:space="preserve">Pre purchase </w:t>
      </w:r>
    </w:p>
    <w:p w14:paraId="78A63C04"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Pre purchase of company is generally completed with the help of social media, referrals and company event. According to report Tesla has invested $0 in their conventional method to connecting to customers before purchasing of car while their competitor such as BMW and Audi have investing around $195 million per year (Light, 2021). Thus, it can be evident that Tesla </w:t>
      </w:r>
      <w:r w:rsidRPr="00EE48B8">
        <w:rPr>
          <w:rFonts w:ascii="Times New Roman" w:eastAsia="Times New Roman" w:hAnsi="Times New Roman" w:cs="Times New Roman"/>
          <w:b w:val="0"/>
          <w:color w:val="auto"/>
          <w:sz w:val="24"/>
          <w:szCs w:val="24"/>
          <w:lang w:val="en-US" w:eastAsia="en-IN"/>
        </w:rPr>
        <w:lastRenderedPageBreak/>
        <w:t xml:space="preserve">connects to their target audience in pre purchase session through word of mouth and referral that encourage doing selling for them. </w:t>
      </w:r>
    </w:p>
    <w:p w14:paraId="1C59710C"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noProof/>
          <w:color w:val="auto"/>
          <w:sz w:val="24"/>
          <w:szCs w:val="24"/>
          <w:lang w:val="en-US"/>
        </w:rPr>
        <w:drawing>
          <wp:inline distT="0" distB="0" distL="0" distR="0" wp14:anchorId="2B35A000" wp14:editId="4347E815">
            <wp:extent cx="5486400" cy="3200400"/>
            <wp:effectExtent l="0" t="0" r="0" b="19050"/>
            <wp:docPr id="133" name="Diagram 1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E529C1F"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Figure 4: Pre purchase touch point of Tesla</w:t>
      </w:r>
    </w:p>
    <w:p w14:paraId="323C2508" w14:textId="77777777" w:rsidR="00EE48B8" w:rsidRPr="00EE48B8" w:rsidRDefault="00EE48B8" w:rsidP="00EE48B8">
      <w:pPr>
        <w:spacing w:line="360" w:lineRule="auto"/>
        <w:rPr>
          <w:rFonts w:ascii="Times New Roman" w:eastAsia="Times New Roman" w:hAnsi="Times New Roman" w:cs="Times New Roman"/>
          <w:i/>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 xml:space="preserve">Purchase </w:t>
      </w:r>
    </w:p>
    <w:p w14:paraId="48658098" w14:textId="6FD60BE3"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The next important phase of conducting business is purchasing and company need to get strongly connected with their customers in this phase of sales of product or service</w:t>
      </w:r>
      <w:r w:rsidR="00837BFD">
        <w:rPr>
          <w:rFonts w:ascii="Times New Roman" w:eastAsia="Times New Roman" w:hAnsi="Times New Roman" w:cs="Times New Roman"/>
          <w:b w:val="0"/>
          <w:color w:val="auto"/>
          <w:sz w:val="24"/>
          <w:szCs w:val="24"/>
          <w:lang w:val="en-US" w:eastAsia="en-IN"/>
        </w:rPr>
        <w:t xml:space="preserve"> (</w:t>
      </w:r>
      <w:r w:rsidR="00837BFD" w:rsidRPr="00837BFD">
        <w:rPr>
          <w:rFonts w:ascii="Times New Roman" w:eastAsia="Times New Roman" w:hAnsi="Times New Roman" w:cs="Times New Roman"/>
          <w:b w:val="0"/>
          <w:color w:val="auto"/>
          <w:sz w:val="24"/>
          <w:szCs w:val="24"/>
          <w:lang w:val="en-US" w:eastAsia="en-IN"/>
        </w:rPr>
        <w:t>Kotler</w:t>
      </w:r>
      <w:r w:rsidR="00837BFD">
        <w:rPr>
          <w:rFonts w:ascii="Times New Roman" w:eastAsia="Times New Roman" w:hAnsi="Times New Roman" w:cs="Times New Roman"/>
          <w:b w:val="0"/>
          <w:color w:val="auto"/>
          <w:sz w:val="24"/>
          <w:szCs w:val="24"/>
          <w:lang w:val="en-US" w:eastAsia="en-IN"/>
        </w:rPr>
        <w:t xml:space="preserve"> </w:t>
      </w:r>
      <w:r w:rsidR="00D50B71">
        <w:rPr>
          <w:rFonts w:ascii="Times New Roman" w:eastAsia="Times New Roman" w:hAnsi="Times New Roman" w:cs="Times New Roman"/>
          <w:b w:val="0"/>
          <w:color w:val="auto"/>
          <w:sz w:val="24"/>
          <w:szCs w:val="24"/>
          <w:lang w:val="en-US" w:eastAsia="en-IN"/>
        </w:rPr>
        <w:t>et al</w:t>
      </w:r>
      <w:r w:rsidR="00837BFD">
        <w:rPr>
          <w:rFonts w:ascii="Times New Roman" w:eastAsia="Times New Roman" w:hAnsi="Times New Roman" w:cs="Times New Roman"/>
          <w:b w:val="0"/>
          <w:color w:val="auto"/>
          <w:sz w:val="24"/>
          <w:szCs w:val="24"/>
          <w:lang w:val="en-US" w:eastAsia="en-IN"/>
        </w:rPr>
        <w:t>, 2020).</w:t>
      </w:r>
      <w:r w:rsidRPr="00EE48B8">
        <w:rPr>
          <w:rFonts w:ascii="Times New Roman" w:eastAsia="Times New Roman" w:hAnsi="Times New Roman" w:cs="Times New Roman"/>
          <w:b w:val="0"/>
          <w:color w:val="auto"/>
          <w:sz w:val="24"/>
          <w:szCs w:val="24"/>
          <w:lang w:val="en-US" w:eastAsia="en-IN"/>
        </w:rPr>
        <w:t xml:space="preserve"> In the context of Tesla touch point that create benefit to the company include discussing the product performance, product assortment and point of purchase display. Adapting product assortment and product performance as the touch point capture the attention of target audience. Similarly adapting of discussing the product performance act as good touch point for company because it is converting leads into sell. </w:t>
      </w:r>
    </w:p>
    <w:p w14:paraId="79031524"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064F02B0"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2026D01D" w14:textId="77777777" w:rsidR="00EE48B8" w:rsidRPr="00EE48B8" w:rsidRDefault="00EE48B8" w:rsidP="00EE48B8">
      <w:pPr>
        <w:spacing w:line="360" w:lineRule="auto"/>
        <w:rPr>
          <w:rFonts w:ascii="Times New Roman" w:eastAsia="Times New Roman" w:hAnsi="Times New Roman" w:cs="Times New Roman"/>
          <w:i/>
          <w:color w:val="auto"/>
          <w:sz w:val="24"/>
          <w:szCs w:val="24"/>
          <w:lang w:val="en-US" w:eastAsia="en-IN"/>
        </w:rPr>
      </w:pPr>
      <w:r w:rsidRPr="00EE48B8">
        <w:rPr>
          <w:rFonts w:ascii="Times New Roman" w:eastAsia="Times New Roman" w:hAnsi="Times New Roman" w:cs="Times New Roman"/>
          <w:i/>
          <w:noProof/>
          <w:color w:val="auto"/>
          <w:sz w:val="24"/>
          <w:szCs w:val="24"/>
          <w:lang w:val="en-US"/>
        </w:rPr>
        <w:lastRenderedPageBreak/>
        <w:drawing>
          <wp:inline distT="0" distB="0" distL="0" distR="0" wp14:anchorId="389F3D6E" wp14:editId="50046998">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C0AA887"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Figure 5: Purchase touch point of Tesla</w:t>
      </w:r>
    </w:p>
    <w:p w14:paraId="0FEFFB2B"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i/>
          <w:color w:val="auto"/>
          <w:sz w:val="24"/>
          <w:szCs w:val="24"/>
          <w:lang w:val="en-US" w:eastAsia="en-IN"/>
        </w:rPr>
        <w:t xml:space="preserve">Post purchase </w:t>
      </w:r>
    </w:p>
    <w:p w14:paraId="048355F9" w14:textId="3BC22637" w:rsid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In case of tesla post purchase touch point include customer services, 24*7 online technical online service and billing. These touch point help Company by connecting customer at end of the business. Moreover, touch point of this stage act as touch point of pre-purchase for other customers. </w:t>
      </w:r>
    </w:p>
    <w:p w14:paraId="2240D5DD" w14:textId="2C593682" w:rsidR="00616BC8" w:rsidRDefault="00616BC8" w:rsidP="00EE48B8">
      <w:pPr>
        <w:spacing w:line="360" w:lineRule="auto"/>
        <w:rPr>
          <w:rFonts w:ascii="Times New Roman" w:eastAsia="Times New Roman" w:hAnsi="Times New Roman" w:cs="Times New Roman"/>
          <w:b w:val="0"/>
          <w:color w:val="auto"/>
          <w:sz w:val="24"/>
          <w:szCs w:val="24"/>
          <w:lang w:val="en-US" w:eastAsia="en-IN"/>
        </w:rPr>
      </w:pPr>
    </w:p>
    <w:p w14:paraId="758CEE0B" w14:textId="393203FD" w:rsidR="00616BC8" w:rsidRDefault="00616BC8" w:rsidP="00EE48B8">
      <w:pPr>
        <w:spacing w:line="360" w:lineRule="auto"/>
        <w:rPr>
          <w:rFonts w:ascii="Times New Roman" w:eastAsia="Times New Roman" w:hAnsi="Times New Roman" w:cs="Times New Roman"/>
          <w:b w:val="0"/>
          <w:color w:val="auto"/>
          <w:sz w:val="24"/>
          <w:szCs w:val="24"/>
          <w:lang w:val="en-US" w:eastAsia="en-IN"/>
        </w:rPr>
      </w:pPr>
      <w:r w:rsidRPr="00616BC8">
        <w:rPr>
          <w:noProof/>
          <w:highlight w:val="lightGray"/>
        </w:rPr>
        <mc:AlternateContent>
          <mc:Choice Requires="wps">
            <w:drawing>
              <wp:inline distT="0" distB="0" distL="0" distR="0" wp14:anchorId="4ECFC6BE" wp14:editId="0388FF5A">
                <wp:extent cx="5993239" cy="1024128"/>
                <wp:effectExtent l="0" t="0" r="0" b="5080"/>
                <wp:docPr id="7" name="Text Box 7"/>
                <wp:cNvGraphicFramePr/>
                <a:graphic xmlns:a="http://schemas.openxmlformats.org/drawingml/2006/main">
                  <a:graphicData uri="http://schemas.microsoft.com/office/word/2010/wordprocessingShape">
                    <wps:wsp>
                      <wps:cNvSpPr txBox="1"/>
                      <wps:spPr>
                        <a:xfrm>
                          <a:off x="0" y="0"/>
                          <a:ext cx="5993239" cy="1024128"/>
                        </a:xfrm>
                        <a:prstGeom prst="rect">
                          <a:avLst/>
                        </a:prstGeom>
                        <a:noFill/>
                        <a:ln w="6350">
                          <a:noFill/>
                        </a:ln>
                      </wps:spPr>
                      <wps:txbx>
                        <w:txbxContent>
                          <w:p w14:paraId="187770E0" w14:textId="516C3EFA" w:rsidR="00616BC8" w:rsidRPr="003F5139" w:rsidRDefault="009840BD" w:rsidP="00616BC8">
                            <w:pPr>
                              <w:jc w:val="center"/>
                              <w:rPr>
                                <w:sz w:val="36"/>
                                <w:szCs w:val="36"/>
                              </w:rPr>
                            </w:pPr>
                            <w:r w:rsidRPr="009840BD">
                              <w:rPr>
                                <w:i/>
                                <w:sz w:val="36"/>
                                <w:szCs w:val="36"/>
                              </w:rPr>
                              <w:t>“Customer service is the new marketing, it’s what differentiates one business from another.” – Jay Baer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ECFC6BE" id="Text Box 7" o:spid="_x0000_s1042" type="#_x0000_t202" style="width:471.9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" filled="f" stroked="f" strokeweight=".5pt">
                <v:textbox>
                  <w:txbxContent>
                    <w:p w14:paraId="187770E0" w14:textId="516C3EFA" w:rsidR="00616BC8" w:rsidRPr="003F5139" w:rsidRDefault="009840BD" w:rsidP="00616BC8">
                      <w:pPr>
                        <w:jc w:val="center"/>
                        <w:rPr>
                          <w:sz w:val="36"/>
                          <w:szCs w:val="36"/>
                        </w:rPr>
                      </w:pPr>
                      <w:r w:rsidRPr="009840BD">
                        <w:rPr>
                          <w:i/>
                          <w:sz w:val="36"/>
                          <w:szCs w:val="36"/>
                        </w:rPr>
                        <w:t>“Customer service is the new marketing, it’s what differentiates one business from another.” – Jay Baer</w:t>
                      </w:r>
                    </w:p>
                  </w:txbxContent>
                </v:textbox>
                <w10:anchorlock/>
              </v:shape>
            </w:pict>
          </mc:Fallback>
        </mc:AlternateContent>
      </w:r>
    </w:p>
    <w:p w14:paraId="03343BA0" w14:textId="05E02539" w:rsidR="00616BC8" w:rsidRDefault="00616BC8" w:rsidP="00EE48B8">
      <w:pPr>
        <w:spacing w:line="360" w:lineRule="auto"/>
        <w:rPr>
          <w:rFonts w:ascii="Times New Roman" w:eastAsia="Times New Roman" w:hAnsi="Times New Roman" w:cs="Times New Roman"/>
          <w:b w:val="0"/>
          <w:color w:val="auto"/>
          <w:sz w:val="24"/>
          <w:szCs w:val="24"/>
          <w:lang w:val="en-US" w:eastAsia="en-IN"/>
        </w:rPr>
      </w:pPr>
    </w:p>
    <w:p w14:paraId="1B010E53" w14:textId="77777777" w:rsidR="00616BC8" w:rsidRPr="00EE48B8" w:rsidRDefault="00616BC8" w:rsidP="00EE48B8">
      <w:pPr>
        <w:spacing w:line="360" w:lineRule="auto"/>
        <w:rPr>
          <w:rFonts w:ascii="Times New Roman" w:eastAsia="Times New Roman" w:hAnsi="Times New Roman" w:cs="Times New Roman"/>
          <w:b w:val="0"/>
          <w:color w:val="auto"/>
          <w:sz w:val="24"/>
          <w:szCs w:val="24"/>
          <w:lang w:val="en-US" w:eastAsia="en-IN"/>
        </w:rPr>
      </w:pPr>
    </w:p>
    <w:p w14:paraId="3D85F185" w14:textId="12A70D45" w:rsidR="00EE48B8" w:rsidRPr="00EE48B8" w:rsidRDefault="00616BC8" w:rsidP="00EE48B8">
      <w:pPr>
        <w:spacing w:line="360" w:lineRule="auto"/>
        <w:rPr>
          <w:rFonts w:ascii="Times New Roman" w:eastAsia="Times New Roman" w:hAnsi="Times New Roman" w:cs="Times New Roman"/>
          <w:b w:val="0"/>
          <w:color w:val="auto"/>
          <w:sz w:val="24"/>
          <w:szCs w:val="24"/>
          <w:lang w:val="en-US" w:eastAsia="en-IN"/>
        </w:rPr>
      </w:pPr>
      <w:r w:rsidRPr="00616BC8">
        <w:rPr>
          <w:rFonts w:ascii="Times New Roman" w:eastAsia="Times New Roman" w:hAnsi="Times New Roman" w:cs="Times New Roman"/>
          <w:b w:val="0"/>
          <w:noProof/>
          <w:color w:val="auto"/>
          <w:sz w:val="24"/>
          <w:szCs w:val="24"/>
          <w:lang w:val="en-US" w:eastAsia="en-IN"/>
        </w:rPr>
        <mc:AlternateContent>
          <mc:Choice Requires="wpg">
            <w:drawing>
              <wp:inline distT="0" distB="0" distL="0" distR="0" wp14:anchorId="2DB4D5D3" wp14:editId="0D7BDD9E">
                <wp:extent cx="914400" cy="798343"/>
                <wp:effectExtent l="0" t="0" r="0" b="1905"/>
                <wp:docPr id="143" name="Group 143"/>
                <wp:cNvGraphicFramePr/>
                <a:graphic xmlns:a="http://schemas.openxmlformats.org/drawingml/2006/main">
                  <a:graphicData uri="http://schemas.microsoft.com/office/word/2010/wordprocessingGroup">
                    <wpg:wgp>
                      <wpg:cNvGrpSpPr/>
                      <wpg:grpSpPr>
                        <a:xfrm>
                          <a:off x="0" y="0"/>
                          <a:ext cx="914400" cy="798343"/>
                          <a:chOff x="0" y="0"/>
                          <a:chExt cx="914400" cy="798343"/>
                        </a:xfrm>
                      </wpg:grpSpPr>
                      <pic:pic xmlns:pic="http://schemas.openxmlformats.org/drawingml/2006/picture">
                        <pic:nvPicPr>
                          <pic:cNvPr id="144" name="Picture 144"/>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bwMode="auto">
                          <a:xfrm>
                            <a:off x="133985" y="0"/>
                            <a:ext cx="646430" cy="546735"/>
                          </a:xfrm>
                          <a:prstGeom prst="rect">
                            <a:avLst/>
                          </a:prstGeom>
                          <a:noFill/>
                        </pic:spPr>
                      </pic:pic>
                      <wps:wsp>
                        <wps:cNvPr id="145" name="Text Box 145"/>
                        <wps:cNvSpPr txBox="1"/>
                        <wps:spPr>
                          <a:xfrm>
                            <a:off x="0" y="546248"/>
                            <a:ext cx="914400" cy="252095"/>
                          </a:xfrm>
                          <a:prstGeom prst="rect">
                            <a:avLst/>
                          </a:prstGeom>
                          <a:solidFill>
                            <a:prstClr val="white"/>
                          </a:solidFill>
                          <a:ln>
                            <a:noFill/>
                          </a:ln>
                        </wps:spPr>
                        <wps:txbx>
                          <w:txbxContent>
                            <w:p w14:paraId="1B9A89D9" w14:textId="77777777" w:rsidR="00616BC8" w:rsidRPr="00EE48B8" w:rsidRDefault="00616BC8" w:rsidP="00616BC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DB4D5D3" id="Group 143" o:spid="_x0000_s1043" style="width:1in;height:62.85pt;mso-position-horizontal-relative:char;mso-position-vertical-relative:line" coordsize="9144,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">
                <v:shape id="Picture 144" o:spid="_x0000_s1044" type="#_x0000_t75" style="position:absolute;left:1339;width:6465;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">
                  <v:imagedata r:id="rId35" o:title=""/>
                </v:shape>
                <v:shape id="Text Box 145" o:spid="_x0000_s1045" type="#_x0000_t202" style="position:absolute;top:5462;width:914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" stroked="f">
                  <v:textbox style="mso-fit-shape-to-text:t">
                    <w:txbxContent>
                      <w:p w14:paraId="1B9A89D9" w14:textId="77777777" w:rsidR="00616BC8" w:rsidRPr="00EE48B8" w:rsidRDefault="00616BC8" w:rsidP="00616BC8">
                        <w:pPr>
                          <w:rPr>
                            <w:sz w:val="18"/>
                            <w:szCs w:val="18"/>
                          </w:rPr>
                        </w:pPr>
                      </w:p>
                    </w:txbxContent>
                  </v:textbox>
                </v:shape>
                <w10:anchorlock/>
              </v:group>
            </w:pict>
          </mc:Fallback>
        </mc:AlternateContent>
      </w:r>
    </w:p>
    <w:p w14:paraId="568F60C5"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55803D28" w14:textId="77777777" w:rsidR="00EE48B8" w:rsidRPr="00EE48B8" w:rsidRDefault="00EE48B8" w:rsidP="00EE48B8">
      <w:pPr>
        <w:spacing w:line="360" w:lineRule="auto"/>
        <w:rPr>
          <w:rFonts w:ascii="Times New Roman" w:eastAsia="Times New Roman" w:hAnsi="Times New Roman" w:cs="Times New Roman"/>
          <w:b w:val="0"/>
          <w:color w:val="FF0000"/>
          <w:sz w:val="24"/>
          <w:szCs w:val="24"/>
          <w:lang w:val="en-US" w:eastAsia="en-IN"/>
        </w:rPr>
      </w:pPr>
      <w:r w:rsidRPr="00EE48B8">
        <w:rPr>
          <w:rFonts w:ascii="Times New Roman" w:eastAsia="Times New Roman" w:hAnsi="Times New Roman" w:cs="Times New Roman"/>
          <w:b w:val="0"/>
          <w:noProof/>
          <w:color w:val="FF0000"/>
          <w:sz w:val="24"/>
          <w:szCs w:val="24"/>
          <w:lang w:val="en-US"/>
        </w:rPr>
        <w:drawing>
          <wp:inline distT="0" distB="0" distL="0" distR="0" wp14:anchorId="5453D4BE" wp14:editId="2F1565C6">
            <wp:extent cx="5486400" cy="3200400"/>
            <wp:effectExtent l="0" t="57150" r="0" b="95250"/>
            <wp:docPr id="134" name="Diagram 1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33B70E55"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p>
    <w:p w14:paraId="10ADB4D0" w14:textId="77777777" w:rsidR="00EE48B8" w:rsidRPr="00EE48B8" w:rsidRDefault="00EE48B8" w:rsidP="00EE48B8">
      <w:pPr>
        <w:spacing w:line="360" w:lineRule="auto"/>
        <w:rPr>
          <w:rFonts w:ascii="Times New Roman" w:eastAsia="Times New Roman"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Figure 6: Post Purchase touch point of Tesla</w:t>
      </w:r>
    </w:p>
    <w:p w14:paraId="72FE528C"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Arial" w:eastAsia="Arial" w:hAnsi="Arial" w:cs="Arial"/>
          <w:b w:val="0"/>
          <w:noProof/>
          <w:color w:val="auto"/>
          <w:sz w:val="22"/>
          <w:lang w:val="en-US" w:eastAsia="en-IN"/>
        </w:rPr>
        <w:drawing>
          <wp:anchor distT="0" distB="0" distL="114300" distR="114300" simplePos="0" relativeHeight="251669504" behindDoc="0" locked="0" layoutInCell="1" allowOverlap="1" wp14:anchorId="62EE3438" wp14:editId="675639A2">
            <wp:simplePos x="0" y="0"/>
            <wp:positionH relativeFrom="column">
              <wp:posOffset>3517900</wp:posOffset>
            </wp:positionH>
            <wp:positionV relativeFrom="paragraph">
              <wp:posOffset>6350</wp:posOffset>
            </wp:positionV>
            <wp:extent cx="2882662" cy="2736850"/>
            <wp:effectExtent l="0" t="0" r="0" b="6350"/>
            <wp:wrapNone/>
            <wp:docPr id="135" name="Picture 135" descr="A picture containing text, tree, outdoor,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tree, outdoor, car&#10;&#10;Description automatically generated"/>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2888066" cy="2741980"/>
                    </a:xfrm>
                    <a:prstGeom prst="rect">
                      <a:avLst/>
                    </a:prstGeom>
                  </pic:spPr>
                </pic:pic>
              </a:graphicData>
            </a:graphic>
            <wp14:sizeRelV relativeFrom="margin">
              <wp14:pctHeight>0</wp14:pctHeight>
            </wp14:sizeRelV>
          </wp:anchor>
        </w:drawing>
      </w:r>
      <w:r w:rsidRPr="00EE48B8">
        <w:rPr>
          <w:rFonts w:ascii="Times New Roman" w:eastAsia="Times New Roman" w:hAnsi="Times New Roman" w:cs="Times New Roman"/>
          <w:b w:val="0"/>
          <w:noProof/>
          <w:color w:val="auto"/>
          <w:sz w:val="24"/>
          <w:szCs w:val="24"/>
          <w:lang w:val="en-US" w:eastAsia="en-IN"/>
        </w:rPr>
        <mc:AlternateContent>
          <mc:Choice Requires="wpg">
            <w:drawing>
              <wp:inline distT="0" distB="0" distL="0" distR="0" wp14:anchorId="71EDEE44" wp14:editId="4FDA8E8E">
                <wp:extent cx="3365500" cy="2806700"/>
                <wp:effectExtent l="0" t="0" r="6350" b="0"/>
                <wp:docPr id="96" name="Group 96"/>
                <wp:cNvGraphicFramePr/>
                <a:graphic xmlns:a="http://schemas.openxmlformats.org/drawingml/2006/main">
                  <a:graphicData uri="http://schemas.microsoft.com/office/word/2010/wordprocessingGroup">
                    <wpg:wgp>
                      <wpg:cNvGrpSpPr/>
                      <wpg:grpSpPr>
                        <a:xfrm>
                          <a:off x="0" y="0"/>
                          <a:ext cx="3365500" cy="2806700"/>
                          <a:chOff x="0" y="0"/>
                          <a:chExt cx="5943600" cy="4534114"/>
                        </a:xfrm>
                      </wpg:grpSpPr>
                      <pic:pic xmlns:pic="http://schemas.openxmlformats.org/drawingml/2006/picture">
                        <pic:nvPicPr>
                          <pic:cNvPr id="97" name="Picture 97"/>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5943600" cy="4534114"/>
                          </a:xfrm>
                          <a:prstGeom prst="rect">
                            <a:avLst/>
                          </a:prstGeom>
                        </pic:spPr>
                      </pic:pic>
                      <wps:wsp>
                        <wps:cNvPr id="98" name="Text Box 98"/>
                        <wps:cNvSpPr txBox="1"/>
                        <wps:spPr>
                          <a:xfrm>
                            <a:off x="0" y="4457698"/>
                            <a:ext cx="5943600" cy="76416"/>
                          </a:xfrm>
                          <a:prstGeom prst="rect">
                            <a:avLst/>
                          </a:prstGeom>
                          <a:solidFill>
                            <a:prstClr val="white"/>
                          </a:solidFill>
                          <a:ln>
                            <a:noFill/>
                          </a:ln>
                        </wps:spPr>
                        <wps:txbx>
                          <w:txbxContent>
                            <w:p w14:paraId="12A92C97" w14:textId="77777777" w:rsidR="00EE48B8" w:rsidRPr="00744B5E" w:rsidRDefault="00EE48B8" w:rsidP="00EE48B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1EDEE44" id="Group 96" o:spid="_x0000_s1046" style="width:265pt;height:221pt;mso-position-horizontal-relative:char;mso-position-vertical-relative:line" coordsize="59436,453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">
                <v:shape id="Picture 97" o:spid="_x0000_s1047" type="#_x0000_t75" style="position:absolute;width:59436;height:45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">
                  <v:imagedata r:id="rId45" o:title=""/>
                </v:shape>
                <v:shape id="Text Box 98" o:spid="_x0000_s1048" type="#_x0000_t202" style="position:absolute;top:44576;width:59436;height: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" stroked="f">
                  <v:textbox>
                    <w:txbxContent>
                      <w:p w14:paraId="12A92C97" w14:textId="77777777" w:rsidR="00EE48B8" w:rsidRPr="00744B5E" w:rsidRDefault="00EE48B8" w:rsidP="00EE48B8">
                        <w:pPr>
                          <w:rPr>
                            <w:sz w:val="18"/>
                            <w:szCs w:val="18"/>
                          </w:rPr>
                        </w:pPr>
                      </w:p>
                    </w:txbxContent>
                  </v:textbox>
                </v:shape>
                <w10:anchorlock/>
              </v:group>
            </w:pict>
          </mc:Fallback>
        </mc:AlternateContent>
      </w:r>
      <w:r w:rsidRPr="00EE48B8">
        <w:rPr>
          <w:rFonts w:ascii="Times New Roman" w:eastAsia="Times New Roman" w:hAnsi="Times New Roman" w:cs="Times New Roman"/>
          <w:b w:val="0"/>
          <w:color w:val="auto"/>
          <w:sz w:val="24"/>
          <w:szCs w:val="24"/>
          <w:lang w:val="en-US" w:eastAsia="en-IN"/>
        </w:rPr>
        <w:t xml:space="preserve"> </w:t>
      </w:r>
    </w:p>
    <w:p w14:paraId="21B1AD89" w14:textId="77777777" w:rsidR="00EE48B8" w:rsidRPr="00EE48B8" w:rsidRDefault="00EE48B8" w:rsidP="00EE48B8">
      <w:pPr>
        <w:rPr>
          <w:rFonts w:ascii="Arial" w:eastAsia="Arial" w:hAnsi="Arial" w:cs="Arial"/>
          <w:b w:val="0"/>
          <w:color w:val="auto"/>
          <w:sz w:val="22"/>
          <w:lang w:val="en-US" w:eastAsia="en-IN"/>
        </w:rPr>
      </w:pPr>
    </w:p>
    <w:p w14:paraId="385B312B" w14:textId="77777777" w:rsidR="00EE48B8" w:rsidRPr="00EE48B8" w:rsidRDefault="00EE48B8" w:rsidP="00EE48B8">
      <w:pPr>
        <w:rPr>
          <w:rFonts w:ascii="Times New Roman" w:eastAsia="Arial" w:hAnsi="Times New Roman" w:cs="Times New Roman"/>
          <w:color w:val="auto"/>
          <w:sz w:val="24"/>
          <w:szCs w:val="24"/>
          <w:lang w:val="en-US" w:eastAsia="en-IN"/>
        </w:rPr>
      </w:pPr>
      <w:r w:rsidRPr="00EE48B8">
        <w:rPr>
          <w:rFonts w:ascii="Times New Roman" w:eastAsia="Arial" w:hAnsi="Times New Roman" w:cs="Times New Roman"/>
          <w:color w:val="auto"/>
          <w:sz w:val="24"/>
          <w:szCs w:val="24"/>
          <w:lang w:val="en-US" w:eastAsia="en-IN"/>
        </w:rPr>
        <w:br w:type="page"/>
      </w:r>
    </w:p>
    <w:p w14:paraId="1D7A14A4" w14:textId="77777777" w:rsidR="00EE48B8" w:rsidRPr="00EE48B8" w:rsidRDefault="00EE48B8" w:rsidP="00EE48B8">
      <w:pPr>
        <w:rPr>
          <w:rFonts w:ascii="Arial" w:eastAsia="Arial" w:hAnsi="Arial" w:cs="Arial"/>
          <w:b w:val="0"/>
          <w:noProof/>
          <w:color w:val="FF0000"/>
          <w:sz w:val="22"/>
          <w:lang w:val="en-US" w:eastAsia="en-IN"/>
        </w:rPr>
        <w:sectPr w:rsidR="00EE48B8" w:rsidRPr="00EE48B8" w:rsidSect="00E14184">
          <w:footerReference w:type="default" r:id="rId46"/>
          <w:pgSz w:w="12240" w:h="15840"/>
          <w:pgMar w:top="1440" w:right="1440" w:bottom="1440" w:left="1440" w:header="720" w:footer="720" w:gutter="0"/>
          <w:pgNumType w:start="1"/>
          <w:cols w:space="720"/>
          <w:titlePg/>
          <w:docGrid w:linePitch="299"/>
        </w:sectPr>
      </w:pPr>
    </w:p>
    <w:p w14:paraId="6F769F22" w14:textId="77777777" w:rsidR="00EE48B8" w:rsidRPr="00EE48B8" w:rsidRDefault="00EE48B8" w:rsidP="00EE48B8">
      <w:pPr>
        <w:rPr>
          <w:rFonts w:ascii="Arial" w:eastAsia="Arial" w:hAnsi="Arial" w:cs="Arial"/>
          <w:b w:val="0"/>
          <w:noProof/>
          <w:color w:val="FF0000"/>
          <w:sz w:val="22"/>
          <w:lang w:val="en-US" w:eastAsia="en-IN"/>
        </w:rPr>
      </w:pPr>
    </w:p>
    <w:p w14:paraId="34C3C719" w14:textId="77777777" w:rsidR="00EE48B8" w:rsidRPr="00EE48B8" w:rsidRDefault="00EE48B8" w:rsidP="00EE48B8">
      <w:pPr>
        <w:rPr>
          <w:rFonts w:ascii="Times New Roman" w:eastAsia="Arial" w:hAnsi="Times New Roman" w:cs="Times New Roman"/>
          <w:color w:val="auto"/>
          <w:sz w:val="24"/>
          <w:szCs w:val="24"/>
          <w:lang w:val="en-US" w:eastAsia="en-IN"/>
        </w:rPr>
      </w:pPr>
      <w:r w:rsidRPr="00EE48B8">
        <w:rPr>
          <w:rFonts w:ascii="Arial" w:eastAsia="Arial" w:hAnsi="Arial" w:cs="Arial"/>
          <w:b w:val="0"/>
          <w:noProof/>
          <w:color w:val="FF0000"/>
          <w:sz w:val="22"/>
          <w:lang w:val="en-US" w:eastAsia="en-IN"/>
        </w:rPr>
        <mc:AlternateContent>
          <mc:Choice Requires="wpc">
            <w:drawing>
              <wp:inline distT="0" distB="0" distL="0" distR="0" wp14:anchorId="0E9BAE23" wp14:editId="46F606E3">
                <wp:extent cx="8779601" cy="5060950"/>
                <wp:effectExtent l="0" t="0" r="2540" b="6350"/>
                <wp:docPr id="136" name="Canvas 13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bg1"/>
                        </a:solidFill>
                      </wpc:bg>
                      <wpc:whole/>
                      <wpg:wgp>
                        <wpg:cNvPr id="99" name="Group 99"/>
                        <wpg:cNvGrpSpPr/>
                        <wpg:grpSpPr>
                          <a:xfrm>
                            <a:off x="297906" y="1888150"/>
                            <a:ext cx="1723330" cy="783312"/>
                            <a:chOff x="0" y="0"/>
                            <a:chExt cx="1958280" cy="783312"/>
                          </a:xfrm>
                        </wpg:grpSpPr>
                        <wps:wsp>
                          <wps:cNvPr id="100" name="Arrow: Chevron 100"/>
                          <wps:cNvSpPr/>
                          <wps:spPr>
                            <a:xfrm>
                              <a:off x="0" y="0"/>
                              <a:ext cx="1958280" cy="783312"/>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wps:spPr>
                          <wps:bodyPr/>
                        </wps:wsp>
                        <wps:wsp>
                          <wps:cNvPr id="101" name="Arrow: Chevron 4"/>
                          <wps:cNvSpPr txBox="1"/>
                          <wps:spPr>
                            <a:xfrm>
                              <a:off x="391656" y="0"/>
                              <a:ext cx="1174968" cy="783312"/>
                            </a:xfrm>
                            <a:prstGeom prst="rect">
                              <a:avLst/>
                            </a:prstGeom>
                            <a:noFill/>
                            <a:ln>
                              <a:noFill/>
                            </a:ln>
                            <a:effectLst/>
                          </wps:spPr>
                          <wps:txbx>
                            <w:txbxContent>
                              <w:p w14:paraId="7F204756" w14:textId="77777777" w:rsidR="00EE48B8" w:rsidRDefault="00EE48B8" w:rsidP="00EE48B8">
                                <w:r>
                                  <w:t>Selection of target audience</w:t>
                                </w:r>
                              </w:p>
                            </w:txbxContent>
                          </wps:txbx>
                          <wps:bodyPr spcFirstLastPara="0" vert="horz" wrap="square" lIns="124016" tIns="41339" rIns="41339" bIns="41339" numCol="1" spcCol="1270" anchor="ctr" anchorCtr="0">
                            <a:noAutofit/>
                          </wps:bodyPr>
                        </wps:wsp>
                      </wpg:wgp>
                      <wpg:wgp>
                        <wpg:cNvPr id="102" name="Group 102"/>
                        <wpg:cNvGrpSpPr/>
                        <wpg:grpSpPr>
                          <a:xfrm>
                            <a:off x="1646306" y="1888150"/>
                            <a:ext cx="1958280" cy="783312"/>
                            <a:chOff x="0" y="0"/>
                            <a:chExt cx="1958280" cy="783312"/>
                          </a:xfrm>
                        </wpg:grpSpPr>
                        <wps:wsp>
                          <wps:cNvPr id="103" name="Arrow: Chevron 103"/>
                          <wps:cNvSpPr/>
                          <wps:spPr>
                            <a:xfrm>
                              <a:off x="0" y="0"/>
                              <a:ext cx="1958280" cy="783312"/>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wps:spPr>
                          <wps:bodyPr/>
                        </wps:wsp>
                        <wps:wsp>
                          <wps:cNvPr id="104" name="Arrow: Chevron 4"/>
                          <wps:cNvSpPr txBox="1"/>
                          <wps:spPr>
                            <a:xfrm>
                              <a:off x="391656" y="0"/>
                              <a:ext cx="1174968" cy="783312"/>
                            </a:xfrm>
                            <a:prstGeom prst="rect">
                              <a:avLst/>
                            </a:prstGeom>
                            <a:noFill/>
                            <a:ln>
                              <a:noFill/>
                            </a:ln>
                            <a:effectLst/>
                          </wps:spPr>
                          <wps:txbx>
                            <w:txbxContent>
                              <w:p w14:paraId="145DAE13" w14:textId="77777777" w:rsidR="00EE48B8" w:rsidRDefault="00EE48B8" w:rsidP="00EE48B8">
                                <w:r>
                                  <w:t>Awareness</w:t>
                                </w:r>
                              </w:p>
                            </w:txbxContent>
                          </wps:txbx>
                          <wps:bodyPr spcFirstLastPara="0" vert="horz" wrap="square" lIns="124016" tIns="41339" rIns="41339" bIns="41339" numCol="1" spcCol="1270" anchor="ctr" anchorCtr="0">
                            <a:noAutofit/>
                          </wps:bodyPr>
                        </wps:wsp>
                      </wpg:wgp>
                      <wpg:wgp>
                        <wpg:cNvPr id="105" name="Group 105"/>
                        <wpg:cNvGrpSpPr/>
                        <wpg:grpSpPr>
                          <a:xfrm>
                            <a:off x="3184832" y="1900850"/>
                            <a:ext cx="1773974" cy="783312"/>
                            <a:chOff x="0" y="0"/>
                            <a:chExt cx="1958280" cy="783312"/>
                          </a:xfrm>
                        </wpg:grpSpPr>
                        <wps:wsp>
                          <wps:cNvPr id="106" name="Arrow: Chevron 106"/>
                          <wps:cNvSpPr/>
                          <wps:spPr>
                            <a:xfrm>
                              <a:off x="0" y="0"/>
                              <a:ext cx="1958280" cy="783312"/>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wps:spPr>
                          <wps:bodyPr/>
                        </wps:wsp>
                        <wps:wsp>
                          <wps:cNvPr id="107" name="Arrow: Chevron 4"/>
                          <wps:cNvSpPr txBox="1"/>
                          <wps:spPr>
                            <a:xfrm>
                              <a:off x="391656" y="0"/>
                              <a:ext cx="1174968" cy="783312"/>
                            </a:xfrm>
                            <a:prstGeom prst="rect">
                              <a:avLst/>
                            </a:prstGeom>
                            <a:noFill/>
                            <a:ln>
                              <a:noFill/>
                            </a:ln>
                            <a:effectLst/>
                          </wps:spPr>
                          <wps:txbx>
                            <w:txbxContent>
                              <w:p w14:paraId="68EBBDE1" w14:textId="77777777" w:rsidR="00EE48B8" w:rsidRDefault="00EE48B8" w:rsidP="00EE48B8">
                                <w:r>
                                  <w:t>Consideration</w:t>
                                </w:r>
                              </w:p>
                            </w:txbxContent>
                          </wps:txbx>
                          <wps:bodyPr spcFirstLastPara="0" vert="horz" wrap="square" lIns="124016" tIns="41339" rIns="41339" bIns="41339" numCol="1" spcCol="1270" anchor="ctr" anchorCtr="0">
                            <a:noAutofit/>
                          </wps:bodyPr>
                        </wps:wsp>
                      </wpg:wgp>
                      <wpg:wgp>
                        <wpg:cNvPr id="108" name="Group 108"/>
                        <wpg:cNvGrpSpPr/>
                        <wpg:grpSpPr>
                          <a:xfrm>
                            <a:off x="4541906" y="1894500"/>
                            <a:ext cx="1705950" cy="783312"/>
                            <a:chOff x="0" y="0"/>
                            <a:chExt cx="1958280" cy="783312"/>
                          </a:xfrm>
                        </wpg:grpSpPr>
                        <wps:wsp>
                          <wps:cNvPr id="109" name="Arrow: Chevron 109"/>
                          <wps:cNvSpPr/>
                          <wps:spPr>
                            <a:xfrm>
                              <a:off x="0" y="0"/>
                              <a:ext cx="1958280" cy="783312"/>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wps:spPr>
                          <wps:bodyPr/>
                        </wps:wsp>
                        <wps:wsp>
                          <wps:cNvPr id="110" name="Arrow: Chevron 4"/>
                          <wps:cNvSpPr txBox="1"/>
                          <wps:spPr>
                            <a:xfrm>
                              <a:off x="391656" y="0"/>
                              <a:ext cx="1174968" cy="783312"/>
                            </a:xfrm>
                            <a:prstGeom prst="rect">
                              <a:avLst/>
                            </a:prstGeom>
                            <a:noFill/>
                            <a:ln>
                              <a:noFill/>
                            </a:ln>
                            <a:effectLst/>
                          </wps:spPr>
                          <wps:txbx>
                            <w:txbxContent>
                              <w:p w14:paraId="36E05CAC" w14:textId="77777777" w:rsidR="00EE48B8" w:rsidRDefault="00EE48B8" w:rsidP="00EE48B8">
                                <w:r>
                                  <w:t>Purchase</w:t>
                                </w:r>
                              </w:p>
                            </w:txbxContent>
                          </wps:txbx>
                          <wps:bodyPr spcFirstLastPara="0" vert="horz" wrap="square" lIns="124016" tIns="41339" rIns="41339" bIns="41339" numCol="1" spcCol="1270" anchor="ctr" anchorCtr="0">
                            <a:noAutofit/>
                          </wps:bodyPr>
                        </wps:wsp>
                      </wpg:wgp>
                      <wpg:wgp>
                        <wpg:cNvPr id="111" name="Group 111"/>
                        <wpg:cNvGrpSpPr/>
                        <wpg:grpSpPr>
                          <a:xfrm>
                            <a:off x="5841456" y="1894500"/>
                            <a:ext cx="2436730" cy="783312"/>
                            <a:chOff x="0" y="0"/>
                            <a:chExt cx="1958280" cy="783312"/>
                          </a:xfrm>
                        </wpg:grpSpPr>
                        <wps:wsp>
                          <wps:cNvPr id="112" name="Arrow: Chevron 112"/>
                          <wps:cNvSpPr/>
                          <wps:spPr>
                            <a:xfrm>
                              <a:off x="0" y="0"/>
                              <a:ext cx="1958280" cy="783312"/>
                            </a:xfrm>
                            <a:prstGeom prst="chevron">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wps:spPr>
                          <wps:bodyPr/>
                        </wps:wsp>
                        <wps:wsp>
                          <wps:cNvPr id="113" name="Arrow: Chevron 4"/>
                          <wps:cNvSpPr txBox="1"/>
                          <wps:spPr>
                            <a:xfrm>
                              <a:off x="391656" y="0"/>
                              <a:ext cx="1174968" cy="783312"/>
                            </a:xfrm>
                            <a:prstGeom prst="rect">
                              <a:avLst/>
                            </a:prstGeom>
                            <a:noFill/>
                            <a:ln>
                              <a:noFill/>
                            </a:ln>
                            <a:effectLst/>
                          </wps:spPr>
                          <wps:txbx>
                            <w:txbxContent>
                              <w:p w14:paraId="584FF698" w14:textId="77777777" w:rsidR="00EE48B8" w:rsidRPr="004D0618" w:rsidRDefault="00EE48B8" w:rsidP="00EE48B8">
                                <w:pPr>
                                  <w:rPr>
                                    <w:sz w:val="20"/>
                                    <w:szCs w:val="20"/>
                                  </w:rPr>
                                </w:pPr>
                                <w:r w:rsidRPr="004D0618">
                                  <w:rPr>
                                    <w:sz w:val="20"/>
                                    <w:szCs w:val="20"/>
                                  </w:rPr>
                                  <w:t>Customer service, resulting in retention and</w:t>
                                </w:r>
                                <w:r>
                                  <w:t xml:space="preserve"> </w:t>
                                </w:r>
                                <w:r w:rsidRPr="004D0618">
                                  <w:rPr>
                                    <w:sz w:val="20"/>
                                    <w:szCs w:val="20"/>
                                  </w:rPr>
                                  <w:t>advocacy</w:t>
                                </w:r>
                              </w:p>
                            </w:txbxContent>
                          </wps:txbx>
                          <wps:bodyPr spcFirstLastPara="0" vert="horz" wrap="square" lIns="124016" tIns="41339" rIns="41339" bIns="41339" numCol="1" spcCol="1270" anchor="ctr" anchorCtr="0">
                            <a:noAutofit/>
                          </wps:bodyPr>
                        </wps:wsp>
                      </wpg:wgp>
                      <wps:wsp>
                        <wps:cNvPr id="114" name="Connector: Curved 114"/>
                        <wps:cNvCnPr/>
                        <wps:spPr>
                          <a:xfrm rot="16200000" flipH="1">
                            <a:off x="135982" y="701675"/>
                            <a:ext cx="1187450" cy="635000"/>
                          </a:xfrm>
                          <a:prstGeom prst="curvedConnector3">
                            <a:avLst>
                              <a:gd name="adj1" fmla="val 4545"/>
                            </a:avLst>
                          </a:prstGeom>
                          <a:noFill/>
                          <a:ln w="25400" cap="flat" cmpd="sng" algn="ctr">
                            <a:solidFill>
                              <a:srgbClr val="4F81BD"/>
                            </a:solidFill>
                            <a:prstDash val="solid"/>
                            <a:tailEnd type="triangle"/>
                          </a:ln>
                          <a:effectLst>
                            <a:outerShdw blurRad="40000" dist="20000" dir="5400000" rotWithShape="0">
                              <a:srgbClr val="000000">
                                <a:alpha val="38000"/>
                              </a:srgbClr>
                            </a:outerShdw>
                          </a:effectLst>
                        </wps:spPr>
                        <wps:bodyPr/>
                      </wps:wsp>
                      <wps:wsp>
                        <wps:cNvPr id="115" name="Text Box 115"/>
                        <wps:cNvSpPr txBox="1"/>
                        <wps:spPr>
                          <a:xfrm>
                            <a:off x="234406" y="762000"/>
                            <a:ext cx="649605" cy="622300"/>
                          </a:xfrm>
                          <a:prstGeom prst="rect">
                            <a:avLst/>
                          </a:prstGeom>
                          <a:solidFill>
                            <a:sysClr val="window" lastClr="FFFFFF"/>
                          </a:solidFill>
                          <a:ln w="6350">
                            <a:solidFill>
                              <a:sysClr val="window" lastClr="FFFFFF"/>
                            </a:solidFill>
                          </a:ln>
                        </wps:spPr>
                        <wps:txbx>
                          <w:txbxContent>
                            <w:p w14:paraId="0EB40355" w14:textId="77777777" w:rsidR="00EE48B8" w:rsidRDefault="00EE48B8" w:rsidP="00EE48B8">
                              <w:pPr>
                                <w:rPr>
                                  <w:sz w:val="16"/>
                                  <w:szCs w:val="16"/>
                                </w:rPr>
                              </w:pPr>
                              <w:r>
                                <w:rPr>
                                  <w:sz w:val="16"/>
                                  <w:szCs w:val="16"/>
                                </w:rPr>
                                <w:t>Carries out</w:t>
                              </w:r>
                            </w:p>
                            <w:p w14:paraId="2AF08CC0" w14:textId="77777777" w:rsidR="00EE48B8" w:rsidRDefault="00EE48B8" w:rsidP="00EE48B8">
                              <w:pPr>
                                <w:rPr>
                                  <w:sz w:val="16"/>
                                  <w:szCs w:val="16"/>
                                </w:rPr>
                              </w:pPr>
                              <w:r>
                                <w:rPr>
                                  <w:sz w:val="16"/>
                                  <w:szCs w:val="16"/>
                                </w:rPr>
                                <w:t xml:space="preserve">market </w:t>
                              </w:r>
                            </w:p>
                            <w:p w14:paraId="6954766B" w14:textId="77777777" w:rsidR="00EE48B8" w:rsidRPr="00AE40CB" w:rsidRDefault="00EE48B8" w:rsidP="00EE48B8">
                              <w:pPr>
                                <w:rPr>
                                  <w:sz w:val="16"/>
                                  <w:szCs w:val="16"/>
                                </w:rPr>
                              </w:pPr>
                              <w:r>
                                <w:rPr>
                                  <w:sz w:val="16"/>
                                  <w:szCs w:val="16"/>
                                </w:rPr>
                                <w:t>research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6" name="Text Box 13"/>
                        <wps:cNvSpPr txBox="1"/>
                        <wps:spPr>
                          <a:xfrm>
                            <a:off x="1275806" y="571500"/>
                            <a:ext cx="1016000" cy="762000"/>
                          </a:xfrm>
                          <a:prstGeom prst="rect">
                            <a:avLst/>
                          </a:prstGeom>
                          <a:solidFill>
                            <a:sysClr val="window" lastClr="FFFFFF"/>
                          </a:solidFill>
                          <a:ln w="6350">
                            <a:solidFill>
                              <a:sysClr val="window" lastClr="FFFFFF"/>
                            </a:solidFill>
                          </a:ln>
                        </wps:spPr>
                        <wps:txbx>
                          <w:txbxContent>
                            <w:p w14:paraId="684FCA73" w14:textId="77777777" w:rsidR="00EE48B8" w:rsidRDefault="00EE48B8" w:rsidP="00EE48B8">
                              <w:pPr>
                                <w:rPr>
                                  <w:sz w:val="16"/>
                                  <w:szCs w:val="16"/>
                                </w:rPr>
                              </w:pPr>
                              <w:r>
                                <w:rPr>
                                  <w:sz w:val="16"/>
                                  <w:szCs w:val="16"/>
                                </w:rPr>
                                <w:t>Determines</w:t>
                              </w:r>
                            </w:p>
                            <w:p w14:paraId="581686FA" w14:textId="77777777" w:rsidR="00EE48B8" w:rsidRDefault="00EE48B8" w:rsidP="00EE48B8">
                              <w:pPr>
                                <w:rPr>
                                  <w:sz w:val="16"/>
                                  <w:szCs w:val="16"/>
                                </w:rPr>
                              </w:pPr>
                              <w:r>
                                <w:rPr>
                                  <w:sz w:val="16"/>
                                  <w:szCs w:val="16"/>
                                </w:rPr>
                                <w:t xml:space="preserve">Strategies for </w:t>
                              </w:r>
                            </w:p>
                            <w:p w14:paraId="7344FF8E" w14:textId="77777777" w:rsidR="00EE48B8" w:rsidRDefault="00EE48B8" w:rsidP="00EE48B8">
                              <w:pPr>
                                <w:rPr>
                                  <w:sz w:val="16"/>
                                  <w:szCs w:val="16"/>
                                </w:rPr>
                              </w:pPr>
                              <w:r>
                                <w:rPr>
                                  <w:sz w:val="16"/>
                                  <w:szCs w:val="16"/>
                                </w:rPr>
                                <w:t xml:space="preserve">effectively reaching </w:t>
                              </w:r>
                            </w:p>
                            <w:p w14:paraId="390CE984" w14:textId="77777777" w:rsidR="00EE48B8" w:rsidRDefault="00EE48B8" w:rsidP="00EE48B8">
                              <w:pPr>
                                <w:rPr>
                                  <w:sz w:val="16"/>
                                  <w:szCs w:val="16"/>
                                </w:rPr>
                              </w:pPr>
                              <w:r>
                                <w:rPr>
                                  <w:sz w:val="16"/>
                                  <w:szCs w:val="16"/>
                                </w:rPr>
                                <w:t>out to customers</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17" name="Arrow: Curved Up 117"/>
                        <wps:cNvSpPr/>
                        <wps:spPr>
                          <a:xfrm>
                            <a:off x="2475956" y="3283245"/>
                            <a:ext cx="1349502" cy="304800"/>
                          </a:xfrm>
                          <a:prstGeom prst="curvedUp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Arrow: Curved Up 118"/>
                        <wps:cNvSpPr/>
                        <wps:spPr>
                          <a:xfrm>
                            <a:off x="2211022" y="3251200"/>
                            <a:ext cx="1990725" cy="469900"/>
                          </a:xfrm>
                          <a:prstGeom prst="curvedUpArrow">
                            <a:avLst/>
                          </a:prstGeom>
                          <a:gradFill rotWithShape="1">
                            <a:gsLst>
                              <a:gs pos="0">
                                <a:srgbClr val="F79646">
                                  <a:tint val="100000"/>
                                  <a:shade val="100000"/>
                                  <a:satMod val="130000"/>
                                </a:srgbClr>
                              </a:gs>
                              <a:gs pos="100000">
                                <a:srgbClr val="F79646">
                                  <a:tint val="50000"/>
                                  <a:shade val="100000"/>
                                  <a:satMod val="350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Text Box 13"/>
                        <wps:cNvSpPr txBox="1"/>
                        <wps:spPr>
                          <a:xfrm>
                            <a:off x="1893957" y="2726351"/>
                            <a:ext cx="2249805" cy="429895"/>
                          </a:xfrm>
                          <a:prstGeom prst="rect">
                            <a:avLst/>
                          </a:prstGeom>
                          <a:solidFill>
                            <a:sysClr val="window" lastClr="FFFFFF"/>
                          </a:solidFill>
                          <a:ln w="6350">
                            <a:solidFill>
                              <a:sysClr val="window" lastClr="FFFFFF"/>
                            </a:solidFill>
                          </a:ln>
                        </wps:spPr>
                        <wps:txbx>
                          <w:txbxContent>
                            <w:p w14:paraId="3F673B67" w14:textId="77777777" w:rsidR="00EE48B8" w:rsidRDefault="00EE48B8" w:rsidP="00EE48B8">
                              <w:pPr>
                                <w:rPr>
                                  <w:sz w:val="16"/>
                                  <w:szCs w:val="16"/>
                                </w:rPr>
                              </w:pPr>
                              <w:r>
                                <w:rPr>
                                  <w:sz w:val="16"/>
                                  <w:szCs w:val="16"/>
                                </w:rPr>
                                <w:t>Advertisements on social media</w:t>
                              </w:r>
                            </w:p>
                            <w:p w14:paraId="765EBF13" w14:textId="77777777" w:rsidR="00EE48B8" w:rsidRDefault="00EE48B8" w:rsidP="00EE48B8">
                              <w:pPr>
                                <w:rPr>
                                  <w:sz w:val="16"/>
                                  <w:szCs w:val="16"/>
                                </w:rPr>
                              </w:pPr>
                              <w:r>
                                <w:rPr>
                                  <w:sz w:val="16"/>
                                  <w:szCs w:val="16"/>
                                </w:rPr>
                                <w:t>Newspapers, other marketing initiatives by Tesla</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0" name="Text Box 13"/>
                        <wps:cNvSpPr txBox="1"/>
                        <wps:spPr>
                          <a:xfrm>
                            <a:off x="1993356" y="3761400"/>
                            <a:ext cx="2235200" cy="639445"/>
                          </a:xfrm>
                          <a:prstGeom prst="rect">
                            <a:avLst/>
                          </a:prstGeom>
                          <a:solidFill>
                            <a:sysClr val="window" lastClr="FFFFFF"/>
                          </a:solidFill>
                          <a:ln w="6350">
                            <a:solidFill>
                              <a:sysClr val="window" lastClr="FFFFFF"/>
                            </a:solidFill>
                          </a:ln>
                        </wps:spPr>
                        <wps:txbx>
                          <w:txbxContent>
                            <w:p w14:paraId="2BD521E2" w14:textId="77777777" w:rsidR="00EE48B8" w:rsidRDefault="00EE48B8" w:rsidP="00EE48B8">
                              <w:pPr>
                                <w:rPr>
                                  <w:sz w:val="16"/>
                                  <w:szCs w:val="16"/>
                                </w:rPr>
                              </w:pPr>
                              <w:r>
                                <w:rPr>
                                  <w:sz w:val="16"/>
                                  <w:szCs w:val="16"/>
                                </w:rPr>
                                <w:t xml:space="preserve">Customers check on websites for product details </w:t>
                              </w:r>
                            </w:p>
                            <w:p w14:paraId="2A8196D2" w14:textId="77777777" w:rsidR="00EE48B8" w:rsidRDefault="00EE48B8" w:rsidP="00EE48B8">
                              <w:pPr>
                                <w:rPr>
                                  <w:sz w:val="16"/>
                                  <w:szCs w:val="16"/>
                                </w:rPr>
                              </w:pPr>
                              <w:r>
                                <w:rPr>
                                  <w:sz w:val="16"/>
                                  <w:szCs w:val="16"/>
                                </w:rPr>
                                <w:t xml:space="preserve">Checks on social media as well as </w:t>
                              </w:r>
                            </w:p>
                            <w:p w14:paraId="4883C736" w14:textId="77777777" w:rsidR="00EE48B8" w:rsidRDefault="00EE48B8" w:rsidP="00EE48B8">
                              <w:pPr>
                                <w:rPr>
                                  <w:sz w:val="16"/>
                                  <w:szCs w:val="16"/>
                                </w:rPr>
                              </w:pPr>
                              <w:r>
                                <w:rPr>
                                  <w:sz w:val="16"/>
                                  <w:szCs w:val="16"/>
                                </w:rPr>
                                <w:t>website for pricing and features</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1" name="Arrow: Curved Down 121"/>
                        <wps:cNvSpPr/>
                        <wps:spPr>
                          <a:xfrm>
                            <a:off x="4158706" y="1071880"/>
                            <a:ext cx="1216152" cy="312420"/>
                          </a:xfrm>
                          <a:prstGeom prst="curvedDown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Arrow: Curved Down 122"/>
                        <wps:cNvSpPr/>
                        <wps:spPr>
                          <a:xfrm>
                            <a:off x="3847556" y="1003300"/>
                            <a:ext cx="1847850" cy="394970"/>
                          </a:xfrm>
                          <a:prstGeom prst="curvedDownArrow">
                            <a:avLst/>
                          </a:prstGeom>
                          <a:gradFill rotWithShape="1">
                            <a:gsLst>
                              <a:gs pos="0">
                                <a:srgbClr val="F79646">
                                  <a:tint val="100000"/>
                                  <a:shade val="100000"/>
                                  <a:satMod val="130000"/>
                                </a:srgbClr>
                              </a:gs>
                              <a:gs pos="100000">
                                <a:srgbClr val="F79646">
                                  <a:tint val="50000"/>
                                  <a:shade val="100000"/>
                                  <a:satMod val="350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Text Box 13"/>
                        <wps:cNvSpPr txBox="1"/>
                        <wps:spPr>
                          <a:xfrm>
                            <a:off x="3691006" y="1443650"/>
                            <a:ext cx="2211705" cy="391795"/>
                          </a:xfrm>
                          <a:prstGeom prst="rect">
                            <a:avLst/>
                          </a:prstGeom>
                          <a:solidFill>
                            <a:sysClr val="window" lastClr="FFFFFF"/>
                          </a:solidFill>
                          <a:ln w="6350">
                            <a:solidFill>
                              <a:sysClr val="window" lastClr="FFFFFF"/>
                            </a:solidFill>
                          </a:ln>
                        </wps:spPr>
                        <wps:txbx>
                          <w:txbxContent>
                            <w:p w14:paraId="027E430E" w14:textId="77777777" w:rsidR="00EE48B8" w:rsidRDefault="00EE48B8" w:rsidP="00EE48B8">
                              <w:pPr>
                                <w:rPr>
                                  <w:sz w:val="16"/>
                                  <w:szCs w:val="16"/>
                                </w:rPr>
                              </w:pPr>
                              <w:r>
                                <w:rPr>
                                  <w:sz w:val="16"/>
                                  <w:szCs w:val="16"/>
                                </w:rPr>
                                <w:t>Customers checks reviews of existing customers</w:t>
                              </w:r>
                            </w:p>
                            <w:p w14:paraId="40DF1ACC" w14:textId="77777777" w:rsidR="00EE48B8" w:rsidRDefault="00EE48B8" w:rsidP="00EE48B8">
                              <w:pPr>
                                <w:rPr>
                                  <w:sz w:val="16"/>
                                  <w:szCs w:val="16"/>
                                </w:rPr>
                              </w:pPr>
                              <w:r>
                                <w:rPr>
                                  <w:sz w:val="16"/>
                                  <w:szCs w:val="16"/>
                                </w:rPr>
                                <w:t>Visits Stores</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4" name="Arrow: Curved Down 124"/>
                        <wps:cNvSpPr/>
                        <wps:spPr>
                          <a:xfrm>
                            <a:off x="1250406" y="1435100"/>
                            <a:ext cx="1216152" cy="382270"/>
                          </a:xfrm>
                          <a:prstGeom prst="curvedDown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Text Box 13"/>
                        <wps:cNvSpPr txBox="1"/>
                        <wps:spPr>
                          <a:xfrm>
                            <a:off x="3551305" y="465750"/>
                            <a:ext cx="2288540" cy="429260"/>
                          </a:xfrm>
                          <a:prstGeom prst="rect">
                            <a:avLst/>
                          </a:prstGeom>
                          <a:solidFill>
                            <a:sysClr val="window" lastClr="FFFFFF"/>
                          </a:solidFill>
                          <a:ln w="6350">
                            <a:solidFill>
                              <a:sysClr val="window" lastClr="FFFFFF"/>
                            </a:solidFill>
                          </a:ln>
                        </wps:spPr>
                        <wps:txbx>
                          <w:txbxContent>
                            <w:p w14:paraId="4A13CC1E" w14:textId="77777777" w:rsidR="00EE48B8" w:rsidRDefault="00EE48B8" w:rsidP="00EE48B8">
                              <w:pPr>
                                <w:rPr>
                                  <w:sz w:val="16"/>
                                  <w:szCs w:val="16"/>
                                </w:rPr>
                              </w:pPr>
                              <w:r>
                                <w:rPr>
                                  <w:sz w:val="16"/>
                                  <w:szCs w:val="16"/>
                                </w:rPr>
                                <w:t>Website and social media page acts as touchpoint</w:t>
                              </w:r>
                            </w:p>
                            <w:p w14:paraId="748A7ABB" w14:textId="77777777" w:rsidR="00EE48B8" w:rsidRDefault="00EE48B8" w:rsidP="00EE48B8">
                              <w:pPr>
                                <w:rPr>
                                  <w:sz w:val="16"/>
                                  <w:szCs w:val="16"/>
                                </w:rPr>
                              </w:pPr>
                              <w:r>
                                <w:rPr>
                                  <w:sz w:val="16"/>
                                  <w:szCs w:val="16"/>
                                </w:rPr>
                                <w:t>Online and offline-stores acts as touchpoints</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6" name="Arrow: Curved Up 126"/>
                        <wps:cNvSpPr/>
                        <wps:spPr>
                          <a:xfrm>
                            <a:off x="5797006" y="3155951"/>
                            <a:ext cx="1216152" cy="279399"/>
                          </a:xfrm>
                          <a:prstGeom prst="curvedUp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Arrow: Curved Up 127"/>
                        <wps:cNvSpPr/>
                        <wps:spPr>
                          <a:xfrm>
                            <a:off x="5536656" y="3155951"/>
                            <a:ext cx="1765300" cy="457200"/>
                          </a:xfrm>
                          <a:prstGeom prst="curvedUpArrow">
                            <a:avLst/>
                          </a:prstGeom>
                          <a:gradFill rotWithShape="1">
                            <a:gsLst>
                              <a:gs pos="0">
                                <a:srgbClr val="F79646">
                                  <a:tint val="100000"/>
                                  <a:shade val="100000"/>
                                  <a:satMod val="130000"/>
                                </a:srgbClr>
                              </a:gs>
                              <a:gs pos="100000">
                                <a:srgbClr val="F79646">
                                  <a:tint val="50000"/>
                                  <a:shade val="100000"/>
                                  <a:satMod val="350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Text Box 13"/>
                        <wps:cNvSpPr txBox="1"/>
                        <wps:spPr>
                          <a:xfrm>
                            <a:off x="5761105" y="2713651"/>
                            <a:ext cx="1394460" cy="429260"/>
                          </a:xfrm>
                          <a:prstGeom prst="rect">
                            <a:avLst/>
                          </a:prstGeom>
                          <a:solidFill>
                            <a:sysClr val="window" lastClr="FFFFFF"/>
                          </a:solidFill>
                          <a:ln w="6350">
                            <a:solidFill>
                              <a:sysClr val="window" lastClr="FFFFFF"/>
                            </a:solidFill>
                          </a:ln>
                        </wps:spPr>
                        <wps:txbx>
                          <w:txbxContent>
                            <w:p w14:paraId="7F933DFB" w14:textId="77777777" w:rsidR="00EE48B8" w:rsidRDefault="00EE48B8" w:rsidP="00EE48B8">
                              <w:pPr>
                                <w:rPr>
                                  <w:sz w:val="16"/>
                                  <w:szCs w:val="16"/>
                                </w:rPr>
                              </w:pPr>
                              <w:r>
                                <w:rPr>
                                  <w:sz w:val="16"/>
                                  <w:szCs w:val="16"/>
                                </w:rPr>
                                <w:t>Free servicing</w:t>
                              </w:r>
                            </w:p>
                            <w:p w14:paraId="4EBDD5AC" w14:textId="77777777" w:rsidR="00EE48B8" w:rsidRDefault="00EE48B8" w:rsidP="00EE48B8">
                              <w:pPr>
                                <w:rPr>
                                  <w:sz w:val="16"/>
                                  <w:szCs w:val="16"/>
                                </w:rPr>
                              </w:pPr>
                              <w:r>
                                <w:rPr>
                                  <w:sz w:val="16"/>
                                  <w:szCs w:val="16"/>
                                </w:rPr>
                                <w:t>Effective grievance redressal</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9" name="Text Box 13"/>
                        <wps:cNvSpPr txBox="1"/>
                        <wps:spPr>
                          <a:xfrm>
                            <a:off x="5374857" y="3774100"/>
                            <a:ext cx="2271395" cy="588645"/>
                          </a:xfrm>
                          <a:prstGeom prst="rect">
                            <a:avLst/>
                          </a:prstGeom>
                          <a:solidFill>
                            <a:sysClr val="window" lastClr="FFFFFF"/>
                          </a:solidFill>
                          <a:ln w="6350">
                            <a:solidFill>
                              <a:sysClr val="window" lastClr="FFFFFF"/>
                            </a:solidFill>
                          </a:ln>
                        </wps:spPr>
                        <wps:txbx>
                          <w:txbxContent>
                            <w:p w14:paraId="63BAFB54" w14:textId="77777777" w:rsidR="00EE48B8" w:rsidRDefault="00EE48B8" w:rsidP="00EE48B8">
                              <w:pPr>
                                <w:rPr>
                                  <w:sz w:val="16"/>
                                  <w:szCs w:val="16"/>
                                </w:rPr>
                              </w:pPr>
                              <w:r>
                                <w:rPr>
                                  <w:sz w:val="16"/>
                                  <w:szCs w:val="16"/>
                                </w:rPr>
                                <w:t>Websites, email ids registered with the company,</w:t>
                              </w:r>
                            </w:p>
                            <w:p w14:paraId="1748A92C" w14:textId="6CF2D783" w:rsidR="00EE48B8" w:rsidRDefault="00EE48B8" w:rsidP="00EE48B8">
                              <w:pPr>
                                <w:rPr>
                                  <w:sz w:val="16"/>
                                  <w:szCs w:val="16"/>
                                </w:rPr>
                              </w:pPr>
                              <w:r>
                                <w:rPr>
                                  <w:sz w:val="16"/>
                                  <w:szCs w:val="16"/>
                                </w:rPr>
                                <w:t xml:space="preserve">social media pages </w:t>
                              </w:r>
                              <w:r w:rsidR="00EC2C4C">
                                <w:rPr>
                                  <w:sz w:val="16"/>
                                  <w:szCs w:val="16"/>
                                </w:rPr>
                                <w:t>act</w:t>
                              </w:r>
                              <w:r>
                                <w:rPr>
                                  <w:sz w:val="16"/>
                                  <w:szCs w:val="16"/>
                                </w:rPr>
                                <w:t xml:space="preserve"> as touchpoints between </w:t>
                              </w:r>
                            </w:p>
                            <w:p w14:paraId="598EC6CA" w14:textId="77777777" w:rsidR="00EE48B8" w:rsidRDefault="00EE48B8" w:rsidP="00EE48B8">
                              <w:pPr>
                                <w:rPr>
                                  <w:sz w:val="16"/>
                                  <w:szCs w:val="16"/>
                                </w:rPr>
                              </w:pPr>
                              <w:r>
                                <w:rPr>
                                  <w:sz w:val="16"/>
                                  <w:szCs w:val="16"/>
                                </w:rPr>
                                <w:t>customers and Tesla</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30" name="Text Box 13"/>
                        <wps:cNvSpPr txBox="1"/>
                        <wps:spPr>
                          <a:xfrm>
                            <a:off x="2738502" y="4514850"/>
                            <a:ext cx="4267200" cy="361950"/>
                          </a:xfrm>
                          <a:prstGeom prst="rect">
                            <a:avLst/>
                          </a:prstGeom>
                          <a:solidFill>
                            <a:sysClr val="window" lastClr="FFFFFF"/>
                          </a:solidFill>
                          <a:ln w="6350">
                            <a:solidFill>
                              <a:sysClr val="window" lastClr="FFFFFF"/>
                            </a:solidFill>
                          </a:ln>
                        </wps:spPr>
                        <wps:txbx>
                          <w:txbxContent>
                            <w:p w14:paraId="556D0A00" w14:textId="77777777" w:rsidR="00EE48B8" w:rsidRPr="00F84C10" w:rsidRDefault="00EE48B8" w:rsidP="00EE48B8">
                              <w:pPr>
                                <w:rPr>
                                  <w:b w:val="0"/>
                                  <w:bCs/>
                                  <w:szCs w:val="24"/>
                                </w:rPr>
                              </w:pPr>
                              <w:r w:rsidRPr="00F84C10">
                                <w:rPr>
                                  <w:bCs/>
                                  <w:szCs w:val="24"/>
                                </w:rPr>
                                <w:t>Fig 7: Customer journey map of Tesla, with touchpoints</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E9BAE23" id="Canvas 136" o:spid="_x0000_s1049" editas="canvas" style="width:691.3pt;height:398.5pt;mso-position-horizontal-relative:char;mso-position-vertical-relative:line" coordsize="87795,5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">
                <v:shape id="_x0000_s1050" type="#_x0000_t75" style="position:absolute;width:87795;height:50609;visibility:visible;mso-wrap-style:square" filled="t" fillcolor="white [3212]">
                  <v:fill o:detectmouseclick="t"/>
                  <v:path o:connecttype="none"/>
                </v:shape>
                <v:group id="Group 99" o:spid="_x0000_s1051" style="position:absolute;left:2979;top:18881;width:17233;height:7833" coordsize="19582,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00" o:spid="_x0000_s1052" type="#_x0000_t55" style="position:absolute;width:19582;height:7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" adj="17280" fillcolor="#4f81bd" strokecolor="white" strokeweight="2pt"/>
                  <v:shape id="Arrow: Chevron 4" o:spid="_x0000_s1053" type="#_x0000_t202" style="position:absolute;left:3916;width:11750;height: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" filled="f" stroked="f">
                    <v:textbox inset="3.44489mm,1.1483mm,1.1483mm,1.1483mm">
                      <w:txbxContent>
                        <w:p w14:paraId="7F204756" w14:textId="77777777" w:rsidR="00EE48B8" w:rsidRDefault="00EE48B8" w:rsidP="00EE48B8">
                          <w:r>
                            <w:t>Selection of target audience</w:t>
                          </w:r>
                        </w:p>
                      </w:txbxContent>
                    </v:textbox>
                  </v:shape>
                </v:group>
                <v:group id="Group 102" o:spid="_x0000_s1054" style="position:absolute;left:16463;top:18881;width:19582;height:7833" coordsize="19582,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Arrow: Chevron 103" o:spid="_x0000_s1055" type="#_x0000_t55" style="position:absolute;width:19582;height:7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" adj="17280" fillcolor="#4f81bd" strokecolor="white" strokeweight="2pt"/>
                  <v:shape id="Arrow: Chevron 4" o:spid="_x0000_s1056" type="#_x0000_t202" style="position:absolute;left:3916;width:11750;height: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" filled="f" stroked="f">
                    <v:textbox inset="3.44489mm,1.1483mm,1.1483mm,1.1483mm">
                      <w:txbxContent>
                        <w:p w14:paraId="145DAE13" w14:textId="77777777" w:rsidR="00EE48B8" w:rsidRDefault="00EE48B8" w:rsidP="00EE48B8">
                          <w:r>
                            <w:t>Awareness</w:t>
                          </w:r>
                        </w:p>
                      </w:txbxContent>
                    </v:textbox>
                  </v:shape>
                </v:group>
                <v:group id="Group 105" o:spid="_x0000_s1057" style="position:absolute;left:31848;top:19008;width:17740;height:7833" coordsize="19582,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Arrow: Chevron 106" o:spid="_x0000_s1058" type="#_x0000_t55" style="position:absolute;width:19582;height:7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" adj="17280" fillcolor="#4f81bd" strokecolor="white" strokeweight="2pt"/>
                  <v:shape id="Arrow: Chevron 4" o:spid="_x0000_s1059" type="#_x0000_t202" style="position:absolute;left:3916;width:11750;height: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" filled="f" stroked="f">
                    <v:textbox inset="3.44489mm,1.1483mm,1.1483mm,1.1483mm">
                      <w:txbxContent>
                        <w:p w14:paraId="68EBBDE1" w14:textId="77777777" w:rsidR="00EE48B8" w:rsidRDefault="00EE48B8" w:rsidP="00EE48B8">
                          <w:r>
                            <w:t>Consideration</w:t>
                          </w:r>
                        </w:p>
                      </w:txbxContent>
                    </v:textbox>
                  </v:shape>
                </v:group>
                <v:group id="Group 108" o:spid="_x0000_s1060" style="position:absolute;left:45419;top:18945;width:17059;height:7833" coordsize="19582,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Arrow: Chevron 109" o:spid="_x0000_s1061" type="#_x0000_t55" style="position:absolute;width:19582;height:7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" adj="17280" fillcolor="#4f81bd" strokecolor="white" strokeweight="2pt"/>
                  <v:shape id="Arrow: Chevron 4" o:spid="_x0000_s1062" type="#_x0000_t202" style="position:absolute;left:3916;width:11750;height: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" filled="f" stroked="f">
                    <v:textbox inset="3.44489mm,1.1483mm,1.1483mm,1.1483mm">
                      <w:txbxContent>
                        <w:p w14:paraId="36E05CAC" w14:textId="77777777" w:rsidR="00EE48B8" w:rsidRDefault="00EE48B8" w:rsidP="00EE48B8">
                          <w:r>
                            <w:t>Purchase</w:t>
                          </w:r>
                        </w:p>
                      </w:txbxContent>
                    </v:textbox>
                  </v:shape>
                </v:group>
                <v:group id="Group 111" o:spid="_x0000_s1063" style="position:absolute;left:58414;top:18945;width:24367;height:7833" coordsize="19582,7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Arrow: Chevron 112" o:spid="_x0000_s1064" type="#_x0000_t55" style="position:absolute;width:19582;height:7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" adj="17280" fillcolor="#4f81bd" strokecolor="white" strokeweight="2pt"/>
                  <v:shape id="Arrow: Chevron 4" o:spid="_x0000_s1065" type="#_x0000_t202" style="position:absolute;left:3916;width:11750;height: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" filled="f" stroked="f">
                    <v:textbox inset="3.44489mm,1.1483mm,1.1483mm,1.1483mm">
                      <w:txbxContent>
                        <w:p w14:paraId="584FF698" w14:textId="77777777" w:rsidR="00EE48B8" w:rsidRPr="004D0618" w:rsidRDefault="00EE48B8" w:rsidP="00EE48B8">
                          <w:pPr>
                            <w:rPr>
                              <w:sz w:val="20"/>
                              <w:szCs w:val="20"/>
                            </w:rPr>
                          </w:pPr>
                          <w:r w:rsidRPr="004D0618">
                            <w:rPr>
                              <w:sz w:val="20"/>
                              <w:szCs w:val="20"/>
                            </w:rPr>
                            <w:t>Customer service, resulting in retention and</w:t>
                          </w:r>
                          <w:r>
                            <w:t xml:space="preserve"> </w:t>
                          </w:r>
                          <w:r w:rsidRPr="004D0618">
                            <w:rPr>
                              <w:sz w:val="20"/>
                              <w:szCs w:val="20"/>
                            </w:rPr>
                            <w:t>advocacy</w:t>
                          </w:r>
                        </w:p>
                      </w:txbxContent>
                    </v:textbox>
                  </v:shape>
                </v:group>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14" o:spid="_x0000_s1066" type="#_x0000_t38" style="position:absolute;left:1359;top:7017;width:11875;height:6350;rotation:90;flip:x;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" adj="982" strokecolor="#4f81bd" strokeweight="2pt">
                  <v:stroke endarrow="block"/>
                  <v:shadow on="t" color="black" opacity="24903f" origin=",.5" offset="0,.55556mm"/>
                </v:shape>
                <v:shape id="Text Box 115" o:spid="_x0000_s1067" type="#_x0000_t202" style="position:absolute;left:2344;top:7620;width:6496;height:62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" fillcolor="window" strokecolor="window" strokeweight=".5pt">
                  <v:textbox>
                    <w:txbxContent>
                      <w:p w14:paraId="0EB40355" w14:textId="77777777" w:rsidR="00EE48B8" w:rsidRDefault="00EE48B8" w:rsidP="00EE48B8">
                        <w:pPr>
                          <w:rPr>
                            <w:sz w:val="16"/>
                            <w:szCs w:val="16"/>
                          </w:rPr>
                        </w:pPr>
                        <w:r>
                          <w:rPr>
                            <w:sz w:val="16"/>
                            <w:szCs w:val="16"/>
                          </w:rPr>
                          <w:t>Carries out</w:t>
                        </w:r>
                      </w:p>
                      <w:p w14:paraId="2AF08CC0" w14:textId="77777777" w:rsidR="00EE48B8" w:rsidRDefault="00EE48B8" w:rsidP="00EE48B8">
                        <w:pPr>
                          <w:rPr>
                            <w:sz w:val="16"/>
                            <w:szCs w:val="16"/>
                          </w:rPr>
                        </w:pPr>
                        <w:r>
                          <w:rPr>
                            <w:sz w:val="16"/>
                            <w:szCs w:val="16"/>
                          </w:rPr>
                          <w:t xml:space="preserve">market </w:t>
                        </w:r>
                      </w:p>
                      <w:p w14:paraId="6954766B" w14:textId="77777777" w:rsidR="00EE48B8" w:rsidRPr="00AE40CB" w:rsidRDefault="00EE48B8" w:rsidP="00EE48B8">
                        <w:pPr>
                          <w:rPr>
                            <w:sz w:val="16"/>
                            <w:szCs w:val="16"/>
                          </w:rPr>
                        </w:pPr>
                        <w:r>
                          <w:rPr>
                            <w:sz w:val="16"/>
                            <w:szCs w:val="16"/>
                          </w:rPr>
                          <w:t>research</w:t>
                        </w:r>
                      </w:p>
                    </w:txbxContent>
                  </v:textbox>
                </v:shape>
                <v:shape id="Text Box 13" o:spid="_x0000_s1068" type="#_x0000_t202" style="position:absolute;left:12758;top:5715;width:10160;height:7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" fillcolor="window" strokecolor="window" strokeweight=".5pt">
                  <v:textbox>
                    <w:txbxContent>
                      <w:p w14:paraId="684FCA73" w14:textId="77777777" w:rsidR="00EE48B8" w:rsidRDefault="00EE48B8" w:rsidP="00EE48B8">
                        <w:pPr>
                          <w:rPr>
                            <w:sz w:val="16"/>
                            <w:szCs w:val="16"/>
                          </w:rPr>
                        </w:pPr>
                        <w:r>
                          <w:rPr>
                            <w:sz w:val="16"/>
                            <w:szCs w:val="16"/>
                          </w:rPr>
                          <w:t>Determines</w:t>
                        </w:r>
                      </w:p>
                      <w:p w14:paraId="581686FA" w14:textId="77777777" w:rsidR="00EE48B8" w:rsidRDefault="00EE48B8" w:rsidP="00EE48B8">
                        <w:pPr>
                          <w:rPr>
                            <w:sz w:val="16"/>
                            <w:szCs w:val="16"/>
                          </w:rPr>
                        </w:pPr>
                        <w:r>
                          <w:rPr>
                            <w:sz w:val="16"/>
                            <w:szCs w:val="16"/>
                          </w:rPr>
                          <w:t xml:space="preserve">Strategies for </w:t>
                        </w:r>
                      </w:p>
                      <w:p w14:paraId="7344FF8E" w14:textId="77777777" w:rsidR="00EE48B8" w:rsidRDefault="00EE48B8" w:rsidP="00EE48B8">
                        <w:pPr>
                          <w:rPr>
                            <w:sz w:val="16"/>
                            <w:szCs w:val="16"/>
                          </w:rPr>
                        </w:pPr>
                        <w:r>
                          <w:rPr>
                            <w:sz w:val="16"/>
                            <w:szCs w:val="16"/>
                          </w:rPr>
                          <w:t xml:space="preserve">effectively reaching </w:t>
                        </w:r>
                      </w:p>
                      <w:p w14:paraId="390CE984" w14:textId="77777777" w:rsidR="00EE48B8" w:rsidRDefault="00EE48B8" w:rsidP="00EE48B8">
                        <w:pPr>
                          <w:rPr>
                            <w:sz w:val="16"/>
                            <w:szCs w:val="16"/>
                          </w:rPr>
                        </w:pPr>
                        <w:r>
                          <w:rPr>
                            <w:sz w:val="16"/>
                            <w:szCs w:val="16"/>
                          </w:rPr>
                          <w:t>out to customers</w:t>
                        </w:r>
                      </w:p>
                    </w:txbxContent>
                  </v:textbox>
                </v:shape>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17" o:spid="_x0000_s1069" type="#_x0000_t104" style="position:absolute;left:24759;top:32832;width:13495;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" adj="19161,20990,5400" fillcolor="#3f80cd" strokecolor="#4a7ebb">
                  <v:fill color2="#9bc1ff" rotate="t" angle="180" focus="100%" type="gradient">
                    <o:fill v:ext="view" type="gradientUnscaled"/>
                  </v:fill>
                  <v:shadow on="t" color="black" opacity="22937f" origin=",.5" offset="0,.63889mm"/>
                </v:shape>
                <v:shape id="Arrow: Curved Up 118" o:spid="_x0000_s1070" type="#_x0000_t104" style="position:absolute;left:22110;top:32512;width:19907;height:4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" adj="19051,20963,5400" fillcolor="#ff932b" strokecolor="#f69240">
                  <v:fill color2="#ffb977" rotate="t" angle="180" focus="100%" type="gradient">
                    <o:fill v:ext="view" type="gradientUnscaled"/>
                  </v:fill>
                  <v:shadow on="t" color="black" opacity="22937f" origin=",.5" offset="0,.63889mm"/>
                </v:shape>
                <v:shape id="Text Box 13" o:spid="_x0000_s1071" type="#_x0000_t202" style="position:absolute;left:18939;top:27263;width:22498;height:42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" fillcolor="window" strokecolor="window" strokeweight=".5pt">
                  <v:textbox>
                    <w:txbxContent>
                      <w:p w14:paraId="3F673B67" w14:textId="77777777" w:rsidR="00EE48B8" w:rsidRDefault="00EE48B8" w:rsidP="00EE48B8">
                        <w:pPr>
                          <w:rPr>
                            <w:sz w:val="16"/>
                            <w:szCs w:val="16"/>
                          </w:rPr>
                        </w:pPr>
                        <w:r>
                          <w:rPr>
                            <w:sz w:val="16"/>
                            <w:szCs w:val="16"/>
                          </w:rPr>
                          <w:t>Advertisements on social media</w:t>
                        </w:r>
                      </w:p>
                      <w:p w14:paraId="765EBF13" w14:textId="77777777" w:rsidR="00EE48B8" w:rsidRDefault="00EE48B8" w:rsidP="00EE48B8">
                        <w:pPr>
                          <w:rPr>
                            <w:sz w:val="16"/>
                            <w:szCs w:val="16"/>
                          </w:rPr>
                        </w:pPr>
                        <w:r>
                          <w:rPr>
                            <w:sz w:val="16"/>
                            <w:szCs w:val="16"/>
                          </w:rPr>
                          <w:t>Newspapers, other marketing initiatives by Tesla</w:t>
                        </w:r>
                      </w:p>
                    </w:txbxContent>
                  </v:textbox>
                </v:shape>
                <v:shape id="Text Box 13" o:spid="_x0000_s1072" type="#_x0000_t202" style="position:absolute;left:19933;top:37614;width:22352;height:63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" fillcolor="window" strokecolor="window" strokeweight=".5pt">
                  <v:textbox>
                    <w:txbxContent>
                      <w:p w14:paraId="2BD521E2" w14:textId="77777777" w:rsidR="00EE48B8" w:rsidRDefault="00EE48B8" w:rsidP="00EE48B8">
                        <w:pPr>
                          <w:rPr>
                            <w:sz w:val="16"/>
                            <w:szCs w:val="16"/>
                          </w:rPr>
                        </w:pPr>
                        <w:r>
                          <w:rPr>
                            <w:sz w:val="16"/>
                            <w:szCs w:val="16"/>
                          </w:rPr>
                          <w:t xml:space="preserve">Customers check on websites for product details </w:t>
                        </w:r>
                      </w:p>
                      <w:p w14:paraId="2A8196D2" w14:textId="77777777" w:rsidR="00EE48B8" w:rsidRDefault="00EE48B8" w:rsidP="00EE48B8">
                        <w:pPr>
                          <w:rPr>
                            <w:sz w:val="16"/>
                            <w:szCs w:val="16"/>
                          </w:rPr>
                        </w:pPr>
                        <w:r>
                          <w:rPr>
                            <w:sz w:val="16"/>
                            <w:szCs w:val="16"/>
                          </w:rPr>
                          <w:t xml:space="preserve">Checks on social media as well as </w:t>
                        </w:r>
                      </w:p>
                      <w:p w14:paraId="4883C736" w14:textId="77777777" w:rsidR="00EE48B8" w:rsidRDefault="00EE48B8" w:rsidP="00EE48B8">
                        <w:pPr>
                          <w:rPr>
                            <w:sz w:val="16"/>
                            <w:szCs w:val="16"/>
                          </w:rPr>
                        </w:pPr>
                        <w:r>
                          <w:rPr>
                            <w:sz w:val="16"/>
                            <w:szCs w:val="16"/>
                          </w:rPr>
                          <w:t>website for pricing and features</w:t>
                        </w:r>
                      </w:p>
                    </w:txbxContent>
                  </v:textbox>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21" o:spid="_x0000_s1073" type="#_x0000_t105" style="position:absolute;left:41587;top:10718;width:12161;height:3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" adj="18826,20907,16200" fillcolor="#3f80cd" strokecolor="#4a7ebb">
                  <v:fill color2="#9bc1ff" rotate="t" angle="180" focus="100%" type="gradient">
                    <o:fill v:ext="view" type="gradientUnscaled"/>
                  </v:fill>
                  <v:shadow on="t" color="black" opacity="22937f" origin=",.5" offset="0,.63889mm"/>
                </v:shape>
                <v:shape id="Arrow: Curved Down 122" o:spid="_x0000_s1074" type="#_x0000_t105" style="position:absolute;left:38475;top:10033;width:18479;height:39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" adj="19292,21023,16200" fillcolor="#ff932b" strokecolor="#f69240">
                  <v:fill color2="#ffb977" rotate="t" angle="180" focus="100%" type="gradient">
                    <o:fill v:ext="view" type="gradientUnscaled"/>
                  </v:fill>
                  <v:shadow on="t" color="black" opacity="22937f" origin=",.5" offset="0,.63889mm"/>
                </v:shape>
                <v:shape id="Text Box 13" o:spid="_x0000_s1075" type="#_x0000_t202" style="position:absolute;left:36910;top:14436;width:22117;height:39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" fillcolor="window" strokecolor="window" strokeweight=".5pt">
                  <v:textbox>
                    <w:txbxContent>
                      <w:p w14:paraId="027E430E" w14:textId="77777777" w:rsidR="00EE48B8" w:rsidRDefault="00EE48B8" w:rsidP="00EE48B8">
                        <w:pPr>
                          <w:rPr>
                            <w:sz w:val="16"/>
                            <w:szCs w:val="16"/>
                          </w:rPr>
                        </w:pPr>
                        <w:r>
                          <w:rPr>
                            <w:sz w:val="16"/>
                            <w:szCs w:val="16"/>
                          </w:rPr>
                          <w:t>Customers checks reviews of existing customers</w:t>
                        </w:r>
                      </w:p>
                      <w:p w14:paraId="40DF1ACC" w14:textId="77777777" w:rsidR="00EE48B8" w:rsidRDefault="00EE48B8" w:rsidP="00EE48B8">
                        <w:pPr>
                          <w:rPr>
                            <w:sz w:val="16"/>
                            <w:szCs w:val="16"/>
                          </w:rPr>
                        </w:pPr>
                        <w:r>
                          <w:rPr>
                            <w:sz w:val="16"/>
                            <w:szCs w:val="16"/>
                          </w:rPr>
                          <w:t>Visits Stores</w:t>
                        </w:r>
                      </w:p>
                    </w:txbxContent>
                  </v:textbox>
                </v:shape>
                <v:shape id="Arrow: Curved Down 124" o:spid="_x0000_s1076" type="#_x0000_t105" style="position:absolute;left:12504;top:14351;width:12161;height:3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" adj="18205,20751,16200" fillcolor="#3f80cd" strokecolor="#4a7ebb">
                  <v:fill color2="#9bc1ff" rotate="t" angle="180" focus="100%" type="gradient">
                    <o:fill v:ext="view" type="gradientUnscaled"/>
                  </v:fill>
                  <v:shadow on="t" color="black" opacity="22937f" origin=",.5" offset="0,.63889mm"/>
                </v:shape>
                <v:shape id="Text Box 13" o:spid="_x0000_s1077" type="#_x0000_t202" style="position:absolute;left:35513;top:4657;width:22885;height:42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" fillcolor="window" strokecolor="window" strokeweight=".5pt">
                  <v:textbox>
                    <w:txbxContent>
                      <w:p w14:paraId="4A13CC1E" w14:textId="77777777" w:rsidR="00EE48B8" w:rsidRDefault="00EE48B8" w:rsidP="00EE48B8">
                        <w:pPr>
                          <w:rPr>
                            <w:sz w:val="16"/>
                            <w:szCs w:val="16"/>
                          </w:rPr>
                        </w:pPr>
                        <w:r>
                          <w:rPr>
                            <w:sz w:val="16"/>
                            <w:szCs w:val="16"/>
                          </w:rPr>
                          <w:t>Website and social media page acts as touchpoint</w:t>
                        </w:r>
                      </w:p>
                      <w:p w14:paraId="748A7ABB" w14:textId="77777777" w:rsidR="00EE48B8" w:rsidRDefault="00EE48B8" w:rsidP="00EE48B8">
                        <w:pPr>
                          <w:rPr>
                            <w:sz w:val="16"/>
                            <w:szCs w:val="16"/>
                          </w:rPr>
                        </w:pPr>
                        <w:r>
                          <w:rPr>
                            <w:sz w:val="16"/>
                            <w:szCs w:val="16"/>
                          </w:rPr>
                          <w:t>Online and offline-stores acts as touchpoints</w:t>
                        </w:r>
                      </w:p>
                    </w:txbxContent>
                  </v:textbox>
                </v:shape>
                <v:shape id="Arrow: Curved Up 126" o:spid="_x0000_s1078" type="#_x0000_t104" style="position:absolute;left:57970;top:31559;width:12161;height:27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" adj="19119,20980,5400" fillcolor="#3f80cd" strokecolor="#4a7ebb">
                  <v:fill color2="#9bc1ff" rotate="t" angle="180" focus="100%" type="gradient">
                    <o:fill v:ext="view" type="gradientUnscaled"/>
                  </v:fill>
                  <v:shadow on="t" color="black" opacity="22937f" origin=",.5" offset="0,.63889mm"/>
                </v:shape>
                <v:shape id="Arrow: Curved Up 127" o:spid="_x0000_s1079" type="#_x0000_t104" style="position:absolute;left:55366;top:31559;width:17653;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" adj="18803,20901,5400" fillcolor="#ff932b" strokecolor="#f69240">
                  <v:fill color2="#ffb977" rotate="t" angle="180" focus="100%" type="gradient">
                    <o:fill v:ext="view" type="gradientUnscaled"/>
                  </v:fill>
                  <v:shadow on="t" color="black" opacity="22937f" origin=",.5" offset="0,.63889mm"/>
                </v:shape>
                <v:shape id="Text Box 13" o:spid="_x0000_s1080" type="#_x0000_t202" style="position:absolute;left:57611;top:27136;width:13944;height:42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" fillcolor="window" strokecolor="window" strokeweight=".5pt">
                  <v:textbox>
                    <w:txbxContent>
                      <w:p w14:paraId="7F933DFB" w14:textId="77777777" w:rsidR="00EE48B8" w:rsidRDefault="00EE48B8" w:rsidP="00EE48B8">
                        <w:pPr>
                          <w:rPr>
                            <w:sz w:val="16"/>
                            <w:szCs w:val="16"/>
                          </w:rPr>
                        </w:pPr>
                        <w:r>
                          <w:rPr>
                            <w:sz w:val="16"/>
                            <w:szCs w:val="16"/>
                          </w:rPr>
                          <w:t>Free servicing</w:t>
                        </w:r>
                      </w:p>
                      <w:p w14:paraId="4EBDD5AC" w14:textId="77777777" w:rsidR="00EE48B8" w:rsidRDefault="00EE48B8" w:rsidP="00EE48B8">
                        <w:pPr>
                          <w:rPr>
                            <w:sz w:val="16"/>
                            <w:szCs w:val="16"/>
                          </w:rPr>
                        </w:pPr>
                        <w:r>
                          <w:rPr>
                            <w:sz w:val="16"/>
                            <w:szCs w:val="16"/>
                          </w:rPr>
                          <w:t>Effective grievance redressal</w:t>
                        </w:r>
                      </w:p>
                    </w:txbxContent>
                  </v:textbox>
                </v:shape>
                <v:shape id="Text Box 13" o:spid="_x0000_s1081" type="#_x0000_t202" style="position:absolute;left:53748;top:37741;width:22714;height:58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" fillcolor="window" strokecolor="window" strokeweight=".5pt">
                  <v:textbox>
                    <w:txbxContent>
                      <w:p w14:paraId="63BAFB54" w14:textId="77777777" w:rsidR="00EE48B8" w:rsidRDefault="00EE48B8" w:rsidP="00EE48B8">
                        <w:pPr>
                          <w:rPr>
                            <w:sz w:val="16"/>
                            <w:szCs w:val="16"/>
                          </w:rPr>
                        </w:pPr>
                        <w:r>
                          <w:rPr>
                            <w:sz w:val="16"/>
                            <w:szCs w:val="16"/>
                          </w:rPr>
                          <w:t>Websites, email ids registered with the company,</w:t>
                        </w:r>
                      </w:p>
                      <w:p w14:paraId="1748A92C" w14:textId="6CF2D783" w:rsidR="00EE48B8" w:rsidRDefault="00EE48B8" w:rsidP="00EE48B8">
                        <w:pPr>
                          <w:rPr>
                            <w:sz w:val="16"/>
                            <w:szCs w:val="16"/>
                          </w:rPr>
                        </w:pPr>
                        <w:r>
                          <w:rPr>
                            <w:sz w:val="16"/>
                            <w:szCs w:val="16"/>
                          </w:rPr>
                          <w:t xml:space="preserve">social media pages </w:t>
                        </w:r>
                        <w:r w:rsidR="00EC2C4C">
                          <w:rPr>
                            <w:sz w:val="16"/>
                            <w:szCs w:val="16"/>
                          </w:rPr>
                          <w:t>act</w:t>
                        </w:r>
                        <w:r>
                          <w:rPr>
                            <w:sz w:val="16"/>
                            <w:szCs w:val="16"/>
                          </w:rPr>
                          <w:t xml:space="preserve"> as touchpoints between </w:t>
                        </w:r>
                      </w:p>
                      <w:p w14:paraId="598EC6CA" w14:textId="77777777" w:rsidR="00EE48B8" w:rsidRDefault="00EE48B8" w:rsidP="00EE48B8">
                        <w:pPr>
                          <w:rPr>
                            <w:sz w:val="16"/>
                            <w:szCs w:val="16"/>
                          </w:rPr>
                        </w:pPr>
                        <w:r>
                          <w:rPr>
                            <w:sz w:val="16"/>
                            <w:szCs w:val="16"/>
                          </w:rPr>
                          <w:t>customers and Tesla</w:t>
                        </w:r>
                      </w:p>
                    </w:txbxContent>
                  </v:textbox>
                </v:shape>
                <v:shape id="Text Box 13" o:spid="_x0000_s1082" type="#_x0000_t202" style="position:absolute;left:27385;top:45148;width:42672;height:36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" fillcolor="window" strokecolor="window" strokeweight=".5pt">
                  <v:textbox>
                    <w:txbxContent>
                      <w:p w14:paraId="556D0A00" w14:textId="77777777" w:rsidR="00EE48B8" w:rsidRPr="00F84C10" w:rsidRDefault="00EE48B8" w:rsidP="00EE48B8">
                        <w:pPr>
                          <w:rPr>
                            <w:b w:val="0"/>
                            <w:bCs/>
                            <w:szCs w:val="24"/>
                          </w:rPr>
                        </w:pPr>
                        <w:r w:rsidRPr="00F84C10">
                          <w:rPr>
                            <w:bCs/>
                            <w:szCs w:val="24"/>
                          </w:rPr>
                          <w:t>Fig 7: Customer journey map of Tesla, with touchpoints</w:t>
                        </w:r>
                      </w:p>
                    </w:txbxContent>
                  </v:textbox>
                </v:shape>
                <w10:anchorlock/>
              </v:group>
            </w:pict>
          </mc:Fallback>
        </mc:AlternateContent>
      </w:r>
    </w:p>
    <w:p w14:paraId="55B9EBB6" w14:textId="77777777" w:rsidR="00EE48B8" w:rsidRPr="00EE48B8" w:rsidRDefault="00EE48B8" w:rsidP="00EE48B8">
      <w:pPr>
        <w:rPr>
          <w:rFonts w:ascii="Times New Roman" w:eastAsia="Arial" w:hAnsi="Times New Roman" w:cs="Arial"/>
          <w:b w:val="0"/>
          <w:color w:val="FF0000"/>
          <w:sz w:val="24"/>
          <w:lang w:val="en-US" w:eastAsia="en-IN"/>
        </w:rPr>
      </w:pPr>
    </w:p>
    <w:p w14:paraId="589498F5" w14:textId="77777777" w:rsidR="00EE48B8" w:rsidRPr="00EE48B8" w:rsidRDefault="00EE48B8" w:rsidP="00EE48B8">
      <w:pPr>
        <w:rPr>
          <w:rFonts w:ascii="Times New Roman" w:eastAsia="Arial" w:hAnsi="Times New Roman" w:cs="Arial"/>
          <w:b w:val="0"/>
          <w:color w:val="FF0000"/>
          <w:sz w:val="24"/>
          <w:lang w:val="en-US" w:eastAsia="en-IN"/>
        </w:rPr>
      </w:pPr>
      <w:r w:rsidRPr="00EE48B8">
        <w:rPr>
          <w:rFonts w:ascii="Times New Roman" w:eastAsia="Arial" w:hAnsi="Times New Roman" w:cs="Arial"/>
          <w:b w:val="0"/>
          <w:color w:val="FF0000"/>
          <w:sz w:val="24"/>
          <w:lang w:val="en-US" w:eastAsia="en-IN"/>
        </w:rPr>
        <w:br w:type="page"/>
      </w:r>
    </w:p>
    <w:p w14:paraId="57BCC1CC" w14:textId="77777777" w:rsidR="00EE48B8" w:rsidRPr="00EE48B8" w:rsidRDefault="00EE48B8" w:rsidP="00EE48B8">
      <w:pPr>
        <w:spacing w:line="360" w:lineRule="auto"/>
        <w:rPr>
          <w:rFonts w:ascii="Times New Roman" w:eastAsia="Arial" w:hAnsi="Times New Roman" w:cs="Arial"/>
          <w:b w:val="0"/>
          <w:color w:val="FF0000"/>
          <w:sz w:val="24"/>
          <w:lang w:val="en-US" w:eastAsia="en-IN"/>
        </w:rPr>
        <w:sectPr w:rsidR="00EE48B8" w:rsidRPr="00EE48B8" w:rsidSect="00036EAA">
          <w:pgSz w:w="15840" w:h="12240" w:orient="landscape"/>
          <w:pgMar w:top="1440" w:right="1440" w:bottom="1440" w:left="1440" w:header="720" w:footer="720" w:gutter="0"/>
          <w:pgNumType w:start="1"/>
          <w:cols w:space="720"/>
          <w:titlePg/>
          <w:docGrid w:linePitch="326"/>
        </w:sectPr>
      </w:pPr>
    </w:p>
    <w:p w14:paraId="7F63A44B" w14:textId="3A1AEA9C" w:rsidR="00EE48B8" w:rsidRPr="00EE48B8" w:rsidRDefault="00EE48B8" w:rsidP="00EE48B8">
      <w:pPr>
        <w:spacing w:line="360" w:lineRule="auto"/>
        <w:rPr>
          <w:rFonts w:ascii="Times New Roman" w:eastAsia="Arial" w:hAnsi="Times New Roman" w:cs="Arial"/>
          <w:b w:val="0"/>
          <w:color w:val="000000"/>
          <w:sz w:val="24"/>
          <w:lang w:val="en-US" w:eastAsia="en-IN"/>
        </w:rPr>
      </w:pPr>
      <w:r w:rsidRPr="00EE48B8">
        <w:rPr>
          <w:rFonts w:ascii="Times New Roman" w:eastAsia="Arial" w:hAnsi="Times New Roman" w:cs="Arial"/>
          <w:b w:val="0"/>
          <w:color w:val="000000"/>
          <w:sz w:val="24"/>
          <w:lang w:val="en-US" w:eastAsia="en-IN"/>
        </w:rPr>
        <w:lastRenderedPageBreak/>
        <w:t xml:space="preserve">The </w:t>
      </w:r>
      <w:r w:rsidRPr="00EE48B8">
        <w:rPr>
          <w:rFonts w:ascii="Times New Roman" w:eastAsia="Arial" w:hAnsi="Times New Roman" w:cs="Arial"/>
          <w:bCs/>
          <w:i/>
          <w:iCs/>
          <w:color w:val="000000"/>
          <w:sz w:val="24"/>
          <w:lang w:val="en-US" w:eastAsia="en-IN"/>
        </w:rPr>
        <w:t>different stages in the customer journe</w:t>
      </w:r>
      <w:r w:rsidRPr="00EE48B8">
        <w:rPr>
          <w:rFonts w:ascii="Times New Roman" w:eastAsia="Arial" w:hAnsi="Times New Roman" w:cs="Arial"/>
          <w:b w:val="0"/>
          <w:color w:val="000000"/>
          <w:sz w:val="24"/>
          <w:lang w:val="en-US" w:eastAsia="en-IN"/>
        </w:rPr>
        <w:t xml:space="preserve">y includes selection of the target audience, which includes identifying the target audience, understanding their demand and planning the product as well as promotional strategies likewise. In the second stage, which is the creation of awareness, the customers are made aware regarding the product through the promotional strategies like newspaper advertisements, social media advertisements and others. The customers </w:t>
      </w:r>
      <w:r w:rsidRPr="00EE48B8">
        <w:rPr>
          <w:rFonts w:ascii="Times New Roman" w:eastAsia="Arial" w:hAnsi="Times New Roman" w:cs="Arial"/>
          <w:bCs/>
          <w:i/>
          <w:iCs/>
          <w:color w:val="000000"/>
          <w:sz w:val="24"/>
          <w:lang w:val="en-US" w:eastAsia="en-IN"/>
        </w:rPr>
        <w:t>touchpoints</w:t>
      </w:r>
      <w:r w:rsidRPr="00EE48B8">
        <w:rPr>
          <w:rFonts w:ascii="Times New Roman" w:eastAsia="Arial" w:hAnsi="Times New Roman" w:cs="Arial"/>
          <w:b w:val="0"/>
          <w:color w:val="000000"/>
          <w:sz w:val="24"/>
          <w:lang w:val="en-US" w:eastAsia="en-IN"/>
        </w:rPr>
        <w:t xml:space="preserve"> of website, social media page and others, as implemented by Tesla, are utilized in this stage. The third stage in the consideration, wherein the impact of the marketing initiatives of the company plays a role. The customers consider buying the product depending on the creativity and reachability of the products as well as considering the reviews of the existing customers. The social media and digital media </w:t>
      </w:r>
      <w:r w:rsidR="00EC2C4C" w:rsidRPr="00EE48B8">
        <w:rPr>
          <w:rFonts w:ascii="Times New Roman" w:eastAsia="Arial" w:hAnsi="Times New Roman" w:cs="Arial"/>
          <w:b w:val="0"/>
          <w:color w:val="000000"/>
          <w:sz w:val="24"/>
          <w:lang w:val="en-US" w:eastAsia="en-IN"/>
        </w:rPr>
        <w:t>fan pages</w:t>
      </w:r>
      <w:r w:rsidRPr="00EE48B8">
        <w:rPr>
          <w:rFonts w:ascii="Times New Roman" w:eastAsia="Arial" w:hAnsi="Times New Roman" w:cs="Arial"/>
          <w:b w:val="0"/>
          <w:color w:val="000000"/>
          <w:sz w:val="24"/>
          <w:lang w:val="en-US" w:eastAsia="en-IN"/>
        </w:rPr>
        <w:t xml:space="preserve"> </w:t>
      </w:r>
      <w:r w:rsidR="00EC2C4C" w:rsidRPr="00EE48B8">
        <w:rPr>
          <w:rFonts w:ascii="Times New Roman" w:eastAsia="Arial" w:hAnsi="Times New Roman" w:cs="Arial"/>
          <w:b w:val="0"/>
          <w:color w:val="000000"/>
          <w:sz w:val="24"/>
          <w:lang w:val="en-US" w:eastAsia="en-IN"/>
        </w:rPr>
        <w:t>act</w:t>
      </w:r>
      <w:r w:rsidRPr="00EE48B8">
        <w:rPr>
          <w:rFonts w:ascii="Times New Roman" w:eastAsia="Arial" w:hAnsi="Times New Roman" w:cs="Arial"/>
          <w:b w:val="0"/>
          <w:color w:val="000000"/>
          <w:sz w:val="24"/>
          <w:lang w:val="en-US" w:eastAsia="en-IN"/>
        </w:rPr>
        <w:t xml:space="preserve"> as the </w:t>
      </w:r>
      <w:r w:rsidRPr="00EE48B8">
        <w:rPr>
          <w:rFonts w:ascii="Times New Roman" w:eastAsia="Arial" w:hAnsi="Times New Roman" w:cs="Arial"/>
          <w:bCs/>
          <w:i/>
          <w:iCs/>
          <w:color w:val="000000"/>
          <w:sz w:val="24"/>
          <w:lang w:val="en-US" w:eastAsia="en-IN"/>
        </w:rPr>
        <w:t>touchpoint</w:t>
      </w:r>
      <w:r w:rsidRPr="00EE48B8">
        <w:rPr>
          <w:rFonts w:ascii="Times New Roman" w:eastAsia="Arial" w:hAnsi="Times New Roman" w:cs="Arial"/>
          <w:b w:val="0"/>
          <w:color w:val="000000"/>
          <w:sz w:val="24"/>
          <w:lang w:val="en-US" w:eastAsia="en-IN"/>
        </w:rPr>
        <w:t xml:space="preserve"> for Tesla in this case. The fourth stage is the purchase, wherein the customers purchase the products from store and thus, online as well as offline stores acts as the </w:t>
      </w:r>
      <w:r w:rsidRPr="00EE48B8">
        <w:rPr>
          <w:rFonts w:ascii="Times New Roman" w:eastAsia="Arial" w:hAnsi="Times New Roman" w:cs="Arial"/>
          <w:bCs/>
          <w:i/>
          <w:iCs/>
          <w:color w:val="000000"/>
          <w:sz w:val="24"/>
          <w:lang w:val="en-US" w:eastAsia="en-IN"/>
        </w:rPr>
        <w:t>touchpoint.</w:t>
      </w:r>
      <w:r w:rsidRPr="00EE48B8">
        <w:rPr>
          <w:rFonts w:ascii="Times New Roman" w:eastAsia="Arial" w:hAnsi="Times New Roman" w:cs="Arial"/>
          <w:b w:val="0"/>
          <w:color w:val="000000"/>
          <w:sz w:val="24"/>
          <w:lang w:val="en-US" w:eastAsia="en-IN"/>
        </w:rPr>
        <w:t xml:space="preserve"> The last stage is the customer service, wherein after-sales services are provided to the customers of Tesla, like offering free services, checking up on any problems being faced by the customers and similar such initiatives. The phones as well as company websites and social media pages plays the role of touchpoints for the customers of Tesla in this stage. </w:t>
      </w:r>
    </w:p>
    <w:p w14:paraId="2CA2D4BF" w14:textId="77777777" w:rsidR="00EE48B8" w:rsidRPr="00EE48B8" w:rsidRDefault="00EE48B8" w:rsidP="00EE48B8">
      <w:pPr>
        <w:spacing w:line="360" w:lineRule="auto"/>
        <w:rPr>
          <w:rFonts w:ascii="Times New Roman" w:eastAsia="Arial" w:hAnsi="Times New Roman" w:cs="Arial"/>
          <w:b w:val="0"/>
          <w:color w:val="auto"/>
          <w:sz w:val="24"/>
          <w:lang w:val="en-US" w:eastAsia="en-IN"/>
        </w:rPr>
      </w:pPr>
      <w:r w:rsidRPr="00EE48B8">
        <w:rPr>
          <w:rFonts w:ascii="Times New Roman" w:eastAsia="Arial" w:hAnsi="Times New Roman" w:cs="Arial"/>
          <w:b w:val="0"/>
          <w:color w:val="auto"/>
          <w:sz w:val="24"/>
          <w:lang w:val="en-US" w:eastAsia="en-IN"/>
        </w:rPr>
        <w:t xml:space="preserve">Selection of target audience is carried out by Tesla through studying the market and the likely referrals carried out by the existing customers. The information for creating awareness amongst the prospective customers is relayed through utilizing social media as well as word-of-mouth of the existing customers. The awareness generates demand and later the product features are described, along with product assortment, which leads to consideration by the target customers for purchasing the product. The point of purchase display is the last touchpoint that the customer avails before the purchase. The billing procedure, technical support and customer loyalty programs are all after-sales services offered to the customers, for generating customer loyalty, so that the referrals and word-of-mouth continues, and the sales figure is maintained appropriately. </w:t>
      </w:r>
    </w:p>
    <w:p w14:paraId="7DC874D5"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8" w:name="_Toc89812855"/>
      <w:r w:rsidRPr="00EE48B8">
        <w:rPr>
          <w:rFonts w:ascii="Times New Roman" w:eastAsia="Arial" w:hAnsi="Times New Roman" w:cs="Arial"/>
          <w:color w:val="auto"/>
          <w:sz w:val="24"/>
          <w:szCs w:val="40"/>
          <w:lang w:val="en-US" w:eastAsia="en-IN"/>
        </w:rPr>
        <w:t>Recommendation for new touch point</w:t>
      </w:r>
      <w:bookmarkEnd w:id="8"/>
      <w:r w:rsidRPr="00EE48B8">
        <w:rPr>
          <w:rFonts w:ascii="Times New Roman" w:eastAsia="Arial" w:hAnsi="Times New Roman" w:cs="Arial"/>
          <w:color w:val="auto"/>
          <w:sz w:val="24"/>
          <w:szCs w:val="40"/>
          <w:lang w:val="en-US" w:eastAsia="en-IN"/>
        </w:rPr>
        <w:t xml:space="preserve"> </w:t>
      </w:r>
    </w:p>
    <w:p w14:paraId="0E36FA3B" w14:textId="77777777" w:rsidR="00EE48B8" w:rsidRPr="00EE48B8" w:rsidRDefault="00EE48B8" w:rsidP="00EE48B8">
      <w:pPr>
        <w:spacing w:line="360" w:lineRule="auto"/>
        <w:rPr>
          <w:rFonts w:ascii="Times New Roman" w:eastAsia="Arial" w:hAnsi="Times New Roman" w:cs="Arial"/>
          <w:color w:val="auto"/>
          <w:sz w:val="24"/>
          <w:lang w:val="en-US" w:eastAsia="en-IN"/>
        </w:rPr>
      </w:pPr>
      <w:r w:rsidRPr="00EE48B8">
        <w:rPr>
          <w:rFonts w:ascii="Times New Roman" w:eastAsia="Arial" w:hAnsi="Times New Roman" w:cs="Arial"/>
          <w:b w:val="0"/>
          <w:color w:val="auto"/>
          <w:sz w:val="24"/>
          <w:lang w:val="en-US" w:eastAsia="en-IN"/>
        </w:rPr>
        <w:t xml:space="preserve">On evaluation of market status and business condition of Tesla it can be evident adding few touch point at every stage can be beneficial for company. For example, rating and review can be recommended as additional touch point for Tesla in pre purchase of tesla. Similarly, it is recommended that adding catalog can act as good touch point for tesla as it increases attraction toward product. In addition to this marketing mail and phone call can be recommend as touch point that increase business. </w:t>
      </w:r>
    </w:p>
    <w:p w14:paraId="6E2A5DCE" w14:textId="77777777" w:rsidR="00EE48B8" w:rsidRPr="00EE48B8" w:rsidRDefault="00EE48B8" w:rsidP="00EE48B8">
      <w:pPr>
        <w:spacing w:line="360" w:lineRule="auto"/>
        <w:rPr>
          <w:rFonts w:ascii="Times New Roman" w:eastAsia="Arial" w:hAnsi="Times New Roman" w:cs="Arial"/>
          <w:color w:val="auto"/>
          <w:sz w:val="24"/>
          <w:lang w:val="en-US" w:eastAsia="en-IN"/>
        </w:rPr>
      </w:pPr>
      <w:r w:rsidRPr="00EE48B8">
        <w:rPr>
          <w:rFonts w:ascii="Times New Roman" w:eastAsia="Arial" w:hAnsi="Times New Roman" w:cs="Arial"/>
          <w:b w:val="0"/>
          <w:color w:val="auto"/>
          <w:sz w:val="24"/>
          <w:lang w:val="en-US" w:eastAsia="en-IN"/>
        </w:rPr>
        <w:lastRenderedPageBreak/>
        <w:t xml:space="preserve">Adding the touch point may not be useful from every perspective as it required additional investment and planning. To minimize the weakness, it is necessary to conduct proper monitoring and evaluation of each activity. In addition to this weakness can be minimized by proceeding designed plan in presence of experts. </w:t>
      </w:r>
    </w:p>
    <w:p w14:paraId="6A5DA6C3"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9" w:name="_Toc89812856"/>
      <w:r w:rsidRPr="00EE48B8">
        <w:rPr>
          <w:rFonts w:ascii="Times New Roman" w:eastAsia="Arial" w:hAnsi="Times New Roman" w:cs="Arial"/>
          <w:color w:val="auto"/>
          <w:sz w:val="24"/>
          <w:szCs w:val="40"/>
          <w:lang w:val="en-US" w:eastAsia="en-IN"/>
        </w:rPr>
        <w:t>The Total Engagement Model</w:t>
      </w:r>
      <w:bookmarkEnd w:id="9"/>
      <w:r w:rsidRPr="00EE48B8">
        <w:rPr>
          <w:rFonts w:ascii="Times New Roman" w:eastAsia="Arial" w:hAnsi="Times New Roman" w:cs="Arial"/>
          <w:color w:val="auto"/>
          <w:sz w:val="24"/>
          <w:szCs w:val="40"/>
          <w:lang w:val="en-US" w:eastAsia="en-IN"/>
        </w:rPr>
        <w:t xml:space="preserve"> </w:t>
      </w:r>
    </w:p>
    <w:p w14:paraId="25D37BA8"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The total engagement model is critically focused on linking 4 key elements: customer value proposition, brand advertisement, culture and customer experience. Within Tesla, these elements can be observed which are providing individual benefits and are well documented. </w:t>
      </w:r>
    </w:p>
    <w:p w14:paraId="3D3B9653" w14:textId="77777777" w:rsidR="00EE48B8" w:rsidRPr="00EE48B8" w:rsidRDefault="00EE48B8" w:rsidP="00EE48B8">
      <w:pPr>
        <w:numPr>
          <w:ilvl w:val="0"/>
          <w:numId w:val="13"/>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Customer value proposition refers to the value that is offered to the customer by the organisation. Tesla provides high value to their customers which are increasing customer base towards the company and the purchase rate in comparison to the competitors.</w:t>
      </w:r>
    </w:p>
    <w:p w14:paraId="3202D422" w14:textId="77777777" w:rsidR="00EE48B8" w:rsidRPr="00EE48B8" w:rsidRDefault="00EE48B8" w:rsidP="00EE48B8">
      <w:pPr>
        <w:numPr>
          <w:ilvl w:val="0"/>
          <w:numId w:val="13"/>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Brand advertising refers to the sum of the whole brand position for Tesla, including name and logo. Effective brand advertisement within the company is strengthening the communication with their customers and increasing brand awareness (</w:t>
      </w:r>
      <w:r w:rsidRPr="00EE48B8">
        <w:rPr>
          <w:rFonts w:ascii="Times New Roman" w:eastAsia="Arial" w:hAnsi="Times New Roman" w:cs="Times New Roman"/>
          <w:b w:val="0"/>
          <w:color w:val="000000"/>
          <w:sz w:val="24"/>
          <w:szCs w:val="24"/>
          <w:shd w:val="clear" w:color="auto" w:fill="FFFFFF"/>
          <w:lang w:val="en-US" w:eastAsia="en-IN"/>
        </w:rPr>
        <w:t>Ian, 2018</w:t>
      </w:r>
      <w:r w:rsidRPr="00EE48B8">
        <w:rPr>
          <w:rFonts w:ascii="Times New Roman" w:eastAsia="Times New Roman" w:hAnsi="Times New Roman" w:cs="Times New Roman"/>
          <w:b w:val="0"/>
          <w:color w:val="auto"/>
          <w:sz w:val="24"/>
          <w:szCs w:val="24"/>
          <w:lang w:val="en-US" w:eastAsia="en-IN"/>
        </w:rPr>
        <w:t>).</w:t>
      </w:r>
    </w:p>
    <w:p w14:paraId="3190D7FF" w14:textId="77777777" w:rsidR="00EE48B8" w:rsidRPr="00EE48B8" w:rsidRDefault="00EE48B8" w:rsidP="00EE48B8">
      <w:pPr>
        <w:numPr>
          <w:ilvl w:val="0"/>
          <w:numId w:val="13"/>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Culture refers to the organisational activities and representation of internal aspects within Tesla such as value, internet behaviour and goals. The culture of the company has been designed in an effective way which encourages their staff in delivering high quality customer experience as well as brand value proposition.</w:t>
      </w:r>
    </w:p>
    <w:p w14:paraId="1CBB1B98" w14:textId="2B469D8E" w:rsidR="00EE48B8" w:rsidRDefault="00EE48B8" w:rsidP="00EE48B8">
      <w:pPr>
        <w:numPr>
          <w:ilvl w:val="0"/>
          <w:numId w:val="13"/>
        </w:numPr>
        <w:spacing w:line="360" w:lineRule="auto"/>
        <w:jc w:val="both"/>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Customer experience is considered as a combination of emotional and physical elements which affect their experience throughout the journey (</w:t>
      </w:r>
      <w:r w:rsidRPr="00EE48B8">
        <w:rPr>
          <w:rFonts w:ascii="Times New Roman" w:eastAsia="Arial" w:hAnsi="Times New Roman" w:cs="Times New Roman"/>
          <w:b w:val="0"/>
          <w:color w:val="222222"/>
          <w:sz w:val="24"/>
          <w:szCs w:val="24"/>
          <w:shd w:val="clear" w:color="auto" w:fill="FFFFFF"/>
          <w:lang w:val="en-US" w:eastAsia="en-IN"/>
        </w:rPr>
        <w:t xml:space="preserve">Gao </w:t>
      </w:r>
      <w:r w:rsidRPr="00EE48B8">
        <w:rPr>
          <w:rFonts w:ascii="Times New Roman" w:eastAsia="Arial" w:hAnsi="Times New Roman" w:cs="Times New Roman"/>
          <w:b w:val="0"/>
          <w:i/>
          <w:color w:val="222222"/>
          <w:sz w:val="24"/>
          <w:szCs w:val="24"/>
          <w:shd w:val="clear" w:color="auto" w:fill="FFFFFF"/>
          <w:lang w:val="en-US" w:eastAsia="en-IN"/>
        </w:rPr>
        <w:t>et al.</w:t>
      </w:r>
      <w:r w:rsidRPr="00EE48B8">
        <w:rPr>
          <w:rFonts w:ascii="Times New Roman" w:eastAsia="Arial" w:hAnsi="Times New Roman" w:cs="Times New Roman"/>
          <w:b w:val="0"/>
          <w:color w:val="222222"/>
          <w:sz w:val="24"/>
          <w:szCs w:val="24"/>
          <w:shd w:val="clear" w:color="auto" w:fill="FFFFFF"/>
          <w:lang w:val="en-US" w:eastAsia="en-IN"/>
        </w:rPr>
        <w:t>, 2018</w:t>
      </w:r>
      <w:r w:rsidRPr="00EE48B8">
        <w:rPr>
          <w:rFonts w:ascii="Times New Roman" w:eastAsia="Times New Roman" w:hAnsi="Times New Roman" w:cs="Times New Roman"/>
          <w:b w:val="0"/>
          <w:color w:val="auto"/>
          <w:sz w:val="24"/>
          <w:szCs w:val="24"/>
          <w:lang w:val="en-US" w:eastAsia="en-IN"/>
        </w:rPr>
        <w:t>). Tesco maintains communication with their customers and interacts with them in a continuous way to understand their issues and resolve those immediately.</w:t>
      </w:r>
    </w:p>
    <w:p w14:paraId="4F172614" w14:textId="461CB0C5" w:rsidR="00EE48B8" w:rsidRDefault="00EE48B8" w:rsidP="00EE48B8">
      <w:pPr>
        <w:spacing w:line="360" w:lineRule="auto"/>
        <w:jc w:val="both"/>
        <w:rPr>
          <w:rFonts w:ascii="Times New Roman" w:eastAsia="Times New Roman" w:hAnsi="Times New Roman" w:cs="Times New Roman"/>
          <w:b w:val="0"/>
          <w:color w:val="auto"/>
          <w:sz w:val="24"/>
          <w:szCs w:val="24"/>
          <w:lang w:val="en-US" w:eastAsia="en-IN"/>
        </w:rPr>
      </w:pPr>
    </w:p>
    <w:p w14:paraId="55B657CC" w14:textId="4F530BF8" w:rsidR="00EE48B8" w:rsidRDefault="00EE48B8" w:rsidP="00EE48B8">
      <w:pPr>
        <w:spacing w:line="360" w:lineRule="auto"/>
        <w:jc w:val="both"/>
        <w:rPr>
          <w:rFonts w:ascii="Times New Roman" w:eastAsia="Times New Roman" w:hAnsi="Times New Roman" w:cs="Times New Roman"/>
          <w:b w:val="0"/>
          <w:color w:val="auto"/>
          <w:sz w:val="24"/>
          <w:szCs w:val="24"/>
          <w:lang w:val="en-US" w:eastAsia="en-IN"/>
        </w:rPr>
      </w:pPr>
    </w:p>
    <w:p w14:paraId="3FFF0149" w14:textId="6BF385B8" w:rsidR="00EE48B8" w:rsidRPr="00EE48B8" w:rsidRDefault="00EE48B8" w:rsidP="00EE48B8">
      <w:pPr>
        <w:spacing w:line="360" w:lineRule="auto"/>
        <w:jc w:val="both"/>
        <w:rPr>
          <w:rFonts w:ascii="Times New Roman" w:eastAsia="Times New Roman" w:hAnsi="Times New Roman" w:cs="Times New Roman"/>
          <w:b w:val="0"/>
          <w:color w:val="auto"/>
          <w:sz w:val="24"/>
          <w:szCs w:val="24"/>
          <w:lang w:val="en-US" w:eastAsia="en-IN"/>
        </w:rPr>
      </w:pPr>
      <w:r>
        <w:rPr>
          <w:rFonts w:ascii="Times New Roman" w:eastAsia="Times New Roman" w:hAnsi="Times New Roman" w:cs="Times New Roman"/>
          <w:b w:val="0"/>
          <w:color w:val="auto"/>
          <w:sz w:val="24"/>
          <w:szCs w:val="24"/>
          <w:lang w:val="en-US" w:eastAsia="en-IN"/>
        </w:rPr>
        <w:t xml:space="preserve">                                                                                                                                                                </w:t>
      </w:r>
      <w:r>
        <w:rPr>
          <w:rFonts w:ascii="Times New Roman" w:eastAsia="Times New Roman" w:hAnsi="Times New Roman" w:cs="Times New Roman"/>
          <w:b w:val="0"/>
          <w:noProof/>
          <w:color w:val="auto"/>
          <w:sz w:val="24"/>
          <w:szCs w:val="24"/>
          <w:lang w:val="en-US" w:eastAsia="en-IN"/>
        </w:rPr>
        <mc:AlternateContent>
          <mc:Choice Requires="wpg">
            <w:drawing>
              <wp:inline distT="0" distB="0" distL="0" distR="0" wp14:anchorId="20E128A1" wp14:editId="1CBFEC4E">
                <wp:extent cx="914400" cy="798343"/>
                <wp:effectExtent l="0" t="0" r="0" b="1905"/>
                <wp:docPr id="139" name="Group 139"/>
                <wp:cNvGraphicFramePr/>
                <a:graphic xmlns:a="http://schemas.openxmlformats.org/drawingml/2006/main">
                  <a:graphicData uri="http://schemas.microsoft.com/office/word/2010/wordprocessingGroup">
                    <wpg:wgp>
                      <wpg:cNvGrpSpPr/>
                      <wpg:grpSpPr>
                        <a:xfrm>
                          <a:off x="0" y="0"/>
                          <a:ext cx="914400" cy="798343"/>
                          <a:chOff x="0" y="0"/>
                          <a:chExt cx="914400" cy="798343"/>
                        </a:xfrm>
                      </wpg:grpSpPr>
                      <pic:pic xmlns:pic="http://schemas.openxmlformats.org/drawingml/2006/picture">
                        <pic:nvPicPr>
                          <pic:cNvPr id="16" name="Picture 16"/>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bwMode="auto">
                          <a:xfrm>
                            <a:off x="133985" y="0"/>
                            <a:ext cx="646430" cy="546735"/>
                          </a:xfrm>
                          <a:prstGeom prst="rect">
                            <a:avLst/>
                          </a:prstGeom>
                          <a:noFill/>
                        </pic:spPr>
                      </pic:pic>
                      <wps:wsp>
                        <wps:cNvPr id="138" name="Text Box 138"/>
                        <wps:cNvSpPr txBox="1"/>
                        <wps:spPr>
                          <a:xfrm>
                            <a:off x="0" y="546248"/>
                            <a:ext cx="914400" cy="252095"/>
                          </a:xfrm>
                          <a:prstGeom prst="rect">
                            <a:avLst/>
                          </a:prstGeom>
                          <a:solidFill>
                            <a:prstClr val="white"/>
                          </a:solidFill>
                          <a:ln>
                            <a:noFill/>
                          </a:ln>
                        </wps:spPr>
                        <wps:txbx>
                          <w:txbxContent>
                            <w:p w14:paraId="5445F594" w14:textId="09D92F2D" w:rsidR="00EE48B8" w:rsidRPr="00EE48B8" w:rsidRDefault="00EE48B8" w:rsidP="00EE48B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0E128A1" id="Group 139" o:spid="_x0000_s1083" style="width:1in;height:62.85pt;mso-position-horizontal-relative:char;mso-position-vertical-relative:line" coordsize="9144,7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">
                <v:shape id="Picture 16" o:spid="_x0000_s1084" type="#_x0000_t75" style="position:absolute;left:1339;width:6465;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">
                  <v:imagedata r:id="rId35" o:title=""/>
                </v:shape>
                <v:shape id="Text Box 138" o:spid="_x0000_s1085" type="#_x0000_t202" style="position:absolute;top:5462;width:9144;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" stroked="f">
                  <v:textbox style="mso-fit-shape-to-text:t">
                    <w:txbxContent>
                      <w:p w14:paraId="5445F594" w14:textId="09D92F2D" w:rsidR="00EE48B8" w:rsidRPr="00EE48B8" w:rsidRDefault="00EE48B8" w:rsidP="00EE48B8">
                        <w:pPr>
                          <w:rPr>
                            <w:sz w:val="18"/>
                            <w:szCs w:val="18"/>
                          </w:rPr>
                        </w:pPr>
                      </w:p>
                    </w:txbxContent>
                  </v:textbox>
                </v:shape>
                <w10:anchorlock/>
              </v:group>
            </w:pict>
          </mc:Fallback>
        </mc:AlternateContent>
      </w:r>
    </w:p>
    <w:p w14:paraId="511E5469"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noProof/>
          <w:color w:val="auto"/>
          <w:sz w:val="24"/>
          <w:szCs w:val="24"/>
          <w:lang w:val="en-US"/>
        </w:rPr>
        <w:lastRenderedPageBreak/>
        <w:drawing>
          <wp:inline distT="114300" distB="114300" distL="114300" distR="114300" wp14:anchorId="55BAC003" wp14:editId="78651F95">
            <wp:extent cx="3390900" cy="2990850"/>
            <wp:effectExtent l="0" t="0" r="0" b="0"/>
            <wp:docPr id="137" name="image2.png" descr="A picture containing text, businesscard,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137" name="image2.png" descr="A picture containing text, businesscard, vector graphics&#10;&#10;Description automatically generated"/>
                    <pic:cNvPicPr preferRelativeResize="0"/>
                  </pic:nvPicPr>
                  <pic:blipFill>
                    <a:blip r:embed="rId47" cstate="print"/>
                    <a:srcRect/>
                    <a:stretch>
                      <a:fillRect/>
                    </a:stretch>
                  </pic:blipFill>
                  <pic:spPr>
                    <a:xfrm>
                      <a:off x="0" y="0"/>
                      <a:ext cx="3390900" cy="2990850"/>
                    </a:xfrm>
                    <a:prstGeom prst="rect">
                      <a:avLst/>
                    </a:prstGeom>
                    <a:ln/>
                  </pic:spPr>
                </pic:pic>
              </a:graphicData>
            </a:graphic>
          </wp:inline>
        </w:drawing>
      </w:r>
    </w:p>
    <w:p w14:paraId="139910D8" w14:textId="77777777" w:rsidR="00EE48B8" w:rsidRPr="00EE48B8" w:rsidRDefault="00EE48B8" w:rsidP="00EE48B8">
      <w:pPr>
        <w:spacing w:line="360" w:lineRule="auto"/>
        <w:rPr>
          <w:rFonts w:ascii="Times New Roman" w:eastAsia="Arial" w:hAnsi="Times New Roman" w:cs="Times New Roman"/>
          <w:color w:val="auto"/>
          <w:sz w:val="24"/>
          <w:szCs w:val="24"/>
          <w:lang w:val="en-US" w:eastAsia="en-IN"/>
        </w:rPr>
      </w:pPr>
      <w:r w:rsidRPr="00EE48B8">
        <w:rPr>
          <w:rFonts w:ascii="Times New Roman" w:eastAsia="Times New Roman" w:hAnsi="Times New Roman" w:cs="Times New Roman"/>
          <w:color w:val="auto"/>
          <w:sz w:val="24"/>
          <w:szCs w:val="24"/>
          <w:lang w:val="en-US" w:eastAsia="en-IN"/>
        </w:rPr>
        <w:t xml:space="preserve">Fig 8: </w:t>
      </w:r>
      <w:r w:rsidRPr="00EE48B8">
        <w:rPr>
          <w:rFonts w:ascii="Times New Roman" w:eastAsia="Arial" w:hAnsi="Times New Roman" w:cs="Times New Roman"/>
          <w:color w:val="auto"/>
          <w:sz w:val="24"/>
          <w:szCs w:val="24"/>
          <w:lang w:val="en-US" w:eastAsia="en-IN"/>
        </w:rPr>
        <w:t>The Total Engagement Model</w:t>
      </w:r>
    </w:p>
    <w:p w14:paraId="7227F9FE"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(Source: </w:t>
      </w:r>
      <w:r w:rsidRPr="00EE48B8">
        <w:rPr>
          <w:rFonts w:ascii="Times New Roman" w:eastAsia="Arial" w:hAnsi="Times New Roman" w:cs="Times New Roman"/>
          <w:b w:val="0"/>
          <w:color w:val="222222"/>
          <w:sz w:val="24"/>
          <w:szCs w:val="24"/>
          <w:shd w:val="clear" w:color="auto" w:fill="FFFFFF"/>
          <w:lang w:val="en-US" w:eastAsia="en-IN"/>
        </w:rPr>
        <w:t xml:space="preserve">Gao </w:t>
      </w:r>
      <w:r w:rsidRPr="00EE48B8">
        <w:rPr>
          <w:rFonts w:ascii="Times New Roman" w:eastAsia="Arial" w:hAnsi="Times New Roman" w:cs="Times New Roman"/>
          <w:b w:val="0"/>
          <w:i/>
          <w:color w:val="222222"/>
          <w:sz w:val="24"/>
          <w:szCs w:val="24"/>
          <w:shd w:val="clear" w:color="auto" w:fill="FFFFFF"/>
          <w:lang w:val="en-US" w:eastAsia="en-IN"/>
        </w:rPr>
        <w:t>et al.</w:t>
      </w:r>
      <w:r w:rsidRPr="00EE48B8">
        <w:rPr>
          <w:rFonts w:ascii="Times New Roman" w:eastAsia="Arial" w:hAnsi="Times New Roman" w:cs="Times New Roman"/>
          <w:b w:val="0"/>
          <w:color w:val="222222"/>
          <w:sz w:val="24"/>
          <w:szCs w:val="24"/>
          <w:shd w:val="clear" w:color="auto" w:fill="FFFFFF"/>
          <w:lang w:val="en-US" w:eastAsia="en-IN"/>
        </w:rPr>
        <w:t>, 2018</w:t>
      </w:r>
      <w:r w:rsidRPr="00EE48B8">
        <w:rPr>
          <w:rFonts w:ascii="Times New Roman" w:eastAsia="Times New Roman" w:hAnsi="Times New Roman" w:cs="Times New Roman"/>
          <w:b w:val="0"/>
          <w:color w:val="auto"/>
          <w:sz w:val="24"/>
          <w:szCs w:val="24"/>
          <w:lang w:val="en-US" w:eastAsia="en-IN"/>
        </w:rPr>
        <w:t>)</w:t>
      </w:r>
    </w:p>
    <w:p w14:paraId="02AE8914"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10" w:name="_Toc89812857"/>
      <w:r w:rsidRPr="00EE48B8">
        <w:rPr>
          <w:rFonts w:ascii="Times New Roman" w:eastAsia="Arial" w:hAnsi="Times New Roman" w:cs="Arial"/>
          <w:color w:val="auto"/>
          <w:sz w:val="24"/>
          <w:szCs w:val="40"/>
          <w:lang w:val="en-US" w:eastAsia="en-IN"/>
        </w:rPr>
        <w:t>Conclusion</w:t>
      </w:r>
      <w:bookmarkEnd w:id="10"/>
    </w:p>
    <w:p w14:paraId="1DC268FB" w14:textId="77777777" w:rsidR="00EE48B8" w:rsidRDefault="00EE48B8" w:rsidP="00EE48B8">
      <w:pPr>
        <w:spacing w:line="360" w:lineRule="auto"/>
        <w:rPr>
          <w:rFonts w:ascii="Times New Roman" w:eastAsia="Times New Roman" w:hAnsi="Times New Roman" w:cs="Times New Roman"/>
          <w:b w:val="0"/>
          <w:color w:val="auto"/>
          <w:sz w:val="24"/>
          <w:szCs w:val="24"/>
          <w:lang w:val="en-US" w:eastAsia="en-IN"/>
        </w:rPr>
      </w:pPr>
      <w:r w:rsidRPr="00EE48B8">
        <w:rPr>
          <w:rFonts w:ascii="Times New Roman" w:eastAsia="Times New Roman" w:hAnsi="Times New Roman" w:cs="Times New Roman"/>
          <w:b w:val="0"/>
          <w:color w:val="auto"/>
          <w:sz w:val="24"/>
          <w:szCs w:val="24"/>
          <w:lang w:val="en-US" w:eastAsia="en-IN"/>
        </w:rPr>
        <w:t xml:space="preserve">The following report has evaluated integrated communication within Tesla by application of the communication model. Different strategies of promotion in Tesla have been identified to maintain its brand recognition. Branding and then equality has been described through Keller's brand equity models. Customer journey and touch point of Tesla has been evaluated through the total engagement model. </w:t>
      </w:r>
    </w:p>
    <w:p w14:paraId="7309026C" w14:textId="77777777" w:rsid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3F6F48BF" w14:textId="77777777" w:rsid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7CCD64DB" w14:textId="3BAEE40B" w:rsidR="00EE48B8" w:rsidRDefault="00EE48B8" w:rsidP="00EE48B8">
      <w:pPr>
        <w:spacing w:line="360" w:lineRule="auto"/>
        <w:rPr>
          <w:rFonts w:ascii="Times New Roman" w:eastAsia="Arial" w:hAnsi="Times New Roman" w:cs="Times New Roman"/>
          <w:b w:val="0"/>
          <w:color w:val="auto"/>
          <w:sz w:val="24"/>
          <w:szCs w:val="24"/>
          <w:lang w:val="en-US" w:eastAsia="en-IN"/>
        </w:rPr>
      </w:pPr>
      <w:r w:rsidRPr="00EE48B8">
        <w:rPr>
          <w:rFonts w:ascii="Times New Roman" w:eastAsia="Arial" w:hAnsi="Times New Roman" w:cs="Times New Roman"/>
          <w:b w:val="0"/>
          <w:color w:val="auto"/>
          <w:sz w:val="24"/>
          <w:szCs w:val="24"/>
          <w:lang w:val="en-US" w:eastAsia="en-IN"/>
        </w:rPr>
        <w:br w:type="page"/>
      </w:r>
    </w:p>
    <w:p w14:paraId="3B5B7C05" w14:textId="77777777" w:rsidR="00EE48B8" w:rsidRPr="00EE48B8" w:rsidRDefault="00EE48B8" w:rsidP="00EE48B8">
      <w:pPr>
        <w:spacing w:line="360" w:lineRule="auto"/>
        <w:rPr>
          <w:rFonts w:ascii="Times New Roman" w:eastAsia="Times New Roman" w:hAnsi="Times New Roman" w:cs="Times New Roman"/>
          <w:b w:val="0"/>
          <w:color w:val="auto"/>
          <w:sz w:val="24"/>
          <w:szCs w:val="24"/>
          <w:lang w:val="en-US" w:eastAsia="en-IN"/>
        </w:rPr>
      </w:pPr>
    </w:p>
    <w:p w14:paraId="6EA32649" w14:textId="77777777" w:rsidR="00EE48B8" w:rsidRPr="00EE48B8" w:rsidRDefault="00EE48B8" w:rsidP="00EE48B8">
      <w:pPr>
        <w:keepNext/>
        <w:keepLines/>
        <w:spacing w:before="400" w:after="120" w:line="360" w:lineRule="auto"/>
        <w:outlineLvl w:val="0"/>
        <w:rPr>
          <w:rFonts w:ascii="Times New Roman" w:eastAsia="Arial" w:hAnsi="Times New Roman" w:cs="Arial"/>
          <w:color w:val="auto"/>
          <w:sz w:val="24"/>
          <w:szCs w:val="40"/>
          <w:lang w:val="en-US" w:eastAsia="en-IN"/>
        </w:rPr>
      </w:pPr>
      <w:bookmarkStart w:id="11" w:name="_Toc89812858"/>
      <w:r w:rsidRPr="00EE48B8">
        <w:rPr>
          <w:rFonts w:ascii="Times New Roman" w:eastAsia="Arial" w:hAnsi="Times New Roman" w:cs="Arial"/>
          <w:color w:val="auto"/>
          <w:sz w:val="24"/>
          <w:szCs w:val="40"/>
          <w:lang w:val="en-US" w:eastAsia="en-IN"/>
        </w:rPr>
        <w:t>References</w:t>
      </w:r>
      <w:bookmarkEnd w:id="11"/>
    </w:p>
    <w:p w14:paraId="0400B1B0" w14:textId="0F7A399D"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Bhasin, H. (2019). </w:t>
      </w:r>
      <w:r w:rsidRPr="00EE48B8">
        <w:rPr>
          <w:rFonts w:ascii="Times New Roman" w:eastAsia="Arial" w:hAnsi="Times New Roman" w:cs="Times New Roman"/>
          <w:b w:val="0"/>
          <w:i/>
          <w:iCs/>
          <w:color w:val="auto"/>
          <w:sz w:val="22"/>
          <w:lang w:eastAsia="en-IN"/>
        </w:rPr>
        <w:t>Marketing Strategy of Tesla</w:t>
      </w:r>
      <w:r w:rsidRPr="00EE48B8">
        <w:rPr>
          <w:rFonts w:ascii="Times New Roman" w:eastAsia="Arial" w:hAnsi="Times New Roman" w:cs="Times New Roman"/>
          <w:b w:val="0"/>
          <w:color w:val="auto"/>
          <w:sz w:val="22"/>
          <w:lang w:eastAsia="en-IN"/>
        </w:rPr>
        <w:t xml:space="preserve">. </w:t>
      </w:r>
      <w:r w:rsidR="009F728B">
        <w:rPr>
          <w:rFonts w:ascii="Times New Roman" w:eastAsia="Arial" w:hAnsi="Times New Roman" w:cs="Times New Roman"/>
          <w:b w:val="0"/>
          <w:color w:val="auto"/>
          <w:sz w:val="22"/>
          <w:lang w:eastAsia="en-IN"/>
        </w:rPr>
        <w:t>[</w:t>
      </w:r>
      <w:r w:rsidR="009F728B" w:rsidRPr="00EE48B8">
        <w:rPr>
          <w:rFonts w:ascii="Times New Roman" w:eastAsia="Arial" w:hAnsi="Times New Roman" w:cs="Times New Roman"/>
          <w:b w:val="0"/>
          <w:color w:val="auto"/>
          <w:sz w:val="22"/>
          <w:lang w:eastAsia="en-IN"/>
        </w:rPr>
        <w:t>O</w:t>
      </w:r>
      <w:r w:rsidRPr="00EE48B8">
        <w:rPr>
          <w:rFonts w:ascii="Times New Roman" w:eastAsia="Arial" w:hAnsi="Times New Roman" w:cs="Times New Roman"/>
          <w:b w:val="0"/>
          <w:color w:val="auto"/>
          <w:sz w:val="22"/>
          <w:lang w:eastAsia="en-IN"/>
        </w:rPr>
        <w:t>nline</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Marketing91. Available at: &lt;https://www.marketing91.com/marketing-strategy-of-tesla/&gt; </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28 October 2021</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29AD6775" w14:textId="77777777" w:rsidR="00EE48B8" w:rsidRPr="00EE48B8" w:rsidRDefault="00EE48B8" w:rsidP="00EE48B8">
      <w:pPr>
        <w:rPr>
          <w:rFonts w:ascii="Times New Roman" w:eastAsia="Arial" w:hAnsi="Times New Roman" w:cs="Times New Roman"/>
          <w:b w:val="0"/>
          <w:color w:val="auto"/>
          <w:sz w:val="22"/>
          <w:lang w:eastAsia="en-IN"/>
        </w:rPr>
      </w:pPr>
    </w:p>
    <w:p w14:paraId="7C66C805" w14:textId="45D82117"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Bhasin, H. (2021). </w:t>
      </w:r>
      <w:r w:rsidRPr="00EE48B8">
        <w:rPr>
          <w:rFonts w:ascii="Times New Roman" w:eastAsia="Arial" w:hAnsi="Times New Roman" w:cs="Times New Roman"/>
          <w:b w:val="0"/>
          <w:i/>
          <w:iCs/>
          <w:color w:val="auto"/>
          <w:sz w:val="22"/>
          <w:lang w:eastAsia="en-IN"/>
        </w:rPr>
        <w:t>All the Communication Models in Businesses Explained</w:t>
      </w:r>
      <w:r w:rsidRPr="00EE48B8">
        <w:rPr>
          <w:rFonts w:ascii="Times New Roman" w:eastAsia="Arial" w:hAnsi="Times New Roman" w:cs="Times New Roman"/>
          <w:b w:val="0"/>
          <w:color w:val="auto"/>
          <w:sz w:val="22"/>
          <w:lang w:eastAsia="en-IN"/>
        </w:rPr>
        <w:t xml:space="preserve">. </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online</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Marketing91. Available at: &lt;https://www.marketing91.com/communication-model/&gt; </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28 October 2021</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0E1463D3" w14:textId="77777777" w:rsidR="00EE48B8" w:rsidRPr="00EE48B8" w:rsidRDefault="00EE48B8" w:rsidP="00EE48B8">
      <w:pPr>
        <w:rPr>
          <w:rFonts w:ascii="Times New Roman" w:eastAsia="Arial" w:hAnsi="Times New Roman" w:cs="Times New Roman"/>
          <w:b w:val="0"/>
          <w:color w:val="auto"/>
          <w:sz w:val="22"/>
          <w:lang w:eastAsia="en-IN"/>
        </w:rPr>
      </w:pPr>
    </w:p>
    <w:p w14:paraId="3F4660CE" w14:textId="70C161F6"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Chen, R.R. Davison, R.M. and Ou, C.X., (2020). </w:t>
      </w:r>
      <w:r w:rsidRPr="00EE48B8">
        <w:rPr>
          <w:rFonts w:ascii="Times New Roman" w:eastAsia="Arial" w:hAnsi="Times New Roman" w:cs="Times New Roman"/>
          <w:b w:val="0"/>
          <w:i/>
          <w:iCs/>
          <w:color w:val="auto"/>
          <w:sz w:val="22"/>
          <w:lang w:eastAsia="en-IN"/>
        </w:rPr>
        <w:t>A symbolic interactionism perspective of using social media for personal and business communication</w:t>
      </w:r>
      <w:r w:rsidRPr="00EE48B8">
        <w:rPr>
          <w:rFonts w:ascii="Times New Roman" w:eastAsia="Arial" w:hAnsi="Times New Roman" w:cs="Times New Roman"/>
          <w:b w:val="0"/>
          <w:color w:val="auto"/>
          <w:sz w:val="22"/>
          <w:lang w:eastAsia="en-IN"/>
        </w:rPr>
        <w:t>. International Journal of Information Management, 51, p.102022.</w:t>
      </w:r>
    </w:p>
    <w:p w14:paraId="09FC9FCC" w14:textId="77777777" w:rsidR="00EE48B8" w:rsidRPr="00EE48B8" w:rsidRDefault="00EE48B8" w:rsidP="00EE48B8">
      <w:pPr>
        <w:rPr>
          <w:rFonts w:ascii="Times New Roman" w:eastAsia="Arial" w:hAnsi="Times New Roman" w:cs="Times New Roman"/>
          <w:b w:val="0"/>
          <w:color w:val="auto"/>
          <w:sz w:val="22"/>
          <w:lang w:eastAsia="en-IN"/>
        </w:rPr>
      </w:pPr>
    </w:p>
    <w:p w14:paraId="3B8B0A3C" w14:textId="69F79436"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DiNardi, G. and DiNardi, G., (2019). </w:t>
      </w:r>
      <w:r w:rsidRPr="00EE48B8">
        <w:rPr>
          <w:rFonts w:ascii="Times New Roman" w:eastAsia="Arial" w:hAnsi="Times New Roman" w:cs="Times New Roman"/>
          <w:b w:val="0"/>
          <w:i/>
          <w:iCs/>
          <w:color w:val="auto"/>
          <w:sz w:val="22"/>
          <w:lang w:eastAsia="en-IN"/>
        </w:rPr>
        <w:t>What is Business Communication?</w:t>
      </w:r>
      <w:r w:rsidRPr="00EE48B8">
        <w:rPr>
          <w:rFonts w:ascii="Times New Roman" w:eastAsia="Arial" w:hAnsi="Times New Roman" w:cs="Times New Roman"/>
          <w:b w:val="0"/>
          <w:color w:val="auto"/>
          <w:sz w:val="22"/>
          <w:lang w:eastAsia="en-IN"/>
        </w:rPr>
        <w:t xml:space="preserve"> Why Do You Need </w:t>
      </w:r>
      <w:r w:rsidR="00EC2C4C" w:rsidRPr="00EE48B8">
        <w:rPr>
          <w:rFonts w:ascii="Times New Roman" w:eastAsia="Arial" w:hAnsi="Times New Roman" w:cs="Times New Roman"/>
          <w:b w:val="0"/>
          <w:color w:val="auto"/>
          <w:sz w:val="22"/>
          <w:lang w:eastAsia="en-IN"/>
        </w:rPr>
        <w:t>It?</w:t>
      </w:r>
      <w:r w:rsidRPr="00EE48B8">
        <w:rPr>
          <w:rFonts w:ascii="Times New Roman" w:eastAsia="Arial" w:hAnsi="Times New Roman" w:cs="Times New Roman"/>
          <w:b w:val="0"/>
          <w:color w:val="auto"/>
          <w:sz w:val="22"/>
          <w:lang w:eastAsia="en-IN"/>
        </w:rPr>
        <w:t xml:space="preserve"> [online] Nextiva Blog. Available at: &lt;https://www.nextiva.com/blog/what-is-business-communication.html&gt; </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28 October 2021</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60147151" w14:textId="77777777" w:rsidR="00EE48B8" w:rsidRPr="00EE48B8" w:rsidRDefault="00EE48B8" w:rsidP="00EE48B8">
      <w:pPr>
        <w:rPr>
          <w:rFonts w:ascii="Times New Roman" w:eastAsia="Arial" w:hAnsi="Times New Roman" w:cs="Times New Roman"/>
          <w:b w:val="0"/>
          <w:color w:val="auto"/>
          <w:sz w:val="22"/>
          <w:lang w:eastAsia="en-IN"/>
        </w:rPr>
      </w:pPr>
    </w:p>
    <w:p w14:paraId="0B4C223F" w14:textId="4F865D98"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EFFY, P. (2020). </w:t>
      </w:r>
      <w:r w:rsidRPr="00EE48B8">
        <w:rPr>
          <w:rFonts w:ascii="Times New Roman" w:eastAsia="Arial" w:hAnsi="Times New Roman" w:cs="Times New Roman"/>
          <w:b w:val="0"/>
          <w:i/>
          <w:iCs/>
          <w:color w:val="auto"/>
          <w:sz w:val="22"/>
          <w:lang w:eastAsia="en-IN"/>
        </w:rPr>
        <w:t>Tesla’s Marketing Strategy</w:t>
      </w:r>
      <w:r w:rsidRPr="00EE48B8">
        <w:rPr>
          <w:rFonts w:ascii="Times New Roman" w:eastAsia="Arial" w:hAnsi="Times New Roman" w:cs="Times New Roman"/>
          <w:b w:val="0"/>
          <w:color w:val="auto"/>
          <w:sz w:val="22"/>
          <w:lang w:eastAsia="en-IN"/>
        </w:rPr>
        <w:t xml:space="preserve">: What Your Company Can Learn | SB. [online] Startingbusiness.com. Available at: &lt;https://www.startingbusiness.com/blog/marketing-strategy-tesla&gt; </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28 October 2021</w:t>
      </w:r>
      <w:r w:rsidR="00C06B22">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02CA7AFF" w14:textId="77777777" w:rsidR="00EE48B8" w:rsidRPr="00EE48B8" w:rsidRDefault="00EE48B8" w:rsidP="00EE48B8">
      <w:pPr>
        <w:rPr>
          <w:rFonts w:ascii="Times New Roman" w:eastAsia="Arial" w:hAnsi="Times New Roman" w:cs="Times New Roman"/>
          <w:b w:val="0"/>
          <w:color w:val="auto"/>
          <w:sz w:val="22"/>
          <w:lang w:eastAsia="en-IN"/>
        </w:rPr>
      </w:pPr>
    </w:p>
    <w:p w14:paraId="2CDD2D47" w14:textId="77777777" w:rsidR="00EE48B8" w:rsidRPr="00EE48B8" w:rsidRDefault="00EE48B8" w:rsidP="00EE48B8">
      <w:pPr>
        <w:rPr>
          <w:rFonts w:ascii="Times New Roman" w:eastAsia="Arial" w:hAnsi="Times New Roman" w:cs="Times New Roman"/>
          <w:b w:val="0"/>
          <w:color w:val="auto"/>
          <w:sz w:val="22"/>
          <w:lang w:eastAsia="en-IN"/>
        </w:rPr>
      </w:pPr>
    </w:p>
    <w:p w14:paraId="3C1ECFD1" w14:textId="46543FC4"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Gao, N., Xie, T. and Liu, G. (2018), December. </w:t>
      </w:r>
      <w:r w:rsidRPr="00EE48B8">
        <w:rPr>
          <w:rFonts w:ascii="Times New Roman" w:eastAsia="Arial" w:hAnsi="Times New Roman" w:cs="Times New Roman"/>
          <w:b w:val="0"/>
          <w:i/>
          <w:iCs/>
          <w:color w:val="auto"/>
          <w:sz w:val="22"/>
          <w:lang w:eastAsia="en-IN"/>
        </w:rPr>
        <w:t>A learning engagement model of educational games based on virtual reality</w:t>
      </w:r>
      <w:r w:rsidRPr="00EE48B8">
        <w:rPr>
          <w:rFonts w:ascii="Times New Roman" w:eastAsia="Arial" w:hAnsi="Times New Roman" w:cs="Times New Roman"/>
          <w:b w:val="0"/>
          <w:color w:val="auto"/>
          <w:sz w:val="22"/>
          <w:lang w:eastAsia="en-IN"/>
        </w:rPr>
        <w:t xml:space="preserve">. In 2018 International Joint Conference on Information, </w:t>
      </w:r>
      <w:r w:rsidR="00EC2C4C" w:rsidRPr="00EE48B8">
        <w:rPr>
          <w:rFonts w:ascii="Times New Roman" w:eastAsia="Arial" w:hAnsi="Times New Roman" w:cs="Times New Roman"/>
          <w:b w:val="0"/>
          <w:color w:val="auto"/>
          <w:sz w:val="22"/>
          <w:lang w:eastAsia="en-IN"/>
        </w:rPr>
        <w:t>Media,</w:t>
      </w:r>
      <w:r w:rsidRPr="00EE48B8">
        <w:rPr>
          <w:rFonts w:ascii="Times New Roman" w:eastAsia="Arial" w:hAnsi="Times New Roman" w:cs="Times New Roman"/>
          <w:b w:val="0"/>
          <w:color w:val="auto"/>
          <w:sz w:val="22"/>
          <w:lang w:eastAsia="en-IN"/>
        </w:rPr>
        <w:t xml:space="preserve"> and Engineering (ICIME) (pp. 1-5). IEEE.</w:t>
      </w:r>
    </w:p>
    <w:p w14:paraId="0517594D" w14:textId="77777777" w:rsidR="00EE48B8" w:rsidRPr="00EE48B8" w:rsidRDefault="00EE48B8" w:rsidP="00EE48B8">
      <w:pPr>
        <w:rPr>
          <w:rFonts w:ascii="Times New Roman" w:eastAsia="Arial" w:hAnsi="Times New Roman" w:cs="Times New Roman"/>
          <w:b w:val="0"/>
          <w:color w:val="auto"/>
          <w:sz w:val="22"/>
          <w:lang w:eastAsia="en-IN"/>
        </w:rPr>
      </w:pPr>
    </w:p>
    <w:p w14:paraId="6BC98050" w14:textId="3250E60B"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Garabinovic, D. and Papic, M. (2018). </w:t>
      </w:r>
      <w:r w:rsidRPr="00EE48B8">
        <w:rPr>
          <w:rFonts w:ascii="Times New Roman" w:eastAsia="Arial" w:hAnsi="Times New Roman" w:cs="Times New Roman"/>
          <w:b w:val="0"/>
          <w:i/>
          <w:iCs/>
          <w:color w:val="auto"/>
          <w:sz w:val="22"/>
          <w:lang w:eastAsia="en-IN"/>
        </w:rPr>
        <w:t>Analysis of attitudes about the use of information technologies and Internet marketing within different promotional strategies</w:t>
      </w:r>
      <w:r w:rsidRPr="00EE48B8">
        <w:rPr>
          <w:rFonts w:ascii="Times New Roman" w:eastAsia="Arial" w:hAnsi="Times New Roman" w:cs="Times New Roman"/>
          <w:b w:val="0"/>
          <w:color w:val="auto"/>
          <w:sz w:val="22"/>
          <w:lang w:eastAsia="en-IN"/>
        </w:rPr>
        <w:t xml:space="preserve">. Successful implementation of information technology: IT, marketing, </w:t>
      </w:r>
      <w:r w:rsidR="00EC2C4C" w:rsidRPr="00EE48B8">
        <w:rPr>
          <w:rFonts w:ascii="Times New Roman" w:eastAsia="Arial" w:hAnsi="Times New Roman" w:cs="Times New Roman"/>
          <w:b w:val="0"/>
          <w:color w:val="auto"/>
          <w:sz w:val="22"/>
          <w:lang w:eastAsia="en-IN"/>
        </w:rPr>
        <w:t>education,</w:t>
      </w:r>
      <w:r w:rsidRPr="00EE48B8">
        <w:rPr>
          <w:rFonts w:ascii="Times New Roman" w:eastAsia="Arial" w:hAnsi="Times New Roman" w:cs="Times New Roman"/>
          <w:b w:val="0"/>
          <w:color w:val="auto"/>
          <w:sz w:val="22"/>
          <w:lang w:eastAsia="en-IN"/>
        </w:rPr>
        <w:t xml:space="preserve"> and business working together for business success, 14, pp.51-82.</w:t>
      </w:r>
    </w:p>
    <w:p w14:paraId="2C4C76BF" w14:textId="77777777" w:rsidR="00EE48B8" w:rsidRPr="00EE48B8" w:rsidRDefault="00EE48B8" w:rsidP="00EE48B8">
      <w:pPr>
        <w:rPr>
          <w:rFonts w:ascii="Times New Roman" w:eastAsia="Arial" w:hAnsi="Times New Roman" w:cs="Times New Roman"/>
          <w:b w:val="0"/>
          <w:color w:val="auto"/>
          <w:sz w:val="22"/>
          <w:lang w:eastAsia="en-IN"/>
        </w:rPr>
      </w:pPr>
    </w:p>
    <w:p w14:paraId="0C7456A1" w14:textId="7EA9B4B4"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Gilkerson, N.D. Swenson, R. and Likely, F. (2019). </w:t>
      </w:r>
      <w:r w:rsidRPr="00EE48B8">
        <w:rPr>
          <w:rFonts w:ascii="Times New Roman" w:eastAsia="Arial" w:hAnsi="Times New Roman" w:cs="Times New Roman"/>
          <w:b w:val="0"/>
          <w:i/>
          <w:iCs/>
          <w:color w:val="auto"/>
          <w:sz w:val="22"/>
          <w:lang w:eastAsia="en-IN"/>
        </w:rPr>
        <w:t>Maturity as a way forward for improving organizations’ communication evaluation and measurement practices</w:t>
      </w:r>
      <w:r w:rsidRPr="00EE48B8">
        <w:rPr>
          <w:rFonts w:ascii="Times New Roman" w:eastAsia="Arial" w:hAnsi="Times New Roman" w:cs="Times New Roman"/>
          <w:b w:val="0"/>
          <w:color w:val="auto"/>
          <w:sz w:val="22"/>
          <w:lang w:eastAsia="en-IN"/>
        </w:rPr>
        <w:t>: A definition and concept explication. Journal of Communication Management.</w:t>
      </w:r>
    </w:p>
    <w:p w14:paraId="662C1EC6" w14:textId="77777777" w:rsidR="00EE48B8" w:rsidRPr="00EE48B8" w:rsidRDefault="00EE48B8" w:rsidP="00EE48B8">
      <w:pPr>
        <w:rPr>
          <w:rFonts w:ascii="Times New Roman" w:eastAsia="Arial" w:hAnsi="Times New Roman" w:cs="Times New Roman"/>
          <w:b w:val="0"/>
          <w:color w:val="auto"/>
          <w:sz w:val="22"/>
          <w:lang w:eastAsia="en-IN"/>
        </w:rPr>
      </w:pPr>
    </w:p>
    <w:p w14:paraId="45A58C4A" w14:textId="7599D0E8"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Gilson, S.C. and Abbott, S. (2017). </w:t>
      </w:r>
      <w:r w:rsidRPr="00EE48B8">
        <w:rPr>
          <w:rFonts w:ascii="Times New Roman" w:eastAsia="Arial" w:hAnsi="Times New Roman" w:cs="Times New Roman"/>
          <w:b w:val="0"/>
          <w:i/>
          <w:iCs/>
          <w:color w:val="auto"/>
          <w:sz w:val="22"/>
          <w:lang w:eastAsia="en-IN"/>
        </w:rPr>
        <w:t>Tesla Motors</w:t>
      </w:r>
      <w:r w:rsidRPr="00EE48B8">
        <w:rPr>
          <w:rFonts w:ascii="Times New Roman" w:eastAsia="Arial" w:hAnsi="Times New Roman" w:cs="Times New Roman"/>
          <w:b w:val="0"/>
          <w:color w:val="auto"/>
          <w:sz w:val="22"/>
          <w:lang w:eastAsia="en-IN"/>
        </w:rPr>
        <w:t xml:space="preserve"> (A): Financing Growth. Harvard Business School case study (218-033).</w:t>
      </w:r>
    </w:p>
    <w:p w14:paraId="7B03BE1C" w14:textId="77777777" w:rsidR="00EE48B8" w:rsidRPr="00EE48B8" w:rsidRDefault="00EE48B8" w:rsidP="00EE48B8">
      <w:pPr>
        <w:rPr>
          <w:rFonts w:ascii="Times New Roman" w:eastAsia="Arial" w:hAnsi="Times New Roman" w:cs="Times New Roman"/>
          <w:b w:val="0"/>
          <w:color w:val="auto"/>
          <w:sz w:val="22"/>
          <w:lang w:eastAsia="en-IN"/>
        </w:rPr>
      </w:pPr>
    </w:p>
    <w:p w14:paraId="59A12019" w14:textId="5F00EFBC"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Grace, P. (2018). </w:t>
      </w:r>
      <w:r w:rsidRPr="00EE48B8">
        <w:rPr>
          <w:rFonts w:ascii="Times New Roman" w:eastAsia="Arial" w:hAnsi="Times New Roman" w:cs="Times New Roman"/>
          <w:b w:val="0"/>
          <w:i/>
          <w:iCs/>
          <w:color w:val="auto"/>
          <w:sz w:val="22"/>
          <w:lang w:eastAsia="en-IN"/>
        </w:rPr>
        <w:t>What is IMC? A Beginner's Guide to Integrated Marketing Communications</w:t>
      </w:r>
      <w:r w:rsidRPr="00EE48B8">
        <w:rPr>
          <w:rFonts w:ascii="Times New Roman" w:eastAsia="Arial" w:hAnsi="Times New Roman" w:cs="Times New Roman"/>
          <w:b w:val="0"/>
          <w:color w:val="auto"/>
          <w:sz w:val="22"/>
          <w:lang w:eastAsia="en-IN"/>
        </w:rPr>
        <w:t xml:space="preserve">. [online] Available at: &lt;https://www.g2.com/articles/integrated-marketing-communications&gt; </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28 October 2021</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15593687" w14:textId="77777777" w:rsidR="00EE48B8" w:rsidRPr="00EE48B8" w:rsidRDefault="00EE48B8" w:rsidP="00EE48B8">
      <w:pPr>
        <w:rPr>
          <w:rFonts w:ascii="Times New Roman" w:eastAsia="Arial" w:hAnsi="Times New Roman" w:cs="Times New Roman"/>
          <w:b w:val="0"/>
          <w:color w:val="auto"/>
          <w:sz w:val="22"/>
          <w:lang w:eastAsia="en-IN"/>
        </w:rPr>
      </w:pPr>
    </w:p>
    <w:p w14:paraId="1A8D8B8C" w14:textId="62CC6C8B"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Ian, L., (2018). </w:t>
      </w:r>
      <w:r w:rsidRPr="00EE48B8">
        <w:rPr>
          <w:rFonts w:ascii="Times New Roman" w:eastAsia="Arial" w:hAnsi="Times New Roman" w:cs="Times New Roman"/>
          <w:b w:val="0"/>
          <w:i/>
          <w:iCs/>
          <w:color w:val="auto"/>
          <w:sz w:val="22"/>
          <w:lang w:eastAsia="en-IN"/>
        </w:rPr>
        <w:t xml:space="preserve">Tesla delivers high voltage customer experience | </w:t>
      </w:r>
      <w:r w:rsidR="00EC2C4C" w:rsidRPr="00EE48B8">
        <w:rPr>
          <w:rFonts w:ascii="Times New Roman" w:eastAsia="Arial" w:hAnsi="Times New Roman" w:cs="Times New Roman"/>
          <w:b w:val="0"/>
          <w:i/>
          <w:iCs/>
          <w:color w:val="auto"/>
          <w:sz w:val="22"/>
          <w:lang w:eastAsia="en-IN"/>
        </w:rPr>
        <w:t>Customer Gauge</w:t>
      </w:r>
      <w:r w:rsidRPr="00EE48B8">
        <w:rPr>
          <w:rFonts w:ascii="Times New Roman" w:eastAsia="Arial" w:hAnsi="Times New Roman" w:cs="Times New Roman"/>
          <w:b w:val="0"/>
          <w:i/>
          <w:iCs/>
          <w:color w:val="auto"/>
          <w:sz w:val="22"/>
          <w:lang w:eastAsia="en-IN"/>
        </w:rPr>
        <w:t>.</w:t>
      </w:r>
      <w:r w:rsidRPr="00EE48B8">
        <w:rPr>
          <w:rFonts w:ascii="Times New Roman" w:eastAsia="Arial" w:hAnsi="Times New Roman" w:cs="Times New Roman"/>
          <w:b w:val="0"/>
          <w:color w:val="auto"/>
          <w:sz w:val="22"/>
          <w:lang w:eastAsia="en-IN"/>
        </w:rPr>
        <w:t xml:space="preserve"> [online] </w:t>
      </w:r>
      <w:r w:rsidR="00EC2C4C" w:rsidRPr="00EE48B8">
        <w:rPr>
          <w:rFonts w:ascii="Times New Roman" w:eastAsia="Arial" w:hAnsi="Times New Roman" w:cs="Times New Roman"/>
          <w:b w:val="0"/>
          <w:color w:val="auto"/>
          <w:sz w:val="22"/>
          <w:lang w:eastAsia="en-IN"/>
        </w:rPr>
        <w:t>Customer Gauge</w:t>
      </w:r>
      <w:r w:rsidRPr="00EE48B8">
        <w:rPr>
          <w:rFonts w:ascii="Times New Roman" w:eastAsia="Arial" w:hAnsi="Times New Roman" w:cs="Times New Roman"/>
          <w:b w:val="0"/>
          <w:color w:val="auto"/>
          <w:sz w:val="22"/>
          <w:lang w:eastAsia="en-IN"/>
        </w:rPr>
        <w:t xml:space="preserve">. Available at: &lt;https://customergauge.com/blog/tesla-delivers-high-voltage-customer-experience&gt; </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28 October 2021</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432F3DAB" w14:textId="77777777" w:rsidR="00EE48B8" w:rsidRPr="00EE48B8" w:rsidRDefault="00EE48B8" w:rsidP="00EE48B8">
      <w:pPr>
        <w:rPr>
          <w:rFonts w:ascii="Times New Roman" w:eastAsia="Arial" w:hAnsi="Times New Roman" w:cs="Times New Roman"/>
          <w:b w:val="0"/>
          <w:color w:val="auto"/>
          <w:sz w:val="22"/>
          <w:lang w:eastAsia="en-IN"/>
        </w:rPr>
      </w:pPr>
    </w:p>
    <w:p w14:paraId="5D4D39D4" w14:textId="367DEBCA" w:rsidR="00715444" w:rsidRDefault="00715444" w:rsidP="00D50B71">
      <w:pPr>
        <w:rPr>
          <w:rFonts w:ascii="Times New Roman" w:eastAsia="Arial" w:hAnsi="Times New Roman" w:cs="Times New Roman"/>
          <w:b w:val="0"/>
          <w:color w:val="auto"/>
          <w:sz w:val="22"/>
          <w:lang w:eastAsia="en-IN"/>
        </w:rPr>
      </w:pPr>
      <w:bookmarkStart w:id="12" w:name="_Hlk92719732"/>
      <w:r w:rsidRPr="00715444">
        <w:rPr>
          <w:rFonts w:ascii="Times New Roman" w:eastAsia="Arial" w:hAnsi="Times New Roman" w:cs="Times New Roman"/>
          <w:b w:val="0"/>
          <w:color w:val="auto"/>
          <w:sz w:val="22"/>
          <w:lang w:eastAsia="en-IN"/>
        </w:rPr>
        <w:lastRenderedPageBreak/>
        <w:t>Hooley</w:t>
      </w:r>
      <w:r>
        <w:rPr>
          <w:rFonts w:ascii="Times New Roman" w:eastAsia="Arial" w:hAnsi="Times New Roman" w:cs="Times New Roman"/>
          <w:b w:val="0"/>
          <w:color w:val="auto"/>
          <w:sz w:val="22"/>
          <w:lang w:eastAsia="en-IN"/>
        </w:rPr>
        <w:t xml:space="preserve">, G. et al. (2020) </w:t>
      </w:r>
      <w:bookmarkEnd w:id="12"/>
      <w:r w:rsidRPr="00715444">
        <w:rPr>
          <w:rFonts w:ascii="Times New Roman" w:eastAsia="Arial" w:hAnsi="Times New Roman" w:cs="Times New Roman"/>
          <w:b w:val="0"/>
          <w:i/>
          <w:iCs/>
          <w:color w:val="auto"/>
          <w:sz w:val="22"/>
          <w:lang w:eastAsia="en-IN"/>
        </w:rPr>
        <w:t>Marketing strategy and competitive positioning</w:t>
      </w:r>
      <w:r>
        <w:rPr>
          <w:rFonts w:ascii="Times New Roman" w:eastAsia="Arial" w:hAnsi="Times New Roman" w:cs="Times New Roman"/>
          <w:b w:val="0"/>
          <w:i/>
          <w:iCs/>
          <w:color w:val="auto"/>
          <w:sz w:val="22"/>
          <w:lang w:eastAsia="en-IN"/>
        </w:rPr>
        <w:t xml:space="preserve"> </w:t>
      </w:r>
      <w:r>
        <w:rPr>
          <w:rFonts w:ascii="Times New Roman" w:eastAsia="Arial" w:hAnsi="Times New Roman" w:cs="Times New Roman"/>
          <w:b w:val="0"/>
          <w:color w:val="auto"/>
          <w:sz w:val="22"/>
          <w:lang w:eastAsia="en-IN"/>
        </w:rPr>
        <w:t>7</w:t>
      </w:r>
      <w:r w:rsidRPr="00715444">
        <w:rPr>
          <w:rFonts w:ascii="Times New Roman" w:eastAsia="Arial" w:hAnsi="Times New Roman" w:cs="Times New Roman"/>
          <w:b w:val="0"/>
          <w:color w:val="auto"/>
          <w:sz w:val="22"/>
          <w:vertAlign w:val="superscript"/>
          <w:lang w:eastAsia="en-IN"/>
        </w:rPr>
        <w:t>th</w:t>
      </w:r>
      <w:r>
        <w:rPr>
          <w:rFonts w:ascii="Times New Roman" w:eastAsia="Arial" w:hAnsi="Times New Roman" w:cs="Times New Roman"/>
          <w:b w:val="0"/>
          <w:color w:val="auto"/>
          <w:sz w:val="22"/>
          <w:lang w:eastAsia="en-IN"/>
        </w:rPr>
        <w:t xml:space="preserve"> ed. Harlow: Person.</w:t>
      </w:r>
    </w:p>
    <w:p w14:paraId="17CB856B" w14:textId="77777777" w:rsidR="00715444" w:rsidRPr="00715444" w:rsidRDefault="00715444" w:rsidP="00D50B71">
      <w:pPr>
        <w:rPr>
          <w:rFonts w:ascii="Times New Roman" w:eastAsia="Arial" w:hAnsi="Times New Roman" w:cs="Times New Roman"/>
          <w:b w:val="0"/>
          <w:color w:val="auto"/>
          <w:sz w:val="22"/>
          <w:lang w:eastAsia="en-IN"/>
        </w:rPr>
      </w:pPr>
    </w:p>
    <w:p w14:paraId="20EBFCD5" w14:textId="7126F9D5" w:rsidR="00F56ECA" w:rsidRDefault="00EE48B8" w:rsidP="00D50B71">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Keaton, H. (2019). </w:t>
      </w:r>
      <w:r w:rsidRPr="00EE48B8">
        <w:rPr>
          <w:rFonts w:ascii="Times New Roman" w:eastAsia="Arial" w:hAnsi="Times New Roman" w:cs="Times New Roman"/>
          <w:b w:val="0"/>
          <w:i/>
          <w:iCs/>
          <w:color w:val="auto"/>
          <w:sz w:val="22"/>
          <w:lang w:eastAsia="en-IN"/>
        </w:rPr>
        <w:t>Keller’s Brand Equity Model — What It Is &amp; How to Use It</w:t>
      </w:r>
      <w:r w:rsidRPr="00EE48B8">
        <w:rPr>
          <w:rFonts w:ascii="Times New Roman" w:eastAsia="Arial" w:hAnsi="Times New Roman" w:cs="Times New Roman"/>
          <w:b w:val="0"/>
          <w:color w:val="auto"/>
          <w:sz w:val="22"/>
          <w:lang w:eastAsia="en-IN"/>
        </w:rPr>
        <w:t xml:space="preserve">. [online] Medium. Available at: &lt;https://medium.com/@keatonhawker/kellers-brand-equity-model-what-it-is-how-to-use-it-84e42d562299&gt; </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28 October 2021</w:t>
      </w:r>
      <w:r w:rsidR="00765F28">
        <w:rPr>
          <w:rFonts w:ascii="Times New Roman" w:eastAsia="Arial" w:hAnsi="Times New Roman" w:cs="Times New Roman"/>
          <w:b w:val="0"/>
          <w:color w:val="auto"/>
          <w:sz w:val="22"/>
          <w:lang w:eastAsia="en-IN"/>
        </w:rPr>
        <w:t>)</w:t>
      </w:r>
    </w:p>
    <w:p w14:paraId="4D17FDA4" w14:textId="6CE6BE19" w:rsidR="00D50B71" w:rsidRPr="00F56ECA" w:rsidRDefault="00D50B71" w:rsidP="00D50B71">
      <w:pPr>
        <w:rPr>
          <w:rFonts w:ascii="Times New Roman" w:eastAsia="Arial" w:hAnsi="Times New Roman" w:cs="Times New Roman"/>
          <w:b w:val="0"/>
          <w:color w:val="auto"/>
          <w:sz w:val="22"/>
          <w:lang w:eastAsia="en-IN"/>
        </w:rPr>
      </w:pPr>
      <w:hyperlink r:id="rId48" w:tooltip="Search for more by this author" w:history="1">
        <w:r w:rsidRPr="00F56ECA">
          <w:rPr>
            <w:rFonts w:ascii="Times New Roman" w:hAnsi="Times New Roman" w:cs="Times New Roman"/>
            <w:b w:val="0"/>
            <w:bCs/>
            <w:color w:val="auto"/>
            <w:sz w:val="22"/>
          </w:rPr>
          <w:br/>
          <w:t>Kotler</w:t>
        </w:r>
      </w:hyperlink>
      <w:r w:rsidR="004126CC" w:rsidRPr="00F56ECA">
        <w:rPr>
          <w:rFonts w:ascii="Times New Roman" w:hAnsi="Times New Roman" w:cs="Times New Roman"/>
          <w:b w:val="0"/>
          <w:bCs/>
          <w:color w:val="auto"/>
          <w:sz w:val="22"/>
        </w:rPr>
        <w:t>, P.</w:t>
      </w:r>
      <w:r w:rsidR="00AF428D">
        <w:rPr>
          <w:rFonts w:ascii="Times New Roman" w:hAnsi="Times New Roman" w:cs="Times New Roman"/>
          <w:b w:val="0"/>
          <w:bCs/>
          <w:color w:val="auto"/>
          <w:sz w:val="22"/>
        </w:rPr>
        <w:t xml:space="preserve"> </w:t>
      </w:r>
      <w:r w:rsidR="009F728B">
        <w:rPr>
          <w:rFonts w:ascii="Times New Roman" w:hAnsi="Times New Roman" w:cs="Times New Roman"/>
          <w:b w:val="0"/>
          <w:bCs/>
          <w:color w:val="auto"/>
          <w:sz w:val="22"/>
        </w:rPr>
        <w:t>et al</w:t>
      </w:r>
      <w:r w:rsidR="00715444">
        <w:rPr>
          <w:rFonts w:ascii="Times New Roman" w:hAnsi="Times New Roman" w:cs="Times New Roman"/>
          <w:b w:val="0"/>
          <w:bCs/>
          <w:color w:val="auto"/>
          <w:sz w:val="22"/>
        </w:rPr>
        <w:t>.</w:t>
      </w:r>
      <w:r w:rsidR="009F728B">
        <w:rPr>
          <w:rFonts w:ascii="Times New Roman" w:hAnsi="Times New Roman" w:cs="Times New Roman"/>
          <w:b w:val="0"/>
          <w:bCs/>
          <w:color w:val="auto"/>
          <w:sz w:val="22"/>
        </w:rPr>
        <w:t xml:space="preserve"> </w:t>
      </w:r>
      <w:r w:rsidRPr="00F56ECA">
        <w:rPr>
          <w:rFonts w:ascii="Times New Roman" w:hAnsi="Times New Roman" w:cs="Times New Roman"/>
          <w:b w:val="0"/>
          <w:bCs/>
          <w:color w:val="auto"/>
          <w:sz w:val="22"/>
        </w:rPr>
        <w:t>(2020)</w:t>
      </w:r>
      <w:r w:rsidR="00424D14" w:rsidRPr="00F56ECA">
        <w:rPr>
          <w:rFonts w:ascii="Times New Roman" w:hAnsi="Times New Roman" w:cs="Times New Roman"/>
          <w:b w:val="0"/>
          <w:bCs/>
          <w:color w:val="auto"/>
          <w:sz w:val="22"/>
        </w:rPr>
        <w:t xml:space="preserve"> </w:t>
      </w:r>
      <w:r w:rsidR="00424D14" w:rsidRPr="00F56ECA">
        <w:rPr>
          <w:rFonts w:ascii="Times New Roman" w:hAnsi="Times New Roman" w:cs="Times New Roman"/>
          <w:b w:val="0"/>
          <w:bCs/>
          <w:i/>
          <w:iCs/>
          <w:color w:val="auto"/>
          <w:sz w:val="22"/>
        </w:rPr>
        <w:t>Principles of marketing</w:t>
      </w:r>
      <w:r w:rsidR="00FC6880" w:rsidRPr="00F56ECA">
        <w:rPr>
          <w:rFonts w:ascii="Times New Roman" w:hAnsi="Times New Roman" w:cs="Times New Roman"/>
          <w:b w:val="0"/>
          <w:bCs/>
          <w:i/>
          <w:iCs/>
          <w:color w:val="auto"/>
          <w:sz w:val="22"/>
        </w:rPr>
        <w:t>.</w:t>
      </w:r>
      <w:r w:rsidR="00424D14" w:rsidRPr="00F56ECA">
        <w:rPr>
          <w:rFonts w:ascii="Times New Roman" w:hAnsi="Times New Roman" w:cs="Times New Roman"/>
          <w:b w:val="0"/>
          <w:bCs/>
          <w:i/>
          <w:iCs/>
          <w:color w:val="auto"/>
          <w:sz w:val="22"/>
        </w:rPr>
        <w:t xml:space="preserve"> </w:t>
      </w:r>
      <w:r w:rsidR="00424D14" w:rsidRPr="00F56ECA">
        <w:rPr>
          <w:rFonts w:ascii="Times New Roman" w:hAnsi="Times New Roman" w:cs="Times New Roman"/>
          <w:b w:val="0"/>
          <w:bCs/>
          <w:color w:val="auto"/>
          <w:sz w:val="22"/>
        </w:rPr>
        <w:t>8</w:t>
      </w:r>
      <w:r w:rsidR="00424D14" w:rsidRPr="00F56ECA">
        <w:rPr>
          <w:rFonts w:ascii="Times New Roman" w:hAnsi="Times New Roman" w:cs="Times New Roman"/>
          <w:b w:val="0"/>
          <w:bCs/>
          <w:color w:val="auto"/>
          <w:sz w:val="22"/>
          <w:vertAlign w:val="superscript"/>
        </w:rPr>
        <w:t>th</w:t>
      </w:r>
      <w:r w:rsidR="00424D14" w:rsidRPr="00F56ECA">
        <w:rPr>
          <w:rFonts w:ascii="Times New Roman" w:hAnsi="Times New Roman" w:cs="Times New Roman"/>
          <w:b w:val="0"/>
          <w:bCs/>
          <w:color w:val="auto"/>
          <w:sz w:val="22"/>
        </w:rPr>
        <w:t xml:space="preserve"> ed</w:t>
      </w:r>
      <w:r w:rsidR="00FC6880" w:rsidRPr="00F56ECA">
        <w:rPr>
          <w:rFonts w:ascii="Times New Roman" w:hAnsi="Times New Roman" w:cs="Times New Roman"/>
          <w:b w:val="0"/>
          <w:bCs/>
          <w:color w:val="auto"/>
          <w:sz w:val="22"/>
        </w:rPr>
        <w:t>.</w:t>
      </w:r>
      <w:r w:rsidR="00FC6880" w:rsidRPr="00F56ECA">
        <w:rPr>
          <w:rFonts w:ascii="Times New Roman" w:hAnsi="Times New Roman" w:cs="Times New Roman"/>
          <w:sz w:val="22"/>
        </w:rPr>
        <w:t xml:space="preserve"> </w:t>
      </w:r>
      <w:r w:rsidR="00FC6880" w:rsidRPr="00F56ECA">
        <w:rPr>
          <w:rFonts w:ascii="Times New Roman" w:hAnsi="Times New Roman" w:cs="Times New Roman"/>
          <w:b w:val="0"/>
          <w:bCs/>
          <w:color w:val="auto"/>
          <w:sz w:val="22"/>
        </w:rPr>
        <w:t>Harlow</w:t>
      </w:r>
      <w:r w:rsidR="00FC6880" w:rsidRPr="00F56ECA">
        <w:rPr>
          <w:rFonts w:ascii="Times New Roman" w:hAnsi="Times New Roman" w:cs="Times New Roman"/>
          <w:b w:val="0"/>
          <w:bCs/>
          <w:color w:val="auto"/>
          <w:sz w:val="22"/>
        </w:rPr>
        <w:t>:</w:t>
      </w:r>
      <w:r w:rsidR="00FC6880" w:rsidRPr="00F56ECA">
        <w:rPr>
          <w:rFonts w:ascii="Times New Roman" w:hAnsi="Times New Roman" w:cs="Times New Roman"/>
          <w:sz w:val="22"/>
        </w:rPr>
        <w:t xml:space="preserve"> </w:t>
      </w:r>
      <w:r w:rsidR="00FC6880" w:rsidRPr="00F56ECA">
        <w:rPr>
          <w:rFonts w:ascii="Times New Roman" w:hAnsi="Times New Roman" w:cs="Times New Roman"/>
          <w:b w:val="0"/>
          <w:bCs/>
          <w:color w:val="auto"/>
          <w:sz w:val="22"/>
        </w:rPr>
        <w:t>Pearson</w:t>
      </w:r>
      <w:r w:rsidR="00713675">
        <w:rPr>
          <w:rFonts w:ascii="Times New Roman" w:hAnsi="Times New Roman" w:cs="Times New Roman"/>
          <w:b w:val="0"/>
          <w:bCs/>
          <w:color w:val="auto"/>
          <w:sz w:val="22"/>
        </w:rPr>
        <w:t>.</w:t>
      </w:r>
    </w:p>
    <w:p w14:paraId="29977ADD" w14:textId="77777777" w:rsidR="00FC6880" w:rsidRPr="00F56ECA" w:rsidRDefault="00FC6880" w:rsidP="00EE48B8">
      <w:pPr>
        <w:rPr>
          <w:rFonts w:ascii="Times New Roman" w:eastAsia="Arial" w:hAnsi="Times New Roman" w:cs="Times New Roman"/>
          <w:b w:val="0"/>
          <w:color w:val="auto"/>
          <w:sz w:val="22"/>
          <w:lang w:eastAsia="en-IN"/>
        </w:rPr>
      </w:pPr>
    </w:p>
    <w:p w14:paraId="36629A7C" w14:textId="7766014F"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hAnsi="Times New Roman" w:cs="Times New Roman"/>
          <w:b w:val="0"/>
          <w:bCs/>
          <w:color w:val="auto"/>
          <w:sz w:val="22"/>
          <w:lang w:eastAsia="en-IN"/>
        </w:rPr>
        <w:t>Light, L</w:t>
      </w:r>
      <w:r w:rsidRPr="00EE48B8">
        <w:rPr>
          <w:rFonts w:ascii="Times New Roman" w:eastAsia="Arial" w:hAnsi="Times New Roman" w:cs="Times New Roman"/>
          <w:b w:val="0"/>
          <w:color w:val="auto"/>
          <w:sz w:val="22"/>
          <w:lang w:eastAsia="en-IN"/>
        </w:rPr>
        <w:t xml:space="preserve">. (2021). </w:t>
      </w:r>
      <w:r w:rsidRPr="00EE48B8">
        <w:rPr>
          <w:rFonts w:ascii="Times New Roman" w:eastAsia="Arial" w:hAnsi="Times New Roman" w:cs="Times New Roman"/>
          <w:b w:val="0"/>
          <w:i/>
          <w:iCs/>
          <w:color w:val="auto"/>
          <w:sz w:val="22"/>
          <w:lang w:eastAsia="en-IN"/>
        </w:rPr>
        <w:t xml:space="preserve">The Natural: Elon Musk’s Non-Traditional Approach </w:t>
      </w:r>
      <w:r w:rsidR="00EC2C4C" w:rsidRPr="00EE48B8">
        <w:rPr>
          <w:rFonts w:ascii="Times New Roman" w:eastAsia="Arial" w:hAnsi="Times New Roman" w:cs="Times New Roman"/>
          <w:b w:val="0"/>
          <w:i/>
          <w:iCs/>
          <w:color w:val="auto"/>
          <w:sz w:val="22"/>
          <w:lang w:eastAsia="en-IN"/>
        </w:rPr>
        <w:t>to</w:t>
      </w:r>
      <w:r w:rsidRPr="00EE48B8">
        <w:rPr>
          <w:rFonts w:ascii="Times New Roman" w:eastAsia="Arial" w:hAnsi="Times New Roman" w:cs="Times New Roman"/>
          <w:b w:val="0"/>
          <w:i/>
          <w:iCs/>
          <w:color w:val="auto"/>
          <w:sz w:val="22"/>
          <w:lang w:eastAsia="en-IN"/>
        </w:rPr>
        <w:t xml:space="preserve"> Tesla Advertising</w:t>
      </w:r>
      <w:r w:rsidRPr="00EE48B8">
        <w:rPr>
          <w:rFonts w:ascii="Times New Roman" w:eastAsia="Arial" w:hAnsi="Times New Roman" w:cs="Times New Roman"/>
          <w:b w:val="0"/>
          <w:color w:val="auto"/>
          <w:sz w:val="22"/>
          <w:lang w:eastAsia="en-IN"/>
        </w:rPr>
        <w:t xml:space="preserve">. [online] Forbes. Available at: &lt;https://www.forbes.com/sites/larrylight/2020/06/01/the-natural-elon-musks-non-traditional-approach-to-tesla-advertising/?sh=6ae853a4512a&gt; </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1 November 2021</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7FCD5259" w14:textId="656F6AF6" w:rsidR="00EE48B8" w:rsidRDefault="00EE48B8" w:rsidP="00EE48B8">
      <w:pPr>
        <w:rPr>
          <w:rFonts w:ascii="Times New Roman" w:eastAsia="Arial" w:hAnsi="Times New Roman" w:cs="Times New Roman"/>
          <w:b w:val="0"/>
          <w:color w:val="auto"/>
          <w:sz w:val="22"/>
          <w:lang w:eastAsia="en-IN"/>
        </w:rPr>
      </w:pPr>
    </w:p>
    <w:p w14:paraId="7517DE15" w14:textId="77777777" w:rsidR="00713675" w:rsidRPr="00713675" w:rsidRDefault="00713675" w:rsidP="00713675">
      <w:pPr>
        <w:rPr>
          <w:rFonts w:ascii="Times New Roman" w:eastAsia="Arial" w:hAnsi="Times New Roman" w:cs="Times New Roman"/>
          <w:b w:val="0"/>
          <w:color w:val="auto"/>
          <w:sz w:val="22"/>
          <w:lang w:eastAsia="en-IN"/>
        </w:rPr>
      </w:pPr>
      <w:r w:rsidRPr="00713675">
        <w:rPr>
          <w:rFonts w:ascii="Times New Roman" w:eastAsia="Arial" w:hAnsi="Times New Roman" w:cs="Times New Roman"/>
          <w:b w:val="0"/>
          <w:color w:val="auto"/>
          <w:sz w:val="22"/>
          <w:lang w:eastAsia="en-IN"/>
        </w:rPr>
        <w:t xml:space="preserve">Morgan, P. (2017). </w:t>
      </w:r>
      <w:r w:rsidRPr="00713675">
        <w:rPr>
          <w:rFonts w:ascii="Times New Roman" w:eastAsia="Arial" w:hAnsi="Times New Roman" w:cs="Times New Roman"/>
          <w:b w:val="0"/>
          <w:i/>
          <w:color w:val="auto"/>
          <w:sz w:val="22"/>
          <w:lang w:eastAsia="en-IN"/>
        </w:rPr>
        <w:t>Business student's guide to study and employability</w:t>
      </w:r>
      <w:r w:rsidRPr="00713675">
        <w:rPr>
          <w:rFonts w:ascii="Times New Roman" w:eastAsia="Arial" w:hAnsi="Times New Roman" w:cs="Times New Roman"/>
          <w:b w:val="0"/>
          <w:color w:val="auto"/>
          <w:sz w:val="22"/>
          <w:lang w:eastAsia="en-IN"/>
        </w:rPr>
        <w:t>. London: Sage Publications Ltd.</w:t>
      </w:r>
    </w:p>
    <w:p w14:paraId="7E673FF2" w14:textId="77777777" w:rsidR="00713675" w:rsidRPr="00EE48B8" w:rsidRDefault="00713675" w:rsidP="00EE48B8">
      <w:pPr>
        <w:rPr>
          <w:rFonts w:ascii="Times New Roman" w:eastAsia="Arial" w:hAnsi="Times New Roman" w:cs="Times New Roman"/>
          <w:b w:val="0"/>
          <w:color w:val="auto"/>
          <w:sz w:val="22"/>
          <w:lang w:eastAsia="en-IN"/>
        </w:rPr>
      </w:pPr>
    </w:p>
    <w:p w14:paraId="02DD0F3B" w14:textId="3D41E593"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Piyali, S. (2021). </w:t>
      </w:r>
      <w:r w:rsidRPr="00EE48B8">
        <w:rPr>
          <w:rFonts w:ascii="Times New Roman" w:eastAsia="Arial" w:hAnsi="Times New Roman" w:cs="Times New Roman"/>
          <w:b w:val="0"/>
          <w:i/>
          <w:iCs/>
          <w:color w:val="auto"/>
          <w:sz w:val="22"/>
          <w:lang w:eastAsia="en-IN"/>
        </w:rPr>
        <w:t>Communication Models</w:t>
      </w:r>
      <w:r w:rsidRPr="00EE48B8">
        <w:rPr>
          <w:rFonts w:ascii="Times New Roman" w:eastAsia="Arial" w:hAnsi="Times New Roman" w:cs="Times New Roman"/>
          <w:b w:val="0"/>
          <w:color w:val="auto"/>
          <w:sz w:val="22"/>
          <w:lang w:eastAsia="en-IN"/>
        </w:rPr>
        <w:t xml:space="preserve"> (With Diagram) | Business Communication. [online] Your Article Library. Available at: &lt;https://www.yourarticlelibrary.com/business-communication/communication-models-with-diagram-business-communication/70134&gt; </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w:t>
      </w:r>
      <w:r w:rsidR="00765F28">
        <w:rPr>
          <w:rFonts w:ascii="Times New Roman" w:eastAsia="Arial" w:hAnsi="Times New Roman" w:cs="Times New Roman"/>
          <w:b w:val="0"/>
          <w:color w:val="auto"/>
          <w:sz w:val="22"/>
          <w:lang w:eastAsia="en-IN"/>
        </w:rPr>
        <w:t>5</w:t>
      </w:r>
      <w:r w:rsidRPr="00EE48B8">
        <w:rPr>
          <w:rFonts w:ascii="Times New Roman" w:eastAsia="Arial" w:hAnsi="Times New Roman" w:cs="Times New Roman"/>
          <w:b w:val="0"/>
          <w:color w:val="auto"/>
          <w:sz w:val="22"/>
          <w:lang w:eastAsia="en-IN"/>
        </w:rPr>
        <w:t xml:space="preserve"> </w:t>
      </w:r>
      <w:r w:rsidR="00765F28">
        <w:rPr>
          <w:rFonts w:ascii="Times New Roman" w:eastAsia="Arial" w:hAnsi="Times New Roman" w:cs="Times New Roman"/>
          <w:b w:val="0"/>
          <w:color w:val="auto"/>
          <w:sz w:val="22"/>
          <w:lang w:eastAsia="en-IN"/>
        </w:rPr>
        <w:t>November</w:t>
      </w:r>
      <w:r w:rsidRPr="00EE48B8">
        <w:rPr>
          <w:rFonts w:ascii="Times New Roman" w:eastAsia="Arial" w:hAnsi="Times New Roman" w:cs="Times New Roman"/>
          <w:b w:val="0"/>
          <w:color w:val="auto"/>
          <w:sz w:val="22"/>
          <w:lang w:eastAsia="en-IN"/>
        </w:rPr>
        <w:t xml:space="preserve"> 2021</w:t>
      </w:r>
      <w:r w:rsidR="00765F28">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759DF750" w14:textId="77777777" w:rsidR="00EE48B8" w:rsidRPr="00EE48B8" w:rsidRDefault="00EE48B8" w:rsidP="00EE48B8">
      <w:pPr>
        <w:rPr>
          <w:rFonts w:ascii="Times New Roman" w:eastAsia="Arial" w:hAnsi="Times New Roman" w:cs="Times New Roman"/>
          <w:b w:val="0"/>
          <w:color w:val="auto"/>
          <w:sz w:val="22"/>
          <w:lang w:eastAsia="en-IN"/>
        </w:rPr>
      </w:pPr>
    </w:p>
    <w:p w14:paraId="4825B0B3" w14:textId="71136619"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Stein, A. and Ramaseshan, B. (2016). </w:t>
      </w:r>
      <w:r w:rsidRPr="00EE48B8">
        <w:rPr>
          <w:rFonts w:ascii="Times New Roman" w:eastAsia="Arial" w:hAnsi="Times New Roman" w:cs="Times New Roman"/>
          <w:b w:val="0"/>
          <w:i/>
          <w:iCs/>
          <w:color w:val="auto"/>
          <w:sz w:val="22"/>
          <w:lang w:eastAsia="en-IN"/>
        </w:rPr>
        <w:t>Towards the identification of customer experience touch point elements</w:t>
      </w:r>
      <w:r w:rsidRPr="00EE48B8">
        <w:rPr>
          <w:rFonts w:ascii="Times New Roman" w:eastAsia="Arial" w:hAnsi="Times New Roman" w:cs="Times New Roman"/>
          <w:b w:val="0"/>
          <w:color w:val="auto"/>
          <w:sz w:val="22"/>
          <w:lang w:eastAsia="en-IN"/>
        </w:rPr>
        <w:t>. Journal of Retailing and Consumer Services, 30, pp.8-19.</w:t>
      </w:r>
    </w:p>
    <w:p w14:paraId="68F89E83" w14:textId="77777777" w:rsidR="00EE48B8" w:rsidRPr="00EE48B8" w:rsidRDefault="00EE48B8" w:rsidP="00EE48B8">
      <w:pPr>
        <w:rPr>
          <w:rFonts w:ascii="Times New Roman" w:eastAsia="Arial" w:hAnsi="Times New Roman" w:cs="Times New Roman"/>
          <w:b w:val="0"/>
          <w:color w:val="auto"/>
          <w:sz w:val="22"/>
          <w:lang w:eastAsia="en-IN"/>
        </w:rPr>
      </w:pPr>
    </w:p>
    <w:p w14:paraId="24E5FF7A" w14:textId="34BF3C81"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Tansel, A. (2015</w:t>
      </w:r>
      <w:r w:rsidRPr="00EE48B8">
        <w:rPr>
          <w:rFonts w:ascii="Times New Roman" w:eastAsia="Arial" w:hAnsi="Times New Roman" w:cs="Times New Roman"/>
          <w:b w:val="0"/>
          <w:i/>
          <w:iCs/>
          <w:color w:val="auto"/>
          <w:sz w:val="22"/>
          <w:lang w:eastAsia="en-IN"/>
        </w:rPr>
        <w:t>). Analysis of Tesla Motors’ Marketing Communications Strategy</w:t>
      </w:r>
      <w:r w:rsidRPr="00EE48B8">
        <w:rPr>
          <w:rFonts w:ascii="Times New Roman" w:eastAsia="Arial" w:hAnsi="Times New Roman" w:cs="Times New Roman"/>
          <w:b w:val="0"/>
          <w:color w:val="auto"/>
          <w:sz w:val="22"/>
          <w:lang w:eastAsia="en-IN"/>
        </w:rPr>
        <w:t xml:space="preserve">. [online] Grin.com. Available at: &lt;https://www.grin.com/document/341486&gt; </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Accessed</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 xml:space="preserve"> 28 October 2021</w:t>
      </w:r>
      <w:r w:rsidR="009F728B">
        <w:rPr>
          <w:rFonts w:ascii="Times New Roman" w:eastAsia="Arial" w:hAnsi="Times New Roman" w:cs="Times New Roman"/>
          <w:b w:val="0"/>
          <w:color w:val="auto"/>
          <w:sz w:val="22"/>
          <w:lang w:eastAsia="en-IN"/>
        </w:rPr>
        <w:t>)</w:t>
      </w:r>
      <w:r w:rsidRPr="00EE48B8">
        <w:rPr>
          <w:rFonts w:ascii="Times New Roman" w:eastAsia="Arial" w:hAnsi="Times New Roman" w:cs="Times New Roman"/>
          <w:b w:val="0"/>
          <w:color w:val="auto"/>
          <w:sz w:val="22"/>
          <w:lang w:eastAsia="en-IN"/>
        </w:rPr>
        <w:t>.</w:t>
      </w:r>
    </w:p>
    <w:p w14:paraId="2686B6C6" w14:textId="77777777" w:rsidR="00EE48B8" w:rsidRPr="00EE48B8" w:rsidRDefault="00EE48B8" w:rsidP="00EE48B8">
      <w:pPr>
        <w:rPr>
          <w:rFonts w:ascii="Times New Roman" w:eastAsia="Arial" w:hAnsi="Times New Roman" w:cs="Times New Roman"/>
          <w:b w:val="0"/>
          <w:color w:val="auto"/>
          <w:sz w:val="22"/>
          <w:lang w:eastAsia="en-IN"/>
        </w:rPr>
      </w:pPr>
    </w:p>
    <w:p w14:paraId="191EA066" w14:textId="69C08401"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Teixeira, M.M. de Souza, J.V. Homenick, D.B.D. da Silva Medeiros, E. dos Santos, H.P.B. da Silva, F.A.L.</w:t>
      </w:r>
      <w:r w:rsidR="00765F28">
        <w:rPr>
          <w:rFonts w:ascii="Times New Roman" w:eastAsia="Arial" w:hAnsi="Times New Roman" w:cs="Times New Roman"/>
          <w:b w:val="0"/>
          <w:color w:val="auto"/>
          <w:sz w:val="22"/>
          <w:lang w:eastAsia="en-IN"/>
        </w:rPr>
        <w:t xml:space="preserve"> </w:t>
      </w:r>
      <w:r w:rsidRPr="00EE48B8">
        <w:rPr>
          <w:rFonts w:ascii="Times New Roman" w:eastAsia="Arial" w:hAnsi="Times New Roman" w:cs="Times New Roman"/>
          <w:b w:val="0"/>
          <w:color w:val="auto"/>
          <w:sz w:val="22"/>
          <w:lang w:eastAsia="en-IN"/>
        </w:rPr>
        <w:t>dos Santos, A.S.</w:t>
      </w:r>
      <w:r w:rsidR="00765F28">
        <w:rPr>
          <w:rFonts w:ascii="Times New Roman" w:eastAsia="Arial" w:hAnsi="Times New Roman" w:cs="Times New Roman"/>
          <w:b w:val="0"/>
          <w:color w:val="auto"/>
          <w:sz w:val="22"/>
          <w:lang w:eastAsia="en-IN"/>
        </w:rPr>
        <w:t xml:space="preserve"> </w:t>
      </w:r>
      <w:r w:rsidRPr="00EE48B8">
        <w:rPr>
          <w:rFonts w:ascii="Times New Roman" w:eastAsia="Arial" w:hAnsi="Times New Roman" w:cs="Times New Roman"/>
          <w:b w:val="0"/>
          <w:color w:val="auto"/>
          <w:sz w:val="22"/>
          <w:lang w:eastAsia="en-IN"/>
        </w:rPr>
        <w:t xml:space="preserve">de Morais, C.A. da Silva, L.U. Ribeiro, G.J.M. and Lima, T.F.V. (2017) </w:t>
      </w:r>
      <w:r w:rsidRPr="00EE48B8">
        <w:rPr>
          <w:rFonts w:ascii="Times New Roman" w:eastAsia="Arial" w:hAnsi="Times New Roman" w:cs="Times New Roman"/>
          <w:b w:val="0"/>
          <w:i/>
          <w:iCs/>
          <w:color w:val="auto"/>
          <w:sz w:val="22"/>
          <w:lang w:eastAsia="en-IN"/>
        </w:rPr>
        <w:t>From mathematical model of communication to the communication model of virtual universe.</w:t>
      </w:r>
      <w:r w:rsidRPr="00EE48B8">
        <w:rPr>
          <w:rFonts w:ascii="Times New Roman" w:eastAsia="Arial" w:hAnsi="Times New Roman" w:cs="Times New Roman"/>
          <w:b w:val="0"/>
          <w:color w:val="auto"/>
          <w:sz w:val="22"/>
          <w:lang w:eastAsia="en-IN"/>
        </w:rPr>
        <w:t xml:space="preserve"> In 2017 12th Iberian Conference on Information Systems and Technologies (CISTI) (pp. 1-8). IEEE.</w:t>
      </w:r>
    </w:p>
    <w:p w14:paraId="46FC340F" w14:textId="77777777" w:rsidR="00EE48B8" w:rsidRPr="00EE48B8" w:rsidRDefault="00EE48B8" w:rsidP="00EE48B8">
      <w:pPr>
        <w:rPr>
          <w:rFonts w:ascii="Times New Roman" w:eastAsia="Arial" w:hAnsi="Times New Roman" w:cs="Times New Roman"/>
          <w:b w:val="0"/>
          <w:color w:val="auto"/>
          <w:sz w:val="22"/>
          <w:lang w:eastAsia="en-IN"/>
        </w:rPr>
      </w:pPr>
    </w:p>
    <w:p w14:paraId="5465F678" w14:textId="0A5240CE"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Theurer, C.P. Tumasjan, A. Welpe, I.M. and Lievens, F. (2018). </w:t>
      </w:r>
      <w:r w:rsidRPr="00EE48B8">
        <w:rPr>
          <w:rFonts w:ascii="Times New Roman" w:eastAsia="Arial" w:hAnsi="Times New Roman" w:cs="Times New Roman"/>
          <w:b w:val="0"/>
          <w:i/>
          <w:iCs/>
          <w:color w:val="auto"/>
          <w:sz w:val="22"/>
          <w:lang w:eastAsia="en-IN"/>
        </w:rPr>
        <w:t>Employer branding</w:t>
      </w:r>
      <w:r w:rsidRPr="00EE48B8">
        <w:rPr>
          <w:rFonts w:ascii="Times New Roman" w:eastAsia="Arial" w:hAnsi="Times New Roman" w:cs="Times New Roman"/>
          <w:b w:val="0"/>
          <w:color w:val="auto"/>
          <w:sz w:val="22"/>
          <w:lang w:eastAsia="en-IN"/>
        </w:rPr>
        <w:t>: a brand equity‐based literature review and research agenda. International Journal of Management Reviews, 20(1), pp.155-179.</w:t>
      </w:r>
    </w:p>
    <w:p w14:paraId="66AD3D52" w14:textId="77777777" w:rsidR="00EE48B8" w:rsidRPr="00EE48B8" w:rsidRDefault="00EE48B8" w:rsidP="00EE48B8">
      <w:pPr>
        <w:rPr>
          <w:rFonts w:ascii="Times New Roman" w:eastAsia="Arial" w:hAnsi="Times New Roman" w:cs="Times New Roman"/>
          <w:b w:val="0"/>
          <w:color w:val="auto"/>
          <w:sz w:val="22"/>
          <w:lang w:eastAsia="en-IN"/>
        </w:rPr>
      </w:pPr>
    </w:p>
    <w:p w14:paraId="1F1669ED" w14:textId="108CC3B4"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Thomas, V.J. and Maine, E. (2019). </w:t>
      </w:r>
      <w:r w:rsidRPr="00EE48B8">
        <w:rPr>
          <w:rFonts w:ascii="Times New Roman" w:eastAsia="Arial" w:hAnsi="Times New Roman" w:cs="Times New Roman"/>
          <w:b w:val="0"/>
          <w:i/>
          <w:iCs/>
          <w:color w:val="auto"/>
          <w:sz w:val="22"/>
          <w:lang w:eastAsia="en-IN"/>
        </w:rPr>
        <w:t>Market entry strategies for electric vehicle start-ups in the automotive industry–Lessons from Tesla Motors</w:t>
      </w:r>
      <w:r w:rsidRPr="00EE48B8">
        <w:rPr>
          <w:rFonts w:ascii="Times New Roman" w:eastAsia="Arial" w:hAnsi="Times New Roman" w:cs="Times New Roman"/>
          <w:b w:val="0"/>
          <w:color w:val="auto"/>
          <w:sz w:val="22"/>
          <w:lang w:eastAsia="en-IN"/>
        </w:rPr>
        <w:t>. Journal of Cleaner Production, 235, pp.653-663.</w:t>
      </w:r>
    </w:p>
    <w:p w14:paraId="39EA7B98" w14:textId="77777777" w:rsidR="00EE48B8" w:rsidRPr="00EE48B8" w:rsidRDefault="00EE48B8" w:rsidP="00EE48B8">
      <w:pPr>
        <w:rPr>
          <w:rFonts w:ascii="Times New Roman" w:eastAsia="Arial" w:hAnsi="Times New Roman" w:cs="Times New Roman"/>
          <w:b w:val="0"/>
          <w:color w:val="auto"/>
          <w:sz w:val="22"/>
          <w:lang w:eastAsia="en-IN"/>
        </w:rPr>
      </w:pPr>
    </w:p>
    <w:p w14:paraId="73944F88" w14:textId="100EBF39" w:rsidR="00EE48B8" w:rsidRPr="00EE48B8" w:rsidRDefault="00EE48B8" w:rsidP="00EE48B8">
      <w:pPr>
        <w:rPr>
          <w:rFonts w:ascii="Times New Roman" w:eastAsia="Arial" w:hAnsi="Times New Roman" w:cs="Times New Roman"/>
          <w:b w:val="0"/>
          <w:color w:val="auto"/>
          <w:sz w:val="22"/>
          <w:lang w:eastAsia="en-IN"/>
        </w:rPr>
      </w:pPr>
      <w:r w:rsidRPr="00EE48B8">
        <w:rPr>
          <w:rFonts w:ascii="Times New Roman" w:eastAsia="Arial" w:hAnsi="Times New Roman" w:cs="Times New Roman"/>
          <w:b w:val="0"/>
          <w:color w:val="auto"/>
          <w:sz w:val="22"/>
          <w:lang w:eastAsia="en-IN"/>
        </w:rPr>
        <w:t xml:space="preserve">Vasileva, I.V. and Vasileva, T.N. (2017). </w:t>
      </w:r>
      <w:r w:rsidRPr="00EE48B8">
        <w:rPr>
          <w:rFonts w:ascii="Times New Roman" w:eastAsia="Arial" w:hAnsi="Times New Roman" w:cs="Times New Roman"/>
          <w:b w:val="0"/>
          <w:i/>
          <w:iCs/>
          <w:color w:val="auto"/>
          <w:sz w:val="20"/>
          <w:szCs w:val="20"/>
          <w:lang w:eastAsia="en-IN"/>
        </w:rPr>
        <w:t>KELLER''S BRAND EQUITY MODEL</w:t>
      </w:r>
      <w:r w:rsidRPr="00EE48B8">
        <w:rPr>
          <w:rFonts w:ascii="Times New Roman" w:eastAsia="Arial" w:hAnsi="Times New Roman" w:cs="Times New Roman"/>
          <w:b w:val="0"/>
          <w:color w:val="auto"/>
          <w:sz w:val="22"/>
          <w:lang w:eastAsia="en-IN"/>
        </w:rPr>
        <w:t>. Modern Science, (6-1), pp.93-98.</w:t>
      </w:r>
    </w:p>
    <w:p w14:paraId="1BBC0207" w14:textId="77777777" w:rsidR="00EE48B8" w:rsidRPr="00EE48B8" w:rsidRDefault="00EE48B8" w:rsidP="00EE48B8">
      <w:pPr>
        <w:rPr>
          <w:rFonts w:ascii="Arial" w:eastAsia="Arial" w:hAnsi="Arial" w:cs="Arial"/>
          <w:b w:val="0"/>
          <w:color w:val="auto"/>
          <w:sz w:val="22"/>
          <w:lang w:val="en-US" w:eastAsia="en-IN"/>
        </w:rPr>
      </w:pPr>
    </w:p>
    <w:p w14:paraId="6AE64EFE" w14:textId="7BB448B5" w:rsidR="00AE2454" w:rsidRDefault="00AE2454" w:rsidP="008E3877">
      <w:pPr>
        <w:pStyle w:val="Heading1"/>
        <w:rPr>
          <w:color w:val="auto"/>
          <w:sz w:val="40"/>
          <w:szCs w:val="40"/>
        </w:rPr>
        <w:sectPr w:rsidR="00AE2454" w:rsidSect="00FE7AC6">
          <w:pgSz w:w="12240" w:h="15840"/>
          <w:pgMar w:top="720" w:right="1151" w:bottom="720" w:left="1151" w:header="0" w:footer="289" w:gutter="0"/>
          <w:pgNumType w:start="1"/>
          <w:cols w:space="720"/>
          <w:docGrid w:linePitch="382"/>
        </w:sectPr>
      </w:pPr>
    </w:p>
    <w:p w14:paraId="5ACEFF18" w14:textId="77777777" w:rsidR="008E3877" w:rsidRPr="004551B1" w:rsidRDefault="008E3877" w:rsidP="008E3877">
      <w:pPr>
        <w:pStyle w:val="Heading1"/>
        <w:rPr>
          <w:color w:val="auto"/>
          <w:sz w:val="40"/>
          <w:szCs w:val="40"/>
        </w:rPr>
      </w:pPr>
    </w:p>
    <w:tbl>
      <w:tblPr>
        <w:tblW w:w="10650" w:type="dxa"/>
        <w:tblInd w:w="40" w:type="dxa"/>
        <w:tblCellMar>
          <w:left w:w="0" w:type="dxa"/>
          <w:right w:w="0" w:type="dxa"/>
        </w:tblCellMar>
        <w:tblLook w:val="0000" w:firstRow="0" w:lastRow="0" w:firstColumn="0" w:lastColumn="0" w:noHBand="0" w:noVBand="0"/>
      </w:tblPr>
      <w:tblGrid>
        <w:gridCol w:w="10650"/>
      </w:tblGrid>
      <w:tr w:rsidR="00D077E9" w14:paraId="2C187FE6" w14:textId="77777777" w:rsidTr="00EE48B8">
        <w:trPr>
          <w:trHeight w:val="3546"/>
        </w:trPr>
        <w:tc>
          <w:tcPr>
            <w:tcW w:w="10650" w:type="dxa"/>
          </w:tcPr>
          <w:p w14:paraId="3E463948" w14:textId="77777777" w:rsidR="00007E81" w:rsidRDefault="00007E81" w:rsidP="00D83320"/>
          <w:p w14:paraId="1F5E6B6F" w14:textId="77777777" w:rsidR="005F5D00" w:rsidRPr="005F5D00" w:rsidRDefault="005F5D00" w:rsidP="005F5D00"/>
          <w:p w14:paraId="3A7CE7C6" w14:textId="2FBB81CF" w:rsidR="00DB602A" w:rsidRDefault="00DB602A" w:rsidP="00DF027C">
            <w:pPr>
              <w:pStyle w:val="Content"/>
            </w:pPr>
          </w:p>
          <w:p w14:paraId="267686A7" w14:textId="7F454A9A" w:rsidR="00DB602A" w:rsidRPr="00581A43" w:rsidRDefault="002F0706" w:rsidP="00DF027C">
            <w:pPr>
              <w:pStyle w:val="Content"/>
              <w:rPr>
                <w:rFonts w:cstheme="minorHAnsi"/>
                <w:color w:val="000000"/>
                <w:szCs w:val="28"/>
              </w:rPr>
            </w:pPr>
            <w:r w:rsidRPr="00E86016">
              <w:rPr>
                <w:rFonts w:cstheme="minorHAnsi"/>
                <w:color w:val="000000"/>
                <w:szCs w:val="28"/>
              </w:rPr>
              <w:br/>
            </w:r>
            <w:r w:rsidRPr="00180841">
              <w:rPr>
                <w:rFonts w:cstheme="minorHAnsi"/>
                <w:color w:val="000000"/>
                <w:szCs w:val="28"/>
              </w:rPr>
              <w:br/>
            </w:r>
          </w:p>
        </w:tc>
      </w:tr>
      <w:tr w:rsidR="00DF027C" w14:paraId="73ADC243" w14:textId="77777777" w:rsidTr="00EE48B8">
        <w:trPr>
          <w:trHeight w:val="1899"/>
        </w:trPr>
        <w:tc>
          <w:tcPr>
            <w:tcW w:w="10650" w:type="dxa"/>
            <w:shd w:val="clear" w:color="auto" w:fill="F2F2F2" w:themeFill="background1" w:themeFillShade="F2"/>
            <w:vAlign w:val="center"/>
          </w:tcPr>
          <w:p w14:paraId="33427A16" w14:textId="420ABFA0" w:rsidR="002A43C0" w:rsidRDefault="009840BD" w:rsidP="005870C6">
            <w:pPr>
              <w:pStyle w:val="EmphasisText"/>
            </w:pPr>
            <w:r w:rsidRPr="009840BD">
              <w:t xml:space="preserve">"When something is important enough, you do it even if the odds are not in your </w:t>
            </w:r>
            <w:r w:rsidR="00EC2C4C" w:rsidRPr="009840BD">
              <w:t>favour</w:t>
            </w:r>
            <w:r w:rsidRPr="009840BD">
              <w:t>."</w:t>
            </w:r>
          </w:p>
          <w:p w14:paraId="55D10CA7" w14:textId="27E6CDA8" w:rsidR="009840BD" w:rsidRDefault="009840BD" w:rsidP="005870C6">
            <w:pPr>
              <w:pStyle w:val="EmphasisText"/>
              <w:rPr>
                <w:highlight w:val="lightGray"/>
              </w:rPr>
            </w:pPr>
            <w:r>
              <w:rPr>
                <w:highlight w:val="lightGray"/>
              </w:rPr>
              <w:t xml:space="preserve">Elon Musk </w:t>
            </w:r>
            <w:r w:rsidRPr="009840BD">
              <w:t>CEO and Product Architect of Tesla</w:t>
            </w:r>
          </w:p>
          <w:p w14:paraId="2B314191" w14:textId="77777777" w:rsidR="00916660" w:rsidRDefault="00916660" w:rsidP="00916660">
            <w:pPr>
              <w:rPr>
                <w:highlight w:val="lightGray"/>
              </w:rPr>
            </w:pPr>
          </w:p>
          <w:p w14:paraId="42EF5C1E" w14:textId="18525FC8" w:rsidR="00916660" w:rsidRPr="00916660" w:rsidRDefault="00916660" w:rsidP="00916660">
            <w:pPr>
              <w:rPr>
                <w:highlight w:val="lightGray"/>
              </w:rPr>
            </w:pPr>
          </w:p>
        </w:tc>
      </w:tr>
    </w:tbl>
    <w:p w14:paraId="19794569" w14:textId="5C687A53" w:rsidR="00DE5013" w:rsidRDefault="00DE5013" w:rsidP="00581A43"/>
    <w:tbl>
      <w:tblPr>
        <w:tblW w:w="10710" w:type="dxa"/>
        <w:tblCellMar>
          <w:left w:w="0" w:type="dxa"/>
          <w:right w:w="0" w:type="dxa"/>
        </w:tblCellMar>
        <w:tblLook w:val="0000" w:firstRow="0" w:lastRow="0" w:firstColumn="0" w:lastColumn="0" w:noHBand="0" w:noVBand="0"/>
      </w:tblPr>
      <w:tblGrid>
        <w:gridCol w:w="10710"/>
      </w:tblGrid>
      <w:tr w:rsidR="001D6869" w:rsidRPr="00180841" w14:paraId="342EED07" w14:textId="77777777" w:rsidTr="0079653F">
        <w:trPr>
          <w:trHeight w:val="5931"/>
        </w:trPr>
        <w:tc>
          <w:tcPr>
            <w:tcW w:w="10710" w:type="dxa"/>
            <w:tcBorders>
              <w:bottom w:val="single" w:sz="4" w:space="0" w:color="auto"/>
            </w:tcBorders>
          </w:tcPr>
          <w:p w14:paraId="111D82C8" w14:textId="7E295FBA" w:rsidR="00583D13" w:rsidRDefault="00583D13" w:rsidP="00EE48B8">
            <w:pPr>
              <w:spacing w:after="200"/>
              <w:rPr>
                <w:color w:val="auto"/>
                <w:szCs w:val="28"/>
              </w:rPr>
            </w:pPr>
          </w:p>
        </w:tc>
      </w:tr>
      <w:tr w:rsidR="001F5FE9" w14:paraId="03A58A40" w14:textId="77777777" w:rsidTr="0079653F">
        <w:trPr>
          <w:trHeight w:val="5931"/>
        </w:trPr>
        <w:tc>
          <w:tcPr>
            <w:tcW w:w="10710" w:type="dxa"/>
          </w:tcPr>
          <w:p w14:paraId="2DA3E56E" w14:textId="7BF2A811" w:rsidR="0027705C" w:rsidRPr="00471758" w:rsidRDefault="0027705C" w:rsidP="001F5FE9">
            <w:pPr>
              <w:pStyle w:val="Content"/>
              <w:rPr>
                <w:color w:val="auto"/>
                <w:sz w:val="24"/>
                <w:szCs w:val="24"/>
                <w:shd w:val="clear" w:color="auto" w:fill="FFFFFF"/>
              </w:rPr>
            </w:pPr>
          </w:p>
        </w:tc>
      </w:tr>
    </w:tbl>
    <w:p w14:paraId="0191CCAE" w14:textId="77777777" w:rsidR="002356BF" w:rsidRPr="00D70D02" w:rsidRDefault="002356BF" w:rsidP="00DF027C"/>
    <w:sectPr w:rsidR="002356BF" w:rsidRPr="00D70D02" w:rsidSect="00DF027C">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A73D4" w14:textId="77777777" w:rsidR="00FE1816" w:rsidRDefault="00FE1816">
      <w:r>
        <w:separator/>
      </w:r>
    </w:p>
    <w:p w14:paraId="734A8938" w14:textId="77777777" w:rsidR="00FE1816" w:rsidRDefault="00FE1816"/>
  </w:endnote>
  <w:endnote w:type="continuationSeparator" w:id="0">
    <w:p w14:paraId="5FAC5129" w14:textId="77777777" w:rsidR="00FE1816" w:rsidRDefault="00FE1816">
      <w:r>
        <w:continuationSeparator/>
      </w:r>
    </w:p>
    <w:p w14:paraId="70B27A58" w14:textId="77777777" w:rsidR="00FE1816" w:rsidRDefault="00FE18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740761B1" w14:textId="77777777" w:rsidR="00747B72" w:rsidRDefault="00747B7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A3BC36D" w14:textId="2E7BF8A0" w:rsidR="00747B72" w:rsidRDefault="00747B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438"/>
      <w:docPartObj>
        <w:docPartGallery w:val="Page Numbers (Bottom of Page)"/>
        <w:docPartUnique/>
      </w:docPartObj>
    </w:sdtPr>
    <w:sdtContent>
      <w:p w14:paraId="5A7997EE" w14:textId="77777777" w:rsidR="00EE48B8" w:rsidRDefault="00EE48B8">
        <w:pPr>
          <w:pStyle w:val="Footer"/>
          <w:jc w:val="right"/>
        </w:pPr>
        <w:r w:rsidRPr="00E14184">
          <w:rPr>
            <w:rFonts w:cs="Times New Roman"/>
            <w:szCs w:val="24"/>
          </w:rPr>
          <w:fldChar w:fldCharType="begin"/>
        </w:r>
        <w:r w:rsidRPr="00E14184">
          <w:rPr>
            <w:rFonts w:cs="Times New Roman"/>
            <w:szCs w:val="24"/>
          </w:rPr>
          <w:instrText xml:space="preserve"> PAGE   \* MERGEFORMAT </w:instrText>
        </w:r>
        <w:r w:rsidRPr="00E14184">
          <w:rPr>
            <w:rFonts w:cs="Times New Roman"/>
            <w:szCs w:val="24"/>
          </w:rPr>
          <w:fldChar w:fldCharType="separate"/>
        </w:r>
        <w:r>
          <w:rPr>
            <w:rFonts w:cs="Times New Roman"/>
            <w:noProof/>
            <w:szCs w:val="24"/>
          </w:rPr>
          <w:t>17</w:t>
        </w:r>
        <w:r w:rsidRPr="00E14184">
          <w:rPr>
            <w:rFonts w:cs="Times New Roman"/>
            <w:szCs w:val="24"/>
          </w:rPr>
          <w:fldChar w:fldCharType="end"/>
        </w:r>
        <w:r w:rsidRPr="00E14184">
          <w:rPr>
            <w:rFonts w:cs="Times New Roman"/>
            <w:szCs w:val="24"/>
          </w:rPr>
          <w:t xml:space="preserve"> </w:t>
        </w:r>
      </w:p>
    </w:sdtContent>
  </w:sdt>
  <w:p w14:paraId="05C66898" w14:textId="77777777" w:rsidR="00EE48B8" w:rsidRDefault="00EE4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457DA" w14:textId="77777777" w:rsidR="00FE1816" w:rsidRDefault="00FE1816">
      <w:r>
        <w:separator/>
      </w:r>
    </w:p>
    <w:p w14:paraId="457B1385" w14:textId="77777777" w:rsidR="00FE1816" w:rsidRDefault="00FE1816"/>
  </w:footnote>
  <w:footnote w:type="continuationSeparator" w:id="0">
    <w:p w14:paraId="6DEF4532" w14:textId="77777777" w:rsidR="00FE1816" w:rsidRDefault="00FE1816">
      <w:r>
        <w:continuationSeparator/>
      </w:r>
    </w:p>
    <w:p w14:paraId="0F3E91EB" w14:textId="77777777" w:rsidR="00FE1816" w:rsidRDefault="00FE18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747B72" w14:paraId="35E4E699" w14:textId="77777777" w:rsidTr="00D077E9">
      <w:trPr>
        <w:trHeight w:val="978"/>
      </w:trPr>
      <w:tc>
        <w:tcPr>
          <w:tcW w:w="9990" w:type="dxa"/>
          <w:tcBorders>
            <w:top w:val="nil"/>
            <w:left w:val="nil"/>
            <w:bottom w:val="single" w:sz="36" w:space="0" w:color="34ABA2" w:themeColor="accent3"/>
            <w:right w:val="nil"/>
          </w:tcBorders>
        </w:tcPr>
        <w:p w14:paraId="62A382FC" w14:textId="77777777" w:rsidR="00747B72" w:rsidRDefault="00747B72">
          <w:pPr>
            <w:pStyle w:val="Header"/>
          </w:pPr>
        </w:p>
      </w:tc>
    </w:tr>
  </w:tbl>
  <w:p w14:paraId="296F4863" w14:textId="77777777" w:rsidR="00747B72" w:rsidRDefault="00747B72"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E8B"/>
    <w:multiLevelType w:val="hybridMultilevel"/>
    <w:tmpl w:val="3760EE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55015"/>
    <w:multiLevelType w:val="hybridMultilevel"/>
    <w:tmpl w:val="DD78E7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20D5E"/>
    <w:multiLevelType w:val="hybridMultilevel"/>
    <w:tmpl w:val="1E6A5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0080E"/>
    <w:multiLevelType w:val="hybridMultilevel"/>
    <w:tmpl w:val="40383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63302"/>
    <w:multiLevelType w:val="hybridMultilevel"/>
    <w:tmpl w:val="37ECDB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574CF"/>
    <w:multiLevelType w:val="multilevel"/>
    <w:tmpl w:val="D47C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663AD"/>
    <w:multiLevelType w:val="hybridMultilevel"/>
    <w:tmpl w:val="BE0EC900"/>
    <w:lvl w:ilvl="0" w:tplc="08090009">
      <w:start w:val="1"/>
      <w:numFmt w:val="bullet"/>
      <w:lvlText w:val=""/>
      <w:lvlJc w:val="left"/>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48760B"/>
    <w:multiLevelType w:val="hybridMultilevel"/>
    <w:tmpl w:val="6F46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5F19C8"/>
    <w:multiLevelType w:val="hybridMultilevel"/>
    <w:tmpl w:val="7A0EFC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234D9"/>
    <w:multiLevelType w:val="multilevel"/>
    <w:tmpl w:val="4220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B344AE"/>
    <w:multiLevelType w:val="hybridMultilevel"/>
    <w:tmpl w:val="3976AD4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133168"/>
    <w:multiLevelType w:val="hybridMultilevel"/>
    <w:tmpl w:val="2424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B250D61"/>
    <w:multiLevelType w:val="multilevel"/>
    <w:tmpl w:val="F8A6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944101"/>
    <w:multiLevelType w:val="multilevel"/>
    <w:tmpl w:val="E4E494C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4" w15:restartNumberingAfterBreak="0">
    <w:nsid w:val="7FF8232F"/>
    <w:multiLevelType w:val="multilevel"/>
    <w:tmpl w:val="F278A4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9"/>
  </w:num>
  <w:num w:numId="3">
    <w:abstractNumId w:val="2"/>
  </w:num>
  <w:num w:numId="4">
    <w:abstractNumId w:val="10"/>
  </w:num>
  <w:num w:numId="5">
    <w:abstractNumId w:val="1"/>
  </w:num>
  <w:num w:numId="6">
    <w:abstractNumId w:val="8"/>
  </w:num>
  <w:num w:numId="7">
    <w:abstractNumId w:val="4"/>
  </w:num>
  <w:num w:numId="8">
    <w:abstractNumId w:val="7"/>
  </w:num>
  <w:num w:numId="9">
    <w:abstractNumId w:val="0"/>
  </w:num>
  <w:num w:numId="10">
    <w:abstractNumId w:val="6"/>
  </w:num>
  <w:num w:numId="11">
    <w:abstractNumId w:val="14"/>
  </w:num>
  <w:num w:numId="12">
    <w:abstractNumId w:val="12"/>
  </w:num>
  <w:num w:numId="13">
    <w:abstractNumId w:val="13"/>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0B9"/>
    <w:rsid w:val="00004A8E"/>
    <w:rsid w:val="00007E81"/>
    <w:rsid w:val="00016AAC"/>
    <w:rsid w:val="0002482E"/>
    <w:rsid w:val="00050324"/>
    <w:rsid w:val="000546D9"/>
    <w:rsid w:val="00056DFB"/>
    <w:rsid w:val="0006054D"/>
    <w:rsid w:val="00060D88"/>
    <w:rsid w:val="000645E1"/>
    <w:rsid w:val="00064813"/>
    <w:rsid w:val="00073441"/>
    <w:rsid w:val="00087762"/>
    <w:rsid w:val="000A0150"/>
    <w:rsid w:val="000A1684"/>
    <w:rsid w:val="000A7398"/>
    <w:rsid w:val="000C4B98"/>
    <w:rsid w:val="000C7D1D"/>
    <w:rsid w:val="000D49F0"/>
    <w:rsid w:val="000D5B5D"/>
    <w:rsid w:val="000E63C9"/>
    <w:rsid w:val="000E6ECF"/>
    <w:rsid w:val="000E74D1"/>
    <w:rsid w:val="000F14F6"/>
    <w:rsid w:val="000F16C3"/>
    <w:rsid w:val="000F3277"/>
    <w:rsid w:val="00107F71"/>
    <w:rsid w:val="00110181"/>
    <w:rsid w:val="00125A07"/>
    <w:rsid w:val="00130E9D"/>
    <w:rsid w:val="0014115F"/>
    <w:rsid w:val="00150A6D"/>
    <w:rsid w:val="00165259"/>
    <w:rsid w:val="00166AD8"/>
    <w:rsid w:val="00167173"/>
    <w:rsid w:val="00170268"/>
    <w:rsid w:val="001716F4"/>
    <w:rsid w:val="00180841"/>
    <w:rsid w:val="001845A6"/>
    <w:rsid w:val="001847CE"/>
    <w:rsid w:val="00185B35"/>
    <w:rsid w:val="001B05D9"/>
    <w:rsid w:val="001B636C"/>
    <w:rsid w:val="001B78B0"/>
    <w:rsid w:val="001C0174"/>
    <w:rsid w:val="001D31DB"/>
    <w:rsid w:val="001D6869"/>
    <w:rsid w:val="001E6189"/>
    <w:rsid w:val="001F2BC8"/>
    <w:rsid w:val="001F3FE4"/>
    <w:rsid w:val="001F5882"/>
    <w:rsid w:val="001F5F6B"/>
    <w:rsid w:val="001F5FE9"/>
    <w:rsid w:val="002045B7"/>
    <w:rsid w:val="002107F9"/>
    <w:rsid w:val="00226543"/>
    <w:rsid w:val="002356BF"/>
    <w:rsid w:val="00243EBC"/>
    <w:rsid w:val="00246A35"/>
    <w:rsid w:val="00246FBC"/>
    <w:rsid w:val="0025697F"/>
    <w:rsid w:val="002716A0"/>
    <w:rsid w:val="0027705C"/>
    <w:rsid w:val="00284348"/>
    <w:rsid w:val="002A43C0"/>
    <w:rsid w:val="002B5539"/>
    <w:rsid w:val="002E1D12"/>
    <w:rsid w:val="002F0706"/>
    <w:rsid w:val="002F259A"/>
    <w:rsid w:val="002F51F5"/>
    <w:rsid w:val="002F5B88"/>
    <w:rsid w:val="00310347"/>
    <w:rsid w:val="00312137"/>
    <w:rsid w:val="00322D5A"/>
    <w:rsid w:val="00324B85"/>
    <w:rsid w:val="00330359"/>
    <w:rsid w:val="0033762F"/>
    <w:rsid w:val="00341A8A"/>
    <w:rsid w:val="0035379C"/>
    <w:rsid w:val="00362B11"/>
    <w:rsid w:val="00366C7E"/>
    <w:rsid w:val="00371D5A"/>
    <w:rsid w:val="00384EA3"/>
    <w:rsid w:val="00392E72"/>
    <w:rsid w:val="003A39A1"/>
    <w:rsid w:val="003B615D"/>
    <w:rsid w:val="003B68E3"/>
    <w:rsid w:val="003C1157"/>
    <w:rsid w:val="003C1A87"/>
    <w:rsid w:val="003C2191"/>
    <w:rsid w:val="003D3863"/>
    <w:rsid w:val="003D4BFA"/>
    <w:rsid w:val="003F4671"/>
    <w:rsid w:val="003F5139"/>
    <w:rsid w:val="004110DE"/>
    <w:rsid w:val="004126CC"/>
    <w:rsid w:val="00417204"/>
    <w:rsid w:val="00424D14"/>
    <w:rsid w:val="004250C5"/>
    <w:rsid w:val="00431F71"/>
    <w:rsid w:val="0044085A"/>
    <w:rsid w:val="00447059"/>
    <w:rsid w:val="004535F6"/>
    <w:rsid w:val="004551B1"/>
    <w:rsid w:val="004610B9"/>
    <w:rsid w:val="0046706D"/>
    <w:rsid w:val="00470333"/>
    <w:rsid w:val="00471758"/>
    <w:rsid w:val="00491C87"/>
    <w:rsid w:val="0049292F"/>
    <w:rsid w:val="004B21A5"/>
    <w:rsid w:val="004C7A86"/>
    <w:rsid w:val="004E6634"/>
    <w:rsid w:val="004F2FAD"/>
    <w:rsid w:val="005037F0"/>
    <w:rsid w:val="005064E4"/>
    <w:rsid w:val="00506D44"/>
    <w:rsid w:val="00516A86"/>
    <w:rsid w:val="00522C9C"/>
    <w:rsid w:val="00525F6B"/>
    <w:rsid w:val="005275F6"/>
    <w:rsid w:val="00553BBE"/>
    <w:rsid w:val="00572102"/>
    <w:rsid w:val="00581A43"/>
    <w:rsid w:val="00583D13"/>
    <w:rsid w:val="005870C6"/>
    <w:rsid w:val="00596820"/>
    <w:rsid w:val="005B2DA2"/>
    <w:rsid w:val="005C01DE"/>
    <w:rsid w:val="005C2D11"/>
    <w:rsid w:val="005D4D3D"/>
    <w:rsid w:val="005F1BB0"/>
    <w:rsid w:val="005F428B"/>
    <w:rsid w:val="005F5D00"/>
    <w:rsid w:val="00616BC8"/>
    <w:rsid w:val="00623175"/>
    <w:rsid w:val="006354FB"/>
    <w:rsid w:val="00653417"/>
    <w:rsid w:val="0065385E"/>
    <w:rsid w:val="00656C4D"/>
    <w:rsid w:val="00661B26"/>
    <w:rsid w:val="0067117B"/>
    <w:rsid w:val="00676402"/>
    <w:rsid w:val="00682FB9"/>
    <w:rsid w:val="006866A9"/>
    <w:rsid w:val="006B1B16"/>
    <w:rsid w:val="006B2800"/>
    <w:rsid w:val="006E45F4"/>
    <w:rsid w:val="006E5716"/>
    <w:rsid w:val="006F6285"/>
    <w:rsid w:val="007020CE"/>
    <w:rsid w:val="00706A76"/>
    <w:rsid w:val="00713675"/>
    <w:rsid w:val="00715444"/>
    <w:rsid w:val="007302B3"/>
    <w:rsid w:val="00730733"/>
    <w:rsid w:val="00730E3A"/>
    <w:rsid w:val="00736AAF"/>
    <w:rsid w:val="007464C3"/>
    <w:rsid w:val="00747B72"/>
    <w:rsid w:val="0075226F"/>
    <w:rsid w:val="00765B2A"/>
    <w:rsid w:val="00765F28"/>
    <w:rsid w:val="00781DD8"/>
    <w:rsid w:val="00783A34"/>
    <w:rsid w:val="0079653F"/>
    <w:rsid w:val="007C6B52"/>
    <w:rsid w:val="007C7849"/>
    <w:rsid w:val="007D16C5"/>
    <w:rsid w:val="007E3482"/>
    <w:rsid w:val="007F4869"/>
    <w:rsid w:val="00816939"/>
    <w:rsid w:val="00837BFD"/>
    <w:rsid w:val="008403A4"/>
    <w:rsid w:val="00855480"/>
    <w:rsid w:val="00856293"/>
    <w:rsid w:val="00862FE4"/>
    <w:rsid w:val="0086389A"/>
    <w:rsid w:val="008644D2"/>
    <w:rsid w:val="0087605E"/>
    <w:rsid w:val="00881E5B"/>
    <w:rsid w:val="00886932"/>
    <w:rsid w:val="0089490C"/>
    <w:rsid w:val="00896B68"/>
    <w:rsid w:val="008B1FEE"/>
    <w:rsid w:val="008C3DAA"/>
    <w:rsid w:val="008C6302"/>
    <w:rsid w:val="008D1459"/>
    <w:rsid w:val="008D5062"/>
    <w:rsid w:val="008E3877"/>
    <w:rsid w:val="008E4D87"/>
    <w:rsid w:val="008F4370"/>
    <w:rsid w:val="00903C32"/>
    <w:rsid w:val="00916660"/>
    <w:rsid w:val="00916B16"/>
    <w:rsid w:val="009173B9"/>
    <w:rsid w:val="0093335D"/>
    <w:rsid w:val="0093613E"/>
    <w:rsid w:val="00943026"/>
    <w:rsid w:val="00966B81"/>
    <w:rsid w:val="00975F4F"/>
    <w:rsid w:val="009840BD"/>
    <w:rsid w:val="009B5450"/>
    <w:rsid w:val="009C64EF"/>
    <w:rsid w:val="009C7720"/>
    <w:rsid w:val="009E6DEE"/>
    <w:rsid w:val="009F728B"/>
    <w:rsid w:val="00A1671C"/>
    <w:rsid w:val="00A23AFA"/>
    <w:rsid w:val="00A31B3E"/>
    <w:rsid w:val="00A352C1"/>
    <w:rsid w:val="00A532F3"/>
    <w:rsid w:val="00A56A68"/>
    <w:rsid w:val="00A67105"/>
    <w:rsid w:val="00A8489E"/>
    <w:rsid w:val="00AA34CE"/>
    <w:rsid w:val="00AC1675"/>
    <w:rsid w:val="00AC29F3"/>
    <w:rsid w:val="00AC66B3"/>
    <w:rsid w:val="00AD18FB"/>
    <w:rsid w:val="00AE0E13"/>
    <w:rsid w:val="00AE2454"/>
    <w:rsid w:val="00AF10E1"/>
    <w:rsid w:val="00AF428D"/>
    <w:rsid w:val="00AF669D"/>
    <w:rsid w:val="00B231E5"/>
    <w:rsid w:val="00B42D78"/>
    <w:rsid w:val="00B658FC"/>
    <w:rsid w:val="00B732CB"/>
    <w:rsid w:val="00B7664F"/>
    <w:rsid w:val="00B77989"/>
    <w:rsid w:val="00B84473"/>
    <w:rsid w:val="00BA3487"/>
    <w:rsid w:val="00BA7AC0"/>
    <w:rsid w:val="00BD7B9A"/>
    <w:rsid w:val="00C02B87"/>
    <w:rsid w:val="00C06B22"/>
    <w:rsid w:val="00C11D34"/>
    <w:rsid w:val="00C15FEA"/>
    <w:rsid w:val="00C2043D"/>
    <w:rsid w:val="00C26237"/>
    <w:rsid w:val="00C31262"/>
    <w:rsid w:val="00C4086D"/>
    <w:rsid w:val="00C45F0D"/>
    <w:rsid w:val="00C63B52"/>
    <w:rsid w:val="00C64DC2"/>
    <w:rsid w:val="00C73C90"/>
    <w:rsid w:val="00CA1896"/>
    <w:rsid w:val="00CB019E"/>
    <w:rsid w:val="00CB5222"/>
    <w:rsid w:val="00CB5B28"/>
    <w:rsid w:val="00CB602C"/>
    <w:rsid w:val="00CC18FC"/>
    <w:rsid w:val="00CF0100"/>
    <w:rsid w:val="00CF5371"/>
    <w:rsid w:val="00D0323A"/>
    <w:rsid w:val="00D0559F"/>
    <w:rsid w:val="00D077E9"/>
    <w:rsid w:val="00D13FB8"/>
    <w:rsid w:val="00D2733E"/>
    <w:rsid w:val="00D42CB7"/>
    <w:rsid w:val="00D47837"/>
    <w:rsid w:val="00D50B71"/>
    <w:rsid w:val="00D5413D"/>
    <w:rsid w:val="00D570A9"/>
    <w:rsid w:val="00D70D02"/>
    <w:rsid w:val="00D742B4"/>
    <w:rsid w:val="00D770C7"/>
    <w:rsid w:val="00D83320"/>
    <w:rsid w:val="00D86945"/>
    <w:rsid w:val="00D90290"/>
    <w:rsid w:val="00DA1834"/>
    <w:rsid w:val="00DB602A"/>
    <w:rsid w:val="00DC09A8"/>
    <w:rsid w:val="00DC3AFD"/>
    <w:rsid w:val="00DD152F"/>
    <w:rsid w:val="00DD2676"/>
    <w:rsid w:val="00DE213F"/>
    <w:rsid w:val="00DE5013"/>
    <w:rsid w:val="00DF027C"/>
    <w:rsid w:val="00DF391F"/>
    <w:rsid w:val="00E00A32"/>
    <w:rsid w:val="00E17901"/>
    <w:rsid w:val="00E22ACD"/>
    <w:rsid w:val="00E2628E"/>
    <w:rsid w:val="00E332A8"/>
    <w:rsid w:val="00E363AE"/>
    <w:rsid w:val="00E46476"/>
    <w:rsid w:val="00E54367"/>
    <w:rsid w:val="00E620B0"/>
    <w:rsid w:val="00E627D4"/>
    <w:rsid w:val="00E63AED"/>
    <w:rsid w:val="00E71351"/>
    <w:rsid w:val="00E722BE"/>
    <w:rsid w:val="00E81B40"/>
    <w:rsid w:val="00E86016"/>
    <w:rsid w:val="00EA52A6"/>
    <w:rsid w:val="00EB4553"/>
    <w:rsid w:val="00EC2C4C"/>
    <w:rsid w:val="00EE48B8"/>
    <w:rsid w:val="00EF555B"/>
    <w:rsid w:val="00EF751B"/>
    <w:rsid w:val="00F027BB"/>
    <w:rsid w:val="00F11DCF"/>
    <w:rsid w:val="00F162EA"/>
    <w:rsid w:val="00F43959"/>
    <w:rsid w:val="00F52D27"/>
    <w:rsid w:val="00F55658"/>
    <w:rsid w:val="00F56ECA"/>
    <w:rsid w:val="00F6019B"/>
    <w:rsid w:val="00F83527"/>
    <w:rsid w:val="00FA0CEF"/>
    <w:rsid w:val="00FA2BEC"/>
    <w:rsid w:val="00FB3E21"/>
    <w:rsid w:val="00FC1DFD"/>
    <w:rsid w:val="00FC6880"/>
    <w:rsid w:val="00FD1114"/>
    <w:rsid w:val="00FD1FFF"/>
    <w:rsid w:val="00FD5827"/>
    <w:rsid w:val="00FD583F"/>
    <w:rsid w:val="00FD5F46"/>
    <w:rsid w:val="00FD7488"/>
    <w:rsid w:val="00FE1816"/>
    <w:rsid w:val="00FE2FB8"/>
    <w:rsid w:val="00FE7AC6"/>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D2E1F"/>
  <w15:docId w15:val="{949A645F-D4C7-4A84-AFDD-E0CDACF5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4610B9"/>
    <w:rPr>
      <w:color w:val="3592CF" w:themeColor="hyperlink"/>
      <w:u w:val="single"/>
    </w:rPr>
  </w:style>
  <w:style w:type="character" w:styleId="UnresolvedMention">
    <w:name w:val="Unresolved Mention"/>
    <w:basedOn w:val="DefaultParagraphFont"/>
    <w:uiPriority w:val="99"/>
    <w:semiHidden/>
    <w:unhideWhenUsed/>
    <w:rsid w:val="004610B9"/>
    <w:rPr>
      <w:color w:val="605E5C"/>
      <w:shd w:val="clear" w:color="auto" w:fill="E1DFDD"/>
    </w:rPr>
  </w:style>
  <w:style w:type="character" w:styleId="Emphasis">
    <w:name w:val="Emphasis"/>
    <w:basedOn w:val="DefaultParagraphFont"/>
    <w:uiPriority w:val="20"/>
    <w:qFormat/>
    <w:rsid w:val="00471758"/>
    <w:rPr>
      <w:i/>
      <w:iCs/>
    </w:rPr>
  </w:style>
  <w:style w:type="paragraph" w:styleId="Bibliography">
    <w:name w:val="Bibliography"/>
    <w:basedOn w:val="Normal"/>
    <w:next w:val="Normal"/>
    <w:uiPriority w:val="37"/>
    <w:unhideWhenUsed/>
    <w:rsid w:val="0047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57621">
      <w:bodyDiv w:val="1"/>
      <w:marLeft w:val="0"/>
      <w:marRight w:val="0"/>
      <w:marTop w:val="0"/>
      <w:marBottom w:val="0"/>
      <w:divBdr>
        <w:top w:val="none" w:sz="0" w:space="0" w:color="auto"/>
        <w:left w:val="none" w:sz="0" w:space="0" w:color="auto"/>
        <w:bottom w:val="none" w:sz="0" w:space="0" w:color="auto"/>
        <w:right w:val="none" w:sz="0" w:space="0" w:color="auto"/>
      </w:divBdr>
    </w:div>
    <w:div w:id="169217408">
      <w:bodyDiv w:val="1"/>
      <w:marLeft w:val="0"/>
      <w:marRight w:val="0"/>
      <w:marTop w:val="0"/>
      <w:marBottom w:val="0"/>
      <w:divBdr>
        <w:top w:val="none" w:sz="0" w:space="0" w:color="auto"/>
        <w:left w:val="none" w:sz="0" w:space="0" w:color="auto"/>
        <w:bottom w:val="none" w:sz="0" w:space="0" w:color="auto"/>
        <w:right w:val="none" w:sz="0" w:space="0" w:color="auto"/>
      </w:divBdr>
    </w:div>
    <w:div w:id="203103341">
      <w:bodyDiv w:val="1"/>
      <w:marLeft w:val="0"/>
      <w:marRight w:val="0"/>
      <w:marTop w:val="0"/>
      <w:marBottom w:val="0"/>
      <w:divBdr>
        <w:top w:val="none" w:sz="0" w:space="0" w:color="auto"/>
        <w:left w:val="none" w:sz="0" w:space="0" w:color="auto"/>
        <w:bottom w:val="none" w:sz="0" w:space="0" w:color="auto"/>
        <w:right w:val="none" w:sz="0" w:space="0" w:color="auto"/>
      </w:divBdr>
    </w:div>
    <w:div w:id="240986966">
      <w:bodyDiv w:val="1"/>
      <w:marLeft w:val="0"/>
      <w:marRight w:val="0"/>
      <w:marTop w:val="0"/>
      <w:marBottom w:val="0"/>
      <w:divBdr>
        <w:top w:val="none" w:sz="0" w:space="0" w:color="auto"/>
        <w:left w:val="none" w:sz="0" w:space="0" w:color="auto"/>
        <w:bottom w:val="none" w:sz="0" w:space="0" w:color="auto"/>
        <w:right w:val="none" w:sz="0" w:space="0" w:color="auto"/>
      </w:divBdr>
    </w:div>
    <w:div w:id="253829176">
      <w:bodyDiv w:val="1"/>
      <w:marLeft w:val="0"/>
      <w:marRight w:val="0"/>
      <w:marTop w:val="0"/>
      <w:marBottom w:val="0"/>
      <w:divBdr>
        <w:top w:val="none" w:sz="0" w:space="0" w:color="auto"/>
        <w:left w:val="none" w:sz="0" w:space="0" w:color="auto"/>
        <w:bottom w:val="none" w:sz="0" w:space="0" w:color="auto"/>
        <w:right w:val="none" w:sz="0" w:space="0" w:color="auto"/>
      </w:divBdr>
    </w:div>
    <w:div w:id="273368578">
      <w:bodyDiv w:val="1"/>
      <w:marLeft w:val="0"/>
      <w:marRight w:val="0"/>
      <w:marTop w:val="0"/>
      <w:marBottom w:val="0"/>
      <w:divBdr>
        <w:top w:val="none" w:sz="0" w:space="0" w:color="auto"/>
        <w:left w:val="none" w:sz="0" w:space="0" w:color="auto"/>
        <w:bottom w:val="none" w:sz="0" w:space="0" w:color="auto"/>
        <w:right w:val="none" w:sz="0" w:space="0" w:color="auto"/>
      </w:divBdr>
    </w:div>
    <w:div w:id="350185524">
      <w:bodyDiv w:val="1"/>
      <w:marLeft w:val="0"/>
      <w:marRight w:val="0"/>
      <w:marTop w:val="0"/>
      <w:marBottom w:val="0"/>
      <w:divBdr>
        <w:top w:val="none" w:sz="0" w:space="0" w:color="auto"/>
        <w:left w:val="none" w:sz="0" w:space="0" w:color="auto"/>
        <w:bottom w:val="none" w:sz="0" w:space="0" w:color="auto"/>
        <w:right w:val="none" w:sz="0" w:space="0" w:color="auto"/>
      </w:divBdr>
    </w:div>
    <w:div w:id="641420368">
      <w:bodyDiv w:val="1"/>
      <w:marLeft w:val="0"/>
      <w:marRight w:val="0"/>
      <w:marTop w:val="0"/>
      <w:marBottom w:val="0"/>
      <w:divBdr>
        <w:top w:val="none" w:sz="0" w:space="0" w:color="auto"/>
        <w:left w:val="none" w:sz="0" w:space="0" w:color="auto"/>
        <w:bottom w:val="none" w:sz="0" w:space="0" w:color="auto"/>
        <w:right w:val="none" w:sz="0" w:space="0" w:color="auto"/>
      </w:divBdr>
    </w:div>
    <w:div w:id="842664764">
      <w:bodyDiv w:val="1"/>
      <w:marLeft w:val="0"/>
      <w:marRight w:val="0"/>
      <w:marTop w:val="0"/>
      <w:marBottom w:val="0"/>
      <w:divBdr>
        <w:top w:val="none" w:sz="0" w:space="0" w:color="auto"/>
        <w:left w:val="none" w:sz="0" w:space="0" w:color="auto"/>
        <w:bottom w:val="none" w:sz="0" w:space="0" w:color="auto"/>
        <w:right w:val="none" w:sz="0" w:space="0" w:color="auto"/>
      </w:divBdr>
    </w:div>
    <w:div w:id="933131793">
      <w:bodyDiv w:val="1"/>
      <w:marLeft w:val="0"/>
      <w:marRight w:val="0"/>
      <w:marTop w:val="0"/>
      <w:marBottom w:val="0"/>
      <w:divBdr>
        <w:top w:val="none" w:sz="0" w:space="0" w:color="auto"/>
        <w:left w:val="none" w:sz="0" w:space="0" w:color="auto"/>
        <w:bottom w:val="none" w:sz="0" w:space="0" w:color="auto"/>
        <w:right w:val="none" w:sz="0" w:space="0" w:color="auto"/>
      </w:divBdr>
    </w:div>
    <w:div w:id="1218542574">
      <w:bodyDiv w:val="1"/>
      <w:marLeft w:val="0"/>
      <w:marRight w:val="0"/>
      <w:marTop w:val="0"/>
      <w:marBottom w:val="0"/>
      <w:divBdr>
        <w:top w:val="none" w:sz="0" w:space="0" w:color="auto"/>
        <w:left w:val="none" w:sz="0" w:space="0" w:color="auto"/>
        <w:bottom w:val="none" w:sz="0" w:space="0" w:color="auto"/>
        <w:right w:val="none" w:sz="0" w:space="0" w:color="auto"/>
      </w:divBdr>
    </w:div>
    <w:div w:id="1271469519">
      <w:bodyDiv w:val="1"/>
      <w:marLeft w:val="0"/>
      <w:marRight w:val="0"/>
      <w:marTop w:val="0"/>
      <w:marBottom w:val="0"/>
      <w:divBdr>
        <w:top w:val="none" w:sz="0" w:space="0" w:color="auto"/>
        <w:left w:val="none" w:sz="0" w:space="0" w:color="auto"/>
        <w:bottom w:val="none" w:sz="0" w:space="0" w:color="auto"/>
        <w:right w:val="none" w:sz="0" w:space="0" w:color="auto"/>
      </w:divBdr>
    </w:div>
    <w:div w:id="1368413253">
      <w:bodyDiv w:val="1"/>
      <w:marLeft w:val="0"/>
      <w:marRight w:val="0"/>
      <w:marTop w:val="0"/>
      <w:marBottom w:val="0"/>
      <w:divBdr>
        <w:top w:val="none" w:sz="0" w:space="0" w:color="auto"/>
        <w:left w:val="none" w:sz="0" w:space="0" w:color="auto"/>
        <w:bottom w:val="none" w:sz="0" w:space="0" w:color="auto"/>
        <w:right w:val="none" w:sz="0" w:space="0" w:color="auto"/>
      </w:divBdr>
    </w:div>
    <w:div w:id="1415515744">
      <w:bodyDiv w:val="1"/>
      <w:marLeft w:val="0"/>
      <w:marRight w:val="0"/>
      <w:marTop w:val="0"/>
      <w:marBottom w:val="0"/>
      <w:divBdr>
        <w:top w:val="none" w:sz="0" w:space="0" w:color="auto"/>
        <w:left w:val="none" w:sz="0" w:space="0" w:color="auto"/>
        <w:bottom w:val="none" w:sz="0" w:space="0" w:color="auto"/>
        <w:right w:val="none" w:sz="0" w:space="0" w:color="auto"/>
      </w:divBdr>
    </w:div>
    <w:div w:id="1667325408">
      <w:bodyDiv w:val="1"/>
      <w:marLeft w:val="0"/>
      <w:marRight w:val="0"/>
      <w:marTop w:val="0"/>
      <w:marBottom w:val="0"/>
      <w:divBdr>
        <w:top w:val="none" w:sz="0" w:space="0" w:color="auto"/>
        <w:left w:val="none" w:sz="0" w:space="0" w:color="auto"/>
        <w:bottom w:val="none" w:sz="0" w:space="0" w:color="auto"/>
        <w:right w:val="none" w:sz="0" w:space="0" w:color="auto"/>
      </w:divBdr>
    </w:div>
    <w:div w:id="1716925622">
      <w:bodyDiv w:val="1"/>
      <w:marLeft w:val="0"/>
      <w:marRight w:val="0"/>
      <w:marTop w:val="0"/>
      <w:marBottom w:val="0"/>
      <w:divBdr>
        <w:top w:val="none" w:sz="0" w:space="0" w:color="auto"/>
        <w:left w:val="none" w:sz="0" w:space="0" w:color="auto"/>
        <w:bottom w:val="none" w:sz="0" w:space="0" w:color="auto"/>
        <w:right w:val="none" w:sz="0" w:space="0" w:color="auto"/>
      </w:divBdr>
    </w:div>
    <w:div w:id="1811359631">
      <w:bodyDiv w:val="1"/>
      <w:marLeft w:val="0"/>
      <w:marRight w:val="0"/>
      <w:marTop w:val="0"/>
      <w:marBottom w:val="0"/>
      <w:divBdr>
        <w:top w:val="none" w:sz="0" w:space="0" w:color="auto"/>
        <w:left w:val="none" w:sz="0" w:space="0" w:color="auto"/>
        <w:bottom w:val="none" w:sz="0" w:space="0" w:color="auto"/>
        <w:right w:val="none" w:sz="0" w:space="0" w:color="auto"/>
      </w:divBdr>
    </w:div>
    <w:div w:id="205727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Tesla" TargetMode="External"/><Relationship Id="rId18" Type="http://schemas.openxmlformats.org/officeDocument/2006/relationships/header" Target="header1.xml"/><Relationship Id="rId26" Type="http://schemas.openxmlformats.org/officeDocument/2006/relationships/diagramColors" Target="diagrams/colors1.xml"/><Relationship Id="rId39" Type="http://schemas.openxmlformats.org/officeDocument/2006/relationships/diagramColors" Target="diagrams/colors3.xml"/><Relationship Id="rId21" Type="http://schemas.openxmlformats.org/officeDocument/2006/relationships/image" Target="media/image6.png"/><Relationship Id="rId34" Type="http://schemas.openxmlformats.org/officeDocument/2006/relationships/hyperlink" Target="https://www.reliableembeddedsystems.com/index.php/newsflash/285-tesla-on-thir-way-to-gpl-compliance" TargetMode="External"/><Relationship Id="rId42" Type="http://schemas.openxmlformats.org/officeDocument/2006/relationships/hyperlink" Target="https://www.flickr.com/photos/18378305@N00/33229428983/" TargetMode="External"/><Relationship Id="rId47" Type="http://schemas.openxmlformats.org/officeDocument/2006/relationships/image" Target="media/image13.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u.wikipedia.org/wiki/Tesla" TargetMode="External"/><Relationship Id="rId29" Type="http://schemas.openxmlformats.org/officeDocument/2006/relationships/diagramLayout" Target="diagrams/layout2.xml"/><Relationship Id="rId11" Type="http://schemas.openxmlformats.org/officeDocument/2006/relationships/image" Target="media/image3.png"/><Relationship Id="rId24" Type="http://schemas.openxmlformats.org/officeDocument/2006/relationships/diagramLayout" Target="diagrams/layout1.xml"/><Relationship Id="rId32" Type="http://schemas.microsoft.com/office/2007/relationships/diagramDrawing" Target="diagrams/drawing2.xml"/><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diagramData" Target="diagrams/data3.xm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footer" Target="footer1.xml"/><Relationship Id="rId31" Type="http://schemas.openxmlformats.org/officeDocument/2006/relationships/diagramColors" Target="diagrams/colors2.xml"/><Relationship Id="rId44" Type="http://schemas.openxmlformats.org/officeDocument/2006/relationships/hyperlink" Target="http://theconversation.com/when-tesla-takes-hold-in-australia-your-car-dealer-wont-like-it-33404" TargetMode="External"/><Relationship Id="rId4" Type="http://schemas.openxmlformats.org/officeDocument/2006/relationships/settings" Target="settings.xml"/><Relationship Id="rId9" Type="http://schemas.openxmlformats.org/officeDocument/2006/relationships/hyperlink" Target="http://smartenergyconsulting.blogspot.com/2016/03/tesla-model-3.html" TargetMode="External"/><Relationship Id="rId14" Type="http://schemas.openxmlformats.org/officeDocument/2006/relationships/hyperlink" Target="https://creativecommons.org/licenses/by-sa/3.0/" TargetMode="External"/><Relationship Id="rId22" Type="http://schemas.openxmlformats.org/officeDocument/2006/relationships/image" Target="media/image7.png"/><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image" Target="media/image9.jpeg"/><Relationship Id="rId43" Type="http://schemas.openxmlformats.org/officeDocument/2006/relationships/image" Target="media/image11.jpeg"/><Relationship Id="rId48" Type="http://schemas.openxmlformats.org/officeDocument/2006/relationships/hyperlink" Target="https://www.worldcat.org/search?q=au%3AKotler%2C+Philip.&amp;qt=hot_author"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ru.wikipedia.org/wiki/Tesla" TargetMode="External"/><Relationship Id="rId17" Type="http://schemas.openxmlformats.org/officeDocument/2006/relationships/hyperlink" Target="https://creativecommons.org/licenses/by-sa/3.0/" TargetMode="External"/><Relationship Id="rId25" Type="http://schemas.openxmlformats.org/officeDocument/2006/relationships/diagramQuickStyle" Target="diagrams/quickStyle1.xml"/><Relationship Id="rId33" Type="http://schemas.openxmlformats.org/officeDocument/2006/relationships/image" Target="media/image8.jpeg"/><Relationship Id="rId38" Type="http://schemas.openxmlformats.org/officeDocument/2006/relationships/diagramQuickStyle" Target="diagrams/quickStyle3.xml"/><Relationship Id="rId46" Type="http://schemas.openxmlformats.org/officeDocument/2006/relationships/footer" Target="footer2.xml"/><Relationship Id="rId20" Type="http://schemas.openxmlformats.org/officeDocument/2006/relationships/image" Target="media/image5.png"/><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Report%20.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6FF336-0DFC-4EB4-9767-28EB2407DC2A}" type="doc">
      <dgm:prSet loTypeId="urn:microsoft.com/office/officeart/2005/8/layout/radial5" loCatId="cycle" qsTypeId="urn:microsoft.com/office/officeart/2005/8/quickstyle/simple1" qsCatId="simple" csTypeId="urn:microsoft.com/office/officeart/2005/8/colors/colorful2" csCatId="colorful" phldr="1"/>
      <dgm:spPr/>
      <dgm:t>
        <a:bodyPr/>
        <a:lstStyle/>
        <a:p>
          <a:endParaRPr lang="en-US"/>
        </a:p>
      </dgm:t>
    </dgm:pt>
    <dgm:pt modelId="{85D43196-8D71-46A0-AEFF-4945EDDE19EB}">
      <dgm:prSet phldrT="[Text]"/>
      <dgm:spPr>
        <a:xfrm>
          <a:off x="2292606" y="1514191"/>
          <a:ext cx="894205" cy="894205"/>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a:solidFill>
                <a:sysClr val="window" lastClr="FFFFFF"/>
              </a:solidFill>
              <a:latin typeface="Cambria"/>
              <a:ea typeface="+mn-ea"/>
              <a:cs typeface="+mn-cs"/>
            </a:rPr>
            <a:t>Pre puchase touch point </a:t>
          </a:r>
        </a:p>
      </dgm:t>
    </dgm:pt>
    <dgm:pt modelId="{533C5E2B-C55B-4886-8F54-9BFF78CBDE46}" type="parTrans" cxnId="{518ACED9-E477-4D03-A923-31DCA723DF1E}">
      <dgm:prSet/>
      <dgm:spPr/>
      <dgm:t>
        <a:bodyPr/>
        <a:lstStyle/>
        <a:p>
          <a:endParaRPr lang="en-US"/>
        </a:p>
      </dgm:t>
    </dgm:pt>
    <dgm:pt modelId="{0295470F-5440-49CD-BBB4-9684732FD595}" type="sibTrans" cxnId="{518ACED9-E477-4D03-A923-31DCA723DF1E}">
      <dgm:prSet/>
      <dgm:spPr/>
      <dgm:t>
        <a:bodyPr/>
        <a:lstStyle/>
        <a:p>
          <a:endParaRPr lang="en-US"/>
        </a:p>
      </dgm:t>
    </dgm:pt>
    <dgm:pt modelId="{72FD2B77-3C4A-4C7C-884F-0E427966EB8A}">
      <dgm:prSet phldrT="[Text]" custT="1"/>
      <dgm:spPr>
        <a:xfrm>
          <a:off x="2098041" y="1226"/>
          <a:ext cx="1283334" cy="1031378"/>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1000" b="1">
              <a:solidFill>
                <a:sysClr val="window" lastClr="FFFFFF"/>
              </a:solidFill>
              <a:latin typeface="Cambria"/>
              <a:ea typeface="+mn-ea"/>
              <a:cs typeface="+mn-cs"/>
            </a:rPr>
            <a:t>Word to mouth</a:t>
          </a:r>
        </a:p>
        <a:p>
          <a:pPr>
            <a:buNone/>
          </a:pPr>
          <a:r>
            <a:rPr lang="en-US" sz="800">
              <a:solidFill>
                <a:sysClr val="window" lastClr="FFFFFF"/>
              </a:solidFill>
              <a:latin typeface="Cambria"/>
              <a:ea typeface="+mn-ea"/>
              <a:cs typeface="+mn-cs"/>
            </a:rPr>
            <a:t>Adapting this method of toupoint increase the curosity within customers</a:t>
          </a:r>
        </a:p>
      </dgm:t>
    </dgm:pt>
    <dgm:pt modelId="{EE32CE8E-4B98-4EE5-8A9A-B0072011D577}" type="parTrans" cxnId="{40419892-4909-4479-A268-08924013918E}">
      <dgm:prSet/>
      <dgm:spPr>
        <a:xfrm rot="16200000">
          <a:off x="2612088" y="1105288"/>
          <a:ext cx="255240" cy="350668"/>
        </a:xfrm>
        <a:prstGeom prst="rightArrow">
          <a:avLst>
            <a:gd name="adj1" fmla="val 60000"/>
            <a:gd name="adj2" fmla="val 50000"/>
          </a:avLst>
        </a:prstGeom>
        <a:solidFill>
          <a:srgbClr val="C0504D">
            <a:hueOff val="0"/>
            <a:satOff val="0"/>
            <a:lumOff val="0"/>
            <a:alphaOff val="0"/>
          </a:srgbClr>
        </a:solidFill>
        <a:ln>
          <a:noFill/>
        </a:ln>
        <a:effectLst/>
      </dgm:spPr>
      <dgm:t>
        <a:bodyPr/>
        <a:lstStyle/>
        <a:p>
          <a:pPr>
            <a:buNone/>
          </a:pPr>
          <a:endParaRPr lang="en-US">
            <a:solidFill>
              <a:sysClr val="window" lastClr="FFFFFF"/>
            </a:solidFill>
            <a:latin typeface="Cambria"/>
            <a:ea typeface="+mn-ea"/>
            <a:cs typeface="+mn-cs"/>
          </a:endParaRPr>
        </a:p>
      </dgm:t>
    </dgm:pt>
    <dgm:pt modelId="{C336A90B-7CFC-4866-88DE-6F15C7E1BA18}" type="sibTrans" cxnId="{40419892-4909-4479-A268-08924013918E}">
      <dgm:prSet/>
      <dgm:spPr/>
      <dgm:t>
        <a:bodyPr/>
        <a:lstStyle/>
        <a:p>
          <a:endParaRPr lang="en-US"/>
        </a:p>
      </dgm:t>
    </dgm:pt>
    <dgm:pt modelId="{A6757429-1899-4465-B429-7A6D55A6BFAE}">
      <dgm:prSet phldrT="[Text]" custT="1"/>
      <dgm:spPr>
        <a:xfrm>
          <a:off x="3424716" y="2167794"/>
          <a:ext cx="1131721" cy="1031378"/>
        </a:xfrm>
        <a:prstGeom prst="ellipse">
          <a:avLst/>
        </a:prstGeom>
        <a:solidFill>
          <a:srgbClr val="C0504D">
            <a:hueOff val="2340759"/>
            <a:satOff val="-2919"/>
            <a:lumOff val="686"/>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1000" b="1">
              <a:solidFill>
                <a:sysClr val="window" lastClr="FFFFFF"/>
              </a:solidFill>
              <a:latin typeface="Cambria"/>
              <a:ea typeface="+mn-ea"/>
              <a:cs typeface="+mn-cs"/>
            </a:rPr>
            <a:t>Refferal</a:t>
          </a:r>
        </a:p>
        <a:p>
          <a:pPr>
            <a:buNone/>
          </a:pPr>
          <a:r>
            <a:rPr lang="en-US" sz="700">
              <a:solidFill>
                <a:sysClr val="window" lastClr="FFFFFF"/>
              </a:solidFill>
              <a:latin typeface="Cambria"/>
              <a:ea typeface="+mn-ea"/>
              <a:cs typeface="+mn-cs"/>
            </a:rPr>
            <a:t>this unique technique of touch point  of Tesla can be used  to attract  customers</a:t>
          </a:r>
        </a:p>
      </dgm:t>
    </dgm:pt>
    <dgm:pt modelId="{F2DD8A06-E9AF-49FC-9A81-9CF180433594}" type="parTrans" cxnId="{3A23A52D-3EE6-42DD-B13A-F6F61BFF4812}">
      <dgm:prSet/>
      <dgm:spPr>
        <a:xfrm rot="1800000">
          <a:off x="3195945" y="2117501"/>
          <a:ext cx="236018" cy="350668"/>
        </a:xfrm>
        <a:prstGeom prst="rightArrow">
          <a:avLst>
            <a:gd name="adj1" fmla="val 60000"/>
            <a:gd name="adj2" fmla="val 50000"/>
          </a:avLst>
        </a:prstGeom>
        <a:solidFill>
          <a:srgbClr val="C0504D">
            <a:hueOff val="2340759"/>
            <a:satOff val="-2919"/>
            <a:lumOff val="686"/>
            <a:alphaOff val="0"/>
          </a:srgbClr>
        </a:solidFill>
        <a:ln>
          <a:noFill/>
        </a:ln>
        <a:effectLst/>
      </dgm:spPr>
      <dgm:t>
        <a:bodyPr/>
        <a:lstStyle/>
        <a:p>
          <a:pPr>
            <a:buNone/>
          </a:pPr>
          <a:endParaRPr lang="en-US">
            <a:solidFill>
              <a:sysClr val="window" lastClr="FFFFFF"/>
            </a:solidFill>
            <a:latin typeface="Cambria"/>
            <a:ea typeface="+mn-ea"/>
            <a:cs typeface="+mn-cs"/>
          </a:endParaRPr>
        </a:p>
      </dgm:t>
    </dgm:pt>
    <dgm:pt modelId="{E646EE7B-86E2-446C-85D1-7389706A2253}" type="sibTrans" cxnId="{3A23A52D-3EE6-42DD-B13A-F6F61BFF4812}">
      <dgm:prSet/>
      <dgm:spPr/>
      <dgm:t>
        <a:bodyPr/>
        <a:lstStyle/>
        <a:p>
          <a:endParaRPr lang="en-US"/>
        </a:p>
      </dgm:t>
    </dgm:pt>
    <dgm:pt modelId="{6015D235-763B-4F18-AD31-15752F76BCEB}">
      <dgm:prSet phldrT="[Text]" custT="1"/>
      <dgm:spPr>
        <a:xfrm>
          <a:off x="929961" y="2167794"/>
          <a:ext cx="1117756" cy="1031378"/>
        </a:xfrm>
        <a:prstGeom prst="ellipse">
          <a:avLst/>
        </a:prstGeom>
        <a:solidFill>
          <a:srgbClr val="C0504D">
            <a:hueOff val="4681519"/>
            <a:satOff val="-5839"/>
            <a:lumOff val="1373"/>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US" sz="1000" b="1">
              <a:solidFill>
                <a:sysClr val="window" lastClr="FFFFFF"/>
              </a:solidFill>
              <a:latin typeface="Cambria"/>
              <a:ea typeface="+mn-ea"/>
              <a:cs typeface="+mn-cs"/>
            </a:rPr>
            <a:t>Company event</a:t>
          </a:r>
        </a:p>
        <a:p>
          <a:pPr>
            <a:buNone/>
          </a:pPr>
          <a:r>
            <a:rPr lang="en-US" sz="700" b="0">
              <a:solidFill>
                <a:sysClr val="window" lastClr="FFFFFF"/>
              </a:solidFill>
              <a:latin typeface="Cambria"/>
              <a:ea typeface="+mn-ea"/>
              <a:cs typeface="+mn-cs"/>
            </a:rPr>
            <a:t>Company  may describe  feature of product  after adapting this  toucpoint </a:t>
          </a:r>
        </a:p>
        <a:p>
          <a:pPr>
            <a:buNone/>
          </a:pPr>
          <a:endParaRPr lang="en-US" sz="700">
            <a:solidFill>
              <a:sysClr val="window" lastClr="FFFFFF"/>
            </a:solidFill>
            <a:latin typeface="Cambria"/>
            <a:ea typeface="+mn-ea"/>
            <a:cs typeface="+mn-cs"/>
          </a:endParaRPr>
        </a:p>
      </dgm:t>
    </dgm:pt>
    <dgm:pt modelId="{C64D5D57-13BB-4162-A67C-77ADA1FB7E96}" type="sibTrans" cxnId="{08538BA1-A3D6-4343-A443-E40F7D588FFD}">
      <dgm:prSet/>
      <dgm:spPr/>
      <dgm:t>
        <a:bodyPr/>
        <a:lstStyle/>
        <a:p>
          <a:endParaRPr lang="en-US"/>
        </a:p>
      </dgm:t>
    </dgm:pt>
    <dgm:pt modelId="{A86E8094-8374-47F4-B233-2DEF74BB4C7A}" type="parTrans" cxnId="{08538BA1-A3D6-4343-A443-E40F7D588FFD}">
      <dgm:prSet/>
      <dgm:spPr>
        <a:xfrm rot="9000000">
          <a:off x="2044106" y="2118686"/>
          <a:ext cx="238608" cy="350668"/>
        </a:xfrm>
        <a:prstGeom prst="rightArrow">
          <a:avLst>
            <a:gd name="adj1" fmla="val 60000"/>
            <a:gd name="adj2" fmla="val 50000"/>
          </a:avLst>
        </a:prstGeom>
        <a:solidFill>
          <a:srgbClr val="C0504D">
            <a:hueOff val="4681519"/>
            <a:satOff val="-5839"/>
            <a:lumOff val="1373"/>
            <a:alphaOff val="0"/>
          </a:srgbClr>
        </a:solidFill>
        <a:ln>
          <a:noFill/>
        </a:ln>
        <a:effectLst/>
      </dgm:spPr>
      <dgm:t>
        <a:bodyPr/>
        <a:lstStyle/>
        <a:p>
          <a:pPr>
            <a:buNone/>
          </a:pPr>
          <a:endParaRPr lang="en-US">
            <a:solidFill>
              <a:sysClr val="window" lastClr="FFFFFF"/>
            </a:solidFill>
            <a:latin typeface="Cambria"/>
            <a:ea typeface="+mn-ea"/>
            <a:cs typeface="+mn-cs"/>
          </a:endParaRPr>
        </a:p>
      </dgm:t>
    </dgm:pt>
    <dgm:pt modelId="{8460FAE5-1D2C-43E6-8C07-09F70459E77B}" type="pres">
      <dgm:prSet presAssocID="{076FF336-0DFC-4EB4-9767-28EB2407DC2A}" presName="Name0" presStyleCnt="0">
        <dgm:presLayoutVars>
          <dgm:chMax val="1"/>
          <dgm:dir/>
          <dgm:animLvl val="ctr"/>
          <dgm:resizeHandles val="exact"/>
        </dgm:presLayoutVars>
      </dgm:prSet>
      <dgm:spPr/>
    </dgm:pt>
    <dgm:pt modelId="{A3EBA9C2-B94F-4F13-8103-5AE8718237FF}" type="pres">
      <dgm:prSet presAssocID="{85D43196-8D71-46A0-AEFF-4945EDDE19EB}" presName="centerShape" presStyleLbl="node0" presStyleIdx="0" presStyleCnt="1"/>
      <dgm:spPr/>
    </dgm:pt>
    <dgm:pt modelId="{42BF2544-4DF4-4980-90A2-992FC92FC780}" type="pres">
      <dgm:prSet presAssocID="{EE32CE8E-4B98-4EE5-8A9A-B0072011D577}" presName="parTrans" presStyleLbl="sibTrans2D1" presStyleIdx="0" presStyleCnt="3"/>
      <dgm:spPr/>
    </dgm:pt>
    <dgm:pt modelId="{BF62FBDA-B000-4379-9F43-F5D480B88E0B}" type="pres">
      <dgm:prSet presAssocID="{EE32CE8E-4B98-4EE5-8A9A-B0072011D577}" presName="connectorText" presStyleLbl="sibTrans2D1" presStyleIdx="0" presStyleCnt="3"/>
      <dgm:spPr/>
    </dgm:pt>
    <dgm:pt modelId="{E7B7619C-CC5B-46B2-B3CC-AD033095525A}" type="pres">
      <dgm:prSet presAssocID="{72FD2B77-3C4A-4C7C-884F-0E427966EB8A}" presName="node" presStyleLbl="node1" presStyleIdx="0" presStyleCnt="3" custScaleX="124429">
        <dgm:presLayoutVars>
          <dgm:bulletEnabled val="1"/>
        </dgm:presLayoutVars>
      </dgm:prSet>
      <dgm:spPr/>
    </dgm:pt>
    <dgm:pt modelId="{1B3937F8-709B-4B19-8B40-360E7C802AC8}" type="pres">
      <dgm:prSet presAssocID="{F2DD8A06-E9AF-49FC-9A81-9CF180433594}" presName="parTrans" presStyleLbl="sibTrans2D1" presStyleIdx="1" presStyleCnt="3"/>
      <dgm:spPr/>
    </dgm:pt>
    <dgm:pt modelId="{296ED592-8ED4-420E-A504-9D3EF97B66DD}" type="pres">
      <dgm:prSet presAssocID="{F2DD8A06-E9AF-49FC-9A81-9CF180433594}" presName="connectorText" presStyleLbl="sibTrans2D1" presStyleIdx="1" presStyleCnt="3"/>
      <dgm:spPr/>
    </dgm:pt>
    <dgm:pt modelId="{0314FB1E-2D68-4C69-A89B-B0E05EF9DD43}" type="pres">
      <dgm:prSet presAssocID="{A6757429-1899-4465-B429-7A6D55A6BFAE}" presName="node" presStyleLbl="node1" presStyleIdx="1" presStyleCnt="3" custScaleX="109729">
        <dgm:presLayoutVars>
          <dgm:bulletEnabled val="1"/>
        </dgm:presLayoutVars>
      </dgm:prSet>
      <dgm:spPr/>
    </dgm:pt>
    <dgm:pt modelId="{E88363AF-7963-439A-99FB-2ADCD6340D6A}" type="pres">
      <dgm:prSet presAssocID="{A86E8094-8374-47F4-B233-2DEF74BB4C7A}" presName="parTrans" presStyleLbl="sibTrans2D1" presStyleIdx="2" presStyleCnt="3"/>
      <dgm:spPr/>
    </dgm:pt>
    <dgm:pt modelId="{57A480F0-DD56-4C23-A8EF-F37010D1B506}" type="pres">
      <dgm:prSet presAssocID="{A86E8094-8374-47F4-B233-2DEF74BB4C7A}" presName="connectorText" presStyleLbl="sibTrans2D1" presStyleIdx="2" presStyleCnt="3"/>
      <dgm:spPr/>
    </dgm:pt>
    <dgm:pt modelId="{7644AF3B-E212-40D5-95C2-A91C222CE0DC}" type="pres">
      <dgm:prSet presAssocID="{6015D235-763B-4F18-AD31-15752F76BCEB}" presName="node" presStyleLbl="node1" presStyleIdx="2" presStyleCnt="3" custScaleX="108375">
        <dgm:presLayoutVars>
          <dgm:bulletEnabled val="1"/>
        </dgm:presLayoutVars>
      </dgm:prSet>
      <dgm:spPr/>
    </dgm:pt>
  </dgm:ptLst>
  <dgm:cxnLst>
    <dgm:cxn modelId="{013B091F-A3CA-441B-A9A6-EE795057CBDD}" type="presOf" srcId="{A86E8094-8374-47F4-B233-2DEF74BB4C7A}" destId="{57A480F0-DD56-4C23-A8EF-F37010D1B506}" srcOrd="1" destOrd="0" presId="urn:microsoft.com/office/officeart/2005/8/layout/radial5"/>
    <dgm:cxn modelId="{3984D527-A70F-4A67-AA0B-3366D107A02B}" type="presOf" srcId="{A6757429-1899-4465-B429-7A6D55A6BFAE}" destId="{0314FB1E-2D68-4C69-A89B-B0E05EF9DD43}" srcOrd="0" destOrd="0" presId="urn:microsoft.com/office/officeart/2005/8/layout/radial5"/>
    <dgm:cxn modelId="{3A23A52D-3EE6-42DD-B13A-F6F61BFF4812}" srcId="{85D43196-8D71-46A0-AEFF-4945EDDE19EB}" destId="{A6757429-1899-4465-B429-7A6D55A6BFAE}" srcOrd="1" destOrd="0" parTransId="{F2DD8A06-E9AF-49FC-9A81-9CF180433594}" sibTransId="{E646EE7B-86E2-446C-85D1-7389706A2253}"/>
    <dgm:cxn modelId="{EA558B35-A005-4016-A578-4BBD296979FA}" type="presOf" srcId="{076FF336-0DFC-4EB4-9767-28EB2407DC2A}" destId="{8460FAE5-1D2C-43E6-8C07-09F70459E77B}" srcOrd="0" destOrd="0" presId="urn:microsoft.com/office/officeart/2005/8/layout/radial5"/>
    <dgm:cxn modelId="{2A92A036-EC11-412E-94B4-D032CFBD6869}" type="presOf" srcId="{EE32CE8E-4B98-4EE5-8A9A-B0072011D577}" destId="{BF62FBDA-B000-4379-9F43-F5D480B88E0B}" srcOrd="1" destOrd="0" presId="urn:microsoft.com/office/officeart/2005/8/layout/radial5"/>
    <dgm:cxn modelId="{3B13A93B-7AF5-48DC-BA0B-3AA88031EF6A}" type="presOf" srcId="{6015D235-763B-4F18-AD31-15752F76BCEB}" destId="{7644AF3B-E212-40D5-95C2-A91C222CE0DC}" srcOrd="0" destOrd="0" presId="urn:microsoft.com/office/officeart/2005/8/layout/radial5"/>
    <dgm:cxn modelId="{BD0B8C66-0E38-47C9-BF15-7851A92D3933}" type="presOf" srcId="{F2DD8A06-E9AF-49FC-9A81-9CF180433594}" destId="{296ED592-8ED4-420E-A504-9D3EF97B66DD}" srcOrd="1" destOrd="0" presId="urn:microsoft.com/office/officeart/2005/8/layout/radial5"/>
    <dgm:cxn modelId="{5EA13081-6FB5-42D1-836B-1534A6775537}" type="presOf" srcId="{A86E8094-8374-47F4-B233-2DEF74BB4C7A}" destId="{E88363AF-7963-439A-99FB-2ADCD6340D6A}" srcOrd="0" destOrd="0" presId="urn:microsoft.com/office/officeart/2005/8/layout/radial5"/>
    <dgm:cxn modelId="{C0C6958B-DC35-473E-8DBA-67BB688A1466}" type="presOf" srcId="{EE32CE8E-4B98-4EE5-8A9A-B0072011D577}" destId="{42BF2544-4DF4-4980-90A2-992FC92FC780}" srcOrd="0" destOrd="0" presId="urn:microsoft.com/office/officeart/2005/8/layout/radial5"/>
    <dgm:cxn modelId="{40419892-4909-4479-A268-08924013918E}" srcId="{85D43196-8D71-46A0-AEFF-4945EDDE19EB}" destId="{72FD2B77-3C4A-4C7C-884F-0E427966EB8A}" srcOrd="0" destOrd="0" parTransId="{EE32CE8E-4B98-4EE5-8A9A-B0072011D577}" sibTransId="{C336A90B-7CFC-4866-88DE-6F15C7E1BA18}"/>
    <dgm:cxn modelId="{08538BA1-A3D6-4343-A443-E40F7D588FFD}" srcId="{85D43196-8D71-46A0-AEFF-4945EDDE19EB}" destId="{6015D235-763B-4F18-AD31-15752F76BCEB}" srcOrd="2" destOrd="0" parTransId="{A86E8094-8374-47F4-B233-2DEF74BB4C7A}" sibTransId="{C64D5D57-13BB-4162-A67C-77ADA1FB7E96}"/>
    <dgm:cxn modelId="{34F731A3-A826-4B2D-8039-55573742573B}" type="presOf" srcId="{F2DD8A06-E9AF-49FC-9A81-9CF180433594}" destId="{1B3937F8-709B-4B19-8B40-360E7C802AC8}" srcOrd="0" destOrd="0" presId="urn:microsoft.com/office/officeart/2005/8/layout/radial5"/>
    <dgm:cxn modelId="{518ACED9-E477-4D03-A923-31DCA723DF1E}" srcId="{076FF336-0DFC-4EB4-9767-28EB2407DC2A}" destId="{85D43196-8D71-46A0-AEFF-4945EDDE19EB}" srcOrd="0" destOrd="0" parTransId="{533C5E2B-C55B-4886-8F54-9BFF78CBDE46}" sibTransId="{0295470F-5440-49CD-BBB4-9684732FD595}"/>
    <dgm:cxn modelId="{E4689CE7-A68A-48C9-BCC1-CEA56E674E8D}" type="presOf" srcId="{72FD2B77-3C4A-4C7C-884F-0E427966EB8A}" destId="{E7B7619C-CC5B-46B2-B3CC-AD033095525A}" srcOrd="0" destOrd="0" presId="urn:microsoft.com/office/officeart/2005/8/layout/radial5"/>
    <dgm:cxn modelId="{4C60F4EF-DF9F-4703-8D87-760585CC3BD5}" type="presOf" srcId="{85D43196-8D71-46A0-AEFF-4945EDDE19EB}" destId="{A3EBA9C2-B94F-4F13-8103-5AE8718237FF}" srcOrd="0" destOrd="0" presId="urn:microsoft.com/office/officeart/2005/8/layout/radial5"/>
    <dgm:cxn modelId="{19B41DE6-F236-4F2A-9FF4-8530E756556A}" type="presParOf" srcId="{8460FAE5-1D2C-43E6-8C07-09F70459E77B}" destId="{A3EBA9C2-B94F-4F13-8103-5AE8718237FF}" srcOrd="0" destOrd="0" presId="urn:microsoft.com/office/officeart/2005/8/layout/radial5"/>
    <dgm:cxn modelId="{7096C14F-A655-421E-9C75-7FB2E1B195DB}" type="presParOf" srcId="{8460FAE5-1D2C-43E6-8C07-09F70459E77B}" destId="{42BF2544-4DF4-4980-90A2-992FC92FC780}" srcOrd="1" destOrd="0" presId="urn:microsoft.com/office/officeart/2005/8/layout/radial5"/>
    <dgm:cxn modelId="{BF0B61F2-5F99-4225-BE86-E9DA6660F6BD}" type="presParOf" srcId="{42BF2544-4DF4-4980-90A2-992FC92FC780}" destId="{BF62FBDA-B000-4379-9F43-F5D480B88E0B}" srcOrd="0" destOrd="0" presId="urn:microsoft.com/office/officeart/2005/8/layout/radial5"/>
    <dgm:cxn modelId="{F1302F6B-4393-4B8E-85A3-4DBAF59BAB6B}" type="presParOf" srcId="{8460FAE5-1D2C-43E6-8C07-09F70459E77B}" destId="{E7B7619C-CC5B-46B2-B3CC-AD033095525A}" srcOrd="2" destOrd="0" presId="urn:microsoft.com/office/officeart/2005/8/layout/radial5"/>
    <dgm:cxn modelId="{C7AD3C32-A9E3-4623-ACB2-A817004A35F5}" type="presParOf" srcId="{8460FAE5-1D2C-43E6-8C07-09F70459E77B}" destId="{1B3937F8-709B-4B19-8B40-360E7C802AC8}" srcOrd="3" destOrd="0" presId="urn:microsoft.com/office/officeart/2005/8/layout/radial5"/>
    <dgm:cxn modelId="{2517E4EB-99E3-413A-BB21-127A6F4FB316}" type="presParOf" srcId="{1B3937F8-709B-4B19-8B40-360E7C802AC8}" destId="{296ED592-8ED4-420E-A504-9D3EF97B66DD}" srcOrd="0" destOrd="0" presId="urn:microsoft.com/office/officeart/2005/8/layout/radial5"/>
    <dgm:cxn modelId="{1AC56624-EF8D-431F-9829-ACCF2657F77D}" type="presParOf" srcId="{8460FAE5-1D2C-43E6-8C07-09F70459E77B}" destId="{0314FB1E-2D68-4C69-A89B-B0E05EF9DD43}" srcOrd="4" destOrd="0" presId="urn:microsoft.com/office/officeart/2005/8/layout/radial5"/>
    <dgm:cxn modelId="{42900EA4-A61B-49C5-9240-D00CF6857265}" type="presParOf" srcId="{8460FAE5-1D2C-43E6-8C07-09F70459E77B}" destId="{E88363AF-7963-439A-99FB-2ADCD6340D6A}" srcOrd="5" destOrd="0" presId="urn:microsoft.com/office/officeart/2005/8/layout/radial5"/>
    <dgm:cxn modelId="{5285B74C-F105-48C2-8B7C-E16CD8BF4123}" type="presParOf" srcId="{E88363AF-7963-439A-99FB-2ADCD6340D6A}" destId="{57A480F0-DD56-4C23-A8EF-F37010D1B506}" srcOrd="0" destOrd="0" presId="urn:microsoft.com/office/officeart/2005/8/layout/radial5"/>
    <dgm:cxn modelId="{B8A41491-1B4F-40FB-AAE7-F2B5C0F05C12}" type="presParOf" srcId="{8460FAE5-1D2C-43E6-8C07-09F70459E77B}" destId="{7644AF3B-E212-40D5-95C2-A91C222CE0DC}" srcOrd="6" destOrd="0" presId="urn:microsoft.com/office/officeart/2005/8/layout/radial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41CA36-4C65-4179-A5DD-6B289601EC5F}" type="doc">
      <dgm:prSet loTypeId="urn:microsoft.com/office/officeart/2008/layout/RadialCluster" loCatId="cycle" qsTypeId="urn:microsoft.com/office/officeart/2005/8/quickstyle/3d3" qsCatId="3D" csTypeId="urn:microsoft.com/office/officeart/2005/8/colors/colorful2" csCatId="colorful" phldr="1"/>
      <dgm:spPr/>
      <dgm:t>
        <a:bodyPr/>
        <a:lstStyle/>
        <a:p>
          <a:endParaRPr lang="en-US"/>
        </a:p>
      </dgm:t>
    </dgm:pt>
    <dgm:pt modelId="{E42598FA-D382-4597-BD38-8A02856663C1}">
      <dgm:prSet phldrT="[Text]"/>
      <dgm:spPr>
        <a:xfrm>
          <a:off x="2271476" y="1488936"/>
          <a:ext cx="960120" cy="960120"/>
        </a:xfrm>
        <a:prstGeom prst="roundRect">
          <a:avLst/>
        </a:prstGeom>
        <a:solidFill>
          <a:srgbClr val="C0504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a:solidFill>
                <a:sysClr val="window" lastClr="FFFFFF"/>
              </a:solidFill>
              <a:latin typeface="Cambria"/>
              <a:ea typeface="+mn-ea"/>
              <a:cs typeface="+mn-cs"/>
            </a:rPr>
            <a:t>Purchaing touchpoint </a:t>
          </a:r>
        </a:p>
      </dgm:t>
    </dgm:pt>
    <dgm:pt modelId="{259B5334-7778-4C81-AE05-96DF97B12B3D}" type="parTrans" cxnId="{81A7A483-3466-4DF0-A1EF-DF27D55808D8}">
      <dgm:prSet/>
      <dgm:spPr/>
      <dgm:t>
        <a:bodyPr/>
        <a:lstStyle/>
        <a:p>
          <a:endParaRPr lang="en-US"/>
        </a:p>
      </dgm:t>
    </dgm:pt>
    <dgm:pt modelId="{76D53E45-69EE-491A-A7DF-377D4CD9299F}" type="sibTrans" cxnId="{81A7A483-3466-4DF0-A1EF-DF27D55808D8}">
      <dgm:prSet/>
      <dgm:spPr/>
      <dgm:t>
        <a:bodyPr/>
        <a:lstStyle/>
        <a:p>
          <a:endParaRPr lang="en-US"/>
        </a:p>
      </dgm:t>
    </dgm:pt>
    <dgm:pt modelId="{2E139BD4-00BB-45FD-A2A6-D8F6E79EE3ED}">
      <dgm:prSet phldrT="[Text]" custT="1"/>
      <dgm:spPr>
        <a:xfrm>
          <a:off x="2076449" y="172171"/>
          <a:ext cx="1350174" cy="643280"/>
        </a:xfrm>
        <a:prstGeom prst="roundRect">
          <a:avLst/>
        </a:prstGeom>
        <a:solidFill>
          <a:srgbClr val="C0504D">
            <a:hueOff val="1560506"/>
            <a:satOff val="-1946"/>
            <a:lumOff val="458"/>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sz="1000" b="1">
              <a:solidFill>
                <a:sysClr val="window" lastClr="FFFFFF"/>
              </a:solidFill>
              <a:latin typeface="Cambria"/>
              <a:ea typeface="+mn-ea"/>
              <a:cs typeface="+mn-cs"/>
            </a:rPr>
            <a:t>Product description</a:t>
          </a:r>
        </a:p>
        <a:p>
          <a:pPr>
            <a:buNone/>
          </a:pPr>
          <a:r>
            <a:rPr lang="en-US" sz="800">
              <a:solidFill>
                <a:sysClr val="window" lastClr="FFFFFF"/>
              </a:solidFill>
              <a:latin typeface="Cambria"/>
              <a:ea typeface="+mn-ea"/>
              <a:cs typeface="+mn-cs"/>
            </a:rPr>
            <a:t>it help in converting leads into sell. </a:t>
          </a:r>
        </a:p>
        <a:p>
          <a:pPr>
            <a:buNone/>
          </a:pPr>
          <a:r>
            <a:rPr lang="en-US" sz="700">
              <a:solidFill>
                <a:sysClr val="window" lastClr="FFFFFF"/>
              </a:solidFill>
              <a:latin typeface="Cambria"/>
              <a:ea typeface="+mn-ea"/>
              <a:cs typeface="+mn-cs"/>
            </a:rPr>
            <a:t> </a:t>
          </a:r>
        </a:p>
      </dgm:t>
    </dgm:pt>
    <dgm:pt modelId="{E8F460FF-F6D3-490B-AAB2-98F6830555CB}" type="parTrans" cxnId="{79D9C380-D2DB-44CA-87BC-0B709A3B706C}">
      <dgm:prSet/>
      <dgm:spPr>
        <a:xfrm rot="16200000">
          <a:off x="2414794" y="1152194"/>
          <a:ext cx="673484" cy="0"/>
        </a:xfrm>
        <a:custGeom>
          <a:avLst/>
          <a:gdLst/>
          <a:ahLst/>
          <a:cxnLst/>
          <a:rect l="0" t="0" r="0" b="0"/>
          <a:pathLst>
            <a:path>
              <a:moveTo>
                <a:pt x="0" y="0"/>
              </a:moveTo>
              <a:lnTo>
                <a:pt x="673484"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en-US"/>
        </a:p>
      </dgm:t>
    </dgm:pt>
    <dgm:pt modelId="{5A129458-2C3B-4AF4-B2BF-2999DC62579C}" type="sibTrans" cxnId="{79D9C380-D2DB-44CA-87BC-0B709A3B706C}">
      <dgm:prSet/>
      <dgm:spPr/>
      <dgm:t>
        <a:bodyPr/>
        <a:lstStyle/>
        <a:p>
          <a:endParaRPr lang="en-US"/>
        </a:p>
      </dgm:t>
    </dgm:pt>
    <dgm:pt modelId="{D82B6C90-C29A-4801-8B4F-B9A3FF7BAB7B}">
      <dgm:prSet phldrT="[Text]" custT="1"/>
      <dgm:spPr>
        <a:xfrm>
          <a:off x="3390354" y="2384948"/>
          <a:ext cx="1277458" cy="643280"/>
        </a:xfrm>
        <a:prstGeom prst="roundRect">
          <a:avLst/>
        </a:prstGeom>
        <a:solidFill>
          <a:srgbClr val="C0504D">
            <a:hueOff val="3121013"/>
            <a:satOff val="-3893"/>
            <a:lumOff val="915"/>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sz="1000" b="1">
              <a:solidFill>
                <a:sysClr val="window" lastClr="FFFFFF"/>
              </a:solidFill>
              <a:latin typeface="Cambria"/>
              <a:ea typeface="+mn-ea"/>
              <a:cs typeface="+mn-cs"/>
            </a:rPr>
            <a:t>Point of purchase display</a:t>
          </a:r>
        </a:p>
        <a:p>
          <a:pPr>
            <a:buNone/>
          </a:pPr>
          <a:r>
            <a:rPr lang="en-US" sz="800">
              <a:solidFill>
                <a:sysClr val="window" lastClr="FFFFFF"/>
              </a:solidFill>
              <a:latin typeface="Cambria"/>
              <a:ea typeface="+mn-ea"/>
              <a:cs typeface="+mn-cs"/>
            </a:rPr>
            <a:t>It create  attention toward customer  </a:t>
          </a:r>
        </a:p>
      </dgm:t>
    </dgm:pt>
    <dgm:pt modelId="{D21312EF-5B0A-4EBA-A249-28F232BA16F7}" type="parTrans" cxnId="{303DF39F-6B7B-49D6-A80C-449BF2EE0E1D}">
      <dgm:prSet/>
      <dgm:spPr>
        <a:xfrm rot="1800000">
          <a:off x="3213002" y="2315553"/>
          <a:ext cx="277578" cy="0"/>
        </a:xfrm>
        <a:custGeom>
          <a:avLst/>
          <a:gdLst/>
          <a:ahLst/>
          <a:cxnLst/>
          <a:rect l="0" t="0" r="0" b="0"/>
          <a:pathLst>
            <a:path>
              <a:moveTo>
                <a:pt x="0" y="0"/>
              </a:moveTo>
              <a:lnTo>
                <a:pt x="277578"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en-US"/>
        </a:p>
      </dgm:t>
    </dgm:pt>
    <dgm:pt modelId="{15B08EB9-CBCC-4FEE-B7D6-6163EDEE6B63}" type="sibTrans" cxnId="{303DF39F-6B7B-49D6-A80C-449BF2EE0E1D}">
      <dgm:prSet/>
      <dgm:spPr/>
      <dgm:t>
        <a:bodyPr/>
        <a:lstStyle/>
        <a:p>
          <a:endParaRPr lang="en-US"/>
        </a:p>
      </dgm:t>
    </dgm:pt>
    <dgm:pt modelId="{63CB53CD-4D9C-4205-8EA7-9FBE30CF1EAD}">
      <dgm:prSet phldrT="[Text]" custT="1"/>
      <dgm:spPr>
        <a:xfrm>
          <a:off x="818586" y="2384948"/>
          <a:ext cx="1310806" cy="643280"/>
        </a:xfrm>
        <a:prstGeom prst="roundRect">
          <a:avLst/>
        </a:prstGeom>
        <a:solidFill>
          <a:srgbClr val="C0504D">
            <a:hueOff val="4681519"/>
            <a:satOff val="-5839"/>
            <a:lumOff val="1373"/>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US" sz="1000" b="1">
              <a:solidFill>
                <a:sysClr val="window" lastClr="FFFFFF"/>
              </a:solidFill>
              <a:latin typeface="Cambria"/>
              <a:ea typeface="+mn-ea"/>
              <a:cs typeface="+mn-cs"/>
            </a:rPr>
            <a:t>Product assortment</a:t>
          </a:r>
        </a:p>
        <a:p>
          <a:pPr>
            <a:buNone/>
          </a:pPr>
          <a:r>
            <a:rPr lang="en-US" sz="700">
              <a:solidFill>
                <a:sysClr val="window" lastClr="FFFFFF"/>
              </a:solidFill>
              <a:latin typeface="Cambria"/>
              <a:ea typeface="+mn-ea"/>
              <a:cs typeface="+mn-cs"/>
            </a:rPr>
            <a:t>It create  attention toward customer  </a:t>
          </a:r>
        </a:p>
      </dgm:t>
    </dgm:pt>
    <dgm:pt modelId="{E217A41B-FF0C-4E01-9F69-1CD34B9BB6F4}" type="parTrans" cxnId="{6269AB37-1FA5-4C00-A117-1ADA45DBC5C3}">
      <dgm:prSet/>
      <dgm:spPr>
        <a:xfrm rot="9000000">
          <a:off x="2012492" y="2315553"/>
          <a:ext cx="277578" cy="0"/>
        </a:xfrm>
        <a:custGeom>
          <a:avLst/>
          <a:gdLst/>
          <a:ahLst/>
          <a:cxnLst/>
          <a:rect l="0" t="0" r="0" b="0"/>
          <a:pathLst>
            <a:path>
              <a:moveTo>
                <a:pt x="0" y="0"/>
              </a:moveTo>
              <a:lnTo>
                <a:pt x="277578"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gm:spPr>
      <dgm:t>
        <a:bodyPr/>
        <a:lstStyle/>
        <a:p>
          <a:endParaRPr lang="en-US"/>
        </a:p>
      </dgm:t>
    </dgm:pt>
    <dgm:pt modelId="{540784B3-C9BA-4741-95FE-1DC1228237D2}" type="sibTrans" cxnId="{6269AB37-1FA5-4C00-A117-1ADA45DBC5C3}">
      <dgm:prSet/>
      <dgm:spPr/>
      <dgm:t>
        <a:bodyPr/>
        <a:lstStyle/>
        <a:p>
          <a:endParaRPr lang="en-US"/>
        </a:p>
      </dgm:t>
    </dgm:pt>
    <dgm:pt modelId="{A40A5EEE-C264-4AA9-8D1D-551802A49395}" type="pres">
      <dgm:prSet presAssocID="{4641CA36-4C65-4179-A5DD-6B289601EC5F}" presName="Name0" presStyleCnt="0">
        <dgm:presLayoutVars>
          <dgm:chMax val="1"/>
          <dgm:chPref val="1"/>
          <dgm:dir/>
          <dgm:animOne val="branch"/>
          <dgm:animLvl val="lvl"/>
        </dgm:presLayoutVars>
      </dgm:prSet>
      <dgm:spPr/>
    </dgm:pt>
    <dgm:pt modelId="{53F454A2-E907-4DDF-9B38-4DD7764BEE7E}" type="pres">
      <dgm:prSet presAssocID="{E42598FA-D382-4597-BD38-8A02856663C1}" presName="singleCycle" presStyleCnt="0"/>
      <dgm:spPr/>
    </dgm:pt>
    <dgm:pt modelId="{EFD150BF-1D41-42A0-A198-BB1DCD2E4C66}" type="pres">
      <dgm:prSet presAssocID="{E42598FA-D382-4597-BD38-8A02856663C1}" presName="singleCenter" presStyleLbl="node1" presStyleIdx="0" presStyleCnt="4">
        <dgm:presLayoutVars>
          <dgm:chMax val="7"/>
          <dgm:chPref val="7"/>
        </dgm:presLayoutVars>
      </dgm:prSet>
      <dgm:spPr/>
    </dgm:pt>
    <dgm:pt modelId="{A8701B02-AD3C-44B6-A51D-134599A3AB33}" type="pres">
      <dgm:prSet presAssocID="{E8F460FF-F6D3-490B-AAB2-98F6830555CB}" presName="Name56" presStyleLbl="parChTrans1D2" presStyleIdx="0" presStyleCnt="3"/>
      <dgm:spPr/>
    </dgm:pt>
    <dgm:pt modelId="{5507C4B2-C4E6-49A9-B938-2B254E66A19E}" type="pres">
      <dgm:prSet presAssocID="{2E139BD4-00BB-45FD-A2A6-D8F6E79EE3ED}" presName="text0" presStyleLbl="node1" presStyleIdx="1" presStyleCnt="4" custScaleX="209889">
        <dgm:presLayoutVars>
          <dgm:bulletEnabled val="1"/>
        </dgm:presLayoutVars>
      </dgm:prSet>
      <dgm:spPr/>
    </dgm:pt>
    <dgm:pt modelId="{7412B900-733B-48B2-80F0-FF1A64CB7AEC}" type="pres">
      <dgm:prSet presAssocID="{D21312EF-5B0A-4EBA-A249-28F232BA16F7}" presName="Name56" presStyleLbl="parChTrans1D2" presStyleIdx="1" presStyleCnt="3"/>
      <dgm:spPr/>
    </dgm:pt>
    <dgm:pt modelId="{A2BAC1FC-246D-4238-A18C-47B738DAC4C1}" type="pres">
      <dgm:prSet presAssocID="{D82B6C90-C29A-4801-8B4F-B9A3FF7BAB7B}" presName="text0" presStyleLbl="node1" presStyleIdx="2" presStyleCnt="4" custScaleX="198585">
        <dgm:presLayoutVars>
          <dgm:bulletEnabled val="1"/>
        </dgm:presLayoutVars>
      </dgm:prSet>
      <dgm:spPr/>
    </dgm:pt>
    <dgm:pt modelId="{817AF29D-D48A-4DA7-8409-4267C0B6C2D0}" type="pres">
      <dgm:prSet presAssocID="{E217A41B-FF0C-4E01-9F69-1CD34B9BB6F4}" presName="Name56" presStyleLbl="parChTrans1D2" presStyleIdx="2" presStyleCnt="3"/>
      <dgm:spPr/>
    </dgm:pt>
    <dgm:pt modelId="{2ED38274-BA9A-45D9-A22C-3147C0B49AEC}" type="pres">
      <dgm:prSet presAssocID="{63CB53CD-4D9C-4205-8EA7-9FBE30CF1EAD}" presName="text0" presStyleLbl="node1" presStyleIdx="3" presStyleCnt="4" custScaleX="203769">
        <dgm:presLayoutVars>
          <dgm:bulletEnabled val="1"/>
        </dgm:presLayoutVars>
      </dgm:prSet>
      <dgm:spPr/>
    </dgm:pt>
  </dgm:ptLst>
  <dgm:cxnLst>
    <dgm:cxn modelId="{C378211D-8B09-4492-BCE6-CD27F75049D1}" type="presOf" srcId="{2E139BD4-00BB-45FD-A2A6-D8F6E79EE3ED}" destId="{5507C4B2-C4E6-49A9-B938-2B254E66A19E}" srcOrd="0" destOrd="0" presId="urn:microsoft.com/office/officeart/2008/layout/RadialCluster"/>
    <dgm:cxn modelId="{684D6F28-D2D6-410F-B7B2-B74CAA8920F2}" type="presOf" srcId="{4641CA36-4C65-4179-A5DD-6B289601EC5F}" destId="{A40A5EEE-C264-4AA9-8D1D-551802A49395}" srcOrd="0" destOrd="0" presId="urn:microsoft.com/office/officeart/2008/layout/RadialCluster"/>
    <dgm:cxn modelId="{6269AB37-1FA5-4C00-A117-1ADA45DBC5C3}" srcId="{E42598FA-D382-4597-BD38-8A02856663C1}" destId="{63CB53CD-4D9C-4205-8EA7-9FBE30CF1EAD}" srcOrd="2" destOrd="0" parTransId="{E217A41B-FF0C-4E01-9F69-1CD34B9BB6F4}" sibTransId="{540784B3-C9BA-4741-95FE-1DC1228237D2}"/>
    <dgm:cxn modelId="{94E3C86B-C13C-44AA-B22C-FF7B464626AC}" type="presOf" srcId="{D21312EF-5B0A-4EBA-A249-28F232BA16F7}" destId="{7412B900-733B-48B2-80F0-FF1A64CB7AEC}" srcOrd="0" destOrd="0" presId="urn:microsoft.com/office/officeart/2008/layout/RadialCluster"/>
    <dgm:cxn modelId="{9BEA8179-BDC7-432E-B3A9-81262E44D24C}" type="presOf" srcId="{E8F460FF-F6D3-490B-AAB2-98F6830555CB}" destId="{A8701B02-AD3C-44B6-A51D-134599A3AB33}" srcOrd="0" destOrd="0" presId="urn:microsoft.com/office/officeart/2008/layout/RadialCluster"/>
    <dgm:cxn modelId="{4FFB127A-A44E-44BE-8FDC-D5150E40437B}" type="presOf" srcId="{E217A41B-FF0C-4E01-9F69-1CD34B9BB6F4}" destId="{817AF29D-D48A-4DA7-8409-4267C0B6C2D0}" srcOrd="0" destOrd="0" presId="urn:microsoft.com/office/officeart/2008/layout/RadialCluster"/>
    <dgm:cxn modelId="{79D9C380-D2DB-44CA-87BC-0B709A3B706C}" srcId="{E42598FA-D382-4597-BD38-8A02856663C1}" destId="{2E139BD4-00BB-45FD-A2A6-D8F6E79EE3ED}" srcOrd="0" destOrd="0" parTransId="{E8F460FF-F6D3-490B-AAB2-98F6830555CB}" sibTransId="{5A129458-2C3B-4AF4-B2BF-2999DC62579C}"/>
    <dgm:cxn modelId="{A0B36783-4A11-4D9B-99AF-5BEE608D83DC}" type="presOf" srcId="{D82B6C90-C29A-4801-8B4F-B9A3FF7BAB7B}" destId="{A2BAC1FC-246D-4238-A18C-47B738DAC4C1}" srcOrd="0" destOrd="0" presId="urn:microsoft.com/office/officeart/2008/layout/RadialCluster"/>
    <dgm:cxn modelId="{81A7A483-3466-4DF0-A1EF-DF27D55808D8}" srcId="{4641CA36-4C65-4179-A5DD-6B289601EC5F}" destId="{E42598FA-D382-4597-BD38-8A02856663C1}" srcOrd="0" destOrd="0" parTransId="{259B5334-7778-4C81-AE05-96DF97B12B3D}" sibTransId="{76D53E45-69EE-491A-A7DF-377D4CD9299F}"/>
    <dgm:cxn modelId="{AB610487-20CF-4F97-9524-34F4E2785B89}" type="presOf" srcId="{63CB53CD-4D9C-4205-8EA7-9FBE30CF1EAD}" destId="{2ED38274-BA9A-45D9-A22C-3147C0B49AEC}" srcOrd="0" destOrd="0" presId="urn:microsoft.com/office/officeart/2008/layout/RadialCluster"/>
    <dgm:cxn modelId="{303DF39F-6B7B-49D6-A80C-449BF2EE0E1D}" srcId="{E42598FA-D382-4597-BD38-8A02856663C1}" destId="{D82B6C90-C29A-4801-8B4F-B9A3FF7BAB7B}" srcOrd="1" destOrd="0" parTransId="{D21312EF-5B0A-4EBA-A249-28F232BA16F7}" sibTransId="{15B08EB9-CBCC-4FEE-B7D6-6163EDEE6B63}"/>
    <dgm:cxn modelId="{6C83F4DA-A1E5-4D38-B628-5A48D52D4FB1}" type="presOf" srcId="{E42598FA-D382-4597-BD38-8A02856663C1}" destId="{EFD150BF-1D41-42A0-A198-BB1DCD2E4C66}" srcOrd="0" destOrd="0" presId="urn:microsoft.com/office/officeart/2008/layout/RadialCluster"/>
    <dgm:cxn modelId="{EA26544A-97FC-48C4-B6B8-E50CDFE83ADC}" type="presParOf" srcId="{A40A5EEE-C264-4AA9-8D1D-551802A49395}" destId="{53F454A2-E907-4DDF-9B38-4DD7764BEE7E}" srcOrd="0" destOrd="0" presId="urn:microsoft.com/office/officeart/2008/layout/RadialCluster"/>
    <dgm:cxn modelId="{6E6F2FF2-E754-41DE-900A-ECA719A8F0F5}" type="presParOf" srcId="{53F454A2-E907-4DDF-9B38-4DD7764BEE7E}" destId="{EFD150BF-1D41-42A0-A198-BB1DCD2E4C66}" srcOrd="0" destOrd="0" presId="urn:microsoft.com/office/officeart/2008/layout/RadialCluster"/>
    <dgm:cxn modelId="{63C29C43-76B7-4726-85B9-1060AADF70FA}" type="presParOf" srcId="{53F454A2-E907-4DDF-9B38-4DD7764BEE7E}" destId="{A8701B02-AD3C-44B6-A51D-134599A3AB33}" srcOrd="1" destOrd="0" presId="urn:microsoft.com/office/officeart/2008/layout/RadialCluster"/>
    <dgm:cxn modelId="{B5B00BC4-04D3-48C9-919F-BE965DE0A3EE}" type="presParOf" srcId="{53F454A2-E907-4DDF-9B38-4DD7764BEE7E}" destId="{5507C4B2-C4E6-49A9-B938-2B254E66A19E}" srcOrd="2" destOrd="0" presId="urn:microsoft.com/office/officeart/2008/layout/RadialCluster"/>
    <dgm:cxn modelId="{F8323BDD-77C0-4565-98BE-88B5320395AD}" type="presParOf" srcId="{53F454A2-E907-4DDF-9B38-4DD7764BEE7E}" destId="{7412B900-733B-48B2-80F0-FF1A64CB7AEC}" srcOrd="3" destOrd="0" presId="urn:microsoft.com/office/officeart/2008/layout/RadialCluster"/>
    <dgm:cxn modelId="{3675D6E0-A3BA-4A49-B86B-A15056F79A33}" type="presParOf" srcId="{53F454A2-E907-4DDF-9B38-4DD7764BEE7E}" destId="{A2BAC1FC-246D-4238-A18C-47B738DAC4C1}" srcOrd="4" destOrd="0" presId="urn:microsoft.com/office/officeart/2008/layout/RadialCluster"/>
    <dgm:cxn modelId="{F9A65130-5F9B-432F-AE73-9C29C905F937}" type="presParOf" srcId="{53F454A2-E907-4DDF-9B38-4DD7764BEE7E}" destId="{817AF29D-D48A-4DA7-8409-4267C0B6C2D0}" srcOrd="5" destOrd="0" presId="urn:microsoft.com/office/officeart/2008/layout/RadialCluster"/>
    <dgm:cxn modelId="{BCE94BD4-2797-4635-9B99-7A7E816B8168}" type="presParOf" srcId="{53F454A2-E907-4DDF-9B38-4DD7764BEE7E}" destId="{2ED38274-BA9A-45D9-A22C-3147C0B49AEC}" srcOrd="6" destOrd="0" presId="urn:microsoft.com/office/officeart/2008/layout/RadialCluster"/>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5D6D4C2-FBD2-4A2D-B274-0F3797C943B6}" type="doc">
      <dgm:prSet loTypeId="urn:microsoft.com/office/officeart/2005/8/layout/radial1" loCatId="cycle" qsTypeId="urn:microsoft.com/office/officeart/2005/8/quickstyle/simple4" qsCatId="simple" csTypeId="urn:microsoft.com/office/officeart/2005/8/colors/colorful5" csCatId="colorful" phldr="1"/>
      <dgm:spPr/>
      <dgm:t>
        <a:bodyPr/>
        <a:lstStyle/>
        <a:p>
          <a:endParaRPr lang="en-US"/>
        </a:p>
      </dgm:t>
    </dgm:pt>
    <dgm:pt modelId="{56D7BBF1-7C56-4B7F-8E07-6A3ED990D73A}">
      <dgm:prSet phldrT="[Text]"/>
      <dgm:spPr>
        <a:xfrm>
          <a:off x="2201391" y="1410704"/>
          <a:ext cx="1083617" cy="1083617"/>
        </a:xfrm>
        <a:prstGeom prst="ellipse">
          <a:avLst/>
        </a:prstGeo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pPr algn="ctr">
            <a:buNone/>
          </a:pPr>
          <a:r>
            <a:rPr lang="en-US">
              <a:solidFill>
                <a:sysClr val="window" lastClr="FFFFFF"/>
              </a:solidFill>
              <a:latin typeface="Cambria"/>
              <a:ea typeface="+mn-ea"/>
              <a:cs typeface="+mn-cs"/>
            </a:rPr>
            <a:t>Post  purchase Touch point</a:t>
          </a:r>
        </a:p>
      </dgm:t>
    </dgm:pt>
    <dgm:pt modelId="{536D0968-0C64-4899-A0EA-0A63FE755EB3}" type="parTrans" cxnId="{84A6DA2D-3161-4F6C-88C8-D4124A02B45A}">
      <dgm:prSet/>
      <dgm:spPr/>
      <dgm:t>
        <a:bodyPr/>
        <a:lstStyle/>
        <a:p>
          <a:pPr algn="ctr"/>
          <a:endParaRPr lang="en-US"/>
        </a:p>
      </dgm:t>
    </dgm:pt>
    <dgm:pt modelId="{81D0E4C0-C342-4070-8BCD-ECF54D07FBD0}" type="sibTrans" cxnId="{84A6DA2D-3161-4F6C-88C8-D4124A02B45A}">
      <dgm:prSet/>
      <dgm:spPr/>
      <dgm:t>
        <a:bodyPr/>
        <a:lstStyle/>
        <a:p>
          <a:pPr algn="ctr"/>
          <a:endParaRPr lang="en-US"/>
        </a:p>
      </dgm:t>
    </dgm:pt>
    <dgm:pt modelId="{4F6937B2-BA40-4EB4-A8C8-68BF0F62B151}">
      <dgm:prSet phldrT="[Text]"/>
      <dgm:spPr>
        <a:xfrm>
          <a:off x="2201391" y="1451"/>
          <a:ext cx="1083617" cy="1083617"/>
        </a:xfrm>
        <a:prstGeom prst="ellipse">
          <a:avLst/>
        </a:prstGeom>
        <a:gradFill rotWithShape="0">
          <a:gsLst>
            <a:gs pos="0">
              <a:srgbClr val="4BACC6">
                <a:hueOff val="0"/>
                <a:satOff val="0"/>
                <a:lumOff val="0"/>
                <a:alphaOff val="0"/>
                <a:tint val="100000"/>
                <a:shade val="100000"/>
                <a:satMod val="130000"/>
              </a:srgbClr>
            </a:gs>
            <a:gs pos="100000">
              <a:srgbClr val="4BACC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pPr algn="ctr">
            <a:buNone/>
          </a:pPr>
          <a:r>
            <a:rPr lang="en-US">
              <a:solidFill>
                <a:sysClr val="window" lastClr="FFFFFF"/>
              </a:solidFill>
              <a:latin typeface="Cambria"/>
              <a:ea typeface="+mn-ea"/>
              <a:cs typeface="+mn-cs"/>
            </a:rPr>
            <a:t>Billing </a:t>
          </a:r>
        </a:p>
      </dgm:t>
    </dgm:pt>
    <dgm:pt modelId="{A3CD7A4C-3088-409E-92FD-DB2A713546C5}" type="parTrans" cxnId="{2ACC7956-B96A-4471-B85C-F1200E263ABB}">
      <dgm:prSet/>
      <dgm:spPr>
        <a:xfrm rot="16200000">
          <a:off x="2580382" y="123011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gm:spPr>
      <dgm:t>
        <a:bodyPr/>
        <a:lstStyle/>
        <a:p>
          <a:pPr algn="ctr">
            <a:buNone/>
          </a:pPr>
          <a:endParaRPr lang="en-US">
            <a:solidFill>
              <a:sysClr val="windowText" lastClr="000000">
                <a:hueOff val="0"/>
                <a:satOff val="0"/>
                <a:lumOff val="0"/>
                <a:alphaOff val="0"/>
              </a:sysClr>
            </a:solidFill>
            <a:latin typeface="Cambria"/>
            <a:ea typeface="+mn-ea"/>
            <a:cs typeface="+mn-cs"/>
          </a:endParaRPr>
        </a:p>
      </dgm:t>
    </dgm:pt>
    <dgm:pt modelId="{79731312-7441-4A9F-B4B7-04C2CE85879F}" type="sibTrans" cxnId="{2ACC7956-B96A-4471-B85C-F1200E263ABB}">
      <dgm:prSet/>
      <dgm:spPr/>
      <dgm:t>
        <a:bodyPr/>
        <a:lstStyle/>
        <a:p>
          <a:pPr algn="ctr"/>
          <a:endParaRPr lang="en-US"/>
        </a:p>
      </dgm:t>
    </dgm:pt>
    <dgm:pt modelId="{8C32AC6F-905B-48F2-9FFE-2E717ADFF7DC}">
      <dgm:prSet phldrT="[Text]"/>
      <dgm:spPr>
        <a:xfrm>
          <a:off x="3421840" y="2115331"/>
          <a:ext cx="1083617" cy="1083617"/>
        </a:xfrm>
        <a:prstGeom prst="ellipse">
          <a:avLst/>
        </a:prstGeom>
        <a:gradFill rotWithShape="0">
          <a:gsLst>
            <a:gs pos="0">
              <a:srgbClr val="4BACC6">
                <a:hueOff val="-4966938"/>
                <a:satOff val="19906"/>
                <a:lumOff val="4314"/>
                <a:alphaOff val="0"/>
                <a:tint val="100000"/>
                <a:shade val="100000"/>
                <a:satMod val="130000"/>
              </a:srgbClr>
            </a:gs>
            <a:gs pos="100000">
              <a:srgbClr val="4BACC6">
                <a:hueOff val="-4966938"/>
                <a:satOff val="19906"/>
                <a:lumOff val="4314"/>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pPr algn="ctr">
            <a:buNone/>
          </a:pPr>
          <a:r>
            <a:rPr lang="en-US">
              <a:solidFill>
                <a:sysClr val="window" lastClr="FFFFFF"/>
              </a:solidFill>
              <a:latin typeface="Cambria"/>
              <a:ea typeface="+mn-ea"/>
              <a:cs typeface="+mn-cs"/>
            </a:rPr>
            <a:t>Customer service </a:t>
          </a:r>
        </a:p>
      </dgm:t>
    </dgm:pt>
    <dgm:pt modelId="{D9A2358B-AB2C-4478-B1AF-B63C6D1FDF02}" type="parTrans" cxnId="{EF946452-82C9-4E44-9712-CE6125DB0B7B}">
      <dgm:prSet/>
      <dgm:spPr>
        <a:xfrm rot="1800000">
          <a:off x="3190606" y="228705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gm:spPr>
      <dgm:t>
        <a:bodyPr/>
        <a:lstStyle/>
        <a:p>
          <a:pPr algn="ctr">
            <a:buNone/>
          </a:pPr>
          <a:endParaRPr lang="en-US">
            <a:solidFill>
              <a:sysClr val="windowText" lastClr="000000">
                <a:hueOff val="0"/>
                <a:satOff val="0"/>
                <a:lumOff val="0"/>
                <a:alphaOff val="0"/>
              </a:sysClr>
            </a:solidFill>
            <a:latin typeface="Cambria"/>
            <a:ea typeface="+mn-ea"/>
            <a:cs typeface="+mn-cs"/>
          </a:endParaRPr>
        </a:p>
      </dgm:t>
    </dgm:pt>
    <dgm:pt modelId="{B01D0840-4EF3-4141-A29F-7C1D4EF8FCAE}" type="sibTrans" cxnId="{EF946452-82C9-4E44-9712-CE6125DB0B7B}">
      <dgm:prSet/>
      <dgm:spPr/>
      <dgm:t>
        <a:bodyPr/>
        <a:lstStyle/>
        <a:p>
          <a:pPr algn="ctr"/>
          <a:endParaRPr lang="en-US"/>
        </a:p>
      </dgm:t>
    </dgm:pt>
    <dgm:pt modelId="{8856DA22-7136-40A9-B339-A38C8E26466A}">
      <dgm:prSet phldrT="[Text]"/>
      <dgm:spPr>
        <a:xfrm>
          <a:off x="980942" y="2115331"/>
          <a:ext cx="1083617" cy="1083617"/>
        </a:xfrm>
        <a:prstGeom prst="ellipse">
          <a:avLst/>
        </a:prstGeom>
        <a:gradFill rotWithShape="0">
          <a:gsLst>
            <a:gs pos="0">
              <a:srgbClr val="4BACC6">
                <a:hueOff val="-9933876"/>
                <a:satOff val="39811"/>
                <a:lumOff val="8628"/>
                <a:alphaOff val="0"/>
                <a:tint val="100000"/>
                <a:shade val="100000"/>
                <a:satMod val="130000"/>
              </a:srgbClr>
            </a:gs>
            <a:gs pos="100000">
              <a:srgbClr val="4BACC6">
                <a:hueOff val="-9933876"/>
                <a:satOff val="39811"/>
                <a:lumOff val="8628"/>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pPr algn="ctr">
            <a:buNone/>
          </a:pPr>
          <a:r>
            <a:rPr lang="en-US">
              <a:solidFill>
                <a:sysClr val="window" lastClr="FFFFFF"/>
              </a:solidFill>
              <a:latin typeface="Cambria"/>
              <a:ea typeface="+mn-ea"/>
              <a:cs typeface="+mn-cs"/>
            </a:rPr>
            <a:t>24*7 online technical solution</a:t>
          </a:r>
        </a:p>
      </dgm:t>
    </dgm:pt>
    <dgm:pt modelId="{F9967E48-BE6B-4D62-AE7F-16A5E7B4E1A1}" type="parTrans" cxnId="{6DCF0796-5AD8-47C3-B62A-E8C37F434643}">
      <dgm:prSet/>
      <dgm:spPr>
        <a:xfrm rot="9000000">
          <a:off x="1970157" y="228705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gm:spPr>
      <dgm:t>
        <a:bodyPr/>
        <a:lstStyle/>
        <a:p>
          <a:pPr algn="ctr">
            <a:buNone/>
          </a:pPr>
          <a:endParaRPr lang="en-US">
            <a:solidFill>
              <a:sysClr val="windowText" lastClr="000000">
                <a:hueOff val="0"/>
                <a:satOff val="0"/>
                <a:lumOff val="0"/>
                <a:alphaOff val="0"/>
              </a:sysClr>
            </a:solidFill>
            <a:latin typeface="Cambria"/>
            <a:ea typeface="+mn-ea"/>
            <a:cs typeface="+mn-cs"/>
          </a:endParaRPr>
        </a:p>
      </dgm:t>
    </dgm:pt>
    <dgm:pt modelId="{933A9DDF-7E26-4331-9320-FCD200EFC2C4}" type="sibTrans" cxnId="{6DCF0796-5AD8-47C3-B62A-E8C37F434643}">
      <dgm:prSet/>
      <dgm:spPr/>
      <dgm:t>
        <a:bodyPr/>
        <a:lstStyle/>
        <a:p>
          <a:pPr algn="ctr"/>
          <a:endParaRPr lang="en-US"/>
        </a:p>
      </dgm:t>
    </dgm:pt>
    <dgm:pt modelId="{C7776D09-18FA-4368-94FC-670C89ECBBE4}" type="pres">
      <dgm:prSet presAssocID="{15D6D4C2-FBD2-4A2D-B274-0F3797C943B6}" presName="cycle" presStyleCnt="0">
        <dgm:presLayoutVars>
          <dgm:chMax val="1"/>
          <dgm:dir/>
          <dgm:animLvl val="ctr"/>
          <dgm:resizeHandles val="exact"/>
        </dgm:presLayoutVars>
      </dgm:prSet>
      <dgm:spPr/>
    </dgm:pt>
    <dgm:pt modelId="{041BAB50-94F6-4E0D-843C-E2F4E71226B5}" type="pres">
      <dgm:prSet presAssocID="{56D7BBF1-7C56-4B7F-8E07-6A3ED990D73A}" presName="centerShape" presStyleLbl="node0" presStyleIdx="0" presStyleCnt="1"/>
      <dgm:spPr/>
    </dgm:pt>
    <dgm:pt modelId="{DBF747EB-0975-42E9-B852-FDF40CCBCF46}" type="pres">
      <dgm:prSet presAssocID="{A3CD7A4C-3088-409E-92FD-DB2A713546C5}" presName="Name9" presStyleLbl="parChTrans1D2" presStyleIdx="0" presStyleCnt="3"/>
      <dgm:spPr/>
    </dgm:pt>
    <dgm:pt modelId="{1E004C8B-9D63-4ABB-A6DC-D7527397C5B9}" type="pres">
      <dgm:prSet presAssocID="{A3CD7A4C-3088-409E-92FD-DB2A713546C5}" presName="connTx" presStyleLbl="parChTrans1D2" presStyleIdx="0" presStyleCnt="3"/>
      <dgm:spPr/>
    </dgm:pt>
    <dgm:pt modelId="{9B7AFBE7-96A6-4A85-A963-D2968B1C6899}" type="pres">
      <dgm:prSet presAssocID="{4F6937B2-BA40-4EB4-A8C8-68BF0F62B151}" presName="node" presStyleLbl="node1" presStyleIdx="0" presStyleCnt="3">
        <dgm:presLayoutVars>
          <dgm:bulletEnabled val="1"/>
        </dgm:presLayoutVars>
      </dgm:prSet>
      <dgm:spPr/>
    </dgm:pt>
    <dgm:pt modelId="{F9E82931-075B-4DCF-8E14-4F614BCF487F}" type="pres">
      <dgm:prSet presAssocID="{D9A2358B-AB2C-4478-B1AF-B63C6D1FDF02}" presName="Name9" presStyleLbl="parChTrans1D2" presStyleIdx="1" presStyleCnt="3"/>
      <dgm:spPr/>
    </dgm:pt>
    <dgm:pt modelId="{AF4D01A6-C59F-4764-8753-84FD781E14EB}" type="pres">
      <dgm:prSet presAssocID="{D9A2358B-AB2C-4478-B1AF-B63C6D1FDF02}" presName="connTx" presStyleLbl="parChTrans1D2" presStyleIdx="1" presStyleCnt="3"/>
      <dgm:spPr/>
    </dgm:pt>
    <dgm:pt modelId="{2CD8773C-E096-4783-ABF2-BFC2D6DE141F}" type="pres">
      <dgm:prSet presAssocID="{8C32AC6F-905B-48F2-9FFE-2E717ADFF7DC}" presName="node" presStyleLbl="node1" presStyleIdx="1" presStyleCnt="3">
        <dgm:presLayoutVars>
          <dgm:bulletEnabled val="1"/>
        </dgm:presLayoutVars>
      </dgm:prSet>
      <dgm:spPr/>
    </dgm:pt>
    <dgm:pt modelId="{DE4C5D73-FB1E-465D-8199-65C9A9090DE6}" type="pres">
      <dgm:prSet presAssocID="{F9967E48-BE6B-4D62-AE7F-16A5E7B4E1A1}" presName="Name9" presStyleLbl="parChTrans1D2" presStyleIdx="2" presStyleCnt="3"/>
      <dgm:spPr/>
    </dgm:pt>
    <dgm:pt modelId="{A6051E19-2114-49B3-9825-C1D9424AD1A0}" type="pres">
      <dgm:prSet presAssocID="{F9967E48-BE6B-4D62-AE7F-16A5E7B4E1A1}" presName="connTx" presStyleLbl="parChTrans1D2" presStyleIdx="2" presStyleCnt="3"/>
      <dgm:spPr/>
    </dgm:pt>
    <dgm:pt modelId="{9E4B39F8-6712-40E3-BEED-B21098E487C3}" type="pres">
      <dgm:prSet presAssocID="{8856DA22-7136-40A9-B339-A38C8E26466A}" presName="node" presStyleLbl="node1" presStyleIdx="2" presStyleCnt="3">
        <dgm:presLayoutVars>
          <dgm:bulletEnabled val="1"/>
        </dgm:presLayoutVars>
      </dgm:prSet>
      <dgm:spPr/>
    </dgm:pt>
  </dgm:ptLst>
  <dgm:cxnLst>
    <dgm:cxn modelId="{B8EBD701-3B6B-4DC1-987E-AB0477D5C4B0}" type="presOf" srcId="{A3CD7A4C-3088-409E-92FD-DB2A713546C5}" destId="{DBF747EB-0975-42E9-B852-FDF40CCBCF46}" srcOrd="0" destOrd="0" presId="urn:microsoft.com/office/officeart/2005/8/layout/radial1"/>
    <dgm:cxn modelId="{4233E301-F2C1-4740-86AE-82E3D911EFB0}" type="presOf" srcId="{F9967E48-BE6B-4D62-AE7F-16A5E7B4E1A1}" destId="{DE4C5D73-FB1E-465D-8199-65C9A9090DE6}" srcOrd="0" destOrd="0" presId="urn:microsoft.com/office/officeart/2005/8/layout/radial1"/>
    <dgm:cxn modelId="{81FA5910-D405-426A-A832-6A7A781D0FFC}" type="presOf" srcId="{4F6937B2-BA40-4EB4-A8C8-68BF0F62B151}" destId="{9B7AFBE7-96A6-4A85-A963-D2968B1C6899}" srcOrd="0" destOrd="0" presId="urn:microsoft.com/office/officeart/2005/8/layout/radial1"/>
    <dgm:cxn modelId="{AE78DF1D-B16D-459C-84C7-524A2375C7F8}" type="presOf" srcId="{A3CD7A4C-3088-409E-92FD-DB2A713546C5}" destId="{1E004C8B-9D63-4ABB-A6DC-D7527397C5B9}" srcOrd="1" destOrd="0" presId="urn:microsoft.com/office/officeart/2005/8/layout/radial1"/>
    <dgm:cxn modelId="{84A6DA2D-3161-4F6C-88C8-D4124A02B45A}" srcId="{15D6D4C2-FBD2-4A2D-B274-0F3797C943B6}" destId="{56D7BBF1-7C56-4B7F-8E07-6A3ED990D73A}" srcOrd="0" destOrd="0" parTransId="{536D0968-0C64-4899-A0EA-0A63FE755EB3}" sibTransId="{81D0E4C0-C342-4070-8BCD-ECF54D07FBD0}"/>
    <dgm:cxn modelId="{CFF3DC3E-21DE-4CDC-B328-6A7406774A6B}" type="presOf" srcId="{8856DA22-7136-40A9-B339-A38C8E26466A}" destId="{9E4B39F8-6712-40E3-BEED-B21098E487C3}" srcOrd="0" destOrd="0" presId="urn:microsoft.com/office/officeart/2005/8/layout/radial1"/>
    <dgm:cxn modelId="{C4EE8B5F-1505-48F5-A3C8-1FA167CB58B0}" type="presOf" srcId="{8C32AC6F-905B-48F2-9FFE-2E717ADFF7DC}" destId="{2CD8773C-E096-4783-ABF2-BFC2D6DE141F}" srcOrd="0" destOrd="0" presId="urn:microsoft.com/office/officeart/2005/8/layout/radial1"/>
    <dgm:cxn modelId="{E9243D47-F481-496E-9B1E-6B9176B64B2C}" type="presOf" srcId="{D9A2358B-AB2C-4478-B1AF-B63C6D1FDF02}" destId="{F9E82931-075B-4DCF-8E14-4F614BCF487F}" srcOrd="0" destOrd="0" presId="urn:microsoft.com/office/officeart/2005/8/layout/radial1"/>
    <dgm:cxn modelId="{1F4DE167-35FE-4A65-A059-74F6A6204D4E}" type="presOf" srcId="{D9A2358B-AB2C-4478-B1AF-B63C6D1FDF02}" destId="{AF4D01A6-C59F-4764-8753-84FD781E14EB}" srcOrd="1" destOrd="0" presId="urn:microsoft.com/office/officeart/2005/8/layout/radial1"/>
    <dgm:cxn modelId="{EF946452-82C9-4E44-9712-CE6125DB0B7B}" srcId="{56D7BBF1-7C56-4B7F-8E07-6A3ED990D73A}" destId="{8C32AC6F-905B-48F2-9FFE-2E717ADFF7DC}" srcOrd="1" destOrd="0" parTransId="{D9A2358B-AB2C-4478-B1AF-B63C6D1FDF02}" sibTransId="{B01D0840-4EF3-4141-A29F-7C1D4EF8FCAE}"/>
    <dgm:cxn modelId="{2ACC7956-B96A-4471-B85C-F1200E263ABB}" srcId="{56D7BBF1-7C56-4B7F-8E07-6A3ED990D73A}" destId="{4F6937B2-BA40-4EB4-A8C8-68BF0F62B151}" srcOrd="0" destOrd="0" parTransId="{A3CD7A4C-3088-409E-92FD-DB2A713546C5}" sibTransId="{79731312-7441-4A9F-B4B7-04C2CE85879F}"/>
    <dgm:cxn modelId="{6DCF0796-5AD8-47C3-B62A-E8C37F434643}" srcId="{56D7BBF1-7C56-4B7F-8E07-6A3ED990D73A}" destId="{8856DA22-7136-40A9-B339-A38C8E26466A}" srcOrd="2" destOrd="0" parTransId="{F9967E48-BE6B-4D62-AE7F-16A5E7B4E1A1}" sibTransId="{933A9DDF-7E26-4331-9320-FCD200EFC2C4}"/>
    <dgm:cxn modelId="{7A5501C4-4C64-4B29-819F-A180B6C4C398}" type="presOf" srcId="{56D7BBF1-7C56-4B7F-8E07-6A3ED990D73A}" destId="{041BAB50-94F6-4E0D-843C-E2F4E71226B5}" srcOrd="0" destOrd="0" presId="urn:microsoft.com/office/officeart/2005/8/layout/radial1"/>
    <dgm:cxn modelId="{A0B594E9-EFAC-421E-998D-5746004175D5}" type="presOf" srcId="{15D6D4C2-FBD2-4A2D-B274-0F3797C943B6}" destId="{C7776D09-18FA-4368-94FC-670C89ECBBE4}" srcOrd="0" destOrd="0" presId="urn:microsoft.com/office/officeart/2005/8/layout/radial1"/>
    <dgm:cxn modelId="{2B454BF3-2407-43C4-BD7A-E66F323ECC05}" type="presOf" srcId="{F9967E48-BE6B-4D62-AE7F-16A5E7B4E1A1}" destId="{A6051E19-2114-49B3-9825-C1D9424AD1A0}" srcOrd="1" destOrd="0" presId="urn:microsoft.com/office/officeart/2005/8/layout/radial1"/>
    <dgm:cxn modelId="{C26D692B-232B-43F8-A6C4-88ACAC2B9B7F}" type="presParOf" srcId="{C7776D09-18FA-4368-94FC-670C89ECBBE4}" destId="{041BAB50-94F6-4E0D-843C-E2F4E71226B5}" srcOrd="0" destOrd="0" presId="urn:microsoft.com/office/officeart/2005/8/layout/radial1"/>
    <dgm:cxn modelId="{C7BBFBEB-FBA7-4960-A920-7DEFADE998DE}" type="presParOf" srcId="{C7776D09-18FA-4368-94FC-670C89ECBBE4}" destId="{DBF747EB-0975-42E9-B852-FDF40CCBCF46}" srcOrd="1" destOrd="0" presId="urn:microsoft.com/office/officeart/2005/8/layout/radial1"/>
    <dgm:cxn modelId="{E9E06028-235C-4C51-8B68-DC708AD9B03B}" type="presParOf" srcId="{DBF747EB-0975-42E9-B852-FDF40CCBCF46}" destId="{1E004C8B-9D63-4ABB-A6DC-D7527397C5B9}" srcOrd="0" destOrd="0" presId="urn:microsoft.com/office/officeart/2005/8/layout/radial1"/>
    <dgm:cxn modelId="{791FDB11-2297-44D0-A2FC-784F5A8F2BEF}" type="presParOf" srcId="{C7776D09-18FA-4368-94FC-670C89ECBBE4}" destId="{9B7AFBE7-96A6-4A85-A963-D2968B1C6899}" srcOrd="2" destOrd="0" presId="urn:microsoft.com/office/officeart/2005/8/layout/radial1"/>
    <dgm:cxn modelId="{2E958E9F-F1CE-4617-B3B8-06B8DB3AD287}" type="presParOf" srcId="{C7776D09-18FA-4368-94FC-670C89ECBBE4}" destId="{F9E82931-075B-4DCF-8E14-4F614BCF487F}" srcOrd="3" destOrd="0" presId="urn:microsoft.com/office/officeart/2005/8/layout/radial1"/>
    <dgm:cxn modelId="{49F15B29-3D65-4A01-8349-7F66D2D01DC6}" type="presParOf" srcId="{F9E82931-075B-4DCF-8E14-4F614BCF487F}" destId="{AF4D01A6-C59F-4764-8753-84FD781E14EB}" srcOrd="0" destOrd="0" presId="urn:microsoft.com/office/officeart/2005/8/layout/radial1"/>
    <dgm:cxn modelId="{00D22669-73C6-4AAB-9415-A2D86FF33A55}" type="presParOf" srcId="{C7776D09-18FA-4368-94FC-670C89ECBBE4}" destId="{2CD8773C-E096-4783-ABF2-BFC2D6DE141F}" srcOrd="4" destOrd="0" presId="urn:microsoft.com/office/officeart/2005/8/layout/radial1"/>
    <dgm:cxn modelId="{6DFD3B52-2381-4DCF-8F46-259EB0C42D9F}" type="presParOf" srcId="{C7776D09-18FA-4368-94FC-670C89ECBBE4}" destId="{DE4C5D73-FB1E-465D-8199-65C9A9090DE6}" srcOrd="5" destOrd="0" presId="urn:microsoft.com/office/officeart/2005/8/layout/radial1"/>
    <dgm:cxn modelId="{A5E6BEE4-1880-4513-B990-430F6541B919}" type="presParOf" srcId="{DE4C5D73-FB1E-465D-8199-65C9A9090DE6}" destId="{A6051E19-2114-49B3-9825-C1D9424AD1A0}" srcOrd="0" destOrd="0" presId="urn:microsoft.com/office/officeart/2005/8/layout/radial1"/>
    <dgm:cxn modelId="{2D395599-DE3B-42F8-A8DB-6DEBA3CA9DE2}" type="presParOf" srcId="{C7776D09-18FA-4368-94FC-670C89ECBBE4}" destId="{9E4B39F8-6712-40E3-BEED-B21098E487C3}" srcOrd="6" destOrd="0" presId="urn:microsoft.com/office/officeart/2005/8/layout/radial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EBA9C2-B94F-4F13-8103-5AE8718237FF}">
      <dsp:nvSpPr>
        <dsp:cNvPr id="0" name=""/>
        <dsp:cNvSpPr/>
      </dsp:nvSpPr>
      <dsp:spPr>
        <a:xfrm>
          <a:off x="2292606" y="1514191"/>
          <a:ext cx="894205" cy="894205"/>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Cambria"/>
              <a:ea typeface="+mn-ea"/>
              <a:cs typeface="+mn-cs"/>
            </a:rPr>
            <a:t>Pre puchase touch point </a:t>
          </a:r>
        </a:p>
      </dsp:txBody>
      <dsp:txXfrm>
        <a:off x="2423559" y="1645144"/>
        <a:ext cx="632299" cy="632299"/>
      </dsp:txXfrm>
    </dsp:sp>
    <dsp:sp modelId="{42BF2544-4DF4-4980-90A2-992FC92FC780}">
      <dsp:nvSpPr>
        <dsp:cNvPr id="0" name=""/>
        <dsp:cNvSpPr/>
      </dsp:nvSpPr>
      <dsp:spPr>
        <a:xfrm rot="16200000">
          <a:off x="2612088" y="1105288"/>
          <a:ext cx="255240" cy="350668"/>
        </a:xfrm>
        <a:prstGeom prst="rightArrow">
          <a:avLst>
            <a:gd name="adj1" fmla="val 60000"/>
            <a:gd name="adj2" fmla="val 50000"/>
          </a:avLst>
        </a:prstGeom>
        <a:solidFill>
          <a:srgbClr val="C0504D">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solidFill>
              <a:sysClr val="window" lastClr="FFFFFF"/>
            </a:solidFill>
            <a:latin typeface="Cambria"/>
            <a:ea typeface="+mn-ea"/>
            <a:cs typeface="+mn-cs"/>
          </a:endParaRPr>
        </a:p>
      </dsp:txBody>
      <dsp:txXfrm>
        <a:off x="2650374" y="1213708"/>
        <a:ext cx="178668" cy="210400"/>
      </dsp:txXfrm>
    </dsp:sp>
    <dsp:sp modelId="{E7B7619C-CC5B-46B2-B3CC-AD033095525A}">
      <dsp:nvSpPr>
        <dsp:cNvPr id="0" name=""/>
        <dsp:cNvSpPr/>
      </dsp:nvSpPr>
      <dsp:spPr>
        <a:xfrm>
          <a:off x="2098041" y="1226"/>
          <a:ext cx="1283334" cy="1031378"/>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Word to mouth</a:t>
          </a:r>
        </a:p>
        <a:p>
          <a:pPr marL="0" lvl="0" indent="0" algn="ctr" defTabSz="444500">
            <a:lnSpc>
              <a:spcPct val="90000"/>
            </a:lnSpc>
            <a:spcBef>
              <a:spcPct val="0"/>
            </a:spcBef>
            <a:spcAft>
              <a:spcPct val="35000"/>
            </a:spcAft>
            <a:buNone/>
          </a:pPr>
          <a:r>
            <a:rPr lang="en-US" sz="800" kern="1200">
              <a:solidFill>
                <a:sysClr val="window" lastClr="FFFFFF"/>
              </a:solidFill>
              <a:latin typeface="Cambria"/>
              <a:ea typeface="+mn-ea"/>
              <a:cs typeface="+mn-cs"/>
            </a:rPr>
            <a:t>Adapting this method of toupoint increase the curosity within customers</a:t>
          </a:r>
        </a:p>
      </dsp:txBody>
      <dsp:txXfrm>
        <a:off x="2285981" y="152268"/>
        <a:ext cx="907454" cy="729294"/>
      </dsp:txXfrm>
    </dsp:sp>
    <dsp:sp modelId="{1B3937F8-709B-4B19-8B40-360E7C802AC8}">
      <dsp:nvSpPr>
        <dsp:cNvPr id="0" name=""/>
        <dsp:cNvSpPr/>
      </dsp:nvSpPr>
      <dsp:spPr>
        <a:xfrm rot="1800000">
          <a:off x="3195945" y="2117501"/>
          <a:ext cx="236018" cy="350668"/>
        </a:xfrm>
        <a:prstGeom prst="rightArrow">
          <a:avLst>
            <a:gd name="adj1" fmla="val 60000"/>
            <a:gd name="adj2" fmla="val 50000"/>
          </a:avLst>
        </a:prstGeom>
        <a:solidFill>
          <a:srgbClr val="C0504D">
            <a:hueOff val="2340759"/>
            <a:satOff val="-2919"/>
            <a:lumOff val="68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solidFill>
              <a:sysClr val="window" lastClr="FFFFFF"/>
            </a:solidFill>
            <a:latin typeface="Cambria"/>
            <a:ea typeface="+mn-ea"/>
            <a:cs typeface="+mn-cs"/>
          </a:endParaRPr>
        </a:p>
      </dsp:txBody>
      <dsp:txXfrm>
        <a:off x="3200688" y="2169934"/>
        <a:ext cx="165213" cy="210400"/>
      </dsp:txXfrm>
    </dsp:sp>
    <dsp:sp modelId="{0314FB1E-2D68-4C69-A89B-B0E05EF9DD43}">
      <dsp:nvSpPr>
        <dsp:cNvPr id="0" name=""/>
        <dsp:cNvSpPr/>
      </dsp:nvSpPr>
      <dsp:spPr>
        <a:xfrm>
          <a:off x="3424716" y="2167794"/>
          <a:ext cx="1131721" cy="1031378"/>
        </a:xfrm>
        <a:prstGeom prst="ellipse">
          <a:avLst/>
        </a:prstGeom>
        <a:solidFill>
          <a:srgbClr val="C0504D">
            <a:hueOff val="2340759"/>
            <a:satOff val="-2919"/>
            <a:lumOff val="686"/>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Refferal</a:t>
          </a:r>
        </a:p>
        <a:p>
          <a:pPr marL="0" lvl="0" indent="0" algn="ctr" defTabSz="444500">
            <a:lnSpc>
              <a:spcPct val="90000"/>
            </a:lnSpc>
            <a:spcBef>
              <a:spcPct val="0"/>
            </a:spcBef>
            <a:spcAft>
              <a:spcPct val="35000"/>
            </a:spcAft>
            <a:buNone/>
          </a:pPr>
          <a:r>
            <a:rPr lang="en-US" sz="700" kern="1200">
              <a:solidFill>
                <a:sysClr val="window" lastClr="FFFFFF"/>
              </a:solidFill>
              <a:latin typeface="Cambria"/>
              <a:ea typeface="+mn-ea"/>
              <a:cs typeface="+mn-cs"/>
            </a:rPr>
            <a:t>this unique technique of touch point  of Tesla can be used  to attract  customers</a:t>
          </a:r>
        </a:p>
      </dsp:txBody>
      <dsp:txXfrm>
        <a:off x="3590453" y="2318836"/>
        <a:ext cx="800247" cy="729294"/>
      </dsp:txXfrm>
    </dsp:sp>
    <dsp:sp modelId="{E88363AF-7963-439A-99FB-2ADCD6340D6A}">
      <dsp:nvSpPr>
        <dsp:cNvPr id="0" name=""/>
        <dsp:cNvSpPr/>
      </dsp:nvSpPr>
      <dsp:spPr>
        <a:xfrm rot="9000000">
          <a:off x="2044106" y="2118686"/>
          <a:ext cx="238608" cy="350668"/>
        </a:xfrm>
        <a:prstGeom prst="rightArrow">
          <a:avLst>
            <a:gd name="adj1" fmla="val 60000"/>
            <a:gd name="adj2" fmla="val 50000"/>
          </a:avLst>
        </a:prstGeom>
        <a:solidFill>
          <a:srgbClr val="C0504D">
            <a:hueOff val="4681519"/>
            <a:satOff val="-5839"/>
            <a:lumOff val="13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solidFill>
              <a:sysClr val="window" lastClr="FFFFFF"/>
            </a:solidFill>
            <a:latin typeface="Cambria"/>
            <a:ea typeface="+mn-ea"/>
            <a:cs typeface="+mn-cs"/>
          </a:endParaRPr>
        </a:p>
      </dsp:txBody>
      <dsp:txXfrm rot="10800000">
        <a:off x="2110893" y="2170925"/>
        <a:ext cx="167026" cy="210400"/>
      </dsp:txXfrm>
    </dsp:sp>
    <dsp:sp modelId="{7644AF3B-E212-40D5-95C2-A91C222CE0DC}">
      <dsp:nvSpPr>
        <dsp:cNvPr id="0" name=""/>
        <dsp:cNvSpPr/>
      </dsp:nvSpPr>
      <dsp:spPr>
        <a:xfrm>
          <a:off x="929961" y="2167794"/>
          <a:ext cx="1117756" cy="1031378"/>
        </a:xfrm>
        <a:prstGeom prst="ellipse">
          <a:avLst/>
        </a:prstGeom>
        <a:solidFill>
          <a:srgbClr val="C0504D">
            <a:hueOff val="4681519"/>
            <a:satOff val="-5839"/>
            <a:lumOff val="1373"/>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Company event</a:t>
          </a:r>
        </a:p>
        <a:p>
          <a:pPr marL="0" lvl="0" indent="0" algn="ctr" defTabSz="444500">
            <a:lnSpc>
              <a:spcPct val="90000"/>
            </a:lnSpc>
            <a:spcBef>
              <a:spcPct val="0"/>
            </a:spcBef>
            <a:spcAft>
              <a:spcPct val="35000"/>
            </a:spcAft>
            <a:buNone/>
          </a:pPr>
          <a:r>
            <a:rPr lang="en-US" sz="700" b="0" kern="1200">
              <a:solidFill>
                <a:sysClr val="window" lastClr="FFFFFF"/>
              </a:solidFill>
              <a:latin typeface="Cambria"/>
              <a:ea typeface="+mn-ea"/>
              <a:cs typeface="+mn-cs"/>
            </a:rPr>
            <a:t>Company  may describe  feature of product  after adapting this  toucpoint </a:t>
          </a:r>
        </a:p>
        <a:p>
          <a:pPr marL="0" lvl="0" indent="0" algn="ctr" defTabSz="444500">
            <a:lnSpc>
              <a:spcPct val="90000"/>
            </a:lnSpc>
            <a:spcBef>
              <a:spcPct val="0"/>
            </a:spcBef>
            <a:spcAft>
              <a:spcPct val="35000"/>
            </a:spcAft>
            <a:buNone/>
          </a:pPr>
          <a:endParaRPr lang="en-US" sz="700" kern="1200">
            <a:solidFill>
              <a:sysClr val="window" lastClr="FFFFFF"/>
            </a:solidFill>
            <a:latin typeface="Cambria"/>
            <a:ea typeface="+mn-ea"/>
            <a:cs typeface="+mn-cs"/>
          </a:endParaRPr>
        </a:p>
      </dsp:txBody>
      <dsp:txXfrm>
        <a:off x="1093653" y="2318836"/>
        <a:ext cx="790372" cy="7292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D150BF-1D41-42A0-A198-BB1DCD2E4C66}">
      <dsp:nvSpPr>
        <dsp:cNvPr id="0" name=""/>
        <dsp:cNvSpPr/>
      </dsp:nvSpPr>
      <dsp:spPr>
        <a:xfrm>
          <a:off x="2271476" y="1488936"/>
          <a:ext cx="960120" cy="960120"/>
        </a:xfrm>
        <a:prstGeom prst="roundRect">
          <a:avLst/>
        </a:prstGeom>
        <a:solidFill>
          <a:srgbClr val="C0504D">
            <a:hueOff val="0"/>
            <a:satOff val="0"/>
            <a:lumOff val="0"/>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US" sz="1300" kern="1200">
              <a:solidFill>
                <a:sysClr val="window" lastClr="FFFFFF"/>
              </a:solidFill>
              <a:latin typeface="Cambria"/>
              <a:ea typeface="+mn-ea"/>
              <a:cs typeface="+mn-cs"/>
            </a:rPr>
            <a:t>Purchaing touchpoint </a:t>
          </a:r>
        </a:p>
      </dsp:txBody>
      <dsp:txXfrm>
        <a:off x="2318345" y="1535805"/>
        <a:ext cx="866382" cy="866382"/>
      </dsp:txXfrm>
    </dsp:sp>
    <dsp:sp modelId="{A8701B02-AD3C-44B6-A51D-134599A3AB33}">
      <dsp:nvSpPr>
        <dsp:cNvPr id="0" name=""/>
        <dsp:cNvSpPr/>
      </dsp:nvSpPr>
      <dsp:spPr>
        <a:xfrm rot="16200000">
          <a:off x="2414794" y="1152194"/>
          <a:ext cx="673484" cy="0"/>
        </a:xfrm>
        <a:custGeom>
          <a:avLst/>
          <a:gdLst/>
          <a:ahLst/>
          <a:cxnLst/>
          <a:rect l="0" t="0" r="0" b="0"/>
          <a:pathLst>
            <a:path>
              <a:moveTo>
                <a:pt x="0" y="0"/>
              </a:moveTo>
              <a:lnTo>
                <a:pt x="673484"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5507C4B2-C4E6-49A9-B938-2B254E66A19E}">
      <dsp:nvSpPr>
        <dsp:cNvPr id="0" name=""/>
        <dsp:cNvSpPr/>
      </dsp:nvSpPr>
      <dsp:spPr>
        <a:xfrm>
          <a:off x="2076449" y="172171"/>
          <a:ext cx="1350174" cy="643280"/>
        </a:xfrm>
        <a:prstGeom prst="roundRect">
          <a:avLst/>
        </a:prstGeom>
        <a:solidFill>
          <a:srgbClr val="C0504D">
            <a:hueOff val="1560506"/>
            <a:satOff val="-1946"/>
            <a:lumOff val="458"/>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Product description</a:t>
          </a:r>
        </a:p>
        <a:p>
          <a:pPr marL="0" lvl="0" indent="0" algn="ctr" defTabSz="444500">
            <a:lnSpc>
              <a:spcPct val="90000"/>
            </a:lnSpc>
            <a:spcBef>
              <a:spcPct val="0"/>
            </a:spcBef>
            <a:spcAft>
              <a:spcPct val="35000"/>
            </a:spcAft>
            <a:buNone/>
          </a:pPr>
          <a:r>
            <a:rPr lang="en-US" sz="800" kern="1200">
              <a:solidFill>
                <a:sysClr val="window" lastClr="FFFFFF"/>
              </a:solidFill>
              <a:latin typeface="Cambria"/>
              <a:ea typeface="+mn-ea"/>
              <a:cs typeface="+mn-cs"/>
            </a:rPr>
            <a:t>it help in converting leads into sell. </a:t>
          </a:r>
        </a:p>
        <a:p>
          <a:pPr marL="0" lvl="0" indent="0" algn="ctr" defTabSz="444500">
            <a:lnSpc>
              <a:spcPct val="90000"/>
            </a:lnSpc>
            <a:spcBef>
              <a:spcPct val="0"/>
            </a:spcBef>
            <a:spcAft>
              <a:spcPct val="35000"/>
            </a:spcAft>
            <a:buNone/>
          </a:pPr>
          <a:r>
            <a:rPr lang="en-US" sz="700" kern="1200">
              <a:solidFill>
                <a:sysClr val="window" lastClr="FFFFFF"/>
              </a:solidFill>
              <a:latin typeface="Cambria"/>
              <a:ea typeface="+mn-ea"/>
              <a:cs typeface="+mn-cs"/>
            </a:rPr>
            <a:t> </a:t>
          </a:r>
        </a:p>
      </dsp:txBody>
      <dsp:txXfrm>
        <a:off x="2107851" y="203573"/>
        <a:ext cx="1287370" cy="580476"/>
      </dsp:txXfrm>
    </dsp:sp>
    <dsp:sp modelId="{7412B900-733B-48B2-80F0-FF1A64CB7AEC}">
      <dsp:nvSpPr>
        <dsp:cNvPr id="0" name=""/>
        <dsp:cNvSpPr/>
      </dsp:nvSpPr>
      <dsp:spPr>
        <a:xfrm rot="1800000">
          <a:off x="3213002" y="2315553"/>
          <a:ext cx="277578" cy="0"/>
        </a:xfrm>
        <a:custGeom>
          <a:avLst/>
          <a:gdLst/>
          <a:ahLst/>
          <a:cxnLst/>
          <a:rect l="0" t="0" r="0" b="0"/>
          <a:pathLst>
            <a:path>
              <a:moveTo>
                <a:pt x="0" y="0"/>
              </a:moveTo>
              <a:lnTo>
                <a:pt x="277578"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2BAC1FC-246D-4238-A18C-47B738DAC4C1}">
      <dsp:nvSpPr>
        <dsp:cNvPr id="0" name=""/>
        <dsp:cNvSpPr/>
      </dsp:nvSpPr>
      <dsp:spPr>
        <a:xfrm>
          <a:off x="3390354" y="2384948"/>
          <a:ext cx="1277458" cy="643280"/>
        </a:xfrm>
        <a:prstGeom prst="roundRect">
          <a:avLst/>
        </a:prstGeom>
        <a:solidFill>
          <a:srgbClr val="C0504D">
            <a:hueOff val="3121013"/>
            <a:satOff val="-3893"/>
            <a:lumOff val="915"/>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Point of purchase display</a:t>
          </a:r>
        </a:p>
        <a:p>
          <a:pPr marL="0" lvl="0" indent="0" algn="ctr" defTabSz="444500">
            <a:lnSpc>
              <a:spcPct val="90000"/>
            </a:lnSpc>
            <a:spcBef>
              <a:spcPct val="0"/>
            </a:spcBef>
            <a:spcAft>
              <a:spcPct val="35000"/>
            </a:spcAft>
            <a:buNone/>
          </a:pPr>
          <a:r>
            <a:rPr lang="en-US" sz="800" kern="1200">
              <a:solidFill>
                <a:sysClr val="window" lastClr="FFFFFF"/>
              </a:solidFill>
              <a:latin typeface="Cambria"/>
              <a:ea typeface="+mn-ea"/>
              <a:cs typeface="+mn-cs"/>
            </a:rPr>
            <a:t>It create  attention toward customer  </a:t>
          </a:r>
        </a:p>
      </dsp:txBody>
      <dsp:txXfrm>
        <a:off x="3421756" y="2416350"/>
        <a:ext cx="1214654" cy="580476"/>
      </dsp:txXfrm>
    </dsp:sp>
    <dsp:sp modelId="{817AF29D-D48A-4DA7-8409-4267C0B6C2D0}">
      <dsp:nvSpPr>
        <dsp:cNvPr id="0" name=""/>
        <dsp:cNvSpPr/>
      </dsp:nvSpPr>
      <dsp:spPr>
        <a:xfrm rot="9000000">
          <a:off x="2012492" y="2315553"/>
          <a:ext cx="277578" cy="0"/>
        </a:xfrm>
        <a:custGeom>
          <a:avLst/>
          <a:gdLst/>
          <a:ahLst/>
          <a:cxnLst/>
          <a:rect l="0" t="0" r="0" b="0"/>
          <a:pathLst>
            <a:path>
              <a:moveTo>
                <a:pt x="0" y="0"/>
              </a:moveTo>
              <a:lnTo>
                <a:pt x="277578" y="0"/>
              </a:lnTo>
            </a:path>
          </a:pathLst>
        </a:custGeom>
        <a:noFill/>
        <a:ln w="25400" cap="flat" cmpd="sng" algn="ctr">
          <a:solidFill>
            <a:srgbClr val="9BBB59">
              <a:hueOff val="0"/>
              <a:satOff val="0"/>
              <a:lumOff val="0"/>
              <a:alphaOff val="0"/>
            </a:srgb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ED38274-BA9A-45D9-A22C-3147C0B49AEC}">
      <dsp:nvSpPr>
        <dsp:cNvPr id="0" name=""/>
        <dsp:cNvSpPr/>
      </dsp:nvSpPr>
      <dsp:spPr>
        <a:xfrm>
          <a:off x="818586" y="2384948"/>
          <a:ext cx="1310806" cy="643280"/>
        </a:xfrm>
        <a:prstGeom prst="roundRect">
          <a:avLst/>
        </a:prstGeom>
        <a:solidFill>
          <a:srgbClr val="C0504D">
            <a:hueOff val="4681519"/>
            <a:satOff val="-5839"/>
            <a:lumOff val="1373"/>
            <a:alphaOff val="0"/>
          </a:srgb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 lastClr="FFFFFF"/>
              </a:solidFill>
              <a:latin typeface="Cambria"/>
              <a:ea typeface="+mn-ea"/>
              <a:cs typeface="+mn-cs"/>
            </a:rPr>
            <a:t>Product assortment</a:t>
          </a:r>
        </a:p>
        <a:p>
          <a:pPr marL="0" lvl="0" indent="0" algn="ctr" defTabSz="444500">
            <a:lnSpc>
              <a:spcPct val="90000"/>
            </a:lnSpc>
            <a:spcBef>
              <a:spcPct val="0"/>
            </a:spcBef>
            <a:spcAft>
              <a:spcPct val="35000"/>
            </a:spcAft>
            <a:buNone/>
          </a:pPr>
          <a:r>
            <a:rPr lang="en-US" sz="700" kern="1200">
              <a:solidFill>
                <a:sysClr val="window" lastClr="FFFFFF"/>
              </a:solidFill>
              <a:latin typeface="Cambria"/>
              <a:ea typeface="+mn-ea"/>
              <a:cs typeface="+mn-cs"/>
            </a:rPr>
            <a:t>It create  attention toward customer  </a:t>
          </a:r>
        </a:p>
      </dsp:txBody>
      <dsp:txXfrm>
        <a:off x="849988" y="2416350"/>
        <a:ext cx="1248002" cy="5804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BAB50-94F6-4E0D-843C-E2F4E71226B5}">
      <dsp:nvSpPr>
        <dsp:cNvPr id="0" name=""/>
        <dsp:cNvSpPr/>
      </dsp:nvSpPr>
      <dsp:spPr>
        <a:xfrm>
          <a:off x="2201391" y="1410704"/>
          <a:ext cx="1083617" cy="1083617"/>
        </a:xfrm>
        <a:prstGeom prst="ellipse">
          <a:avLst/>
        </a:prstGeom>
        <a:gradFill rotWithShape="0">
          <a:gsLst>
            <a:gs pos="0">
              <a:srgbClr val="8064A2">
                <a:hueOff val="0"/>
                <a:satOff val="0"/>
                <a:lumOff val="0"/>
                <a:alphaOff val="0"/>
                <a:tint val="100000"/>
                <a:shade val="100000"/>
                <a:satMod val="130000"/>
              </a:srgbClr>
            </a:gs>
            <a:gs pos="100000">
              <a:srgbClr val="8064A2">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fov="0">
            <a:rot lat="0" lon="0" rev="0"/>
          </a:camera>
          <a:lightRig rig="contrasting" dir="t">
            <a:rot lat="0" lon="0" rev="16500000"/>
          </a:lightRig>
        </a:scene3d>
        <a:sp3d contourW="12700" prstMaterial="powder">
          <a:bevelT h="50800"/>
          <a:contourClr>
            <a:scrgbClr r="0" g="0" b="0">
              <a:tint val="100000"/>
              <a:shade val="100000"/>
              <a:satMod val="100000"/>
            </a:scrgbClr>
          </a:contourClr>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ysClr val="window" lastClr="FFFFFF"/>
              </a:solidFill>
              <a:latin typeface="Cambria"/>
              <a:ea typeface="+mn-ea"/>
              <a:cs typeface="+mn-cs"/>
            </a:rPr>
            <a:t>Post  purchase Touch point</a:t>
          </a:r>
        </a:p>
      </dsp:txBody>
      <dsp:txXfrm>
        <a:off x="2360083" y="1569396"/>
        <a:ext cx="766233" cy="766233"/>
      </dsp:txXfrm>
    </dsp:sp>
    <dsp:sp modelId="{DBF747EB-0975-42E9-B852-FDF40CCBCF46}">
      <dsp:nvSpPr>
        <dsp:cNvPr id="0" name=""/>
        <dsp:cNvSpPr/>
      </dsp:nvSpPr>
      <dsp:spPr>
        <a:xfrm rot="16200000">
          <a:off x="2580382" y="123011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a:off x="2735059" y="1256026"/>
        <a:ext cx="0" cy="0"/>
      </dsp:txXfrm>
    </dsp:sp>
    <dsp:sp modelId="{9B7AFBE7-96A6-4A85-A963-D2968B1C6899}">
      <dsp:nvSpPr>
        <dsp:cNvPr id="0" name=""/>
        <dsp:cNvSpPr/>
      </dsp:nvSpPr>
      <dsp:spPr>
        <a:xfrm>
          <a:off x="2201391" y="1451"/>
          <a:ext cx="1083617" cy="1083617"/>
        </a:xfrm>
        <a:prstGeom prst="ellipse">
          <a:avLst/>
        </a:prstGeom>
        <a:gradFill rotWithShape="0">
          <a:gsLst>
            <a:gs pos="0">
              <a:srgbClr val="4BACC6">
                <a:hueOff val="0"/>
                <a:satOff val="0"/>
                <a:lumOff val="0"/>
                <a:alphaOff val="0"/>
                <a:tint val="100000"/>
                <a:shade val="100000"/>
                <a:satMod val="130000"/>
              </a:srgbClr>
            </a:gs>
            <a:gs pos="100000">
              <a:srgbClr val="4BACC6">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fov="0">
            <a:rot lat="0" lon="0" rev="0"/>
          </a:camera>
          <a:lightRig rig="contrasting" dir="t">
            <a:rot lat="0" lon="0" rev="16500000"/>
          </a:lightRig>
        </a:scene3d>
        <a:sp3d contourW="12700" prstMaterial="powder">
          <a:bevelT h="50800"/>
          <a:contourClr>
            <a:scrgbClr r="0" g="0" b="0">
              <a:tint val="100000"/>
              <a:shade val="100000"/>
              <a:satMod val="100000"/>
            </a:scrgbClr>
          </a:contourClr>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ysClr val="window" lastClr="FFFFFF"/>
              </a:solidFill>
              <a:latin typeface="Cambria"/>
              <a:ea typeface="+mn-ea"/>
              <a:cs typeface="+mn-cs"/>
            </a:rPr>
            <a:t>Billing </a:t>
          </a:r>
        </a:p>
      </dsp:txBody>
      <dsp:txXfrm>
        <a:off x="2360083" y="160143"/>
        <a:ext cx="766233" cy="766233"/>
      </dsp:txXfrm>
    </dsp:sp>
    <dsp:sp modelId="{F9E82931-075B-4DCF-8E14-4F614BCF487F}">
      <dsp:nvSpPr>
        <dsp:cNvPr id="0" name=""/>
        <dsp:cNvSpPr/>
      </dsp:nvSpPr>
      <dsp:spPr>
        <a:xfrm rot="1800000">
          <a:off x="3190606" y="228705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a:off x="3350444" y="2293705"/>
        <a:ext cx="0" cy="0"/>
      </dsp:txXfrm>
    </dsp:sp>
    <dsp:sp modelId="{2CD8773C-E096-4783-ABF2-BFC2D6DE141F}">
      <dsp:nvSpPr>
        <dsp:cNvPr id="0" name=""/>
        <dsp:cNvSpPr/>
      </dsp:nvSpPr>
      <dsp:spPr>
        <a:xfrm>
          <a:off x="3421840" y="2115331"/>
          <a:ext cx="1083617" cy="1083617"/>
        </a:xfrm>
        <a:prstGeom prst="ellipse">
          <a:avLst/>
        </a:prstGeom>
        <a:gradFill rotWithShape="0">
          <a:gsLst>
            <a:gs pos="0">
              <a:srgbClr val="4BACC6">
                <a:hueOff val="-4966938"/>
                <a:satOff val="19906"/>
                <a:lumOff val="4314"/>
                <a:alphaOff val="0"/>
                <a:tint val="100000"/>
                <a:shade val="100000"/>
                <a:satMod val="130000"/>
              </a:srgbClr>
            </a:gs>
            <a:gs pos="100000">
              <a:srgbClr val="4BACC6">
                <a:hueOff val="-4966938"/>
                <a:satOff val="19906"/>
                <a:lumOff val="4314"/>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fov="0">
            <a:rot lat="0" lon="0" rev="0"/>
          </a:camera>
          <a:lightRig rig="contrasting" dir="t">
            <a:rot lat="0" lon="0" rev="16500000"/>
          </a:lightRig>
        </a:scene3d>
        <a:sp3d contourW="12700" prstMaterial="powder">
          <a:bevelT h="50800"/>
          <a:contourClr>
            <a:scrgbClr r="0" g="0" b="0">
              <a:tint val="100000"/>
              <a:shade val="100000"/>
              <a:satMod val="100000"/>
            </a:scrgbClr>
          </a:contourClr>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ysClr val="window" lastClr="FFFFFF"/>
              </a:solidFill>
              <a:latin typeface="Cambria"/>
              <a:ea typeface="+mn-ea"/>
              <a:cs typeface="+mn-cs"/>
            </a:rPr>
            <a:t>Customer service </a:t>
          </a:r>
        </a:p>
      </dsp:txBody>
      <dsp:txXfrm>
        <a:off x="3580532" y="2274023"/>
        <a:ext cx="766233" cy="766233"/>
      </dsp:txXfrm>
    </dsp:sp>
    <dsp:sp modelId="{DE4C5D73-FB1E-465D-8199-65C9A9090DE6}">
      <dsp:nvSpPr>
        <dsp:cNvPr id="0" name=""/>
        <dsp:cNvSpPr/>
      </dsp:nvSpPr>
      <dsp:spPr>
        <a:xfrm rot="9000000">
          <a:off x="1970157" y="2287050"/>
          <a:ext cx="325635" cy="35551"/>
        </a:xfrm>
        <a:custGeom>
          <a:avLst/>
          <a:gdLst/>
          <a:ahLst/>
          <a:cxnLst/>
          <a:rect l="0" t="0" r="0" b="0"/>
          <a:pathLst>
            <a:path>
              <a:moveTo>
                <a:pt x="0" y="17775"/>
              </a:moveTo>
              <a:lnTo>
                <a:pt x="325635" y="17775"/>
              </a:lnTo>
            </a:path>
          </a:pathLst>
        </a:custGeom>
        <a:noFill/>
        <a:ln w="9525" cap="flat" cmpd="sng" algn="ctr">
          <a:solidFill>
            <a:srgbClr val="F7964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rot="10800000">
        <a:off x="2144095" y="2307805"/>
        <a:ext cx="0" cy="0"/>
      </dsp:txXfrm>
    </dsp:sp>
    <dsp:sp modelId="{9E4B39F8-6712-40E3-BEED-B21098E487C3}">
      <dsp:nvSpPr>
        <dsp:cNvPr id="0" name=""/>
        <dsp:cNvSpPr/>
      </dsp:nvSpPr>
      <dsp:spPr>
        <a:xfrm>
          <a:off x="980942" y="2115331"/>
          <a:ext cx="1083617" cy="1083617"/>
        </a:xfrm>
        <a:prstGeom prst="ellipse">
          <a:avLst/>
        </a:prstGeom>
        <a:gradFill rotWithShape="0">
          <a:gsLst>
            <a:gs pos="0">
              <a:srgbClr val="4BACC6">
                <a:hueOff val="-9933876"/>
                <a:satOff val="39811"/>
                <a:lumOff val="8628"/>
                <a:alphaOff val="0"/>
                <a:tint val="100000"/>
                <a:shade val="100000"/>
                <a:satMod val="130000"/>
              </a:srgbClr>
            </a:gs>
            <a:gs pos="100000">
              <a:srgbClr val="4BACC6">
                <a:hueOff val="-9933876"/>
                <a:satOff val="39811"/>
                <a:lumOff val="8628"/>
                <a:alphaOff val="0"/>
                <a:tint val="50000"/>
                <a:shade val="100000"/>
                <a:satMod val="350000"/>
              </a:srgbClr>
            </a:gs>
          </a:gsLst>
          <a:lin ang="16200000" scaled="0"/>
        </a:gradFill>
        <a:ln>
          <a:noFill/>
        </a:ln>
        <a:effectLst>
          <a:outerShdw blurRad="40000" dist="23000" dir="5400000" rotWithShape="0">
            <a:srgbClr val="000000">
              <a:alpha val="35000"/>
            </a:srgbClr>
          </a:outerShdw>
        </a:effectLst>
        <a:scene3d>
          <a:camera prst="orthographicFront" fov="0">
            <a:rot lat="0" lon="0" rev="0"/>
          </a:camera>
          <a:lightRig rig="contrasting" dir="t">
            <a:rot lat="0" lon="0" rev="16500000"/>
          </a:lightRig>
        </a:scene3d>
        <a:sp3d contourW="12700" prstMaterial="powder">
          <a:bevelT h="50800"/>
          <a:contourClr>
            <a:scrgbClr r="0" g="0" b="0">
              <a:tint val="100000"/>
              <a:shade val="100000"/>
              <a:satMod val="100000"/>
            </a:scrgbClr>
          </a:contourClr>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solidFill>
                <a:sysClr val="window" lastClr="FFFFFF"/>
              </a:solidFill>
              <a:latin typeface="Cambria"/>
              <a:ea typeface="+mn-ea"/>
              <a:cs typeface="+mn-cs"/>
            </a:rPr>
            <a:t>24*7 online technical solution</a:t>
          </a:r>
        </a:p>
      </dsp:txBody>
      <dsp:txXfrm>
        <a:off x="1139634" y="2274023"/>
        <a:ext cx="766233" cy="76623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b:Tag>
    <b:SourceType>JournalArticle</b:SourceType>
    <b:Guid>{29771D5E-5974-48B6-BAE8-A0A0B611950A}</b:Guid>
    <b:Author>
      <b:Author>
        <b:NameList>
          <b:Person>
            <b:Last>Bailin</b:Last>
            <b:First>Sharon,</b:First>
            <b:Middle>Roland Case, Jerrold R. Coombs, and Leroi B. Daniels,</b:Middle>
          </b:Person>
        </b:NameList>
      </b:Author>
    </b:Author>
    <b:RefOrder>3</b:RefOrder>
  </b:Source>
  <b:Source>
    <b:Tag>Bai1</b:Tag>
    <b:SourceType>Book</b:SourceType>
    <b:Guid>{EFCE5761-80DD-49C8-B860-188E78418DA7}</b:Guid>
    <b:Author>
      <b:Author>
        <b:NameList>
          <b:Person>
            <b:Last>Bailin</b:Last>
            <b:First>Sharon,</b:First>
          </b:Person>
        </b:NameList>
      </b:Author>
    </b:Author>
    <b:RefOrder>4</b:RefOrder>
  </b:Source>
  <b:Source>
    <b:Tag>Ang</b:Tag>
    <b:SourceType>Book</b:SourceType>
    <b:Guid>{3FFA1F3C-6687-4086-AE98-4C2C807DEE37}</b:Guid>
    <b:Author>
      <b:Author>
        <b:NameList>
          <b:Person>
            <b:Last>Saini</b:Last>
            <b:First>Angela</b:First>
          </b:Person>
        </b:NameList>
      </b:Author>
    </b:Author>
    <b:RefOrder>5</b:RefOrder>
  </b:Source>
  <b:Source>
    <b:Tag>Ang19</b:Tag>
    <b:SourceType>Book</b:SourceType>
    <b:Guid>{494A6787-7635-41CA-8BFC-390676FA5478}</b:Guid>
    <b:Author>
      <b:Author>
        <b:NameList>
          <b:Person>
            <b:Last>Saini</b:Last>
            <b:First>Angela</b:First>
          </b:Person>
        </b:NameList>
      </b:Author>
    </b:Author>
    <b:Title> Superior: The Return of Race Science</b:Title>
    <b:Year>2019</b:Year>
    <b:City>London</b:City>
    <b:Publisher>4th Estate</b:Publisher>
    <b:RefOrder>6</b:RefOrder>
  </b:Source>
  <b:Source>
    <b:Tag>Ros16</b:Tag>
    <b:SourceType>Book</b:SourceType>
    <b:Guid>{ACB4BF61-7F52-4D6C-B3FD-6D1249F54C3A}</b:Guid>
    <b:Author>
      <b:Author>
        <b:NameList>
          <b:Person>
            <b:Last>Alfaro-LeFevre</b:Last>
            <b:First>Rosalinda</b:First>
          </b:Person>
        </b:NameList>
      </b:Author>
    </b:Author>
    <b:Title>Critical thinking, clinical reasoning, and clinical judgment: A practical approach</b:Title>
    <b:Year>2016</b:Year>
    <b:City>Philadelphia PA</b:City>
    <b:Publisher>Saunders</b:Publisher>
    <b:Edition>6</b:Edition>
    <b:RefOrder>2</b:RefOrder>
  </b:Source>
  <b:Source>
    <b:Tag>Ric14</b:Tag>
    <b:SourceType>Book</b:SourceType>
    <b:Guid>{63AAEBDA-1EE0-41EB-BBEA-6666D418329B}</b:Guid>
    <b:Author>
      <b:Author>
        <b:NameList>
          <b:Person>
            <b:Last>Elder</b:Last>
            <b:First>Richard</b:First>
            <b:Middle>Paul and Linda</b:Middle>
          </b:Person>
        </b:NameList>
      </b:Author>
    </b:Author>
    <b:Title>The Miniature Guide to Critical Thinking Concepts &amp; Tools</b:Title>
    <b:Year>2014</b:Year>
    <b:City>Tomales, CA</b:City>
    <b:Publisher>Foundation Critical Thinking</b:Publisher>
    <b:Edition>7</b:Edition>
    <b:RefOrder>1</b:RefOrder>
  </b:Source>
</b:Sources>
</file>

<file path=customXml/itemProps1.xml><?xml version="1.0" encoding="utf-8"?>
<ds:datastoreItem xmlns:ds="http://schemas.openxmlformats.org/officeDocument/2006/customXml" ds:itemID="{294D3A38-CFA7-4AB5-927F-8E3707618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100</TotalTime>
  <Pages>23</Pages>
  <Words>4754</Words>
  <Characters>27103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Curtis Mckenzie (1808750)</dc:creator>
  <cp:keywords/>
  <cp:lastModifiedBy>Curtis Mckenzie (1808750)</cp:lastModifiedBy>
  <cp:revision>16</cp:revision>
  <cp:lastPrinted>2006-08-01T17:47:00Z</cp:lastPrinted>
  <dcterms:created xsi:type="dcterms:W3CDTF">2022-01-10T13:36:00Z</dcterms:created>
  <dcterms:modified xsi:type="dcterms:W3CDTF">2022-01-10T15:15:00Z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