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03C12C62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06860149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DEBF0A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3F7C6481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2286BED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1AD9DCDF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4D05171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6D12B79" w14:textId="3BE9C694" w:rsidR="008150DF" w:rsidRDefault="00515518" w:rsidP="008150DF">
            <w:pPr>
              <w:spacing w:before="120" w:after="120"/>
              <w:jc w:val="left"/>
            </w:pPr>
            <w:r>
              <w:t>ECAY6004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17DAF7B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DC1B216" w14:textId="56759A9B" w:rsidR="008150DF" w:rsidRDefault="00515518" w:rsidP="00515518">
            <w:pPr>
              <w:spacing w:after="120"/>
              <w:jc w:val="left"/>
            </w:pPr>
            <w:r>
              <w:t>Relationships, Communication and Families in</w:t>
            </w:r>
            <w:r>
              <w:t xml:space="preserve"> </w:t>
            </w:r>
            <w:r>
              <w:t>Contemporary Society</w:t>
            </w:r>
          </w:p>
        </w:tc>
      </w:tr>
      <w:tr w:rsidR="008150DF" w14:paraId="05D3FFD3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2FB2503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D72F306" w14:textId="2D58743A" w:rsidR="00515518" w:rsidRDefault="00515518" w:rsidP="00515518">
            <w:pPr>
              <w:spacing w:after="120"/>
              <w:jc w:val="left"/>
            </w:pPr>
            <w:r>
              <w:t>• critically reflect upon the various representations of what constitutes ‘family’ in the 21</w:t>
            </w:r>
            <w:r w:rsidRPr="00515518">
              <w:rPr>
                <w:vertAlign w:val="superscript"/>
              </w:rPr>
              <w:t>st</w:t>
            </w:r>
            <w:r>
              <w:t xml:space="preserve"> </w:t>
            </w:r>
            <w:proofErr w:type="gramStart"/>
            <w:r>
              <w:t>century;</w:t>
            </w:r>
            <w:proofErr w:type="gramEnd"/>
          </w:p>
          <w:p w14:paraId="617C5046" w14:textId="17739F62" w:rsidR="00515518" w:rsidRDefault="00515518" w:rsidP="00515518">
            <w:pPr>
              <w:spacing w:after="120"/>
              <w:jc w:val="left"/>
            </w:pPr>
            <w:r>
              <w:t>• critically explore the relationship between the individual, ‘family’ and contemporary</w:t>
            </w:r>
            <w:r>
              <w:t xml:space="preserve"> </w:t>
            </w:r>
            <w:proofErr w:type="gramStart"/>
            <w:r>
              <w:t>society;</w:t>
            </w:r>
            <w:proofErr w:type="gramEnd"/>
          </w:p>
          <w:p w14:paraId="67C7C14C" w14:textId="6AF109AB" w:rsidR="00F21F32" w:rsidRDefault="00515518" w:rsidP="00515518">
            <w:pPr>
              <w:spacing w:after="120"/>
              <w:jc w:val="left"/>
            </w:pPr>
            <w:r>
              <w:t>• critically reflect upon why there are tensions between representations of the individual,</w:t>
            </w:r>
            <w:r>
              <w:t xml:space="preserve"> </w:t>
            </w:r>
            <w:proofErr w:type="gramStart"/>
            <w:r>
              <w:t>family</w:t>
            </w:r>
            <w:proofErr w:type="gramEnd"/>
            <w:r>
              <w:t xml:space="preserve"> and contemporary society in the post-modern age.</w:t>
            </w:r>
          </w:p>
          <w:p w14:paraId="754F7F4F" w14:textId="77777777" w:rsidR="008150DF" w:rsidRDefault="008150DF" w:rsidP="00CD2F70">
            <w:pPr>
              <w:spacing w:after="120"/>
              <w:jc w:val="left"/>
            </w:pPr>
          </w:p>
        </w:tc>
      </w:tr>
      <w:tr w:rsidR="00454402" w14:paraId="6DC8F1D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109FA86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66DCBB5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D0C28EA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68A5BD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4F2483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6FAE5A54" w14:textId="77777777" w:rsidTr="004257A5">
        <w:tc>
          <w:tcPr>
            <w:tcW w:w="852" w:type="dxa"/>
          </w:tcPr>
          <w:p w14:paraId="50F1D39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0AEC77F3" w14:textId="77777777" w:rsidR="00454402" w:rsidRDefault="00515518" w:rsidP="004257A5">
            <w:pPr>
              <w:spacing w:before="120" w:after="120"/>
              <w:jc w:val="left"/>
            </w:pPr>
            <w:r>
              <w:t xml:space="preserve">Look back at the slides and your notes from the first part of this Theme and identify where you feel you can detect moral, </w:t>
            </w:r>
            <w:proofErr w:type="gramStart"/>
            <w:r>
              <w:t>ideological</w:t>
            </w:r>
            <w:proofErr w:type="gramEnd"/>
            <w:r>
              <w:t xml:space="preserve"> or sociological attitudes to the family in what we have discussed.</w:t>
            </w:r>
          </w:p>
          <w:p w14:paraId="684F1AA6" w14:textId="4ADE3967" w:rsidR="00515518" w:rsidRPr="00454402" w:rsidRDefault="00515518" w:rsidP="004257A5">
            <w:pPr>
              <w:spacing w:before="120" w:after="120"/>
              <w:jc w:val="left"/>
            </w:pPr>
            <w:r>
              <w:t>Make notes in the space below.</w:t>
            </w:r>
          </w:p>
        </w:tc>
        <w:tc>
          <w:tcPr>
            <w:tcW w:w="689" w:type="dxa"/>
          </w:tcPr>
          <w:p w14:paraId="3DBE477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7C989E9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9BC810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515518" w14:paraId="4EC9641C" w14:textId="77777777" w:rsidTr="006C265D">
        <w:trPr>
          <w:trHeight w:val="1252"/>
        </w:trPr>
        <w:tc>
          <w:tcPr>
            <w:tcW w:w="10065" w:type="dxa"/>
            <w:gridSpan w:val="9"/>
          </w:tcPr>
          <w:p w14:paraId="653D5D77" w14:textId="77777777" w:rsidR="00515518" w:rsidRDefault="00515518" w:rsidP="00CD2F70">
            <w:pPr>
              <w:spacing w:before="120" w:after="120"/>
              <w:jc w:val="left"/>
            </w:pPr>
          </w:p>
          <w:p w14:paraId="32CC47C7" w14:textId="77777777" w:rsidR="00515518" w:rsidRDefault="00515518" w:rsidP="00CD2F70">
            <w:pPr>
              <w:spacing w:before="120" w:after="120"/>
              <w:jc w:val="left"/>
            </w:pPr>
          </w:p>
          <w:p w14:paraId="7B0023FC" w14:textId="77777777" w:rsidR="00515518" w:rsidRDefault="00515518" w:rsidP="00CD2F70">
            <w:pPr>
              <w:spacing w:before="120" w:after="120"/>
              <w:jc w:val="left"/>
            </w:pPr>
          </w:p>
          <w:p w14:paraId="503CA0F6" w14:textId="77777777" w:rsidR="00515518" w:rsidRDefault="00515518" w:rsidP="00CD2F70">
            <w:pPr>
              <w:spacing w:before="120" w:after="120"/>
              <w:jc w:val="left"/>
            </w:pPr>
          </w:p>
          <w:p w14:paraId="7F7DB89F" w14:textId="77777777" w:rsidR="00515518" w:rsidRDefault="00515518" w:rsidP="00CD2F70">
            <w:pPr>
              <w:spacing w:before="120" w:after="120"/>
              <w:jc w:val="left"/>
            </w:pPr>
          </w:p>
          <w:p w14:paraId="1F0DB01A" w14:textId="77777777" w:rsidR="00515518" w:rsidRDefault="00515518" w:rsidP="00CD2F70">
            <w:pPr>
              <w:spacing w:before="120" w:after="120"/>
              <w:jc w:val="left"/>
            </w:pPr>
          </w:p>
          <w:p w14:paraId="34CCA804" w14:textId="77777777" w:rsidR="00515518" w:rsidRDefault="00515518" w:rsidP="00CD2F70">
            <w:pPr>
              <w:spacing w:before="120" w:after="120"/>
              <w:jc w:val="left"/>
            </w:pPr>
          </w:p>
          <w:p w14:paraId="53F57035" w14:textId="77777777" w:rsidR="00515518" w:rsidRDefault="00515518" w:rsidP="00CD2F70">
            <w:pPr>
              <w:spacing w:before="120" w:after="120"/>
              <w:jc w:val="left"/>
            </w:pPr>
          </w:p>
          <w:p w14:paraId="3A9A718F" w14:textId="77777777" w:rsidR="00515518" w:rsidRDefault="00515518" w:rsidP="00CD2F70">
            <w:pPr>
              <w:spacing w:before="120" w:after="120"/>
              <w:jc w:val="left"/>
            </w:pPr>
          </w:p>
          <w:p w14:paraId="6448E185" w14:textId="77777777" w:rsidR="00515518" w:rsidRDefault="00515518" w:rsidP="00CD2F70">
            <w:pPr>
              <w:spacing w:before="120" w:after="120"/>
              <w:jc w:val="left"/>
            </w:pPr>
          </w:p>
          <w:p w14:paraId="40120968" w14:textId="77777777" w:rsidR="00515518" w:rsidRDefault="00515518" w:rsidP="00CD2F70">
            <w:pPr>
              <w:spacing w:before="120" w:after="120"/>
              <w:jc w:val="left"/>
            </w:pPr>
          </w:p>
          <w:p w14:paraId="0408BAB2" w14:textId="77777777" w:rsidR="00515518" w:rsidRDefault="00515518" w:rsidP="00CD2F70">
            <w:pPr>
              <w:spacing w:before="120" w:after="120"/>
              <w:jc w:val="left"/>
            </w:pPr>
          </w:p>
          <w:p w14:paraId="3150B1D2" w14:textId="77777777" w:rsidR="00515518" w:rsidRDefault="00515518" w:rsidP="00CD2F70">
            <w:pPr>
              <w:spacing w:before="120" w:after="120"/>
              <w:jc w:val="left"/>
            </w:pPr>
          </w:p>
          <w:p w14:paraId="6956BB89" w14:textId="77777777" w:rsidR="00515518" w:rsidRDefault="00515518" w:rsidP="00CD2F70">
            <w:pPr>
              <w:spacing w:before="120" w:after="120"/>
              <w:jc w:val="left"/>
            </w:pPr>
          </w:p>
          <w:p w14:paraId="312210AF" w14:textId="77777777" w:rsidR="00515518" w:rsidRDefault="00515518" w:rsidP="00CD2F70">
            <w:pPr>
              <w:spacing w:before="120" w:after="120"/>
              <w:jc w:val="left"/>
            </w:pPr>
          </w:p>
          <w:p w14:paraId="6D2DFC82" w14:textId="77777777" w:rsidR="00515518" w:rsidRDefault="00515518" w:rsidP="00CD2F70">
            <w:pPr>
              <w:spacing w:before="120" w:after="120"/>
              <w:jc w:val="left"/>
            </w:pPr>
          </w:p>
          <w:p w14:paraId="0ECC4D97" w14:textId="183CEFC2" w:rsidR="00515518" w:rsidRDefault="00515518" w:rsidP="00CD2F70">
            <w:pPr>
              <w:spacing w:before="120" w:after="120"/>
              <w:jc w:val="left"/>
            </w:pPr>
          </w:p>
        </w:tc>
      </w:tr>
    </w:tbl>
    <w:p w14:paraId="483463E7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2016B" w14:textId="77777777" w:rsidR="00515518" w:rsidRDefault="00515518" w:rsidP="008150DF">
      <w:pPr>
        <w:spacing w:before="0"/>
      </w:pPr>
      <w:r>
        <w:separator/>
      </w:r>
    </w:p>
  </w:endnote>
  <w:endnote w:type="continuationSeparator" w:id="0">
    <w:p w14:paraId="7C0D63B7" w14:textId="77777777" w:rsidR="00515518" w:rsidRDefault="0051551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6445" w14:textId="77777777" w:rsidR="00515518" w:rsidRDefault="00515518" w:rsidP="008150DF">
      <w:pPr>
        <w:spacing w:before="0"/>
      </w:pPr>
      <w:r>
        <w:separator/>
      </w:r>
    </w:p>
  </w:footnote>
  <w:footnote w:type="continuationSeparator" w:id="0">
    <w:p w14:paraId="7E1DD47F" w14:textId="77777777" w:rsidR="00515518" w:rsidRDefault="0051551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500F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18"/>
    <w:rsid w:val="003F568A"/>
    <w:rsid w:val="004257A5"/>
    <w:rsid w:val="00454402"/>
    <w:rsid w:val="00515518"/>
    <w:rsid w:val="008150DF"/>
    <w:rsid w:val="00A15F95"/>
    <w:rsid w:val="00AF00D7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00EA2"/>
  <w15:docId w15:val="{C9BA0799-6472-406A-BCE1-7115C07B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2021-10-12T09:55:00Z</dcterms:created>
  <dcterms:modified xsi:type="dcterms:W3CDTF">2021-10-12T10:04:00Z</dcterms:modified>
</cp:coreProperties>
</file>