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D8255" w14:textId="0B3DBE4A" w:rsidR="00AC79D0" w:rsidRPr="00AC79D0" w:rsidRDefault="00AC79D0" w:rsidP="00AC79D0">
      <w:pPr>
        <w:pStyle w:val="Title"/>
        <w:rPr>
          <w:lang w:val="en-GB"/>
        </w:rPr>
      </w:pPr>
      <w:r>
        <w:t>Handbook:</w:t>
      </w:r>
      <w:r w:rsidRPr="00AC79D0">
        <w:rPr>
          <w:rFonts w:asciiTheme="minorHAnsi" w:hAnsi="Corbel" w:cstheme="minorBidi"/>
          <w:caps/>
          <w:color w:val="B53D68" w:themeColor="accent1"/>
          <w:spacing w:val="40"/>
          <w:kern w:val="24"/>
          <w:sz w:val="40"/>
          <w:szCs w:val="40"/>
          <w:lang w:val="it-IT" w:eastAsia="en-GB"/>
        </w:rPr>
        <w:t xml:space="preserve"> </w:t>
      </w:r>
      <w:r w:rsidRPr="00AC79D0">
        <w:rPr>
          <w:sz w:val="28"/>
          <w:szCs w:val="28"/>
          <w:lang w:val="it-IT"/>
        </w:rPr>
        <w:t>Understanding the importance of effective communication in early years settings during transitions.</w:t>
      </w:r>
    </w:p>
    <w:p w14:paraId="56EF4AE9" w14:textId="216C368B" w:rsidR="00B46725" w:rsidRPr="007B5BFF" w:rsidRDefault="00B46725" w:rsidP="00B46725">
      <w:pPr>
        <w:pStyle w:val="Title"/>
      </w:pPr>
    </w:p>
    <w:p w14:paraId="3528A84E" w14:textId="47286268" w:rsidR="00B46725" w:rsidRDefault="00AC79D0" w:rsidP="00B46725">
      <w:pPr>
        <w:pStyle w:val="ContactInfo"/>
      </w:pPr>
      <w:r>
        <w:t>Your Name: Natasha Fiddy</w:t>
      </w:r>
    </w:p>
    <w:p w14:paraId="73CD85BC" w14:textId="1A856CB6" w:rsidR="003C1E78" w:rsidRDefault="00AC79D0" w:rsidP="003C1E78">
      <w:pPr>
        <w:pStyle w:val="ContactInfo"/>
      </w:pPr>
      <w:r>
        <w:t xml:space="preserve">Student Number: </w:t>
      </w:r>
    </w:p>
    <w:p w14:paraId="2E906F7D" w14:textId="216871B2" w:rsidR="003C1E78" w:rsidRDefault="00AC79D0" w:rsidP="003C1E78">
      <w:pPr>
        <w:pStyle w:val="ContactInfo"/>
      </w:pPr>
      <w:r>
        <w:t xml:space="preserve">Word Count: </w:t>
      </w:r>
      <w:r w:rsidR="00C52C3E">
        <w:t>2759</w:t>
      </w:r>
    </w:p>
    <w:p w14:paraId="1BB85754" w14:textId="36F8AB87" w:rsidR="0033563C" w:rsidRDefault="0033563C" w:rsidP="003C1E78">
      <w:pPr>
        <w:pStyle w:val="ContactInfo"/>
      </w:pPr>
    </w:p>
    <w:p w14:paraId="7CD9196E" w14:textId="77777777" w:rsidR="0033563C" w:rsidRDefault="0033563C" w:rsidP="003C1E78">
      <w:pPr>
        <w:pStyle w:val="ContactInfo"/>
      </w:pPr>
    </w:p>
    <w:p w14:paraId="7611E15A" w14:textId="381C17EF" w:rsidR="002D6D73" w:rsidRPr="0033563C" w:rsidRDefault="00AC79D0">
      <w:pPr>
        <w:pStyle w:val="Heading1"/>
        <w:rPr>
          <w:rFonts w:asciiTheme="minorHAnsi" w:hAnsiTheme="minorHAnsi" w:cstheme="minorHAnsi"/>
        </w:rPr>
      </w:pPr>
      <w:r w:rsidRPr="0033563C">
        <w:rPr>
          <w:rFonts w:asciiTheme="minorHAnsi" w:hAnsiTheme="minorHAnsi" w:cstheme="minorHAnsi"/>
        </w:rPr>
        <w:lastRenderedPageBreak/>
        <w:t>Contents</w:t>
      </w:r>
    </w:p>
    <w:p w14:paraId="26FF3CD2" w14:textId="3AEF5E4A" w:rsidR="002D6D73" w:rsidRPr="0033563C" w:rsidRDefault="00AC79D0" w:rsidP="00AC79D0">
      <w:pPr>
        <w:pStyle w:val="ListParagraph"/>
        <w:numPr>
          <w:ilvl w:val="0"/>
          <w:numId w:val="17"/>
        </w:numPr>
        <w:rPr>
          <w:rFonts w:cstheme="minorHAnsi"/>
        </w:rPr>
      </w:pPr>
      <w:r w:rsidRPr="0033563C">
        <w:rPr>
          <w:rFonts w:cstheme="minorHAnsi"/>
        </w:rPr>
        <w:t xml:space="preserve">Introduction </w:t>
      </w:r>
    </w:p>
    <w:p w14:paraId="0C0106D7" w14:textId="3748CDF7" w:rsidR="00AC79D0" w:rsidRPr="0033563C" w:rsidRDefault="00236A79" w:rsidP="00AC79D0">
      <w:pPr>
        <w:pStyle w:val="ListParagraph"/>
        <w:numPr>
          <w:ilvl w:val="0"/>
          <w:numId w:val="17"/>
        </w:numPr>
        <w:rPr>
          <w:rFonts w:cstheme="minorHAnsi"/>
        </w:rPr>
      </w:pPr>
      <w:r w:rsidRPr="0033563C">
        <w:rPr>
          <w:rFonts w:cstheme="minorHAnsi"/>
        </w:rPr>
        <w:t>The Role of The Adult</w:t>
      </w:r>
    </w:p>
    <w:p w14:paraId="7F125F1C" w14:textId="10421351" w:rsidR="00236A79" w:rsidRPr="0033563C" w:rsidRDefault="006A13B8" w:rsidP="00AC79D0">
      <w:pPr>
        <w:pStyle w:val="ListParagraph"/>
        <w:numPr>
          <w:ilvl w:val="0"/>
          <w:numId w:val="17"/>
        </w:numPr>
        <w:rPr>
          <w:rFonts w:cstheme="minorHAnsi"/>
        </w:rPr>
      </w:pPr>
      <w:r w:rsidRPr="0033563C">
        <w:rPr>
          <w:rFonts w:cstheme="minorHAnsi"/>
        </w:rPr>
        <w:t>What Would make a Child Transition Smoothly</w:t>
      </w:r>
    </w:p>
    <w:p w14:paraId="51EBB762" w14:textId="1289B5DB" w:rsidR="006A13B8" w:rsidRPr="0033563C" w:rsidRDefault="006A13B8" w:rsidP="00AC79D0">
      <w:pPr>
        <w:pStyle w:val="ListParagraph"/>
        <w:numPr>
          <w:ilvl w:val="0"/>
          <w:numId w:val="17"/>
        </w:numPr>
        <w:rPr>
          <w:rFonts w:cstheme="minorHAnsi"/>
        </w:rPr>
      </w:pPr>
      <w:r w:rsidRPr="0033563C">
        <w:rPr>
          <w:rFonts w:cstheme="minorHAnsi"/>
        </w:rPr>
        <w:t>Holistic Approach</w:t>
      </w:r>
    </w:p>
    <w:p w14:paraId="48124AFB" w14:textId="0C4303DC" w:rsidR="00EE332E" w:rsidRDefault="00EE332E" w:rsidP="00AC79D0">
      <w:pPr>
        <w:pStyle w:val="ListParagraph"/>
        <w:numPr>
          <w:ilvl w:val="0"/>
          <w:numId w:val="17"/>
        </w:numPr>
        <w:rPr>
          <w:rFonts w:cstheme="minorHAnsi"/>
        </w:rPr>
      </w:pPr>
      <w:r w:rsidRPr="0033563C">
        <w:rPr>
          <w:rFonts w:cstheme="minorHAnsi"/>
        </w:rPr>
        <w:t>Interaction</w:t>
      </w:r>
    </w:p>
    <w:p w14:paraId="01F7D895" w14:textId="5954A683" w:rsidR="0057055A" w:rsidRDefault="0057055A" w:rsidP="00AC79D0">
      <w:pPr>
        <w:pStyle w:val="ListParagraph"/>
        <w:numPr>
          <w:ilvl w:val="0"/>
          <w:numId w:val="17"/>
        </w:numPr>
        <w:rPr>
          <w:rFonts w:cstheme="minorHAnsi"/>
        </w:rPr>
      </w:pPr>
      <w:r>
        <w:rPr>
          <w:rFonts w:cstheme="minorHAnsi"/>
        </w:rPr>
        <w:t>Play</w:t>
      </w:r>
    </w:p>
    <w:p w14:paraId="4D518AFD" w14:textId="536034F5" w:rsidR="004C3FFC" w:rsidRPr="0057055A" w:rsidRDefault="0057055A" w:rsidP="00DC38AE">
      <w:pPr>
        <w:pStyle w:val="ListParagraph"/>
        <w:numPr>
          <w:ilvl w:val="0"/>
          <w:numId w:val="17"/>
        </w:numPr>
        <w:rPr>
          <w:rFonts w:cstheme="minorHAnsi"/>
        </w:rPr>
      </w:pPr>
      <w:r>
        <w:rPr>
          <w:rFonts w:cstheme="minorHAnsi"/>
        </w:rPr>
        <w:t>Conclusion</w:t>
      </w:r>
    </w:p>
    <w:p w14:paraId="37AAF92F" w14:textId="3B2B721E" w:rsidR="00BE1136" w:rsidRPr="0033563C" w:rsidRDefault="00BE1136" w:rsidP="00AC79D0">
      <w:pPr>
        <w:pStyle w:val="ListParagraph"/>
        <w:numPr>
          <w:ilvl w:val="0"/>
          <w:numId w:val="17"/>
        </w:numPr>
        <w:rPr>
          <w:rFonts w:cstheme="minorHAnsi"/>
        </w:rPr>
      </w:pPr>
      <w:r>
        <w:rPr>
          <w:rFonts w:cstheme="minorHAnsi"/>
        </w:rPr>
        <w:t>References</w:t>
      </w:r>
    </w:p>
    <w:p w14:paraId="28CD1956" w14:textId="23BD23E3" w:rsidR="002D6D73" w:rsidRPr="0033563C" w:rsidRDefault="00AC79D0">
      <w:pPr>
        <w:pStyle w:val="Heading1"/>
        <w:rPr>
          <w:rFonts w:asciiTheme="minorHAnsi" w:hAnsiTheme="minorHAnsi" w:cstheme="minorHAnsi"/>
        </w:rPr>
      </w:pPr>
      <w:r w:rsidRPr="0033563C">
        <w:rPr>
          <w:rFonts w:asciiTheme="minorHAnsi" w:hAnsiTheme="minorHAnsi" w:cstheme="minorHAnsi"/>
        </w:rPr>
        <w:t>Introduction</w:t>
      </w:r>
    </w:p>
    <w:p w14:paraId="7ED0B723" w14:textId="77777777" w:rsidR="00AC79D0" w:rsidRPr="0033563C" w:rsidRDefault="00AC79D0" w:rsidP="00D233AF">
      <w:pPr>
        <w:pStyle w:val="ListBullet"/>
        <w:numPr>
          <w:ilvl w:val="0"/>
          <w:numId w:val="0"/>
        </w:numPr>
        <w:jc w:val="both"/>
        <w:rPr>
          <w:rFonts w:cstheme="minorHAnsi"/>
          <w:color w:val="000000" w:themeColor="text1"/>
          <w:lang w:val="en-GB"/>
        </w:rPr>
      </w:pPr>
      <w:r w:rsidRPr="0033563C">
        <w:rPr>
          <w:rFonts w:cstheme="minorHAnsi"/>
          <w:color w:val="000000" w:themeColor="text1"/>
          <w:lang w:val="en-GB"/>
        </w:rPr>
        <w:t>This handbook is for keyworkers in early years helping to understand the importance of effective communication for young children’s learning and development during transitions.</w:t>
      </w:r>
    </w:p>
    <w:p w14:paraId="280EC10A" w14:textId="77777777" w:rsidR="00AC79D0" w:rsidRPr="0033563C" w:rsidRDefault="00AC79D0" w:rsidP="00D233AF">
      <w:pPr>
        <w:pStyle w:val="ListBullet"/>
        <w:numPr>
          <w:ilvl w:val="0"/>
          <w:numId w:val="0"/>
        </w:numPr>
        <w:jc w:val="both"/>
        <w:rPr>
          <w:rFonts w:cstheme="minorHAnsi"/>
          <w:color w:val="000000" w:themeColor="text1"/>
          <w:lang w:val="en-GB"/>
        </w:rPr>
      </w:pPr>
      <w:r w:rsidRPr="0033563C">
        <w:rPr>
          <w:rFonts w:cstheme="minorHAnsi"/>
          <w:color w:val="000000" w:themeColor="text1"/>
          <w:lang w:val="en-GB"/>
        </w:rPr>
        <w:t>It is important that we realise the severity of the right environment and teaching for children during transitions as it can really affect many aspects in a child's life.</w:t>
      </w:r>
    </w:p>
    <w:p w14:paraId="591051E8" w14:textId="19A48F96" w:rsidR="00AC79D0" w:rsidRPr="0033563C" w:rsidRDefault="00AC79D0" w:rsidP="00D233AF">
      <w:pPr>
        <w:pStyle w:val="ListBullet"/>
        <w:numPr>
          <w:ilvl w:val="0"/>
          <w:numId w:val="0"/>
        </w:numPr>
        <w:jc w:val="both"/>
        <w:rPr>
          <w:rFonts w:cstheme="minorHAnsi"/>
          <w:color w:val="000000" w:themeColor="text1"/>
          <w:lang w:val="en-GB"/>
        </w:rPr>
      </w:pPr>
      <w:r w:rsidRPr="0033563C">
        <w:rPr>
          <w:rFonts w:cstheme="minorHAnsi"/>
          <w:color w:val="000000" w:themeColor="text1"/>
          <w:lang w:val="en-GB"/>
        </w:rPr>
        <w:t>What is Transition? Transition is the process of going from one experience to another so effectively transition is change, for example when a child moves from one familiar setting to a new setting, if they are not nurtured in the right way during this process that it can be very damaging for the child. This is because it can slow the development of their learning and understanding. Harper (2016)</w:t>
      </w:r>
    </w:p>
    <w:p w14:paraId="59253D71" w14:textId="6F108AE6" w:rsidR="005C01DC" w:rsidRPr="0033563C" w:rsidRDefault="005C01DC" w:rsidP="00D233AF">
      <w:pPr>
        <w:pStyle w:val="ListBullet"/>
        <w:numPr>
          <w:ilvl w:val="0"/>
          <w:numId w:val="0"/>
        </w:numPr>
        <w:jc w:val="both"/>
        <w:rPr>
          <w:rFonts w:cstheme="minorHAnsi"/>
          <w:color w:val="000000" w:themeColor="text1"/>
          <w:lang w:val="en-GB"/>
        </w:rPr>
      </w:pPr>
      <w:r w:rsidRPr="0033563C">
        <w:rPr>
          <w:rFonts w:cstheme="minorHAnsi"/>
          <w:color w:val="000000" w:themeColor="text1"/>
          <w:lang w:val="en-GB"/>
        </w:rPr>
        <w:t xml:space="preserve">Bandura (2016) suggests that what children observe from the practitioners/parents around them can really affect how they learn and grow, this is called his ‘Social learning theory’. This idea stems from the fact that children learn a lot from watching and copying what they see. </w:t>
      </w:r>
      <w:r w:rsidR="003E219F" w:rsidRPr="0033563C">
        <w:rPr>
          <w:rFonts w:cstheme="minorHAnsi"/>
          <w:color w:val="000000" w:themeColor="text1"/>
          <w:lang w:val="en-GB"/>
        </w:rPr>
        <w:t>Therefore,</w:t>
      </w:r>
      <w:r w:rsidRPr="0033563C">
        <w:rPr>
          <w:rFonts w:cstheme="minorHAnsi"/>
          <w:color w:val="000000" w:themeColor="text1"/>
          <w:lang w:val="en-GB"/>
        </w:rPr>
        <w:t xml:space="preserve"> how a child is treated in a new setting would prove to be vitally important on their development and how quickly they settle.</w:t>
      </w:r>
    </w:p>
    <w:p w14:paraId="3587A936" w14:textId="68AD879F" w:rsidR="003E219F" w:rsidRPr="0033563C" w:rsidRDefault="003E219F" w:rsidP="00D233AF">
      <w:pPr>
        <w:pStyle w:val="ListBullet"/>
        <w:numPr>
          <w:ilvl w:val="0"/>
          <w:numId w:val="0"/>
        </w:numPr>
        <w:jc w:val="both"/>
        <w:rPr>
          <w:rFonts w:cstheme="minorHAnsi"/>
          <w:color w:val="000000" w:themeColor="text1"/>
          <w:lang w:val="en-GB"/>
        </w:rPr>
      </w:pPr>
      <w:r w:rsidRPr="0033563C">
        <w:rPr>
          <w:rFonts w:cstheme="minorHAnsi"/>
          <w:color w:val="000000" w:themeColor="text1"/>
          <w:lang w:val="en-GB"/>
        </w:rPr>
        <w:t>So, if Staff think aloud more and encourage problem solving then they can have a positive effect on a child’s outcome, giving them an environment that feels safe and promotes learning.</w:t>
      </w:r>
    </w:p>
    <w:p w14:paraId="4C164C41" w14:textId="3D0FDE13" w:rsidR="003E219F" w:rsidRDefault="003E219F" w:rsidP="00D233AF">
      <w:pPr>
        <w:pStyle w:val="ListBullet"/>
        <w:numPr>
          <w:ilvl w:val="0"/>
          <w:numId w:val="0"/>
        </w:numPr>
        <w:jc w:val="both"/>
        <w:rPr>
          <w:rFonts w:cstheme="minorHAnsi"/>
          <w:color w:val="000000" w:themeColor="text1"/>
        </w:rPr>
      </w:pPr>
      <w:r w:rsidRPr="0033563C">
        <w:rPr>
          <w:rFonts w:cstheme="minorHAnsi"/>
          <w:color w:val="000000" w:themeColor="text1"/>
          <w:lang w:val="en-GB"/>
        </w:rPr>
        <w:t xml:space="preserve">Vygotsky also believes that a child is more likely to learn when </w:t>
      </w:r>
      <w:r w:rsidR="00545D4B" w:rsidRPr="0033563C">
        <w:rPr>
          <w:rFonts w:cstheme="minorHAnsi"/>
          <w:color w:val="000000" w:themeColor="text1"/>
          <w:lang w:val="en-GB"/>
        </w:rPr>
        <w:t>they don’t</w:t>
      </w:r>
      <w:r w:rsidRPr="0033563C">
        <w:rPr>
          <w:rFonts w:cstheme="minorHAnsi"/>
          <w:color w:val="000000" w:themeColor="text1"/>
          <w:lang w:val="en-GB"/>
        </w:rPr>
        <w:t xml:space="preserve"> realise </w:t>
      </w:r>
      <w:r w:rsidR="009766F9" w:rsidRPr="0033563C">
        <w:rPr>
          <w:rFonts w:cstheme="minorHAnsi"/>
          <w:color w:val="000000" w:themeColor="text1"/>
          <w:lang w:val="en-GB"/>
        </w:rPr>
        <w:t>they are</w:t>
      </w:r>
      <w:r w:rsidRPr="0033563C">
        <w:rPr>
          <w:rFonts w:cstheme="minorHAnsi"/>
          <w:color w:val="000000" w:themeColor="text1"/>
          <w:lang w:val="en-GB"/>
        </w:rPr>
        <w:t xml:space="preserve"> being taught because they</w:t>
      </w:r>
      <w:r w:rsidR="009766F9" w:rsidRPr="0033563C">
        <w:rPr>
          <w:rFonts w:cstheme="minorHAnsi"/>
          <w:color w:val="000000" w:themeColor="text1"/>
          <w:lang w:val="en-GB"/>
        </w:rPr>
        <w:t>’re</w:t>
      </w:r>
      <w:r w:rsidRPr="0033563C">
        <w:rPr>
          <w:rFonts w:cstheme="minorHAnsi"/>
          <w:color w:val="000000" w:themeColor="text1"/>
          <w:lang w:val="en-GB"/>
        </w:rPr>
        <w:t xml:space="preserve"> enjoying the task. This can be used in transitioning, if a child does not realise tha</w:t>
      </w:r>
      <w:r w:rsidR="00CB5D50" w:rsidRPr="0033563C">
        <w:rPr>
          <w:rFonts w:cstheme="minorHAnsi"/>
          <w:color w:val="000000" w:themeColor="text1"/>
          <w:lang w:val="en-GB"/>
        </w:rPr>
        <w:t xml:space="preserve">t they are </w:t>
      </w:r>
      <w:r w:rsidR="009766F9" w:rsidRPr="0033563C">
        <w:rPr>
          <w:rFonts w:cstheme="minorHAnsi"/>
          <w:color w:val="000000" w:themeColor="text1"/>
          <w:lang w:val="en-GB"/>
        </w:rPr>
        <w:t>learning,</w:t>
      </w:r>
      <w:r w:rsidR="00CB5D50" w:rsidRPr="0033563C">
        <w:rPr>
          <w:rFonts w:cstheme="minorHAnsi"/>
          <w:color w:val="000000" w:themeColor="text1"/>
          <w:lang w:val="en-GB"/>
        </w:rPr>
        <w:t xml:space="preserve"> and it can interact and therefore integrate better with their surroundings.</w:t>
      </w:r>
      <w:r w:rsidR="009766F9" w:rsidRPr="0033563C">
        <w:rPr>
          <w:rFonts w:cstheme="minorHAnsi"/>
          <w:color w:val="000000" w:themeColor="text1"/>
          <w:lang w:val="en-GB"/>
        </w:rPr>
        <w:t xml:space="preserve"> </w:t>
      </w:r>
      <w:proofErr w:type="spellStart"/>
      <w:r w:rsidR="009766F9" w:rsidRPr="0033563C">
        <w:rPr>
          <w:rFonts w:cstheme="minorHAnsi"/>
          <w:color w:val="000000" w:themeColor="text1"/>
        </w:rPr>
        <w:t>Pardjono</w:t>
      </w:r>
      <w:proofErr w:type="spellEnd"/>
      <w:r w:rsidR="009766F9" w:rsidRPr="0033563C">
        <w:rPr>
          <w:rFonts w:cstheme="minorHAnsi"/>
          <w:color w:val="000000" w:themeColor="text1"/>
        </w:rPr>
        <w:t xml:space="preserve"> (2016)</w:t>
      </w:r>
    </w:p>
    <w:p w14:paraId="24C75FDD" w14:textId="2282C1C0" w:rsidR="00C32710" w:rsidRDefault="00C32710" w:rsidP="00D233AF">
      <w:pPr>
        <w:pStyle w:val="ListBullet"/>
        <w:numPr>
          <w:ilvl w:val="0"/>
          <w:numId w:val="0"/>
        </w:numPr>
        <w:jc w:val="both"/>
        <w:rPr>
          <w:rFonts w:cstheme="minorHAnsi"/>
          <w:color w:val="000000" w:themeColor="text1"/>
          <w:lang w:val="en-GB"/>
        </w:rPr>
      </w:pPr>
      <w:r>
        <w:rPr>
          <w:rFonts w:cstheme="minorHAnsi"/>
          <w:color w:val="000000" w:themeColor="text1"/>
          <w:lang w:val="en-GB"/>
        </w:rPr>
        <w:t>So</w:t>
      </w:r>
      <w:r w:rsidR="00114152">
        <w:rPr>
          <w:rFonts w:cstheme="minorHAnsi"/>
          <w:color w:val="000000" w:themeColor="text1"/>
          <w:lang w:val="en-GB"/>
        </w:rPr>
        <w:t xml:space="preserve">, </w:t>
      </w:r>
      <w:r>
        <w:rPr>
          <w:rFonts w:cstheme="minorHAnsi"/>
          <w:color w:val="000000" w:themeColor="text1"/>
          <w:lang w:val="en-GB"/>
        </w:rPr>
        <w:t xml:space="preserve">what are they key transitions for children? Using the </w:t>
      </w:r>
      <w:r w:rsidR="000D7631">
        <w:rPr>
          <w:rFonts w:cstheme="minorHAnsi"/>
          <w:color w:val="000000" w:themeColor="text1"/>
          <w:lang w:val="en-GB"/>
        </w:rPr>
        <w:t>Integrated Services for Children and Young People</w:t>
      </w:r>
      <w:r>
        <w:rPr>
          <w:rFonts w:cstheme="minorHAnsi"/>
          <w:color w:val="000000" w:themeColor="text1"/>
          <w:lang w:val="en-GB"/>
        </w:rPr>
        <w:t xml:space="preserve"> they have come up with these;</w:t>
      </w:r>
    </w:p>
    <w:p w14:paraId="6FD78D44" w14:textId="25CF9192" w:rsidR="002D6D73" w:rsidRDefault="00C32710" w:rsidP="000D7631">
      <w:pPr>
        <w:pStyle w:val="ListBullet"/>
        <w:numPr>
          <w:ilvl w:val="0"/>
          <w:numId w:val="0"/>
        </w:numPr>
        <w:tabs>
          <w:tab w:val="left" w:pos="1776"/>
        </w:tabs>
        <w:ind w:left="216"/>
        <w:rPr>
          <w:rFonts w:cstheme="minorHAnsi"/>
          <w:color w:val="000000" w:themeColor="text1"/>
          <w:lang w:val="en-GB"/>
        </w:rPr>
      </w:pPr>
      <w:r>
        <w:rPr>
          <w:rFonts w:cstheme="minorHAnsi"/>
          <w:noProof/>
          <w:color w:val="000000" w:themeColor="text1"/>
          <w:lang w:val="en-GB"/>
        </w:rPr>
        <mc:AlternateContent>
          <mc:Choice Requires="wps">
            <w:drawing>
              <wp:anchor distT="0" distB="0" distL="114300" distR="114300" simplePos="0" relativeHeight="251659264" behindDoc="0" locked="0" layoutInCell="1" allowOverlap="1" wp14:anchorId="69E35C23" wp14:editId="6BF183DC">
                <wp:simplePos x="0" y="0"/>
                <wp:positionH relativeFrom="column">
                  <wp:posOffset>685800</wp:posOffset>
                </wp:positionH>
                <wp:positionV relativeFrom="paragraph">
                  <wp:posOffset>92075</wp:posOffset>
                </wp:positionV>
                <wp:extent cx="190500" cy="175260"/>
                <wp:effectExtent l="0" t="19050" r="38100" b="34290"/>
                <wp:wrapNone/>
                <wp:docPr id="2" name="Arrow: Right 2"/>
                <wp:cNvGraphicFramePr/>
                <a:graphic xmlns:a="http://schemas.openxmlformats.org/drawingml/2006/main">
                  <a:graphicData uri="http://schemas.microsoft.com/office/word/2010/wordprocessingShape">
                    <wps:wsp>
                      <wps:cNvSpPr/>
                      <wps:spPr>
                        <a:xfrm>
                          <a:off x="0" y="0"/>
                          <a:ext cx="190500" cy="1752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16F1C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54pt;margin-top:7.25pt;width:15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" adj="11664" fillcolor="#b53d68 [3204]" strokecolor="#591e33 [1604]" strokeweight="1pt"/>
            </w:pict>
          </mc:Fallback>
        </mc:AlternateContent>
      </w:r>
      <w:r>
        <w:rPr>
          <w:rFonts w:cstheme="minorHAnsi"/>
          <w:color w:val="000000" w:themeColor="text1"/>
          <w:lang w:val="en-GB"/>
        </w:rPr>
        <w:t xml:space="preserve">Home </w:t>
      </w:r>
      <w:r>
        <w:rPr>
          <w:rFonts w:cstheme="minorHAnsi"/>
          <w:color w:val="000000" w:themeColor="text1"/>
          <w:lang w:val="en-GB"/>
        </w:rPr>
        <w:tab/>
        <w:t>Parent and Toddler groups</w:t>
      </w:r>
    </w:p>
    <w:p w14:paraId="15890240" w14:textId="6B0A166B" w:rsidR="00C32710" w:rsidRDefault="000D7631" w:rsidP="000D7631">
      <w:pPr>
        <w:pStyle w:val="ListBullet"/>
        <w:numPr>
          <w:ilvl w:val="0"/>
          <w:numId w:val="20"/>
        </w:numPr>
        <w:tabs>
          <w:tab w:val="left" w:pos="1776"/>
        </w:tabs>
        <w:rPr>
          <w:rFonts w:cstheme="minorHAnsi"/>
          <w:color w:val="000000" w:themeColor="text1"/>
        </w:rPr>
      </w:pPr>
      <w:r>
        <w:rPr>
          <w:rFonts w:cstheme="minorHAnsi"/>
          <w:color w:val="000000" w:themeColor="text1"/>
        </w:rPr>
        <w:t xml:space="preserve">               Child Minders</w:t>
      </w:r>
    </w:p>
    <w:p w14:paraId="5D329864" w14:textId="725BBC7D" w:rsidR="000D7631" w:rsidRDefault="000D7631" w:rsidP="000D7631">
      <w:pPr>
        <w:pStyle w:val="ListBullet"/>
        <w:numPr>
          <w:ilvl w:val="0"/>
          <w:numId w:val="20"/>
        </w:numPr>
        <w:tabs>
          <w:tab w:val="left" w:pos="1776"/>
        </w:tabs>
        <w:rPr>
          <w:rFonts w:cstheme="minorHAnsi"/>
          <w:color w:val="000000" w:themeColor="text1"/>
        </w:rPr>
      </w:pPr>
      <w:r>
        <w:rPr>
          <w:rFonts w:cstheme="minorHAnsi"/>
          <w:color w:val="000000" w:themeColor="text1"/>
        </w:rPr>
        <w:t xml:space="preserve">               Day Nursery</w:t>
      </w:r>
    </w:p>
    <w:p w14:paraId="7390495E" w14:textId="627E0436" w:rsidR="000D7631" w:rsidRDefault="000D7631" w:rsidP="000D7631">
      <w:pPr>
        <w:pStyle w:val="ListBullet"/>
        <w:numPr>
          <w:ilvl w:val="0"/>
          <w:numId w:val="20"/>
        </w:numPr>
        <w:tabs>
          <w:tab w:val="left" w:pos="1776"/>
        </w:tabs>
        <w:rPr>
          <w:rFonts w:cstheme="minorHAnsi"/>
          <w:color w:val="000000" w:themeColor="text1"/>
        </w:rPr>
      </w:pPr>
      <w:r>
        <w:rPr>
          <w:rFonts w:cstheme="minorHAnsi"/>
          <w:color w:val="000000" w:themeColor="text1"/>
        </w:rPr>
        <w:t xml:space="preserve">               Play Group</w:t>
      </w:r>
    </w:p>
    <w:p w14:paraId="466AE180" w14:textId="0A7D472F" w:rsidR="000D7631" w:rsidRDefault="000D7631" w:rsidP="000D7631">
      <w:pPr>
        <w:pStyle w:val="ListBullet"/>
        <w:numPr>
          <w:ilvl w:val="0"/>
          <w:numId w:val="20"/>
        </w:numPr>
        <w:tabs>
          <w:tab w:val="left" w:pos="1776"/>
        </w:tabs>
        <w:rPr>
          <w:rFonts w:cstheme="minorHAnsi"/>
          <w:color w:val="000000" w:themeColor="text1"/>
        </w:rPr>
      </w:pPr>
      <w:r>
        <w:rPr>
          <w:rFonts w:cstheme="minorHAnsi"/>
          <w:color w:val="000000" w:themeColor="text1"/>
        </w:rPr>
        <w:t xml:space="preserve">               Nursery</w:t>
      </w:r>
    </w:p>
    <w:p w14:paraId="0FB55422" w14:textId="14C492BD" w:rsidR="000D7631" w:rsidRDefault="000D7631" w:rsidP="000D7631">
      <w:pPr>
        <w:pStyle w:val="ListBullet"/>
        <w:numPr>
          <w:ilvl w:val="0"/>
          <w:numId w:val="20"/>
        </w:numPr>
        <w:tabs>
          <w:tab w:val="left" w:pos="1776"/>
        </w:tabs>
        <w:rPr>
          <w:rFonts w:cstheme="minorHAnsi"/>
          <w:color w:val="000000" w:themeColor="text1"/>
        </w:rPr>
      </w:pPr>
      <w:r>
        <w:rPr>
          <w:rFonts w:cstheme="minorHAnsi"/>
          <w:color w:val="000000" w:themeColor="text1"/>
        </w:rPr>
        <w:t xml:space="preserve">               School (</w:t>
      </w:r>
      <w:proofErr w:type="spellStart"/>
      <w:r>
        <w:rPr>
          <w:rFonts w:cstheme="minorHAnsi"/>
          <w:color w:val="000000" w:themeColor="text1"/>
        </w:rPr>
        <w:t>inc</w:t>
      </w:r>
      <w:proofErr w:type="spellEnd"/>
      <w:r>
        <w:rPr>
          <w:rFonts w:cstheme="minorHAnsi"/>
          <w:color w:val="000000" w:themeColor="text1"/>
        </w:rPr>
        <w:t>, Special Schools)</w:t>
      </w:r>
    </w:p>
    <w:p w14:paraId="7114A63E" w14:textId="18A5FF45" w:rsidR="000D7631" w:rsidRDefault="000D7631" w:rsidP="000D7631">
      <w:pPr>
        <w:pStyle w:val="ListBullet"/>
        <w:numPr>
          <w:ilvl w:val="0"/>
          <w:numId w:val="0"/>
        </w:numPr>
        <w:tabs>
          <w:tab w:val="left" w:pos="1776"/>
        </w:tabs>
        <w:ind w:left="216"/>
        <w:rPr>
          <w:rFonts w:cstheme="minorHAnsi"/>
          <w:color w:val="000000" w:themeColor="text1"/>
        </w:rPr>
      </w:pPr>
      <w:r>
        <w:rPr>
          <w:rFonts w:cstheme="minorHAnsi"/>
          <w:color w:val="000000" w:themeColor="text1"/>
        </w:rPr>
        <w:t>(ISCYP:25)</w:t>
      </w:r>
    </w:p>
    <w:p w14:paraId="333EC705" w14:textId="0A9C6442" w:rsidR="000D7631" w:rsidRPr="0033563C" w:rsidRDefault="000D7631" w:rsidP="000D7631">
      <w:pPr>
        <w:pStyle w:val="ListBullet"/>
        <w:numPr>
          <w:ilvl w:val="0"/>
          <w:numId w:val="0"/>
        </w:numPr>
        <w:tabs>
          <w:tab w:val="left" w:pos="1776"/>
        </w:tabs>
        <w:ind w:left="216"/>
        <w:rPr>
          <w:rFonts w:cstheme="minorHAnsi"/>
          <w:color w:val="000000" w:themeColor="text1"/>
        </w:rPr>
      </w:pPr>
      <w:r>
        <w:rPr>
          <w:rFonts w:cstheme="minorHAnsi"/>
          <w:color w:val="000000" w:themeColor="text1"/>
        </w:rPr>
        <w:t>This handbook is focusing on children in the early years setting moving up to Nursery.</w:t>
      </w:r>
    </w:p>
    <w:p w14:paraId="3B535706" w14:textId="0A5C726B" w:rsidR="002D6D73" w:rsidRPr="0033563C" w:rsidRDefault="009766F9" w:rsidP="00110A21">
      <w:pPr>
        <w:pStyle w:val="Heading1"/>
      </w:pPr>
      <w:r w:rsidRPr="0033563C">
        <w:lastRenderedPageBreak/>
        <w:t>The role of the adult</w:t>
      </w:r>
    </w:p>
    <w:p w14:paraId="63364D22" w14:textId="0A172858" w:rsidR="00A74FC2" w:rsidRPr="0033563C" w:rsidRDefault="009766F9">
      <w:pPr>
        <w:rPr>
          <w:rFonts w:cstheme="minorHAnsi"/>
        </w:rPr>
      </w:pPr>
      <w:r w:rsidRPr="0033563C">
        <w:rPr>
          <w:rFonts w:cstheme="minorHAnsi"/>
        </w:rPr>
        <w:t>The role of the adult is an important aspect in the development of children</w:t>
      </w:r>
      <w:r w:rsidR="00AE0FE9" w:rsidRPr="0033563C">
        <w:rPr>
          <w:rFonts w:cstheme="minorHAnsi"/>
        </w:rPr>
        <w:t xml:space="preserve"> </w:t>
      </w:r>
      <w:r w:rsidR="00D233AF" w:rsidRPr="0033563C">
        <w:rPr>
          <w:rFonts w:cstheme="minorHAnsi"/>
        </w:rPr>
        <w:t>especially when a child is in the important stage of transitioning.</w:t>
      </w:r>
      <w:r w:rsidR="00A74FC2" w:rsidRPr="0033563C">
        <w:rPr>
          <w:rFonts w:cstheme="minorHAnsi"/>
        </w:rPr>
        <w:t xml:space="preserve"> According to Blake (1997) The younger the child is the more important it is for the adult to play with the child, this is all part of the child’s development and means they can grow, explore and learn to play on their own.</w:t>
      </w:r>
    </w:p>
    <w:p w14:paraId="3573697F" w14:textId="53802E28" w:rsidR="0098186B" w:rsidRPr="0033563C" w:rsidRDefault="0098186B">
      <w:pPr>
        <w:rPr>
          <w:rFonts w:cstheme="minorHAnsi"/>
        </w:rPr>
      </w:pPr>
      <w:r w:rsidRPr="0033563C">
        <w:rPr>
          <w:rFonts w:cstheme="minorHAnsi"/>
        </w:rPr>
        <w:t xml:space="preserve">According to the </w:t>
      </w:r>
      <w:r w:rsidR="00FD7C7A">
        <w:rPr>
          <w:rFonts w:cstheme="minorHAnsi"/>
        </w:rPr>
        <w:t>Integrated services for Children and Young People</w:t>
      </w:r>
      <w:r w:rsidRPr="0033563C">
        <w:rPr>
          <w:rFonts w:cstheme="minorHAnsi"/>
        </w:rPr>
        <w:t xml:space="preserve"> it’s critical that parents are aware of what the child needs and wants during this transition phase and are seeing things from not just their point of view, but the child’s.</w:t>
      </w:r>
      <w:r w:rsidR="00FD7C7A">
        <w:rPr>
          <w:rFonts w:cstheme="minorHAnsi"/>
        </w:rPr>
        <w:t xml:space="preserve"> (ISCYP:25)</w:t>
      </w:r>
    </w:p>
    <w:p w14:paraId="073E5B9F" w14:textId="508D9913" w:rsidR="002D6D73" w:rsidRPr="0033563C" w:rsidRDefault="00D233AF">
      <w:pPr>
        <w:rPr>
          <w:rFonts w:cstheme="minorHAnsi"/>
        </w:rPr>
      </w:pPr>
      <w:r w:rsidRPr="0033563C">
        <w:rPr>
          <w:rFonts w:cstheme="minorHAnsi"/>
        </w:rPr>
        <w:t xml:space="preserve"> Bronfenbrenner </w:t>
      </w:r>
      <w:r w:rsidR="000775BB" w:rsidRPr="0033563C">
        <w:rPr>
          <w:rFonts w:cstheme="minorHAnsi"/>
        </w:rPr>
        <w:t>constructed a theory called the Ecological Systems Theory where he believes that what is around the child structures how fast they develop and in what way. This is shown in a graph.</w:t>
      </w:r>
    </w:p>
    <w:p w14:paraId="0C9A1E64" w14:textId="77777777" w:rsidR="000775BB" w:rsidRPr="0033563C" w:rsidRDefault="000775BB">
      <w:pPr>
        <w:rPr>
          <w:rFonts w:cstheme="minorHAnsi"/>
        </w:rPr>
      </w:pPr>
    </w:p>
    <w:p w14:paraId="2138653F" w14:textId="0D826B12" w:rsidR="00D233AF" w:rsidRDefault="000775BB" w:rsidP="0033563C">
      <w:pPr>
        <w:ind w:left="2268"/>
        <w:rPr>
          <w:rFonts w:cstheme="minorHAnsi"/>
        </w:rPr>
      </w:pPr>
      <w:r w:rsidRPr="0033563C">
        <w:rPr>
          <w:rFonts w:cstheme="minorHAnsi"/>
          <w:noProof/>
        </w:rPr>
        <w:drawing>
          <wp:inline distT="0" distB="0" distL="0" distR="0" wp14:anchorId="334C4F1F" wp14:editId="118434A7">
            <wp:extent cx="3803257" cy="413503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s2.0-S0732312316300785-gr2.jpg"/>
                    <pic:cNvPicPr/>
                  </pic:nvPicPr>
                  <pic:blipFill>
                    <a:blip r:embed="rId8"/>
                    <a:stretch>
                      <a:fillRect/>
                    </a:stretch>
                  </pic:blipFill>
                  <pic:spPr>
                    <a:xfrm>
                      <a:off x="0" y="0"/>
                      <a:ext cx="3803257" cy="4135030"/>
                    </a:xfrm>
                    <a:prstGeom prst="rect">
                      <a:avLst/>
                    </a:prstGeom>
                  </pic:spPr>
                </pic:pic>
              </a:graphicData>
            </a:graphic>
          </wp:inline>
        </w:drawing>
      </w:r>
    </w:p>
    <w:p w14:paraId="5F523C9F" w14:textId="519AABE6" w:rsidR="003F3EE0" w:rsidRPr="0033563C" w:rsidRDefault="003F3EE0" w:rsidP="0033563C">
      <w:pPr>
        <w:ind w:left="2268"/>
        <w:rPr>
          <w:rFonts w:cstheme="minorHAnsi"/>
        </w:rPr>
      </w:pPr>
      <w:r>
        <w:rPr>
          <w:rFonts w:cstheme="minorHAnsi"/>
        </w:rPr>
        <w:t>(Source:</w:t>
      </w:r>
      <w:r w:rsidRPr="003F3EE0">
        <w:t xml:space="preserve"> </w:t>
      </w:r>
      <w:r w:rsidRPr="003F3EE0">
        <w:rPr>
          <w:rFonts w:cstheme="minorHAnsi"/>
        </w:rPr>
        <w:t>Smith, Hayes &amp; Lyons, 2017</w:t>
      </w:r>
      <w:r>
        <w:rPr>
          <w:rFonts w:cstheme="minorHAnsi"/>
        </w:rPr>
        <w:t>)</w:t>
      </w:r>
    </w:p>
    <w:p w14:paraId="7F945BD0" w14:textId="1C18DEEB" w:rsidR="000775BB" w:rsidRPr="0033563C" w:rsidRDefault="00C51B12">
      <w:pPr>
        <w:rPr>
          <w:rFonts w:cstheme="minorHAnsi"/>
        </w:rPr>
      </w:pPr>
      <w:r w:rsidRPr="0033563C">
        <w:rPr>
          <w:rFonts w:cstheme="minorHAnsi"/>
        </w:rPr>
        <w:t>Using this theory, we can see that the role of the adult really does contribute to how the child is feeling and learning. For example, if a child is moving up into a new school it’s important that what the parents are telling the child collates with what the teachers and staff will be saying</w:t>
      </w:r>
      <w:r w:rsidR="004D23C5" w:rsidRPr="0033563C">
        <w:rPr>
          <w:rFonts w:cstheme="minorHAnsi"/>
        </w:rPr>
        <w:t xml:space="preserve"> this is the same with teachers communicating with parents</w:t>
      </w:r>
      <w:r w:rsidRPr="0033563C">
        <w:rPr>
          <w:rFonts w:cstheme="minorHAnsi"/>
        </w:rPr>
        <w:t>. This is important so there is trust built</w:t>
      </w:r>
      <w:r w:rsidR="00A74FC2" w:rsidRPr="0033563C">
        <w:rPr>
          <w:rFonts w:cstheme="minorHAnsi"/>
        </w:rPr>
        <w:t>,</w:t>
      </w:r>
      <w:r w:rsidRPr="0033563C">
        <w:rPr>
          <w:rFonts w:cstheme="minorHAnsi"/>
        </w:rPr>
        <w:t xml:space="preserve"> if a child is uncomfortable for any reason then it will affect their ability to learn</w:t>
      </w:r>
      <w:r w:rsidR="00A74FC2" w:rsidRPr="0033563C">
        <w:rPr>
          <w:rFonts w:cstheme="minorHAnsi"/>
        </w:rPr>
        <w:t>,</w:t>
      </w:r>
      <w:r w:rsidRPr="0033563C">
        <w:rPr>
          <w:rFonts w:cstheme="minorHAnsi"/>
        </w:rPr>
        <w:t xml:space="preserve"> which in turn can put a strain on their development. Effective communication between the staff and parents is extremely important. </w:t>
      </w:r>
      <w:bookmarkStart w:id="0" w:name="_Hlk499802196"/>
      <w:r w:rsidR="003F3EE0">
        <w:rPr>
          <w:rFonts w:cstheme="minorHAnsi"/>
        </w:rPr>
        <w:t>(Smith, Hayes et al, 2017: 267)</w:t>
      </w:r>
    </w:p>
    <w:bookmarkEnd w:id="0"/>
    <w:p w14:paraId="3D37484A" w14:textId="77777777" w:rsidR="00C51B12" w:rsidRPr="0033563C" w:rsidRDefault="00C51B12">
      <w:pPr>
        <w:rPr>
          <w:rFonts w:cstheme="minorHAnsi"/>
        </w:rPr>
      </w:pPr>
    </w:p>
    <w:p w14:paraId="7E4D9F73" w14:textId="4F3D2790" w:rsidR="002D6D73" w:rsidRPr="0033563C" w:rsidRDefault="00677647" w:rsidP="00110A21">
      <w:pPr>
        <w:pStyle w:val="Heading1"/>
      </w:pPr>
      <w:r w:rsidRPr="0033563C">
        <w:lastRenderedPageBreak/>
        <w:t xml:space="preserve">wHAT WOULD MAKE A CHILD TRANSITION SMOOTHLY </w:t>
      </w:r>
    </w:p>
    <w:p w14:paraId="0FAD93AF" w14:textId="6191FEF5" w:rsidR="00D11845" w:rsidRPr="0033563C" w:rsidRDefault="00677647" w:rsidP="00677647">
      <w:pPr>
        <w:rPr>
          <w:rFonts w:cstheme="minorHAnsi"/>
        </w:rPr>
      </w:pPr>
      <w:r w:rsidRPr="0033563C">
        <w:rPr>
          <w:rFonts w:cstheme="minorHAnsi"/>
        </w:rPr>
        <w:t>It is impossible to say the same for every child, as every child has their own personality even if they have grown up in the same surroundings as othe</w:t>
      </w:r>
      <w:r w:rsidR="00AE299D" w:rsidRPr="0033563C">
        <w:rPr>
          <w:rFonts w:cstheme="minorHAnsi"/>
        </w:rPr>
        <w:t>r children. Oswalt (2008)</w:t>
      </w:r>
    </w:p>
    <w:p w14:paraId="38EEF0FE" w14:textId="4D0C2A9B" w:rsidR="00AE299D" w:rsidRPr="0033563C" w:rsidRDefault="00AE299D" w:rsidP="00677647">
      <w:pPr>
        <w:rPr>
          <w:rFonts w:cstheme="minorHAnsi"/>
        </w:rPr>
      </w:pPr>
      <w:r w:rsidRPr="0033563C">
        <w:rPr>
          <w:rFonts w:cstheme="minorHAnsi"/>
        </w:rPr>
        <w:t xml:space="preserve">Bronfenbrenner </w:t>
      </w:r>
      <w:r w:rsidR="004A5EE8" w:rsidRPr="0033563C">
        <w:rPr>
          <w:rFonts w:cstheme="minorHAnsi"/>
        </w:rPr>
        <w:t>suggests that all aspects of a child’s life contributes to how they feel, for example if they feel safe and secure then they will transition much smoother than a child that is not comfortable. These stem from the Microsystem all the way to the macrosystem</w:t>
      </w:r>
      <w:r w:rsidR="004D23C5" w:rsidRPr="0033563C">
        <w:rPr>
          <w:rFonts w:cstheme="minorHAnsi"/>
        </w:rPr>
        <w:t xml:space="preserve">. </w:t>
      </w:r>
    </w:p>
    <w:p w14:paraId="66CB4A62" w14:textId="186522F3" w:rsidR="004D23C5" w:rsidRPr="0033563C" w:rsidRDefault="004D23C5" w:rsidP="00677647">
      <w:pPr>
        <w:rPr>
          <w:rFonts w:cstheme="minorHAnsi"/>
        </w:rPr>
      </w:pPr>
      <w:r w:rsidRPr="0033563C">
        <w:rPr>
          <w:rFonts w:cstheme="minorHAnsi"/>
        </w:rPr>
        <w:t xml:space="preserve"> This brings us to effective communication, if all levels of communication are being used between the child, parents and teachers then we have a secure basis for making the child feel secure in their transition</w:t>
      </w:r>
      <w:r w:rsidR="007745A4" w:rsidRPr="0033563C">
        <w:rPr>
          <w:rFonts w:cstheme="minorHAnsi"/>
        </w:rPr>
        <w:t>.</w:t>
      </w:r>
    </w:p>
    <w:p w14:paraId="7AFA8B3B" w14:textId="54032A87" w:rsidR="00223DFC" w:rsidRPr="0033563C" w:rsidRDefault="0008162B" w:rsidP="00677647">
      <w:pPr>
        <w:rPr>
          <w:rFonts w:cstheme="minorHAnsi"/>
        </w:rPr>
      </w:pPr>
      <w:r w:rsidRPr="0033563C">
        <w:rPr>
          <w:rFonts w:cstheme="minorHAnsi"/>
        </w:rPr>
        <w:t>So how can we give the children a good environment in their new setting? Using the nursery as a guide again it’s important to provide enabling environments this can be achieved by planning lessons ahead of time to cater for all the needs of the children making sure that the environment is varied with lots of different activities and equipment for them to play and use</w:t>
      </w:r>
      <w:r w:rsidR="00024517" w:rsidRPr="0033563C">
        <w:rPr>
          <w:rFonts w:cstheme="minorHAnsi"/>
        </w:rPr>
        <w:t>.</w:t>
      </w:r>
      <w:r w:rsidRPr="0033563C">
        <w:rPr>
          <w:rFonts w:cstheme="minorHAnsi"/>
        </w:rPr>
        <w:t xml:space="preserve"> </w:t>
      </w:r>
      <w:r w:rsidR="00093195" w:rsidRPr="0033563C">
        <w:rPr>
          <w:rFonts w:cstheme="minorHAnsi"/>
        </w:rPr>
        <w:t>Finally,</w:t>
      </w:r>
      <w:r w:rsidRPr="0033563C">
        <w:rPr>
          <w:rFonts w:cstheme="minorHAnsi"/>
        </w:rPr>
        <w:t xml:space="preserve"> to make sure to involve other parties and groups in the area.</w:t>
      </w:r>
      <w:r w:rsidR="00093195" w:rsidRPr="0033563C">
        <w:rPr>
          <w:rFonts w:cstheme="minorHAnsi"/>
        </w:rPr>
        <w:t xml:space="preserve"> </w:t>
      </w:r>
      <w:r w:rsidR="00140136">
        <w:rPr>
          <w:rFonts w:cstheme="minorHAnsi"/>
        </w:rPr>
        <w:t xml:space="preserve"> </w:t>
      </w:r>
      <w:r w:rsidR="00093195" w:rsidRPr="0033563C">
        <w:rPr>
          <w:rFonts w:cstheme="minorHAnsi"/>
        </w:rPr>
        <w:t>DFCSF</w:t>
      </w:r>
      <w:r w:rsidR="00140136">
        <w:rPr>
          <w:rFonts w:cstheme="minorHAnsi"/>
        </w:rPr>
        <w:t xml:space="preserve"> (</w:t>
      </w:r>
      <w:r w:rsidR="00093195" w:rsidRPr="0033563C">
        <w:rPr>
          <w:rFonts w:cstheme="minorHAnsi"/>
        </w:rPr>
        <w:t>2008)</w:t>
      </w:r>
      <w:r w:rsidRPr="0033563C">
        <w:rPr>
          <w:rFonts w:cstheme="minorHAnsi"/>
        </w:rPr>
        <w:t xml:space="preserve"> </w:t>
      </w:r>
    </w:p>
    <w:p w14:paraId="0FAFE290" w14:textId="5DA797E0" w:rsidR="00324812" w:rsidRPr="0033563C" w:rsidRDefault="00324812" w:rsidP="0033563C">
      <w:pPr>
        <w:tabs>
          <w:tab w:val="left" w:pos="6204"/>
        </w:tabs>
        <w:rPr>
          <w:rFonts w:cstheme="minorHAnsi"/>
        </w:rPr>
      </w:pPr>
      <w:r w:rsidRPr="0033563C">
        <w:rPr>
          <w:rFonts w:cstheme="minorHAnsi"/>
        </w:rPr>
        <w:t>Moyles</w:t>
      </w:r>
      <w:r w:rsidR="0033563C" w:rsidRPr="0033563C">
        <w:rPr>
          <w:rFonts w:cstheme="minorHAnsi"/>
        </w:rPr>
        <w:t xml:space="preserve"> </w:t>
      </w:r>
      <w:r w:rsidRPr="0033563C">
        <w:rPr>
          <w:rFonts w:cstheme="minorHAnsi"/>
        </w:rPr>
        <w:t xml:space="preserve">(2009:67) </w:t>
      </w:r>
      <w:r w:rsidR="0033563C" w:rsidRPr="0033563C">
        <w:rPr>
          <w:rFonts w:cstheme="minorHAnsi"/>
        </w:rPr>
        <w:t xml:space="preserve">explains a new school setting like this; </w:t>
      </w:r>
      <w:r w:rsidRPr="0033563C">
        <w:rPr>
          <w:rFonts w:cstheme="minorHAnsi"/>
        </w:rPr>
        <w:t>‘</w:t>
      </w:r>
      <w:r w:rsidR="0033563C" w:rsidRPr="0033563C">
        <w:rPr>
          <w:rFonts w:cstheme="minorHAnsi"/>
        </w:rPr>
        <w:t xml:space="preserve">A </w:t>
      </w:r>
      <w:r w:rsidRPr="0033563C">
        <w:rPr>
          <w:rFonts w:cstheme="minorHAnsi"/>
        </w:rPr>
        <w:t>hopeful beginning which needs</w:t>
      </w:r>
      <w:r w:rsidR="0033563C" w:rsidRPr="0033563C">
        <w:rPr>
          <w:rFonts w:cstheme="minorHAnsi"/>
        </w:rPr>
        <w:t xml:space="preserve"> to be</w:t>
      </w:r>
      <w:r w:rsidRPr="0033563C">
        <w:rPr>
          <w:rFonts w:cstheme="minorHAnsi"/>
        </w:rPr>
        <w:t xml:space="preserve"> nurtured </w:t>
      </w:r>
      <w:proofErr w:type="gramStart"/>
      <w:r w:rsidRPr="0033563C">
        <w:rPr>
          <w:rFonts w:cstheme="minorHAnsi"/>
        </w:rPr>
        <w:t>in order to</w:t>
      </w:r>
      <w:proofErr w:type="gramEnd"/>
      <w:r w:rsidRPr="0033563C">
        <w:rPr>
          <w:rFonts w:cstheme="minorHAnsi"/>
        </w:rPr>
        <w:t xml:space="preserve"> come to fruition’</w:t>
      </w:r>
      <w:r w:rsidR="0033563C" w:rsidRPr="0033563C">
        <w:rPr>
          <w:rFonts w:cstheme="minorHAnsi"/>
        </w:rPr>
        <w:t xml:space="preserve"> </w:t>
      </w:r>
    </w:p>
    <w:p w14:paraId="017A42FF" w14:textId="02C9927D" w:rsidR="0033563C" w:rsidRDefault="0033563C" w:rsidP="0033563C">
      <w:pPr>
        <w:tabs>
          <w:tab w:val="left" w:pos="6204"/>
        </w:tabs>
        <w:rPr>
          <w:rFonts w:cstheme="minorHAnsi"/>
        </w:rPr>
      </w:pPr>
      <w:r w:rsidRPr="0033563C">
        <w:rPr>
          <w:rFonts w:cstheme="minorHAnsi"/>
        </w:rPr>
        <w:t xml:space="preserve">If a child is not nurtured then it will not get to fruition on its own, it needs to be guided and encouraged by the staff and parents around them. </w:t>
      </w:r>
    </w:p>
    <w:p w14:paraId="31A35756" w14:textId="526E080B" w:rsidR="00BE1136" w:rsidRDefault="00BE1136" w:rsidP="0033563C">
      <w:pPr>
        <w:tabs>
          <w:tab w:val="left" w:pos="6204"/>
        </w:tabs>
      </w:pPr>
      <w:r>
        <w:t>Ladd (1990) describes a complete transition as;</w:t>
      </w:r>
    </w:p>
    <w:p w14:paraId="0A057BF6" w14:textId="25DA4EA9" w:rsidR="00BE1136" w:rsidRDefault="00BE1136" w:rsidP="00BE1136">
      <w:pPr>
        <w:tabs>
          <w:tab w:val="left" w:pos="6204"/>
        </w:tabs>
        <w:jc w:val="center"/>
      </w:pPr>
      <w:r>
        <w:t xml:space="preserve">‘a Child </w:t>
      </w:r>
      <w:proofErr w:type="gramStart"/>
      <w:r>
        <w:t>can be seen as</w:t>
      </w:r>
      <w:proofErr w:type="gramEnd"/>
      <w:r>
        <w:t xml:space="preserve"> successful in School when he or she develops positive attitudes and feelings about school or learning, establishes supportive social ties with teachers and classmates, feels comfortable and relatively happy in the classroom rather than anxious, lonely or upset, is interested and motivated to learn and take part in classroom activities (participation, engagement) and achieves and progresses academically each year.’</w:t>
      </w:r>
    </w:p>
    <w:p w14:paraId="16A1F500" w14:textId="77777777" w:rsidR="00C32710" w:rsidRPr="0033563C" w:rsidRDefault="00C32710" w:rsidP="00C32710">
      <w:pPr>
        <w:rPr>
          <w:rFonts w:cstheme="minorHAnsi"/>
        </w:rPr>
      </w:pPr>
      <w:r>
        <w:rPr>
          <w:rFonts w:cstheme="minorHAnsi"/>
        </w:rPr>
        <w:t>(Ladd, 1990:1081-1089)</w:t>
      </w:r>
    </w:p>
    <w:p w14:paraId="4C7C1FC0" w14:textId="1EBF8B0A" w:rsidR="00324812" w:rsidRDefault="00C32710" w:rsidP="00C32710">
      <w:pPr>
        <w:rPr>
          <w:rFonts w:cstheme="minorHAnsi"/>
        </w:rPr>
      </w:pPr>
      <w:r>
        <w:rPr>
          <w:rFonts w:cstheme="minorHAnsi"/>
        </w:rPr>
        <w:t>Baring this in mind we could say that when a child is contented with all aspects of their school life that they have transitioned smoothly.</w:t>
      </w:r>
    </w:p>
    <w:p w14:paraId="3545CA16" w14:textId="75ED1792" w:rsidR="004B7676" w:rsidRDefault="00493613" w:rsidP="00C32710">
      <w:pPr>
        <w:rPr>
          <w:rFonts w:cstheme="minorHAnsi"/>
        </w:rPr>
      </w:pPr>
      <w:r>
        <w:rPr>
          <w:rFonts w:cstheme="minorHAnsi"/>
        </w:rPr>
        <w:t>Harper (2016) says that s</w:t>
      </w:r>
      <w:r w:rsidR="00E85E53">
        <w:rPr>
          <w:rFonts w:cstheme="minorHAnsi"/>
        </w:rPr>
        <w:t xml:space="preserve">ome parents chose to do at school practices, this is where a child is introduced to their new school before they are due to start. This way they can explore aspects of their new school, from the environment inside and out. This can help in preparing the child for what is to come, so they don’t have to worry or stress about what it will be like as they have already had experiences with it. </w:t>
      </w:r>
    </w:p>
    <w:p w14:paraId="7553CBBE" w14:textId="3B3B5844" w:rsidR="00E85E53" w:rsidRDefault="00E85E53" w:rsidP="00C32710">
      <w:pPr>
        <w:rPr>
          <w:rFonts w:cstheme="minorHAnsi"/>
        </w:rPr>
      </w:pPr>
      <w:r>
        <w:rPr>
          <w:rFonts w:cstheme="minorHAnsi"/>
        </w:rPr>
        <w:t xml:space="preserve"> Children feel safer when they know what </w:t>
      </w:r>
      <w:proofErr w:type="gramStart"/>
      <w:r>
        <w:rPr>
          <w:rFonts w:cstheme="minorHAnsi"/>
        </w:rPr>
        <w:t>is around them</w:t>
      </w:r>
      <w:proofErr w:type="gramEnd"/>
      <w:r>
        <w:rPr>
          <w:rFonts w:cstheme="minorHAnsi"/>
        </w:rPr>
        <w:t xml:space="preserve">, so if a child knows where to be picked up or where the playground is they are going to feel a lot more at home in the environment. Visiting a school early could also mean having a chance to meet some of the children that will be in their school and potentially build friendships. </w:t>
      </w:r>
    </w:p>
    <w:p w14:paraId="6EB608C2" w14:textId="2D2E3BBD" w:rsidR="00E85E53" w:rsidRDefault="00E85E53" w:rsidP="00C32710">
      <w:pPr>
        <w:rPr>
          <w:rFonts w:cstheme="minorHAnsi"/>
        </w:rPr>
      </w:pPr>
      <w:r>
        <w:rPr>
          <w:rFonts w:cstheme="minorHAnsi"/>
        </w:rPr>
        <w:t xml:space="preserve">Children may also experience stress over having a new teacher, once again visiting a school earlier and being introduced to these things can really help to alleviate any fears of the child as Teachers are a big part of the students lives. Now that they know what you like and have a first impression they are more likely to settle down in their new environment. </w:t>
      </w:r>
    </w:p>
    <w:p w14:paraId="61B69E7F" w14:textId="59E846AC" w:rsidR="00E85E53" w:rsidRDefault="00E85E53" w:rsidP="00C32710">
      <w:pPr>
        <w:rPr>
          <w:rFonts w:cstheme="minorHAnsi"/>
        </w:rPr>
      </w:pPr>
      <w:r>
        <w:rPr>
          <w:rFonts w:cstheme="minorHAnsi"/>
        </w:rPr>
        <w:t>More important ways for a child to feel</w:t>
      </w:r>
      <w:r w:rsidR="00493613">
        <w:rPr>
          <w:rFonts w:cstheme="minorHAnsi"/>
        </w:rPr>
        <w:t xml:space="preserve"> </w:t>
      </w:r>
      <w:r>
        <w:rPr>
          <w:rFonts w:cstheme="minorHAnsi"/>
        </w:rPr>
        <w:t>stable would be to make sure they know who they can talk to if they are having any issues and that their opinion is important, letting them know the support system in the schoo</w:t>
      </w:r>
      <w:r w:rsidR="00493613">
        <w:rPr>
          <w:rFonts w:cstheme="minorHAnsi"/>
        </w:rPr>
        <w:t>l can have a real positive reaction. (Harper, 2016:156-157)</w:t>
      </w:r>
    </w:p>
    <w:p w14:paraId="31053B9B" w14:textId="32E44299" w:rsidR="002D6D73" w:rsidRPr="0033563C" w:rsidRDefault="00725319" w:rsidP="00110A21">
      <w:pPr>
        <w:pStyle w:val="Heading1"/>
      </w:pPr>
      <w:r w:rsidRPr="0033563C">
        <w:t>Holostic approach</w:t>
      </w:r>
    </w:p>
    <w:p w14:paraId="21BABEFE" w14:textId="77777777" w:rsidR="006A13B8" w:rsidRPr="0033563C" w:rsidRDefault="006A13B8" w:rsidP="00725319">
      <w:pPr>
        <w:rPr>
          <w:rFonts w:cstheme="minorHAnsi"/>
        </w:rPr>
      </w:pPr>
      <w:r w:rsidRPr="0033563C">
        <w:rPr>
          <w:rFonts w:cstheme="minorHAnsi"/>
        </w:rPr>
        <w:t xml:space="preserve">Other ways of creating a healthy environment for children is to take a holistic approach, what is Holistic development? </w:t>
      </w:r>
    </w:p>
    <w:p w14:paraId="7AAB8795" w14:textId="77777777" w:rsidR="006A13B8" w:rsidRPr="0033563C" w:rsidRDefault="006A13B8" w:rsidP="00725319">
      <w:pPr>
        <w:rPr>
          <w:rFonts w:cstheme="minorHAnsi"/>
        </w:rPr>
      </w:pPr>
      <w:r w:rsidRPr="0033563C">
        <w:rPr>
          <w:rFonts w:cstheme="minorHAnsi"/>
        </w:rPr>
        <w:lastRenderedPageBreak/>
        <w:t xml:space="preserve">The Foundation Education states that Holistic Development is an approach to learning and emphases the importance of the physical, emotional and psychological wellbeing of children, particularly in early childhood.  </w:t>
      </w:r>
    </w:p>
    <w:p w14:paraId="0F6AF9C1" w14:textId="44C36C0A" w:rsidR="009B0674" w:rsidRPr="0033563C" w:rsidRDefault="006A13B8" w:rsidP="00725319">
      <w:pPr>
        <w:rPr>
          <w:rFonts w:cstheme="minorHAnsi"/>
        </w:rPr>
      </w:pPr>
      <w:r w:rsidRPr="0033563C">
        <w:rPr>
          <w:rFonts w:cstheme="minorHAnsi"/>
        </w:rPr>
        <w:t xml:space="preserve">(TFE, 2017). </w:t>
      </w:r>
    </w:p>
    <w:p w14:paraId="1814A2B8" w14:textId="1A81ADE2" w:rsidR="006A13B8" w:rsidRDefault="006A13B8" w:rsidP="00725319">
      <w:pPr>
        <w:rPr>
          <w:rFonts w:cstheme="minorHAnsi"/>
        </w:rPr>
      </w:pPr>
      <w:r w:rsidRPr="0033563C">
        <w:rPr>
          <w:rFonts w:cstheme="minorHAnsi"/>
        </w:rPr>
        <w:t xml:space="preserve">Again, this is outlining theorists like Bronfenbrenner and Vygotsky of the importance that child’s experiences </w:t>
      </w:r>
      <w:r w:rsidR="00A00064" w:rsidRPr="0033563C">
        <w:rPr>
          <w:rFonts w:cstheme="minorHAnsi"/>
        </w:rPr>
        <w:t>give</w:t>
      </w:r>
      <w:r w:rsidRPr="0033563C">
        <w:rPr>
          <w:rFonts w:cstheme="minorHAnsi"/>
        </w:rPr>
        <w:t xml:space="preserve"> them and how it can make a huge impact o</w:t>
      </w:r>
      <w:r w:rsidR="00A00064" w:rsidRPr="0033563C">
        <w:rPr>
          <w:rFonts w:cstheme="minorHAnsi"/>
        </w:rPr>
        <w:t>n</w:t>
      </w:r>
      <w:r w:rsidRPr="0033563C">
        <w:rPr>
          <w:rFonts w:cstheme="minorHAnsi"/>
        </w:rPr>
        <w:t xml:space="preserve"> their </w:t>
      </w:r>
      <w:r w:rsidR="00A00064" w:rsidRPr="0033563C">
        <w:rPr>
          <w:rFonts w:cstheme="minorHAnsi"/>
        </w:rPr>
        <w:t xml:space="preserve">development. This can be linked to transitioning, if the child is engaged in a healthy manner then they will be able to transition more smoothly. The holistic approach will give the children an opportunity to play outside and experience through all their senses. This can also help with finding the interests of the children and making sure that the environment is interesting and exciting for them.  (TFE, 2017) </w:t>
      </w:r>
    </w:p>
    <w:p w14:paraId="7BF873CA" w14:textId="1B7D2F47" w:rsidR="00FF326A" w:rsidRDefault="00FF326A" w:rsidP="00725319">
      <w:pPr>
        <w:rPr>
          <w:rFonts w:cstheme="minorHAnsi"/>
        </w:rPr>
      </w:pPr>
      <w:r>
        <w:rPr>
          <w:rFonts w:cstheme="minorHAnsi"/>
        </w:rPr>
        <w:t xml:space="preserve">A huge part of </w:t>
      </w:r>
      <w:proofErr w:type="gramStart"/>
      <w:r>
        <w:rPr>
          <w:rFonts w:cstheme="minorHAnsi"/>
        </w:rPr>
        <w:t>an</w:t>
      </w:r>
      <w:proofErr w:type="gramEnd"/>
      <w:r>
        <w:rPr>
          <w:rFonts w:cstheme="minorHAnsi"/>
        </w:rPr>
        <w:t xml:space="preserve"> holistic approach is centered around play, this is supported by many theorists such as Bandura, </w:t>
      </w:r>
      <w:proofErr w:type="spellStart"/>
      <w:r>
        <w:rPr>
          <w:rFonts w:cstheme="minorHAnsi"/>
        </w:rPr>
        <w:t>Urie</w:t>
      </w:r>
      <w:proofErr w:type="spellEnd"/>
      <w:r>
        <w:rPr>
          <w:rFonts w:cstheme="minorHAnsi"/>
        </w:rPr>
        <w:t xml:space="preserve"> Bronfenbrenner, Friedrich Frobel and many more. </w:t>
      </w:r>
      <w:r w:rsidR="00114152">
        <w:rPr>
          <w:rFonts w:cstheme="minorHAnsi"/>
        </w:rPr>
        <w:t xml:space="preserve"> It’s about experiences through all the senses like sight, hearing, smell but also emotionally and physically. </w:t>
      </w:r>
      <w:proofErr w:type="gramStart"/>
      <w:r w:rsidR="00114152">
        <w:rPr>
          <w:rFonts w:cstheme="minorHAnsi"/>
        </w:rPr>
        <w:t>All of</w:t>
      </w:r>
      <w:proofErr w:type="gramEnd"/>
      <w:r w:rsidR="00114152">
        <w:rPr>
          <w:rFonts w:cstheme="minorHAnsi"/>
        </w:rPr>
        <w:t xml:space="preserve"> the aspects shape and help the child to grow within themselves and it’s believed that this is achieved by letting children play in a natural environment where they have to use the things around them. They learn through experimentation and this can also help to expand their cognitive development. (Wilson, R 2012:55-58)</w:t>
      </w:r>
    </w:p>
    <w:p w14:paraId="2C8B7330" w14:textId="0D73F222" w:rsidR="00114152" w:rsidRDefault="00114152" w:rsidP="00725319">
      <w:pPr>
        <w:rPr>
          <w:rFonts w:cstheme="minorHAnsi"/>
        </w:rPr>
      </w:pPr>
      <w:r>
        <w:rPr>
          <w:rFonts w:cstheme="minorHAnsi"/>
        </w:rPr>
        <w:t xml:space="preserve">If a child is then put into an environment like this where they are encouraged to use their senses and to experience </w:t>
      </w:r>
      <w:proofErr w:type="gramStart"/>
      <w:r>
        <w:rPr>
          <w:rFonts w:cstheme="minorHAnsi"/>
        </w:rPr>
        <w:t>all of these</w:t>
      </w:r>
      <w:proofErr w:type="gramEnd"/>
      <w:r>
        <w:rPr>
          <w:rFonts w:cstheme="minorHAnsi"/>
        </w:rPr>
        <w:t xml:space="preserve"> things they will be more likely to settle and transition in to this environment. </w:t>
      </w:r>
    </w:p>
    <w:p w14:paraId="3C4B65BA" w14:textId="77777777" w:rsidR="00FF326A" w:rsidRPr="0033563C" w:rsidRDefault="00FF326A" w:rsidP="00725319">
      <w:pPr>
        <w:rPr>
          <w:rFonts w:cstheme="minorHAnsi"/>
        </w:rPr>
      </w:pPr>
    </w:p>
    <w:p w14:paraId="20DF093B" w14:textId="60447DA1" w:rsidR="00EE332E" w:rsidRPr="0033563C" w:rsidRDefault="00EE332E" w:rsidP="00EE332E">
      <w:pPr>
        <w:pStyle w:val="Heading1"/>
        <w:rPr>
          <w:rFonts w:asciiTheme="minorHAnsi" w:hAnsiTheme="minorHAnsi" w:cstheme="minorHAnsi"/>
        </w:rPr>
      </w:pPr>
      <w:r w:rsidRPr="0033563C">
        <w:rPr>
          <w:rFonts w:asciiTheme="minorHAnsi" w:hAnsiTheme="minorHAnsi" w:cstheme="minorHAnsi"/>
        </w:rPr>
        <w:t>Interaction</w:t>
      </w:r>
    </w:p>
    <w:p w14:paraId="343B0B5E" w14:textId="00C25E33" w:rsidR="004C3FFC" w:rsidRDefault="00EE332E" w:rsidP="009266F7">
      <w:pPr>
        <w:rPr>
          <w:rFonts w:cstheme="minorHAnsi"/>
        </w:rPr>
      </w:pPr>
      <w:r w:rsidRPr="0033563C">
        <w:rPr>
          <w:rFonts w:cstheme="minorHAnsi"/>
        </w:rPr>
        <w:t xml:space="preserve">According to Dewy children learn best when interacting with others, so it is important to make sure that the children are being engaged in to activities with the children around them. A child will feel </w:t>
      </w:r>
      <w:r w:rsidR="00EB3786" w:rsidRPr="0033563C">
        <w:rPr>
          <w:rFonts w:cstheme="minorHAnsi"/>
        </w:rPr>
        <w:t>safer</w:t>
      </w:r>
      <w:r w:rsidRPr="0033563C">
        <w:rPr>
          <w:rFonts w:cstheme="minorHAnsi"/>
        </w:rPr>
        <w:t xml:space="preserve"> if they know people around them, so it means that we need to be introducing and encouraging them to play with others, without making them feel like they </w:t>
      </w:r>
      <w:r w:rsidR="00C710FE" w:rsidRPr="0033563C">
        <w:rPr>
          <w:rFonts w:cstheme="minorHAnsi"/>
        </w:rPr>
        <w:t>must</w:t>
      </w:r>
      <w:r w:rsidR="009266F7">
        <w:rPr>
          <w:rFonts w:cstheme="minorHAnsi"/>
        </w:rPr>
        <w:t>.</w:t>
      </w:r>
    </w:p>
    <w:p w14:paraId="7615E810" w14:textId="4FB6ADF5" w:rsidR="009266F7" w:rsidRDefault="009266F7" w:rsidP="009266F7">
      <w:pPr>
        <w:rPr>
          <w:rFonts w:cstheme="minorHAnsi"/>
        </w:rPr>
      </w:pPr>
      <w:r>
        <w:rPr>
          <w:rFonts w:cstheme="minorHAnsi"/>
        </w:rPr>
        <w:t xml:space="preserve">Settling children in to their new environment is extremely important, so it’s necessary to make sure you use positive classroom rules, so the children know what they need to do. Things like making a list of rules, that you mention often so that they children become accustomed to them. The rules should be letting them know what you want from them rather than telling them what they cannot do. This is all part of your interaction with them, for example if you catch a child doing something well or </w:t>
      </w:r>
      <w:r w:rsidR="00F32B72">
        <w:rPr>
          <w:rFonts w:cstheme="minorHAnsi"/>
        </w:rPr>
        <w:t xml:space="preserve">being </w:t>
      </w:r>
      <w:r>
        <w:rPr>
          <w:rFonts w:cstheme="minorHAnsi"/>
        </w:rPr>
        <w:t>kind to another child you should praise them for it. The children will respond well to this and feel more at home in the classroom environment, especially in new settings.</w:t>
      </w:r>
      <w:r w:rsidR="00F32B72">
        <w:rPr>
          <w:rFonts w:cstheme="minorHAnsi"/>
        </w:rPr>
        <w:t xml:space="preserve"> This makes routine an important factor to a child transitioning in to a new nursery or school setting, children are introduced to routines at an early age and if they struggle to accustom to a new routine then it can result in many other issues. To help a child or prepare a child for a new routine it is important that there is lots of communication between the children and the parents, this can be established by informing the parents about routines or chan</w:t>
      </w:r>
      <w:r w:rsidR="004B7676">
        <w:rPr>
          <w:rFonts w:cstheme="minorHAnsi"/>
        </w:rPr>
        <w:t>g</w:t>
      </w:r>
      <w:r w:rsidR="00F32B72">
        <w:rPr>
          <w:rFonts w:cstheme="minorHAnsi"/>
        </w:rPr>
        <w:t xml:space="preserve">es, so they can prepare their children. </w:t>
      </w:r>
      <w:r>
        <w:rPr>
          <w:rFonts w:cstheme="minorHAnsi"/>
        </w:rPr>
        <w:t xml:space="preserve"> (EYLSH, 2011:146)</w:t>
      </w:r>
    </w:p>
    <w:p w14:paraId="2E3C613A" w14:textId="270E794F" w:rsidR="00B31AA4" w:rsidRDefault="00B31AA4" w:rsidP="009266F7">
      <w:pPr>
        <w:rPr>
          <w:rFonts w:cstheme="minorHAnsi"/>
        </w:rPr>
      </w:pPr>
      <w:r>
        <w:rPr>
          <w:rFonts w:cstheme="minorHAnsi"/>
        </w:rPr>
        <w:t xml:space="preserve">This can also be linked to Maslow’s </w:t>
      </w:r>
      <w:r w:rsidR="00593CBE">
        <w:rPr>
          <w:rFonts w:cstheme="minorHAnsi"/>
        </w:rPr>
        <w:t>Hierarchy</w:t>
      </w:r>
      <w:r>
        <w:rPr>
          <w:rFonts w:cstheme="minorHAnsi"/>
        </w:rPr>
        <w:t xml:space="preserve"> P</w:t>
      </w:r>
      <w:r w:rsidR="00593CBE">
        <w:rPr>
          <w:rFonts w:cstheme="minorHAnsi"/>
        </w:rPr>
        <w:t>yramid which shows how goals and accomplishments can model children. In a nursery environment</w:t>
      </w:r>
      <w:r w:rsidR="00FD7C7A">
        <w:rPr>
          <w:rFonts w:cstheme="minorHAnsi"/>
        </w:rPr>
        <w:t>,</w:t>
      </w:r>
      <w:r w:rsidR="00593CBE">
        <w:rPr>
          <w:rFonts w:cstheme="minorHAnsi"/>
        </w:rPr>
        <w:t xml:space="preserve"> children should already have their Physiological needs and Safety needs met, it is our job as practitioners to ensure that this is happening also. After security and safety children then </w:t>
      </w:r>
      <w:proofErr w:type="gramStart"/>
      <w:r w:rsidR="00593CBE">
        <w:rPr>
          <w:rFonts w:cstheme="minorHAnsi"/>
        </w:rPr>
        <w:t>have to</w:t>
      </w:r>
      <w:proofErr w:type="gramEnd"/>
      <w:r w:rsidR="00593CBE">
        <w:rPr>
          <w:rFonts w:cstheme="minorHAnsi"/>
        </w:rPr>
        <w:t xml:space="preserve"> start worrying about their friends or any other relationship connections they might have, are the children struggling to make friends and interact with others and if so what can we do about it? When a child has all these things their next logical goal is their accomplishments and achievements as teachers we should be praising and rewarding good behavior and good work so that the children know that what they are doing is good. This sort on encouragement will help them improve in all stages of development and help them fit in to their environment well. Finally</w:t>
      </w:r>
      <w:r w:rsidR="00FD7C7A">
        <w:rPr>
          <w:rFonts w:cstheme="minorHAnsi"/>
        </w:rPr>
        <w:t>,</w:t>
      </w:r>
      <w:r w:rsidR="00593CBE">
        <w:rPr>
          <w:rFonts w:cstheme="minorHAnsi"/>
        </w:rPr>
        <w:t xml:space="preserve"> at the top of Maslow’s triangle is Self-actualization which is when a child has reached their full potential. It is said that if Maslow’s triangle is complete then a child is completely settled in </w:t>
      </w:r>
      <w:proofErr w:type="gramStart"/>
      <w:r w:rsidR="00593CBE">
        <w:rPr>
          <w:rFonts w:cstheme="minorHAnsi"/>
        </w:rPr>
        <w:t>all of</w:t>
      </w:r>
      <w:proofErr w:type="gramEnd"/>
      <w:r w:rsidR="00593CBE">
        <w:rPr>
          <w:rFonts w:cstheme="minorHAnsi"/>
        </w:rPr>
        <w:t xml:space="preserve"> their environments, this would also speed up the transitioning phase rapidly. </w:t>
      </w:r>
      <w:r w:rsidR="00110A21">
        <w:rPr>
          <w:rFonts w:cstheme="minorHAnsi"/>
        </w:rPr>
        <w:t>(Poston, 2009:348)</w:t>
      </w:r>
    </w:p>
    <w:p w14:paraId="4B15381F" w14:textId="02D6F7C4" w:rsidR="00593CBE" w:rsidRDefault="00593CBE" w:rsidP="009266F7">
      <w:pPr>
        <w:rPr>
          <w:rFonts w:cstheme="minorHAnsi"/>
        </w:rPr>
      </w:pPr>
      <w:r>
        <w:rPr>
          <w:rFonts w:cstheme="minorHAnsi"/>
        </w:rPr>
        <w:t>Here is an example of Maslow’s Hierarchy Pyramid;</w:t>
      </w:r>
    </w:p>
    <w:p w14:paraId="46168173" w14:textId="5A39A850" w:rsidR="00B31AA4" w:rsidRDefault="00593CBE" w:rsidP="00110A21">
      <w:pPr>
        <w:ind w:left="2891"/>
        <w:rPr>
          <w:rFonts w:cstheme="minorHAnsi"/>
        </w:rPr>
      </w:pPr>
      <w:r>
        <w:rPr>
          <w:rFonts w:cstheme="minorHAnsi"/>
          <w:noProof/>
        </w:rPr>
        <w:lastRenderedPageBreak/>
        <w:drawing>
          <wp:inline distT="0" distB="0" distL="0" distR="0" wp14:anchorId="70FAF3E1" wp14:editId="1C8CE25E">
            <wp:extent cx="3143343" cy="2590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slow.png"/>
                    <pic:cNvPicPr/>
                  </pic:nvPicPr>
                  <pic:blipFill>
                    <a:blip r:embed="rId9"/>
                    <a:stretch>
                      <a:fillRect/>
                    </a:stretch>
                  </pic:blipFill>
                  <pic:spPr>
                    <a:xfrm>
                      <a:off x="0" y="0"/>
                      <a:ext cx="3225622" cy="2658616"/>
                    </a:xfrm>
                    <a:prstGeom prst="rect">
                      <a:avLst/>
                    </a:prstGeom>
                  </pic:spPr>
                </pic:pic>
              </a:graphicData>
            </a:graphic>
          </wp:inline>
        </w:drawing>
      </w:r>
    </w:p>
    <w:p w14:paraId="16C317C1" w14:textId="34FEA2A1" w:rsidR="004B7676" w:rsidRDefault="00110A21" w:rsidP="00110A21">
      <w:pPr>
        <w:jc w:val="center"/>
        <w:rPr>
          <w:rFonts w:cstheme="minorHAnsi"/>
        </w:rPr>
      </w:pPr>
      <w:r>
        <w:rPr>
          <w:rFonts w:cstheme="minorHAnsi"/>
        </w:rPr>
        <w:t>Maslow’s Hierarchy Pyramid (Poston, B:2009)</w:t>
      </w:r>
    </w:p>
    <w:p w14:paraId="27B1CC89" w14:textId="09D3C677" w:rsidR="00121A95" w:rsidRDefault="008405EE" w:rsidP="008405EE">
      <w:pPr>
        <w:pStyle w:val="Heading1"/>
      </w:pPr>
      <w:r>
        <w:t>Play</w:t>
      </w:r>
    </w:p>
    <w:p w14:paraId="355C3FAE" w14:textId="77777777" w:rsidR="00FD7C7A" w:rsidRDefault="00FD7C7A" w:rsidP="00110A21">
      <w:pPr>
        <w:jc w:val="center"/>
        <w:rPr>
          <w:rFonts w:cstheme="minorHAnsi"/>
        </w:rPr>
      </w:pPr>
    </w:p>
    <w:p w14:paraId="05CF123E" w14:textId="5E7AE791" w:rsidR="00110A21" w:rsidRDefault="008405EE" w:rsidP="00110A21">
      <w:pPr>
        <w:rPr>
          <w:rFonts w:cstheme="minorHAnsi"/>
        </w:rPr>
      </w:pPr>
      <w:r>
        <w:rPr>
          <w:rFonts w:cstheme="minorHAnsi"/>
        </w:rPr>
        <w:t xml:space="preserve">Why is play important in helping children to Transition? </w:t>
      </w:r>
      <w:r w:rsidR="00045BD0">
        <w:rPr>
          <w:rFonts w:cstheme="minorHAnsi"/>
        </w:rPr>
        <w:t xml:space="preserve">Play is </w:t>
      </w:r>
      <w:proofErr w:type="gramStart"/>
      <w:r w:rsidR="00040AE8">
        <w:rPr>
          <w:rFonts w:cstheme="minorHAnsi"/>
        </w:rPr>
        <w:t>a natural instinct</w:t>
      </w:r>
      <w:proofErr w:type="gramEnd"/>
      <w:r w:rsidR="00045BD0">
        <w:rPr>
          <w:rFonts w:cstheme="minorHAnsi"/>
        </w:rPr>
        <w:t xml:space="preserve"> in children, children do not need to be told to play and will most likely enjoy it less if they are told too. Play has so many benefits for children and enables them to learn without </w:t>
      </w:r>
      <w:proofErr w:type="spellStart"/>
      <w:r w:rsidR="00045BD0">
        <w:rPr>
          <w:rFonts w:cstheme="minorHAnsi"/>
        </w:rPr>
        <w:t>realising</w:t>
      </w:r>
      <w:proofErr w:type="spellEnd"/>
      <w:r w:rsidR="00045BD0">
        <w:rPr>
          <w:rFonts w:cstheme="minorHAnsi"/>
        </w:rPr>
        <w:t xml:space="preserve"> it. </w:t>
      </w:r>
      <w:proofErr w:type="gramStart"/>
      <w:r w:rsidR="00045BD0">
        <w:rPr>
          <w:rFonts w:cstheme="minorHAnsi"/>
        </w:rPr>
        <w:t>This i</w:t>
      </w:r>
      <w:bookmarkStart w:id="1" w:name="_GoBack"/>
      <w:bookmarkEnd w:id="1"/>
      <w:r w:rsidR="00045BD0">
        <w:rPr>
          <w:rFonts w:cstheme="minorHAnsi"/>
        </w:rPr>
        <w:t>s why</w:t>
      </w:r>
      <w:proofErr w:type="gramEnd"/>
      <w:r w:rsidR="00045BD0">
        <w:rPr>
          <w:rFonts w:cstheme="minorHAnsi"/>
        </w:rPr>
        <w:t xml:space="preserve"> we have ‘Play Policy Wales’ as the Welsh Government believes that play is a vital part of children’s learning process</w:t>
      </w:r>
      <w:r w:rsidR="00040AE8">
        <w:rPr>
          <w:rFonts w:cstheme="minorHAnsi"/>
        </w:rPr>
        <w:t xml:space="preserve"> they </w:t>
      </w:r>
      <w:r w:rsidR="0094566A">
        <w:rPr>
          <w:rFonts w:cstheme="minorHAnsi"/>
        </w:rPr>
        <w:t>say,</w:t>
      </w:r>
      <w:r w:rsidR="00040AE8">
        <w:rPr>
          <w:rFonts w:cstheme="minorHAnsi"/>
        </w:rPr>
        <w:t xml:space="preserve"> ‘It is the very freedom and child centeredness of play that makes it such and effective and comprehensive learning process’.  WAG (2008)</w:t>
      </w:r>
    </w:p>
    <w:p w14:paraId="36AD737E" w14:textId="339C5A97" w:rsidR="00040AE8" w:rsidRDefault="00040AE8" w:rsidP="00110A21">
      <w:pPr>
        <w:rPr>
          <w:rFonts w:cstheme="minorHAnsi"/>
        </w:rPr>
      </w:pPr>
      <w:r>
        <w:rPr>
          <w:rFonts w:cstheme="minorHAnsi"/>
        </w:rPr>
        <w:t>Sutton Smith (1997) also says that; ‘Play is the lens through which children experience their world and the world of others’</w:t>
      </w:r>
    </w:p>
    <w:p w14:paraId="104C1D7D" w14:textId="697C838F" w:rsidR="00040AE8" w:rsidRDefault="00040AE8" w:rsidP="00110A21">
      <w:pPr>
        <w:rPr>
          <w:rFonts w:cstheme="minorHAnsi"/>
        </w:rPr>
      </w:pPr>
      <w:r>
        <w:rPr>
          <w:rFonts w:cstheme="minorHAnsi"/>
        </w:rPr>
        <w:t>So</w:t>
      </w:r>
      <w:r w:rsidR="005B2067">
        <w:rPr>
          <w:rFonts w:cstheme="minorHAnsi"/>
        </w:rPr>
        <w:t>,</w:t>
      </w:r>
      <w:r>
        <w:rPr>
          <w:rFonts w:cstheme="minorHAnsi"/>
        </w:rPr>
        <w:t xml:space="preserve"> from this we can see that giving children the freedom to play and explore we are enabling them to adapt and learn from their surroundings. If a child feels that it cannot do this freely when placed in to a new environment that they are not going to transition well. So</w:t>
      </w:r>
      <w:r w:rsidR="005B2067">
        <w:rPr>
          <w:rFonts w:cstheme="minorHAnsi"/>
        </w:rPr>
        <w:t>,</w:t>
      </w:r>
      <w:r>
        <w:rPr>
          <w:rFonts w:cstheme="minorHAnsi"/>
        </w:rPr>
        <w:t xml:space="preserve"> it’s important that we encourage these traits in children. </w:t>
      </w:r>
    </w:p>
    <w:p w14:paraId="56EE9EFC" w14:textId="478BF326" w:rsidR="00040AE8" w:rsidRDefault="00040AE8" w:rsidP="00110A21">
      <w:pPr>
        <w:rPr>
          <w:rFonts w:cstheme="minorHAnsi"/>
        </w:rPr>
      </w:pPr>
      <w:r>
        <w:rPr>
          <w:rFonts w:cstheme="minorHAnsi"/>
        </w:rPr>
        <w:t xml:space="preserve">Sutton smith also goes on to list the Emotional-behavioral, social and physical benefits that play can award children for example play can reduce fear and stress while promoting self- esteem and happiness, it increases traits like sharing with others and allows the to learn how to treat others around them, </w:t>
      </w:r>
      <w:proofErr w:type="gramStart"/>
      <w:r>
        <w:rPr>
          <w:rFonts w:cstheme="minorHAnsi"/>
        </w:rPr>
        <w:t>all of these</w:t>
      </w:r>
      <w:proofErr w:type="gramEnd"/>
      <w:r>
        <w:rPr>
          <w:rFonts w:cstheme="minorHAnsi"/>
        </w:rPr>
        <w:t xml:space="preserve"> things make a healthy and happy child and all of these aspects</w:t>
      </w:r>
      <w:r w:rsidR="002B4B1B">
        <w:rPr>
          <w:rFonts w:cstheme="minorHAnsi"/>
        </w:rPr>
        <w:t xml:space="preserve"> contribute to how they settle in to a new environment.</w:t>
      </w:r>
    </w:p>
    <w:p w14:paraId="5EFBDAA9" w14:textId="42207BE7" w:rsidR="002B4B1B" w:rsidRDefault="002B4B1B" w:rsidP="00110A21">
      <w:pPr>
        <w:rPr>
          <w:rFonts w:cstheme="minorHAnsi"/>
        </w:rPr>
      </w:pPr>
      <w:r>
        <w:rPr>
          <w:rFonts w:cstheme="minorHAnsi"/>
        </w:rPr>
        <w:t xml:space="preserve">So how can we insure that children feel at ease to play? Make sure there’s a variety of things for them to play with allowing them to learn their likes and dislikes and stopping them from getting bored easily. </w:t>
      </w:r>
      <w:r w:rsidR="002C6C9D">
        <w:rPr>
          <w:rFonts w:cstheme="minorHAnsi"/>
        </w:rPr>
        <w:t>Makes sure the environment is vast with lots of different activities and finally to engage with the children which also helps them in building friendships and trust. Goldstein (2012)</w:t>
      </w:r>
    </w:p>
    <w:p w14:paraId="229A09A1" w14:textId="120833BE" w:rsidR="00324812" w:rsidRPr="0033563C" w:rsidRDefault="005B2067" w:rsidP="005B2067">
      <w:pPr>
        <w:rPr>
          <w:rFonts w:cstheme="minorHAnsi"/>
        </w:rPr>
      </w:pPr>
      <w:r>
        <w:rPr>
          <w:rFonts w:cstheme="minorHAnsi"/>
        </w:rPr>
        <w:t xml:space="preserve">According to Olivia N. </w:t>
      </w:r>
      <w:proofErr w:type="spellStart"/>
      <w:r>
        <w:rPr>
          <w:rFonts w:cstheme="minorHAnsi"/>
        </w:rPr>
        <w:t>Saracho</w:t>
      </w:r>
      <w:proofErr w:type="spellEnd"/>
      <w:r>
        <w:rPr>
          <w:rFonts w:cstheme="minorHAnsi"/>
        </w:rPr>
        <w:t xml:space="preserve"> and Bernard </w:t>
      </w:r>
      <w:proofErr w:type="spellStart"/>
      <w:r>
        <w:rPr>
          <w:rFonts w:cstheme="minorHAnsi"/>
        </w:rPr>
        <w:t>Spodek</w:t>
      </w:r>
      <w:proofErr w:type="spellEnd"/>
      <w:r>
        <w:rPr>
          <w:rFonts w:cstheme="minorHAnsi"/>
        </w:rPr>
        <w:t xml:space="preserve">, Friedrich Froebel was the man to start the first Kindergarten, he was one of the first people to believe that children should engage in craft activities and using things that the children can build and create themselves. He even started children’s learning through songs, he saw that children developed through play. </w:t>
      </w:r>
      <w:proofErr w:type="gramStart"/>
      <w:r>
        <w:rPr>
          <w:rFonts w:cstheme="minorHAnsi"/>
        </w:rPr>
        <w:t>However</w:t>
      </w:r>
      <w:proofErr w:type="gramEnd"/>
      <w:r>
        <w:rPr>
          <w:rFonts w:cstheme="minorHAnsi"/>
        </w:rPr>
        <w:t xml:space="preserve"> using Froebel’s </w:t>
      </w:r>
      <w:r w:rsidR="0085724D">
        <w:rPr>
          <w:rFonts w:cstheme="minorHAnsi"/>
        </w:rPr>
        <w:t>methods,</w:t>
      </w:r>
      <w:r>
        <w:rPr>
          <w:rFonts w:cstheme="minorHAnsi"/>
        </w:rPr>
        <w:t xml:space="preserve"> a lady called Maria </w:t>
      </w:r>
      <w:proofErr w:type="spellStart"/>
      <w:r>
        <w:rPr>
          <w:rFonts w:cstheme="minorHAnsi"/>
        </w:rPr>
        <w:t>Motessori</w:t>
      </w:r>
      <w:proofErr w:type="spellEnd"/>
      <w:r>
        <w:rPr>
          <w:rFonts w:cstheme="minorHAnsi"/>
        </w:rPr>
        <w:t xml:space="preserve"> also attempted to replicate his theory but giving the children freedom with materials to see what they would do with them. This is how she came up with her teaching method, she aimed to sharpen children’s abilities.  Olivia N. </w:t>
      </w:r>
      <w:proofErr w:type="spellStart"/>
      <w:r>
        <w:rPr>
          <w:rFonts w:cstheme="minorHAnsi"/>
        </w:rPr>
        <w:t>Saracho</w:t>
      </w:r>
      <w:proofErr w:type="spellEnd"/>
      <w:r>
        <w:rPr>
          <w:rFonts w:cstheme="minorHAnsi"/>
        </w:rPr>
        <w:t xml:space="preserve"> et al (1995)</w:t>
      </w:r>
    </w:p>
    <w:p w14:paraId="51D980AA" w14:textId="77777777" w:rsidR="00324812" w:rsidRPr="0033563C" w:rsidRDefault="00324812" w:rsidP="004C3FFC">
      <w:pPr>
        <w:tabs>
          <w:tab w:val="left" w:pos="6204"/>
        </w:tabs>
        <w:rPr>
          <w:rFonts w:cstheme="minorHAnsi"/>
        </w:rPr>
      </w:pPr>
    </w:p>
    <w:p w14:paraId="7612D970" w14:textId="0EFCF957" w:rsidR="00324812" w:rsidRPr="0033563C" w:rsidRDefault="00324812" w:rsidP="004C3FFC">
      <w:pPr>
        <w:tabs>
          <w:tab w:val="left" w:pos="6204"/>
        </w:tabs>
        <w:rPr>
          <w:rFonts w:cstheme="minorHAnsi"/>
        </w:rPr>
      </w:pPr>
    </w:p>
    <w:p w14:paraId="720BFBD1" w14:textId="38F8F51B" w:rsidR="00324812" w:rsidRPr="0033563C" w:rsidRDefault="00324812" w:rsidP="004C3FFC">
      <w:pPr>
        <w:tabs>
          <w:tab w:val="left" w:pos="6204"/>
        </w:tabs>
        <w:rPr>
          <w:rFonts w:cstheme="minorHAnsi"/>
        </w:rPr>
      </w:pPr>
    </w:p>
    <w:p w14:paraId="3A6E149A" w14:textId="45FF83AD" w:rsidR="0094566A" w:rsidRDefault="005B2067" w:rsidP="00CC043A">
      <w:pPr>
        <w:pStyle w:val="Heading1"/>
      </w:pPr>
      <w:r>
        <w:t>Conclusion</w:t>
      </w:r>
    </w:p>
    <w:p w14:paraId="7504F2F6" w14:textId="52CE7ABF" w:rsidR="00140136" w:rsidRDefault="0094566A" w:rsidP="00140136">
      <w:pPr>
        <w:rPr>
          <w:rFonts w:cstheme="minorHAnsi"/>
        </w:rPr>
      </w:pPr>
      <w:r>
        <w:t xml:space="preserve">In conclusion </w:t>
      </w:r>
      <w:r w:rsidR="00E67004">
        <w:t>the role of the adult is of huge importance as children learn from what they see and hear from those around them</w:t>
      </w:r>
      <w:r w:rsidR="009F4998">
        <w:t xml:space="preserve">. </w:t>
      </w:r>
      <w:r w:rsidR="009F4998">
        <w:rPr>
          <w:rFonts w:cstheme="minorHAnsi"/>
        </w:rPr>
        <w:t xml:space="preserve">Smith, Hayes et al (2017) Not only this but having active and clear communication with Teacher, staff and parents so the child is not confused. </w:t>
      </w:r>
      <w:r w:rsidR="009F4998">
        <w:rPr>
          <w:rFonts w:cstheme="minorHAnsi"/>
        </w:rPr>
        <w:br/>
        <w:t>It’s also important to remember that we cannot expect the same from every child, as each child has their own personality even when they have been bought up in the same environments and conditions as other children. Oswalt (2008)</w:t>
      </w:r>
      <w:r w:rsidR="00140136">
        <w:rPr>
          <w:rFonts w:cstheme="minorHAnsi"/>
        </w:rPr>
        <w:br/>
        <w:t xml:space="preserve"> We </w:t>
      </w:r>
      <w:proofErr w:type="gramStart"/>
      <w:r w:rsidR="00140136">
        <w:rPr>
          <w:rFonts w:cstheme="minorHAnsi"/>
        </w:rPr>
        <w:t>have to</w:t>
      </w:r>
      <w:proofErr w:type="gramEnd"/>
      <w:r w:rsidR="00140136">
        <w:rPr>
          <w:rFonts w:cstheme="minorHAnsi"/>
        </w:rPr>
        <w:t xml:space="preserve"> ensure an enabling environment for the children, we can do this by planning lessons ahead of time to cater for all their needs and making sure the child feels their opinion is important. </w:t>
      </w:r>
      <w:r w:rsidR="00140136" w:rsidRPr="0033563C">
        <w:rPr>
          <w:rFonts w:cstheme="minorHAnsi"/>
        </w:rPr>
        <w:t>DFCSF</w:t>
      </w:r>
      <w:r w:rsidR="00140136">
        <w:rPr>
          <w:rFonts w:cstheme="minorHAnsi"/>
        </w:rPr>
        <w:t xml:space="preserve"> (</w:t>
      </w:r>
      <w:r w:rsidR="00140136" w:rsidRPr="0033563C">
        <w:rPr>
          <w:rFonts w:cstheme="minorHAnsi"/>
        </w:rPr>
        <w:t xml:space="preserve">2008) </w:t>
      </w:r>
    </w:p>
    <w:p w14:paraId="5647C408" w14:textId="2F0D0943" w:rsidR="00140136" w:rsidRDefault="00140136" w:rsidP="00140136">
      <w:pPr>
        <w:rPr>
          <w:rFonts w:cstheme="minorHAnsi"/>
        </w:rPr>
      </w:pPr>
      <w:r>
        <w:rPr>
          <w:rFonts w:cstheme="minorHAnsi"/>
        </w:rPr>
        <w:t xml:space="preserve"> Interaction, play and taking a holistic approach are all extremely important too. Play is the key aspect to a child’s development, we </w:t>
      </w:r>
      <w:proofErr w:type="gramStart"/>
      <w:r>
        <w:rPr>
          <w:rFonts w:cstheme="minorHAnsi"/>
        </w:rPr>
        <w:t>have to</w:t>
      </w:r>
      <w:proofErr w:type="gramEnd"/>
      <w:r>
        <w:rPr>
          <w:rFonts w:cstheme="minorHAnsi"/>
        </w:rPr>
        <w:t xml:space="preserve"> ensure a vast environment full of activities and ways for them to explore and experience nature through play, also activities that encourage the children to learn to play and make friendships with others as children feel happier when they know people around them. When a child feels free to engage in play then they have adapted to their surroundings successfully. Keep classroom rules </w:t>
      </w:r>
      <w:r w:rsidR="00C52C3E">
        <w:rPr>
          <w:rFonts w:cstheme="minorHAnsi"/>
        </w:rPr>
        <w:t xml:space="preserve">positive and not degrading to the children making sure to praise them when they do something good or kind. Finally, interacting with the children can have huge effect in their transition. Improving confidence and making them feel more settled in their environment, it will encourage them to engage friendships around them. </w:t>
      </w:r>
      <w:r w:rsidR="00C52C3E">
        <w:rPr>
          <w:rFonts w:cstheme="minorHAnsi"/>
        </w:rPr>
        <w:t>EYLSH</w:t>
      </w:r>
      <w:r w:rsidR="00C52C3E">
        <w:rPr>
          <w:rFonts w:cstheme="minorHAnsi"/>
        </w:rPr>
        <w:t xml:space="preserve"> et al (2011)</w:t>
      </w:r>
    </w:p>
    <w:p w14:paraId="6A7BFAA7" w14:textId="27E5806B" w:rsidR="00C52C3E" w:rsidRPr="0033563C" w:rsidRDefault="00C52C3E" w:rsidP="00140136">
      <w:pPr>
        <w:rPr>
          <w:rFonts w:cstheme="minorHAnsi"/>
        </w:rPr>
      </w:pPr>
      <w:r>
        <w:rPr>
          <w:rFonts w:cstheme="minorHAnsi"/>
        </w:rPr>
        <w:t xml:space="preserve">If we follow the key factors then we can ensure a smooth transition for early years children, preparing them for all the changes ahead. </w:t>
      </w:r>
    </w:p>
    <w:p w14:paraId="5BD23759" w14:textId="4DA0DC1A" w:rsidR="00C52C3E" w:rsidRPr="00C52C3E" w:rsidRDefault="00C52C3E" w:rsidP="00C52C3E">
      <w:pPr>
        <w:pStyle w:val="Heading1"/>
      </w:pPr>
      <w:r>
        <w:t>Reference List</w:t>
      </w:r>
    </w:p>
    <w:p w14:paraId="6BAA2D15" w14:textId="77777777" w:rsidR="00C52C3E" w:rsidRPr="00B94368" w:rsidRDefault="00C52C3E" w:rsidP="00C52C3E">
      <w:pPr>
        <w:rPr>
          <w:lang w:val="en-GB"/>
        </w:rPr>
      </w:pPr>
      <w:proofErr w:type="spellStart"/>
      <w:r w:rsidRPr="00B94368">
        <w:rPr>
          <w:lang w:val="en-GB"/>
        </w:rPr>
        <w:t>Balke</w:t>
      </w:r>
      <w:proofErr w:type="spellEnd"/>
      <w:r w:rsidRPr="00B94368">
        <w:rPr>
          <w:lang w:val="en-GB"/>
        </w:rPr>
        <w:t>, E., 1997. Play and the arts: The importance of the "unimportant" </w:t>
      </w:r>
      <w:r w:rsidRPr="00B94368">
        <w:rPr>
          <w:i/>
          <w:iCs/>
          <w:lang w:val="en-GB"/>
        </w:rPr>
        <w:t>Childhood Education</w:t>
      </w:r>
      <w:r w:rsidRPr="00B94368">
        <w:rPr>
          <w:lang w:val="en-GB"/>
        </w:rPr>
        <w:t>, 73(6), pp.355–360.</w:t>
      </w:r>
    </w:p>
    <w:p w14:paraId="6E06CEE7" w14:textId="0E4229F5" w:rsidR="00C52C3E" w:rsidRPr="00B94368" w:rsidRDefault="00C52C3E" w:rsidP="00C52C3E">
      <w:r w:rsidRPr="00B94368">
        <w:t xml:space="preserve">Department </w:t>
      </w:r>
      <w:proofErr w:type="gramStart"/>
      <w:r w:rsidRPr="00B94368">
        <w:t>For</w:t>
      </w:r>
      <w:proofErr w:type="gramEnd"/>
      <w:r w:rsidRPr="00B94368">
        <w:t xml:space="preserve"> Children, Schools and Families. (2008) </w:t>
      </w:r>
      <w:r w:rsidRPr="00B94368">
        <w:rPr>
          <w:i/>
          <w:iCs/>
        </w:rPr>
        <w:t xml:space="preserve">Social and Emotional Aspects of Development: guidance for practitioners working in the early years foundation stage. </w:t>
      </w:r>
      <w:r w:rsidRPr="00B94368">
        <w:t xml:space="preserve">Nottingham: DCSF. </w:t>
      </w:r>
    </w:p>
    <w:p w14:paraId="582ADB4E" w14:textId="29E5D92F" w:rsidR="00C52C3E" w:rsidRPr="00B94368" w:rsidRDefault="00C52C3E" w:rsidP="00C52C3E">
      <w:pPr>
        <w:rPr>
          <w:lang w:val="en-GB"/>
        </w:rPr>
      </w:pPr>
      <w:r w:rsidRPr="00B94368">
        <w:rPr>
          <w:lang w:val="en-GB"/>
        </w:rPr>
        <w:t xml:space="preserve">Early Years Learner Support Handbook, 2011. Belfast Education. </w:t>
      </w:r>
      <w:hyperlink r:id="rId10" w:history="1">
        <w:r w:rsidRPr="00B94368">
          <w:rPr>
            <w:rStyle w:val="Hyperlink"/>
            <w:lang w:val="en-GB"/>
          </w:rPr>
          <w:t>http://moodle.uwtsd.ac.uk/pluginfile.php/86467/mod_resource/content/1/Transitions%20handbook.</w:t>
        </w:r>
      </w:hyperlink>
      <w:hyperlink r:id="rId11" w:history="1">
        <w:r w:rsidRPr="00B94368">
          <w:rPr>
            <w:rStyle w:val="Hyperlink"/>
            <w:lang w:val="en-GB"/>
          </w:rPr>
          <w:t>pdf</w:t>
        </w:r>
      </w:hyperlink>
      <w:r w:rsidRPr="00B94368">
        <w:rPr>
          <w:lang w:val="en-GB"/>
        </w:rPr>
        <w:t xml:space="preserve"> [Accessed 25</w:t>
      </w:r>
      <w:r w:rsidRPr="00B94368">
        <w:rPr>
          <w:vertAlign w:val="superscript"/>
          <w:lang w:val="en-GB"/>
        </w:rPr>
        <w:t>th</w:t>
      </w:r>
      <w:r w:rsidRPr="00B94368">
        <w:rPr>
          <w:lang w:val="en-GB"/>
        </w:rPr>
        <w:t xml:space="preserve"> November 2017]</w:t>
      </w:r>
    </w:p>
    <w:p w14:paraId="1817BC22" w14:textId="77777777" w:rsidR="00B94368" w:rsidRPr="00B94368" w:rsidRDefault="00B94368" w:rsidP="00B94368">
      <w:pPr>
        <w:rPr>
          <w:lang w:val="en-GB"/>
        </w:rPr>
      </w:pPr>
      <w:r w:rsidRPr="00B94368">
        <w:rPr>
          <w:lang w:val="en-GB"/>
        </w:rPr>
        <w:t xml:space="preserve">Goldstein, G. (2012). Play </w:t>
      </w:r>
      <w:proofErr w:type="gramStart"/>
      <w:r w:rsidRPr="00B94368">
        <w:rPr>
          <w:lang w:val="en-GB"/>
        </w:rPr>
        <w:t>In</w:t>
      </w:r>
      <w:proofErr w:type="gramEnd"/>
      <w:r w:rsidRPr="00B94368">
        <w:rPr>
          <w:lang w:val="en-GB"/>
        </w:rPr>
        <w:t xml:space="preserve"> Children’s Development, Health And Well-being.  Brussels: Fuel Design, pp.5-9.</w:t>
      </w:r>
    </w:p>
    <w:p w14:paraId="7B27C8CD" w14:textId="2A6AB52B" w:rsidR="00B94368" w:rsidRPr="00B94368" w:rsidRDefault="00B94368" w:rsidP="00B94368">
      <w:pPr>
        <w:rPr>
          <w:lang w:val="en-GB"/>
        </w:rPr>
      </w:pPr>
      <w:r w:rsidRPr="00B94368">
        <w:rPr>
          <w:lang w:val="en-GB"/>
        </w:rPr>
        <w:t>Harper, LL 2016, 'Supporting Young Children's Transitions to School: Recommendations for Families', </w:t>
      </w:r>
      <w:r w:rsidRPr="00B94368">
        <w:rPr>
          <w:i/>
          <w:iCs/>
          <w:lang w:val="en-GB"/>
        </w:rPr>
        <w:t>Early Childhood Education Journal</w:t>
      </w:r>
      <w:r w:rsidRPr="00B94368">
        <w:rPr>
          <w:lang w:val="en-GB"/>
        </w:rPr>
        <w:t>, 44, 6, pp. 653-659, Education Source, EBSCO</w:t>
      </w:r>
      <w:r w:rsidRPr="00B94368">
        <w:rPr>
          <w:i/>
          <w:iCs/>
          <w:lang w:val="en-GB"/>
        </w:rPr>
        <w:t>host</w:t>
      </w:r>
      <w:r w:rsidRPr="00B94368">
        <w:rPr>
          <w:lang w:val="en-GB"/>
        </w:rPr>
        <w:t>, viewed 27 November 2017.</w:t>
      </w:r>
    </w:p>
    <w:p w14:paraId="0AF4DD7F" w14:textId="078FF3DD" w:rsidR="00B94368" w:rsidRPr="00B94368" w:rsidRDefault="00B94368" w:rsidP="00B94368">
      <w:pPr>
        <w:rPr>
          <w:lang w:val="en-GB"/>
        </w:rPr>
      </w:pPr>
      <w:r w:rsidRPr="00B94368">
        <w:rPr>
          <w:lang w:val="en-GB"/>
        </w:rPr>
        <w:t>Harper, LL 2016, 'Supporting Young Children's Transitions to School: Recommendations for Families', </w:t>
      </w:r>
      <w:r w:rsidRPr="00B94368">
        <w:rPr>
          <w:i/>
          <w:iCs/>
          <w:lang w:val="en-GB"/>
        </w:rPr>
        <w:t>Early Childhood Education Journal</w:t>
      </w:r>
      <w:r w:rsidRPr="00B94368">
        <w:rPr>
          <w:lang w:val="en-GB"/>
        </w:rPr>
        <w:t>, 44, 6, pp. 656-657, Education Source, EBSCO</w:t>
      </w:r>
      <w:r w:rsidRPr="00B94368">
        <w:rPr>
          <w:i/>
          <w:iCs/>
          <w:lang w:val="en-GB"/>
        </w:rPr>
        <w:t>host</w:t>
      </w:r>
      <w:r w:rsidRPr="00B94368">
        <w:rPr>
          <w:lang w:val="en-GB"/>
        </w:rPr>
        <w:t>, viewed 29 November 2017.</w:t>
      </w:r>
    </w:p>
    <w:p w14:paraId="388B1757" w14:textId="35DEAA2D" w:rsidR="00B94368" w:rsidRPr="00B94368" w:rsidRDefault="00B94368" w:rsidP="00B94368">
      <w:pPr>
        <w:rPr>
          <w:lang w:val="en-GB"/>
        </w:rPr>
      </w:pPr>
      <w:r w:rsidRPr="00B94368">
        <w:rPr>
          <w:lang w:val="en-GB"/>
        </w:rPr>
        <w:t xml:space="preserve">Integrated Services for Children and Young People. (No date) </w:t>
      </w:r>
      <w:hyperlink r:id="rId12" w:history="1">
        <w:r w:rsidRPr="00B94368">
          <w:rPr>
            <w:rStyle w:val="Hyperlink"/>
            <w:lang w:val="en-GB"/>
          </w:rPr>
          <w:t>http://www.belb.org.uk/Documents/554.</w:t>
        </w:r>
      </w:hyperlink>
      <w:hyperlink r:id="rId13" w:history="1">
        <w:r w:rsidRPr="00B94368">
          <w:rPr>
            <w:rStyle w:val="Hyperlink"/>
            <w:lang w:val="en-GB"/>
          </w:rPr>
          <w:t>pdf</w:t>
        </w:r>
      </w:hyperlink>
      <w:r w:rsidRPr="00B94368">
        <w:rPr>
          <w:lang w:val="en-GB"/>
        </w:rPr>
        <w:t xml:space="preserve"> [Accessed 28th November 2017]</w:t>
      </w:r>
    </w:p>
    <w:p w14:paraId="48188FBD" w14:textId="77777777" w:rsidR="00B94368" w:rsidRPr="00B94368" w:rsidRDefault="00B94368" w:rsidP="00B94368">
      <w:pPr>
        <w:rPr>
          <w:lang w:val="en-GB"/>
        </w:rPr>
      </w:pPr>
      <w:r w:rsidRPr="00B94368">
        <w:rPr>
          <w:lang w:val="en-GB"/>
        </w:rPr>
        <w:t>Ladd, GW (1990) Having Friends, Keeping Friends, Making Friends, and being liked by peers in the classroom: Predictors of children’s early school adjustment? Child development 61: 1081-1189</w:t>
      </w:r>
    </w:p>
    <w:p w14:paraId="30F7B42C" w14:textId="77777777" w:rsidR="00B94368" w:rsidRPr="00B94368" w:rsidRDefault="00B94368" w:rsidP="00B94368">
      <w:pPr>
        <w:rPr>
          <w:lang w:val="en-GB"/>
        </w:rPr>
      </w:pPr>
      <w:r w:rsidRPr="00B94368">
        <w:rPr>
          <w:lang w:val="en-GB"/>
        </w:rPr>
        <w:t xml:space="preserve">McLeod, S. A. (2016). Bandura - social learning theory. Retrieved from </w:t>
      </w:r>
      <w:hyperlink r:id="rId14" w:history="1">
        <w:r w:rsidRPr="00B94368">
          <w:rPr>
            <w:rStyle w:val="Hyperlink"/>
            <w:lang w:val="en-GB"/>
          </w:rPr>
          <w:t>www.simplypsychology.org/bandura.</w:t>
        </w:r>
      </w:hyperlink>
      <w:hyperlink r:id="rId15" w:history="1">
        <w:r w:rsidRPr="00B94368">
          <w:rPr>
            <w:rStyle w:val="Hyperlink"/>
            <w:lang w:val="en-GB"/>
          </w:rPr>
          <w:t>html</w:t>
        </w:r>
      </w:hyperlink>
    </w:p>
    <w:p w14:paraId="1E80FD09" w14:textId="0BD8486E" w:rsidR="00B94368" w:rsidRPr="00B94368" w:rsidRDefault="00B94368" w:rsidP="00B94368">
      <w:pPr>
        <w:rPr>
          <w:lang w:val="en-GB"/>
        </w:rPr>
      </w:pPr>
      <w:r w:rsidRPr="00B94368">
        <w:rPr>
          <w:lang w:val="en-GB"/>
        </w:rPr>
        <w:t>Moyles, J. (2009) Early Years Foundations – Meeting the Challenge Maidenhead: McGraw Hill.</w:t>
      </w:r>
    </w:p>
    <w:p w14:paraId="7BBB59F0" w14:textId="77777777" w:rsidR="00B94368" w:rsidRPr="00B94368" w:rsidRDefault="00B94368" w:rsidP="00B94368">
      <w:pPr>
        <w:rPr>
          <w:lang w:val="en-GB"/>
        </w:rPr>
      </w:pPr>
      <w:r w:rsidRPr="00B94368">
        <w:rPr>
          <w:lang w:val="en-GB"/>
        </w:rPr>
        <w:t xml:space="preserve">Olivia N. </w:t>
      </w:r>
      <w:proofErr w:type="spellStart"/>
      <w:proofErr w:type="gramStart"/>
      <w:r w:rsidRPr="00B94368">
        <w:rPr>
          <w:lang w:val="en-GB"/>
        </w:rPr>
        <w:t>Saracho</w:t>
      </w:r>
      <w:proofErr w:type="spellEnd"/>
      <w:r w:rsidRPr="00B94368">
        <w:rPr>
          <w:lang w:val="en-GB"/>
        </w:rPr>
        <w:t xml:space="preserve"> .</w:t>
      </w:r>
      <w:proofErr w:type="gramEnd"/>
      <w:r w:rsidRPr="00B94368">
        <w:rPr>
          <w:lang w:val="en-GB"/>
        </w:rPr>
        <w:t xml:space="preserve"> And Bernard </w:t>
      </w:r>
      <w:proofErr w:type="spellStart"/>
      <w:r w:rsidRPr="00B94368">
        <w:rPr>
          <w:lang w:val="en-GB"/>
        </w:rPr>
        <w:t>Spodek</w:t>
      </w:r>
      <w:proofErr w:type="spellEnd"/>
      <w:r w:rsidRPr="00B94368">
        <w:rPr>
          <w:lang w:val="en-GB"/>
        </w:rPr>
        <w:t xml:space="preserve"> (1995) </w:t>
      </w:r>
      <w:proofErr w:type="spellStart"/>
      <w:r w:rsidRPr="00B94368">
        <w:rPr>
          <w:i/>
          <w:iCs/>
          <w:lang w:val="en-GB"/>
        </w:rPr>
        <w:t>Chidren’s</w:t>
      </w:r>
      <w:proofErr w:type="spellEnd"/>
      <w:r w:rsidRPr="00B94368">
        <w:rPr>
          <w:i/>
          <w:iCs/>
          <w:lang w:val="en-GB"/>
        </w:rPr>
        <w:t xml:space="preserve"> Play and Early Childhood Education: Insights </w:t>
      </w:r>
      <w:proofErr w:type="gramStart"/>
      <w:r w:rsidRPr="00B94368">
        <w:rPr>
          <w:i/>
          <w:iCs/>
          <w:lang w:val="en-GB"/>
        </w:rPr>
        <w:t>From</w:t>
      </w:r>
      <w:proofErr w:type="gramEnd"/>
      <w:r w:rsidRPr="00B94368">
        <w:rPr>
          <w:i/>
          <w:iCs/>
          <w:lang w:val="en-GB"/>
        </w:rPr>
        <w:t xml:space="preserve"> History and Theory.</w:t>
      </w:r>
      <w:r w:rsidRPr="00B94368">
        <w:rPr>
          <w:lang w:val="en-GB"/>
        </w:rPr>
        <w:t xml:space="preserve"> Trustees of Boston University: 132-133. </w:t>
      </w:r>
    </w:p>
    <w:p w14:paraId="499703CF" w14:textId="19A9C6F2" w:rsidR="00B94368" w:rsidRPr="00B94368" w:rsidRDefault="00B94368" w:rsidP="00B94368">
      <w:r w:rsidRPr="00B94368">
        <w:lastRenderedPageBreak/>
        <w:t>Oswalt, A. (2008) ‘</w:t>
      </w:r>
      <w:proofErr w:type="spellStart"/>
      <w:r w:rsidRPr="00B94368">
        <w:t>Urie</w:t>
      </w:r>
      <w:proofErr w:type="spellEnd"/>
      <w:r w:rsidRPr="00B94368">
        <w:t xml:space="preserve"> Bronfenbrenner and Child Development’https://www.psychologynoteshq.com/bronfenbrenner-ecological-theory/ [Accessed: 28</w:t>
      </w:r>
      <w:r w:rsidRPr="00B94368">
        <w:rPr>
          <w:vertAlign w:val="superscript"/>
        </w:rPr>
        <w:t>th</w:t>
      </w:r>
      <w:r w:rsidRPr="00B94368">
        <w:t xml:space="preserve"> November 2017]</w:t>
      </w:r>
    </w:p>
    <w:p w14:paraId="4C9F5DF6" w14:textId="5FE15289" w:rsidR="00B94368" w:rsidRPr="00B94368" w:rsidRDefault="00B94368" w:rsidP="00B94368">
      <w:pPr>
        <w:rPr>
          <w:lang w:val="en-GB"/>
        </w:rPr>
      </w:pPr>
      <w:proofErr w:type="spellStart"/>
      <w:r w:rsidRPr="00B94368">
        <w:rPr>
          <w:lang w:val="en-GB"/>
        </w:rPr>
        <w:t>Pardjono</w:t>
      </w:r>
      <w:proofErr w:type="spellEnd"/>
      <w:r w:rsidRPr="00B94368">
        <w:rPr>
          <w:lang w:val="en-GB"/>
        </w:rPr>
        <w:t xml:space="preserve"> </w:t>
      </w:r>
      <w:proofErr w:type="spellStart"/>
      <w:r w:rsidRPr="00B94368">
        <w:rPr>
          <w:lang w:val="en-GB"/>
        </w:rPr>
        <w:t>Pardjono</w:t>
      </w:r>
      <w:proofErr w:type="spellEnd"/>
      <w:r w:rsidRPr="00B94368">
        <w:rPr>
          <w:lang w:val="en-GB"/>
        </w:rPr>
        <w:t>, 2016. Active Learning: The Dewey, Piaget, Vygotsky, and Constructivist Theory Perspectives. </w:t>
      </w:r>
      <w:proofErr w:type="spellStart"/>
      <w:r w:rsidRPr="00B94368">
        <w:rPr>
          <w:i/>
          <w:iCs/>
          <w:lang w:val="en-GB"/>
        </w:rPr>
        <w:t>Jurnal</w:t>
      </w:r>
      <w:proofErr w:type="spellEnd"/>
      <w:r w:rsidRPr="00B94368">
        <w:rPr>
          <w:i/>
          <w:iCs/>
          <w:lang w:val="en-GB"/>
        </w:rPr>
        <w:t xml:space="preserve"> </w:t>
      </w:r>
      <w:proofErr w:type="spellStart"/>
      <w:r w:rsidRPr="00B94368">
        <w:rPr>
          <w:i/>
          <w:iCs/>
          <w:lang w:val="en-GB"/>
        </w:rPr>
        <w:t>Ilmu</w:t>
      </w:r>
      <w:proofErr w:type="spellEnd"/>
      <w:r w:rsidRPr="00B94368">
        <w:rPr>
          <w:i/>
          <w:iCs/>
          <w:lang w:val="en-GB"/>
        </w:rPr>
        <w:t xml:space="preserve"> Pendidikan</w:t>
      </w:r>
      <w:r w:rsidRPr="00B94368">
        <w:rPr>
          <w:lang w:val="en-GB"/>
        </w:rPr>
        <w:t xml:space="preserve">, 9(3), </w:t>
      </w:r>
      <w:proofErr w:type="spellStart"/>
      <w:proofErr w:type="gramStart"/>
      <w:r w:rsidRPr="00B94368">
        <w:rPr>
          <w:lang w:val="en-GB"/>
        </w:rPr>
        <w:t>pp.Jurnal</w:t>
      </w:r>
      <w:proofErr w:type="spellEnd"/>
      <w:proofErr w:type="gramEnd"/>
      <w:r w:rsidRPr="00B94368">
        <w:rPr>
          <w:lang w:val="en-GB"/>
        </w:rPr>
        <w:t xml:space="preserve"> </w:t>
      </w:r>
      <w:proofErr w:type="spellStart"/>
      <w:r w:rsidRPr="00B94368">
        <w:rPr>
          <w:lang w:val="en-GB"/>
        </w:rPr>
        <w:t>Ilmu</w:t>
      </w:r>
      <w:proofErr w:type="spellEnd"/>
      <w:r w:rsidRPr="00B94368">
        <w:rPr>
          <w:lang w:val="en-GB"/>
        </w:rPr>
        <w:t xml:space="preserve"> Pendidikan, 01 February 2016, Vol.9(3).</w:t>
      </w:r>
    </w:p>
    <w:p w14:paraId="0A2AD042" w14:textId="5853B3B8" w:rsidR="00B94368" w:rsidRPr="00B94368" w:rsidRDefault="00B94368" w:rsidP="00B94368">
      <w:pPr>
        <w:rPr>
          <w:lang w:val="en-GB"/>
        </w:rPr>
      </w:pPr>
      <w:r w:rsidRPr="00B94368">
        <w:rPr>
          <w:lang w:val="en-GB"/>
        </w:rPr>
        <w:t>Smith, Hayes &amp; Lyons, 2017. The ecology of instructional teacher leadership. </w:t>
      </w:r>
      <w:r w:rsidRPr="00B94368">
        <w:rPr>
          <w:i/>
          <w:iCs/>
          <w:lang w:val="en-GB"/>
        </w:rPr>
        <w:t xml:space="preserve">Journal of Mathematical </w:t>
      </w:r>
      <w:proofErr w:type="spellStart"/>
      <w:r w:rsidRPr="00B94368">
        <w:rPr>
          <w:i/>
          <w:iCs/>
          <w:lang w:val="en-GB"/>
        </w:rPr>
        <w:t>Behavior</w:t>
      </w:r>
      <w:proofErr w:type="spellEnd"/>
      <w:r w:rsidRPr="00B94368">
        <w:rPr>
          <w:lang w:val="en-GB"/>
        </w:rPr>
        <w:t>, 46, pp.267–288.</w:t>
      </w:r>
    </w:p>
    <w:p w14:paraId="135FB6A7" w14:textId="77777777" w:rsidR="00B94368" w:rsidRPr="00B94368" w:rsidRDefault="00B94368" w:rsidP="00B94368">
      <w:pPr>
        <w:rPr>
          <w:lang w:val="en-GB"/>
        </w:rPr>
      </w:pPr>
      <w:r w:rsidRPr="00B94368">
        <w:rPr>
          <w:lang w:val="en-GB"/>
        </w:rPr>
        <w:t xml:space="preserve">The Welsh Assembly Government. (2008) </w:t>
      </w:r>
      <w:r w:rsidRPr="00B94368">
        <w:rPr>
          <w:i/>
          <w:iCs/>
          <w:lang w:val="en-GB"/>
        </w:rPr>
        <w:t>Education and Skills.</w:t>
      </w:r>
      <w:r w:rsidRPr="00B94368">
        <w:rPr>
          <w:lang w:val="en-GB"/>
        </w:rPr>
        <w:t xml:space="preserve"> </w:t>
      </w:r>
      <w:hyperlink r:id="rId16" w:history="1">
        <w:r w:rsidRPr="00B94368">
          <w:rPr>
            <w:rStyle w:val="Hyperlink"/>
            <w:lang w:val="en-GB"/>
          </w:rPr>
          <w:t>http://gov.wales/topics/educationandskills/publications/guidance/3291781/?lang=</w:t>
        </w:r>
      </w:hyperlink>
      <w:hyperlink r:id="rId17" w:history="1">
        <w:r w:rsidRPr="00B94368">
          <w:rPr>
            <w:rStyle w:val="Hyperlink"/>
            <w:lang w:val="en-GB"/>
          </w:rPr>
          <w:t>en</w:t>
        </w:r>
      </w:hyperlink>
      <w:r w:rsidRPr="00B94368">
        <w:rPr>
          <w:lang w:val="en-GB"/>
        </w:rPr>
        <w:t xml:space="preserve"> [Accessed 29</w:t>
      </w:r>
      <w:r w:rsidRPr="00B94368">
        <w:rPr>
          <w:vertAlign w:val="superscript"/>
          <w:lang w:val="en-GB"/>
        </w:rPr>
        <w:t>th</w:t>
      </w:r>
      <w:r w:rsidRPr="00B94368">
        <w:rPr>
          <w:lang w:val="en-GB"/>
        </w:rPr>
        <w:t xml:space="preserve"> November 2017]</w:t>
      </w:r>
    </w:p>
    <w:p w14:paraId="1BB35587" w14:textId="77777777" w:rsidR="00B94368" w:rsidRPr="00B94368" w:rsidRDefault="00B94368" w:rsidP="00B94368">
      <w:pPr>
        <w:rPr>
          <w:lang w:val="en-GB"/>
        </w:rPr>
      </w:pPr>
      <w:r w:rsidRPr="00B94368">
        <w:rPr>
          <w:lang w:val="en-GB"/>
        </w:rPr>
        <w:t>Wilson, R.A., 2012. </w:t>
      </w:r>
      <w:r w:rsidRPr="00B94368">
        <w:rPr>
          <w:i/>
          <w:iCs/>
          <w:lang w:val="en-GB"/>
        </w:rPr>
        <w:t xml:space="preserve">Nature and young </w:t>
      </w:r>
      <w:proofErr w:type="gramStart"/>
      <w:r w:rsidRPr="00B94368">
        <w:rPr>
          <w:i/>
          <w:iCs/>
          <w:lang w:val="en-GB"/>
        </w:rPr>
        <w:t>children :</w:t>
      </w:r>
      <w:proofErr w:type="gramEnd"/>
      <w:r w:rsidRPr="00B94368">
        <w:rPr>
          <w:i/>
          <w:iCs/>
          <w:lang w:val="en-GB"/>
        </w:rPr>
        <w:t xml:space="preserve"> encouraging creative play and learning in natural environments</w:t>
      </w:r>
      <w:r w:rsidRPr="00B94368">
        <w:rPr>
          <w:lang w:val="en-GB"/>
        </w:rPr>
        <w:t xml:space="preserve"> 2nd ed., Abingdon, Oxon ; New York: Routledge </w:t>
      </w:r>
    </w:p>
    <w:p w14:paraId="1E228212" w14:textId="77777777" w:rsidR="00B94368" w:rsidRPr="00B94368" w:rsidRDefault="00B94368" w:rsidP="00B94368">
      <w:pPr>
        <w:rPr>
          <w:lang w:val="en-GB"/>
        </w:rPr>
      </w:pPr>
    </w:p>
    <w:p w14:paraId="62282A09" w14:textId="77777777" w:rsidR="00B94368" w:rsidRPr="00B94368" w:rsidRDefault="00B94368" w:rsidP="00B94368">
      <w:pPr>
        <w:rPr>
          <w:lang w:val="en-GB"/>
        </w:rPr>
      </w:pPr>
    </w:p>
    <w:p w14:paraId="66C3DD08" w14:textId="77777777" w:rsidR="00B94368" w:rsidRPr="00C52C3E" w:rsidRDefault="00B94368" w:rsidP="00B94368">
      <w:pPr>
        <w:rPr>
          <w:lang w:val="en-GB"/>
        </w:rPr>
      </w:pPr>
    </w:p>
    <w:p w14:paraId="035F5A10" w14:textId="77777777" w:rsidR="00B94368" w:rsidRPr="00C52C3E" w:rsidRDefault="00B94368" w:rsidP="00B94368">
      <w:pPr>
        <w:rPr>
          <w:lang w:val="en-GB"/>
        </w:rPr>
      </w:pPr>
    </w:p>
    <w:p w14:paraId="27F38953" w14:textId="77777777" w:rsidR="00B94368" w:rsidRPr="00C52C3E" w:rsidRDefault="00B94368" w:rsidP="00B94368">
      <w:pPr>
        <w:rPr>
          <w:lang w:val="en-GB"/>
        </w:rPr>
      </w:pPr>
    </w:p>
    <w:p w14:paraId="71C9BC02" w14:textId="77777777" w:rsidR="00B94368" w:rsidRPr="00C52C3E" w:rsidRDefault="00B94368" w:rsidP="00C52C3E">
      <w:pPr>
        <w:rPr>
          <w:lang w:val="en-GB"/>
        </w:rPr>
      </w:pPr>
    </w:p>
    <w:p w14:paraId="1B50461E" w14:textId="77777777" w:rsidR="00C52C3E" w:rsidRPr="00C52C3E" w:rsidRDefault="00C52C3E" w:rsidP="00C52C3E">
      <w:pPr>
        <w:rPr>
          <w:lang w:val="en-GB"/>
        </w:rPr>
      </w:pPr>
    </w:p>
    <w:p w14:paraId="49EFD676" w14:textId="77777777" w:rsidR="00C52C3E" w:rsidRDefault="00C52C3E" w:rsidP="00C52C3E">
      <w:pPr>
        <w:rPr>
          <w:lang w:val="en-GB"/>
        </w:rPr>
      </w:pPr>
    </w:p>
    <w:p w14:paraId="2F34265C" w14:textId="77777777" w:rsidR="00C52C3E" w:rsidRPr="00C52C3E" w:rsidRDefault="00C52C3E" w:rsidP="00C52C3E">
      <w:pPr>
        <w:rPr>
          <w:lang w:val="en-GB"/>
        </w:rPr>
      </w:pPr>
    </w:p>
    <w:p w14:paraId="3D9B41C2" w14:textId="77777777" w:rsidR="00C52C3E" w:rsidRDefault="00C52C3E" w:rsidP="00C52C3E">
      <w:pPr>
        <w:rPr>
          <w:lang w:val="en-GB"/>
        </w:rPr>
      </w:pPr>
    </w:p>
    <w:p w14:paraId="7A952A9F" w14:textId="77777777" w:rsidR="00C52C3E" w:rsidRDefault="00C52C3E" w:rsidP="00C52C3E">
      <w:pPr>
        <w:rPr>
          <w:lang w:val="en-GB"/>
        </w:rPr>
      </w:pPr>
    </w:p>
    <w:p w14:paraId="68FFB5C7" w14:textId="77777777" w:rsidR="00C52C3E" w:rsidRDefault="00C52C3E" w:rsidP="00C52C3E">
      <w:pPr>
        <w:rPr>
          <w:lang w:val="en-GB"/>
        </w:rPr>
      </w:pPr>
    </w:p>
    <w:p w14:paraId="64538E6C" w14:textId="77777777" w:rsidR="00C52C3E" w:rsidRDefault="00C52C3E" w:rsidP="00C52C3E">
      <w:pPr>
        <w:rPr>
          <w:lang w:val="en-GB"/>
        </w:rPr>
      </w:pPr>
    </w:p>
    <w:p w14:paraId="660610D1" w14:textId="77777777" w:rsidR="00C52C3E" w:rsidRDefault="00C52C3E" w:rsidP="00C52C3E">
      <w:pPr>
        <w:rPr>
          <w:lang w:val="en-GB"/>
        </w:rPr>
      </w:pPr>
    </w:p>
    <w:p w14:paraId="7D481F40" w14:textId="77777777" w:rsidR="00C52C3E" w:rsidRDefault="00C52C3E" w:rsidP="00C52C3E">
      <w:pPr>
        <w:rPr>
          <w:lang w:val="en-GB"/>
        </w:rPr>
      </w:pPr>
    </w:p>
    <w:p w14:paraId="7CB7608B" w14:textId="77777777" w:rsidR="00C52C3E" w:rsidRDefault="00C52C3E" w:rsidP="00C52C3E">
      <w:pPr>
        <w:rPr>
          <w:lang w:val="en-GB"/>
        </w:rPr>
      </w:pPr>
    </w:p>
    <w:p w14:paraId="21B77083" w14:textId="77777777" w:rsidR="00C52C3E" w:rsidRDefault="00C52C3E" w:rsidP="00C52C3E">
      <w:pPr>
        <w:rPr>
          <w:lang w:val="en-GB"/>
        </w:rPr>
      </w:pPr>
    </w:p>
    <w:p w14:paraId="5669E636" w14:textId="77777777" w:rsidR="00C52C3E" w:rsidRDefault="00C52C3E" w:rsidP="00C52C3E">
      <w:pPr>
        <w:rPr>
          <w:lang w:val="en-GB"/>
        </w:rPr>
      </w:pPr>
    </w:p>
    <w:p w14:paraId="14A9CCB5" w14:textId="77777777" w:rsidR="00C52C3E" w:rsidRDefault="00C52C3E" w:rsidP="00C52C3E">
      <w:pPr>
        <w:rPr>
          <w:lang w:val="en-GB"/>
        </w:rPr>
      </w:pPr>
    </w:p>
    <w:p w14:paraId="65CCDA92" w14:textId="77777777" w:rsidR="00C52C3E" w:rsidRDefault="00C52C3E" w:rsidP="00C52C3E">
      <w:pPr>
        <w:rPr>
          <w:lang w:val="en-GB"/>
        </w:rPr>
      </w:pPr>
    </w:p>
    <w:p w14:paraId="02468D6A" w14:textId="77777777" w:rsidR="00C52C3E" w:rsidRDefault="00C52C3E" w:rsidP="00C52C3E">
      <w:pPr>
        <w:rPr>
          <w:lang w:val="en-GB"/>
        </w:rPr>
      </w:pPr>
    </w:p>
    <w:p w14:paraId="1E43794A" w14:textId="77777777" w:rsidR="00C52C3E" w:rsidRDefault="00C52C3E" w:rsidP="00C52C3E">
      <w:pPr>
        <w:rPr>
          <w:lang w:val="en-GB"/>
        </w:rPr>
      </w:pPr>
    </w:p>
    <w:p w14:paraId="729CEF86" w14:textId="77777777" w:rsidR="00C52C3E" w:rsidRDefault="00C52C3E" w:rsidP="00C52C3E">
      <w:pPr>
        <w:rPr>
          <w:lang w:val="en-GB"/>
        </w:rPr>
      </w:pPr>
    </w:p>
    <w:p w14:paraId="3D4BB954" w14:textId="77777777" w:rsidR="00C52C3E" w:rsidRDefault="00C52C3E" w:rsidP="00C52C3E">
      <w:pPr>
        <w:rPr>
          <w:lang w:val="en-GB"/>
        </w:rPr>
      </w:pPr>
    </w:p>
    <w:p w14:paraId="463DBC11" w14:textId="77777777" w:rsidR="00C52C3E" w:rsidRDefault="00C52C3E" w:rsidP="00C52C3E">
      <w:pPr>
        <w:rPr>
          <w:lang w:val="en-GB"/>
        </w:rPr>
      </w:pPr>
    </w:p>
    <w:p w14:paraId="3F9F57F7" w14:textId="36BD5A77" w:rsidR="00641FF4" w:rsidRPr="0094566A" w:rsidRDefault="00641FF4" w:rsidP="0094566A"/>
    <w:sectPr w:rsidR="00641FF4" w:rsidRPr="0094566A" w:rsidSect="0033563C">
      <w:footerReference w:type="default" r:id="rId18"/>
      <w:headerReference w:type="first" r:id="rId19"/>
      <w:pgSz w:w="12240" w:h="15840"/>
      <w:pgMar w:top="720" w:right="720" w:bottom="720" w:left="720"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290C7" w14:textId="77777777" w:rsidR="0024154A" w:rsidRDefault="0024154A">
      <w:pPr>
        <w:spacing w:line="240" w:lineRule="auto"/>
      </w:pPr>
      <w:r>
        <w:separator/>
      </w:r>
    </w:p>
  </w:endnote>
  <w:endnote w:type="continuationSeparator" w:id="0">
    <w:p w14:paraId="426733C1" w14:textId="77777777" w:rsidR="0024154A" w:rsidRDefault="002415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7124121"/>
      <w:docPartObj>
        <w:docPartGallery w:val="Page Numbers (Bottom of Page)"/>
        <w:docPartUnique/>
      </w:docPartObj>
    </w:sdtPr>
    <w:sdtContent>
      <w:p w14:paraId="19F1310E" w14:textId="0D699703" w:rsidR="00140136" w:rsidRPr="00190922" w:rsidRDefault="00140136" w:rsidP="00190922">
        <w:pPr>
          <w:pStyle w:val="Footer"/>
        </w:pPr>
        <w:r w:rsidRPr="00190922">
          <w:fldChar w:fldCharType="begin"/>
        </w:r>
        <w:r w:rsidRPr="00190922">
          <w:instrText xml:space="preserve"> PAGE   \* MERGEFORMAT </w:instrText>
        </w:r>
        <w:r w:rsidRPr="00190922">
          <w:fldChar w:fldCharType="separate"/>
        </w:r>
        <w:r w:rsidR="00B94368">
          <w:rPr>
            <w:noProof/>
          </w:rPr>
          <w:t>7</w:t>
        </w:r>
        <w:r w:rsidRPr="00190922">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0F0251" w14:textId="77777777" w:rsidR="0024154A" w:rsidRDefault="0024154A">
      <w:pPr>
        <w:spacing w:line="240" w:lineRule="auto"/>
      </w:pPr>
      <w:r>
        <w:separator/>
      </w:r>
    </w:p>
  </w:footnote>
  <w:footnote w:type="continuationSeparator" w:id="0">
    <w:p w14:paraId="4F22E22A" w14:textId="77777777" w:rsidR="0024154A" w:rsidRDefault="002415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A3621" w14:textId="77777777" w:rsidR="00140136" w:rsidRDefault="00140136">
    <w:pPr>
      <w:pStyle w:val="Header"/>
    </w:pPr>
    <w:r>
      <w:rPr>
        <w:noProof/>
        <w:lang w:eastAsia="en-US"/>
      </w:rPr>
      <w:drawing>
        <wp:anchor distT="0" distB="0" distL="114300" distR="114300" simplePos="0" relativeHeight="251659264" behindDoc="1" locked="0" layoutInCell="1" allowOverlap="1" wp14:anchorId="590D616C" wp14:editId="715F5BA6">
          <wp:simplePos x="0" y="0"/>
          <wp:positionH relativeFrom="page">
            <wp:align>left</wp:align>
          </wp:positionH>
          <wp:positionV relativeFrom="page">
            <wp:posOffset>320040</wp:posOffset>
          </wp:positionV>
          <wp:extent cx="5129784" cy="7397496"/>
          <wp:effectExtent l="19050" t="0" r="13970" b="3023235"/>
          <wp:wrapNone/>
          <wp:docPr id="8" name="Picture 8" descr="Butter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tterfly.jpg"/>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84" type="#_x0000_t75" style="width:11pt;height:11pt" o:bullet="t">
        <v:imagedata r:id="rId1" o:title="msoEB6F"/>
      </v:shape>
    </w:pict>
  </w:numPicBullet>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39C45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1135558A"/>
    <w:multiLevelType w:val="hybridMultilevel"/>
    <w:tmpl w:val="C82CFD6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8336E2"/>
    <w:multiLevelType w:val="hybridMultilevel"/>
    <w:tmpl w:val="81D08C1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902DB2"/>
    <w:multiLevelType w:val="hybridMultilevel"/>
    <w:tmpl w:val="86DE7C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6F096B"/>
    <w:multiLevelType w:val="hybridMultilevel"/>
    <w:tmpl w:val="E7E4D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45D0B72"/>
    <w:multiLevelType w:val="hybridMultilevel"/>
    <w:tmpl w:val="567AF254"/>
    <w:lvl w:ilvl="0" w:tplc="0809000B">
      <w:start w:val="1"/>
      <w:numFmt w:val="bullet"/>
      <w:lvlText w:val=""/>
      <w:lvlJc w:val="left"/>
      <w:pPr>
        <w:ind w:left="936" w:hanging="360"/>
      </w:pPr>
      <w:rPr>
        <w:rFonts w:ascii="Wingdings" w:hAnsi="Wingdings"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num w:numId="1">
    <w:abstractNumId w:val="9"/>
  </w:num>
  <w:num w:numId="2">
    <w:abstractNumId w:val="9"/>
    <w:lvlOverride w:ilvl="0">
      <w:startOverride w:val="1"/>
    </w:lvlOverride>
  </w:num>
  <w:num w:numId="3">
    <w:abstractNumId w:val="8"/>
  </w:num>
  <w:num w:numId="4">
    <w:abstractNumId w:val="14"/>
  </w:num>
  <w:num w:numId="5">
    <w:abstractNumId w:val="16"/>
  </w:num>
  <w:num w:numId="6">
    <w:abstractNumId w:val="17"/>
  </w:num>
  <w:num w:numId="7">
    <w:abstractNumId w:val="15"/>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1"/>
  </w:num>
  <w:num w:numId="18">
    <w:abstractNumId w:val="10"/>
  </w:num>
  <w:num w:numId="19">
    <w:abstractNumId w:val="12"/>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9D0"/>
    <w:rsid w:val="00016917"/>
    <w:rsid w:val="000228C0"/>
    <w:rsid w:val="00024517"/>
    <w:rsid w:val="00040AE8"/>
    <w:rsid w:val="00045BD0"/>
    <w:rsid w:val="000775BB"/>
    <w:rsid w:val="0008162B"/>
    <w:rsid w:val="00093195"/>
    <w:rsid w:val="000D7631"/>
    <w:rsid w:val="00110A21"/>
    <w:rsid w:val="00114152"/>
    <w:rsid w:val="00121A95"/>
    <w:rsid w:val="00122300"/>
    <w:rsid w:val="00127842"/>
    <w:rsid w:val="00140136"/>
    <w:rsid w:val="00164D64"/>
    <w:rsid w:val="001668E8"/>
    <w:rsid w:val="00190922"/>
    <w:rsid w:val="00192BA9"/>
    <w:rsid w:val="001C30B8"/>
    <w:rsid w:val="00223DFC"/>
    <w:rsid w:val="00236A79"/>
    <w:rsid w:val="0024154A"/>
    <w:rsid w:val="00242B7F"/>
    <w:rsid w:val="002B4B1B"/>
    <w:rsid w:val="002C6C9D"/>
    <w:rsid w:val="002D6D73"/>
    <w:rsid w:val="002F1C41"/>
    <w:rsid w:val="00324812"/>
    <w:rsid w:val="0033563C"/>
    <w:rsid w:val="003C1E78"/>
    <w:rsid w:val="003E1CD2"/>
    <w:rsid w:val="003E219F"/>
    <w:rsid w:val="003F3EE0"/>
    <w:rsid w:val="00430D21"/>
    <w:rsid w:val="0047082C"/>
    <w:rsid w:val="00492067"/>
    <w:rsid w:val="00493613"/>
    <w:rsid w:val="004A5EE8"/>
    <w:rsid w:val="004B7676"/>
    <w:rsid w:val="004C3FFC"/>
    <w:rsid w:val="004D23C5"/>
    <w:rsid w:val="00541D83"/>
    <w:rsid w:val="00545D4B"/>
    <w:rsid w:val="00566A88"/>
    <w:rsid w:val="0057055A"/>
    <w:rsid w:val="00593CBE"/>
    <w:rsid w:val="005B2067"/>
    <w:rsid w:val="005C01DC"/>
    <w:rsid w:val="005C488B"/>
    <w:rsid w:val="00641FF4"/>
    <w:rsid w:val="00677647"/>
    <w:rsid w:val="006A13B8"/>
    <w:rsid w:val="006C287D"/>
    <w:rsid w:val="006E4ED3"/>
    <w:rsid w:val="00712D08"/>
    <w:rsid w:val="00717041"/>
    <w:rsid w:val="00725319"/>
    <w:rsid w:val="007745A4"/>
    <w:rsid w:val="00776ECC"/>
    <w:rsid w:val="00797884"/>
    <w:rsid w:val="007A0A5B"/>
    <w:rsid w:val="007B00EB"/>
    <w:rsid w:val="007B5BFF"/>
    <w:rsid w:val="007F6125"/>
    <w:rsid w:val="008405EE"/>
    <w:rsid w:val="0085724D"/>
    <w:rsid w:val="00882E6A"/>
    <w:rsid w:val="009266F7"/>
    <w:rsid w:val="0094566A"/>
    <w:rsid w:val="009466EC"/>
    <w:rsid w:val="009766F9"/>
    <w:rsid w:val="0098186B"/>
    <w:rsid w:val="009B0674"/>
    <w:rsid w:val="009F1900"/>
    <w:rsid w:val="009F4998"/>
    <w:rsid w:val="00A00064"/>
    <w:rsid w:val="00A74FC2"/>
    <w:rsid w:val="00A77A3B"/>
    <w:rsid w:val="00AA480C"/>
    <w:rsid w:val="00AB0147"/>
    <w:rsid w:val="00AC79D0"/>
    <w:rsid w:val="00AE0FE9"/>
    <w:rsid w:val="00AE299D"/>
    <w:rsid w:val="00B13D42"/>
    <w:rsid w:val="00B31AA4"/>
    <w:rsid w:val="00B46725"/>
    <w:rsid w:val="00B94368"/>
    <w:rsid w:val="00BE1136"/>
    <w:rsid w:val="00C32710"/>
    <w:rsid w:val="00C51B12"/>
    <w:rsid w:val="00C52C3E"/>
    <w:rsid w:val="00C710FE"/>
    <w:rsid w:val="00CB5D50"/>
    <w:rsid w:val="00CC043A"/>
    <w:rsid w:val="00D11845"/>
    <w:rsid w:val="00D233AF"/>
    <w:rsid w:val="00D75F05"/>
    <w:rsid w:val="00DC38AE"/>
    <w:rsid w:val="00E67004"/>
    <w:rsid w:val="00E85E53"/>
    <w:rsid w:val="00EB3786"/>
    <w:rsid w:val="00EE332E"/>
    <w:rsid w:val="00EF74E1"/>
    <w:rsid w:val="00F32B72"/>
    <w:rsid w:val="00F46834"/>
    <w:rsid w:val="00F72A56"/>
    <w:rsid w:val="00FB3EF4"/>
    <w:rsid w:val="00FC7FAC"/>
    <w:rsid w:val="00FD7C7A"/>
    <w:rsid w:val="00FF326A"/>
    <w:rsid w:val="00FF5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6C2B973"/>
  <w15:chartTrackingRefBased/>
  <w15:docId w15:val="{E6B11332-695D-4CA0-9F70-24A71261A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68E8"/>
  </w:style>
  <w:style w:type="paragraph" w:styleId="Heading1">
    <w:name w:val="heading 1"/>
    <w:basedOn w:val="Normal"/>
    <w:link w:val="Heading1Char"/>
    <w:uiPriority w:val="9"/>
    <w:qFormat/>
    <w:rsid w:val="001668E8"/>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F1D7E0" w:themeColor="accent2"/>
        <w:left w:val="single" w:sz="2" w:space="4" w:color="F1D7E0" w:themeColor="accent2"/>
        <w:bottom w:val="single" w:sz="2" w:space="4" w:color="F1D7E0" w:themeColor="accent2"/>
        <w:right w:val="single" w:sz="2" w:space="4" w:color="F1D7E0" w:themeColor="accent2"/>
      </w:pBdr>
      <w:shd w:val="clear" w:color="auto" w:fill="F1D7E0"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F1D7E0" w:themeColor="accent2"/>
        <w:left w:val="single" w:sz="8" w:space="4" w:color="F1D7E0" w:themeColor="accent2"/>
      </w:pBdr>
      <w:spacing w:before="200" w:after="60" w:line="240" w:lineRule="auto"/>
      <w:contextualSpacing/>
      <w:outlineLvl w:val="2"/>
    </w:pPr>
    <w:rPr>
      <w:caps/>
      <w:color w:val="5A1E34" w:themeColor="accent1" w:themeShade="80"/>
    </w:rPr>
  </w:style>
  <w:style w:type="paragraph" w:styleId="Heading8">
    <w:name w:val="heading 8"/>
    <w:basedOn w:val="Normal"/>
    <w:next w:val="Normal"/>
    <w:link w:val="Heading8Char"/>
    <w:uiPriority w:val="9"/>
    <w:semiHidden/>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1668E8"/>
    <w:pPr>
      <w:spacing w:before="5400" w:after="3400" w:line="240" w:lineRule="auto"/>
      <w:ind w:left="5040" w:right="-1944"/>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
    <w:rsid w:val="001668E8"/>
    <w:rPr>
      <w:rFonts w:asciiTheme="majorHAnsi" w:eastAsiaTheme="majorEastAsia" w:hAnsiTheme="majorHAnsi" w:cstheme="majorBidi"/>
      <w:kern w:val="28"/>
      <w:sz w:val="72"/>
      <w:szCs w:val="72"/>
    </w:rPr>
  </w:style>
  <w:style w:type="paragraph" w:customStyle="1" w:styleId="ContactInfo">
    <w:name w:val="Contact Info"/>
    <w:basedOn w:val="Normal"/>
    <w:uiPriority w:val="2"/>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B53D68" w:themeFill="accent1"/>
    </w:rPr>
  </w:style>
  <w:style w:type="character" w:customStyle="1" w:styleId="Heading2Char">
    <w:name w:val="Heading 2 Char"/>
    <w:basedOn w:val="DefaultParagraphFont"/>
    <w:link w:val="Heading2"/>
    <w:uiPriority w:val="9"/>
    <w:rsid w:val="001668E8"/>
    <w:rPr>
      <w:caps/>
      <w:shd w:val="clear" w:color="auto" w:fill="F1D7E0" w:themeFill="accent2"/>
    </w:rPr>
  </w:style>
  <w:style w:type="paragraph" w:styleId="ListBullet">
    <w:name w:val="List Bullet"/>
    <w:basedOn w:val="Normal"/>
    <w:uiPriority w:val="11"/>
    <w:qFormat/>
    <w:pPr>
      <w:numPr>
        <w:numId w:val="1"/>
      </w:numPr>
    </w:pPr>
    <w:rPr>
      <w:color w:val="505050" w:themeColor="text2"/>
    </w:rPr>
  </w:style>
  <w:style w:type="character" w:customStyle="1" w:styleId="Heading3Char">
    <w:name w:val="Heading 3 Char"/>
    <w:basedOn w:val="DefaultParagraphFont"/>
    <w:link w:val="Heading3"/>
    <w:uiPriority w:val="9"/>
    <w:rsid w:val="001668E8"/>
    <w:rPr>
      <w:caps/>
      <w:color w:val="5A1E34" w:themeColor="accent1" w:themeShade="80"/>
    </w:rPr>
  </w:style>
  <w:style w:type="character" w:customStyle="1" w:styleId="Heading8Char">
    <w:name w:val="Heading 8 Char"/>
    <w:basedOn w:val="DefaultParagraphFont"/>
    <w:link w:val="Heading8"/>
    <w:uiPriority w:val="9"/>
    <w:semiHidden/>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505050" w:themeColor="text2"/>
      <w:szCs w:val="18"/>
    </w:rPr>
  </w:style>
  <w:style w:type="paragraph" w:customStyle="1" w:styleId="ContactHeading">
    <w:name w:val="Contact Heading"/>
    <w:basedOn w:val="Normal"/>
    <w:next w:val="ContactInfo"/>
    <w:uiPriority w:val="2"/>
    <w:qFormat/>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5A1E34" w:themeColor="accent1" w:themeShade="80"/>
      <w:u w:val="single"/>
    </w:rPr>
  </w:style>
  <w:style w:type="paragraph" w:styleId="NormalWeb">
    <w:name w:val="Normal (Web)"/>
    <w:basedOn w:val="Normal"/>
    <w:uiPriority w:val="99"/>
    <w:semiHidden/>
    <w:unhideWhenUsed/>
    <w:rsid w:val="00AC79D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unhideWhenUsed/>
    <w:qFormat/>
    <w:rsid w:val="00AC79D0"/>
    <w:pPr>
      <w:ind w:left="720"/>
      <w:contextualSpacing/>
    </w:pPr>
  </w:style>
  <w:style w:type="character" w:customStyle="1" w:styleId="author">
    <w:name w:val="author"/>
    <w:basedOn w:val="DefaultParagraphFont"/>
    <w:rsid w:val="00D11845"/>
  </w:style>
  <w:style w:type="character" w:styleId="Strong">
    <w:name w:val="Strong"/>
    <w:basedOn w:val="DefaultParagraphFont"/>
    <w:uiPriority w:val="22"/>
    <w:qFormat/>
    <w:rsid w:val="00D11845"/>
    <w:rPr>
      <w:b/>
      <w:bCs/>
    </w:rPr>
  </w:style>
  <w:style w:type="character" w:styleId="UnresolvedMention">
    <w:name w:val="Unresolved Mention"/>
    <w:basedOn w:val="DefaultParagraphFont"/>
    <w:uiPriority w:val="99"/>
    <w:semiHidden/>
    <w:unhideWhenUsed/>
    <w:rsid w:val="00C52C3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704937">
      <w:bodyDiv w:val="1"/>
      <w:marLeft w:val="0"/>
      <w:marRight w:val="0"/>
      <w:marTop w:val="0"/>
      <w:marBottom w:val="0"/>
      <w:divBdr>
        <w:top w:val="none" w:sz="0" w:space="0" w:color="auto"/>
        <w:left w:val="none" w:sz="0" w:space="0" w:color="auto"/>
        <w:bottom w:val="none" w:sz="0" w:space="0" w:color="auto"/>
        <w:right w:val="none" w:sz="0" w:space="0" w:color="auto"/>
      </w:divBdr>
    </w:div>
    <w:div w:id="764761651">
      <w:bodyDiv w:val="1"/>
      <w:marLeft w:val="0"/>
      <w:marRight w:val="0"/>
      <w:marTop w:val="0"/>
      <w:marBottom w:val="0"/>
      <w:divBdr>
        <w:top w:val="none" w:sz="0" w:space="0" w:color="auto"/>
        <w:left w:val="none" w:sz="0" w:space="0" w:color="auto"/>
        <w:bottom w:val="none" w:sz="0" w:space="0" w:color="auto"/>
        <w:right w:val="none" w:sz="0" w:space="0" w:color="auto"/>
      </w:divBdr>
    </w:div>
    <w:div w:id="932858300">
      <w:bodyDiv w:val="1"/>
      <w:marLeft w:val="0"/>
      <w:marRight w:val="0"/>
      <w:marTop w:val="0"/>
      <w:marBottom w:val="0"/>
      <w:divBdr>
        <w:top w:val="none" w:sz="0" w:space="0" w:color="auto"/>
        <w:left w:val="none" w:sz="0" w:space="0" w:color="auto"/>
        <w:bottom w:val="none" w:sz="0" w:space="0" w:color="auto"/>
        <w:right w:val="none" w:sz="0" w:space="0" w:color="auto"/>
      </w:divBdr>
    </w:div>
    <w:div w:id="1213733371">
      <w:bodyDiv w:val="1"/>
      <w:marLeft w:val="0"/>
      <w:marRight w:val="0"/>
      <w:marTop w:val="0"/>
      <w:marBottom w:val="0"/>
      <w:divBdr>
        <w:top w:val="none" w:sz="0" w:space="0" w:color="auto"/>
        <w:left w:val="none" w:sz="0" w:space="0" w:color="auto"/>
        <w:bottom w:val="none" w:sz="0" w:space="0" w:color="auto"/>
        <w:right w:val="none" w:sz="0" w:space="0" w:color="auto"/>
      </w:divBdr>
    </w:div>
    <w:div w:id="194696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ww.belb.org.uk/Documents/554.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belb.org.uk/Documents/554.pdf" TargetMode="External"/><Relationship Id="rId17" Type="http://schemas.openxmlformats.org/officeDocument/2006/relationships/hyperlink" Target="http://gov.wales/topics/educationandskills/publications/guidance/3291781/?lang=en" TargetMode="External"/><Relationship Id="rId2" Type="http://schemas.openxmlformats.org/officeDocument/2006/relationships/numbering" Target="numbering.xml"/><Relationship Id="rId16" Type="http://schemas.openxmlformats.org/officeDocument/2006/relationships/hyperlink" Target="http://gov.wales/topics/educationandskills/publications/guidance/3291781/?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odle.uwtsd.ac.uk/pluginfile.php/86467/mod_resource/content/1/Transitions%20handbook.pdf" TargetMode="External"/><Relationship Id="rId5" Type="http://schemas.openxmlformats.org/officeDocument/2006/relationships/webSettings" Target="webSettings.xml"/><Relationship Id="rId15" Type="http://schemas.openxmlformats.org/officeDocument/2006/relationships/hyperlink" Target="http://www.simplypsychology.org/bandura.html" TargetMode="External"/><Relationship Id="rId10" Type="http://schemas.openxmlformats.org/officeDocument/2006/relationships/hyperlink" Target="http://moodle.uwtsd.ac.uk/pluginfile.php/86467/mod_resource/content/1/Transitions%20handbook.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simplypsychology.org/bandura.htm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asha\AppData\Roaming\Microsoft\Templates\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1F3864" w:themeColor="accent1" w:themeShade="80"/>
      </w:rPr>
    </w:lvl>
  </w:abstractNum>
  <w:num w:numId="1">
    <w:abstractNumId w:val="0"/>
    <w:lvlOverride w:ilvl="0">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860"/>
    <w:rsid w:val="00084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5A3DD1B0D7492C96F9D0FC87336E0A">
    <w:name w:val="3C5A3DD1B0D7492C96F9D0FC87336E0A"/>
  </w:style>
  <w:style w:type="paragraph" w:customStyle="1" w:styleId="A335570BF995480196AACEB5E2206BCF">
    <w:name w:val="A335570BF995480196AACEB5E2206BCF"/>
  </w:style>
  <w:style w:type="paragraph" w:customStyle="1" w:styleId="85E6BA5598F44BADA22FC1EC817060CF">
    <w:name w:val="85E6BA5598F44BADA22FC1EC817060CF"/>
  </w:style>
  <w:style w:type="paragraph" w:customStyle="1" w:styleId="ACFFDBBE3FE346AFA6A66A105336C2C5">
    <w:name w:val="ACFFDBBE3FE346AFA6A66A105336C2C5"/>
  </w:style>
  <w:style w:type="paragraph" w:customStyle="1" w:styleId="4C799F4183B84D64A91CE9012DB74647">
    <w:name w:val="4C799F4183B84D64A91CE9012DB74647"/>
  </w:style>
  <w:style w:type="paragraph" w:customStyle="1" w:styleId="49D97BFDC212441691379D7BC72A4F72">
    <w:name w:val="49D97BFDC212441691379D7BC72A4F72"/>
  </w:style>
  <w:style w:type="paragraph" w:customStyle="1" w:styleId="B2F12C6C3BA84477BE82E94206F177DC">
    <w:name w:val="B2F12C6C3BA84477BE82E94206F177DC"/>
  </w:style>
  <w:style w:type="paragraph" w:styleId="ListBullet">
    <w:name w:val="List Bullet"/>
    <w:basedOn w:val="Normal"/>
    <w:uiPriority w:val="11"/>
    <w:qFormat/>
    <w:pPr>
      <w:numPr>
        <w:numId w:val="1"/>
      </w:numPr>
      <w:spacing w:before="120" w:after="0" w:line="264" w:lineRule="auto"/>
    </w:pPr>
    <w:rPr>
      <w:color w:val="44546A" w:themeColor="text2"/>
      <w:lang w:val="en-US" w:eastAsia="ja-JP"/>
    </w:rPr>
  </w:style>
  <w:style w:type="paragraph" w:customStyle="1" w:styleId="95E0B486FD9843DFAAB2B9EB7BD86EF6">
    <w:name w:val="95E0B486FD9843DFAAB2B9EB7BD86EF6"/>
  </w:style>
  <w:style w:type="paragraph" w:customStyle="1" w:styleId="A9004580C08C4F25839EFAC6DB7FF312">
    <w:name w:val="A9004580C08C4F25839EFAC6DB7FF312"/>
  </w:style>
  <w:style w:type="paragraph" w:customStyle="1" w:styleId="B6E787C5C76A4DC4A2CA5C7831356B79">
    <w:name w:val="B6E787C5C76A4DC4A2CA5C7831356B79"/>
  </w:style>
  <w:style w:type="paragraph" w:customStyle="1" w:styleId="5C517BF5B2D5422D88E935C5A7791FA9">
    <w:name w:val="5C517BF5B2D5422D88E935C5A7791FA9"/>
  </w:style>
  <w:style w:type="paragraph" w:customStyle="1" w:styleId="69F40C8D0CC249E1A6CD70578C37F00C">
    <w:name w:val="69F40C8D0CC249E1A6CD70578C37F00C"/>
  </w:style>
  <w:style w:type="paragraph" w:customStyle="1" w:styleId="0A39EC3A70A742FDBA653982E45FB920">
    <w:name w:val="0A39EC3A70A742FDBA653982E45FB920"/>
  </w:style>
  <w:style w:type="paragraph" w:customStyle="1" w:styleId="696C8315B36A4657B586DB439486563D">
    <w:name w:val="696C8315B36A4657B586DB439486563D"/>
  </w:style>
  <w:style w:type="paragraph" w:customStyle="1" w:styleId="227A377760E74DD289CA3D2F6AFE6266">
    <w:name w:val="227A377760E74DD289CA3D2F6AFE6266"/>
    <w:rsid w:val="000848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D1CDF-274B-471B-85FB-493991E9B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Template>
  <TotalTime>1</TotalTime>
  <Pages>8</Pages>
  <Words>2921</Words>
  <Characters>16650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Natasha</dc:creator>
  <cp:lastModifiedBy>Natasha Fiddy (1708372)</cp:lastModifiedBy>
  <cp:revision>2</cp:revision>
  <dcterms:created xsi:type="dcterms:W3CDTF">2017-11-30T11:14:00Z</dcterms:created>
  <dcterms:modified xsi:type="dcterms:W3CDTF">2017-11-30T11:14:00Z</dcterms:modified>
  <cp:contentStatus/>
</cp:coreProperties>
</file>