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C57D1" w14:textId="26F6467F" w:rsidR="00952F7D" w:rsidRDefault="00DF198B" w:rsidP="00DF198B">
      <w:pPr>
        <w:pStyle w:val="GraphicAnchor"/>
      </w:pPr>
      <w:r w:rsidRPr="004909D9">
        <w:rPr>
          <w:noProof/>
          <w:lang w:val="en-AU" w:eastAsia="en-AU"/>
        </w:rPr>
        <w:drawing>
          <wp:anchor distT="0" distB="0" distL="114300" distR="114300" simplePos="0" relativeHeight="251657216" behindDoc="1" locked="1" layoutInCell="1" allowOverlap="1" wp14:anchorId="3AA2CB23" wp14:editId="41DAB3BD">
            <wp:simplePos x="0" y="0"/>
            <wp:positionH relativeFrom="margin">
              <wp:posOffset>-664845</wp:posOffset>
            </wp:positionH>
            <wp:positionV relativeFrom="margin">
              <wp:align>center</wp:align>
            </wp:positionV>
            <wp:extent cx="7324090" cy="9449435"/>
            <wp:effectExtent l="0" t="0" r="0" b="0"/>
            <wp:wrapNone/>
            <wp:docPr id="1" name="Picture 1" descr="Decorative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090" cy="944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515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27"/>
        <w:gridCol w:w="1057"/>
        <w:gridCol w:w="6015"/>
        <w:gridCol w:w="991"/>
        <w:gridCol w:w="1334"/>
      </w:tblGrid>
      <w:tr w:rsidR="00DF198B" w14:paraId="0207D54F" w14:textId="77777777" w:rsidTr="00E93947">
        <w:trPr>
          <w:trHeight w:val="77"/>
        </w:trPr>
        <w:tc>
          <w:tcPr>
            <w:tcW w:w="5000" w:type="pct"/>
            <w:gridSpan w:val="5"/>
          </w:tcPr>
          <w:p w14:paraId="0A01CC50" w14:textId="1FF4FBEA" w:rsidR="00DF198B" w:rsidRDefault="00DF198B"/>
        </w:tc>
      </w:tr>
      <w:tr w:rsidR="00DF198B" w14:paraId="3D327E5D" w14:textId="77777777" w:rsidTr="00BE406A">
        <w:trPr>
          <w:trHeight w:val="8"/>
        </w:trPr>
        <w:tc>
          <w:tcPr>
            <w:tcW w:w="449" w:type="pct"/>
            <w:tcBorders>
              <w:right w:val="single" w:sz="18" w:space="0" w:color="476166" w:themeColor="accent1"/>
            </w:tcBorders>
          </w:tcPr>
          <w:p w14:paraId="018EECAD" w14:textId="77777777" w:rsidR="00DF198B" w:rsidRDefault="00DF198B"/>
        </w:tc>
        <w:tc>
          <w:tcPr>
            <w:tcW w:w="3905" w:type="pct"/>
            <w:gridSpan w:val="3"/>
            <w:tcBorders>
              <w:top w:val="single" w:sz="18" w:space="0" w:color="476166" w:themeColor="accent1"/>
              <w:left w:val="single" w:sz="18" w:space="0" w:color="476166" w:themeColor="accent1"/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  <w:vAlign w:val="center"/>
          </w:tcPr>
          <w:p w14:paraId="61D90509" w14:textId="77777777" w:rsidR="00DF198B" w:rsidRDefault="0009686C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  <w:proofErr w:type="spellStart"/>
            <w:r w:rsidRPr="005C26FA">
              <w:rPr>
                <w:rFonts w:asciiTheme="minorHAnsi" w:hAnsiTheme="minorHAnsi"/>
                <w:b/>
                <w:bCs/>
              </w:rPr>
              <w:t>CertHE</w:t>
            </w:r>
            <w:proofErr w:type="spellEnd"/>
            <w:r w:rsidRPr="005C26FA">
              <w:rPr>
                <w:rFonts w:asciiTheme="minorHAnsi" w:hAnsiTheme="minorHAnsi"/>
                <w:b/>
                <w:bCs/>
              </w:rPr>
              <w:t xml:space="preserve"> Computing Skills for Workplace</w:t>
            </w:r>
          </w:p>
          <w:p w14:paraId="309E0C4F" w14:textId="39FF8362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  <w:bookmarkStart w:id="0" w:name="_Toc230170192"/>
            <w:r w:rsidRPr="004909D9">
              <w:rPr>
                <w:noProof/>
                <w:lang w:val="en-AU" w:eastAsia="en-AU"/>
              </w:rPr>
              <w:drawing>
                <wp:anchor distT="0" distB="0" distL="114300" distR="114300" simplePos="0" relativeHeight="251665408" behindDoc="1" locked="0" layoutInCell="1" allowOverlap="1" wp14:anchorId="23519E0B" wp14:editId="456744BA">
                  <wp:simplePos x="0" y="0"/>
                  <wp:positionH relativeFrom="margin">
                    <wp:posOffset>832485</wp:posOffset>
                  </wp:positionH>
                  <wp:positionV relativeFrom="paragraph">
                    <wp:posOffset>224790</wp:posOffset>
                  </wp:positionV>
                  <wp:extent cx="3429000" cy="2895600"/>
                  <wp:effectExtent l="0" t="0" r="0" b="0"/>
                  <wp:wrapThrough wrapText="bothSides">
                    <wp:wrapPolygon edited="0">
                      <wp:start x="0" y="0"/>
                      <wp:lineTo x="0" y="21458"/>
                      <wp:lineTo x="21480" y="21458"/>
                      <wp:lineTo x="21480" y="0"/>
                      <wp:lineTo x="0" y="0"/>
                    </wp:wrapPolygon>
                  </wp:wrapThrough>
                  <wp:docPr id="494571474" name="Picture 494571474" descr="Decorative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-0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  <w:p w14:paraId="5873CE24" w14:textId="50647C40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530D5ED8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6AC59FD0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61369436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1D07C85A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1CEA4E93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0328948E" w14:textId="77777777" w:rsidR="00013B1B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</w:p>
          <w:p w14:paraId="68220A5C" w14:textId="56DF2B9A" w:rsidR="00013B1B" w:rsidRPr="005C26FA" w:rsidRDefault="00013B1B" w:rsidP="0009686C">
            <w:pPr>
              <w:pStyle w:val="Title"/>
              <w:rPr>
                <w:rFonts w:asciiTheme="minorHAnsi" w:hAnsiTheme="minorHAnsi"/>
                <w:b/>
                <w:bCs/>
              </w:rPr>
            </w:pPr>
            <w:r w:rsidRPr="00013B1B">
              <w:rPr>
                <w:sz w:val="52"/>
                <w:szCs w:val="160"/>
              </w:rPr>
              <w:t>ACCA4025 - Learning in the Digital Era</w:t>
            </w:r>
          </w:p>
          <w:p w14:paraId="631A6C6F" w14:textId="2AB6B00F" w:rsidR="0009686C" w:rsidRPr="005C26FA" w:rsidRDefault="0009686C" w:rsidP="0009686C">
            <w:pPr>
              <w:pStyle w:val="Title"/>
              <w:rPr>
                <w:rFonts w:asciiTheme="minorHAnsi" w:hAnsiTheme="minorHAnsi"/>
                <w:b/>
                <w:bCs/>
                <w:sz w:val="32"/>
                <w:szCs w:val="8"/>
              </w:rPr>
            </w:pPr>
          </w:p>
        </w:tc>
        <w:tc>
          <w:tcPr>
            <w:tcW w:w="646" w:type="pct"/>
            <w:tcBorders>
              <w:left w:val="single" w:sz="18" w:space="0" w:color="476166" w:themeColor="accent1"/>
            </w:tcBorders>
          </w:tcPr>
          <w:p w14:paraId="07BEC905" w14:textId="77777777" w:rsidR="00DF198B" w:rsidRDefault="00DF198B"/>
        </w:tc>
      </w:tr>
      <w:tr w:rsidR="00DF198B" w14:paraId="34B2D5D1" w14:textId="77777777" w:rsidTr="00CD0120">
        <w:trPr>
          <w:trHeight w:val="614"/>
        </w:trPr>
        <w:tc>
          <w:tcPr>
            <w:tcW w:w="449" w:type="pct"/>
          </w:tcPr>
          <w:p w14:paraId="55267C71" w14:textId="77777777" w:rsidR="00DF198B" w:rsidRDefault="00DF198B"/>
        </w:tc>
        <w:tc>
          <w:tcPr>
            <w:tcW w:w="3905" w:type="pct"/>
            <w:gridSpan w:val="3"/>
          </w:tcPr>
          <w:p w14:paraId="4080DFE8" w14:textId="133B0BB8" w:rsidR="00DF198B" w:rsidRDefault="00DF198B"/>
        </w:tc>
        <w:tc>
          <w:tcPr>
            <w:tcW w:w="646" w:type="pct"/>
          </w:tcPr>
          <w:p w14:paraId="2B1A8D7E" w14:textId="77777777" w:rsidR="00DF198B" w:rsidRDefault="00DF198B"/>
        </w:tc>
      </w:tr>
      <w:tr w:rsidR="00DF198B" w14:paraId="4C480DF0" w14:textId="77777777" w:rsidTr="00CD0120">
        <w:trPr>
          <w:trHeight w:val="100"/>
        </w:trPr>
        <w:tc>
          <w:tcPr>
            <w:tcW w:w="961" w:type="pct"/>
            <w:gridSpan w:val="2"/>
          </w:tcPr>
          <w:p w14:paraId="62E789B9" w14:textId="3610771A" w:rsidR="00DF198B" w:rsidRDefault="00DF198B" w:rsidP="00ED35B4">
            <w:pPr>
              <w:jc w:val="center"/>
            </w:pPr>
          </w:p>
        </w:tc>
        <w:tc>
          <w:tcPr>
            <w:tcW w:w="2913" w:type="pct"/>
            <w:tcBorders>
              <w:top w:val="single" w:sz="18" w:space="0" w:color="006666"/>
              <w:bottom w:val="single" w:sz="18" w:space="0" w:color="476166" w:themeColor="accent1"/>
            </w:tcBorders>
            <w:shd w:val="clear" w:color="auto" w:fill="FFFFFF" w:themeFill="background1"/>
          </w:tcPr>
          <w:p w14:paraId="00756B4F" w14:textId="3A6A3185" w:rsidR="002A3932" w:rsidRPr="00152869" w:rsidRDefault="002A3932" w:rsidP="00152869">
            <w:pPr>
              <w:jc w:val="center"/>
              <w:rPr>
                <w:b/>
                <w:bCs/>
                <w:color w:val="476166" w:themeColor="accent1"/>
                <w:sz w:val="40"/>
                <w:szCs w:val="40"/>
              </w:rPr>
            </w:pPr>
            <w:bookmarkStart w:id="1" w:name="_Toc232071042"/>
            <w:bookmarkStart w:id="2" w:name="_Toc232073165"/>
            <w:bookmarkStart w:id="3" w:name="_Toc232073457"/>
            <w:bookmarkStart w:id="4" w:name="_Toc230170194"/>
            <w:bookmarkStart w:id="5" w:name="_Toc231372888"/>
            <w:bookmarkStart w:id="6" w:name="_Toc231373621"/>
            <w:bookmarkStart w:id="7" w:name="_Toc231375701"/>
            <w:r w:rsidRPr="00152869">
              <w:rPr>
                <w:b/>
                <w:bCs/>
                <w:color w:val="476166" w:themeColor="accent1"/>
                <w:sz w:val="40"/>
                <w:szCs w:val="40"/>
              </w:rPr>
              <w:t>Assignment 1</w:t>
            </w:r>
            <w:r w:rsidR="00CD0120" w:rsidRPr="00152869">
              <w:rPr>
                <w:b/>
                <w:bCs/>
                <w:color w:val="476166" w:themeColor="accent1"/>
                <w:sz w:val="40"/>
                <w:szCs w:val="40"/>
              </w:rPr>
              <w:t>:</w:t>
            </w:r>
            <w:r w:rsidRPr="00152869">
              <w:rPr>
                <w:b/>
                <w:bCs/>
                <w:color w:val="476166" w:themeColor="accent1"/>
                <w:sz w:val="40"/>
                <w:szCs w:val="40"/>
              </w:rPr>
              <w:t xml:space="preserve"> </w:t>
            </w:r>
            <w:r w:rsidR="00CD0120" w:rsidRPr="00152869">
              <w:rPr>
                <w:b/>
                <w:bCs/>
                <w:color w:val="476166" w:themeColor="accent1"/>
                <w:sz w:val="40"/>
                <w:szCs w:val="40"/>
              </w:rPr>
              <w:t>e-P</w:t>
            </w:r>
            <w:r w:rsidR="004631A0" w:rsidRPr="00152869">
              <w:rPr>
                <w:b/>
                <w:bCs/>
                <w:color w:val="476166" w:themeColor="accent1"/>
                <w:sz w:val="40"/>
                <w:szCs w:val="40"/>
              </w:rPr>
              <w:t>ortfolio</w:t>
            </w:r>
            <w:bookmarkEnd w:id="1"/>
            <w:bookmarkEnd w:id="2"/>
            <w:bookmarkEnd w:id="3"/>
          </w:p>
          <w:p w14:paraId="3B01265C" w14:textId="77777777" w:rsidR="00152869" w:rsidRPr="00152869" w:rsidRDefault="00152869" w:rsidP="00152869">
            <w:pPr>
              <w:jc w:val="center"/>
              <w:rPr>
                <w:b/>
                <w:bCs/>
                <w:color w:val="476166" w:themeColor="accent1"/>
              </w:rPr>
            </w:pPr>
          </w:p>
          <w:p w14:paraId="679B611D" w14:textId="71C3BCDB" w:rsidR="00DF198B" w:rsidRPr="00152869" w:rsidRDefault="0009686C" w:rsidP="00152869">
            <w:pPr>
              <w:jc w:val="center"/>
              <w:rPr>
                <w:color w:val="000000" w:themeColor="text1"/>
                <w:sz w:val="36"/>
                <w:szCs w:val="36"/>
              </w:rPr>
            </w:pPr>
            <w:bookmarkStart w:id="8" w:name="_Toc232071043"/>
            <w:bookmarkStart w:id="9" w:name="_Toc232073166"/>
            <w:bookmarkStart w:id="10" w:name="_Toc232073458"/>
            <w:r w:rsidRPr="00152869">
              <w:rPr>
                <w:color w:val="000000" w:themeColor="text1"/>
                <w:sz w:val="36"/>
                <w:szCs w:val="36"/>
              </w:rPr>
              <w:t>Nafeesa Khan Begum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</w:p>
          <w:bookmarkStart w:id="11" w:name="_Toc230170195"/>
          <w:bookmarkStart w:id="12" w:name="_Toc231372889"/>
          <w:bookmarkStart w:id="13" w:name="_Toc231373622"/>
          <w:bookmarkStart w:id="14" w:name="_Toc231375702"/>
          <w:bookmarkStart w:id="15" w:name="_Toc232071044"/>
          <w:bookmarkStart w:id="16" w:name="_Toc232073167"/>
          <w:bookmarkStart w:id="17" w:name="_Toc232073459"/>
          <w:p w14:paraId="4EE971D9" w14:textId="77777777" w:rsidR="00874FE7" w:rsidRPr="00152869" w:rsidRDefault="00000000" w:rsidP="00152869">
            <w:pPr>
              <w:jc w:val="center"/>
              <w:rPr>
                <w:color w:val="000000" w:themeColor="text1"/>
                <w:sz w:val="36"/>
                <w:szCs w:val="36"/>
              </w:rPr>
            </w:pPr>
            <w:sdt>
              <w:sdtPr>
                <w:rPr>
                  <w:color w:val="000000" w:themeColor="text1"/>
                  <w:sz w:val="36"/>
                  <w:szCs w:val="36"/>
                </w:rPr>
                <w:id w:val="-1516760087"/>
                <w:placeholder>
                  <w:docPart w:val="1EF194F37B1D416F9CD1909E1183AA92"/>
                </w:placeholder>
                <w:temporary/>
                <w:showingPlcHdr/>
                <w15:appearance w15:val="hidden"/>
              </w:sdtPr>
              <w:sdtContent>
                <w:r w:rsidR="00874FE7" w:rsidRPr="00152869">
                  <w:rPr>
                    <w:color w:val="000000" w:themeColor="text1"/>
                    <w:sz w:val="36"/>
                    <w:szCs w:val="36"/>
                  </w:rPr>
                  <w:t>—</w:t>
                </w:r>
              </w:sdtContent>
            </w:sdt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</w:p>
          <w:p w14:paraId="6CC16347" w14:textId="00AAC3F2" w:rsidR="00DF198B" w:rsidRPr="00152869" w:rsidRDefault="0009686C" w:rsidP="00152869">
            <w:pPr>
              <w:jc w:val="center"/>
              <w:rPr>
                <w:color w:val="000000" w:themeColor="text1"/>
                <w:sz w:val="36"/>
                <w:szCs w:val="36"/>
              </w:rPr>
            </w:pPr>
            <w:bookmarkStart w:id="18" w:name="_Toc230170196"/>
            <w:bookmarkStart w:id="19" w:name="_Toc231372890"/>
            <w:bookmarkStart w:id="20" w:name="_Toc231373623"/>
            <w:bookmarkStart w:id="21" w:name="_Toc231375703"/>
            <w:bookmarkStart w:id="22" w:name="_Toc232071045"/>
            <w:bookmarkStart w:id="23" w:name="_Toc232073168"/>
            <w:bookmarkStart w:id="24" w:name="_Toc232073460"/>
            <w:r w:rsidRPr="00152869">
              <w:rPr>
                <w:color w:val="000000" w:themeColor="text1"/>
                <w:sz w:val="36"/>
                <w:szCs w:val="36"/>
              </w:rPr>
              <w:t>2223214</w:t>
            </w:r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</w:p>
          <w:bookmarkStart w:id="25" w:name="_Toc230170197"/>
          <w:bookmarkStart w:id="26" w:name="_Toc231372891"/>
          <w:bookmarkStart w:id="27" w:name="_Toc231373624"/>
          <w:bookmarkStart w:id="28" w:name="_Toc231375704"/>
          <w:bookmarkStart w:id="29" w:name="_Toc232071046"/>
          <w:bookmarkStart w:id="30" w:name="_Toc232073169"/>
          <w:bookmarkStart w:id="31" w:name="_Toc232073461"/>
          <w:p w14:paraId="520A85A4" w14:textId="77777777" w:rsidR="00DF198B" w:rsidRPr="00152869" w:rsidRDefault="00000000" w:rsidP="00152869">
            <w:pPr>
              <w:jc w:val="center"/>
              <w:rPr>
                <w:color w:val="000000" w:themeColor="text1"/>
                <w:sz w:val="36"/>
                <w:szCs w:val="36"/>
              </w:rPr>
            </w:pPr>
            <w:sdt>
              <w:sdtPr>
                <w:rPr>
                  <w:color w:val="000000" w:themeColor="text1"/>
                  <w:sz w:val="36"/>
                  <w:szCs w:val="36"/>
                </w:rPr>
                <w:id w:val="1492440299"/>
                <w:placeholder>
                  <w:docPart w:val="6BAE5D83F35543A2AD8AC326C139905E"/>
                </w:placeholder>
                <w:temporary/>
                <w:showingPlcHdr/>
                <w15:appearance w15:val="hidden"/>
              </w:sdtPr>
              <w:sdtContent>
                <w:r w:rsidR="00874FE7" w:rsidRPr="00152869">
                  <w:rPr>
                    <w:color w:val="000000" w:themeColor="text1"/>
                    <w:sz w:val="36"/>
                    <w:szCs w:val="36"/>
                  </w:rPr>
                  <w:t>—</w:t>
                </w:r>
              </w:sdtContent>
            </w:sdt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</w:p>
          <w:p w14:paraId="6F795EFD" w14:textId="5385D3FF" w:rsidR="00885B87" w:rsidRPr="00885B87" w:rsidRDefault="00480A8A" w:rsidP="00152869">
            <w:pPr>
              <w:jc w:val="center"/>
            </w:pPr>
            <w:bookmarkStart w:id="32" w:name="_Toc232071047"/>
            <w:bookmarkStart w:id="33" w:name="_Toc232073170"/>
            <w:bookmarkStart w:id="34" w:name="_Toc232073462"/>
            <w:r w:rsidRPr="00152869">
              <w:rPr>
                <w:color w:val="000000" w:themeColor="text1"/>
                <w:sz w:val="36"/>
                <w:szCs w:val="36"/>
              </w:rPr>
              <w:t>Teacher: Martin Sve</w:t>
            </w:r>
            <w:r w:rsidR="00013B1B" w:rsidRPr="00152869">
              <w:rPr>
                <w:color w:val="000000" w:themeColor="text1"/>
                <w:sz w:val="36"/>
                <w:szCs w:val="36"/>
              </w:rPr>
              <w:t>jda</w:t>
            </w:r>
            <w:bookmarkEnd w:id="32"/>
            <w:bookmarkEnd w:id="33"/>
            <w:bookmarkEnd w:id="34"/>
          </w:p>
        </w:tc>
        <w:tc>
          <w:tcPr>
            <w:tcW w:w="1126" w:type="pct"/>
            <w:gridSpan w:val="2"/>
          </w:tcPr>
          <w:p w14:paraId="1E3E04BA" w14:textId="77777777" w:rsidR="00DF198B" w:rsidRDefault="00DF198B" w:rsidP="00ED35B4">
            <w:pPr>
              <w:jc w:val="center"/>
            </w:pPr>
          </w:p>
        </w:tc>
      </w:tr>
    </w:tbl>
    <w:p w14:paraId="33A16518" w14:textId="77777777" w:rsidR="00885B87" w:rsidRDefault="00885B87"/>
    <w:p w14:paraId="6A9D88E2" w14:textId="619B59E8" w:rsidR="00885B87" w:rsidRDefault="00885B87"/>
    <w:tbl>
      <w:tblPr>
        <w:tblW w:w="5515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38"/>
        <w:gridCol w:w="5854"/>
        <w:gridCol w:w="2232"/>
      </w:tblGrid>
      <w:tr w:rsidR="00DF198B" w14:paraId="4B456070" w14:textId="77777777" w:rsidTr="00BE406A">
        <w:tc>
          <w:tcPr>
            <w:tcW w:w="1084" w:type="pct"/>
          </w:tcPr>
          <w:p w14:paraId="034B9D23" w14:textId="176A7880" w:rsidR="00CD0120" w:rsidRDefault="00CD0120"/>
        </w:tc>
        <w:tc>
          <w:tcPr>
            <w:tcW w:w="2835" w:type="pct"/>
          </w:tcPr>
          <w:p w14:paraId="06D7FF3E" w14:textId="77777777" w:rsidR="00DF198B" w:rsidRDefault="00DF198B"/>
        </w:tc>
        <w:tc>
          <w:tcPr>
            <w:tcW w:w="1081" w:type="pct"/>
          </w:tcPr>
          <w:p w14:paraId="2767917E" w14:textId="77777777" w:rsidR="00DF198B" w:rsidRDefault="00DF198B"/>
        </w:tc>
      </w:tr>
    </w:tbl>
    <w:bookmarkStart w:id="35" w:name="_Toc232073171" w:displacedByCustomXml="next"/>
    <w:bookmarkStart w:id="36" w:name="_Toc232073463" w:displacedByCustomXml="next"/>
    <w:sdt>
      <w:sdtPr>
        <w:rPr>
          <w:b/>
          <w:bCs/>
          <w:sz w:val="20"/>
          <w:szCs w:val="20"/>
        </w:rPr>
        <w:id w:val="200478185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B33957F" w14:textId="26CD4DCE" w:rsidR="00885B87" w:rsidRPr="00152869" w:rsidRDefault="00B913CA" w:rsidP="00152869">
          <w:pPr>
            <w:rPr>
              <w:b/>
              <w:bCs/>
              <w:color w:val="476166" w:themeColor="accent1"/>
              <w:sz w:val="40"/>
              <w:szCs w:val="40"/>
            </w:rPr>
          </w:pPr>
          <w:r w:rsidRPr="00152869">
            <w:rPr>
              <w:b/>
              <w:bCs/>
              <w:color w:val="476166" w:themeColor="accent1"/>
              <w:sz w:val="40"/>
              <w:szCs w:val="40"/>
            </w:rPr>
            <w:t xml:space="preserve">Table of </w:t>
          </w:r>
          <w:r w:rsidR="00885B87" w:rsidRPr="00152869">
            <w:rPr>
              <w:b/>
              <w:bCs/>
              <w:color w:val="476166" w:themeColor="accent1"/>
              <w:sz w:val="40"/>
              <w:szCs w:val="40"/>
            </w:rPr>
            <w:t>Contents</w:t>
          </w:r>
          <w:bookmarkEnd w:id="36"/>
          <w:bookmarkEnd w:id="35"/>
        </w:p>
        <w:p w14:paraId="0954A7BC" w14:textId="66F78F01" w:rsidR="00DA5930" w:rsidRDefault="00D9016D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1A4A09">
            <w:rPr>
              <w:sz w:val="24"/>
              <w:szCs w:val="24"/>
            </w:rPr>
            <w:fldChar w:fldCharType="begin"/>
          </w:r>
          <w:r w:rsidRPr="001A4A09">
            <w:rPr>
              <w:sz w:val="24"/>
              <w:szCs w:val="24"/>
            </w:rPr>
            <w:instrText xml:space="preserve"> TOC \o \h \z \u </w:instrText>
          </w:r>
          <w:r w:rsidRPr="001A4A09">
            <w:rPr>
              <w:sz w:val="24"/>
              <w:szCs w:val="24"/>
            </w:rPr>
            <w:fldChar w:fldCharType="separate"/>
          </w:r>
          <w:hyperlink w:anchor="_Toc233189129" w:history="1">
            <w:r w:rsidR="00DA5930" w:rsidRPr="00D468A8">
              <w:rPr>
                <w:rStyle w:val="Hyperlink"/>
                <w:noProof/>
              </w:rPr>
              <w:t>e-Portfolio:</w:t>
            </w:r>
            <w:r w:rsidR="00DA5930">
              <w:rPr>
                <w:noProof/>
                <w:webHidden/>
              </w:rPr>
              <w:tab/>
            </w:r>
            <w:r w:rsidR="00DA5930">
              <w:rPr>
                <w:noProof/>
                <w:webHidden/>
              </w:rPr>
              <w:fldChar w:fldCharType="begin"/>
            </w:r>
            <w:r w:rsidR="00DA5930">
              <w:rPr>
                <w:noProof/>
                <w:webHidden/>
              </w:rPr>
              <w:instrText xml:space="preserve"> PAGEREF _Toc233189129 \h </w:instrText>
            </w:r>
            <w:r w:rsidR="00DA5930">
              <w:rPr>
                <w:noProof/>
                <w:webHidden/>
              </w:rPr>
            </w:r>
            <w:r w:rsidR="00DA5930"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3</w:t>
            </w:r>
            <w:r w:rsidR="00DA5930">
              <w:rPr>
                <w:noProof/>
                <w:webHidden/>
              </w:rPr>
              <w:fldChar w:fldCharType="end"/>
            </w:r>
          </w:hyperlink>
        </w:p>
        <w:p w14:paraId="0FB37D97" w14:textId="2E5D79EC" w:rsidR="00DA5930" w:rsidRDefault="00DA5930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3189130" w:history="1">
            <w:r w:rsidRPr="00D468A8">
              <w:rPr>
                <w:rStyle w:val="Hyperlink"/>
                <w:noProof/>
              </w:rPr>
              <w:t>Task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_Toc233189130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5B65C" w14:textId="51147CE8" w:rsidR="00DA5930" w:rsidRDefault="00DA5930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3189131" w:history="1">
            <w:r w:rsidRPr="00D468A8">
              <w:rPr>
                <w:rStyle w:val="Hyperlink"/>
                <w:noProof/>
              </w:rPr>
              <w:t>Task 2a: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_Toc233189131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1E394" w14:textId="59E07405" w:rsidR="00DA5930" w:rsidRDefault="00DA5930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3189132" w:history="1">
            <w:r w:rsidRPr="00D468A8">
              <w:rPr>
                <w:rStyle w:val="Hyperlink"/>
                <w:noProof/>
              </w:rPr>
              <w:t>Task 2b: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_Toc233189132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D47DDB" w14:textId="4621ADE9" w:rsidR="00DA5930" w:rsidRDefault="00DA5930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3189133" w:history="1">
            <w:r w:rsidRPr="00D468A8">
              <w:rPr>
                <w:rStyle w:val="Hyperlink"/>
                <w:noProof/>
              </w:rPr>
              <w:t>Task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_Toc233189133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D1345" w14:textId="13902627" w:rsidR="00DA5930" w:rsidRDefault="00DA5930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3189134" w:history="1">
            <w:r w:rsidRPr="00D468A8">
              <w:rPr>
                <w:rStyle w:val="Hyperlink"/>
                <w:noProof/>
              </w:rPr>
              <w:t>Task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_Toc233189134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27E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B2525" w14:textId="010940AC" w:rsidR="00885B87" w:rsidRPr="00152869" w:rsidRDefault="00D9016D" w:rsidP="00152869">
          <w:pPr>
            <w:pStyle w:val="TOC1"/>
            <w:tabs>
              <w:tab w:val="right" w:leader="dot" w:pos="9350"/>
            </w:tabs>
            <w:rPr>
              <w:rFonts w:eastAsiaTheme="minorEastAsia"/>
              <w:b w:val="0"/>
              <w:bCs w:val="0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1A4A09">
            <w:rPr>
              <w:b w:val="0"/>
              <w:bCs w:val="0"/>
              <w:sz w:val="24"/>
              <w:szCs w:val="24"/>
            </w:rPr>
            <w:fldChar w:fldCharType="end"/>
          </w:r>
        </w:p>
      </w:sdtContent>
    </w:sdt>
    <w:p w14:paraId="304FA9BD" w14:textId="28E29D17" w:rsidR="001E3871" w:rsidRPr="003162B8" w:rsidRDefault="001E3871" w:rsidP="001E3871">
      <w:pPr>
        <w:shd w:val="clear" w:color="auto" w:fill="FFFFFF"/>
        <w:ind w:left="567"/>
        <w:textAlignment w:val="baseline"/>
        <w:rPr>
          <w:rFonts w:ascii="Calibri" w:hAnsi="Calibri" w:cs="Calibri"/>
          <w:color w:val="000000"/>
          <w:sz w:val="14"/>
          <w:szCs w:val="14"/>
        </w:rPr>
      </w:pPr>
      <w:r w:rsidRPr="00FB2E19">
        <w:rPr>
          <w:rFonts w:ascii="Calibri" w:hAnsi="Calibri" w:cs="Calibri"/>
          <w:color w:val="000000"/>
        </w:rPr>
        <w:br/>
      </w:r>
    </w:p>
    <w:p w14:paraId="7F39AF81" w14:textId="77777777" w:rsidR="00B913CA" w:rsidRDefault="00B913CA" w:rsidP="001E3871">
      <w:pPr>
        <w:shd w:val="clear" w:color="auto" w:fill="FFFFFF"/>
        <w:ind w:left="567"/>
        <w:textAlignment w:val="baseline"/>
        <w:rPr>
          <w:rFonts w:ascii="Calibri" w:hAnsi="Calibri" w:cs="Calibri"/>
          <w:b/>
          <w:bCs/>
          <w:color w:val="000000"/>
        </w:rPr>
      </w:pPr>
    </w:p>
    <w:p w14:paraId="46B667C4" w14:textId="0EB35BF3" w:rsidR="003141DA" w:rsidRDefault="003141DA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DDE4BAF" w14:textId="77777777" w:rsidR="00BD3F9A" w:rsidRDefault="00BD3F9A">
      <w:pPr>
        <w:rPr>
          <w:rFonts w:ascii="Calibri" w:hAnsi="Calibri" w:cs="Calibri"/>
          <w:b/>
          <w:bCs/>
          <w:color w:val="000000"/>
        </w:rPr>
        <w:sectPr w:rsidR="00BD3F9A" w:rsidSect="008644F9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 w:code="1"/>
          <w:pgMar w:top="1440" w:right="1440" w:bottom="1440" w:left="1440" w:header="0" w:footer="397" w:gutter="0"/>
          <w:cols w:space="708"/>
          <w:titlePg/>
          <w:docGrid w:linePitch="360"/>
        </w:sectPr>
      </w:pPr>
    </w:p>
    <w:p w14:paraId="6D41DD06" w14:textId="77777777" w:rsidR="00B913CA" w:rsidRDefault="00B913CA">
      <w:pPr>
        <w:rPr>
          <w:rFonts w:ascii="Calibri" w:hAnsi="Calibri" w:cs="Calibri"/>
          <w:b/>
          <w:bCs/>
          <w:color w:val="000000"/>
        </w:rPr>
      </w:pPr>
    </w:p>
    <w:p w14:paraId="34C8AD41" w14:textId="77777777" w:rsidR="0043598C" w:rsidRDefault="0043598C" w:rsidP="00E503E2">
      <w:pPr>
        <w:pStyle w:val="Heading1"/>
        <w:rPr>
          <w:sz w:val="40"/>
          <w:szCs w:val="40"/>
        </w:rPr>
      </w:pPr>
    </w:p>
    <w:p w14:paraId="65E17DE5" w14:textId="1EBC31A1" w:rsidR="00B913CA" w:rsidRPr="0043598C" w:rsidRDefault="001E57A2" w:rsidP="00E503E2">
      <w:pPr>
        <w:pStyle w:val="Heading1"/>
        <w:rPr>
          <w:sz w:val="40"/>
          <w:szCs w:val="40"/>
        </w:rPr>
      </w:pPr>
      <w:bookmarkStart w:id="37" w:name="_Toc233189129"/>
      <w:r w:rsidRPr="0043598C">
        <w:rPr>
          <w:sz w:val="40"/>
          <w:szCs w:val="40"/>
        </w:rPr>
        <w:t>e-Portfolio:</w:t>
      </w:r>
      <w:bookmarkEnd w:id="37"/>
    </w:p>
    <w:p w14:paraId="6CAE138B" w14:textId="09B0DE62" w:rsidR="00BD3F9A" w:rsidRPr="003B512E" w:rsidRDefault="003B512E" w:rsidP="0082003E">
      <w:pPr>
        <w:rPr>
          <w:bCs/>
          <w:color w:val="476166" w:themeColor="accent1"/>
        </w:rPr>
      </w:pPr>
      <w:hyperlink r:id="rId17" w:history="1">
        <w:r w:rsidRPr="007F3F13">
          <w:rPr>
            <w:rStyle w:val="Hyperlink"/>
            <w:bCs/>
          </w:rPr>
          <w:t>https://sites.google.com/view/nafeesakhanbegum2223214/home</w:t>
        </w:r>
      </w:hyperlink>
      <w:r>
        <w:rPr>
          <w:bCs/>
          <w:color w:val="476166" w:themeColor="accent1"/>
        </w:rPr>
        <w:t xml:space="preserve"> </w:t>
      </w:r>
    </w:p>
    <w:p w14:paraId="7D4AE5A3" w14:textId="614FFBF7" w:rsidR="00525875" w:rsidRDefault="00312333" w:rsidP="00525875">
      <w:pPr>
        <w:rPr>
          <w:b/>
          <w:color w:val="476166" w:themeColor="accent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5069AAC" wp14:editId="37BEB02D">
            <wp:simplePos x="0" y="0"/>
            <wp:positionH relativeFrom="margin">
              <wp:align>left</wp:align>
            </wp:positionH>
            <wp:positionV relativeFrom="paragraph">
              <wp:posOffset>368935</wp:posOffset>
            </wp:positionV>
            <wp:extent cx="8577580" cy="4267200"/>
            <wp:effectExtent l="0" t="0" r="0" b="0"/>
            <wp:wrapTight wrapText="bothSides">
              <wp:wrapPolygon edited="0">
                <wp:start x="0" y="0"/>
                <wp:lineTo x="0" y="21504"/>
                <wp:lineTo x="21539" y="21504"/>
                <wp:lineTo x="21539" y="0"/>
                <wp:lineTo x="0" y="0"/>
              </wp:wrapPolygon>
            </wp:wrapTight>
            <wp:docPr id="1531271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271589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2" b="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7580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04F792" w14:textId="118E77B8" w:rsidR="00525875" w:rsidRDefault="00525875" w:rsidP="00525875">
      <w:pPr>
        <w:rPr>
          <w:b/>
          <w:color w:val="476166" w:themeColor="accent1"/>
          <w:sz w:val="40"/>
          <w:szCs w:val="40"/>
        </w:rPr>
      </w:pPr>
    </w:p>
    <w:p w14:paraId="1658FA1B" w14:textId="47FA8322" w:rsidR="00525875" w:rsidRPr="00525875" w:rsidRDefault="00525875" w:rsidP="00525875">
      <w:pPr>
        <w:sectPr w:rsidR="00525875" w:rsidRPr="00525875" w:rsidSect="00BD3F9A">
          <w:headerReference w:type="first" r:id="rId19"/>
          <w:footerReference w:type="first" r:id="rId20"/>
          <w:pgSz w:w="15840" w:h="12240" w:orient="landscape" w:code="1"/>
          <w:pgMar w:top="1440" w:right="1440" w:bottom="1440" w:left="1440" w:header="0" w:footer="397" w:gutter="0"/>
          <w:cols w:space="708"/>
          <w:titlePg/>
          <w:docGrid w:linePitch="360"/>
        </w:sectPr>
      </w:pPr>
    </w:p>
    <w:p w14:paraId="4E9EFB8A" w14:textId="359EE43B" w:rsidR="00751D6B" w:rsidRDefault="00751D6B" w:rsidP="0082003E"/>
    <w:p w14:paraId="2BA66F52" w14:textId="64A4421B" w:rsidR="00751D6B" w:rsidRDefault="00751D6B"/>
    <w:p w14:paraId="3AB8F6E0" w14:textId="2D143F00" w:rsidR="00E820C4" w:rsidRDefault="0051271C" w:rsidP="00D650C6">
      <w:pPr>
        <w:pStyle w:val="Heading1"/>
        <w:rPr>
          <w:sz w:val="40"/>
          <w:szCs w:val="40"/>
        </w:rPr>
      </w:pPr>
      <w:bookmarkStart w:id="38" w:name="_Toc233189130"/>
      <w:r w:rsidRPr="00106A13">
        <w:rPr>
          <w:sz w:val="40"/>
          <w:szCs w:val="40"/>
        </w:rPr>
        <w:t>Task 1:</w:t>
      </w:r>
      <w:bookmarkEnd w:id="38"/>
      <w:r w:rsidRPr="00106A13">
        <w:rPr>
          <w:sz w:val="40"/>
          <w:szCs w:val="40"/>
        </w:rPr>
        <w:t xml:space="preserve"> </w:t>
      </w:r>
    </w:p>
    <w:p w14:paraId="0C5D3D50" w14:textId="0CB97211" w:rsidR="0073349A" w:rsidRDefault="004C55D6" w:rsidP="00E820C4">
      <w:hyperlink r:id="rId21" w:history="1">
        <w:r w:rsidRPr="007F3F13">
          <w:rPr>
            <w:rStyle w:val="Hyperlink"/>
          </w:rPr>
          <w:t>https://sites.google.com/view/nafeesakhanbegum2223214/task-1</w:t>
        </w:r>
      </w:hyperlink>
      <w:r>
        <w:t xml:space="preserve"> </w:t>
      </w:r>
    </w:p>
    <w:p w14:paraId="32EEE827" w14:textId="4159A18F" w:rsidR="001A4A09" w:rsidRDefault="004C55D6" w:rsidP="008F1B3A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55E91083" wp14:editId="0D042662">
            <wp:simplePos x="0" y="0"/>
            <wp:positionH relativeFrom="margin">
              <wp:posOffset>-243840</wp:posOffset>
            </wp:positionH>
            <wp:positionV relativeFrom="paragraph">
              <wp:posOffset>334645</wp:posOffset>
            </wp:positionV>
            <wp:extent cx="8228330" cy="4136390"/>
            <wp:effectExtent l="0" t="0" r="1270" b="0"/>
            <wp:wrapTight wrapText="bothSides">
              <wp:wrapPolygon edited="0">
                <wp:start x="0" y="0"/>
                <wp:lineTo x="0" y="21487"/>
                <wp:lineTo x="21553" y="21487"/>
                <wp:lineTo x="21553" y="0"/>
                <wp:lineTo x="0" y="0"/>
              </wp:wrapPolygon>
            </wp:wrapTight>
            <wp:docPr id="1627137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137824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4" b="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8330" cy="413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49A">
        <w:rPr>
          <w:sz w:val="40"/>
          <w:szCs w:val="40"/>
        </w:rPr>
        <w:br w:type="page"/>
      </w:r>
    </w:p>
    <w:p w14:paraId="2554A076" w14:textId="736D538E" w:rsidR="00424ED4" w:rsidRDefault="00424ED4" w:rsidP="008F1B3A">
      <w:pPr>
        <w:rPr>
          <w:rFonts w:ascii="Calibri" w:hAnsi="Calibri" w:cs="Calibri"/>
          <w:b/>
          <w:bCs/>
          <w:color w:val="000000"/>
        </w:rPr>
        <w:sectPr w:rsidR="00424ED4" w:rsidSect="00BD3F9A">
          <w:headerReference w:type="default" r:id="rId23"/>
          <w:footerReference w:type="default" r:id="rId24"/>
          <w:pgSz w:w="15840" w:h="12240" w:orient="landscape" w:code="1"/>
          <w:pgMar w:top="1440" w:right="1440" w:bottom="1440" w:left="1440" w:header="0" w:footer="397" w:gutter="0"/>
          <w:cols w:space="708"/>
          <w:titlePg/>
          <w:docGrid w:linePitch="360"/>
        </w:sectPr>
      </w:pPr>
    </w:p>
    <w:p w14:paraId="0DDDE0C5" w14:textId="77777777" w:rsidR="00A972D2" w:rsidRDefault="00A972D2" w:rsidP="00A972D2"/>
    <w:p w14:paraId="262D37F1" w14:textId="066A6E21" w:rsidR="00424ED4" w:rsidRPr="0043598C" w:rsidRDefault="00424ED4" w:rsidP="00E503E2">
      <w:pPr>
        <w:pStyle w:val="Heading1"/>
        <w:rPr>
          <w:sz w:val="40"/>
          <w:szCs w:val="40"/>
        </w:rPr>
      </w:pPr>
      <w:bookmarkStart w:id="39" w:name="_Toc233189131"/>
      <w:r w:rsidRPr="0043598C">
        <w:rPr>
          <w:sz w:val="40"/>
          <w:szCs w:val="40"/>
        </w:rPr>
        <w:t>Task 2a:</w:t>
      </w:r>
      <w:bookmarkEnd w:id="39"/>
      <w:r w:rsidRPr="0043598C">
        <w:rPr>
          <w:sz w:val="40"/>
          <w:szCs w:val="40"/>
        </w:rPr>
        <w:t xml:space="preserve"> </w:t>
      </w:r>
    </w:p>
    <w:p w14:paraId="0F5F0F1A" w14:textId="092E2B3D" w:rsidR="00B32EF1" w:rsidRPr="00490D0B" w:rsidRDefault="00C66F1D" w:rsidP="00E503E2">
      <w:pPr>
        <w:rPr>
          <w:rFonts w:cs="Calibri"/>
          <w:b/>
          <w:bCs/>
          <w:color w:val="000000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5144F26" wp14:editId="6E55A7E7">
            <wp:simplePos x="0" y="0"/>
            <wp:positionH relativeFrom="page">
              <wp:posOffset>193040</wp:posOffset>
            </wp:positionH>
            <wp:positionV relativeFrom="paragraph">
              <wp:posOffset>323215</wp:posOffset>
            </wp:positionV>
            <wp:extent cx="9674860" cy="4754245"/>
            <wp:effectExtent l="0" t="0" r="2540" b="8255"/>
            <wp:wrapTight wrapText="bothSides">
              <wp:wrapPolygon edited="0">
                <wp:start x="0" y="0"/>
                <wp:lineTo x="0" y="21551"/>
                <wp:lineTo x="21563" y="21551"/>
                <wp:lineTo x="21563" y="0"/>
                <wp:lineTo x="0" y="0"/>
              </wp:wrapPolygon>
            </wp:wrapTight>
            <wp:docPr id="1475915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915768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62" t="35601" r="22567" b="23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860" cy="4754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noFill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7A3">
        <w:rPr>
          <w:rFonts w:ascii="Calibri" w:hAnsi="Calibri" w:cs="Calibri"/>
          <w:b/>
          <w:bCs/>
          <w:color w:val="000000"/>
        </w:rPr>
        <w:t xml:space="preserve"> </w:t>
      </w:r>
      <w:hyperlink r:id="rId26" w:history="1">
        <w:r w:rsidR="00490D0B" w:rsidRPr="00490D0B">
          <w:rPr>
            <w:rStyle w:val="Hyperlink"/>
            <w:rFonts w:cs="Calibri"/>
            <w:b/>
            <w:bCs/>
          </w:rPr>
          <w:t>https://www.mindmeister.com/4023269090/effective-teamwork</w:t>
        </w:r>
      </w:hyperlink>
      <w:r w:rsidR="00490D0B" w:rsidRPr="00490D0B">
        <w:rPr>
          <w:rFonts w:cs="Calibri"/>
          <w:b/>
          <w:bCs/>
          <w:color w:val="000000"/>
        </w:rPr>
        <w:t xml:space="preserve"> </w:t>
      </w:r>
    </w:p>
    <w:p w14:paraId="1C15B756" w14:textId="1689D52E" w:rsidR="00025A8F" w:rsidRDefault="00025A8F" w:rsidP="00E503E2">
      <w:pPr>
        <w:tabs>
          <w:tab w:val="left" w:pos="10483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2DAB8E14" w14:textId="77777777" w:rsidR="00025A8F" w:rsidRDefault="00025A8F" w:rsidP="00E503E2">
      <w:pPr>
        <w:tabs>
          <w:tab w:val="left" w:pos="10483"/>
        </w:tabs>
        <w:rPr>
          <w:rFonts w:ascii="Calibri" w:hAnsi="Calibri" w:cs="Calibri"/>
        </w:rPr>
        <w:sectPr w:rsidR="00025A8F" w:rsidSect="00BD3F9A">
          <w:headerReference w:type="first" r:id="rId27"/>
          <w:pgSz w:w="15840" w:h="12240" w:orient="landscape" w:code="1"/>
          <w:pgMar w:top="1440" w:right="1440" w:bottom="1440" w:left="1440" w:header="0" w:footer="397" w:gutter="0"/>
          <w:cols w:space="708"/>
          <w:titlePg/>
          <w:docGrid w:linePitch="360"/>
        </w:sectPr>
      </w:pPr>
    </w:p>
    <w:p w14:paraId="754A8E96" w14:textId="47582223" w:rsidR="00025A8F" w:rsidRPr="00025A8F" w:rsidRDefault="00025A8F" w:rsidP="00E503E2">
      <w:pPr>
        <w:rPr>
          <w:rFonts w:ascii="Calibri" w:hAnsi="Calibri" w:cs="Calibri"/>
        </w:rPr>
      </w:pPr>
    </w:p>
    <w:p w14:paraId="7EF9FF28" w14:textId="34529393" w:rsidR="000834A1" w:rsidRPr="0043598C" w:rsidRDefault="00D650C6" w:rsidP="00B03570">
      <w:pPr>
        <w:pStyle w:val="Heading1"/>
        <w:rPr>
          <w:sz w:val="40"/>
          <w:szCs w:val="40"/>
        </w:rPr>
      </w:pPr>
      <w:bookmarkStart w:id="40" w:name="_Toc233189132"/>
      <w:r w:rsidRPr="0043598C">
        <w:rPr>
          <w:sz w:val="40"/>
          <w:szCs w:val="40"/>
        </w:rPr>
        <w:t>Task 2b:</w:t>
      </w:r>
      <w:bookmarkEnd w:id="40"/>
      <w:r w:rsidRPr="0043598C">
        <w:rPr>
          <w:sz w:val="40"/>
          <w:szCs w:val="40"/>
        </w:rPr>
        <w:t xml:space="preserve"> </w:t>
      </w:r>
    </w:p>
    <w:p w14:paraId="535EF2F9" w14:textId="1E9A8156" w:rsidR="00102E32" w:rsidRPr="00102E32" w:rsidRDefault="00102E32" w:rsidP="00102E32">
      <w:pPr>
        <w:rPr>
          <w:lang w:val="en-GB"/>
        </w:rPr>
      </w:pPr>
      <w:hyperlink r:id="rId28" w:history="1">
        <w:r w:rsidRPr="00102E32">
          <w:rPr>
            <w:rStyle w:val="Hyperlink"/>
            <w:lang w:val="en-GB"/>
          </w:rPr>
          <w:t>Task 2b (ACCA4025) NKB 2223214 - Image.jpg</w:t>
        </w:r>
      </w:hyperlink>
    </w:p>
    <w:p w14:paraId="62DAE6F9" w14:textId="1232AC69" w:rsidR="00BD3F9A" w:rsidRDefault="00450E51" w:rsidP="00B03570">
      <w:r>
        <w:rPr>
          <w:noProof/>
        </w:rPr>
        <w:drawing>
          <wp:anchor distT="0" distB="0" distL="114300" distR="114300" simplePos="0" relativeHeight="251670528" behindDoc="1" locked="0" layoutInCell="1" allowOverlap="1" wp14:anchorId="3C2E21B4" wp14:editId="1CB34C1D">
            <wp:simplePos x="0" y="0"/>
            <wp:positionH relativeFrom="margin">
              <wp:align>center</wp:align>
            </wp:positionH>
            <wp:positionV relativeFrom="paragraph">
              <wp:posOffset>49564</wp:posOffset>
            </wp:positionV>
            <wp:extent cx="7525752" cy="5267293"/>
            <wp:effectExtent l="0" t="0" r="0" b="0"/>
            <wp:wrapNone/>
            <wp:docPr id="167884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84656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94" t="30470" r="26924" b="12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752" cy="5267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3441" w14:textId="3F6EA166" w:rsidR="00450E51" w:rsidRDefault="00450E51" w:rsidP="00B03570">
      <w:pPr>
        <w:sectPr w:rsidR="00450E51" w:rsidSect="00BD3F9A">
          <w:headerReference w:type="first" r:id="rId30"/>
          <w:pgSz w:w="15840" w:h="12240" w:orient="landscape" w:code="1"/>
          <w:pgMar w:top="1440" w:right="1440" w:bottom="1440" w:left="1440" w:header="0" w:footer="397" w:gutter="0"/>
          <w:cols w:space="708"/>
          <w:titlePg/>
          <w:docGrid w:linePitch="360"/>
        </w:sectPr>
      </w:pPr>
    </w:p>
    <w:p w14:paraId="740CC9FB" w14:textId="77777777" w:rsidR="00B03570" w:rsidRDefault="00B03570" w:rsidP="00E503E2">
      <w:pPr>
        <w:pStyle w:val="Heading1"/>
      </w:pPr>
    </w:p>
    <w:p w14:paraId="13B71C2F" w14:textId="603889D6" w:rsidR="00106A13" w:rsidRPr="0043598C" w:rsidRDefault="00106A13" w:rsidP="00E503E2">
      <w:pPr>
        <w:pStyle w:val="Heading1"/>
        <w:rPr>
          <w:sz w:val="40"/>
          <w:szCs w:val="40"/>
        </w:rPr>
      </w:pPr>
      <w:bookmarkStart w:id="41" w:name="_Toc233189133"/>
      <w:r w:rsidRPr="0043598C">
        <w:rPr>
          <w:sz w:val="40"/>
          <w:szCs w:val="40"/>
        </w:rPr>
        <w:t>Task 3:</w:t>
      </w:r>
      <w:bookmarkEnd w:id="41"/>
      <w:r w:rsidRPr="0043598C">
        <w:rPr>
          <w:sz w:val="40"/>
          <w:szCs w:val="40"/>
        </w:rPr>
        <w:t xml:space="preserve"> </w:t>
      </w:r>
    </w:p>
    <w:p w14:paraId="46190903" w14:textId="2452C368" w:rsidR="000834A1" w:rsidRDefault="006A7F54" w:rsidP="00E503E2">
      <w:hyperlink r:id="rId31" w:history="1">
        <w:r w:rsidRPr="007F3F13">
          <w:rPr>
            <w:rStyle w:val="Hyperlink"/>
          </w:rPr>
          <w:t>https://sites.google.com/view/nafeesakhanbegum2223214/task-3</w:t>
        </w:r>
      </w:hyperlink>
      <w:r>
        <w:t xml:space="preserve"> </w:t>
      </w:r>
    </w:p>
    <w:p w14:paraId="68C7528A" w14:textId="7EFD0FF5" w:rsidR="006A7F54" w:rsidRDefault="00A52521" w:rsidP="00E503E2">
      <w:r>
        <w:rPr>
          <w:noProof/>
        </w:rPr>
        <w:drawing>
          <wp:anchor distT="0" distB="0" distL="114300" distR="114300" simplePos="0" relativeHeight="251673600" behindDoc="1" locked="0" layoutInCell="1" allowOverlap="1" wp14:anchorId="4D97EE35" wp14:editId="4D5A2C4E">
            <wp:simplePos x="0" y="0"/>
            <wp:positionH relativeFrom="margin">
              <wp:align>center</wp:align>
            </wp:positionH>
            <wp:positionV relativeFrom="paragraph">
              <wp:posOffset>285115</wp:posOffset>
            </wp:positionV>
            <wp:extent cx="8683625" cy="4368800"/>
            <wp:effectExtent l="0" t="0" r="3175" b="0"/>
            <wp:wrapTight wrapText="bothSides">
              <wp:wrapPolygon edited="0">
                <wp:start x="0" y="0"/>
                <wp:lineTo x="0" y="21474"/>
                <wp:lineTo x="21561" y="21474"/>
                <wp:lineTo x="21561" y="0"/>
                <wp:lineTo x="0" y="0"/>
              </wp:wrapPolygon>
            </wp:wrapTight>
            <wp:docPr id="152701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01206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14" b="5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3625" cy="436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D82A9B" w14:textId="3A54BAB1" w:rsidR="006A7F54" w:rsidRDefault="006A7F54" w:rsidP="00E503E2"/>
    <w:p w14:paraId="2AF4424A" w14:textId="734D7E8E" w:rsidR="000834A1" w:rsidRDefault="000834A1" w:rsidP="00E503E2"/>
    <w:p w14:paraId="38903370" w14:textId="77777777" w:rsidR="000834A1" w:rsidRDefault="000834A1" w:rsidP="00E503E2">
      <w:r>
        <w:br w:type="page"/>
      </w:r>
    </w:p>
    <w:p w14:paraId="7148AE7B" w14:textId="7700D64C" w:rsidR="00106A13" w:rsidRDefault="00106A13" w:rsidP="00E503E2">
      <w:pPr>
        <w:pStyle w:val="Heading1"/>
        <w:rPr>
          <w:sz w:val="40"/>
          <w:szCs w:val="40"/>
        </w:rPr>
      </w:pPr>
      <w:bookmarkStart w:id="42" w:name="_Toc233189134"/>
      <w:r w:rsidRPr="0043598C">
        <w:rPr>
          <w:sz w:val="40"/>
          <w:szCs w:val="40"/>
        </w:rPr>
        <w:lastRenderedPageBreak/>
        <w:t>Task 4:</w:t>
      </w:r>
      <w:bookmarkEnd w:id="42"/>
      <w:r w:rsidRPr="0043598C">
        <w:rPr>
          <w:sz w:val="40"/>
          <w:szCs w:val="40"/>
        </w:rPr>
        <w:t xml:space="preserve"> </w:t>
      </w:r>
    </w:p>
    <w:p w14:paraId="7822834D" w14:textId="2499D56B" w:rsidR="003C038A" w:rsidRDefault="003C038A" w:rsidP="003C038A">
      <w:pPr>
        <w:rPr>
          <w:bCs/>
          <w:color w:val="476166" w:themeColor="accent1"/>
        </w:rPr>
      </w:pPr>
      <w:hyperlink r:id="rId33" w:history="1">
        <w:r w:rsidRPr="007F3F13">
          <w:rPr>
            <w:rStyle w:val="Hyperlink"/>
            <w:bCs/>
          </w:rPr>
          <w:t>https://sites.google.com/view/nafeesakhanbegum2223214/home</w:t>
        </w:r>
      </w:hyperlink>
      <w:r>
        <w:rPr>
          <w:bCs/>
          <w:color w:val="476166" w:themeColor="accent1"/>
        </w:rPr>
        <w:t xml:space="preserve"> </w:t>
      </w:r>
    </w:p>
    <w:p w14:paraId="7AEB0CA0" w14:textId="7472DD38" w:rsidR="00554E64" w:rsidRPr="003B512E" w:rsidRDefault="00554E64" w:rsidP="003C038A">
      <w:pPr>
        <w:rPr>
          <w:bCs/>
          <w:color w:val="476166" w:themeColor="accent1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4FBC4E8" wp14:editId="2015451D">
            <wp:simplePos x="0" y="0"/>
            <wp:positionH relativeFrom="margin">
              <wp:posOffset>-205740</wp:posOffset>
            </wp:positionH>
            <wp:positionV relativeFrom="paragraph">
              <wp:posOffset>302895</wp:posOffset>
            </wp:positionV>
            <wp:extent cx="8577580" cy="4267200"/>
            <wp:effectExtent l="0" t="0" r="0" b="0"/>
            <wp:wrapTight wrapText="bothSides">
              <wp:wrapPolygon edited="0">
                <wp:start x="0" y="0"/>
                <wp:lineTo x="0" y="21504"/>
                <wp:lineTo x="21539" y="21504"/>
                <wp:lineTo x="21539" y="0"/>
                <wp:lineTo x="0" y="0"/>
              </wp:wrapPolygon>
            </wp:wrapTight>
            <wp:docPr id="463566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271589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2" b="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7580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5F6FB1" w14:textId="77777777" w:rsidR="00554E64" w:rsidRDefault="00554E64" w:rsidP="003C038A"/>
    <w:p w14:paraId="106E4F3A" w14:textId="77777777" w:rsidR="00554E64" w:rsidRDefault="00554E64" w:rsidP="003C038A"/>
    <w:p w14:paraId="597C7CAB" w14:textId="77777777" w:rsidR="00554E64" w:rsidRDefault="00554E64" w:rsidP="003C038A"/>
    <w:p w14:paraId="1DCC3BF0" w14:textId="69432645" w:rsidR="003C038A" w:rsidRDefault="00554E64" w:rsidP="003C038A">
      <w:hyperlink r:id="rId34" w:history="1">
        <w:r w:rsidRPr="007F3F13">
          <w:rPr>
            <w:rStyle w:val="Hyperlink"/>
          </w:rPr>
          <w:t>https://sites.google.com/view/nafeesakhanbegum2223214/task-1</w:t>
        </w:r>
      </w:hyperlink>
    </w:p>
    <w:p w14:paraId="451D86A0" w14:textId="5B983A65" w:rsidR="00B96A39" w:rsidRDefault="00B96A39" w:rsidP="003C038A"/>
    <w:p w14:paraId="6A7F7B8F" w14:textId="7A052AC6" w:rsidR="00554E64" w:rsidRDefault="00554E64" w:rsidP="003C038A">
      <w:r>
        <w:rPr>
          <w:noProof/>
        </w:rPr>
        <w:drawing>
          <wp:anchor distT="0" distB="0" distL="114300" distR="114300" simplePos="0" relativeHeight="251678720" behindDoc="1" locked="0" layoutInCell="1" allowOverlap="1" wp14:anchorId="0EC10B09" wp14:editId="66F7C520">
            <wp:simplePos x="0" y="0"/>
            <wp:positionH relativeFrom="margin">
              <wp:align>right</wp:align>
            </wp:positionH>
            <wp:positionV relativeFrom="paragraph">
              <wp:posOffset>316295</wp:posOffset>
            </wp:positionV>
            <wp:extent cx="8228330" cy="4136390"/>
            <wp:effectExtent l="0" t="0" r="1270" b="0"/>
            <wp:wrapTight wrapText="bothSides">
              <wp:wrapPolygon edited="0">
                <wp:start x="0" y="0"/>
                <wp:lineTo x="0" y="21487"/>
                <wp:lineTo x="21553" y="21487"/>
                <wp:lineTo x="21553" y="0"/>
                <wp:lineTo x="0" y="0"/>
              </wp:wrapPolygon>
            </wp:wrapTight>
            <wp:docPr id="422959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137824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4" b="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8330" cy="413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15605" w14:textId="77777777" w:rsidR="00554E64" w:rsidRDefault="00554E64" w:rsidP="003C038A"/>
    <w:p w14:paraId="7D880E35" w14:textId="77777777" w:rsidR="00554E64" w:rsidRDefault="00554E64" w:rsidP="003C038A"/>
    <w:p w14:paraId="50A6D1E4" w14:textId="77777777" w:rsidR="00554E64" w:rsidRDefault="00554E64" w:rsidP="003C038A"/>
    <w:p w14:paraId="0CB3D899" w14:textId="77777777" w:rsidR="00554E64" w:rsidRDefault="00554E64" w:rsidP="003C038A"/>
    <w:p w14:paraId="2848697C" w14:textId="77777777" w:rsidR="00554E64" w:rsidRDefault="00554E64" w:rsidP="003C038A"/>
    <w:p w14:paraId="58AB5AAD" w14:textId="4780AAD3" w:rsidR="00671010" w:rsidRDefault="00671010" w:rsidP="003C038A">
      <w:hyperlink r:id="rId35" w:history="1">
        <w:r w:rsidRPr="007F3F13">
          <w:rPr>
            <w:rStyle w:val="Hyperlink"/>
          </w:rPr>
          <w:t>https://sites.google.com/view/nafeesakhanbegum2223214/task-2</w:t>
        </w:r>
      </w:hyperlink>
    </w:p>
    <w:p w14:paraId="677EB00A" w14:textId="3110AA43" w:rsidR="00671010" w:rsidRDefault="00671010" w:rsidP="003C038A"/>
    <w:p w14:paraId="29BA5D86" w14:textId="219B14D4" w:rsidR="00ED10B7" w:rsidRDefault="00ED10B7" w:rsidP="003C038A">
      <w:r>
        <w:rPr>
          <w:noProof/>
        </w:rPr>
        <w:drawing>
          <wp:anchor distT="0" distB="0" distL="114300" distR="114300" simplePos="0" relativeHeight="251679744" behindDoc="1" locked="0" layoutInCell="1" allowOverlap="1" wp14:anchorId="3641817C" wp14:editId="3416C02E">
            <wp:simplePos x="0" y="0"/>
            <wp:positionH relativeFrom="margin">
              <wp:posOffset>-635</wp:posOffset>
            </wp:positionH>
            <wp:positionV relativeFrom="paragraph">
              <wp:posOffset>240665</wp:posOffset>
            </wp:positionV>
            <wp:extent cx="8451850" cy="4254500"/>
            <wp:effectExtent l="0" t="0" r="6350" b="0"/>
            <wp:wrapTight wrapText="bothSides">
              <wp:wrapPolygon edited="0">
                <wp:start x="0" y="0"/>
                <wp:lineTo x="0" y="21471"/>
                <wp:lineTo x="21568" y="21471"/>
                <wp:lineTo x="21568" y="0"/>
                <wp:lineTo x="0" y="0"/>
              </wp:wrapPolygon>
            </wp:wrapTight>
            <wp:docPr id="1571665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665105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38" b="5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0" cy="425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C17BB" w14:textId="3932CF54" w:rsidR="00ED10B7" w:rsidRDefault="00ED10B7" w:rsidP="003C038A"/>
    <w:p w14:paraId="137E4D2A" w14:textId="56078B53" w:rsidR="00ED10B7" w:rsidRDefault="00ED10B7" w:rsidP="003C038A"/>
    <w:p w14:paraId="3FC7D25B" w14:textId="77777777" w:rsidR="00ED10B7" w:rsidRDefault="00ED10B7" w:rsidP="003C038A"/>
    <w:p w14:paraId="2791F4D8" w14:textId="6B5B771F" w:rsidR="00ED10B7" w:rsidRDefault="00ED10B7" w:rsidP="003C038A"/>
    <w:p w14:paraId="5122C3EF" w14:textId="741E4640" w:rsidR="00671010" w:rsidRDefault="00ED10B7" w:rsidP="003C038A">
      <w:hyperlink r:id="rId37" w:history="1">
        <w:r w:rsidRPr="007F3F13">
          <w:rPr>
            <w:rStyle w:val="Hyperlink"/>
          </w:rPr>
          <w:t>https://sites.google.com/view/nafeesakhanbegum2223214/task-3</w:t>
        </w:r>
      </w:hyperlink>
    </w:p>
    <w:p w14:paraId="2BE9F104" w14:textId="7C9A10AD" w:rsidR="00671010" w:rsidRDefault="00671010" w:rsidP="003C038A"/>
    <w:p w14:paraId="56A21389" w14:textId="4DE80500" w:rsidR="00554E64" w:rsidRDefault="002B17A9" w:rsidP="003C038A">
      <w:r>
        <w:rPr>
          <w:noProof/>
        </w:rPr>
        <w:drawing>
          <wp:anchor distT="0" distB="0" distL="114300" distR="114300" simplePos="0" relativeHeight="251680768" behindDoc="1" locked="0" layoutInCell="1" allowOverlap="1" wp14:anchorId="2338A302" wp14:editId="560705B5">
            <wp:simplePos x="0" y="0"/>
            <wp:positionH relativeFrom="column">
              <wp:posOffset>-74930</wp:posOffset>
            </wp:positionH>
            <wp:positionV relativeFrom="paragraph">
              <wp:posOffset>240665</wp:posOffset>
            </wp:positionV>
            <wp:extent cx="8676005" cy="4347210"/>
            <wp:effectExtent l="0" t="0" r="0" b="0"/>
            <wp:wrapTight wrapText="bothSides">
              <wp:wrapPolygon edited="0">
                <wp:start x="0" y="0"/>
                <wp:lineTo x="0" y="21486"/>
                <wp:lineTo x="21532" y="21486"/>
                <wp:lineTo x="21532" y="0"/>
                <wp:lineTo x="0" y="0"/>
              </wp:wrapPolygon>
            </wp:wrapTight>
            <wp:docPr id="1789698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698039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5" b="5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6005" cy="434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92C982" w14:textId="20EA0C56" w:rsidR="00542198" w:rsidRDefault="00542198" w:rsidP="003C038A"/>
    <w:p w14:paraId="4828755B" w14:textId="07D7E8B1" w:rsidR="00554E64" w:rsidRDefault="00554E64" w:rsidP="003C038A"/>
    <w:p w14:paraId="34E220A4" w14:textId="77777777" w:rsidR="00554E64" w:rsidRPr="003C038A" w:rsidRDefault="00554E64" w:rsidP="003C038A"/>
    <w:p w14:paraId="0988E4AB" w14:textId="77777777" w:rsidR="002B17A9" w:rsidRDefault="00437EDE" w:rsidP="000834A1">
      <w:hyperlink r:id="rId39" w:history="1">
        <w:r w:rsidRPr="007F3F13">
          <w:rPr>
            <w:rStyle w:val="Hyperlink"/>
          </w:rPr>
          <w:t>https://sites.google.com/view/nafeesakhanbegum2223214/task-4</w:t>
        </w:r>
      </w:hyperlink>
    </w:p>
    <w:p w14:paraId="36D0D400" w14:textId="5914AEF5" w:rsidR="00437EDE" w:rsidRDefault="001262A8" w:rsidP="000834A1">
      <w:r>
        <w:rPr>
          <w:noProof/>
        </w:rPr>
        <w:drawing>
          <wp:anchor distT="0" distB="0" distL="114300" distR="114300" simplePos="0" relativeHeight="251674624" behindDoc="1" locked="0" layoutInCell="1" allowOverlap="1" wp14:anchorId="417C936A" wp14:editId="7709E0F1">
            <wp:simplePos x="0" y="0"/>
            <wp:positionH relativeFrom="column">
              <wp:posOffset>-203835</wp:posOffset>
            </wp:positionH>
            <wp:positionV relativeFrom="paragraph">
              <wp:posOffset>345440</wp:posOffset>
            </wp:positionV>
            <wp:extent cx="8432800" cy="4203700"/>
            <wp:effectExtent l="0" t="0" r="6350" b="6350"/>
            <wp:wrapTight wrapText="bothSides">
              <wp:wrapPolygon edited="0">
                <wp:start x="0" y="0"/>
                <wp:lineTo x="0" y="21535"/>
                <wp:lineTo x="21567" y="21535"/>
                <wp:lineTo x="21567" y="0"/>
                <wp:lineTo x="0" y="0"/>
              </wp:wrapPolygon>
            </wp:wrapTight>
            <wp:docPr id="864212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212156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7" b="5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0" cy="420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081E94" w14:textId="77777777" w:rsidR="00025A8F" w:rsidRPr="00025A8F" w:rsidRDefault="00025A8F" w:rsidP="00025A8F">
      <w:pPr>
        <w:rPr>
          <w:rFonts w:ascii="Calibri" w:hAnsi="Calibri" w:cs="Calibri"/>
        </w:rPr>
      </w:pPr>
    </w:p>
    <w:sectPr w:rsidR="00025A8F" w:rsidRPr="00025A8F" w:rsidSect="00BD3F9A">
      <w:pgSz w:w="15840" w:h="12240" w:orient="landscape" w:code="1"/>
      <w:pgMar w:top="1440" w:right="1440" w:bottom="1440" w:left="1440" w:header="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4F946" w14:textId="77777777" w:rsidR="00BE2662" w:rsidRDefault="00BE2662" w:rsidP="00E74B29">
      <w:r>
        <w:separator/>
      </w:r>
    </w:p>
  </w:endnote>
  <w:endnote w:type="continuationSeparator" w:id="0">
    <w:p w14:paraId="549F28BF" w14:textId="77777777" w:rsidR="00BE2662" w:rsidRDefault="00BE2662" w:rsidP="00E7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657491"/>
      <w:docPartObj>
        <w:docPartGallery w:val="Page Numbers (Bottom of Page)"/>
        <w:docPartUnique/>
      </w:docPartObj>
    </w:sdtPr>
    <w:sdtContent>
      <w:p w14:paraId="7D865D4D" w14:textId="65226676" w:rsidR="0009686C" w:rsidRDefault="00CD0120" w:rsidP="004C2971">
        <w:pPr>
          <w:pStyle w:val="Footer"/>
        </w:pPr>
        <w:r>
          <w:tab/>
        </w:r>
        <w:r>
          <w:tab/>
        </w:r>
        <w:r w:rsidR="00AA6728">
          <w:tab/>
        </w:r>
        <w:r w:rsidR="00AA6728">
          <w:tab/>
        </w:r>
        <w:r w:rsidR="00AA6728">
          <w:tab/>
        </w:r>
        <w:r w:rsidR="0043598C">
          <w:tab/>
        </w:r>
        <w:r w:rsidR="0009686C">
          <w:t xml:space="preserve">Page | </w:t>
        </w:r>
        <w:r w:rsidR="0009686C">
          <w:fldChar w:fldCharType="begin"/>
        </w:r>
        <w:r w:rsidR="0009686C">
          <w:instrText xml:space="preserve"> PAGE   \* MERGEFORMAT </w:instrText>
        </w:r>
        <w:r w:rsidR="0009686C">
          <w:fldChar w:fldCharType="separate"/>
        </w:r>
        <w:r w:rsidR="0009686C">
          <w:rPr>
            <w:noProof/>
          </w:rPr>
          <w:t>2</w:t>
        </w:r>
        <w:r w:rsidR="0009686C">
          <w:rPr>
            <w:noProof/>
          </w:rPr>
          <w:fldChar w:fldCharType="end"/>
        </w:r>
        <w:r w:rsidR="0009686C">
          <w:t xml:space="preserve"> </w:t>
        </w:r>
      </w:p>
    </w:sdtContent>
  </w:sdt>
  <w:p w14:paraId="6F002448" w14:textId="77777777" w:rsidR="0009686C" w:rsidRDefault="000968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3650425"/>
      <w:docPartObj>
        <w:docPartGallery w:val="Page Numbers (Bottom of Page)"/>
        <w:docPartUnique/>
      </w:docPartObj>
    </w:sdtPr>
    <w:sdtContent>
      <w:p w14:paraId="512ADA5A" w14:textId="421D1EB2" w:rsidR="00025A8F" w:rsidRDefault="00025A8F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46C91346" w14:textId="77777777" w:rsidR="00A972D2" w:rsidRDefault="00A972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7558661"/>
      <w:docPartObj>
        <w:docPartGallery w:val="Page Numbers (Bottom of Page)"/>
        <w:docPartUnique/>
      </w:docPartObj>
    </w:sdtPr>
    <w:sdtContent>
      <w:p w14:paraId="43E3B4C2" w14:textId="77777777" w:rsidR="0043598C" w:rsidRDefault="0043598C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119A3CFD" w14:textId="77777777" w:rsidR="0043598C" w:rsidRDefault="0043598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8268245"/>
      <w:docPartObj>
        <w:docPartGallery w:val="Page Numbers (Bottom of Page)"/>
        <w:docPartUnique/>
      </w:docPartObj>
    </w:sdtPr>
    <w:sdtContent>
      <w:p w14:paraId="4F2585D1" w14:textId="21E8528E" w:rsidR="0043598C" w:rsidRDefault="0043598C" w:rsidP="004C2971">
        <w:pPr>
          <w:pStyle w:val="Footer"/>
        </w:pPr>
        <w:r>
          <w:tab/>
        </w:r>
        <w:r>
          <w:tab/>
        </w:r>
        <w:r>
          <w:tab/>
        </w:r>
        <w:r>
          <w:tab/>
        </w:r>
        <w:r>
          <w:tab/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6D8B9291" w14:textId="77777777" w:rsidR="0043598C" w:rsidRDefault="004359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0288F" w14:textId="77777777" w:rsidR="00BE2662" w:rsidRDefault="00BE2662" w:rsidP="00E74B29">
      <w:r>
        <w:separator/>
      </w:r>
    </w:p>
  </w:footnote>
  <w:footnote w:type="continuationSeparator" w:id="0">
    <w:p w14:paraId="4A25C97B" w14:textId="77777777" w:rsidR="00BE2662" w:rsidRDefault="00BE2662" w:rsidP="00E7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A05B2" w14:textId="52CCC949" w:rsidR="0009686C" w:rsidRDefault="00AA672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393032DE" wp14:editId="2F909AB3">
              <wp:simplePos x="0" y="0"/>
              <wp:positionH relativeFrom="page">
                <wp:align>left</wp:align>
              </wp:positionH>
              <wp:positionV relativeFrom="paragraph">
                <wp:posOffset>76454</wp:posOffset>
              </wp:positionV>
              <wp:extent cx="7499350" cy="1103630"/>
              <wp:effectExtent l="0" t="0" r="6350" b="1270"/>
              <wp:wrapNone/>
              <wp:docPr id="1607182842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99350" cy="1103630"/>
                        <a:chOff x="0" y="0"/>
                        <a:chExt cx="7499604" cy="1103630"/>
                      </a:xfrm>
                    </wpg:grpSpPr>
                    <pic:pic xmlns:pic="http://schemas.openxmlformats.org/drawingml/2006/picture">
                      <pic:nvPicPr>
                        <pic:cNvPr id="1283069414" name="Picture 5" descr="Decorative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4384"/>
                          <a:ext cx="7470775" cy="10134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48381873" name="Picture 1" descr="university-of-wales-trinity-saint-david-logo-vector | ESRC ..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10784" y="0"/>
                          <a:ext cx="1988820" cy="1103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39CEDE6" id="Group 1" o:spid="_x0000_s1026" style="position:absolute;margin-left:0;margin-top:6pt;width:590.5pt;height:86.9pt;z-index:-251642880;mso-position-horizontal:left;mso-position-horizontal-relative:page" coordsize="74996,11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Decorative" style="position:absolute;top:243;width:74707;height:10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">
                <v:imagedata r:id="rId3" o:title="Decorative"/>
              </v:shape>
              <v:shape id="Picture 1" o:spid="_x0000_s1028" type="#_x0000_t75" alt="university-of-wales-trinity-saint-david-logo-vector | ESRC ..." style="position:absolute;left:55107;width:19889;height:1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">
                <v:imagedata r:id="rId4" o:title="university-of-wales-trinity-saint-david-logo-vector | ESRC .."/>
              </v:shape>
              <w10:wrap anchorx="page"/>
            </v:group>
          </w:pict>
        </mc:Fallback>
      </mc:AlternateContent>
    </w:r>
  </w:p>
  <w:p w14:paraId="55299F30" w14:textId="0BEB0934" w:rsidR="0009686C" w:rsidRDefault="0009686C">
    <w:pPr>
      <w:pStyle w:val="Header"/>
    </w:pPr>
  </w:p>
  <w:p w14:paraId="23CD4E92" w14:textId="65D9BE46" w:rsidR="0009686C" w:rsidRDefault="0009686C">
    <w:pPr>
      <w:pStyle w:val="Header"/>
    </w:pPr>
  </w:p>
  <w:p w14:paraId="7CB2361E" w14:textId="20D574E8" w:rsidR="0009686C" w:rsidRDefault="00ED35B4" w:rsidP="008644F9">
    <w:pPr>
      <w:pStyle w:val="Header"/>
    </w:pPr>
    <w:r w:rsidRPr="00ED35B4">
      <w:t>ACCA4025 - Learning in the Digital Era</w:t>
    </w:r>
  </w:p>
  <w:p w14:paraId="4C1ECB0E" w14:textId="2A140D99" w:rsidR="0009686C" w:rsidRDefault="0009686C">
    <w:pPr>
      <w:pStyle w:val="Header"/>
    </w:pPr>
  </w:p>
  <w:p w14:paraId="1DB335F8" w14:textId="194A232D" w:rsidR="0009686C" w:rsidRDefault="00BE406A">
    <w:pPr>
      <w:pStyle w:val="Header"/>
    </w:pPr>
    <w:r w:rsidRPr="004909D9">
      <w:rPr>
        <w:noProof/>
        <w:lang w:val="en-AU" w:eastAsia="en-AU"/>
      </w:rPr>
      <w:t xml:space="preserve"> </w:t>
    </w:r>
  </w:p>
  <w:p w14:paraId="192F7907" w14:textId="77777777" w:rsidR="0009686C" w:rsidRDefault="000968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C14F7" w14:textId="3458E0F8" w:rsidR="007526DE" w:rsidRDefault="007526DE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331909D6" w14:textId="3E24618E" w:rsidR="007526DE" w:rsidRDefault="007526DE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74D7AA7D" w14:textId="25A3B475" w:rsidR="007526DE" w:rsidRDefault="007526DE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1DD93270" w14:textId="3360066B" w:rsidR="007526DE" w:rsidRPr="007526DE" w:rsidRDefault="007526DE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 w:rsidRPr="007526DE">
      <w:rPr>
        <w:rFonts w:ascii="Georgia" w:hAnsi="Georgia"/>
        <w:b/>
        <w:color w:val="476166" w:themeColor="accent1"/>
      </w:rPr>
      <w:t>ACCA4025 - Learning in the Digital Era</w:t>
    </w:r>
  </w:p>
  <w:p w14:paraId="5DCB9ACF" w14:textId="060DAC62" w:rsidR="00553750" w:rsidRDefault="005537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C35ED" w14:textId="25989C43" w:rsidR="00AA6728" w:rsidRDefault="00AA6728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>
      <w:rPr>
        <w:rFonts w:ascii="Georgia" w:hAnsi="Georgia"/>
        <w:b/>
        <w:noProof/>
        <w:color w:val="476166" w:themeColor="accent1"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76779314" wp14:editId="6AAF7949">
              <wp:simplePos x="0" y="0"/>
              <wp:positionH relativeFrom="margin">
                <wp:align>center</wp:align>
              </wp:positionH>
              <wp:positionV relativeFrom="paragraph">
                <wp:posOffset>12588</wp:posOffset>
              </wp:positionV>
              <wp:extent cx="9654339" cy="1194435"/>
              <wp:effectExtent l="0" t="0" r="4445" b="5715"/>
              <wp:wrapNone/>
              <wp:docPr id="192647368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54339" cy="1194435"/>
                        <a:chOff x="0" y="0"/>
                        <a:chExt cx="9654339" cy="1194435"/>
                      </a:xfrm>
                    </wpg:grpSpPr>
                    <pic:pic xmlns:pic="http://schemas.openxmlformats.org/drawingml/2006/picture">
                      <pic:nvPicPr>
                        <pic:cNvPr id="1762105042" name="Picture 5" descr="Decorative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08284"/>
                          <a:ext cx="9637395" cy="1012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30322639" name="Picture 1" descr="university-of-wales-trinity-saint-david-logo-vector | ESRC ..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01689" y="0"/>
                          <a:ext cx="2152650" cy="1194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70D36BC" id="Group 1" o:spid="_x0000_s1026" style="position:absolute;margin-left:0;margin-top:1pt;width:760.2pt;height:94.05pt;z-index:-251646976;mso-position-horizontal:center;mso-position-horizontal-relative:margin" coordsize="96543,11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Decorative" style="position:absolute;top:1082;width:96373;height:10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">
                <v:imagedata r:id="rId3" o:title="Decorative"/>
              </v:shape>
              <v:shape id="Picture 1" o:spid="_x0000_s1028" type="#_x0000_t75" alt="university-of-wales-trinity-saint-david-logo-vector | ESRC ..." style="position:absolute;left:75016;width:21527;height:11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">
                <v:imagedata r:id="rId4" o:title="university-of-wales-trinity-saint-david-logo-vector | ESRC .."/>
              </v:shape>
              <w10:wrap anchorx="margin"/>
            </v:group>
          </w:pict>
        </mc:Fallback>
      </mc:AlternateContent>
    </w:r>
  </w:p>
  <w:p w14:paraId="30DDC587" w14:textId="47B6F8B1" w:rsidR="00AA6728" w:rsidRDefault="00AA6728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46EF8C68" w14:textId="102CE6A2" w:rsidR="00AA6728" w:rsidRDefault="00AA6728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6EEA4CBE" w14:textId="77777777" w:rsidR="00AA6728" w:rsidRPr="007526DE" w:rsidRDefault="00AA6728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 w:rsidRPr="007526DE">
      <w:rPr>
        <w:rFonts w:ascii="Georgia" w:hAnsi="Georgia"/>
        <w:b/>
        <w:color w:val="476166" w:themeColor="accent1"/>
      </w:rPr>
      <w:t>ACCA4025 - Learning in the Digital Era</w:t>
    </w:r>
  </w:p>
  <w:p w14:paraId="2D8F027F" w14:textId="77777777" w:rsidR="00AA6728" w:rsidRDefault="00AA672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8017" w14:textId="54901A93" w:rsidR="00AA6728" w:rsidRDefault="00AA6728">
    <w:pPr>
      <w:pStyle w:val="Header"/>
    </w:pPr>
    <w:r>
      <w:rPr>
        <w:b w:val="0"/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1AF5DA89" wp14:editId="37584DD9">
              <wp:simplePos x="0" y="0"/>
              <wp:positionH relativeFrom="margin">
                <wp:align>center</wp:align>
              </wp:positionH>
              <wp:positionV relativeFrom="paragraph">
                <wp:posOffset>13820</wp:posOffset>
              </wp:positionV>
              <wp:extent cx="9654339" cy="1194435"/>
              <wp:effectExtent l="0" t="0" r="4445" b="5715"/>
              <wp:wrapNone/>
              <wp:docPr id="214507956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54339" cy="1194435"/>
                        <a:chOff x="0" y="0"/>
                        <a:chExt cx="9654339" cy="1194435"/>
                      </a:xfrm>
                    </wpg:grpSpPr>
                    <pic:pic xmlns:pic="http://schemas.openxmlformats.org/drawingml/2006/picture">
                      <pic:nvPicPr>
                        <pic:cNvPr id="1511914955" name="Picture 5" descr="Decorative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08284"/>
                          <a:ext cx="9637395" cy="1012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0888773" name="Picture 1" descr="university-of-wales-trinity-saint-david-logo-vector | ESRC ..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01689" y="0"/>
                          <a:ext cx="2152650" cy="1194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F3C6BC" id="Group 1" o:spid="_x0000_s1026" style="position:absolute;margin-left:0;margin-top:1.1pt;width:760.2pt;height:94.05pt;z-index:-251644928;mso-position-horizontal:center;mso-position-horizontal-relative:margin" coordsize="96543,11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Decorative" style="position:absolute;top:1082;width:96373;height:10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">
                <v:imagedata r:id="rId3" o:title="Decorative"/>
              </v:shape>
              <v:shape id="Picture 1" o:spid="_x0000_s1028" type="#_x0000_t75" alt="university-of-wales-trinity-saint-david-logo-vector | ESRC ..." style="position:absolute;left:75016;width:21527;height:11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">
                <v:imagedata r:id="rId4" o:title="university-of-wales-trinity-saint-david-logo-vector | ESRC .."/>
              </v:shape>
              <w10:wrap anchorx="margin"/>
            </v:group>
          </w:pict>
        </mc:Fallback>
      </mc:AlternateContent>
    </w:r>
  </w:p>
  <w:p w14:paraId="6E36C440" w14:textId="400EEAF7" w:rsidR="00AA6728" w:rsidRDefault="00AA6728">
    <w:pPr>
      <w:pStyle w:val="Header"/>
    </w:pPr>
  </w:p>
  <w:p w14:paraId="4613B98B" w14:textId="1C458F0A" w:rsidR="00AA6728" w:rsidRDefault="00AA6728">
    <w:pPr>
      <w:pStyle w:val="Header"/>
    </w:pPr>
  </w:p>
  <w:p w14:paraId="7DC1F1B8" w14:textId="47CB1276" w:rsidR="00AA6728" w:rsidRDefault="00AA6728" w:rsidP="008644F9">
    <w:pPr>
      <w:pStyle w:val="Header"/>
    </w:pPr>
    <w:r w:rsidRPr="00ED35B4">
      <w:t>ACCA4025 - Learning in the Digital Era</w:t>
    </w:r>
  </w:p>
  <w:p w14:paraId="14631316" w14:textId="77777777" w:rsidR="00AA6728" w:rsidRDefault="00AA6728">
    <w:pPr>
      <w:pStyle w:val="Header"/>
    </w:pPr>
  </w:p>
  <w:p w14:paraId="37DFF48E" w14:textId="77777777" w:rsidR="00AA6728" w:rsidRDefault="00AA6728">
    <w:pPr>
      <w:pStyle w:val="Header"/>
    </w:pPr>
    <w:r w:rsidRPr="004909D9">
      <w:rPr>
        <w:noProof/>
        <w:lang w:val="en-AU" w:eastAsia="en-AU"/>
      </w:rPr>
      <w:t xml:space="preserve"> </w:t>
    </w:r>
  </w:p>
  <w:p w14:paraId="25B5C2F4" w14:textId="77777777" w:rsidR="00AA6728" w:rsidRDefault="00AA672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6ED6F" w14:textId="15930315" w:rsidR="001E57A2" w:rsidRDefault="00450E51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>
      <w:rPr>
        <w:rFonts w:ascii="Georgia" w:hAnsi="Georgia"/>
        <w:b/>
        <w:noProof/>
        <w:color w:val="476166" w:themeColor="accent1"/>
      </w:rPr>
      <mc:AlternateContent>
        <mc:Choice Requires="wpg">
          <w:drawing>
            <wp:anchor distT="0" distB="0" distL="114300" distR="114300" simplePos="0" relativeHeight="251658239" behindDoc="1" locked="0" layoutInCell="1" allowOverlap="1" wp14:anchorId="43E9E803" wp14:editId="720B1292">
              <wp:simplePos x="0" y="0"/>
              <wp:positionH relativeFrom="column">
                <wp:posOffset>-703847</wp:posOffset>
              </wp:positionH>
              <wp:positionV relativeFrom="paragraph">
                <wp:posOffset>0</wp:posOffset>
              </wp:positionV>
              <wp:extent cx="9654339" cy="1194435"/>
              <wp:effectExtent l="0" t="0" r="4445" b="5715"/>
              <wp:wrapNone/>
              <wp:docPr id="79918625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54339" cy="1194435"/>
                        <a:chOff x="0" y="0"/>
                        <a:chExt cx="9654339" cy="1194435"/>
                      </a:xfrm>
                    </wpg:grpSpPr>
                    <pic:pic xmlns:pic="http://schemas.openxmlformats.org/drawingml/2006/picture">
                      <pic:nvPicPr>
                        <pic:cNvPr id="1740922351" name="Picture 5" descr="Decorative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08284"/>
                          <a:ext cx="9637395" cy="1012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59806108" name="Picture 1" descr="university-of-wales-trinity-saint-david-logo-vector | ESRC ..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01689" y="0"/>
                          <a:ext cx="2152650" cy="1194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1D362D" id="Group 1" o:spid="_x0000_s1026" style="position:absolute;margin-left:-55.4pt;margin-top:0;width:760.2pt;height:94.05pt;z-index:-251658241" coordsize="96543,11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Decorative" style="position:absolute;top:1082;width:96373;height:10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">
                <v:imagedata r:id="rId3" o:title="Decorative"/>
              </v:shape>
              <v:shape id="Picture 1" o:spid="_x0000_s1028" type="#_x0000_t75" alt="university-of-wales-trinity-saint-david-logo-vector | ESRC ..." style="position:absolute;left:75016;width:21527;height:11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">
                <v:imagedata r:id="rId4" o:title="university-of-wales-trinity-saint-david-logo-vector | ESRC .."/>
              </v:shape>
            </v:group>
          </w:pict>
        </mc:Fallback>
      </mc:AlternateContent>
    </w:r>
  </w:p>
  <w:p w14:paraId="2B4F86DB" w14:textId="77777777" w:rsidR="001E57A2" w:rsidRDefault="001E57A2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24F536A2" w14:textId="77777777" w:rsidR="001E57A2" w:rsidRDefault="001E57A2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6E3DABBB" w14:textId="77777777" w:rsidR="001E57A2" w:rsidRPr="007526DE" w:rsidRDefault="001E57A2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 w:rsidRPr="007526DE">
      <w:rPr>
        <w:rFonts w:ascii="Georgia" w:hAnsi="Georgia"/>
        <w:b/>
        <w:color w:val="476166" w:themeColor="accent1"/>
      </w:rPr>
      <w:t>ACCA4025 - Learning in the Digital Era</w:t>
    </w:r>
  </w:p>
  <w:p w14:paraId="4EF21EB1" w14:textId="77777777" w:rsidR="001E57A2" w:rsidRDefault="001E57A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ED7B" w14:textId="56D35806" w:rsidR="00D650C6" w:rsidRDefault="00AA6728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>
      <w:rPr>
        <w:rFonts w:ascii="Georgia" w:hAnsi="Georgia"/>
        <w:b/>
        <w:noProof/>
        <w:color w:val="476166" w:themeColor="accent1"/>
      </w:rPr>
      <mc:AlternateContent>
        <mc:Choice Requires="wpg">
          <w:drawing>
            <wp:anchor distT="0" distB="0" distL="114300" distR="114300" simplePos="0" relativeHeight="251675648" behindDoc="1" locked="0" layoutInCell="1" allowOverlap="1" wp14:anchorId="5F431576" wp14:editId="04E4D399">
              <wp:simplePos x="0" y="0"/>
              <wp:positionH relativeFrom="margin">
                <wp:align>center</wp:align>
              </wp:positionH>
              <wp:positionV relativeFrom="paragraph">
                <wp:posOffset>23346</wp:posOffset>
              </wp:positionV>
              <wp:extent cx="9654339" cy="1194435"/>
              <wp:effectExtent l="0" t="0" r="4445" b="5715"/>
              <wp:wrapNone/>
              <wp:docPr id="58648987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54339" cy="1194435"/>
                        <a:chOff x="0" y="0"/>
                        <a:chExt cx="9654339" cy="1194435"/>
                      </a:xfrm>
                    </wpg:grpSpPr>
                    <pic:pic xmlns:pic="http://schemas.openxmlformats.org/drawingml/2006/picture">
                      <pic:nvPicPr>
                        <pic:cNvPr id="1467161502" name="Picture 5" descr="Decorative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08284"/>
                          <a:ext cx="9637395" cy="1012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37227326" name="Picture 1" descr="university-of-wales-trinity-saint-david-logo-vector | ESRC ..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01689" y="0"/>
                          <a:ext cx="2152650" cy="1194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5039EC" id="Group 1" o:spid="_x0000_s1026" style="position:absolute;margin-left:0;margin-top:1.85pt;width:760.2pt;height:94.05pt;z-index:-251640832;mso-position-horizontal:center;mso-position-horizontal-relative:margin" coordsize="96543,119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Decorative" style="position:absolute;top:1082;width:96373;height:10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">
                <v:imagedata r:id="rId3" o:title="Decorative"/>
              </v:shape>
              <v:shape id="Picture 1" o:spid="_x0000_s1028" type="#_x0000_t75" alt="university-of-wales-trinity-saint-david-logo-vector | ESRC ..." style="position:absolute;left:75016;width:21527;height:11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">
                <v:imagedata r:id="rId4" o:title="university-of-wales-trinity-saint-david-logo-vector | ESRC .."/>
              </v:shape>
              <w10:wrap anchorx="margin"/>
            </v:group>
          </w:pict>
        </mc:Fallback>
      </mc:AlternateContent>
    </w:r>
  </w:p>
  <w:p w14:paraId="34E94114" w14:textId="485CEFD4" w:rsidR="00D650C6" w:rsidRDefault="00D650C6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73727B59" w14:textId="73066165" w:rsidR="00D650C6" w:rsidRDefault="00D650C6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</w:p>
  <w:p w14:paraId="09F2F26E" w14:textId="4F3BEDDE" w:rsidR="00D650C6" w:rsidRPr="007526DE" w:rsidRDefault="00D650C6" w:rsidP="007526DE">
    <w:pPr>
      <w:tabs>
        <w:tab w:val="center" w:pos="4680"/>
        <w:tab w:val="right" w:pos="9360"/>
      </w:tabs>
      <w:rPr>
        <w:rFonts w:ascii="Georgia" w:hAnsi="Georgia"/>
        <w:b/>
        <w:color w:val="476166" w:themeColor="accent1"/>
      </w:rPr>
    </w:pPr>
    <w:r w:rsidRPr="007526DE">
      <w:rPr>
        <w:rFonts w:ascii="Georgia" w:hAnsi="Georgia"/>
        <w:b/>
        <w:color w:val="476166" w:themeColor="accent1"/>
      </w:rPr>
      <w:t>ACCA4025 - Learning in the Digital Era</w:t>
    </w:r>
  </w:p>
  <w:p w14:paraId="484B2B6B" w14:textId="6C610266" w:rsidR="00D650C6" w:rsidRDefault="00D650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D5DE1"/>
    <w:multiLevelType w:val="hybridMultilevel"/>
    <w:tmpl w:val="621ADC08"/>
    <w:lvl w:ilvl="0" w:tplc="F5B85822">
      <w:numFmt w:val="bullet"/>
      <w:lvlText w:val="—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404A2"/>
    <w:multiLevelType w:val="hybridMultilevel"/>
    <w:tmpl w:val="F94C9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790B14"/>
    <w:multiLevelType w:val="multilevel"/>
    <w:tmpl w:val="CCAA493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Theme="minorHAnsi" w:eastAsiaTheme="minorHAnsi" w:hAnsiTheme="minorHAnsi" w:cs="Arial"/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92495468">
    <w:abstractNumId w:val="0"/>
  </w:num>
  <w:num w:numId="2" w16cid:durableId="191920735">
    <w:abstractNumId w:val="2"/>
  </w:num>
  <w:num w:numId="3" w16cid:durableId="92094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86C"/>
    <w:rsid w:val="00013B1B"/>
    <w:rsid w:val="00020230"/>
    <w:rsid w:val="00025A8F"/>
    <w:rsid w:val="000522F6"/>
    <w:rsid w:val="00060A86"/>
    <w:rsid w:val="000834A1"/>
    <w:rsid w:val="00086FA5"/>
    <w:rsid w:val="0009686C"/>
    <w:rsid w:val="000A0CF8"/>
    <w:rsid w:val="000C0BE6"/>
    <w:rsid w:val="000E4641"/>
    <w:rsid w:val="000F0A79"/>
    <w:rsid w:val="00102E32"/>
    <w:rsid w:val="00106A13"/>
    <w:rsid w:val="00113394"/>
    <w:rsid w:val="001262A8"/>
    <w:rsid w:val="00133425"/>
    <w:rsid w:val="0013690A"/>
    <w:rsid w:val="00151F66"/>
    <w:rsid w:val="00152869"/>
    <w:rsid w:val="001742E0"/>
    <w:rsid w:val="00177F8D"/>
    <w:rsid w:val="00185F4A"/>
    <w:rsid w:val="001A4A09"/>
    <w:rsid w:val="001B2A38"/>
    <w:rsid w:val="001E097E"/>
    <w:rsid w:val="001E3871"/>
    <w:rsid w:val="001E57A2"/>
    <w:rsid w:val="001E7274"/>
    <w:rsid w:val="001F4B42"/>
    <w:rsid w:val="00280FC9"/>
    <w:rsid w:val="002A2734"/>
    <w:rsid w:val="002A3932"/>
    <w:rsid w:val="002B17A9"/>
    <w:rsid w:val="002B3958"/>
    <w:rsid w:val="002C3C34"/>
    <w:rsid w:val="002D2200"/>
    <w:rsid w:val="002F2328"/>
    <w:rsid w:val="00312333"/>
    <w:rsid w:val="003141DA"/>
    <w:rsid w:val="003A3114"/>
    <w:rsid w:val="003A4304"/>
    <w:rsid w:val="003B512E"/>
    <w:rsid w:val="003B52C0"/>
    <w:rsid w:val="003C038A"/>
    <w:rsid w:val="003D42F0"/>
    <w:rsid w:val="003F4184"/>
    <w:rsid w:val="003F4810"/>
    <w:rsid w:val="003F56CF"/>
    <w:rsid w:val="0040564B"/>
    <w:rsid w:val="00405E72"/>
    <w:rsid w:val="00411D9E"/>
    <w:rsid w:val="00424ED4"/>
    <w:rsid w:val="0043598C"/>
    <w:rsid w:val="004361F6"/>
    <w:rsid w:val="00437EDE"/>
    <w:rsid w:val="00446549"/>
    <w:rsid w:val="00450E51"/>
    <w:rsid w:val="00453E1E"/>
    <w:rsid w:val="00455019"/>
    <w:rsid w:val="004568EE"/>
    <w:rsid w:val="004631A0"/>
    <w:rsid w:val="00480A8A"/>
    <w:rsid w:val="0048120C"/>
    <w:rsid w:val="004908CC"/>
    <w:rsid w:val="004909D9"/>
    <w:rsid w:val="00490D0B"/>
    <w:rsid w:val="004C2971"/>
    <w:rsid w:val="004C55D6"/>
    <w:rsid w:val="004C5781"/>
    <w:rsid w:val="004D7877"/>
    <w:rsid w:val="004E1FD3"/>
    <w:rsid w:val="004F688E"/>
    <w:rsid w:val="005012E8"/>
    <w:rsid w:val="0051271C"/>
    <w:rsid w:val="00512B67"/>
    <w:rsid w:val="00521481"/>
    <w:rsid w:val="00525875"/>
    <w:rsid w:val="00542198"/>
    <w:rsid w:val="00553750"/>
    <w:rsid w:val="00554E64"/>
    <w:rsid w:val="00555D1E"/>
    <w:rsid w:val="0055678F"/>
    <w:rsid w:val="005709F1"/>
    <w:rsid w:val="005719F8"/>
    <w:rsid w:val="005A7E57"/>
    <w:rsid w:val="005C26FA"/>
    <w:rsid w:val="005E2537"/>
    <w:rsid w:val="005E29CA"/>
    <w:rsid w:val="005E3F37"/>
    <w:rsid w:val="005E4C8C"/>
    <w:rsid w:val="005E598B"/>
    <w:rsid w:val="005F0730"/>
    <w:rsid w:val="006027A3"/>
    <w:rsid w:val="006154D0"/>
    <w:rsid w:val="0063685F"/>
    <w:rsid w:val="0064186F"/>
    <w:rsid w:val="00665110"/>
    <w:rsid w:val="0066546D"/>
    <w:rsid w:val="006709F1"/>
    <w:rsid w:val="00671010"/>
    <w:rsid w:val="00673A98"/>
    <w:rsid w:val="00674D0A"/>
    <w:rsid w:val="0067628E"/>
    <w:rsid w:val="00684DB6"/>
    <w:rsid w:val="00691CC8"/>
    <w:rsid w:val="006A5936"/>
    <w:rsid w:val="006A7F54"/>
    <w:rsid w:val="006C0465"/>
    <w:rsid w:val="006C60E6"/>
    <w:rsid w:val="006E0575"/>
    <w:rsid w:val="006F73F0"/>
    <w:rsid w:val="00716FF3"/>
    <w:rsid w:val="007214DD"/>
    <w:rsid w:val="00725E41"/>
    <w:rsid w:val="0073349A"/>
    <w:rsid w:val="00751D6B"/>
    <w:rsid w:val="007526DE"/>
    <w:rsid w:val="007E2AF8"/>
    <w:rsid w:val="007E7573"/>
    <w:rsid w:val="0082003E"/>
    <w:rsid w:val="00837914"/>
    <w:rsid w:val="008644F9"/>
    <w:rsid w:val="00866845"/>
    <w:rsid w:val="00867BDD"/>
    <w:rsid w:val="00874FE7"/>
    <w:rsid w:val="00881322"/>
    <w:rsid w:val="00885B87"/>
    <w:rsid w:val="00897DF8"/>
    <w:rsid w:val="008A4886"/>
    <w:rsid w:val="008A6B77"/>
    <w:rsid w:val="008C108F"/>
    <w:rsid w:val="008D2021"/>
    <w:rsid w:val="008E7785"/>
    <w:rsid w:val="008F1B3A"/>
    <w:rsid w:val="008F7E60"/>
    <w:rsid w:val="00904C8A"/>
    <w:rsid w:val="00920D63"/>
    <w:rsid w:val="00922483"/>
    <w:rsid w:val="009458FA"/>
    <w:rsid w:val="00951855"/>
    <w:rsid w:val="00952F7D"/>
    <w:rsid w:val="00972185"/>
    <w:rsid w:val="009727E1"/>
    <w:rsid w:val="00981612"/>
    <w:rsid w:val="009829F8"/>
    <w:rsid w:val="00987FD4"/>
    <w:rsid w:val="00992B14"/>
    <w:rsid w:val="009A38BA"/>
    <w:rsid w:val="009B533F"/>
    <w:rsid w:val="009B6C53"/>
    <w:rsid w:val="009C3F2E"/>
    <w:rsid w:val="009E6208"/>
    <w:rsid w:val="00A11531"/>
    <w:rsid w:val="00A244FB"/>
    <w:rsid w:val="00A33367"/>
    <w:rsid w:val="00A40907"/>
    <w:rsid w:val="00A409BD"/>
    <w:rsid w:val="00A52521"/>
    <w:rsid w:val="00A52AD5"/>
    <w:rsid w:val="00A60428"/>
    <w:rsid w:val="00A61A31"/>
    <w:rsid w:val="00A777EF"/>
    <w:rsid w:val="00A80DBE"/>
    <w:rsid w:val="00A8274C"/>
    <w:rsid w:val="00A972D2"/>
    <w:rsid w:val="00A979F6"/>
    <w:rsid w:val="00AA6728"/>
    <w:rsid w:val="00AA6E7E"/>
    <w:rsid w:val="00AC01D9"/>
    <w:rsid w:val="00AD0D52"/>
    <w:rsid w:val="00AE1C9C"/>
    <w:rsid w:val="00AE7634"/>
    <w:rsid w:val="00AF3AC8"/>
    <w:rsid w:val="00B03570"/>
    <w:rsid w:val="00B21F91"/>
    <w:rsid w:val="00B32EF1"/>
    <w:rsid w:val="00B43E11"/>
    <w:rsid w:val="00B913CA"/>
    <w:rsid w:val="00B926FC"/>
    <w:rsid w:val="00B92BC8"/>
    <w:rsid w:val="00B96A39"/>
    <w:rsid w:val="00BA2879"/>
    <w:rsid w:val="00BC1E80"/>
    <w:rsid w:val="00BD3F9A"/>
    <w:rsid w:val="00BE20BC"/>
    <w:rsid w:val="00BE2662"/>
    <w:rsid w:val="00BE406A"/>
    <w:rsid w:val="00BE53A3"/>
    <w:rsid w:val="00BF2ABA"/>
    <w:rsid w:val="00C05509"/>
    <w:rsid w:val="00C110F2"/>
    <w:rsid w:val="00C23D55"/>
    <w:rsid w:val="00C26F10"/>
    <w:rsid w:val="00C47328"/>
    <w:rsid w:val="00C6590A"/>
    <w:rsid w:val="00C66F1D"/>
    <w:rsid w:val="00CB3C19"/>
    <w:rsid w:val="00CC48FF"/>
    <w:rsid w:val="00CD0120"/>
    <w:rsid w:val="00D05E3B"/>
    <w:rsid w:val="00D05E5F"/>
    <w:rsid w:val="00D17EB1"/>
    <w:rsid w:val="00D43125"/>
    <w:rsid w:val="00D650C6"/>
    <w:rsid w:val="00D66A3A"/>
    <w:rsid w:val="00D9016D"/>
    <w:rsid w:val="00D978AD"/>
    <w:rsid w:val="00DA5930"/>
    <w:rsid w:val="00DF198B"/>
    <w:rsid w:val="00E503E2"/>
    <w:rsid w:val="00E50B0B"/>
    <w:rsid w:val="00E749B6"/>
    <w:rsid w:val="00E74B29"/>
    <w:rsid w:val="00E820C4"/>
    <w:rsid w:val="00E93947"/>
    <w:rsid w:val="00E96D17"/>
    <w:rsid w:val="00EB7C2B"/>
    <w:rsid w:val="00ED10B7"/>
    <w:rsid w:val="00ED35B4"/>
    <w:rsid w:val="00EE48D9"/>
    <w:rsid w:val="00EE53D4"/>
    <w:rsid w:val="00EE547F"/>
    <w:rsid w:val="00EF474C"/>
    <w:rsid w:val="00EF57FE"/>
    <w:rsid w:val="00F32038"/>
    <w:rsid w:val="00F43D9E"/>
    <w:rsid w:val="00F7597D"/>
    <w:rsid w:val="00FA6BDF"/>
    <w:rsid w:val="00FB0A81"/>
    <w:rsid w:val="00FB2F1A"/>
    <w:rsid w:val="00FC3CB7"/>
    <w:rsid w:val="00FD0C6A"/>
    <w:rsid w:val="00FF0E72"/>
    <w:rsid w:val="1AA6BC83"/>
    <w:rsid w:val="1C272044"/>
    <w:rsid w:val="322767D6"/>
    <w:rsid w:val="35813D6C"/>
    <w:rsid w:val="39A4FAA8"/>
    <w:rsid w:val="3B9EB734"/>
    <w:rsid w:val="57D8812F"/>
    <w:rsid w:val="7553B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B68774"/>
  <w15:chartTrackingRefBased/>
  <w15:docId w15:val="{97B2874C-FDBC-4556-B8D4-C07D2174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2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7526DE"/>
  </w:style>
  <w:style w:type="paragraph" w:styleId="Heading1">
    <w:name w:val="heading 1"/>
    <w:basedOn w:val="Normal"/>
    <w:next w:val="Normal"/>
    <w:link w:val="Heading1Char"/>
    <w:uiPriority w:val="9"/>
    <w:qFormat/>
    <w:rsid w:val="007214DD"/>
    <w:pPr>
      <w:outlineLvl w:val="0"/>
    </w:pPr>
    <w:rPr>
      <w:b/>
      <w:color w:val="476166" w:themeColor="accent1"/>
      <w:sz w:val="32"/>
      <w:szCs w:val="5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4FE7"/>
    <w:pPr>
      <w:jc w:val="center"/>
      <w:outlineLvl w:val="1"/>
    </w:pPr>
    <w:rPr>
      <w:b/>
      <w:sz w:val="48"/>
      <w:szCs w:val="48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874FE7"/>
    <w:pPr>
      <w:spacing w:after="240"/>
      <w:outlineLvl w:val="2"/>
    </w:pPr>
    <w:rPr>
      <w:b w:val="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874FE7"/>
    <w:pPr>
      <w:jc w:val="center"/>
      <w:outlineLvl w:val="3"/>
    </w:pPr>
    <w:rPr>
      <w:rFonts w:asciiTheme="majorHAnsi" w:hAnsiTheme="majorHAnsi"/>
      <w:b/>
      <w:color w:val="476166" w:themeColor="accen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4"/>
    <w:qFormat/>
    <w:rsid w:val="00D9016D"/>
    <w:pPr>
      <w:spacing w:before="240"/>
      <w:outlineLvl w:val="4"/>
    </w:pPr>
    <w:rPr>
      <w:b/>
      <w:color w:val="476166" w:themeColor="accent1"/>
      <w:sz w:val="40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ED35B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33032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DF198B"/>
    <w:rPr>
      <w:sz w:val="10"/>
    </w:rPr>
  </w:style>
  <w:style w:type="paragraph" w:styleId="BalloonText">
    <w:name w:val="Balloon Text"/>
    <w:basedOn w:val="Normal"/>
    <w:link w:val="BalloonTextChar"/>
    <w:uiPriority w:val="99"/>
    <w:semiHidden/>
    <w:rsid w:val="00DF198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FE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F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14DD"/>
    <w:rPr>
      <w:b/>
      <w:color w:val="476166" w:themeColor="accent1"/>
      <w:sz w:val="3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874FE7"/>
    <w:rPr>
      <w:b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2"/>
    <w:rsid w:val="00874FE7"/>
    <w:rPr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3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customStyle="1" w:styleId="Text">
    <w:name w:val="Text"/>
    <w:basedOn w:val="Normal"/>
    <w:uiPriority w:val="5"/>
    <w:qFormat/>
    <w:rsid w:val="00874FE7"/>
    <w:rPr>
      <w:sz w:val="28"/>
      <w:szCs w:val="28"/>
    </w:rPr>
  </w:style>
  <w:style w:type="paragraph" w:styleId="Header">
    <w:name w:val="header"/>
    <w:basedOn w:val="Footer"/>
    <w:link w:val="HeaderChar"/>
    <w:uiPriority w:val="99"/>
    <w:semiHidden/>
    <w:rsid w:val="00E74B29"/>
    <w:rPr>
      <w:rFonts w:ascii="Georgia" w:hAnsi="Georgi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4FE7"/>
    <w:rPr>
      <w:rFonts w:ascii="Georgia" w:hAnsi="Georgia"/>
    </w:rPr>
  </w:style>
  <w:style w:type="paragraph" w:styleId="Footer">
    <w:name w:val="footer"/>
    <w:basedOn w:val="Normal"/>
    <w:link w:val="FooterChar"/>
    <w:uiPriority w:val="99"/>
    <w:rsid w:val="006709F1"/>
    <w:pPr>
      <w:tabs>
        <w:tab w:val="center" w:pos="4680"/>
        <w:tab w:val="right" w:pos="9360"/>
      </w:tabs>
    </w:pPr>
    <w:rPr>
      <w:rFonts w:asciiTheme="majorHAnsi" w:hAnsiTheme="majorHAnsi"/>
      <w:b/>
      <w:color w:val="476166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6709F1"/>
    <w:rPr>
      <w:rFonts w:asciiTheme="majorHAnsi" w:hAnsiTheme="majorHAnsi"/>
      <w:b/>
      <w:color w:val="476166" w:themeColor="accent1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customStyle="1" w:styleId="Heading5Char">
    <w:name w:val="Heading 5 Char"/>
    <w:basedOn w:val="DefaultParagraphFont"/>
    <w:link w:val="Heading5"/>
    <w:uiPriority w:val="4"/>
    <w:rsid w:val="00D9016D"/>
    <w:rPr>
      <w:b/>
      <w:color w:val="476166" w:themeColor="accent1"/>
      <w:sz w:val="40"/>
      <w:szCs w:val="28"/>
    </w:rPr>
  </w:style>
  <w:style w:type="paragraph" w:styleId="Quote">
    <w:name w:val="Quote"/>
    <w:basedOn w:val="Normal"/>
    <w:next w:val="Normal"/>
    <w:link w:val="QuoteChar"/>
    <w:uiPriority w:val="6"/>
    <w:qFormat/>
    <w:rsid w:val="00874FE7"/>
    <w:rPr>
      <w:color w:val="476166" w:themeColor="accent1"/>
      <w:sz w:val="96"/>
      <w:szCs w:val="96"/>
    </w:rPr>
  </w:style>
  <w:style w:type="character" w:customStyle="1" w:styleId="QuoteChar">
    <w:name w:val="Quote Char"/>
    <w:basedOn w:val="DefaultParagraphFont"/>
    <w:link w:val="Quote"/>
    <w:uiPriority w:val="6"/>
    <w:rsid w:val="00874FE7"/>
    <w:rPr>
      <w:color w:val="476166" w:themeColor="accent1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paragraph" w:styleId="Title">
    <w:name w:val="Title"/>
    <w:basedOn w:val="Normal"/>
    <w:link w:val="TitleChar"/>
    <w:uiPriority w:val="2"/>
    <w:unhideWhenUsed/>
    <w:qFormat/>
    <w:rsid w:val="0009686C"/>
    <w:pPr>
      <w:spacing w:before="480" w:after="40"/>
      <w:contextualSpacing/>
      <w:jc w:val="center"/>
    </w:pPr>
    <w:rPr>
      <w:rFonts w:asciiTheme="majorHAnsi" w:eastAsiaTheme="majorEastAsia" w:hAnsiTheme="majorHAnsi" w:cstheme="majorBidi"/>
      <w:color w:val="35484C" w:themeColor="accent1" w:themeShade="BF"/>
      <w:kern w:val="28"/>
      <w:sz w:val="60"/>
      <w:szCs w:val="22"/>
    </w:rPr>
  </w:style>
  <w:style w:type="character" w:customStyle="1" w:styleId="TitleChar">
    <w:name w:val="Title Char"/>
    <w:basedOn w:val="DefaultParagraphFont"/>
    <w:link w:val="Title"/>
    <w:uiPriority w:val="2"/>
    <w:rsid w:val="0009686C"/>
    <w:rPr>
      <w:rFonts w:asciiTheme="majorHAnsi" w:eastAsiaTheme="majorEastAsia" w:hAnsiTheme="majorHAnsi" w:cstheme="majorBidi"/>
      <w:color w:val="35484C" w:themeColor="accent1" w:themeShade="BF"/>
      <w:kern w:val="28"/>
      <w:sz w:val="60"/>
      <w:szCs w:val="22"/>
    </w:rPr>
  </w:style>
  <w:style w:type="paragraph" w:styleId="TOC1">
    <w:name w:val="toc 1"/>
    <w:basedOn w:val="Normal"/>
    <w:next w:val="Normal"/>
    <w:autoRedefine/>
    <w:uiPriority w:val="39"/>
    <w:rsid w:val="00ED35B4"/>
    <w:pPr>
      <w:spacing w:before="240" w:after="120"/>
    </w:pPr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152869"/>
    <w:pPr>
      <w:tabs>
        <w:tab w:val="right" w:leader="dot" w:pos="9350"/>
      </w:tabs>
      <w:ind w:left="48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35B4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5B4"/>
    <w:rPr>
      <w:rFonts w:asciiTheme="majorHAnsi" w:eastAsiaTheme="majorEastAsia" w:hAnsiTheme="majorHAnsi" w:cstheme="majorBidi"/>
      <w:color w:val="233032" w:themeColor="accent1" w:themeShade="7F"/>
    </w:rPr>
  </w:style>
  <w:style w:type="paragraph" w:styleId="TOC9">
    <w:name w:val="toc 9"/>
    <w:basedOn w:val="Normal"/>
    <w:next w:val="Normal"/>
    <w:autoRedefine/>
    <w:uiPriority w:val="39"/>
    <w:rsid w:val="00ED35B4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C6590A"/>
    <w:pPr>
      <w:spacing w:after="160" w:line="278" w:lineRule="auto"/>
      <w:ind w:left="720"/>
      <w:contextualSpacing/>
    </w:pPr>
    <w:rPr>
      <w:kern w:val="2"/>
      <w:lang w:val="en-GB"/>
      <w14:ligatures w14:val="standardContextual"/>
    </w:rPr>
  </w:style>
  <w:style w:type="character" w:customStyle="1" w:styleId="ListParagraphChar">
    <w:name w:val="List Paragraph Char"/>
    <w:link w:val="ListParagraph"/>
    <w:uiPriority w:val="34"/>
    <w:locked/>
    <w:rsid w:val="00C6590A"/>
    <w:rPr>
      <w:kern w:val="2"/>
      <w:lang w:val="en-GB"/>
      <w14:ligatures w14:val="standardContextual"/>
    </w:rPr>
  </w:style>
  <w:style w:type="paragraph" w:customStyle="1" w:styleId="Subheading">
    <w:name w:val="Subheading"/>
    <w:basedOn w:val="ListParagraph"/>
    <w:link w:val="SubheadingChar"/>
    <w:uiPriority w:val="7"/>
    <w:qFormat/>
    <w:rsid w:val="005E3F37"/>
    <w:pPr>
      <w:spacing w:after="0" w:line="240" w:lineRule="auto"/>
      <w:ind w:left="0"/>
      <w:contextualSpacing w:val="0"/>
    </w:pPr>
    <w:rPr>
      <w:rFonts w:cs="Arial"/>
      <w:i/>
      <w:color w:val="87A6AC" w:themeColor="accent1" w:themeTint="99"/>
      <w:sz w:val="28"/>
      <w:szCs w:val="22"/>
    </w:rPr>
  </w:style>
  <w:style w:type="character" w:customStyle="1" w:styleId="SubheadingChar">
    <w:name w:val="Subheading Char"/>
    <w:basedOn w:val="ListParagraphChar"/>
    <w:link w:val="Subheading"/>
    <w:uiPriority w:val="7"/>
    <w:rsid w:val="005E3F37"/>
    <w:rPr>
      <w:rFonts w:cs="Arial"/>
      <w:i/>
      <w:color w:val="87A6AC" w:themeColor="accent1" w:themeTint="99"/>
      <w:kern w:val="2"/>
      <w:sz w:val="28"/>
      <w:szCs w:val="22"/>
      <w:lang w:val="en-GB"/>
      <w14:ligatures w14:val="standardContextual"/>
    </w:rPr>
  </w:style>
  <w:style w:type="paragraph" w:styleId="Bibliography">
    <w:name w:val="Bibliography"/>
    <w:basedOn w:val="Normal"/>
    <w:next w:val="Normal"/>
    <w:uiPriority w:val="37"/>
    <w:unhideWhenUsed/>
    <w:rsid w:val="00972185"/>
  </w:style>
  <w:style w:type="paragraph" w:styleId="Caption">
    <w:name w:val="caption"/>
    <w:basedOn w:val="Normal"/>
    <w:next w:val="Normal"/>
    <w:uiPriority w:val="35"/>
    <w:semiHidden/>
    <w:qFormat/>
    <w:rsid w:val="00A8274C"/>
    <w:pPr>
      <w:spacing w:after="200"/>
    </w:pPr>
    <w:rPr>
      <w:i/>
      <w:iCs/>
      <w:color w:val="5E5E5E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A3114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5484C" w:themeColor="accent1" w:themeShade="BF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3A3114"/>
    <w:pPr>
      <w:spacing w:before="120"/>
      <w:ind w:left="2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rsid w:val="00CC48FF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rsid w:val="00CC48FF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rsid w:val="00CC48FF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rsid w:val="00CC48FF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rsid w:val="00CC48FF"/>
    <w:pPr>
      <w:ind w:left="1680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74D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102E32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image" Target="media/image7.png"/><Relationship Id="rId26" Type="http://schemas.openxmlformats.org/officeDocument/2006/relationships/hyperlink" Target="https://www.mindmeister.com/4023269090/effective-teamwork" TargetMode="External"/><Relationship Id="rId39" Type="http://schemas.openxmlformats.org/officeDocument/2006/relationships/hyperlink" Target="https://sites.google.com/view/nafeesakhanbegum2223214/task-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ites.google.com/view/nafeesakhanbegum2223214/task-1" TargetMode="External"/><Relationship Id="rId34" Type="http://schemas.openxmlformats.org/officeDocument/2006/relationships/hyperlink" Target="https://sites.google.com/view/nafeesakhanbegum2223214/task-1" TargetMode="External"/><Relationship Id="rId42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sites.google.com/view/nafeesakhanbegum2223214/home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s://sites.google.com/view/nafeesakhanbegum2223214/home" TargetMode="External"/><Relationship Id="rId38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29" Type="http://schemas.openxmlformats.org/officeDocument/2006/relationships/image" Target="media/image1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4.xml"/><Relationship Id="rId32" Type="http://schemas.openxmlformats.org/officeDocument/2006/relationships/image" Target="media/image11.png"/><Relationship Id="rId37" Type="http://schemas.openxmlformats.org/officeDocument/2006/relationships/hyperlink" Target="https://sites.google.com/view/nafeesakhanbegum2223214/task-3" TargetMode="External"/><Relationship Id="rId40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header" Target="header4.xml"/><Relationship Id="rId28" Type="http://schemas.openxmlformats.org/officeDocument/2006/relationships/hyperlink" Target="https://uowtsd-my.sharepoint.com/:i:/r/personal/2223214_student_uwtsd_ac_uk/Documents/UWTSD/ACCA4025%20-%20Learning%20in%20the%20Digital%20Era/Task%202b%20(ACCA4025)%20NKB%202223214%20-%20Image.jpg?csf=1&amp;web=1&amp;e=XEVvbt" TargetMode="External"/><Relationship Id="rId36" Type="http://schemas.openxmlformats.org/officeDocument/2006/relationships/image" Target="media/image12.png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31" Type="http://schemas.openxmlformats.org/officeDocument/2006/relationships/hyperlink" Target="https://sites.google.com/view/nafeesakhanbegum2223214/task-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8.png"/><Relationship Id="rId27" Type="http://schemas.openxmlformats.org/officeDocument/2006/relationships/header" Target="header5.xml"/><Relationship Id="rId30" Type="http://schemas.openxmlformats.org/officeDocument/2006/relationships/header" Target="header6.xml"/><Relationship Id="rId35" Type="http://schemas.openxmlformats.org/officeDocument/2006/relationships/hyperlink" Target="https://sites.google.com/view/nafeesakhanbegum2223214/task-2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Microsoft\Templates\Modern%20student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F194F37B1D416F9CD1909E1183A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8F785-6F26-48CF-8AB8-F4919FD099A2}"/>
      </w:docPartPr>
      <w:docPartBody>
        <w:p w:rsidR="00C01D36" w:rsidRDefault="00AA25C9">
          <w:pPr>
            <w:pStyle w:val="1EF194F37B1D416F9CD1909E1183AA92"/>
          </w:pPr>
          <w:r w:rsidRPr="00DF198B">
            <w:t>—</w:t>
          </w:r>
        </w:p>
      </w:docPartBody>
    </w:docPart>
    <w:docPart>
      <w:docPartPr>
        <w:name w:val="6BAE5D83F35543A2AD8AC326C1399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207BC-4686-427C-A2C7-D73D0524456D}"/>
      </w:docPartPr>
      <w:docPartBody>
        <w:p w:rsidR="00C01D36" w:rsidRDefault="00AA25C9">
          <w:pPr>
            <w:pStyle w:val="6BAE5D83F35543A2AD8AC326C139905E"/>
          </w:pPr>
          <w:r w:rsidRPr="00DF198B">
            <w:t>—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01C"/>
    <w:rsid w:val="00047252"/>
    <w:rsid w:val="002F2328"/>
    <w:rsid w:val="003A4304"/>
    <w:rsid w:val="003D42F0"/>
    <w:rsid w:val="004513BC"/>
    <w:rsid w:val="00454DCE"/>
    <w:rsid w:val="004E1FD3"/>
    <w:rsid w:val="004E3F3C"/>
    <w:rsid w:val="004F688E"/>
    <w:rsid w:val="005012E8"/>
    <w:rsid w:val="0052673E"/>
    <w:rsid w:val="005A6CF6"/>
    <w:rsid w:val="0084769E"/>
    <w:rsid w:val="00897DF8"/>
    <w:rsid w:val="00904C8A"/>
    <w:rsid w:val="009838F7"/>
    <w:rsid w:val="009A5529"/>
    <w:rsid w:val="00A60428"/>
    <w:rsid w:val="00A777EF"/>
    <w:rsid w:val="00A979F6"/>
    <w:rsid w:val="00AA25C9"/>
    <w:rsid w:val="00B826D0"/>
    <w:rsid w:val="00BD001C"/>
    <w:rsid w:val="00C01D36"/>
    <w:rsid w:val="00DB5002"/>
    <w:rsid w:val="00E00755"/>
    <w:rsid w:val="00E22D47"/>
    <w:rsid w:val="00ED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F194F37B1D416F9CD1909E1183AA92">
    <w:name w:val="1EF194F37B1D416F9CD1909E1183AA92"/>
  </w:style>
  <w:style w:type="paragraph" w:customStyle="1" w:styleId="6BAE5D83F35543A2AD8AC326C139905E">
    <w:name w:val="6BAE5D83F35543A2AD8AC326C1399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4" ma:contentTypeDescription="Create a new document." ma:contentTypeScope="" ma:versionID="8e262f93fa1113e4c44012053884be2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3b81a3edc83834da4fdbabd9845306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9DDF20-823A-49F8-B833-3E8041DEF4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839996-CCC2-4B4B-BB45-A9C641419A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F75B2-0778-4EC1-8E4B-E0F1D817F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8500D-A232-473D-9323-B5F9BB259332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Modern student report</Template>
  <TotalTime>228</TotalTime>
  <Pages>12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Nafeesa Khan Begum (2223214)</cp:lastModifiedBy>
  <cp:revision>64</cp:revision>
  <dcterms:created xsi:type="dcterms:W3CDTF">2026-06-11T10:59:00Z</dcterms:created>
  <dcterms:modified xsi:type="dcterms:W3CDTF">2026-06-24T09:53:00Z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