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56750598" w:rsidR="00E725F5" w:rsidRPr="00637656" w:rsidRDefault="00406574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FOR</w:t>
            </w:r>
            <w:r w:rsidR="00037C31">
              <w:rPr>
                <w:rFonts w:ascii="Calibri" w:hAnsi="Calibri" w:cs="Arial"/>
                <w:b/>
                <w:sz w:val="40"/>
                <w:szCs w:val="40"/>
              </w:rPr>
              <w:t>MATIVE</w:t>
            </w:r>
            <w:r w:rsidR="00480190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630AC3AE" w:rsidR="00112203" w:rsidRDefault="003A1A56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Ashley Price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2BE82BC8" w:rsidR="00112203" w:rsidRPr="0057274A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28435E7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Graphic Communication &amp; Design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EC70622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6853ECE3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M4X02140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0B0C6E63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3E3EAFE2" w:rsidR="00112203" w:rsidRDefault="006A3B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CD project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580BB54C" w:rsidR="00112203" w:rsidRPr="000A2682" w:rsidRDefault="009212C0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4F0D383D" w:rsidR="00112203" w:rsidRPr="00F61A20" w:rsidRDefault="006D4D5B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469D12FA" w14:textId="38B69209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0C97DAEE" w:rsidR="00112203" w:rsidRPr="00B97C42" w:rsidRDefault="006D4D5B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40A80C62" w:rsidR="00103199" w:rsidRPr="00F61A20" w:rsidRDefault="009212C0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27B02B28" w:rsidR="00103199" w:rsidRPr="00F61A20" w:rsidRDefault="003A1A56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515A50F7" w:rsidR="00112203" w:rsidRPr="00F61A20" w:rsidRDefault="006D4D5B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72C8E96E" w14:textId="49335540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2FBA9DE2" w:rsidR="00112203" w:rsidRPr="00F61A20" w:rsidRDefault="004034E2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27"/>
        <w:gridCol w:w="1189"/>
      </w:tblGrid>
      <w:tr w:rsidR="00DC6D8B" w:rsidRPr="00CC0370" w14:paraId="04721A15" w14:textId="77777777" w:rsidTr="006A4304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6A4304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0DFA95DF" w:rsidR="004E121C" w:rsidRDefault="001F102C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55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6A430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2478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8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731E052D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1AA0F53" w14:textId="594BEF4F" w:rsidR="004B2243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Research &amp; Analysis</w:t>
            </w:r>
            <w:r w:rsidR="007E6389">
              <w:rPr>
                <w:rFonts w:ascii="Calibri" w:hAnsi="Calibri"/>
                <w:sz w:val="22"/>
                <w:szCs w:val="22"/>
              </w:rPr>
              <w:t>- Your limited research show that you have a good eye visually. I think the issue with you is that you don’t have the confidence in your skill set.</w:t>
            </w:r>
            <w:r w:rsidR="009212C0">
              <w:rPr>
                <w:rFonts w:ascii="Calibri" w:hAnsi="Calibri"/>
                <w:sz w:val="22"/>
                <w:szCs w:val="22"/>
              </w:rPr>
              <w:t xml:space="preserve"> Where is all the research on sweet pictures, pjnk imagery and children’s drawings? You could really have taken off with this project but great to see more confidence than </w:t>
            </w:r>
            <w:r w:rsidR="000F655B">
              <w:rPr>
                <w:rFonts w:ascii="Calibri" w:hAnsi="Calibri"/>
                <w:sz w:val="22"/>
                <w:szCs w:val="22"/>
              </w:rPr>
              <w:t xml:space="preserve">the </w:t>
            </w:r>
            <w:r w:rsidR="009212C0">
              <w:rPr>
                <w:rFonts w:ascii="Calibri" w:hAnsi="Calibri"/>
                <w:sz w:val="22"/>
                <w:szCs w:val="22"/>
              </w:rPr>
              <w:t>last project.</w:t>
            </w:r>
          </w:p>
          <w:p w14:paraId="07419293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35773A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5DBF885F" w:rsidR="00D73E05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Development</w:t>
            </w:r>
            <w:r w:rsidR="006A4304">
              <w:rPr>
                <w:rFonts w:ascii="Calibri" w:hAnsi="Calibri"/>
                <w:sz w:val="22"/>
                <w:szCs w:val="22"/>
              </w:rPr>
              <w:t>/Experimentation with Media</w:t>
            </w:r>
            <w:r w:rsidR="008F7E2E">
              <w:rPr>
                <w:rFonts w:ascii="Calibri" w:hAnsi="Calibri"/>
                <w:sz w:val="22"/>
                <w:szCs w:val="22"/>
              </w:rPr>
              <w:t>- Some of your development ideas are very good visually, I am not quite sure yet if you are able to see this for yourself. I think I pointed this out in a tutorial session with you.</w:t>
            </w:r>
            <w:r w:rsidR="009E39FF">
              <w:rPr>
                <w:rFonts w:ascii="Calibri" w:hAnsi="Calibri"/>
                <w:sz w:val="22"/>
                <w:szCs w:val="22"/>
              </w:rPr>
              <w:t xml:space="preserve"> This ability you have is quite a natural one and you need to start recognizing this talent and develop it.</w:t>
            </w:r>
            <w:r w:rsidR="00020742">
              <w:rPr>
                <w:rFonts w:ascii="Calibri" w:hAnsi="Calibri"/>
                <w:sz w:val="22"/>
                <w:szCs w:val="22"/>
              </w:rPr>
              <w:t xml:space="preserve"> Your final idea to use sweets was great</w:t>
            </w:r>
            <w:r w:rsidR="000F655B">
              <w:rPr>
                <w:rFonts w:ascii="Calibri" w:hAnsi="Calibri"/>
                <w:sz w:val="22"/>
                <w:szCs w:val="22"/>
              </w:rPr>
              <w:t>,</w:t>
            </w:r>
            <w:r w:rsidR="00020742">
              <w:rPr>
                <w:rFonts w:ascii="Calibri" w:hAnsi="Calibri"/>
                <w:sz w:val="22"/>
                <w:szCs w:val="22"/>
              </w:rPr>
              <w:t xml:space="preserve"> it is when you get to this stage that you really need to research and experiment with ideas </w:t>
            </w:r>
            <w:r w:rsidR="000F655B">
              <w:rPr>
                <w:rFonts w:ascii="Calibri" w:hAnsi="Calibri"/>
                <w:sz w:val="22"/>
                <w:szCs w:val="22"/>
              </w:rPr>
              <w:t xml:space="preserve">visually </w:t>
            </w:r>
            <w:r w:rsidR="00020742">
              <w:rPr>
                <w:rFonts w:ascii="Calibri" w:hAnsi="Calibri"/>
                <w:sz w:val="22"/>
                <w:szCs w:val="22"/>
              </w:rPr>
              <w:t>so that your designs become more sophisticated. Shame you printed off one that was not finished, where is the CD case with the printout folded in it??</w:t>
            </w:r>
            <w:r w:rsidR="009212C0">
              <w:rPr>
                <w:rFonts w:ascii="Calibri" w:hAnsi="Calibri"/>
                <w:sz w:val="22"/>
                <w:szCs w:val="22"/>
              </w:rPr>
              <w:t xml:space="preserve"> Really like the long landscape in your sketch book where the houses run on from the front cover</w:t>
            </w:r>
            <w:r w:rsidR="000F655B">
              <w:rPr>
                <w:rFonts w:ascii="Calibri" w:hAnsi="Calibri"/>
                <w:sz w:val="22"/>
                <w:szCs w:val="22"/>
              </w:rPr>
              <w:t>,</w:t>
            </w:r>
            <w:r w:rsidR="009212C0">
              <w:rPr>
                <w:rFonts w:ascii="Calibri" w:hAnsi="Calibri"/>
                <w:sz w:val="22"/>
                <w:szCs w:val="22"/>
              </w:rPr>
              <w:t xml:space="preserve"> it works better </w:t>
            </w:r>
            <w:r w:rsidR="000F655B">
              <w:rPr>
                <w:rFonts w:ascii="Calibri" w:hAnsi="Calibri"/>
                <w:sz w:val="22"/>
                <w:szCs w:val="22"/>
              </w:rPr>
              <w:t xml:space="preserve">in some ways than the final, </w:t>
            </w:r>
            <w:r w:rsidR="009212C0">
              <w:rPr>
                <w:rFonts w:ascii="Calibri" w:hAnsi="Calibri"/>
                <w:sz w:val="22"/>
                <w:szCs w:val="22"/>
              </w:rPr>
              <w:t xml:space="preserve">you could have still put in </w:t>
            </w:r>
            <w:r w:rsidR="000F655B">
              <w:rPr>
                <w:rFonts w:ascii="Calibri" w:hAnsi="Calibri"/>
                <w:sz w:val="22"/>
                <w:szCs w:val="22"/>
              </w:rPr>
              <w:t>some clouds</w:t>
            </w:r>
            <w:r w:rsidR="009212C0">
              <w:rPr>
                <w:rFonts w:ascii="Calibri" w:hAnsi="Calibri"/>
                <w:sz w:val="22"/>
                <w:szCs w:val="22"/>
              </w:rPr>
              <w:t>.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6B3A64A" w14:textId="77777777" w:rsidR="00406574" w:rsidRDefault="0040657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4D2BF1F7" w14:textId="73533ECA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Technical skill</w:t>
            </w:r>
            <w:r w:rsidR="00020742">
              <w:rPr>
                <w:rFonts w:ascii="Calibri" w:hAnsi="Calibri"/>
                <w:sz w:val="22"/>
                <w:szCs w:val="22"/>
              </w:rPr>
              <w:t>- final piece was strong and unusual.</w:t>
            </w:r>
            <w:r w:rsidR="00176A3F">
              <w:rPr>
                <w:rFonts w:ascii="Calibri" w:hAnsi="Calibri"/>
                <w:sz w:val="22"/>
                <w:szCs w:val="22"/>
              </w:rPr>
              <w:t xml:space="preserve"> The colour and design really illustrates the music well. Like the way you put the lyrics along the bottom as part of the illustration. Very </w:t>
            </w:r>
            <w:r w:rsidR="007E6389">
              <w:rPr>
                <w:rFonts w:ascii="Calibri" w:hAnsi="Calibri"/>
                <w:sz w:val="22"/>
                <w:szCs w:val="22"/>
              </w:rPr>
              <w:t>‘</w:t>
            </w:r>
            <w:r w:rsidR="00176A3F">
              <w:rPr>
                <w:rFonts w:ascii="Calibri" w:hAnsi="Calibri"/>
                <w:sz w:val="22"/>
                <w:szCs w:val="22"/>
              </w:rPr>
              <w:t>candy</w:t>
            </w:r>
            <w:r w:rsidR="007E6389">
              <w:rPr>
                <w:rFonts w:ascii="Calibri" w:hAnsi="Calibri"/>
                <w:sz w:val="22"/>
                <w:szCs w:val="22"/>
              </w:rPr>
              <w:t>’</w:t>
            </w:r>
            <w:r w:rsidR="00176A3F">
              <w:rPr>
                <w:rFonts w:ascii="Calibri" w:hAnsi="Calibri"/>
                <w:sz w:val="22"/>
                <w:szCs w:val="22"/>
              </w:rPr>
              <w:t xml:space="preserve"> feel to the music.</w:t>
            </w:r>
          </w:p>
          <w:p w14:paraId="5B9CAF56" w14:textId="099193B6" w:rsidR="007E6389" w:rsidRDefault="007E6389" w:rsidP="007E6389">
            <w:pPr>
              <w:pStyle w:val="BulletedList"/>
              <w:numPr>
                <w:ilvl w:val="0"/>
                <w:numId w:val="0"/>
              </w:numPr>
              <w:spacing w:before="0" w:after="0"/>
              <w:ind w:left="7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You also use your best skills such as concept ideas rather than trying to ‘draw’ it all as your drawing skills are </w:t>
            </w:r>
            <w:r>
              <w:rPr>
                <w:rFonts w:ascii="Calibri" w:hAnsi="Calibri"/>
                <w:sz w:val="22"/>
                <w:szCs w:val="22"/>
              </w:rPr>
              <w:lastRenderedPageBreak/>
              <w:t>not your strongest aspect.</w:t>
            </w:r>
          </w:p>
          <w:p w14:paraId="29EE8159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73FC245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60986067" w14:textId="041188D2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Subject Knowledge</w:t>
            </w:r>
            <w:r w:rsidR="009212C0">
              <w:rPr>
                <w:rFonts w:ascii="Calibri" w:hAnsi="Calibri"/>
                <w:sz w:val="22"/>
                <w:szCs w:val="22"/>
              </w:rPr>
              <w:t>- This need addressing again this is in</w:t>
            </w:r>
            <w:r w:rsidR="004034E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212C0">
              <w:rPr>
                <w:rFonts w:ascii="Calibri" w:hAnsi="Calibri"/>
                <w:sz w:val="22"/>
                <w:szCs w:val="22"/>
              </w:rPr>
              <w:t>depth knowledge of your subject</w:t>
            </w:r>
            <w:r w:rsidR="004034E2">
              <w:rPr>
                <w:rFonts w:ascii="Calibri" w:hAnsi="Calibri"/>
                <w:sz w:val="22"/>
                <w:szCs w:val="22"/>
              </w:rPr>
              <w:t xml:space="preserve"> and a willingness to research and understand your subject in depth.</w:t>
            </w:r>
          </w:p>
          <w:p w14:paraId="50B74AC0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2BB80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E4A90D3" w14:textId="6CCDA141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Presentation &amp; Communication</w:t>
            </w:r>
            <w:r w:rsidR="003A1A56">
              <w:rPr>
                <w:rFonts w:ascii="Calibri" w:hAnsi="Calibri"/>
                <w:sz w:val="22"/>
                <w:szCs w:val="22"/>
              </w:rPr>
              <w:t xml:space="preserve">-  this project was much better presented. It was easy to go through and understand your process. </w:t>
            </w:r>
          </w:p>
          <w:p w14:paraId="5DA2A486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0EA388E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884833" w14:textId="1CA90091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Learning &amp; Development</w:t>
            </w:r>
            <w:r w:rsidR="009212C0">
              <w:rPr>
                <w:rFonts w:ascii="Calibri" w:hAnsi="Calibri"/>
                <w:sz w:val="22"/>
                <w:szCs w:val="22"/>
              </w:rPr>
              <w:t>- good to see that you are starting to evaluate your skill set more accurately in your-self-evaluation sheet. Good</w:t>
            </w:r>
          </w:p>
          <w:p w14:paraId="59303F9B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511C0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0FA178" w14:textId="1762141B" w:rsidR="006A4304" w:rsidRDefault="00A235AE" w:rsidP="006A4304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Professional practice</w:t>
            </w:r>
            <w:r w:rsidR="009212C0">
              <w:rPr>
                <w:rFonts w:ascii="Calibri" w:hAnsi="Calibri"/>
                <w:sz w:val="22"/>
                <w:szCs w:val="22"/>
              </w:rPr>
              <w:t>- Got your project in in time. You have worked to the relevant standards and have met most requirements of the brief.</w:t>
            </w:r>
          </w:p>
          <w:p w14:paraId="2547A66B" w14:textId="77777777" w:rsidR="004034E2" w:rsidRPr="006A4304" w:rsidRDefault="004034E2" w:rsidP="004034E2">
            <w:pPr>
              <w:pStyle w:val="BulletedList"/>
              <w:numPr>
                <w:ilvl w:val="0"/>
                <w:numId w:val="0"/>
              </w:numPr>
              <w:spacing w:before="0" w:after="0"/>
              <w:ind w:left="720"/>
              <w:rPr>
                <w:rFonts w:ascii="Calibri" w:hAnsi="Calibri"/>
                <w:sz w:val="22"/>
                <w:szCs w:val="22"/>
              </w:rPr>
            </w:pPr>
          </w:p>
          <w:p w14:paraId="56307EE5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F98AD2C" w14:textId="405742A9" w:rsidR="00A235AE" w:rsidRDefault="004034E2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much better well balanced piece of work but you now need to take </w:t>
            </w:r>
            <w:r w:rsidR="000F655B">
              <w:rPr>
                <w:rFonts w:ascii="Calibri" w:hAnsi="Calibri"/>
                <w:sz w:val="22"/>
                <w:szCs w:val="22"/>
              </w:rPr>
              <w:t xml:space="preserve">your work </w:t>
            </w:r>
            <w:r>
              <w:rPr>
                <w:rFonts w:ascii="Calibri" w:hAnsi="Calibri"/>
                <w:sz w:val="22"/>
                <w:szCs w:val="22"/>
              </w:rPr>
              <w:t>forward with confidence</w:t>
            </w:r>
            <w:r w:rsidR="000F655B">
              <w:rPr>
                <w:rFonts w:ascii="Calibri" w:hAnsi="Calibri"/>
                <w:sz w:val="22"/>
                <w:szCs w:val="22"/>
              </w:rPr>
              <w:t>. W</w:t>
            </w:r>
            <w:bookmarkStart w:id="0" w:name="_GoBack"/>
            <w:bookmarkEnd w:id="0"/>
            <w:r>
              <w:rPr>
                <w:rFonts w:ascii="Calibri" w:hAnsi="Calibri"/>
                <w:sz w:val="22"/>
                <w:szCs w:val="22"/>
              </w:rPr>
              <w:t>ell done.</w:t>
            </w:r>
          </w:p>
          <w:p w14:paraId="741A85C4" w14:textId="77777777" w:rsidR="006A4304" w:rsidRPr="000F5E31" w:rsidRDefault="006A430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2945A398" w:rsidR="004B2243" w:rsidRPr="00FA7D57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480190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20CC5C17" w:rsidR="00E55F26" w:rsidRPr="004E513E" w:rsidRDefault="00480190" w:rsidP="00406574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Tracy Thompson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7573DF2F" w:rsidR="00E55F26" w:rsidRPr="004E513E" w:rsidRDefault="00406574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28</w:t>
            </w:r>
            <w:r w:rsidR="00037C31" w:rsidRPr="00037C3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March </w:t>
            </w:r>
            <w:r w:rsidR="00037C31">
              <w:rPr>
                <w:rFonts w:ascii="Calibri" w:hAnsi="Calibri" w:cs="Arial"/>
                <w:b/>
                <w:sz w:val="22"/>
                <w:szCs w:val="12"/>
              </w:rPr>
              <w:t>201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32D17212" w:rsidR="00FA7D57" w:rsidRPr="00FA7D57" w:rsidRDefault="00FA7D57" w:rsidP="00FA7D57">
            <w:pPr>
              <w:pStyle w:val="ListParagraph"/>
              <w:numPr>
                <w:ilvl w:val="0"/>
                <w:numId w:val="43"/>
              </w:numPr>
              <w:spacing w:before="100" w:beforeAutospacing="1" w:after="100" w:afterAutospacing="1"/>
              <w:rPr>
                <w:rFonts w:ascii="Calibri" w:hAnsi="Calibri"/>
                <w:i/>
                <w:sz w:val="16"/>
                <w:szCs w:val="16"/>
              </w:rPr>
            </w:pPr>
            <w:r w:rsidRPr="00FA7D57">
              <w:rPr>
                <w:rFonts w:ascii="Calibri" w:hAnsi="Calibri"/>
                <w:i/>
                <w:sz w:val="16"/>
                <w:szCs w:val="16"/>
              </w:rPr>
              <w:t>Insert here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19343E" w14:textId="77777777" w:rsidR="00ED08E3" w:rsidRDefault="00ED08E3">
      <w:r>
        <w:separator/>
      </w:r>
    </w:p>
  </w:endnote>
  <w:endnote w:type="continuationSeparator" w:id="0">
    <w:p w14:paraId="546B5363" w14:textId="77777777" w:rsidR="00ED08E3" w:rsidRDefault="00ED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53762" w14:textId="77777777" w:rsidR="00ED08E3" w:rsidRDefault="00ED08E3">
      <w:r>
        <w:separator/>
      </w:r>
    </w:p>
  </w:footnote>
  <w:footnote w:type="continuationSeparator" w:id="0">
    <w:p w14:paraId="00E6CC86" w14:textId="77777777" w:rsidR="00ED08E3" w:rsidRDefault="00ED0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155F0"/>
    <w:multiLevelType w:val="hybridMultilevel"/>
    <w:tmpl w:val="BDBE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8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1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20742"/>
    <w:rsid w:val="00030B30"/>
    <w:rsid w:val="00037C31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E411D"/>
    <w:rsid w:val="000E413A"/>
    <w:rsid w:val="000E5735"/>
    <w:rsid w:val="000F4710"/>
    <w:rsid w:val="000F5AA3"/>
    <w:rsid w:val="000F5E31"/>
    <w:rsid w:val="000F655B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76A3F"/>
    <w:rsid w:val="001A2FEA"/>
    <w:rsid w:val="001B342A"/>
    <w:rsid w:val="001B5F45"/>
    <w:rsid w:val="001C42D7"/>
    <w:rsid w:val="001E1050"/>
    <w:rsid w:val="001E1E1F"/>
    <w:rsid w:val="001E57C1"/>
    <w:rsid w:val="001F07EF"/>
    <w:rsid w:val="001F102C"/>
    <w:rsid w:val="001F6D7A"/>
    <w:rsid w:val="00210AC7"/>
    <w:rsid w:val="00211FC0"/>
    <w:rsid w:val="00222FA3"/>
    <w:rsid w:val="00224187"/>
    <w:rsid w:val="00224A1C"/>
    <w:rsid w:val="00227A55"/>
    <w:rsid w:val="0023139E"/>
    <w:rsid w:val="00235F71"/>
    <w:rsid w:val="002444CA"/>
    <w:rsid w:val="00247824"/>
    <w:rsid w:val="00247F59"/>
    <w:rsid w:val="002573A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0E18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1A56"/>
    <w:rsid w:val="003A3CE5"/>
    <w:rsid w:val="003B366F"/>
    <w:rsid w:val="003B3F9D"/>
    <w:rsid w:val="003C53B3"/>
    <w:rsid w:val="003E5F06"/>
    <w:rsid w:val="004034E2"/>
    <w:rsid w:val="00404C50"/>
    <w:rsid w:val="00406574"/>
    <w:rsid w:val="0041385F"/>
    <w:rsid w:val="00415501"/>
    <w:rsid w:val="0041763A"/>
    <w:rsid w:val="00423934"/>
    <w:rsid w:val="00426244"/>
    <w:rsid w:val="00427184"/>
    <w:rsid w:val="004321F3"/>
    <w:rsid w:val="00440EDA"/>
    <w:rsid w:val="00452439"/>
    <w:rsid w:val="00453AA8"/>
    <w:rsid w:val="00455B9F"/>
    <w:rsid w:val="00457DE3"/>
    <w:rsid w:val="004732AC"/>
    <w:rsid w:val="00480190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07C75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D52A6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3B74"/>
    <w:rsid w:val="006A4304"/>
    <w:rsid w:val="006A6AB3"/>
    <w:rsid w:val="006A6DC3"/>
    <w:rsid w:val="006C2C49"/>
    <w:rsid w:val="006D49B2"/>
    <w:rsid w:val="006D49ED"/>
    <w:rsid w:val="006D4D5B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389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C0455"/>
    <w:rsid w:val="008D763F"/>
    <w:rsid w:val="008F0300"/>
    <w:rsid w:val="008F036F"/>
    <w:rsid w:val="008F75BE"/>
    <w:rsid w:val="008F78C2"/>
    <w:rsid w:val="008F7E2E"/>
    <w:rsid w:val="00905966"/>
    <w:rsid w:val="00907114"/>
    <w:rsid w:val="0090751D"/>
    <w:rsid w:val="00911394"/>
    <w:rsid w:val="009212C0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39FF"/>
    <w:rsid w:val="009E4BC1"/>
    <w:rsid w:val="009F4C27"/>
    <w:rsid w:val="009F69B4"/>
    <w:rsid w:val="00A03BB8"/>
    <w:rsid w:val="00A15CAF"/>
    <w:rsid w:val="00A20F6D"/>
    <w:rsid w:val="00A226D0"/>
    <w:rsid w:val="00A235AE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477AF"/>
    <w:rsid w:val="00C51B01"/>
    <w:rsid w:val="00C53491"/>
    <w:rsid w:val="00C544BC"/>
    <w:rsid w:val="00C565BF"/>
    <w:rsid w:val="00C67BA2"/>
    <w:rsid w:val="00C77CCD"/>
    <w:rsid w:val="00C80F0F"/>
    <w:rsid w:val="00C91192"/>
    <w:rsid w:val="00C93BCB"/>
    <w:rsid w:val="00C95902"/>
    <w:rsid w:val="00CA4D16"/>
    <w:rsid w:val="00CB59D7"/>
    <w:rsid w:val="00CC241A"/>
    <w:rsid w:val="00CE6574"/>
    <w:rsid w:val="00CE65AB"/>
    <w:rsid w:val="00CF4266"/>
    <w:rsid w:val="00D01515"/>
    <w:rsid w:val="00D14626"/>
    <w:rsid w:val="00D16854"/>
    <w:rsid w:val="00D241F1"/>
    <w:rsid w:val="00D275CB"/>
    <w:rsid w:val="00D46643"/>
    <w:rsid w:val="00D64C59"/>
    <w:rsid w:val="00D6641D"/>
    <w:rsid w:val="00D73E05"/>
    <w:rsid w:val="00D74571"/>
    <w:rsid w:val="00D9187F"/>
    <w:rsid w:val="00DA16F9"/>
    <w:rsid w:val="00DB116D"/>
    <w:rsid w:val="00DB1B99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412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438"/>
    <w:rsid w:val="00EC1B29"/>
    <w:rsid w:val="00ED08E3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C5842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38</TotalTime>
  <Pages>3</Pages>
  <Words>1650</Words>
  <Characters>9410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Tracy Thompson</cp:lastModifiedBy>
  <cp:revision>8</cp:revision>
  <cp:lastPrinted>2014-12-03T15:52:00Z</cp:lastPrinted>
  <dcterms:created xsi:type="dcterms:W3CDTF">2018-03-28T08:26:00Z</dcterms:created>
  <dcterms:modified xsi:type="dcterms:W3CDTF">2018-04-25T09:23:00Z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