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AD7C1F" w14:textId="77777777" w:rsidR="00952F7D" w:rsidRDefault="00DF198B" w:rsidP="00DF198B">
      <w:pPr>
        <w:pStyle w:val="GraphicAnchor"/>
      </w:pPr>
      <w:r w:rsidRPr="004909D9">
        <w:rPr>
          <w:noProof/>
          <w:lang w:eastAsia="en-AU"/>
        </w:rPr>
        <w:drawing>
          <wp:anchor distT="0" distB="0" distL="114300" distR="114300" simplePos="0" relativeHeight="251657216" behindDoc="1" locked="0" layoutInCell="1" allowOverlap="1" wp14:anchorId="6AED1D3D" wp14:editId="258791A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858000" cy="9144000"/>
            <wp:effectExtent l="0" t="0" r="0" b="0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170"/>
        <w:gridCol w:w="28"/>
        <w:gridCol w:w="1142"/>
        <w:gridCol w:w="57"/>
        <w:gridCol w:w="5995"/>
        <w:gridCol w:w="68"/>
        <w:gridCol w:w="1131"/>
        <w:gridCol w:w="39"/>
        <w:gridCol w:w="1160"/>
      </w:tblGrid>
      <w:tr w:rsidR="00DF198B" w14:paraId="6C2DBFF2" w14:textId="77777777" w:rsidTr="00185F4A">
        <w:trPr>
          <w:trHeight w:val="1083"/>
        </w:trPr>
        <w:tc>
          <w:tcPr>
            <w:tcW w:w="10790" w:type="dxa"/>
            <w:gridSpan w:val="9"/>
          </w:tcPr>
          <w:p w14:paraId="397F8568" w14:textId="77777777" w:rsidR="00DF198B" w:rsidRDefault="00DF198B"/>
        </w:tc>
      </w:tr>
      <w:tr w:rsidR="00DF198B" w14:paraId="582D6113" w14:textId="77777777" w:rsidTr="00185F4A">
        <w:trPr>
          <w:trHeight w:val="1068"/>
        </w:trPr>
        <w:tc>
          <w:tcPr>
            <w:tcW w:w="1198" w:type="dxa"/>
            <w:gridSpan w:val="2"/>
            <w:tcBorders>
              <w:right w:val="single" w:sz="18" w:space="0" w:color="476166" w:themeColor="accent1"/>
            </w:tcBorders>
          </w:tcPr>
          <w:p w14:paraId="32298699" w14:textId="77777777" w:rsidR="00DF198B" w:rsidRDefault="00DF198B"/>
        </w:tc>
        <w:tc>
          <w:tcPr>
            <w:tcW w:w="8393" w:type="dxa"/>
            <w:gridSpan w:val="5"/>
            <w:tcBorders>
              <w:top w:val="single" w:sz="18" w:space="0" w:color="476166" w:themeColor="accent1"/>
              <w:left w:val="single" w:sz="18" w:space="0" w:color="476166" w:themeColor="accent1"/>
              <w:bottom w:val="single" w:sz="18" w:space="0" w:color="476166" w:themeColor="accent1"/>
              <w:right w:val="single" w:sz="18" w:space="0" w:color="476166" w:themeColor="accent1"/>
            </w:tcBorders>
            <w:shd w:val="clear" w:color="auto" w:fill="FFFFFF" w:themeFill="background1"/>
            <w:vAlign w:val="center"/>
          </w:tcPr>
          <w:p w14:paraId="7E1D73C5" w14:textId="670CACEE" w:rsidR="00DF198B" w:rsidRPr="00DF198B" w:rsidRDefault="00CF0897" w:rsidP="00874FE7">
            <w:pPr>
              <w:pStyle w:val="Heading1"/>
            </w:pPr>
            <w:r>
              <w:t>Reflective portfolio</w:t>
            </w:r>
          </w:p>
        </w:tc>
        <w:tc>
          <w:tcPr>
            <w:tcW w:w="1199" w:type="dxa"/>
            <w:gridSpan w:val="2"/>
            <w:tcBorders>
              <w:left w:val="single" w:sz="18" w:space="0" w:color="476166" w:themeColor="accent1"/>
            </w:tcBorders>
          </w:tcPr>
          <w:p w14:paraId="4AEF44C0" w14:textId="77777777" w:rsidR="00DF198B" w:rsidRDefault="00DF198B"/>
        </w:tc>
      </w:tr>
      <w:tr w:rsidR="00DF198B" w14:paraId="696EBC64" w14:textId="77777777" w:rsidTr="00185F4A">
        <w:trPr>
          <w:trHeight w:val="1837"/>
        </w:trPr>
        <w:tc>
          <w:tcPr>
            <w:tcW w:w="1170" w:type="dxa"/>
          </w:tcPr>
          <w:p w14:paraId="5FF2023F" w14:textId="77777777" w:rsidR="00DF198B" w:rsidRDefault="00DF198B"/>
        </w:tc>
        <w:tc>
          <w:tcPr>
            <w:tcW w:w="8460" w:type="dxa"/>
            <w:gridSpan w:val="7"/>
          </w:tcPr>
          <w:p w14:paraId="624D1DC0" w14:textId="77777777" w:rsidR="00DF198B" w:rsidRDefault="00DF198B"/>
        </w:tc>
        <w:tc>
          <w:tcPr>
            <w:tcW w:w="1160" w:type="dxa"/>
          </w:tcPr>
          <w:p w14:paraId="437B3A0C" w14:textId="77777777" w:rsidR="00DF198B" w:rsidRDefault="00DF198B"/>
        </w:tc>
      </w:tr>
      <w:tr w:rsidR="00DF198B" w14:paraId="1AE45200" w14:textId="77777777" w:rsidTr="00185F4A">
        <w:trPr>
          <w:trHeight w:val="929"/>
        </w:trPr>
        <w:tc>
          <w:tcPr>
            <w:tcW w:w="2397" w:type="dxa"/>
            <w:gridSpan w:val="4"/>
          </w:tcPr>
          <w:p w14:paraId="583E46F5" w14:textId="77777777" w:rsidR="00DF198B" w:rsidRDefault="00DF198B"/>
        </w:tc>
        <w:tc>
          <w:tcPr>
            <w:tcW w:w="5995" w:type="dxa"/>
            <w:shd w:val="clear" w:color="auto" w:fill="FFFFFF" w:themeFill="background1"/>
          </w:tcPr>
          <w:p w14:paraId="6834FDCB" w14:textId="77777777" w:rsidR="00DF198B" w:rsidRPr="00DF198B" w:rsidRDefault="00DF198B" w:rsidP="00DF198B">
            <w:pPr>
              <w:jc w:val="center"/>
              <w:rPr>
                <w:rFonts w:ascii="Georgia" w:hAnsi="Georgia"/>
                <w:sz w:val="48"/>
                <w:szCs w:val="48"/>
              </w:rPr>
            </w:pPr>
          </w:p>
        </w:tc>
        <w:tc>
          <w:tcPr>
            <w:tcW w:w="2398" w:type="dxa"/>
            <w:gridSpan w:val="4"/>
          </w:tcPr>
          <w:p w14:paraId="53F937F3" w14:textId="77777777" w:rsidR="00DF198B" w:rsidRDefault="00DF198B"/>
        </w:tc>
      </w:tr>
      <w:tr w:rsidR="00DF198B" w14:paraId="3324E92E" w14:textId="77777777" w:rsidTr="00185F4A">
        <w:trPr>
          <w:trHeight w:val="1460"/>
        </w:trPr>
        <w:tc>
          <w:tcPr>
            <w:tcW w:w="2397" w:type="dxa"/>
            <w:gridSpan w:val="4"/>
          </w:tcPr>
          <w:p w14:paraId="442A92FB" w14:textId="77777777" w:rsidR="00DF198B" w:rsidRDefault="00DF198B"/>
        </w:tc>
        <w:tc>
          <w:tcPr>
            <w:tcW w:w="5995" w:type="dxa"/>
            <w:shd w:val="clear" w:color="auto" w:fill="FFFFFF" w:themeFill="background1"/>
          </w:tcPr>
          <w:p w14:paraId="4D816561" w14:textId="6C531F3E" w:rsidR="00DF198B" w:rsidRDefault="00CF0897" w:rsidP="00874FE7">
            <w:pPr>
              <w:pStyle w:val="Heading2"/>
            </w:pPr>
            <w:r>
              <w:t xml:space="preserve">Mihaela </w:t>
            </w:r>
            <w:proofErr w:type="spellStart"/>
            <w:r>
              <w:t>Juganaru</w:t>
            </w:r>
            <w:proofErr w:type="spellEnd"/>
          </w:p>
          <w:p w14:paraId="799FA8B7" w14:textId="04E437AB" w:rsidR="00CF0897" w:rsidRPr="00CF0897" w:rsidRDefault="00CF0897" w:rsidP="00CF0897">
            <w:pPr>
              <w:rPr>
                <w:rFonts w:ascii="Arial" w:hAnsi="Arial" w:cs="Arial"/>
                <w:sz w:val="32"/>
                <w:szCs w:val="32"/>
              </w:rPr>
            </w:pPr>
            <w:r>
              <w:t xml:space="preserve">                                     </w:t>
            </w:r>
            <w:r w:rsidRPr="00CF0897">
              <w:rPr>
                <w:rFonts w:ascii="Arial" w:hAnsi="Arial" w:cs="Arial"/>
                <w:sz w:val="32"/>
                <w:szCs w:val="32"/>
              </w:rPr>
              <w:t>1912276</w:t>
            </w:r>
          </w:p>
          <w:p w14:paraId="30557DE0" w14:textId="17ADB651" w:rsidR="00CF0897" w:rsidRPr="00CF0897" w:rsidRDefault="00CF0897" w:rsidP="00CF0897">
            <w:r>
              <w:t xml:space="preserve">                           </w:t>
            </w:r>
          </w:p>
        </w:tc>
        <w:tc>
          <w:tcPr>
            <w:tcW w:w="2398" w:type="dxa"/>
            <w:gridSpan w:val="4"/>
          </w:tcPr>
          <w:p w14:paraId="5ACADA48" w14:textId="77777777" w:rsidR="00DF198B" w:rsidRDefault="00DF198B"/>
        </w:tc>
      </w:tr>
      <w:tr w:rsidR="00DF198B" w14:paraId="60C4544C" w14:textId="77777777" w:rsidTr="00185F4A">
        <w:trPr>
          <w:trHeight w:val="7176"/>
        </w:trPr>
        <w:tc>
          <w:tcPr>
            <w:tcW w:w="2397" w:type="dxa"/>
            <w:gridSpan w:val="4"/>
            <w:vAlign w:val="bottom"/>
          </w:tcPr>
          <w:p w14:paraId="2A124834" w14:textId="77777777" w:rsidR="00DF198B" w:rsidRDefault="00DF198B" w:rsidP="00DF198B">
            <w:pPr>
              <w:jc w:val="center"/>
            </w:pPr>
          </w:p>
        </w:tc>
        <w:tc>
          <w:tcPr>
            <w:tcW w:w="5995" w:type="dxa"/>
            <w:tcBorders>
              <w:bottom w:val="single" w:sz="18" w:space="0" w:color="476166" w:themeColor="accent1"/>
            </w:tcBorders>
            <w:shd w:val="clear" w:color="auto" w:fill="FFFFFF" w:themeFill="background1"/>
            <w:vAlign w:val="bottom"/>
          </w:tcPr>
          <w:p w14:paraId="1A68B91A" w14:textId="5DB2E45A" w:rsidR="00DF198B" w:rsidRPr="00CF0897" w:rsidRDefault="00CF0897" w:rsidP="00874FE7">
            <w:pPr>
              <w:pStyle w:val="Heading3"/>
              <w:rPr>
                <w:rFonts w:ascii="Arial" w:hAnsi="Arial" w:cs="Arial"/>
              </w:rPr>
            </w:pPr>
            <w:r w:rsidRPr="00CF0897">
              <w:rPr>
                <w:rFonts w:ascii="Arial" w:hAnsi="Arial" w:cs="Arial"/>
              </w:rPr>
              <w:t>Professional and Career development</w:t>
            </w:r>
          </w:p>
          <w:p w14:paraId="3E91D57D" w14:textId="77777777" w:rsidR="00874FE7" w:rsidRPr="00DF198B" w:rsidRDefault="003774D0" w:rsidP="00874FE7">
            <w:pPr>
              <w:pStyle w:val="Heading3"/>
            </w:pPr>
            <w:sdt>
              <w:sdtPr>
                <w:id w:val="-1516760087"/>
                <w:placeholder>
                  <w:docPart w:val="2EDBED10AC0B4A39AD5052CA83FAABE4"/>
                </w:placeholder>
                <w:temporary/>
                <w:showingPlcHdr/>
                <w15:appearance w15:val="hidden"/>
              </w:sdtPr>
              <w:sdtEndPr/>
              <w:sdtContent>
                <w:r w:rsidR="00874FE7" w:rsidRPr="00DF198B">
                  <w:t>—</w:t>
                </w:r>
              </w:sdtContent>
            </w:sdt>
          </w:p>
          <w:p w14:paraId="7BB7FB57" w14:textId="60B104BF" w:rsidR="00DF198B" w:rsidRPr="00CF0897" w:rsidRDefault="00CF0897" w:rsidP="00874FE7">
            <w:pPr>
              <w:pStyle w:val="Heading3"/>
              <w:rPr>
                <w:rFonts w:ascii="Arial" w:hAnsi="Arial" w:cs="Arial"/>
              </w:rPr>
            </w:pPr>
            <w:r w:rsidRPr="00CF0897">
              <w:rPr>
                <w:rFonts w:ascii="Arial" w:hAnsi="Arial" w:cs="Arial"/>
              </w:rPr>
              <w:t>BMSW 4005</w:t>
            </w:r>
          </w:p>
          <w:p w14:paraId="5C323E20" w14:textId="77777777" w:rsidR="00DF198B" w:rsidRPr="00DF198B" w:rsidRDefault="003774D0" w:rsidP="00874FE7">
            <w:pPr>
              <w:pStyle w:val="Heading3"/>
            </w:pPr>
            <w:sdt>
              <w:sdtPr>
                <w:id w:val="1492440299"/>
                <w:placeholder>
                  <w:docPart w:val="26E0FCCFA2664B7290B2C94DF748B119"/>
                </w:placeholder>
                <w:temporary/>
                <w:showingPlcHdr/>
                <w15:appearance w15:val="hidden"/>
              </w:sdtPr>
              <w:sdtEndPr/>
              <w:sdtContent>
                <w:r w:rsidR="00874FE7" w:rsidRPr="00DF198B">
                  <w:t>—</w:t>
                </w:r>
              </w:sdtContent>
            </w:sdt>
          </w:p>
          <w:p w14:paraId="0E8645D8" w14:textId="464BEC34" w:rsidR="00DF198B" w:rsidRDefault="00CF0897" w:rsidP="00874FE7">
            <w:pPr>
              <w:pStyle w:val="Heading3"/>
            </w:pPr>
            <w:r>
              <w:t xml:space="preserve">Charles </w:t>
            </w:r>
            <w:proofErr w:type="spellStart"/>
            <w:r>
              <w:t>Nimoh</w:t>
            </w:r>
            <w:proofErr w:type="spellEnd"/>
          </w:p>
          <w:p w14:paraId="50321861" w14:textId="77777777" w:rsidR="00DF198B" w:rsidRPr="00DF198B" w:rsidRDefault="00DF198B" w:rsidP="00DF198B"/>
        </w:tc>
        <w:tc>
          <w:tcPr>
            <w:tcW w:w="2398" w:type="dxa"/>
            <w:gridSpan w:val="4"/>
            <w:vAlign w:val="bottom"/>
          </w:tcPr>
          <w:p w14:paraId="2CDE21D3" w14:textId="77777777" w:rsidR="00DF198B" w:rsidRDefault="00DF198B" w:rsidP="00DF198B">
            <w:pPr>
              <w:jc w:val="center"/>
            </w:pPr>
          </w:p>
        </w:tc>
      </w:tr>
      <w:tr w:rsidR="00DF198B" w14:paraId="72693C19" w14:textId="77777777" w:rsidTr="00185F4A">
        <w:tc>
          <w:tcPr>
            <w:tcW w:w="2340" w:type="dxa"/>
            <w:gridSpan w:val="3"/>
          </w:tcPr>
          <w:p w14:paraId="66E2CDBC" w14:textId="77777777" w:rsidR="00DF198B" w:rsidRDefault="00DF198B"/>
        </w:tc>
        <w:tc>
          <w:tcPr>
            <w:tcW w:w="6120" w:type="dxa"/>
            <w:gridSpan w:val="3"/>
          </w:tcPr>
          <w:p w14:paraId="25FB953E" w14:textId="77777777" w:rsidR="00DF198B" w:rsidRDefault="00DF198B"/>
        </w:tc>
        <w:tc>
          <w:tcPr>
            <w:tcW w:w="2330" w:type="dxa"/>
            <w:gridSpan w:val="3"/>
          </w:tcPr>
          <w:p w14:paraId="3F992D3C" w14:textId="77777777" w:rsidR="00DF198B" w:rsidRDefault="00DF198B"/>
        </w:tc>
      </w:tr>
    </w:tbl>
    <w:p w14:paraId="4A337B19" w14:textId="77777777" w:rsidR="00DF198B" w:rsidRDefault="00DF198B"/>
    <w:p w14:paraId="34065D34" w14:textId="0DF9C026" w:rsidR="00DF198B" w:rsidRDefault="002D2200" w:rsidP="002D2200">
      <w:pPr>
        <w:pStyle w:val="GraphicAnchor"/>
      </w:pPr>
      <w:r w:rsidRPr="004909D9">
        <w:rPr>
          <w:noProof/>
          <w:lang w:eastAsia="en-AU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CEB0A62" wp14:editId="68F81B0F">
                <wp:simplePos x="0" y="0"/>
                <wp:positionH relativeFrom="column">
                  <wp:posOffset>6438</wp:posOffset>
                </wp:positionH>
                <wp:positionV relativeFrom="paragraph">
                  <wp:posOffset>6439</wp:posOffset>
                </wp:positionV>
                <wp:extent cx="6857643" cy="9105265"/>
                <wp:effectExtent l="0" t="0" r="7620" b="635"/>
                <wp:wrapNone/>
                <wp:docPr id="2" name="Rectangle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7643" cy="910526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25400" cap="flat">
                          <a:noFill/>
                          <a:prstDash val="solid"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8819D5" id="Rectangle 2" o:spid="_x0000_s1026" alt="&quot;&quot;" style="position:absolute;margin-left:.5pt;margin-top:.5pt;width:539.95pt;height:716.9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" fillcolor="#476166 [3204]" stroked="f" strokeweight="2pt">
                <v:stroke miterlimit="4"/>
                <v:textbox inset="3pt,3pt,3pt,3pt"/>
              </v:rect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8"/>
        <w:gridCol w:w="542"/>
        <w:gridCol w:w="540"/>
        <w:gridCol w:w="1076"/>
        <w:gridCol w:w="2158"/>
        <w:gridCol w:w="1087"/>
        <w:gridCol w:w="540"/>
        <w:gridCol w:w="540"/>
        <w:gridCol w:w="2158"/>
      </w:tblGrid>
      <w:tr w:rsidR="002D2200" w14:paraId="4513B440" w14:textId="77777777" w:rsidTr="00185F4A">
        <w:trPr>
          <w:trHeight w:val="1152"/>
        </w:trPr>
        <w:tc>
          <w:tcPr>
            <w:tcW w:w="2158" w:type="dxa"/>
          </w:tcPr>
          <w:p w14:paraId="733255AD" w14:textId="77777777" w:rsidR="002D2200" w:rsidRDefault="002D2200"/>
        </w:tc>
        <w:tc>
          <w:tcPr>
            <w:tcW w:w="2158" w:type="dxa"/>
            <w:gridSpan w:val="3"/>
            <w:tcBorders>
              <w:bottom w:val="single" w:sz="18" w:space="0" w:color="476166" w:themeColor="accent1"/>
            </w:tcBorders>
          </w:tcPr>
          <w:p w14:paraId="6D0DBA1E" w14:textId="77777777" w:rsidR="002D2200" w:rsidRDefault="002D2200"/>
        </w:tc>
        <w:tc>
          <w:tcPr>
            <w:tcW w:w="2158" w:type="dxa"/>
            <w:tcBorders>
              <w:bottom w:val="single" w:sz="18" w:space="0" w:color="476166" w:themeColor="accent1"/>
            </w:tcBorders>
          </w:tcPr>
          <w:p w14:paraId="42A9FCDF" w14:textId="77777777" w:rsidR="002D2200" w:rsidRDefault="002D2200"/>
        </w:tc>
        <w:tc>
          <w:tcPr>
            <w:tcW w:w="2167" w:type="dxa"/>
            <w:gridSpan w:val="3"/>
            <w:tcBorders>
              <w:bottom w:val="single" w:sz="18" w:space="0" w:color="476166" w:themeColor="accent1"/>
            </w:tcBorders>
          </w:tcPr>
          <w:p w14:paraId="0E56C71D" w14:textId="59B5315A" w:rsidR="002D2200" w:rsidRDefault="002D2200"/>
        </w:tc>
        <w:tc>
          <w:tcPr>
            <w:tcW w:w="2158" w:type="dxa"/>
          </w:tcPr>
          <w:p w14:paraId="32215DAE" w14:textId="6A83CAEF" w:rsidR="002D2200" w:rsidRDefault="002D2200"/>
        </w:tc>
      </w:tr>
      <w:tr w:rsidR="002D2200" w14:paraId="54B6F974" w14:textId="77777777" w:rsidTr="00185F4A">
        <w:trPr>
          <w:trHeight w:val="664"/>
        </w:trPr>
        <w:tc>
          <w:tcPr>
            <w:tcW w:w="2158" w:type="dxa"/>
            <w:tcBorders>
              <w:right w:val="single" w:sz="18" w:space="0" w:color="476166" w:themeColor="accent1"/>
            </w:tcBorders>
          </w:tcPr>
          <w:p w14:paraId="1FF6E580" w14:textId="77777777" w:rsidR="002D2200" w:rsidRDefault="002D2200"/>
        </w:tc>
        <w:tc>
          <w:tcPr>
            <w:tcW w:w="6483" w:type="dxa"/>
            <w:gridSpan w:val="7"/>
            <w:tcBorders>
              <w:top w:val="single" w:sz="18" w:space="0" w:color="476166" w:themeColor="accent1"/>
              <w:left w:val="single" w:sz="18" w:space="0" w:color="476166" w:themeColor="accent1"/>
              <w:bottom w:val="single" w:sz="18" w:space="0" w:color="476166" w:themeColor="accent1"/>
              <w:right w:val="single" w:sz="18" w:space="0" w:color="476166" w:themeColor="accent1"/>
            </w:tcBorders>
            <w:shd w:val="clear" w:color="auto" w:fill="FFFFFF" w:themeFill="background1"/>
            <w:vAlign w:val="center"/>
          </w:tcPr>
          <w:p w14:paraId="5DCF28B4" w14:textId="78CADC00" w:rsidR="002D2200" w:rsidRPr="00E74B29" w:rsidRDefault="00643DE8" w:rsidP="00643DE8">
            <w:pPr>
              <w:pStyle w:val="Heading4"/>
              <w:jc w:val="left"/>
            </w:pPr>
            <w:r>
              <w:t xml:space="preserve">                                Contents</w:t>
            </w:r>
          </w:p>
        </w:tc>
        <w:tc>
          <w:tcPr>
            <w:tcW w:w="2158" w:type="dxa"/>
            <w:tcBorders>
              <w:left w:val="single" w:sz="18" w:space="0" w:color="476166" w:themeColor="accent1"/>
            </w:tcBorders>
          </w:tcPr>
          <w:p w14:paraId="6F596CFC" w14:textId="17C8528E" w:rsidR="002D2200" w:rsidRDefault="002D2200"/>
        </w:tc>
      </w:tr>
      <w:tr w:rsidR="002D2200" w14:paraId="65D537ED" w14:textId="77777777" w:rsidTr="00185F4A">
        <w:trPr>
          <w:trHeight w:val="311"/>
        </w:trPr>
        <w:tc>
          <w:tcPr>
            <w:tcW w:w="2158" w:type="dxa"/>
          </w:tcPr>
          <w:p w14:paraId="0A8CC55D" w14:textId="77777777" w:rsidR="002D2200" w:rsidRDefault="002D2200"/>
        </w:tc>
        <w:tc>
          <w:tcPr>
            <w:tcW w:w="2158" w:type="dxa"/>
            <w:gridSpan w:val="3"/>
            <w:tcBorders>
              <w:top w:val="single" w:sz="18" w:space="0" w:color="476166" w:themeColor="accent1"/>
              <w:bottom w:val="single" w:sz="18" w:space="0" w:color="476166" w:themeColor="accent1"/>
            </w:tcBorders>
          </w:tcPr>
          <w:p w14:paraId="557C3BAE" w14:textId="77777777" w:rsidR="002D2200" w:rsidRDefault="002D2200"/>
        </w:tc>
        <w:tc>
          <w:tcPr>
            <w:tcW w:w="2158" w:type="dxa"/>
            <w:tcBorders>
              <w:top w:val="single" w:sz="18" w:space="0" w:color="476166" w:themeColor="accent1"/>
              <w:bottom w:val="single" w:sz="18" w:space="0" w:color="476166" w:themeColor="accent1"/>
            </w:tcBorders>
          </w:tcPr>
          <w:p w14:paraId="1A0A5336" w14:textId="77777777" w:rsidR="002D2200" w:rsidRDefault="002D2200"/>
        </w:tc>
        <w:tc>
          <w:tcPr>
            <w:tcW w:w="2167" w:type="dxa"/>
            <w:gridSpan w:val="3"/>
            <w:tcBorders>
              <w:top w:val="single" w:sz="18" w:space="0" w:color="476166" w:themeColor="accent1"/>
              <w:bottom w:val="single" w:sz="18" w:space="0" w:color="476166" w:themeColor="accent1"/>
            </w:tcBorders>
          </w:tcPr>
          <w:p w14:paraId="1926FFA8" w14:textId="77777777" w:rsidR="002D2200" w:rsidRDefault="002D2200"/>
        </w:tc>
        <w:tc>
          <w:tcPr>
            <w:tcW w:w="2158" w:type="dxa"/>
          </w:tcPr>
          <w:p w14:paraId="082A9CFD" w14:textId="77777777" w:rsidR="002D2200" w:rsidRDefault="002D2200"/>
        </w:tc>
      </w:tr>
      <w:tr w:rsidR="00E74B29" w14:paraId="67D3BEEC" w14:textId="77777777" w:rsidTr="00185F4A">
        <w:trPr>
          <w:trHeight w:val="576"/>
        </w:trPr>
        <w:tc>
          <w:tcPr>
            <w:tcW w:w="2158" w:type="dxa"/>
            <w:tcBorders>
              <w:right w:val="single" w:sz="18" w:space="0" w:color="476166" w:themeColor="accent1"/>
            </w:tcBorders>
          </w:tcPr>
          <w:p w14:paraId="3FCF6AC5" w14:textId="77777777" w:rsidR="00E74B29" w:rsidRDefault="00E74B29"/>
        </w:tc>
        <w:tc>
          <w:tcPr>
            <w:tcW w:w="1082" w:type="dxa"/>
            <w:gridSpan w:val="2"/>
            <w:tcBorders>
              <w:top w:val="single" w:sz="18" w:space="0" w:color="476166" w:themeColor="accent1"/>
              <w:left w:val="single" w:sz="18" w:space="0" w:color="476166" w:themeColor="accent1"/>
            </w:tcBorders>
            <w:shd w:val="clear" w:color="auto" w:fill="FFFFFF" w:themeFill="background1"/>
          </w:tcPr>
          <w:p w14:paraId="133FE215" w14:textId="77777777" w:rsidR="00E74B29" w:rsidRDefault="00E74B29"/>
        </w:tc>
        <w:tc>
          <w:tcPr>
            <w:tcW w:w="4321" w:type="dxa"/>
            <w:gridSpan w:val="3"/>
            <w:tcBorders>
              <w:top w:val="single" w:sz="18" w:space="0" w:color="476166" w:themeColor="accent1"/>
            </w:tcBorders>
            <w:shd w:val="clear" w:color="auto" w:fill="FFFFFF" w:themeFill="background1"/>
          </w:tcPr>
          <w:p w14:paraId="14D1034B" w14:textId="751184CD" w:rsidR="00E74B29" w:rsidRDefault="00E74B29" w:rsidP="00E74B29"/>
        </w:tc>
        <w:tc>
          <w:tcPr>
            <w:tcW w:w="1080" w:type="dxa"/>
            <w:gridSpan w:val="2"/>
            <w:tcBorders>
              <w:top w:val="single" w:sz="18" w:space="0" w:color="476166" w:themeColor="accent1"/>
              <w:right w:val="single" w:sz="18" w:space="0" w:color="476166" w:themeColor="accent1"/>
            </w:tcBorders>
            <w:shd w:val="clear" w:color="auto" w:fill="FFFFFF" w:themeFill="background1"/>
          </w:tcPr>
          <w:p w14:paraId="3178088C" w14:textId="6BA39C70" w:rsidR="00E74B29" w:rsidRDefault="00E74B29"/>
        </w:tc>
        <w:tc>
          <w:tcPr>
            <w:tcW w:w="2158" w:type="dxa"/>
            <w:tcBorders>
              <w:left w:val="single" w:sz="18" w:space="0" w:color="476166" w:themeColor="accent1"/>
            </w:tcBorders>
          </w:tcPr>
          <w:p w14:paraId="64ECB474" w14:textId="77777777" w:rsidR="00E74B29" w:rsidRDefault="00E74B29"/>
        </w:tc>
      </w:tr>
      <w:tr w:rsidR="000E4641" w14:paraId="7D7D0DC0" w14:textId="77777777" w:rsidTr="00185F4A">
        <w:trPr>
          <w:trHeight w:val="4447"/>
        </w:trPr>
        <w:tc>
          <w:tcPr>
            <w:tcW w:w="2158" w:type="dxa"/>
            <w:vMerge w:val="restart"/>
            <w:tcBorders>
              <w:right w:val="single" w:sz="18" w:space="0" w:color="476166" w:themeColor="accent1"/>
            </w:tcBorders>
          </w:tcPr>
          <w:p w14:paraId="41505C72" w14:textId="5F9B86DB" w:rsidR="000E4641" w:rsidRDefault="000E4641"/>
        </w:tc>
        <w:tc>
          <w:tcPr>
            <w:tcW w:w="542" w:type="dxa"/>
            <w:vMerge w:val="restart"/>
            <w:tcBorders>
              <w:left w:val="single" w:sz="18" w:space="0" w:color="476166" w:themeColor="accent1"/>
            </w:tcBorders>
            <w:shd w:val="clear" w:color="auto" w:fill="FFFFFF" w:themeFill="background1"/>
          </w:tcPr>
          <w:p w14:paraId="42F74CCB" w14:textId="5CFDB2B8" w:rsidR="000E4641" w:rsidRDefault="00643DE8">
            <w:r>
              <w:t xml:space="preserve">  </w:t>
            </w:r>
          </w:p>
        </w:tc>
        <w:tc>
          <w:tcPr>
            <w:tcW w:w="540" w:type="dxa"/>
            <w:shd w:val="clear" w:color="auto" w:fill="FFFFFF" w:themeFill="background1"/>
          </w:tcPr>
          <w:p w14:paraId="2449D73F" w14:textId="08ED97B6" w:rsidR="000E4641" w:rsidRDefault="000E4641"/>
        </w:tc>
        <w:tc>
          <w:tcPr>
            <w:tcW w:w="4321" w:type="dxa"/>
            <w:gridSpan w:val="3"/>
            <w:shd w:val="clear" w:color="auto" w:fill="FFFFFF" w:themeFill="background1"/>
          </w:tcPr>
          <w:p w14:paraId="735A978C" w14:textId="4399501F" w:rsidR="000E4641" w:rsidRDefault="00643DE8" w:rsidP="00643DE8">
            <w:pPr>
              <w:pStyle w:val="Text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1072" behindDoc="0" locked="0" layoutInCell="1" allowOverlap="1" wp14:anchorId="4BB531AD" wp14:editId="19848E39">
                      <wp:simplePos x="0" y="0"/>
                      <wp:positionH relativeFrom="column">
                        <wp:posOffset>0</wp:posOffset>
                      </wp:positionH>
                      <wp:positionV relativeFrom="page">
                        <wp:posOffset>0</wp:posOffset>
                      </wp:positionV>
                      <wp:extent cx="3002280" cy="3543300"/>
                      <wp:effectExtent l="0" t="0" r="2667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02280" cy="3543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1C2F8E" w14:textId="77777777" w:rsidR="001860B9" w:rsidRDefault="001860B9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</w:p>
                                <w:p w14:paraId="05874A7E" w14:textId="75137FD6" w:rsidR="00643DE8" w:rsidRPr="001C0FDA" w:rsidRDefault="00643DE8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Introduction…………………</w:t>
                                  </w:r>
                                  <w:r w:rsid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………</w:t>
                                  </w: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….</w:t>
                                  </w:r>
                                  <w:r w:rsidR="005C0D75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3</w:t>
                                  </w:r>
                                </w:p>
                                <w:p w14:paraId="2A3E1D4E" w14:textId="61AEBB59" w:rsidR="00643DE8" w:rsidRPr="001C0FDA" w:rsidRDefault="00EC2E60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1.</w:t>
                                  </w:r>
                                  <w:r w:rsidR="00643DE8"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 xml:space="preserve">Audit my skills and </w:t>
                                  </w:r>
                                  <w:r w:rsidR="009D15FB"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c</w:t>
                                  </w:r>
                                  <w:r w:rsidR="00643DE8"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ompetencies</w:t>
                                  </w:r>
                                  <w:r w:rsidR="004B45B1"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……………</w:t>
                                  </w:r>
                                  <w:r w:rsid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………</w:t>
                                  </w:r>
                                  <w:r w:rsidR="004B45B1"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……</w:t>
                                  </w: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.</w:t>
                                  </w:r>
                                  <w:r w:rsidR="005C0D75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4</w:t>
                                  </w:r>
                                </w:p>
                                <w:p w14:paraId="0D2D39CC" w14:textId="21336955" w:rsidR="00643DE8" w:rsidRPr="001C0FDA" w:rsidRDefault="00EC2E60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2.Theories and methods.…</w:t>
                                  </w:r>
                                  <w:r w:rsid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………</w:t>
                                  </w: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 xml:space="preserve">…. </w:t>
                                  </w:r>
                                  <w:r w:rsidR="004636C9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7</w:t>
                                  </w:r>
                                </w:p>
                                <w:p w14:paraId="0C620704" w14:textId="0728483F" w:rsidR="00EC2E60" w:rsidRPr="001C0FDA" w:rsidRDefault="00EC2E60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3.</w:t>
                                  </w:r>
                                  <w:r w:rsidR="00DC156B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R</w:t>
                                  </w: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eflection</w:t>
                                  </w:r>
                                  <w:r w:rsidR="00DC156B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 xml:space="preserve"> of my study experience</w:t>
                                  </w:r>
                                  <w:r w:rsidR="00A94F65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.</w:t>
                                  </w:r>
                                  <w:r w:rsidR="004636C9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111</w:t>
                                  </w:r>
                                </w:p>
                                <w:p w14:paraId="364D3870" w14:textId="4EC54056" w:rsidR="00EC2E60" w:rsidRPr="001C0FDA" w:rsidRDefault="00EC2E60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Conclusion………</w:t>
                                  </w:r>
                                  <w:r w:rsidR="00794C2C"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.</w:t>
                                  </w: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</w:t>
                                  </w:r>
                                  <w:r w:rsidR="00794C2C"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</w:t>
                                  </w: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……</w:t>
                                  </w:r>
                                  <w:r w:rsid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………</w:t>
                                  </w:r>
                                  <w:r w:rsidR="00DD2DB0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</w:t>
                                  </w:r>
                                  <w:r w:rsidR="004636C9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12</w:t>
                                  </w:r>
                                </w:p>
                                <w:p w14:paraId="2839808C" w14:textId="7F6DEDE3" w:rsidR="00EC2E60" w:rsidRDefault="00EC2E60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References……………</w:t>
                                  </w:r>
                                  <w:r w:rsidR="00794C2C"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.</w:t>
                                  </w: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……</w:t>
                                  </w:r>
                                  <w:r w:rsid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………</w:t>
                                  </w:r>
                                  <w:r w:rsidR="00DD2DB0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...1</w:t>
                                  </w:r>
                                  <w:r w:rsidR="004636C9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>3</w:t>
                                  </w:r>
                                </w:p>
                                <w:p w14:paraId="374C1C2B" w14:textId="77777777" w:rsidR="00D56F38" w:rsidRPr="001C0FDA" w:rsidRDefault="00D56F38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</w:p>
                                <w:p w14:paraId="6C195B20" w14:textId="0F886B7F" w:rsidR="00C71951" w:rsidRPr="001C0FDA" w:rsidRDefault="00C71951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  <w:t xml:space="preserve">List of figures </w:t>
                                  </w:r>
                                </w:p>
                                <w:p w14:paraId="1BA34FC2" w14:textId="675FA7F9" w:rsidR="004B2339" w:rsidRDefault="00C71951" w:rsidP="00C71951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4B2339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Fig.1 The Personal Development Plan step</w:t>
                                  </w:r>
                                  <w:r w:rsidR="005C0D75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</w:p>
                                <w:p w14:paraId="54F1FAAA" w14:textId="32DAB659" w:rsidR="001C0FDA" w:rsidRPr="001C0FDA" w:rsidRDefault="001C0FDA" w:rsidP="001C0FDA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</w:rPr>
                                    <w:t>List of tables</w:t>
                                  </w:r>
                                </w:p>
                                <w:p w14:paraId="0B9240C3" w14:textId="1C810683" w:rsidR="001C0FDA" w:rsidRDefault="001C0FDA" w:rsidP="001C0FD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Table 1 Personal SWOT analysis</w:t>
                                  </w:r>
                                </w:p>
                                <w:p w14:paraId="607B2596" w14:textId="7D340ADB" w:rsidR="001C0FDA" w:rsidRPr="001C0FDA" w:rsidRDefault="001C0FDA" w:rsidP="001C0FD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Table 2 Personal SMART analysis</w:t>
                                  </w:r>
                                </w:p>
                                <w:p w14:paraId="50916C44" w14:textId="0D50E652" w:rsidR="001C0FDA" w:rsidRDefault="001C0FDA" w:rsidP="001C0FD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1C0FDA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Table 3 Evaluation of own skills in comparison to the chosen career</w:t>
                                  </w:r>
                                </w:p>
                                <w:p w14:paraId="73A08172" w14:textId="4F83EEE6" w:rsidR="002A22B1" w:rsidRPr="004636C9" w:rsidRDefault="004636C9" w:rsidP="001C0FD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Table 4 </w:t>
                                  </w:r>
                                  <w:r w:rsidRPr="004636C9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Different perspectives on competence</w:t>
                                  </w:r>
                                </w:p>
                                <w:p w14:paraId="4A13D986" w14:textId="45CBAEA3" w:rsidR="004636C9" w:rsidRPr="001C0FDA" w:rsidRDefault="004636C9" w:rsidP="001C0FD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Table 5 </w:t>
                                  </w:r>
                                  <w:proofErr w:type="spellStart"/>
                                  <w:r w:rsidRPr="004636C9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Alred</w:t>
                                  </w:r>
                                  <w:proofErr w:type="spellEnd"/>
                                  <w:r w:rsidRPr="004636C9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model of mentoring</w:t>
                                  </w:r>
                                </w:p>
                                <w:p w14:paraId="1CE38BE9" w14:textId="1DE25905" w:rsidR="001C0FDA" w:rsidRDefault="004636C9" w:rsidP="001C0FD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Table 6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Individual learning plan</w:t>
                                  </w:r>
                                </w:p>
                                <w:p w14:paraId="66104983" w14:textId="77777777" w:rsidR="001C0FDA" w:rsidRPr="001C0FDA" w:rsidRDefault="001C0FDA" w:rsidP="001C0FD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0895ECB" w14:textId="77777777" w:rsidR="001C0FDA" w:rsidRDefault="001C0FDA" w:rsidP="001C0FDA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5F0703AB" w14:textId="77777777" w:rsidR="001C0FDA" w:rsidRPr="001C0FDA" w:rsidRDefault="001C0FDA" w:rsidP="00C71951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7F90A8C5" w14:textId="16A3088E" w:rsidR="00C71951" w:rsidRDefault="00C71951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</w:p>
                                <w:p w14:paraId="7859AB12" w14:textId="77777777" w:rsidR="00EC2E60" w:rsidRPr="00643DE8" w:rsidRDefault="00EC2E60">
                                  <w:pPr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B531A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0;width:236.4pt;height:279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">
                      <v:textbox>
                        <w:txbxContent>
                          <w:p w14:paraId="081C2F8E" w14:textId="77777777" w:rsidR="001860B9" w:rsidRDefault="001860B9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  <w:p w14:paraId="05874A7E" w14:textId="75137FD6" w:rsidR="00643DE8" w:rsidRPr="001C0FDA" w:rsidRDefault="00643DE8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Introduction…………………</w:t>
                            </w:r>
                            <w:r w:rsidR="001C0FDA">
                              <w:rPr>
                                <w:rFonts w:ascii="Arial" w:hAnsi="Arial" w:cs="Arial"/>
                                <w:lang w:val="en-GB"/>
                              </w:rPr>
                              <w:t>………</w:t>
                            </w: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….</w:t>
                            </w:r>
                            <w:r w:rsidR="005C0D75">
                              <w:rPr>
                                <w:rFonts w:ascii="Arial" w:hAnsi="Arial" w:cs="Arial"/>
                                <w:lang w:val="en-GB"/>
                              </w:rPr>
                              <w:t>3</w:t>
                            </w:r>
                          </w:p>
                          <w:p w14:paraId="2A3E1D4E" w14:textId="61AEBB59" w:rsidR="00643DE8" w:rsidRPr="001C0FDA" w:rsidRDefault="00EC2E60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1.</w:t>
                            </w:r>
                            <w:r w:rsidR="00643DE8" w:rsidRPr="001C0FDA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Audit my skills and </w:t>
                            </w:r>
                            <w:r w:rsidR="009D15FB"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c</w:t>
                            </w:r>
                            <w:r w:rsidR="00643DE8"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ompetencies</w:t>
                            </w:r>
                            <w:r w:rsidR="004B45B1"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……………</w:t>
                            </w:r>
                            <w:r w:rsidR="001C0FDA">
                              <w:rPr>
                                <w:rFonts w:ascii="Arial" w:hAnsi="Arial" w:cs="Arial"/>
                                <w:lang w:val="en-GB"/>
                              </w:rPr>
                              <w:t>………</w:t>
                            </w:r>
                            <w:r w:rsidR="004B45B1"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……</w:t>
                            </w: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.</w:t>
                            </w:r>
                            <w:r w:rsidR="005C0D75">
                              <w:rPr>
                                <w:rFonts w:ascii="Arial" w:hAnsi="Arial" w:cs="Arial"/>
                                <w:lang w:val="en-GB"/>
                              </w:rPr>
                              <w:t>4</w:t>
                            </w:r>
                          </w:p>
                          <w:p w14:paraId="0D2D39CC" w14:textId="21336955" w:rsidR="00643DE8" w:rsidRPr="001C0FDA" w:rsidRDefault="00EC2E60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2.Theories and methods.…</w:t>
                            </w:r>
                            <w:r w:rsidR="001C0FDA">
                              <w:rPr>
                                <w:rFonts w:ascii="Arial" w:hAnsi="Arial" w:cs="Arial"/>
                                <w:lang w:val="en-GB"/>
                              </w:rPr>
                              <w:t>………</w:t>
                            </w: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…. </w:t>
                            </w:r>
                            <w:r w:rsidR="004636C9">
                              <w:rPr>
                                <w:rFonts w:ascii="Arial" w:hAnsi="Arial" w:cs="Arial"/>
                                <w:lang w:val="en-GB"/>
                              </w:rPr>
                              <w:t>7</w:t>
                            </w:r>
                          </w:p>
                          <w:p w14:paraId="0C620704" w14:textId="0728483F" w:rsidR="00EC2E60" w:rsidRPr="001C0FDA" w:rsidRDefault="00EC2E60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3.</w:t>
                            </w:r>
                            <w:r w:rsidR="00DC156B">
                              <w:rPr>
                                <w:rFonts w:ascii="Arial" w:hAnsi="Arial" w:cs="Arial"/>
                                <w:lang w:val="en-GB"/>
                              </w:rPr>
                              <w:t>R</w:t>
                            </w: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eflection</w:t>
                            </w:r>
                            <w:r w:rsidR="00DC156B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of my study experience</w:t>
                            </w:r>
                            <w:r w:rsidR="00A94F65">
                              <w:rPr>
                                <w:rFonts w:ascii="Arial" w:hAnsi="Arial" w:cs="Arial"/>
                                <w:lang w:val="en-GB"/>
                              </w:rPr>
                              <w:t>.</w:t>
                            </w:r>
                            <w:r w:rsidR="004636C9">
                              <w:rPr>
                                <w:rFonts w:ascii="Arial" w:hAnsi="Arial" w:cs="Arial"/>
                                <w:lang w:val="en-GB"/>
                              </w:rPr>
                              <w:t>111</w:t>
                            </w:r>
                          </w:p>
                          <w:p w14:paraId="364D3870" w14:textId="4EC54056" w:rsidR="00EC2E60" w:rsidRPr="001C0FDA" w:rsidRDefault="00EC2E60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Conclusion………</w:t>
                            </w:r>
                            <w:r w:rsidR="00794C2C"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.</w:t>
                            </w: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…</w:t>
                            </w:r>
                            <w:r w:rsidR="00794C2C"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…</w:t>
                            </w: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……</w:t>
                            </w:r>
                            <w:r w:rsidR="001C0FDA">
                              <w:rPr>
                                <w:rFonts w:ascii="Arial" w:hAnsi="Arial" w:cs="Arial"/>
                                <w:lang w:val="en-GB"/>
                              </w:rPr>
                              <w:t>………</w:t>
                            </w:r>
                            <w:r w:rsidR="00DD2DB0">
                              <w:rPr>
                                <w:rFonts w:ascii="Arial" w:hAnsi="Arial" w:cs="Arial"/>
                                <w:lang w:val="en-GB"/>
                              </w:rPr>
                              <w:t>…</w:t>
                            </w:r>
                            <w:r w:rsidR="004636C9">
                              <w:rPr>
                                <w:rFonts w:ascii="Arial" w:hAnsi="Arial" w:cs="Arial"/>
                                <w:lang w:val="en-GB"/>
                              </w:rPr>
                              <w:t>12</w:t>
                            </w:r>
                          </w:p>
                          <w:p w14:paraId="2839808C" w14:textId="7F6DEDE3" w:rsidR="00EC2E60" w:rsidRDefault="00EC2E60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References……………</w:t>
                            </w:r>
                            <w:r w:rsidR="00794C2C"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.</w:t>
                            </w: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>……</w:t>
                            </w:r>
                            <w:r w:rsidR="001C0FDA">
                              <w:rPr>
                                <w:rFonts w:ascii="Arial" w:hAnsi="Arial" w:cs="Arial"/>
                                <w:lang w:val="en-GB"/>
                              </w:rPr>
                              <w:t>………</w:t>
                            </w:r>
                            <w:r w:rsidR="00DD2DB0">
                              <w:rPr>
                                <w:rFonts w:ascii="Arial" w:hAnsi="Arial" w:cs="Arial"/>
                                <w:lang w:val="en-GB"/>
                              </w:rPr>
                              <w:t>...1</w:t>
                            </w:r>
                            <w:r w:rsidR="004636C9">
                              <w:rPr>
                                <w:rFonts w:ascii="Arial" w:hAnsi="Arial" w:cs="Arial"/>
                                <w:lang w:val="en-GB"/>
                              </w:rPr>
                              <w:t>3</w:t>
                            </w:r>
                          </w:p>
                          <w:p w14:paraId="374C1C2B" w14:textId="77777777" w:rsidR="00D56F38" w:rsidRPr="001C0FDA" w:rsidRDefault="00D56F38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  <w:p w14:paraId="6C195B20" w14:textId="0F886B7F" w:rsidR="00C71951" w:rsidRPr="001C0FDA" w:rsidRDefault="00C71951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List of figures </w:t>
                            </w:r>
                          </w:p>
                          <w:p w14:paraId="1BA34FC2" w14:textId="675FA7F9" w:rsidR="004B2339" w:rsidRDefault="00C71951" w:rsidP="00C7195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B23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Fig.1 The Personal Development Plan step</w:t>
                            </w:r>
                            <w:r w:rsidR="005C0D7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54F1FAAA" w14:textId="32DAB659" w:rsidR="001C0FDA" w:rsidRPr="001C0FDA" w:rsidRDefault="001C0FDA" w:rsidP="001C0FD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</w:rPr>
                              <w:t>List of tables</w:t>
                            </w:r>
                          </w:p>
                          <w:p w14:paraId="0B9240C3" w14:textId="1C810683" w:rsidR="001C0FDA" w:rsidRDefault="001C0FDA" w:rsidP="001C0FD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Table 1 Personal SWOT analysis</w:t>
                            </w:r>
                          </w:p>
                          <w:p w14:paraId="607B2596" w14:textId="7D340ADB" w:rsidR="001C0FDA" w:rsidRPr="001C0FDA" w:rsidRDefault="001C0FDA" w:rsidP="001C0FD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Table 2 Personal SMART analysis</w:t>
                            </w:r>
                          </w:p>
                          <w:p w14:paraId="50916C44" w14:textId="0D50E652" w:rsidR="001C0FDA" w:rsidRDefault="001C0FDA" w:rsidP="001C0FD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C0F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Table 3 Evaluation of own skills in comparison to the chosen career</w:t>
                            </w:r>
                          </w:p>
                          <w:p w14:paraId="73A08172" w14:textId="4F83EEE6" w:rsidR="002A22B1" w:rsidRPr="004636C9" w:rsidRDefault="004636C9" w:rsidP="001C0FD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Table 4 </w:t>
                            </w:r>
                            <w:r w:rsidRPr="004636C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Different perspectives on competence</w:t>
                            </w:r>
                          </w:p>
                          <w:p w14:paraId="4A13D986" w14:textId="45CBAEA3" w:rsidR="004636C9" w:rsidRPr="001C0FDA" w:rsidRDefault="004636C9" w:rsidP="001C0FD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Table 5 </w:t>
                            </w:r>
                            <w:proofErr w:type="spellStart"/>
                            <w:r w:rsidRPr="004636C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Alred</w:t>
                            </w:r>
                            <w:proofErr w:type="spellEnd"/>
                            <w:r w:rsidRPr="004636C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model of mentoring</w:t>
                            </w:r>
                          </w:p>
                          <w:p w14:paraId="1CE38BE9" w14:textId="1DE25905" w:rsidR="001C0FDA" w:rsidRDefault="004636C9" w:rsidP="001C0FD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Table 6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Individual learning plan</w:t>
                            </w:r>
                          </w:p>
                          <w:p w14:paraId="66104983" w14:textId="77777777" w:rsidR="001C0FDA" w:rsidRPr="001C0FDA" w:rsidRDefault="001C0FDA" w:rsidP="001C0FD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0895ECB" w14:textId="77777777" w:rsidR="001C0FDA" w:rsidRDefault="001C0FDA" w:rsidP="001C0FD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5F0703AB" w14:textId="77777777" w:rsidR="001C0FDA" w:rsidRPr="001C0FDA" w:rsidRDefault="001C0FDA" w:rsidP="00C7195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7F90A8C5" w14:textId="16A3088E" w:rsidR="00C71951" w:rsidRDefault="00C71951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  <w:p w14:paraId="7859AB12" w14:textId="77777777" w:rsidR="00EC2E60" w:rsidRPr="00643DE8" w:rsidRDefault="00EC2E60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v:textbox>
                      <w10:wrap type="square" anchory="page"/>
                    </v:shape>
                  </w:pict>
                </mc:Fallback>
              </mc:AlternateContent>
            </w:r>
          </w:p>
          <w:p w14:paraId="7574BB3C" w14:textId="77777777" w:rsidR="000E4641" w:rsidRPr="00E74B29" w:rsidRDefault="000E4641" w:rsidP="000E4641">
            <w:pPr>
              <w:pStyle w:val="Text"/>
            </w:pPr>
          </w:p>
        </w:tc>
        <w:tc>
          <w:tcPr>
            <w:tcW w:w="540" w:type="dxa"/>
            <w:shd w:val="clear" w:color="auto" w:fill="FFFFFF" w:themeFill="background1"/>
          </w:tcPr>
          <w:p w14:paraId="1A3FE3DC" w14:textId="10E3145E" w:rsidR="000E4641" w:rsidRPr="00E74B29" w:rsidRDefault="000E4641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540" w:type="dxa"/>
            <w:vMerge w:val="restart"/>
            <w:tcBorders>
              <w:right w:val="single" w:sz="18" w:space="0" w:color="476166" w:themeColor="accent1"/>
            </w:tcBorders>
            <w:shd w:val="clear" w:color="auto" w:fill="FFFFFF" w:themeFill="background1"/>
          </w:tcPr>
          <w:p w14:paraId="20153A87" w14:textId="66EFDF99" w:rsidR="000E4641" w:rsidRPr="00E74B29" w:rsidRDefault="000E4641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2158" w:type="dxa"/>
            <w:vMerge w:val="restart"/>
            <w:tcBorders>
              <w:left w:val="single" w:sz="18" w:space="0" w:color="476166" w:themeColor="accent1"/>
            </w:tcBorders>
          </w:tcPr>
          <w:p w14:paraId="69730B15" w14:textId="1DE1E5D4" w:rsidR="000E4641" w:rsidRDefault="00C71951">
            <w:r w:rsidRPr="004909D9">
              <w:rPr>
                <w:noProof/>
                <w:lang w:eastAsia="en-AU"/>
              </w:rPr>
              <w:drawing>
                <wp:anchor distT="0" distB="0" distL="114300" distR="114300" simplePos="0" relativeHeight="251650048" behindDoc="1" locked="0" layoutInCell="1" allowOverlap="1" wp14:anchorId="7AE5C548" wp14:editId="3730DF6D">
                  <wp:simplePos x="0" y="0"/>
                  <wp:positionH relativeFrom="margin">
                    <wp:posOffset>-9304020</wp:posOffset>
                  </wp:positionH>
                  <wp:positionV relativeFrom="margin">
                    <wp:posOffset>-6504940</wp:posOffset>
                  </wp:positionV>
                  <wp:extent cx="10805160" cy="14406880"/>
                  <wp:effectExtent l="0" t="0" r="0" b="0"/>
                  <wp:wrapNone/>
                  <wp:docPr id="3" name="Picture 3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-01.png"/>
                          <pic:cNvPicPr/>
                        </pic:nvPicPr>
                        <pic:blipFill>
                          <a:blip r:embed="rId11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5160" cy="1440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E4641" w14:paraId="71EF1014" w14:textId="77777777" w:rsidTr="00185F4A">
        <w:trPr>
          <w:trHeight w:val="1008"/>
        </w:trPr>
        <w:tc>
          <w:tcPr>
            <w:tcW w:w="2158" w:type="dxa"/>
            <w:vMerge/>
            <w:tcBorders>
              <w:right w:val="single" w:sz="18" w:space="0" w:color="476166" w:themeColor="accent1"/>
            </w:tcBorders>
          </w:tcPr>
          <w:p w14:paraId="418578E2" w14:textId="77777777" w:rsidR="000E4641" w:rsidRDefault="000E4641"/>
        </w:tc>
        <w:tc>
          <w:tcPr>
            <w:tcW w:w="542" w:type="dxa"/>
            <w:vMerge/>
            <w:tcBorders>
              <w:left w:val="single" w:sz="18" w:space="0" w:color="476166" w:themeColor="accent1"/>
              <w:bottom w:val="single" w:sz="18" w:space="0" w:color="476166" w:themeColor="accent1"/>
            </w:tcBorders>
            <w:shd w:val="clear" w:color="auto" w:fill="FFFFFF" w:themeFill="background1"/>
          </w:tcPr>
          <w:p w14:paraId="387B52F0" w14:textId="77777777" w:rsidR="000E4641" w:rsidRDefault="000E4641"/>
        </w:tc>
        <w:tc>
          <w:tcPr>
            <w:tcW w:w="5401" w:type="dxa"/>
            <w:gridSpan w:val="5"/>
            <w:vMerge w:val="restart"/>
            <w:shd w:val="clear" w:color="auto" w:fill="FFFFFF" w:themeFill="background1"/>
          </w:tcPr>
          <w:p w14:paraId="6E299D0C" w14:textId="7C4234C0" w:rsidR="000E4641" w:rsidRPr="00E74B29" w:rsidRDefault="00643DE8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12EE9DAB" wp14:editId="224E70B6">
                  <wp:extent cx="3434715" cy="2857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77071" cy="2892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  <w:vMerge/>
            <w:tcBorders>
              <w:bottom w:val="single" w:sz="18" w:space="0" w:color="476166" w:themeColor="accent1"/>
              <w:right w:val="single" w:sz="18" w:space="0" w:color="476166" w:themeColor="accent1"/>
            </w:tcBorders>
            <w:shd w:val="clear" w:color="auto" w:fill="FFFFFF" w:themeFill="background1"/>
          </w:tcPr>
          <w:p w14:paraId="4D7AC9B9" w14:textId="77777777" w:rsidR="000E4641" w:rsidRPr="00E74B29" w:rsidRDefault="000E4641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2158" w:type="dxa"/>
            <w:vMerge/>
            <w:tcBorders>
              <w:left w:val="single" w:sz="18" w:space="0" w:color="476166" w:themeColor="accent1"/>
            </w:tcBorders>
          </w:tcPr>
          <w:p w14:paraId="7A999B7D" w14:textId="77777777" w:rsidR="000E4641" w:rsidRDefault="000E4641"/>
        </w:tc>
      </w:tr>
      <w:tr w:rsidR="000E4641" w14:paraId="47339480" w14:textId="77777777" w:rsidTr="00185F4A">
        <w:trPr>
          <w:trHeight w:val="1728"/>
        </w:trPr>
        <w:tc>
          <w:tcPr>
            <w:tcW w:w="2158" w:type="dxa"/>
            <w:vMerge w:val="restart"/>
          </w:tcPr>
          <w:p w14:paraId="7B48D143" w14:textId="77777777" w:rsidR="000E4641" w:rsidRDefault="000E4641"/>
        </w:tc>
        <w:tc>
          <w:tcPr>
            <w:tcW w:w="542" w:type="dxa"/>
            <w:tcBorders>
              <w:top w:val="single" w:sz="18" w:space="0" w:color="476166" w:themeColor="accent1"/>
            </w:tcBorders>
          </w:tcPr>
          <w:p w14:paraId="3390FD3D" w14:textId="77777777" w:rsidR="000E4641" w:rsidRDefault="000E4641" w:rsidP="00E74B29">
            <w:pPr>
              <w:jc w:val="center"/>
            </w:pPr>
          </w:p>
        </w:tc>
        <w:tc>
          <w:tcPr>
            <w:tcW w:w="5401" w:type="dxa"/>
            <w:gridSpan w:val="5"/>
            <w:vMerge/>
          </w:tcPr>
          <w:p w14:paraId="5C4FD76A" w14:textId="77777777" w:rsidR="000E4641" w:rsidRDefault="000E4641" w:rsidP="00E74B29">
            <w:pPr>
              <w:jc w:val="center"/>
            </w:pPr>
          </w:p>
        </w:tc>
        <w:tc>
          <w:tcPr>
            <w:tcW w:w="540" w:type="dxa"/>
            <w:tcBorders>
              <w:top w:val="single" w:sz="18" w:space="0" w:color="476166" w:themeColor="accent1"/>
            </w:tcBorders>
          </w:tcPr>
          <w:p w14:paraId="7E07D791" w14:textId="77777777" w:rsidR="000E4641" w:rsidRDefault="000E4641" w:rsidP="00E74B29">
            <w:pPr>
              <w:jc w:val="center"/>
            </w:pPr>
          </w:p>
        </w:tc>
        <w:tc>
          <w:tcPr>
            <w:tcW w:w="2158" w:type="dxa"/>
            <w:vMerge w:val="restart"/>
          </w:tcPr>
          <w:p w14:paraId="0DE5E29F" w14:textId="77777777" w:rsidR="000E4641" w:rsidRDefault="000E4641"/>
        </w:tc>
      </w:tr>
      <w:tr w:rsidR="000E4641" w14:paraId="37C8BCF2" w14:textId="77777777" w:rsidTr="00185F4A">
        <w:trPr>
          <w:trHeight w:val="1728"/>
        </w:trPr>
        <w:tc>
          <w:tcPr>
            <w:tcW w:w="2158" w:type="dxa"/>
            <w:vMerge/>
          </w:tcPr>
          <w:p w14:paraId="20D4C8D2" w14:textId="77777777" w:rsidR="000E4641" w:rsidRDefault="000E4641"/>
        </w:tc>
        <w:tc>
          <w:tcPr>
            <w:tcW w:w="542" w:type="dxa"/>
          </w:tcPr>
          <w:p w14:paraId="1E28DD5C" w14:textId="77777777" w:rsidR="000E4641" w:rsidRDefault="000E4641" w:rsidP="00E74B29">
            <w:pPr>
              <w:jc w:val="center"/>
            </w:pPr>
          </w:p>
        </w:tc>
        <w:tc>
          <w:tcPr>
            <w:tcW w:w="5401" w:type="dxa"/>
            <w:gridSpan w:val="5"/>
            <w:vMerge/>
          </w:tcPr>
          <w:p w14:paraId="20C0C753" w14:textId="77777777" w:rsidR="000E4641" w:rsidRDefault="000E4641" w:rsidP="00E74B29">
            <w:pPr>
              <w:jc w:val="center"/>
            </w:pPr>
          </w:p>
        </w:tc>
        <w:tc>
          <w:tcPr>
            <w:tcW w:w="540" w:type="dxa"/>
          </w:tcPr>
          <w:p w14:paraId="1EAB77C6" w14:textId="77777777" w:rsidR="000E4641" w:rsidRDefault="000E4641" w:rsidP="00E74B29">
            <w:pPr>
              <w:jc w:val="center"/>
            </w:pPr>
          </w:p>
        </w:tc>
        <w:tc>
          <w:tcPr>
            <w:tcW w:w="2158" w:type="dxa"/>
            <w:vMerge/>
          </w:tcPr>
          <w:p w14:paraId="331E9862" w14:textId="77777777" w:rsidR="000E4641" w:rsidRDefault="000E4641"/>
        </w:tc>
      </w:tr>
    </w:tbl>
    <w:p w14:paraId="2B05657C" w14:textId="77777777" w:rsidR="002D2200" w:rsidRDefault="002D2200"/>
    <w:p w14:paraId="09130A29" w14:textId="3E3BD0DC" w:rsidR="00E74B29" w:rsidRDefault="000E4641" w:rsidP="0048120C">
      <w:pPr>
        <w:pStyle w:val="GraphicAnchor"/>
      </w:pPr>
      <w:r w:rsidRPr="004909D9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3B0ABF6C" wp14:editId="3FFD4E2D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6861176" cy="1944000"/>
            <wp:effectExtent l="0" t="0" r="0" b="0"/>
            <wp:wrapNone/>
            <wp:docPr id="6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-03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1176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7F64F6" w14:textId="77777777" w:rsidR="0048120C" w:rsidRDefault="0048120C"/>
    <w:p w14:paraId="5494C8ED" w14:textId="1B9D6C42" w:rsidR="0048120C" w:rsidRDefault="0048120C"/>
    <w:p w14:paraId="31539795" w14:textId="77777777" w:rsidR="00794C2C" w:rsidRPr="004B45B1" w:rsidRDefault="00794C2C">
      <w:pPr>
        <w:rPr>
          <w:sz w:val="28"/>
          <w:szCs w:val="28"/>
        </w:rPr>
      </w:pPr>
    </w:p>
    <w:p w14:paraId="68F525D8" w14:textId="77777777" w:rsidR="004636C9" w:rsidRDefault="004636C9">
      <w:pPr>
        <w:rPr>
          <w:rFonts w:ascii="Arial" w:hAnsi="Arial" w:cs="Arial"/>
          <w:sz w:val="28"/>
          <w:szCs w:val="28"/>
        </w:rPr>
      </w:pPr>
    </w:p>
    <w:p w14:paraId="354717D5" w14:textId="77777777" w:rsidR="004636C9" w:rsidRDefault="004636C9">
      <w:pPr>
        <w:rPr>
          <w:rFonts w:ascii="Arial" w:hAnsi="Arial" w:cs="Arial"/>
          <w:sz w:val="28"/>
          <w:szCs w:val="28"/>
        </w:rPr>
      </w:pPr>
    </w:p>
    <w:p w14:paraId="1699F617" w14:textId="77777777" w:rsidR="004636C9" w:rsidRDefault="004636C9">
      <w:pPr>
        <w:rPr>
          <w:rFonts w:ascii="Arial" w:hAnsi="Arial" w:cs="Arial"/>
          <w:sz w:val="28"/>
          <w:szCs w:val="28"/>
        </w:rPr>
      </w:pPr>
    </w:p>
    <w:p w14:paraId="4CA5EA68" w14:textId="77777777" w:rsidR="004636C9" w:rsidRDefault="004636C9">
      <w:pPr>
        <w:rPr>
          <w:rFonts w:ascii="Arial" w:hAnsi="Arial" w:cs="Arial"/>
          <w:sz w:val="28"/>
          <w:szCs w:val="28"/>
        </w:rPr>
      </w:pPr>
    </w:p>
    <w:p w14:paraId="7144180C" w14:textId="77777777" w:rsidR="004636C9" w:rsidRDefault="004636C9">
      <w:pPr>
        <w:rPr>
          <w:rFonts w:ascii="Arial" w:hAnsi="Arial" w:cs="Arial"/>
          <w:sz w:val="28"/>
          <w:szCs w:val="28"/>
        </w:rPr>
      </w:pPr>
    </w:p>
    <w:p w14:paraId="3E669525" w14:textId="77777777" w:rsidR="004636C9" w:rsidRDefault="004636C9">
      <w:pPr>
        <w:rPr>
          <w:rFonts w:ascii="Arial" w:hAnsi="Arial" w:cs="Arial"/>
          <w:sz w:val="28"/>
          <w:szCs w:val="28"/>
        </w:rPr>
      </w:pPr>
    </w:p>
    <w:p w14:paraId="32522AD5" w14:textId="5C5B8768" w:rsidR="00794C2C" w:rsidRDefault="00794C2C">
      <w:pPr>
        <w:rPr>
          <w:rFonts w:ascii="Arial" w:hAnsi="Arial" w:cs="Arial"/>
          <w:sz w:val="28"/>
          <w:szCs w:val="28"/>
        </w:rPr>
      </w:pPr>
      <w:r w:rsidRPr="004B45B1">
        <w:rPr>
          <w:rFonts w:ascii="Arial" w:hAnsi="Arial" w:cs="Arial"/>
          <w:sz w:val="28"/>
          <w:szCs w:val="28"/>
        </w:rPr>
        <w:t>Introduction</w:t>
      </w:r>
    </w:p>
    <w:p w14:paraId="437BF5D2" w14:textId="77777777" w:rsidR="005C0D75" w:rsidRPr="004B45B1" w:rsidRDefault="005C0D75">
      <w:pPr>
        <w:rPr>
          <w:rFonts w:ascii="Arial" w:hAnsi="Arial" w:cs="Arial"/>
          <w:sz w:val="28"/>
          <w:szCs w:val="28"/>
        </w:rPr>
      </w:pPr>
    </w:p>
    <w:p w14:paraId="48009812" w14:textId="22A899EF" w:rsidR="00794C2C" w:rsidRDefault="003B0DEF" w:rsidP="00C70F11">
      <w:pPr>
        <w:spacing w:line="360" w:lineRule="auto"/>
        <w:rPr>
          <w:rFonts w:ascii="Arial" w:hAnsi="Arial" w:cs="Arial"/>
          <w:sz w:val="22"/>
          <w:szCs w:val="22"/>
        </w:rPr>
      </w:pPr>
      <w:r w:rsidRPr="003B0DEF">
        <w:rPr>
          <w:rFonts w:ascii="Arial" w:hAnsi="Arial" w:cs="Arial"/>
          <w:sz w:val="22"/>
          <w:szCs w:val="22"/>
        </w:rPr>
        <w:t>What</w:t>
      </w:r>
      <w:r>
        <w:rPr>
          <w:rFonts w:ascii="Arial" w:hAnsi="Arial" w:cs="Arial"/>
          <w:sz w:val="22"/>
          <w:szCs w:val="22"/>
        </w:rPr>
        <w:t xml:space="preserve"> helps </w:t>
      </w:r>
      <w:r w:rsidR="00DD3CDF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student to succeed at University and after </w:t>
      </w:r>
      <w:r w:rsidR="00124566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job? Most students do archive their degree and then go to get a job, some of them go</w:t>
      </w:r>
      <w:r w:rsidR="0021321B">
        <w:rPr>
          <w:rFonts w:ascii="Arial" w:hAnsi="Arial" w:cs="Arial"/>
          <w:sz w:val="22"/>
          <w:szCs w:val="22"/>
        </w:rPr>
        <w:t xml:space="preserve">ing further with the study and some take a gap year, so that suggests there are many different routes to success. Mainly, all it is about the basics. That means is all about skills and competence </w:t>
      </w:r>
      <w:r w:rsidR="00C70F11">
        <w:rPr>
          <w:rFonts w:ascii="Arial" w:hAnsi="Arial" w:cs="Arial"/>
          <w:sz w:val="22"/>
          <w:szCs w:val="22"/>
        </w:rPr>
        <w:t>(</w:t>
      </w:r>
      <w:r w:rsidR="0021321B">
        <w:rPr>
          <w:rFonts w:ascii="Arial" w:hAnsi="Arial" w:cs="Arial"/>
          <w:sz w:val="22"/>
          <w:szCs w:val="22"/>
        </w:rPr>
        <w:t>what skills you come</w:t>
      </w:r>
      <w:r w:rsidR="00C70F11">
        <w:rPr>
          <w:rFonts w:ascii="Arial" w:hAnsi="Arial" w:cs="Arial"/>
          <w:sz w:val="22"/>
          <w:szCs w:val="22"/>
        </w:rPr>
        <w:t xml:space="preserve"> with</w:t>
      </w:r>
      <w:r w:rsidR="0021321B">
        <w:rPr>
          <w:rFonts w:ascii="Arial" w:hAnsi="Arial" w:cs="Arial"/>
          <w:sz w:val="22"/>
          <w:szCs w:val="22"/>
        </w:rPr>
        <w:t>, what skills you improve</w:t>
      </w:r>
      <w:r w:rsidR="0074275C">
        <w:rPr>
          <w:rFonts w:ascii="Arial" w:hAnsi="Arial" w:cs="Arial"/>
          <w:sz w:val="22"/>
          <w:szCs w:val="22"/>
        </w:rPr>
        <w:t>,</w:t>
      </w:r>
      <w:r w:rsidR="0021321B">
        <w:rPr>
          <w:rFonts w:ascii="Arial" w:hAnsi="Arial" w:cs="Arial"/>
          <w:sz w:val="22"/>
          <w:szCs w:val="22"/>
        </w:rPr>
        <w:t xml:space="preserve"> </w:t>
      </w:r>
      <w:r w:rsidR="00C70F11">
        <w:rPr>
          <w:rFonts w:ascii="Arial" w:hAnsi="Arial" w:cs="Arial"/>
          <w:sz w:val="22"/>
          <w:szCs w:val="22"/>
        </w:rPr>
        <w:t>and what</w:t>
      </w:r>
      <w:r w:rsidR="0021321B">
        <w:rPr>
          <w:rFonts w:ascii="Arial" w:hAnsi="Arial" w:cs="Arial"/>
          <w:sz w:val="22"/>
          <w:szCs w:val="22"/>
        </w:rPr>
        <w:t xml:space="preserve"> skills you develop</w:t>
      </w:r>
      <w:r w:rsidR="00C70F11">
        <w:rPr>
          <w:rFonts w:ascii="Arial" w:hAnsi="Arial" w:cs="Arial"/>
          <w:sz w:val="22"/>
          <w:szCs w:val="22"/>
        </w:rPr>
        <w:t>), (Cottrell, 2019).</w:t>
      </w:r>
    </w:p>
    <w:p w14:paraId="283D1AEC" w14:textId="3926364C" w:rsidR="00C70F11" w:rsidRDefault="00C70F11" w:rsidP="00C70F1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this reflective report</w:t>
      </w:r>
      <w:r w:rsidR="0074275C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 will audit my skills and competence using some analyzing tools learned in the class. </w:t>
      </w:r>
      <w:r w:rsidR="004B45B1">
        <w:rPr>
          <w:rFonts w:ascii="Arial" w:hAnsi="Arial" w:cs="Arial"/>
          <w:sz w:val="22"/>
          <w:szCs w:val="22"/>
        </w:rPr>
        <w:t xml:space="preserve">And </w:t>
      </w:r>
      <w:r>
        <w:rPr>
          <w:rFonts w:ascii="Arial" w:hAnsi="Arial" w:cs="Arial"/>
          <w:sz w:val="22"/>
          <w:szCs w:val="22"/>
        </w:rPr>
        <w:t>I will identify and evaluate my skills in comparison with my next goal career</w:t>
      </w:r>
      <w:r w:rsidR="00870E6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Senior Housekeeper</w:t>
      </w:r>
      <w:r w:rsidR="004B45B1">
        <w:rPr>
          <w:rFonts w:ascii="Arial" w:hAnsi="Arial" w:cs="Arial"/>
          <w:sz w:val="22"/>
          <w:szCs w:val="22"/>
        </w:rPr>
        <w:t>.</w:t>
      </w:r>
    </w:p>
    <w:p w14:paraId="2A4BF158" w14:textId="1DA013D7" w:rsidR="00C70F11" w:rsidRDefault="005735BC" w:rsidP="00C70F1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Because my future goal is to become an Assistant Manager in the second </w:t>
      </w:r>
      <w:r w:rsidR="00870E67">
        <w:rPr>
          <w:rFonts w:ascii="Arial" w:hAnsi="Arial" w:cs="Arial"/>
          <w:sz w:val="22"/>
          <w:szCs w:val="22"/>
        </w:rPr>
        <w:t>part,</w:t>
      </w:r>
      <w:r>
        <w:rPr>
          <w:rFonts w:ascii="Arial" w:hAnsi="Arial" w:cs="Arial"/>
          <w:sz w:val="22"/>
          <w:szCs w:val="22"/>
        </w:rPr>
        <w:t xml:space="preserve"> I will use learning theories to develop learning strategies </w:t>
      </w:r>
      <w:r w:rsidR="00870E67">
        <w:rPr>
          <w:rFonts w:ascii="Arial" w:hAnsi="Arial" w:cs="Arial"/>
          <w:sz w:val="22"/>
          <w:szCs w:val="22"/>
        </w:rPr>
        <w:t>and training</w:t>
      </w:r>
      <w:r>
        <w:rPr>
          <w:rFonts w:ascii="Arial" w:hAnsi="Arial" w:cs="Arial"/>
          <w:sz w:val="22"/>
          <w:szCs w:val="22"/>
        </w:rPr>
        <w:t xml:space="preserve"> </w:t>
      </w:r>
      <w:r w:rsidR="00870E67">
        <w:rPr>
          <w:rFonts w:ascii="Arial" w:hAnsi="Arial" w:cs="Arial"/>
          <w:sz w:val="22"/>
          <w:szCs w:val="22"/>
        </w:rPr>
        <w:t>methods for</w:t>
      </w:r>
      <w:r>
        <w:rPr>
          <w:rFonts w:ascii="Arial" w:hAnsi="Arial" w:cs="Arial"/>
          <w:sz w:val="22"/>
          <w:szCs w:val="22"/>
        </w:rPr>
        <w:t xml:space="preserve"> new employees who are due to start and I will explain and evaluate my choice. </w:t>
      </w:r>
    </w:p>
    <w:p w14:paraId="3B0D6927" w14:textId="0D386FBF" w:rsidR="00870E67" w:rsidRDefault="00870E67" w:rsidP="00C70F1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the third part</w:t>
      </w:r>
      <w:r w:rsidR="009F3BD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 will stay critical and evaluative and I will write about my experience before and after this course.</w:t>
      </w:r>
    </w:p>
    <w:p w14:paraId="3E5FA31F" w14:textId="77777777" w:rsidR="00870E67" w:rsidRDefault="00870E67" w:rsidP="00C70F11">
      <w:pPr>
        <w:spacing w:line="360" w:lineRule="auto"/>
        <w:rPr>
          <w:rFonts w:ascii="Arial" w:hAnsi="Arial" w:cs="Arial"/>
          <w:sz w:val="22"/>
          <w:szCs w:val="22"/>
        </w:rPr>
      </w:pPr>
    </w:p>
    <w:p w14:paraId="3A208D08" w14:textId="77777777" w:rsidR="00870E67" w:rsidRDefault="00870E67" w:rsidP="00C70F11">
      <w:pPr>
        <w:spacing w:line="360" w:lineRule="auto"/>
        <w:rPr>
          <w:rFonts w:ascii="Arial" w:hAnsi="Arial" w:cs="Arial"/>
          <w:sz w:val="22"/>
          <w:szCs w:val="22"/>
        </w:rPr>
      </w:pPr>
    </w:p>
    <w:p w14:paraId="3145479F" w14:textId="77777777" w:rsidR="00C70F11" w:rsidRDefault="00C70F11" w:rsidP="00C70F11">
      <w:pPr>
        <w:spacing w:line="360" w:lineRule="auto"/>
        <w:rPr>
          <w:rFonts w:ascii="Arial" w:hAnsi="Arial" w:cs="Arial"/>
          <w:sz w:val="22"/>
          <w:szCs w:val="22"/>
        </w:rPr>
      </w:pPr>
    </w:p>
    <w:p w14:paraId="3F02D752" w14:textId="77777777" w:rsidR="00C70F11" w:rsidRPr="003B0DEF" w:rsidRDefault="00C70F11">
      <w:pPr>
        <w:rPr>
          <w:rFonts w:ascii="Arial" w:hAnsi="Arial" w:cs="Arial"/>
          <w:sz w:val="22"/>
          <w:szCs w:val="22"/>
        </w:rPr>
      </w:pPr>
    </w:p>
    <w:p w14:paraId="3CE4CC50" w14:textId="292523A7" w:rsidR="00794C2C" w:rsidRDefault="00794C2C">
      <w:pPr>
        <w:rPr>
          <w:rFonts w:ascii="Arial" w:hAnsi="Arial" w:cs="Arial"/>
        </w:rPr>
      </w:pPr>
    </w:p>
    <w:p w14:paraId="10D593D7" w14:textId="6C95653C" w:rsidR="0084029B" w:rsidRDefault="0084029B">
      <w:pPr>
        <w:rPr>
          <w:rFonts w:ascii="Arial" w:hAnsi="Arial" w:cs="Arial"/>
        </w:rPr>
      </w:pPr>
    </w:p>
    <w:p w14:paraId="3A59AF99" w14:textId="1DB263B7" w:rsidR="0084029B" w:rsidRDefault="0084029B">
      <w:pPr>
        <w:rPr>
          <w:rFonts w:ascii="Arial" w:hAnsi="Arial" w:cs="Arial"/>
        </w:rPr>
      </w:pPr>
    </w:p>
    <w:p w14:paraId="5FA822DE" w14:textId="504E921D" w:rsidR="0084029B" w:rsidRDefault="0084029B">
      <w:pPr>
        <w:rPr>
          <w:rFonts w:ascii="Arial" w:hAnsi="Arial" w:cs="Arial"/>
        </w:rPr>
      </w:pPr>
    </w:p>
    <w:p w14:paraId="714838DA" w14:textId="7AB9E69F" w:rsidR="0084029B" w:rsidRDefault="0084029B">
      <w:pPr>
        <w:rPr>
          <w:rFonts w:ascii="Arial" w:hAnsi="Arial" w:cs="Arial"/>
        </w:rPr>
      </w:pPr>
    </w:p>
    <w:p w14:paraId="48D16376" w14:textId="23E18FE5" w:rsidR="0084029B" w:rsidRDefault="0084029B">
      <w:pPr>
        <w:rPr>
          <w:rFonts w:ascii="Arial" w:hAnsi="Arial" w:cs="Arial"/>
        </w:rPr>
      </w:pPr>
    </w:p>
    <w:p w14:paraId="1F59F87E" w14:textId="599ECB5E" w:rsidR="0084029B" w:rsidRDefault="0084029B">
      <w:pPr>
        <w:rPr>
          <w:rFonts w:ascii="Arial" w:hAnsi="Arial" w:cs="Arial"/>
        </w:rPr>
      </w:pPr>
    </w:p>
    <w:p w14:paraId="3BECCDEF" w14:textId="06A51C2D" w:rsidR="0084029B" w:rsidRDefault="0084029B">
      <w:pPr>
        <w:rPr>
          <w:rFonts w:ascii="Arial" w:hAnsi="Arial" w:cs="Arial"/>
        </w:rPr>
      </w:pPr>
    </w:p>
    <w:p w14:paraId="07368F5E" w14:textId="5326B249" w:rsidR="0084029B" w:rsidRDefault="0084029B">
      <w:pPr>
        <w:rPr>
          <w:rFonts w:ascii="Arial" w:hAnsi="Arial" w:cs="Arial"/>
        </w:rPr>
      </w:pPr>
    </w:p>
    <w:p w14:paraId="0E9269A6" w14:textId="21EBB197" w:rsidR="0084029B" w:rsidRDefault="0084029B">
      <w:pPr>
        <w:rPr>
          <w:rFonts w:ascii="Arial" w:hAnsi="Arial" w:cs="Arial"/>
        </w:rPr>
      </w:pPr>
    </w:p>
    <w:p w14:paraId="6A08AEBE" w14:textId="6A249466" w:rsidR="0084029B" w:rsidRDefault="0084029B">
      <w:pPr>
        <w:rPr>
          <w:rFonts w:ascii="Arial" w:hAnsi="Arial" w:cs="Arial"/>
        </w:rPr>
      </w:pPr>
    </w:p>
    <w:p w14:paraId="185E040B" w14:textId="69CDDE8E" w:rsidR="0084029B" w:rsidRDefault="0084029B">
      <w:pPr>
        <w:rPr>
          <w:rFonts w:ascii="Arial" w:hAnsi="Arial" w:cs="Arial"/>
        </w:rPr>
      </w:pPr>
    </w:p>
    <w:p w14:paraId="19DFCF25" w14:textId="3A1A84F3" w:rsidR="0084029B" w:rsidRDefault="0084029B">
      <w:pPr>
        <w:rPr>
          <w:rFonts w:ascii="Arial" w:hAnsi="Arial" w:cs="Arial"/>
        </w:rPr>
      </w:pPr>
    </w:p>
    <w:p w14:paraId="266B3532" w14:textId="79E48D9C" w:rsidR="0084029B" w:rsidRDefault="0084029B">
      <w:pPr>
        <w:rPr>
          <w:rFonts w:ascii="Arial" w:hAnsi="Arial" w:cs="Arial"/>
        </w:rPr>
      </w:pPr>
    </w:p>
    <w:p w14:paraId="5019A0B1" w14:textId="02368C6F" w:rsidR="0084029B" w:rsidRDefault="0084029B">
      <w:pPr>
        <w:rPr>
          <w:rFonts w:ascii="Arial" w:hAnsi="Arial" w:cs="Arial"/>
        </w:rPr>
      </w:pPr>
    </w:p>
    <w:p w14:paraId="4C9FBC80" w14:textId="270F5EE8" w:rsidR="0084029B" w:rsidRDefault="0084029B">
      <w:pPr>
        <w:rPr>
          <w:rFonts w:ascii="Arial" w:hAnsi="Arial" w:cs="Arial"/>
        </w:rPr>
      </w:pPr>
    </w:p>
    <w:p w14:paraId="65D78E3B" w14:textId="7A7CD77E" w:rsidR="00883135" w:rsidRDefault="009D15FB" w:rsidP="00A50A6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B45B1">
        <w:rPr>
          <w:rFonts w:ascii="Arial" w:hAnsi="Arial" w:cs="Arial"/>
          <w:sz w:val="28"/>
          <w:szCs w:val="28"/>
        </w:rPr>
        <w:lastRenderedPageBreak/>
        <w:t>Audit my skills and Competencies</w:t>
      </w:r>
    </w:p>
    <w:p w14:paraId="2263F6AF" w14:textId="77777777" w:rsidR="00A50A6E" w:rsidRPr="00A50A6E" w:rsidRDefault="00A50A6E" w:rsidP="00A50A6E">
      <w:pPr>
        <w:pStyle w:val="ListParagraph"/>
        <w:rPr>
          <w:rFonts w:ascii="Arial" w:hAnsi="Arial" w:cs="Arial"/>
          <w:sz w:val="28"/>
          <w:szCs w:val="28"/>
        </w:rPr>
      </w:pPr>
    </w:p>
    <w:p w14:paraId="0B22A736" w14:textId="09FC9363" w:rsidR="00883135" w:rsidRPr="00A50A6E" w:rsidRDefault="00883135" w:rsidP="00883135">
      <w:pPr>
        <w:spacing w:line="480" w:lineRule="auto"/>
        <w:rPr>
          <w:rFonts w:ascii="Arial" w:hAnsi="Arial" w:cs="Arial"/>
          <w:sz w:val="22"/>
          <w:szCs w:val="22"/>
        </w:rPr>
      </w:pPr>
      <w:r w:rsidRPr="00A50A6E">
        <w:rPr>
          <w:rFonts w:ascii="Arial" w:hAnsi="Arial" w:cs="Arial"/>
          <w:sz w:val="22"/>
          <w:szCs w:val="22"/>
        </w:rPr>
        <w:t>According to Morgan (2017) “A plan intended to develop skills that are important to the work</w:t>
      </w:r>
      <w:r w:rsidR="003C7C9E">
        <w:rPr>
          <w:rFonts w:ascii="Arial" w:hAnsi="Arial" w:cs="Arial"/>
          <w:sz w:val="22"/>
          <w:szCs w:val="22"/>
        </w:rPr>
        <w:t>-</w:t>
      </w:r>
      <w:r w:rsidRPr="00A50A6E">
        <w:rPr>
          <w:rFonts w:ascii="Arial" w:hAnsi="Arial" w:cs="Arial"/>
          <w:sz w:val="22"/>
          <w:szCs w:val="22"/>
        </w:rPr>
        <w:t xml:space="preserve">life”. </w:t>
      </w:r>
    </w:p>
    <w:p w14:paraId="6AF9A942" w14:textId="0DCA17C4" w:rsidR="004B45B1" w:rsidRPr="00A50A6E" w:rsidRDefault="004B45B1" w:rsidP="00B70FE4">
      <w:pPr>
        <w:spacing w:line="360" w:lineRule="auto"/>
        <w:rPr>
          <w:rFonts w:ascii="Arial" w:hAnsi="Arial" w:cs="Arial"/>
          <w:sz w:val="22"/>
          <w:szCs w:val="22"/>
        </w:rPr>
      </w:pPr>
      <w:r w:rsidRPr="00A50A6E">
        <w:rPr>
          <w:rFonts w:ascii="Arial" w:hAnsi="Arial" w:cs="Arial"/>
          <w:sz w:val="22"/>
          <w:szCs w:val="22"/>
        </w:rPr>
        <w:t xml:space="preserve">My time </w:t>
      </w:r>
      <w:r w:rsidR="00562813" w:rsidRPr="00A50A6E">
        <w:rPr>
          <w:rFonts w:ascii="Arial" w:hAnsi="Arial" w:cs="Arial"/>
          <w:sz w:val="22"/>
          <w:szCs w:val="22"/>
        </w:rPr>
        <w:t xml:space="preserve">as a student is a major step in my professional career. When I will graduate, I will become one of the many other graduates from around the country. </w:t>
      </w:r>
      <w:r w:rsidR="00CD3B8C">
        <w:rPr>
          <w:rFonts w:ascii="Arial" w:hAnsi="Arial" w:cs="Arial"/>
          <w:sz w:val="22"/>
          <w:szCs w:val="22"/>
        </w:rPr>
        <w:t>T</w:t>
      </w:r>
      <w:r w:rsidR="00562813" w:rsidRPr="00A50A6E">
        <w:rPr>
          <w:rFonts w:ascii="Arial" w:hAnsi="Arial" w:cs="Arial"/>
          <w:sz w:val="22"/>
          <w:szCs w:val="22"/>
        </w:rPr>
        <w:t xml:space="preserve">his year I was trying to improve my performance and profile because this can make </w:t>
      </w:r>
      <w:r w:rsidR="00CD3B8C">
        <w:rPr>
          <w:rFonts w:ascii="Arial" w:hAnsi="Arial" w:cs="Arial"/>
          <w:sz w:val="22"/>
          <w:szCs w:val="22"/>
        </w:rPr>
        <w:t>a</w:t>
      </w:r>
      <w:r w:rsidR="00562813" w:rsidRPr="00A50A6E">
        <w:rPr>
          <w:rFonts w:ascii="Arial" w:hAnsi="Arial" w:cs="Arial"/>
          <w:sz w:val="22"/>
          <w:szCs w:val="22"/>
        </w:rPr>
        <w:t xml:space="preserve"> difference in </w:t>
      </w:r>
      <w:r w:rsidR="00B70FE4" w:rsidRPr="00A50A6E">
        <w:rPr>
          <w:rFonts w:ascii="Arial" w:hAnsi="Arial" w:cs="Arial"/>
          <w:sz w:val="22"/>
          <w:szCs w:val="22"/>
        </w:rPr>
        <w:t>my future. I will use The Personal Development Plan (PDP) to audit my skills and competence.</w:t>
      </w:r>
      <w:r w:rsidR="00562813" w:rsidRPr="00A50A6E">
        <w:rPr>
          <w:rFonts w:ascii="Arial" w:hAnsi="Arial" w:cs="Arial"/>
          <w:sz w:val="22"/>
          <w:szCs w:val="22"/>
        </w:rPr>
        <w:t xml:space="preserve"> </w:t>
      </w:r>
    </w:p>
    <w:p w14:paraId="486B7E37" w14:textId="687C387B" w:rsidR="00883135" w:rsidRPr="00A50A6E" w:rsidRDefault="00883135" w:rsidP="00B70FE4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A50A6E">
        <w:rPr>
          <w:rFonts w:ascii="Arial" w:hAnsi="Arial" w:cs="Arial"/>
          <w:sz w:val="22"/>
          <w:szCs w:val="22"/>
        </w:rPr>
        <w:t>The PDP process can strengthen the capacity of learners</w:t>
      </w:r>
      <w:r w:rsidR="007E4860">
        <w:rPr>
          <w:rFonts w:ascii="Arial" w:hAnsi="Arial" w:cs="Arial"/>
          <w:sz w:val="22"/>
          <w:szCs w:val="22"/>
        </w:rPr>
        <w:t xml:space="preserve"> to</w:t>
      </w:r>
      <w:r w:rsidRPr="00A50A6E">
        <w:rPr>
          <w:rFonts w:ascii="Arial" w:hAnsi="Arial" w:cs="Arial"/>
          <w:sz w:val="22"/>
          <w:szCs w:val="22"/>
        </w:rPr>
        <w:t xml:space="preserve"> reflect </w:t>
      </w:r>
      <w:r w:rsidR="0091207A">
        <w:rPr>
          <w:rFonts w:ascii="Arial" w:hAnsi="Arial" w:cs="Arial"/>
          <w:sz w:val="22"/>
          <w:szCs w:val="22"/>
        </w:rPr>
        <w:t xml:space="preserve">on </w:t>
      </w:r>
      <w:r w:rsidRPr="00A50A6E">
        <w:rPr>
          <w:rFonts w:ascii="Arial" w:hAnsi="Arial" w:cs="Arial"/>
          <w:sz w:val="22"/>
          <w:szCs w:val="22"/>
        </w:rPr>
        <w:t xml:space="preserve">their learning style and achievement and help them to plan for their own personal, educational, and career development. </w:t>
      </w:r>
      <w:r w:rsidRPr="00A50A6E">
        <w:rPr>
          <w:rFonts w:ascii="Arial" w:hAnsi="Arial" w:cs="Arial"/>
          <w:color w:val="000000"/>
          <w:sz w:val="22"/>
          <w:szCs w:val="22"/>
          <w:shd w:val="clear" w:color="auto" w:fill="FFFFFF"/>
        </w:rPr>
        <w:t>(Personal development planning: guidance for institutional policy and practice in higher education - Digital Education Resource Archive (DERA), 2009)</w:t>
      </w:r>
    </w:p>
    <w:p w14:paraId="1109C5F0" w14:textId="1B65326E" w:rsidR="00C4448E" w:rsidRPr="00A50A6E" w:rsidRDefault="00C4448E" w:rsidP="00B70FE4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A50A6E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PDP process h</w:t>
      </w:r>
      <w:r w:rsidR="0091207A">
        <w:rPr>
          <w:rFonts w:ascii="Arial" w:hAnsi="Arial" w:cs="Arial"/>
          <w:color w:val="000000"/>
          <w:sz w:val="22"/>
          <w:szCs w:val="22"/>
          <w:shd w:val="clear" w:color="auto" w:fill="FFFFFF"/>
        </w:rPr>
        <w:t>as</w:t>
      </w:r>
      <w:r w:rsidRPr="00A50A6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five steps: </w:t>
      </w:r>
    </w:p>
    <w:p w14:paraId="02161AAF" w14:textId="77777777" w:rsidR="00874806" w:rsidRDefault="00874806" w:rsidP="00B70FE4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8F6993B" w14:textId="008E83C4" w:rsidR="00724239" w:rsidRPr="0071111A" w:rsidRDefault="00724239" w:rsidP="00B70FE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Pr="0071111A">
        <w:rPr>
          <w:rFonts w:ascii="Arial" w:hAnsi="Arial" w:cs="Arial"/>
          <w:b/>
          <w:bCs/>
          <w:sz w:val="22"/>
          <w:szCs w:val="22"/>
        </w:rPr>
        <w:t>Fig</w:t>
      </w:r>
      <w:r w:rsidR="00E47255" w:rsidRPr="0071111A">
        <w:rPr>
          <w:rFonts w:ascii="Arial" w:hAnsi="Arial" w:cs="Arial"/>
          <w:b/>
          <w:bCs/>
          <w:sz w:val="22"/>
          <w:szCs w:val="22"/>
        </w:rPr>
        <w:t>.1</w:t>
      </w:r>
      <w:r w:rsidR="006E06C0" w:rsidRPr="0071111A">
        <w:rPr>
          <w:rFonts w:ascii="Arial" w:hAnsi="Arial" w:cs="Arial"/>
          <w:b/>
          <w:bCs/>
          <w:sz w:val="22"/>
          <w:szCs w:val="22"/>
        </w:rPr>
        <w:t xml:space="preserve"> The </w:t>
      </w:r>
      <w:r w:rsidR="004D00C9" w:rsidRPr="0071111A">
        <w:rPr>
          <w:rFonts w:ascii="Arial" w:hAnsi="Arial" w:cs="Arial"/>
          <w:b/>
          <w:bCs/>
          <w:sz w:val="22"/>
          <w:szCs w:val="22"/>
        </w:rPr>
        <w:t>P</w:t>
      </w:r>
      <w:r w:rsidR="006E06C0" w:rsidRPr="0071111A">
        <w:rPr>
          <w:rFonts w:ascii="Arial" w:hAnsi="Arial" w:cs="Arial"/>
          <w:b/>
          <w:bCs/>
          <w:sz w:val="22"/>
          <w:szCs w:val="22"/>
        </w:rPr>
        <w:t xml:space="preserve">ersonal </w:t>
      </w:r>
      <w:r w:rsidR="00C810F0" w:rsidRPr="0071111A">
        <w:rPr>
          <w:rFonts w:ascii="Arial" w:hAnsi="Arial" w:cs="Arial"/>
          <w:b/>
          <w:bCs/>
          <w:sz w:val="22"/>
          <w:szCs w:val="22"/>
        </w:rPr>
        <w:t xml:space="preserve">Development Plan </w:t>
      </w:r>
      <w:r w:rsidR="00C71951" w:rsidRPr="0071111A">
        <w:rPr>
          <w:rFonts w:ascii="Arial" w:hAnsi="Arial" w:cs="Arial"/>
          <w:b/>
          <w:bCs/>
          <w:sz w:val="22"/>
          <w:szCs w:val="22"/>
        </w:rPr>
        <w:t>steps</w:t>
      </w:r>
    </w:p>
    <w:p w14:paraId="39C59266" w14:textId="58AA131E" w:rsidR="00883135" w:rsidRDefault="00C4448E" w:rsidP="00B70FE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90A444" wp14:editId="0C3F89B6">
                <wp:simplePos x="0" y="0"/>
                <wp:positionH relativeFrom="column">
                  <wp:posOffset>4853940</wp:posOffset>
                </wp:positionH>
                <wp:positionV relativeFrom="paragraph">
                  <wp:posOffset>4445</wp:posOffset>
                </wp:positionV>
                <wp:extent cx="1181100" cy="91440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914400"/>
                        </a:xfrm>
                        <a:prstGeom prst="ellips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182BC8A" id="Oval 10" o:spid="_x0000_s1026" style="position:absolute;margin-left:382.2pt;margin-top:.35pt;width:93pt;height:1in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" filled="f" strokeweight="2pt">
                <v:stroke miterlimit="4" joinstyle="miter"/>
                <v:textbox style="mso-fit-shape-to-text:t" inset="3pt,3pt,3pt,3pt"/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F4D429A" wp14:editId="0D571FFD">
                <wp:simplePos x="0" y="0"/>
                <wp:positionH relativeFrom="column">
                  <wp:posOffset>3688080</wp:posOffset>
                </wp:positionH>
                <wp:positionV relativeFrom="paragraph">
                  <wp:posOffset>4445</wp:posOffset>
                </wp:positionV>
                <wp:extent cx="1234440" cy="914400"/>
                <wp:effectExtent l="0" t="0" r="2286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440" cy="914400"/>
                        </a:xfrm>
                        <a:prstGeom prst="ellips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3E43B02" id="Oval 9" o:spid="_x0000_s1026" style="position:absolute;margin-left:290.4pt;margin-top:.35pt;width:97.2pt;height:1in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" filled="f" strokeweight="2pt">
                <v:stroke miterlimit="4" joinstyle="miter"/>
                <v:textbox style="mso-fit-shape-to-text:t" inset="3pt,3pt,3pt,3pt"/>
              </v:oval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665CAC0" wp14:editId="2B5DD269">
                <wp:simplePos x="0" y="0"/>
                <wp:positionH relativeFrom="margin">
                  <wp:posOffset>2613660</wp:posOffset>
                </wp:positionH>
                <wp:positionV relativeFrom="paragraph">
                  <wp:posOffset>4445</wp:posOffset>
                </wp:positionV>
                <wp:extent cx="1264920" cy="914400"/>
                <wp:effectExtent l="0" t="0" r="1143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914400"/>
                        </a:xfrm>
                        <a:prstGeom prst="ellips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1361EFF" id="Oval 8" o:spid="_x0000_s1026" style="position:absolute;margin-left:205.8pt;margin-top:.35pt;width:99.6pt;height:1in;z-index:251649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" filled="f" strokeweight="2pt">
                <v:stroke miterlimit="4" joinstyle="miter"/>
                <v:textbox style="mso-fit-shape-to-text:t" inset="3pt,3pt,3pt,3pt"/>
                <w10:wrap anchorx="margin"/>
              </v:oval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E1F6F48" wp14:editId="59DD5D58">
                <wp:simplePos x="0" y="0"/>
                <wp:positionH relativeFrom="column">
                  <wp:posOffset>1516380</wp:posOffset>
                </wp:positionH>
                <wp:positionV relativeFrom="paragraph">
                  <wp:posOffset>4445</wp:posOffset>
                </wp:positionV>
                <wp:extent cx="1280160" cy="914400"/>
                <wp:effectExtent l="0" t="0" r="1524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160" cy="914400"/>
                        </a:xfrm>
                        <a:prstGeom prst="ellips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1728E0E" id="Oval 7" o:spid="_x0000_s1026" style="position:absolute;margin-left:119.4pt;margin-top:.35pt;width:100.8pt;height:1in;z-index:251642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" filled="f" strokeweight="2pt">
                <v:stroke miterlimit="4" joinstyle="miter"/>
                <v:textbox style="mso-fit-shape-to-text:t" inset="3pt,3pt,3pt,3pt"/>
              </v:oval>
            </w:pict>
          </mc:Fallback>
        </mc:AlternateContent>
      </w: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06F830E" wp14:editId="51268B9C">
                <wp:simplePos x="0" y="0"/>
                <wp:positionH relativeFrom="column">
                  <wp:posOffset>327660</wp:posOffset>
                </wp:positionH>
                <wp:positionV relativeFrom="paragraph">
                  <wp:posOffset>4445</wp:posOffset>
                </wp:positionV>
                <wp:extent cx="1341120" cy="914400"/>
                <wp:effectExtent l="0" t="0" r="1143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914400"/>
                        </a:xfrm>
                        <a:prstGeom prst="ellips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42AE679" id="Oval 4" o:spid="_x0000_s1026" style="position:absolute;margin-left:25.8pt;margin-top:.35pt;width:105.6pt;height:1in;z-index:251635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" filled="f" strokeweight="2pt">
                <v:stroke miterlimit="4" joinstyle="miter"/>
                <v:textbox style="mso-fit-shape-to-text:t" inset="3pt,3pt,3pt,3pt"/>
              </v:oval>
            </w:pict>
          </mc:Fallback>
        </mc:AlternateContent>
      </w:r>
    </w:p>
    <w:p w14:paraId="21301CF0" w14:textId="148CD95C" w:rsidR="00B70FE4" w:rsidRPr="004B45B1" w:rsidRDefault="00C4448E" w:rsidP="00B70FE4">
      <w:pPr>
        <w:spacing w:line="360" w:lineRule="auto"/>
        <w:rPr>
          <w:rFonts w:ascii="Arial" w:hAnsi="Arial" w:cs="Arial"/>
          <w:sz w:val="22"/>
          <w:szCs w:val="22"/>
        </w:rPr>
      </w:pPr>
      <w:r w:rsidRPr="00C4448E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34DD1EE" wp14:editId="2EB42A41">
                <wp:simplePos x="0" y="0"/>
                <wp:positionH relativeFrom="column">
                  <wp:posOffset>3901440</wp:posOffset>
                </wp:positionH>
                <wp:positionV relativeFrom="paragraph">
                  <wp:posOffset>6985</wp:posOffset>
                </wp:positionV>
                <wp:extent cx="807720" cy="464820"/>
                <wp:effectExtent l="0" t="0" r="11430" b="1143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3D17D" w14:textId="336C16F7" w:rsidR="00C4448E" w:rsidRDefault="00C4448E">
                            <w:r>
                              <w:t xml:space="preserve">   Record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D1EE" id="_x0000_s1027" type="#_x0000_t202" style="position:absolute;margin-left:307.2pt;margin-top:.55pt;width:63.6pt;height:36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">
                <v:textbox>
                  <w:txbxContent>
                    <w:p w14:paraId="7C13D17D" w14:textId="336C16F7" w:rsidR="00C4448E" w:rsidRDefault="00C4448E">
                      <w:r>
                        <w:t xml:space="preserve">   Record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448E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05ADE5" wp14:editId="13059EEB">
                <wp:simplePos x="0" y="0"/>
                <wp:positionH relativeFrom="column">
                  <wp:posOffset>4975860</wp:posOffset>
                </wp:positionH>
                <wp:positionV relativeFrom="paragraph">
                  <wp:posOffset>14605</wp:posOffset>
                </wp:positionV>
                <wp:extent cx="868680" cy="434340"/>
                <wp:effectExtent l="0" t="0" r="26670" b="228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68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174B2" w14:textId="6C7B0BAF" w:rsidR="00C4448E" w:rsidRDefault="00C4448E">
                            <w:r>
                              <w:t xml:space="preserve">   Review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5ADE5" id="_x0000_s1028" type="#_x0000_t202" style="position:absolute;margin-left:391.8pt;margin-top:1.15pt;width:68.4pt;height:34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">
                <v:textbox>
                  <w:txbxContent>
                    <w:p w14:paraId="1EE174B2" w14:textId="6C7B0BAF" w:rsidR="00C4448E" w:rsidRDefault="00C4448E">
                      <w:r>
                        <w:t xml:space="preserve">   Review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448E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D1B8B54" wp14:editId="65F0BC86">
                <wp:simplePos x="0" y="0"/>
                <wp:positionH relativeFrom="column">
                  <wp:posOffset>2819400</wp:posOffset>
                </wp:positionH>
                <wp:positionV relativeFrom="paragraph">
                  <wp:posOffset>29845</wp:posOffset>
                </wp:positionV>
                <wp:extent cx="807720" cy="480060"/>
                <wp:effectExtent l="0" t="0" r="11430" b="152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D5F88" w14:textId="1B92C840" w:rsidR="00C4448E" w:rsidRDefault="00C4448E">
                            <w:r>
                              <w:t xml:space="preserve">   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B8B54" id="_x0000_s1029" type="#_x0000_t202" style="position:absolute;margin-left:222pt;margin-top:2.35pt;width:63.6pt;height:37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">
                <v:textbox>
                  <w:txbxContent>
                    <w:p w14:paraId="41ED5F88" w14:textId="1B92C840" w:rsidR="00C4448E" w:rsidRDefault="00C4448E">
                      <w:r>
                        <w:t xml:space="preserve">   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448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73F3F7" wp14:editId="7767937A">
                <wp:simplePos x="0" y="0"/>
                <wp:positionH relativeFrom="column">
                  <wp:posOffset>594360</wp:posOffset>
                </wp:positionH>
                <wp:positionV relativeFrom="paragraph">
                  <wp:posOffset>6985</wp:posOffset>
                </wp:positionV>
                <wp:extent cx="777240" cy="464820"/>
                <wp:effectExtent l="0" t="0" r="22860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C1EEE" w14:textId="07683317" w:rsidR="00C4448E" w:rsidRDefault="00C4448E">
                            <w:r>
                              <w:t>Identify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3F3F7" id="_x0000_s1030" type="#_x0000_t202" style="position:absolute;margin-left:46.8pt;margin-top:.55pt;width:61.2pt;height:3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">
                <v:textbox>
                  <w:txbxContent>
                    <w:p w14:paraId="7F8C1EEE" w14:textId="07683317" w:rsidR="00C4448E" w:rsidRDefault="00C4448E">
                      <w:r>
                        <w:t>Identify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448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4C843C" wp14:editId="0003EC6F">
                <wp:simplePos x="0" y="0"/>
                <wp:positionH relativeFrom="column">
                  <wp:posOffset>1744980</wp:posOffset>
                </wp:positionH>
                <wp:positionV relativeFrom="paragraph">
                  <wp:posOffset>6985</wp:posOffset>
                </wp:positionV>
                <wp:extent cx="792480" cy="457200"/>
                <wp:effectExtent l="0" t="0" r="2667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248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B724E" w14:textId="126ACADF" w:rsidR="00C4448E" w:rsidRDefault="00C4448E">
                            <w:r>
                              <w:t xml:space="preserve">  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C843C" id="_x0000_s1031" type="#_x0000_t202" style="position:absolute;margin-left:137.4pt;margin-top:.55pt;width:62.4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">
                <v:textbox>
                  <w:txbxContent>
                    <w:p w14:paraId="477B724E" w14:textId="126ACADF" w:rsidR="00C4448E" w:rsidRDefault="00C4448E">
                      <w:r>
                        <w:t xml:space="preserve">   Plan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98EE6C" w14:textId="35117A9A" w:rsidR="004B45B1" w:rsidRPr="004B45B1" w:rsidRDefault="004B45B1" w:rsidP="00B70FE4">
      <w:pPr>
        <w:spacing w:line="360" w:lineRule="auto"/>
        <w:rPr>
          <w:rFonts w:ascii="Arial" w:hAnsi="Arial" w:cs="Arial"/>
          <w:sz w:val="28"/>
          <w:szCs w:val="28"/>
        </w:rPr>
      </w:pPr>
    </w:p>
    <w:p w14:paraId="5EEC9C66" w14:textId="579E09DE" w:rsidR="009D15FB" w:rsidRDefault="009D15FB" w:rsidP="009D15FB">
      <w:pPr>
        <w:ind w:left="360"/>
        <w:rPr>
          <w:rFonts w:ascii="Arial" w:hAnsi="Arial" w:cs="Arial"/>
        </w:rPr>
      </w:pPr>
    </w:p>
    <w:p w14:paraId="64ED5E2B" w14:textId="250A6220" w:rsidR="00C42F74" w:rsidRDefault="00C42F74" w:rsidP="009D15FB">
      <w:pPr>
        <w:ind w:left="360"/>
        <w:rPr>
          <w:rFonts w:ascii="Arial" w:hAnsi="Arial" w:cs="Arial"/>
        </w:rPr>
      </w:pPr>
    </w:p>
    <w:p w14:paraId="1A632219" w14:textId="77777777" w:rsidR="00874806" w:rsidRDefault="00874806" w:rsidP="009D15FB">
      <w:pPr>
        <w:ind w:left="360"/>
        <w:rPr>
          <w:rFonts w:ascii="Arial" w:hAnsi="Arial" w:cs="Arial"/>
        </w:rPr>
      </w:pPr>
    </w:p>
    <w:p w14:paraId="7115A650" w14:textId="5112944B" w:rsidR="00C93C20" w:rsidRPr="00A50A6E" w:rsidRDefault="00E77762" w:rsidP="00C93C2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A50A6E">
        <w:rPr>
          <w:rFonts w:ascii="Arial" w:hAnsi="Arial" w:cs="Arial"/>
          <w:sz w:val="22"/>
          <w:szCs w:val="22"/>
        </w:rPr>
        <w:t xml:space="preserve">Identify </w:t>
      </w:r>
      <w:r w:rsidR="009A2280" w:rsidRPr="00A50A6E">
        <w:rPr>
          <w:rFonts w:ascii="Arial" w:hAnsi="Arial" w:cs="Arial"/>
          <w:sz w:val="22"/>
          <w:szCs w:val="22"/>
        </w:rPr>
        <w:t>(I</w:t>
      </w:r>
      <w:r w:rsidR="00555FCA" w:rsidRPr="00A50A6E">
        <w:rPr>
          <w:rFonts w:ascii="Arial" w:hAnsi="Arial" w:cs="Arial"/>
          <w:sz w:val="22"/>
          <w:szCs w:val="22"/>
        </w:rPr>
        <w:t xml:space="preserve"> use SWOT analysis</w:t>
      </w:r>
      <w:r w:rsidR="00A35364" w:rsidRPr="00A50A6E">
        <w:rPr>
          <w:rFonts w:ascii="Arial" w:hAnsi="Arial" w:cs="Arial"/>
          <w:sz w:val="22"/>
          <w:szCs w:val="22"/>
        </w:rPr>
        <w:t>)</w:t>
      </w:r>
    </w:p>
    <w:p w14:paraId="5DFEB985" w14:textId="7054A5A7" w:rsidR="00A754BB" w:rsidRPr="00933F17" w:rsidRDefault="00A754BB" w:rsidP="005C0D75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 According to</w:t>
      </w:r>
      <w:r w:rsidR="005B21C4" w:rsidRPr="00933F1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21C4" w:rsidRPr="00933F17">
        <w:rPr>
          <w:rFonts w:ascii="Arial" w:hAnsi="Arial" w:cs="Arial"/>
          <w:sz w:val="22"/>
          <w:szCs w:val="22"/>
        </w:rPr>
        <w:t>Sarsby</w:t>
      </w:r>
      <w:proofErr w:type="spellEnd"/>
      <w:r w:rsidR="00F3434A" w:rsidRPr="00933F17">
        <w:rPr>
          <w:rFonts w:ascii="Arial" w:hAnsi="Arial" w:cs="Arial"/>
          <w:sz w:val="22"/>
          <w:szCs w:val="22"/>
        </w:rPr>
        <w:t xml:space="preserve"> (</w:t>
      </w:r>
      <w:r w:rsidR="00A62663" w:rsidRPr="00933F17">
        <w:rPr>
          <w:rFonts w:ascii="Arial" w:hAnsi="Arial" w:cs="Arial"/>
          <w:sz w:val="22"/>
          <w:szCs w:val="22"/>
        </w:rPr>
        <w:t>2016, p</w:t>
      </w:r>
      <w:r w:rsidR="00E969DF" w:rsidRPr="00933F17">
        <w:rPr>
          <w:rFonts w:ascii="Arial" w:hAnsi="Arial" w:cs="Arial"/>
          <w:sz w:val="22"/>
          <w:szCs w:val="22"/>
        </w:rPr>
        <w:t>3)</w:t>
      </w:r>
      <w:r w:rsidR="00977637">
        <w:rPr>
          <w:rFonts w:ascii="Arial" w:hAnsi="Arial" w:cs="Arial"/>
          <w:sz w:val="22"/>
          <w:szCs w:val="22"/>
        </w:rPr>
        <w:t>,</w:t>
      </w:r>
      <w:r w:rsidR="002147FC" w:rsidRPr="00933F17">
        <w:rPr>
          <w:rFonts w:ascii="Arial" w:hAnsi="Arial" w:cs="Arial"/>
          <w:sz w:val="22"/>
          <w:szCs w:val="22"/>
        </w:rPr>
        <w:t xml:space="preserve"> SWOT is a popular four-box </w:t>
      </w:r>
      <w:r w:rsidR="00501175" w:rsidRPr="00933F17">
        <w:rPr>
          <w:rFonts w:ascii="Arial" w:hAnsi="Arial" w:cs="Arial"/>
          <w:sz w:val="22"/>
          <w:szCs w:val="22"/>
        </w:rPr>
        <w:t>strategy analysis and strategy development framework</w:t>
      </w:r>
      <w:r w:rsidR="005B21C4" w:rsidRPr="00933F17">
        <w:rPr>
          <w:rFonts w:ascii="Arial" w:hAnsi="Arial" w:cs="Arial"/>
          <w:sz w:val="22"/>
          <w:szCs w:val="22"/>
        </w:rPr>
        <w:t>.</w:t>
      </w:r>
    </w:p>
    <w:p w14:paraId="08F48912" w14:textId="5A4280CA" w:rsidR="00B8363F" w:rsidRPr="00933F17" w:rsidRDefault="00AA680D" w:rsidP="005C0D75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When </w:t>
      </w:r>
      <w:r w:rsidR="00DC3CEE" w:rsidRPr="00933F17">
        <w:rPr>
          <w:rFonts w:ascii="Arial" w:hAnsi="Arial" w:cs="Arial"/>
          <w:sz w:val="22"/>
          <w:szCs w:val="22"/>
        </w:rPr>
        <w:t xml:space="preserve">I think </w:t>
      </w:r>
      <w:r w:rsidR="00423940" w:rsidRPr="00933F17">
        <w:rPr>
          <w:rFonts w:ascii="Arial" w:hAnsi="Arial" w:cs="Arial"/>
          <w:sz w:val="22"/>
          <w:szCs w:val="22"/>
        </w:rPr>
        <w:t xml:space="preserve">out my </w:t>
      </w:r>
      <w:r w:rsidR="00B9165A" w:rsidRPr="00933F17">
        <w:rPr>
          <w:rFonts w:ascii="Arial" w:hAnsi="Arial" w:cs="Arial"/>
          <w:sz w:val="22"/>
          <w:szCs w:val="22"/>
        </w:rPr>
        <w:t>goals,</w:t>
      </w:r>
      <w:r w:rsidR="00423940" w:rsidRPr="00933F17">
        <w:rPr>
          <w:rFonts w:ascii="Arial" w:hAnsi="Arial" w:cs="Arial"/>
          <w:sz w:val="22"/>
          <w:szCs w:val="22"/>
        </w:rPr>
        <w:t xml:space="preserve"> I think of my situation in terms of a SWOT </w:t>
      </w:r>
      <w:r w:rsidR="00B9165A" w:rsidRPr="00933F17">
        <w:rPr>
          <w:rFonts w:ascii="Arial" w:hAnsi="Arial" w:cs="Arial"/>
          <w:sz w:val="22"/>
          <w:szCs w:val="22"/>
        </w:rPr>
        <w:t>analysis</w:t>
      </w:r>
      <w:r w:rsidR="00423940" w:rsidRPr="00933F17">
        <w:rPr>
          <w:rFonts w:ascii="Arial" w:hAnsi="Arial" w:cs="Arial"/>
          <w:sz w:val="22"/>
          <w:szCs w:val="22"/>
        </w:rPr>
        <w:t>.</w:t>
      </w:r>
      <w:r w:rsidR="00752396" w:rsidRPr="00933F17">
        <w:rPr>
          <w:rFonts w:ascii="Arial" w:hAnsi="Arial" w:cs="Arial"/>
          <w:sz w:val="22"/>
          <w:szCs w:val="22"/>
        </w:rPr>
        <w:t xml:space="preserve"> To find out my strengths, weakness</w:t>
      </w:r>
      <w:r w:rsidR="00977637">
        <w:rPr>
          <w:rFonts w:ascii="Arial" w:hAnsi="Arial" w:cs="Arial"/>
          <w:sz w:val="22"/>
          <w:szCs w:val="22"/>
        </w:rPr>
        <w:t>es</w:t>
      </w:r>
      <w:r w:rsidR="00752396" w:rsidRPr="00933F17">
        <w:rPr>
          <w:rFonts w:ascii="Arial" w:hAnsi="Arial" w:cs="Arial"/>
          <w:sz w:val="22"/>
          <w:szCs w:val="22"/>
        </w:rPr>
        <w:t xml:space="preserve">, </w:t>
      </w:r>
      <w:r w:rsidR="004F482B" w:rsidRPr="00933F17">
        <w:rPr>
          <w:rFonts w:ascii="Arial" w:hAnsi="Arial" w:cs="Arial"/>
          <w:sz w:val="22"/>
          <w:szCs w:val="22"/>
        </w:rPr>
        <w:t>opportunities,</w:t>
      </w:r>
      <w:r w:rsidR="0001211E" w:rsidRPr="00933F17">
        <w:rPr>
          <w:rFonts w:ascii="Arial" w:hAnsi="Arial" w:cs="Arial"/>
          <w:sz w:val="22"/>
          <w:szCs w:val="22"/>
        </w:rPr>
        <w:t xml:space="preserve"> and threats first I need to answer </w:t>
      </w:r>
      <w:r w:rsidR="00004BD0">
        <w:rPr>
          <w:rFonts w:ascii="Arial" w:hAnsi="Arial" w:cs="Arial"/>
          <w:sz w:val="22"/>
          <w:szCs w:val="22"/>
        </w:rPr>
        <w:t xml:space="preserve">a </w:t>
      </w:r>
      <w:r w:rsidR="0001211E" w:rsidRPr="00933F17">
        <w:rPr>
          <w:rFonts w:ascii="Arial" w:hAnsi="Arial" w:cs="Arial"/>
          <w:sz w:val="22"/>
          <w:szCs w:val="22"/>
        </w:rPr>
        <w:t>few essential questions.</w:t>
      </w:r>
    </w:p>
    <w:p w14:paraId="1B45EC0C" w14:textId="32C0141C" w:rsidR="00B9165A" w:rsidRPr="00933F17" w:rsidRDefault="00B9165A" w:rsidP="005C0D75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>Stren</w:t>
      </w:r>
      <w:r w:rsidR="009E3D44" w:rsidRPr="00933F17">
        <w:rPr>
          <w:rFonts w:ascii="Arial" w:hAnsi="Arial" w:cs="Arial"/>
          <w:sz w:val="22"/>
          <w:szCs w:val="22"/>
        </w:rPr>
        <w:t xml:space="preserve">gths (S) </w:t>
      </w:r>
      <w:r w:rsidR="00307DD3" w:rsidRPr="00933F17">
        <w:rPr>
          <w:rFonts w:ascii="Arial" w:hAnsi="Arial" w:cs="Arial"/>
          <w:sz w:val="22"/>
          <w:szCs w:val="22"/>
        </w:rPr>
        <w:t>-</w:t>
      </w:r>
      <w:r w:rsidR="00B75485" w:rsidRPr="00933F17">
        <w:rPr>
          <w:rFonts w:ascii="Arial" w:hAnsi="Arial" w:cs="Arial"/>
          <w:sz w:val="22"/>
          <w:szCs w:val="22"/>
        </w:rPr>
        <w:t xml:space="preserve"> </w:t>
      </w:r>
      <w:r w:rsidR="004D35AC" w:rsidRPr="00933F17">
        <w:rPr>
          <w:rFonts w:ascii="Arial" w:hAnsi="Arial" w:cs="Arial"/>
          <w:sz w:val="22"/>
          <w:szCs w:val="22"/>
        </w:rPr>
        <w:t>What are you good at?</w:t>
      </w:r>
      <w:r w:rsidR="004F482B" w:rsidRPr="00933F17">
        <w:rPr>
          <w:rFonts w:ascii="Arial" w:hAnsi="Arial" w:cs="Arial"/>
          <w:sz w:val="22"/>
          <w:szCs w:val="22"/>
        </w:rPr>
        <w:t xml:space="preserve"> In what areas do you make </w:t>
      </w:r>
      <w:r w:rsidR="0071257E">
        <w:rPr>
          <w:rFonts w:ascii="Arial" w:hAnsi="Arial" w:cs="Arial"/>
          <w:sz w:val="22"/>
          <w:szCs w:val="22"/>
        </w:rPr>
        <w:t xml:space="preserve">the </w:t>
      </w:r>
      <w:r w:rsidR="004F482B" w:rsidRPr="00933F17">
        <w:rPr>
          <w:rFonts w:ascii="Arial" w:hAnsi="Arial" w:cs="Arial"/>
          <w:sz w:val="22"/>
          <w:szCs w:val="22"/>
        </w:rPr>
        <w:t xml:space="preserve">most contribution? </w:t>
      </w:r>
      <w:r w:rsidR="0026209B" w:rsidRPr="00933F17">
        <w:rPr>
          <w:rFonts w:ascii="Arial" w:hAnsi="Arial" w:cs="Arial"/>
          <w:sz w:val="22"/>
          <w:szCs w:val="22"/>
        </w:rPr>
        <w:t xml:space="preserve">What positive feedback have you </w:t>
      </w:r>
      <w:r w:rsidR="00EB459C" w:rsidRPr="00933F17">
        <w:rPr>
          <w:rFonts w:ascii="Arial" w:hAnsi="Arial" w:cs="Arial"/>
          <w:sz w:val="22"/>
          <w:szCs w:val="22"/>
        </w:rPr>
        <w:t>received?</w:t>
      </w:r>
    </w:p>
    <w:p w14:paraId="0A06FD7F" w14:textId="005FC02E" w:rsidR="00EB459C" w:rsidRPr="00933F17" w:rsidRDefault="00EB459C" w:rsidP="005C0D75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>Weakness (W)</w:t>
      </w:r>
      <w:r w:rsidR="00AC51A0" w:rsidRPr="00933F17">
        <w:rPr>
          <w:rFonts w:ascii="Arial" w:hAnsi="Arial" w:cs="Arial"/>
          <w:sz w:val="22"/>
          <w:szCs w:val="22"/>
        </w:rPr>
        <w:t xml:space="preserve"> </w:t>
      </w:r>
      <w:r w:rsidR="00B75485" w:rsidRPr="00933F17">
        <w:rPr>
          <w:rFonts w:ascii="Arial" w:hAnsi="Arial" w:cs="Arial"/>
          <w:sz w:val="22"/>
          <w:szCs w:val="22"/>
        </w:rPr>
        <w:t>-</w:t>
      </w:r>
      <w:r w:rsidR="00AC51A0" w:rsidRPr="00933F17">
        <w:rPr>
          <w:rFonts w:ascii="Arial" w:hAnsi="Arial" w:cs="Arial"/>
          <w:sz w:val="22"/>
          <w:szCs w:val="22"/>
        </w:rPr>
        <w:t xml:space="preserve"> What areas do you feel you need to develop? </w:t>
      </w:r>
      <w:r w:rsidR="005D12CC" w:rsidRPr="00933F17">
        <w:rPr>
          <w:rFonts w:ascii="Arial" w:hAnsi="Arial" w:cs="Arial"/>
          <w:sz w:val="22"/>
          <w:szCs w:val="22"/>
        </w:rPr>
        <w:t xml:space="preserve">What negative feedback have you received? What area </w:t>
      </w:r>
      <w:r w:rsidR="007D18B5">
        <w:rPr>
          <w:rFonts w:ascii="Arial" w:hAnsi="Arial" w:cs="Arial"/>
          <w:sz w:val="22"/>
          <w:szCs w:val="22"/>
        </w:rPr>
        <w:t xml:space="preserve">do </w:t>
      </w:r>
      <w:r w:rsidR="005D12CC" w:rsidRPr="00933F17">
        <w:rPr>
          <w:rFonts w:ascii="Arial" w:hAnsi="Arial" w:cs="Arial"/>
          <w:sz w:val="22"/>
          <w:szCs w:val="22"/>
        </w:rPr>
        <w:t xml:space="preserve">you </w:t>
      </w:r>
      <w:r w:rsidR="00307DD3" w:rsidRPr="00933F17">
        <w:rPr>
          <w:rFonts w:ascii="Arial" w:hAnsi="Arial" w:cs="Arial"/>
          <w:sz w:val="22"/>
          <w:szCs w:val="22"/>
        </w:rPr>
        <w:t>think that you should develop?</w:t>
      </w:r>
    </w:p>
    <w:p w14:paraId="1CFD460D" w14:textId="5622067B" w:rsidR="00307DD3" w:rsidRPr="00933F17" w:rsidRDefault="00307DD3" w:rsidP="005C0D75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Opportunities (O) </w:t>
      </w:r>
      <w:r w:rsidR="00E91BD1" w:rsidRPr="00933F17">
        <w:rPr>
          <w:rFonts w:ascii="Arial" w:hAnsi="Arial" w:cs="Arial"/>
          <w:sz w:val="22"/>
          <w:szCs w:val="22"/>
        </w:rPr>
        <w:t xml:space="preserve">- </w:t>
      </w:r>
      <w:r w:rsidR="00B75485" w:rsidRPr="00933F17">
        <w:rPr>
          <w:rFonts w:ascii="Arial" w:hAnsi="Arial" w:cs="Arial"/>
          <w:sz w:val="22"/>
          <w:szCs w:val="22"/>
        </w:rPr>
        <w:t xml:space="preserve">What is your potential? </w:t>
      </w:r>
      <w:r w:rsidR="003B60BA" w:rsidRPr="00933F17">
        <w:rPr>
          <w:rFonts w:ascii="Arial" w:hAnsi="Arial" w:cs="Arial"/>
          <w:sz w:val="22"/>
          <w:szCs w:val="22"/>
        </w:rPr>
        <w:t xml:space="preserve">What you </w:t>
      </w:r>
      <w:r w:rsidR="00E91BD1" w:rsidRPr="00933F17">
        <w:rPr>
          <w:rFonts w:ascii="Arial" w:hAnsi="Arial" w:cs="Arial"/>
          <w:sz w:val="22"/>
          <w:szCs w:val="22"/>
        </w:rPr>
        <w:t>would</w:t>
      </w:r>
      <w:r w:rsidR="003B60BA" w:rsidRPr="00933F17">
        <w:rPr>
          <w:rFonts w:ascii="Arial" w:hAnsi="Arial" w:cs="Arial"/>
          <w:sz w:val="22"/>
          <w:szCs w:val="22"/>
        </w:rPr>
        <w:t xml:space="preserve"> like to archive?</w:t>
      </w:r>
    </w:p>
    <w:p w14:paraId="28D103DC" w14:textId="445EAD02" w:rsidR="00461EBC" w:rsidRPr="00933F17" w:rsidRDefault="003B60BA" w:rsidP="007258DF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>Threats</w:t>
      </w:r>
      <w:r w:rsidR="00E91BD1" w:rsidRPr="00933F17">
        <w:rPr>
          <w:rFonts w:ascii="Arial" w:hAnsi="Arial" w:cs="Arial"/>
          <w:sz w:val="22"/>
          <w:szCs w:val="22"/>
        </w:rPr>
        <w:t xml:space="preserve"> (T) </w:t>
      </w:r>
      <w:r w:rsidR="00BA3247" w:rsidRPr="00933F17">
        <w:rPr>
          <w:rFonts w:ascii="Arial" w:hAnsi="Arial" w:cs="Arial"/>
          <w:sz w:val="22"/>
          <w:szCs w:val="22"/>
        </w:rPr>
        <w:t>–</w:t>
      </w:r>
      <w:r w:rsidR="00E91BD1" w:rsidRPr="00933F17">
        <w:rPr>
          <w:rFonts w:ascii="Arial" w:hAnsi="Arial" w:cs="Arial"/>
          <w:sz w:val="22"/>
          <w:szCs w:val="22"/>
        </w:rPr>
        <w:t xml:space="preserve"> </w:t>
      </w:r>
      <w:r w:rsidR="00BA3247" w:rsidRPr="00933F17">
        <w:rPr>
          <w:rFonts w:ascii="Arial" w:hAnsi="Arial" w:cs="Arial"/>
          <w:sz w:val="22"/>
          <w:szCs w:val="22"/>
        </w:rPr>
        <w:t>What</w:t>
      </w:r>
      <w:r w:rsidR="00B27306" w:rsidRPr="00933F17">
        <w:rPr>
          <w:rFonts w:ascii="Arial" w:hAnsi="Arial" w:cs="Arial"/>
          <w:sz w:val="22"/>
          <w:szCs w:val="22"/>
        </w:rPr>
        <w:t xml:space="preserve"> skills</w:t>
      </w:r>
      <w:r w:rsidR="00BA3247" w:rsidRPr="00933F17">
        <w:rPr>
          <w:rFonts w:ascii="Arial" w:hAnsi="Arial" w:cs="Arial"/>
          <w:sz w:val="22"/>
          <w:szCs w:val="22"/>
        </w:rPr>
        <w:t xml:space="preserve"> </w:t>
      </w:r>
      <w:r w:rsidR="00363734" w:rsidRPr="00933F17">
        <w:rPr>
          <w:rFonts w:ascii="Arial" w:hAnsi="Arial" w:cs="Arial"/>
          <w:sz w:val="22"/>
          <w:szCs w:val="22"/>
        </w:rPr>
        <w:t>do you feel</w:t>
      </w:r>
      <w:r w:rsidR="00B27306" w:rsidRPr="00933F17">
        <w:rPr>
          <w:rFonts w:ascii="Arial" w:hAnsi="Arial" w:cs="Arial"/>
          <w:sz w:val="22"/>
          <w:szCs w:val="22"/>
        </w:rPr>
        <w:t xml:space="preserve"> that you need to deve</w:t>
      </w:r>
      <w:r w:rsidR="001E7CAB" w:rsidRPr="00933F17">
        <w:rPr>
          <w:rFonts w:ascii="Arial" w:hAnsi="Arial" w:cs="Arial"/>
          <w:sz w:val="22"/>
          <w:szCs w:val="22"/>
        </w:rPr>
        <w:t xml:space="preserve">lop more? What are your </w:t>
      </w:r>
      <w:r w:rsidR="007258DF" w:rsidRPr="00933F17">
        <w:rPr>
          <w:rFonts w:ascii="Arial" w:hAnsi="Arial" w:cs="Arial"/>
          <w:sz w:val="22"/>
          <w:szCs w:val="22"/>
        </w:rPr>
        <w:t>worries in this next step</w:t>
      </w:r>
      <w:r w:rsidR="00C93C20" w:rsidRPr="00933F17">
        <w:rPr>
          <w:rFonts w:ascii="Arial" w:hAnsi="Arial" w:cs="Arial"/>
          <w:sz w:val="22"/>
          <w:szCs w:val="22"/>
        </w:rPr>
        <w:t>?</w:t>
      </w:r>
      <w:r w:rsidR="00097298" w:rsidRPr="00933F17">
        <w:rPr>
          <w:rFonts w:ascii="Arial" w:hAnsi="Arial" w:cs="Arial"/>
          <w:color w:val="666666"/>
          <w:sz w:val="22"/>
          <w:szCs w:val="22"/>
          <w:shd w:val="clear" w:color="auto" w:fill="FFFFFF"/>
        </w:rPr>
        <w:t xml:space="preserve"> </w:t>
      </w:r>
      <w:r w:rsidR="00097298" w:rsidRPr="00933F17">
        <w:rPr>
          <w:rStyle w:val="Strong"/>
          <w:rFonts w:ascii="Arial" w:hAnsi="Arial" w:cs="Arial"/>
          <w:color w:val="666666"/>
          <w:sz w:val="22"/>
          <w:szCs w:val="22"/>
          <w:shd w:val="clear" w:color="auto" w:fill="FFFFFF"/>
        </w:rPr>
        <w:t> </w:t>
      </w:r>
      <w:r w:rsidR="00097298" w:rsidRPr="00933F17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(University, 2020)</w:t>
      </w:r>
    </w:p>
    <w:p w14:paraId="5DD72D27" w14:textId="77777777" w:rsidR="00461EBC" w:rsidRDefault="00461EBC" w:rsidP="009A2280">
      <w:pPr>
        <w:rPr>
          <w:rFonts w:ascii="Arial" w:hAnsi="Arial" w:cs="Arial"/>
        </w:rPr>
      </w:pPr>
    </w:p>
    <w:p w14:paraId="551B95A3" w14:textId="77777777" w:rsidR="00461EBC" w:rsidRDefault="00461EBC" w:rsidP="009A2280">
      <w:pPr>
        <w:rPr>
          <w:rFonts w:ascii="Arial" w:hAnsi="Arial" w:cs="Arial"/>
        </w:rPr>
      </w:pPr>
    </w:p>
    <w:p w14:paraId="5DEBCECE" w14:textId="77777777" w:rsidR="00461EBC" w:rsidRDefault="00461EBC" w:rsidP="009A2280">
      <w:pPr>
        <w:rPr>
          <w:rFonts w:ascii="Arial" w:hAnsi="Arial" w:cs="Arial"/>
        </w:rPr>
      </w:pPr>
    </w:p>
    <w:p w14:paraId="7F4B4C3D" w14:textId="77777777" w:rsidR="00461EBC" w:rsidRDefault="00461EBC" w:rsidP="009A2280">
      <w:pPr>
        <w:rPr>
          <w:rFonts w:ascii="Arial" w:hAnsi="Arial" w:cs="Arial"/>
        </w:rPr>
      </w:pPr>
    </w:p>
    <w:p w14:paraId="64493B11" w14:textId="0D1837B1" w:rsidR="00461EBC" w:rsidRDefault="00461EBC" w:rsidP="009A2280">
      <w:pPr>
        <w:rPr>
          <w:rFonts w:ascii="Arial" w:hAnsi="Arial" w:cs="Arial"/>
        </w:rPr>
      </w:pPr>
    </w:p>
    <w:p w14:paraId="751D28EF" w14:textId="77777777" w:rsidR="00EA1A30" w:rsidRDefault="00EA1A30" w:rsidP="009A2280">
      <w:pPr>
        <w:rPr>
          <w:rFonts w:ascii="Arial" w:hAnsi="Arial" w:cs="Arial"/>
        </w:rPr>
      </w:pPr>
    </w:p>
    <w:p w14:paraId="619CBDC3" w14:textId="65011CF5" w:rsidR="009A2280" w:rsidRPr="00FE7BB3" w:rsidRDefault="00461EBC" w:rsidP="009A2280">
      <w:pPr>
        <w:rPr>
          <w:rFonts w:ascii="Arial" w:hAnsi="Arial" w:cs="Arial"/>
          <w:b/>
          <w:bCs/>
          <w:sz w:val="22"/>
          <w:szCs w:val="22"/>
        </w:rPr>
      </w:pPr>
      <w:r w:rsidRPr="00EA1A30">
        <w:rPr>
          <w:rFonts w:ascii="Arial" w:hAnsi="Arial" w:cs="Arial"/>
          <w:sz w:val="22"/>
          <w:szCs w:val="22"/>
        </w:rPr>
        <w:lastRenderedPageBreak/>
        <w:t xml:space="preserve">                                     </w:t>
      </w:r>
      <w:r w:rsidR="00BC4428" w:rsidRPr="00EA1A30">
        <w:rPr>
          <w:rFonts w:ascii="Arial" w:hAnsi="Arial" w:cs="Arial"/>
          <w:sz w:val="22"/>
          <w:szCs w:val="22"/>
        </w:rPr>
        <w:t xml:space="preserve"> </w:t>
      </w:r>
      <w:r w:rsidR="00BC4428" w:rsidRPr="00FE7BB3">
        <w:rPr>
          <w:rFonts w:ascii="Arial" w:hAnsi="Arial" w:cs="Arial"/>
          <w:b/>
          <w:bCs/>
          <w:sz w:val="22"/>
          <w:szCs w:val="22"/>
        </w:rPr>
        <w:t>Table 1</w:t>
      </w:r>
      <w:r w:rsidR="00171D7E" w:rsidRPr="00FE7BB3">
        <w:rPr>
          <w:rFonts w:ascii="Arial" w:hAnsi="Arial" w:cs="Arial"/>
          <w:b/>
          <w:bCs/>
          <w:sz w:val="22"/>
          <w:szCs w:val="22"/>
        </w:rPr>
        <w:t xml:space="preserve"> </w:t>
      </w:r>
      <w:r w:rsidR="004D00C9" w:rsidRPr="00FE7BB3">
        <w:rPr>
          <w:rFonts w:ascii="Arial" w:hAnsi="Arial" w:cs="Arial"/>
          <w:b/>
          <w:bCs/>
          <w:sz w:val="22"/>
          <w:szCs w:val="22"/>
        </w:rPr>
        <w:t xml:space="preserve">Personal SWOT </w:t>
      </w:r>
      <w:r w:rsidR="001C0FDA" w:rsidRPr="00FE7BB3">
        <w:rPr>
          <w:rFonts w:ascii="Arial" w:hAnsi="Arial" w:cs="Arial"/>
          <w:b/>
          <w:bCs/>
          <w:sz w:val="22"/>
          <w:szCs w:val="22"/>
        </w:rPr>
        <w:t>analysis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4691"/>
        <w:gridCol w:w="4239"/>
      </w:tblGrid>
      <w:tr w:rsidR="00CD3F86" w:rsidRPr="00EA1A30" w14:paraId="1699C1C0" w14:textId="77777777" w:rsidTr="00CD3F86">
        <w:trPr>
          <w:trHeight w:val="2725"/>
        </w:trPr>
        <w:tc>
          <w:tcPr>
            <w:tcW w:w="4691" w:type="dxa"/>
          </w:tcPr>
          <w:p w14:paraId="6B3E44C7" w14:textId="1C4EEFC3" w:rsidR="00CD3F86" w:rsidRPr="00FE7BB3" w:rsidRDefault="00FB74F9" w:rsidP="00CD3F8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Pr="00FE7BB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Strengths</w:t>
            </w:r>
          </w:p>
          <w:p w14:paraId="1B50CEE7" w14:textId="77777777" w:rsidR="00914057" w:rsidRPr="00EA1A30" w:rsidRDefault="00914057" w:rsidP="00CD3F8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1768BC" w14:textId="21F21A10" w:rsidR="00CD3F86" w:rsidRPr="00EA1A30" w:rsidRDefault="000E5AC6" w:rsidP="0091405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Experienced and dedicated</w:t>
            </w:r>
            <w:r w:rsidR="004C16C8" w:rsidRPr="00EA1A3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FDE95B4" w14:textId="2F877631" w:rsidR="00914057" w:rsidRPr="00EA1A30" w:rsidRDefault="003C3C7F" w:rsidP="0091405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Motivated</w:t>
            </w:r>
          </w:p>
          <w:p w14:paraId="7ACE1422" w14:textId="148228B1" w:rsidR="003C3C7F" w:rsidRPr="00EA1A30" w:rsidRDefault="00284ED4" w:rsidP="0091405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Hard</w:t>
            </w:r>
            <w:r w:rsidR="007D18B5">
              <w:rPr>
                <w:rFonts w:ascii="Arial" w:hAnsi="Arial" w:cs="Arial"/>
                <w:sz w:val="22"/>
                <w:szCs w:val="22"/>
              </w:rPr>
              <w:t>-</w:t>
            </w:r>
            <w:r w:rsidRPr="00EA1A30">
              <w:rPr>
                <w:rFonts w:ascii="Arial" w:hAnsi="Arial" w:cs="Arial"/>
                <w:sz w:val="22"/>
                <w:szCs w:val="22"/>
              </w:rPr>
              <w:t>wor</w:t>
            </w:r>
            <w:r w:rsidR="006C36D1" w:rsidRPr="00EA1A30">
              <w:rPr>
                <w:rFonts w:ascii="Arial" w:hAnsi="Arial" w:cs="Arial"/>
                <w:sz w:val="22"/>
                <w:szCs w:val="22"/>
              </w:rPr>
              <w:t>king</w:t>
            </w:r>
          </w:p>
          <w:p w14:paraId="61B6D910" w14:textId="1C93F353" w:rsidR="006C36D1" w:rsidRPr="00EA1A30" w:rsidRDefault="006C36D1" w:rsidP="0091405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Flexible and punctual</w:t>
            </w:r>
          </w:p>
          <w:p w14:paraId="48CE3236" w14:textId="2BC27FFD" w:rsidR="00986227" w:rsidRPr="00EA1A30" w:rsidRDefault="00DD535E" w:rsidP="0091405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Team player</w:t>
            </w:r>
          </w:p>
          <w:p w14:paraId="5FB4CC4C" w14:textId="5988E80A" w:rsidR="00DD535E" w:rsidRPr="00EA1A30" w:rsidRDefault="00D70CCC" w:rsidP="0091405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Taking initiative</w:t>
            </w:r>
          </w:p>
          <w:p w14:paraId="743AA956" w14:textId="24F0148A" w:rsidR="00D70CCC" w:rsidRPr="00EA1A30" w:rsidRDefault="005572C6" w:rsidP="0091405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Problem solving</w:t>
            </w:r>
          </w:p>
          <w:p w14:paraId="2100D625" w14:textId="1AEEAE6A" w:rsidR="00CD3F86" w:rsidRPr="00EA1A30" w:rsidRDefault="00465FBB" w:rsidP="00CD3F8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Leadership Skill</w:t>
            </w:r>
            <w:r w:rsidR="00CD3F86" w:rsidRPr="00EA1A3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DE0B815" wp14:editId="0A93D16A">
                      <wp:simplePos x="0" y="0"/>
                      <wp:positionH relativeFrom="column">
                        <wp:posOffset>2445385</wp:posOffset>
                      </wp:positionH>
                      <wp:positionV relativeFrom="paragraph">
                        <wp:posOffset>70485</wp:posOffset>
                      </wp:positionV>
                      <wp:extent cx="914400" cy="1043940"/>
                      <wp:effectExtent l="0" t="0" r="19050" b="22860"/>
                      <wp:wrapNone/>
                      <wp:docPr id="16" name="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0439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 w="25400" cap="flat">
                                <a:solidFill>
                                  <a:srgbClr val="000000"/>
                                </a:solidFill>
                                <a:prstDash val="solid"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3823FD84" w14:textId="3E7268E2" w:rsidR="00CD3F86" w:rsidRPr="001D6375" w:rsidRDefault="001D6375" w:rsidP="00CD3F8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FF00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1D6375">
                                    <w:rPr>
                                      <w:rFonts w:ascii="Arial" w:hAnsi="Arial" w:cs="Arial"/>
                                      <w:color w:val="FFFF00"/>
                                      <w:sz w:val="28"/>
                                      <w:szCs w:val="28"/>
                                      <w:lang w:val="en-GB"/>
                                    </w:rPr>
                                    <w:t>SWOT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E0B815" id="Oval 16" o:spid="_x0000_s1032" style="position:absolute;left:0;text-align:left;margin-left:192.55pt;margin-top:5.55pt;width:1in;height:82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" fillcolor="#5a5a5a [2109]" strokeweight="2pt">
                      <v:stroke miterlimit="4" joinstyle="miter"/>
                      <v:textbox inset="3pt,3pt,3pt,3pt">
                        <w:txbxContent>
                          <w:p w14:paraId="3823FD84" w14:textId="3E7268E2" w:rsidR="00CD3F86" w:rsidRPr="001D6375" w:rsidRDefault="001D6375" w:rsidP="00CD3F86">
                            <w:pPr>
                              <w:jc w:val="center"/>
                              <w:rPr>
                                <w:rFonts w:ascii="Arial" w:hAnsi="Arial" w:cs="Arial"/>
                                <w:color w:val="FFFF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D6375">
                              <w:rPr>
                                <w:rFonts w:ascii="Arial" w:hAnsi="Arial" w:cs="Arial"/>
                                <w:color w:val="FFFF00"/>
                                <w:sz w:val="28"/>
                                <w:szCs w:val="28"/>
                                <w:lang w:val="en-GB"/>
                              </w:rPr>
                              <w:t>SWOT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17D18DCF" w14:textId="1C270BEA" w:rsidR="00CD3F86" w:rsidRPr="00EA1A30" w:rsidRDefault="00CD3F86" w:rsidP="00CD3F8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39" w:type="dxa"/>
          </w:tcPr>
          <w:p w14:paraId="6474C757" w14:textId="24864EB1" w:rsidR="00FB74F9" w:rsidRPr="00FE7BB3" w:rsidRDefault="00FB74F9" w:rsidP="009A22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Pr="00FE7BB3">
              <w:rPr>
                <w:rFonts w:ascii="Arial" w:hAnsi="Arial" w:cs="Arial"/>
                <w:b/>
                <w:bCs/>
                <w:sz w:val="22"/>
                <w:szCs w:val="22"/>
              </w:rPr>
              <w:t>Weaknesses</w:t>
            </w:r>
          </w:p>
          <w:p w14:paraId="5EEBCDE1" w14:textId="77777777" w:rsidR="00465FBB" w:rsidRPr="00EA1A30" w:rsidRDefault="00465FBB" w:rsidP="009A22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D43E8C" w14:textId="3519BD41" w:rsidR="00465FBB" w:rsidRPr="00EA1A30" w:rsidRDefault="00B80003" w:rsidP="00B8000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Self-criticism</w:t>
            </w:r>
          </w:p>
          <w:p w14:paraId="377E2F72" w14:textId="598A086F" w:rsidR="00B80003" w:rsidRPr="00EA1A30" w:rsidRDefault="00753ABF" w:rsidP="00B8000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Public Speaking</w:t>
            </w:r>
          </w:p>
          <w:p w14:paraId="1F726E81" w14:textId="27A18D03" w:rsidR="00753ABF" w:rsidRPr="00EA1A30" w:rsidRDefault="00753ABF" w:rsidP="00B8000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Insecure</w:t>
            </w:r>
          </w:p>
          <w:p w14:paraId="7BAB67F4" w14:textId="3B406812" w:rsidR="00753ABF" w:rsidRPr="00EA1A30" w:rsidRDefault="00753ABF" w:rsidP="00B8000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Presentation Skills</w:t>
            </w:r>
          </w:p>
          <w:p w14:paraId="30E540E6" w14:textId="023FC969" w:rsidR="00753ABF" w:rsidRPr="00EA1A30" w:rsidRDefault="00A56D34" w:rsidP="00B8000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To detail</w:t>
            </w:r>
            <w:r w:rsidR="00930A04">
              <w:rPr>
                <w:rFonts w:ascii="Arial" w:hAnsi="Arial" w:cs="Arial"/>
                <w:sz w:val="22"/>
                <w:szCs w:val="22"/>
              </w:rPr>
              <w:t>-</w:t>
            </w:r>
            <w:r w:rsidRPr="00EA1A30">
              <w:rPr>
                <w:rFonts w:ascii="Arial" w:hAnsi="Arial" w:cs="Arial"/>
                <w:sz w:val="22"/>
                <w:szCs w:val="22"/>
              </w:rPr>
              <w:t>oriented</w:t>
            </w:r>
          </w:p>
          <w:p w14:paraId="573ED16B" w14:textId="77777777" w:rsidR="00B80003" w:rsidRPr="00EA1A30" w:rsidRDefault="00B80003" w:rsidP="009A22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3A09E0" w14:textId="62113968" w:rsidR="00B80003" w:rsidRPr="00EA1A30" w:rsidRDefault="00B80003" w:rsidP="009A228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3F86" w:rsidRPr="00EA1A30" w14:paraId="2DEEF420" w14:textId="77777777" w:rsidTr="00A754BB">
        <w:trPr>
          <w:trHeight w:val="2532"/>
        </w:trPr>
        <w:tc>
          <w:tcPr>
            <w:tcW w:w="4691" w:type="dxa"/>
          </w:tcPr>
          <w:p w14:paraId="081CA0D8" w14:textId="77777777" w:rsidR="00CD3F86" w:rsidRPr="00EA1A30" w:rsidRDefault="00CD3F86" w:rsidP="009A22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AE7F81" w14:textId="77777777" w:rsidR="00FB74F9" w:rsidRPr="0071111A" w:rsidRDefault="00FB74F9" w:rsidP="009A22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 xml:space="preserve">               </w:t>
            </w:r>
            <w:r w:rsidRPr="007111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Opp</w:t>
            </w:r>
            <w:r w:rsidR="0053272B" w:rsidRPr="0071111A">
              <w:rPr>
                <w:rFonts w:ascii="Arial" w:hAnsi="Arial" w:cs="Arial"/>
                <w:b/>
                <w:bCs/>
                <w:sz w:val="22"/>
                <w:szCs w:val="22"/>
              </w:rPr>
              <w:t>ortunities</w:t>
            </w:r>
          </w:p>
          <w:p w14:paraId="3CE50C71" w14:textId="77777777" w:rsidR="00A56D34" w:rsidRPr="00EA1A30" w:rsidRDefault="00A56D34" w:rsidP="009A22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DCC15E" w14:textId="5DDCDFA4" w:rsidR="00A56D34" w:rsidRPr="00EA1A30" w:rsidRDefault="005769B7" w:rsidP="00A56D3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New career</w:t>
            </w:r>
          </w:p>
          <w:p w14:paraId="7D7C8877" w14:textId="4940155D" w:rsidR="005769B7" w:rsidRPr="00EA1A30" w:rsidRDefault="002F38AC" w:rsidP="00A56D3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New experience</w:t>
            </w:r>
          </w:p>
          <w:p w14:paraId="3A806DD9" w14:textId="2C35B388" w:rsidR="002F38AC" w:rsidRPr="00EA1A30" w:rsidRDefault="002F38AC" w:rsidP="00A56D3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 xml:space="preserve">New </w:t>
            </w:r>
            <w:r w:rsidR="000E1FF2" w:rsidRPr="00EA1A30">
              <w:rPr>
                <w:rFonts w:ascii="Arial" w:hAnsi="Arial" w:cs="Arial"/>
                <w:sz w:val="22"/>
                <w:szCs w:val="22"/>
              </w:rPr>
              <w:t>goals</w:t>
            </w:r>
          </w:p>
          <w:p w14:paraId="23352A92" w14:textId="77777777" w:rsidR="000E1FF2" w:rsidRPr="00EA1A30" w:rsidRDefault="000E1FF2" w:rsidP="00AD71D6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23AAA164" w14:textId="1241D6DE" w:rsidR="005769B7" w:rsidRPr="00EA1A30" w:rsidRDefault="005769B7" w:rsidP="00BB6CB3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39" w:type="dxa"/>
          </w:tcPr>
          <w:p w14:paraId="20D8C9EE" w14:textId="77777777" w:rsidR="00CD3F86" w:rsidRPr="00EA1A30" w:rsidRDefault="0053272B" w:rsidP="009A2280">
            <w:p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  <w:p w14:paraId="7DB3E325" w14:textId="0F746EFC" w:rsidR="0053272B" w:rsidRPr="0071111A" w:rsidRDefault="0053272B" w:rsidP="009A22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Pr="0071111A">
              <w:rPr>
                <w:rFonts w:ascii="Arial" w:hAnsi="Arial" w:cs="Arial"/>
                <w:b/>
                <w:bCs/>
                <w:sz w:val="22"/>
                <w:szCs w:val="22"/>
              </w:rPr>
              <w:t>Threats</w:t>
            </w:r>
          </w:p>
          <w:p w14:paraId="00D267EF" w14:textId="77777777" w:rsidR="00BD2DCE" w:rsidRPr="00EA1A30" w:rsidRDefault="00BD2DCE" w:rsidP="009A22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C55686" w14:textId="77777777" w:rsidR="00107579" w:rsidRPr="00EA1A30" w:rsidRDefault="00BD2DCE" w:rsidP="00752D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Less time for</w:t>
            </w:r>
            <w:r w:rsidR="00107579" w:rsidRPr="00EA1A30">
              <w:rPr>
                <w:rFonts w:ascii="Arial" w:hAnsi="Arial" w:cs="Arial"/>
                <w:sz w:val="22"/>
                <w:szCs w:val="22"/>
              </w:rPr>
              <w:t xml:space="preserve"> family</w:t>
            </w:r>
          </w:p>
          <w:p w14:paraId="6155E8FC" w14:textId="7EA57141" w:rsidR="00107579" w:rsidRPr="00EA1A30" w:rsidRDefault="00210D9D" w:rsidP="00752D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Deadlines</w:t>
            </w:r>
          </w:p>
          <w:p w14:paraId="2BF6C80B" w14:textId="7DE12671" w:rsidR="00210D9D" w:rsidRPr="00EA1A30" w:rsidRDefault="00210D9D" w:rsidP="00752D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>Responsibility</w:t>
            </w:r>
          </w:p>
          <w:p w14:paraId="07AEDD0A" w14:textId="234C85E1" w:rsidR="00752D25" w:rsidRPr="00EA1A30" w:rsidRDefault="00BD2DCE" w:rsidP="00752D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111EF" w:rsidRPr="00EA1A30">
              <w:rPr>
                <w:rFonts w:ascii="Arial" w:hAnsi="Arial" w:cs="Arial"/>
                <w:sz w:val="22"/>
                <w:szCs w:val="22"/>
              </w:rPr>
              <w:t>Competition</w:t>
            </w:r>
          </w:p>
          <w:p w14:paraId="63FE4D79" w14:textId="3C9B980D" w:rsidR="00752D25" w:rsidRPr="00EA1A30" w:rsidRDefault="00752D25" w:rsidP="009A2280">
            <w:pPr>
              <w:rPr>
                <w:rFonts w:ascii="Arial" w:hAnsi="Arial" w:cs="Arial"/>
                <w:sz w:val="22"/>
                <w:szCs w:val="22"/>
              </w:rPr>
            </w:pPr>
            <w:r w:rsidRPr="00EA1A30">
              <w:rPr>
                <w:rFonts w:ascii="Arial" w:hAnsi="Arial" w:cs="Arial"/>
                <w:sz w:val="22"/>
                <w:szCs w:val="22"/>
              </w:rPr>
              <w:t xml:space="preserve">        </w:t>
            </w:r>
          </w:p>
        </w:tc>
      </w:tr>
    </w:tbl>
    <w:p w14:paraId="6BB04BF5" w14:textId="77777777" w:rsidR="00874806" w:rsidRPr="00EA1A30" w:rsidRDefault="00874806" w:rsidP="00EA1A30">
      <w:pPr>
        <w:spacing w:line="360" w:lineRule="auto"/>
        <w:rPr>
          <w:rFonts w:ascii="Arial" w:hAnsi="Arial" w:cs="Arial"/>
        </w:rPr>
      </w:pPr>
    </w:p>
    <w:p w14:paraId="1A7AA86F" w14:textId="55F9D013" w:rsidR="009A2280" w:rsidRPr="00A50A6E" w:rsidRDefault="00922106" w:rsidP="005257E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A50A6E">
        <w:rPr>
          <w:rFonts w:ascii="Arial" w:hAnsi="Arial" w:cs="Arial"/>
          <w:sz w:val="22"/>
          <w:szCs w:val="22"/>
        </w:rPr>
        <w:t>Plan</w:t>
      </w:r>
      <w:r w:rsidR="004B68AE" w:rsidRPr="00A50A6E">
        <w:rPr>
          <w:rFonts w:ascii="Arial" w:hAnsi="Arial" w:cs="Arial"/>
          <w:sz w:val="22"/>
          <w:szCs w:val="22"/>
        </w:rPr>
        <w:t xml:space="preserve"> </w:t>
      </w:r>
      <w:r w:rsidR="00A62663" w:rsidRPr="00A50A6E">
        <w:rPr>
          <w:rFonts w:ascii="Arial" w:hAnsi="Arial" w:cs="Arial"/>
          <w:sz w:val="22"/>
          <w:szCs w:val="22"/>
        </w:rPr>
        <w:t>(I</w:t>
      </w:r>
      <w:r w:rsidR="00A754BB" w:rsidRPr="00A50A6E">
        <w:rPr>
          <w:rFonts w:ascii="Arial" w:hAnsi="Arial" w:cs="Arial"/>
          <w:sz w:val="22"/>
          <w:szCs w:val="22"/>
        </w:rPr>
        <w:t xml:space="preserve"> use SMART strategy)</w:t>
      </w:r>
    </w:p>
    <w:p w14:paraId="263A93CE" w14:textId="411926CF" w:rsidR="00E36231" w:rsidRPr="00EA1A30" w:rsidRDefault="00055270" w:rsidP="00EA1A30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A50A6E">
        <w:rPr>
          <w:rFonts w:ascii="Arial" w:hAnsi="Arial" w:cs="Arial"/>
          <w:sz w:val="22"/>
          <w:szCs w:val="22"/>
        </w:rPr>
        <w:t xml:space="preserve">According to </w:t>
      </w:r>
      <w:proofErr w:type="spellStart"/>
      <w:r w:rsidR="004E40C8" w:rsidRPr="00A50A6E">
        <w:rPr>
          <w:rFonts w:ascii="Arial" w:hAnsi="Arial" w:cs="Arial"/>
          <w:sz w:val="22"/>
          <w:szCs w:val="22"/>
        </w:rPr>
        <w:t>Chamot</w:t>
      </w:r>
      <w:proofErr w:type="spellEnd"/>
      <w:r w:rsidR="00731AA0" w:rsidRPr="00A50A6E">
        <w:rPr>
          <w:rFonts w:ascii="Arial" w:hAnsi="Arial" w:cs="Arial"/>
          <w:sz w:val="22"/>
          <w:szCs w:val="22"/>
        </w:rPr>
        <w:t xml:space="preserve"> and Harris (2019)</w:t>
      </w:r>
      <w:r w:rsidR="005B0AB7" w:rsidRPr="00A50A6E">
        <w:rPr>
          <w:rFonts w:ascii="Arial" w:hAnsi="Arial" w:cs="Arial"/>
          <w:sz w:val="22"/>
          <w:szCs w:val="22"/>
        </w:rPr>
        <w:t xml:space="preserve"> </w:t>
      </w:r>
      <w:r w:rsidR="007E585D" w:rsidRPr="00A50A6E">
        <w:rPr>
          <w:rFonts w:ascii="Arial" w:hAnsi="Arial" w:cs="Arial"/>
          <w:sz w:val="22"/>
          <w:szCs w:val="22"/>
        </w:rPr>
        <w:t>“</w:t>
      </w:r>
      <w:r w:rsidR="005B0AB7" w:rsidRPr="00A50A6E">
        <w:rPr>
          <w:rFonts w:ascii="Arial" w:hAnsi="Arial" w:cs="Arial"/>
          <w:sz w:val="22"/>
          <w:szCs w:val="22"/>
        </w:rPr>
        <w:t>The SMART strategy is well documented in the literature in several fields ranging from management, health</w:t>
      </w:r>
      <w:r w:rsidR="007E0815">
        <w:rPr>
          <w:rFonts w:ascii="Arial" w:hAnsi="Arial" w:cs="Arial"/>
          <w:sz w:val="22"/>
          <w:szCs w:val="22"/>
        </w:rPr>
        <w:t>,</w:t>
      </w:r>
      <w:r w:rsidR="005B0AB7" w:rsidRPr="00A50A6E">
        <w:rPr>
          <w:rFonts w:ascii="Arial" w:hAnsi="Arial" w:cs="Arial"/>
          <w:sz w:val="22"/>
          <w:szCs w:val="22"/>
        </w:rPr>
        <w:t xml:space="preserve"> and personal development to education</w:t>
      </w:r>
      <w:r w:rsidR="008871B7" w:rsidRPr="00A50A6E">
        <w:rPr>
          <w:rFonts w:ascii="Arial" w:hAnsi="Arial" w:cs="Arial"/>
          <w:sz w:val="22"/>
          <w:szCs w:val="22"/>
        </w:rPr>
        <w:t xml:space="preserve"> and focus on SMART goals has been shown to increase student motivation by fostering feelings of greater self-efficacy, resulting </w:t>
      </w:r>
      <w:r w:rsidR="007E585D" w:rsidRPr="00A50A6E">
        <w:rPr>
          <w:rFonts w:ascii="Arial" w:hAnsi="Arial" w:cs="Arial"/>
          <w:sz w:val="22"/>
          <w:szCs w:val="22"/>
        </w:rPr>
        <w:t>in increasing language learning”.</w:t>
      </w:r>
    </w:p>
    <w:p w14:paraId="24C65E37" w14:textId="78848823" w:rsidR="005C3B20" w:rsidRPr="00FE7BB3" w:rsidRDefault="00BC4428" w:rsidP="00055270">
      <w:pPr>
        <w:ind w:left="360"/>
        <w:rPr>
          <w:rFonts w:ascii="Arial" w:hAnsi="Arial" w:cs="Arial"/>
          <w:b/>
          <w:bCs/>
          <w:sz w:val="22"/>
          <w:szCs w:val="22"/>
        </w:rPr>
      </w:pPr>
      <w:r w:rsidRPr="00A50A6E">
        <w:rPr>
          <w:rFonts w:ascii="Arial" w:hAnsi="Arial" w:cs="Arial"/>
          <w:sz w:val="22"/>
          <w:szCs w:val="22"/>
        </w:rPr>
        <w:t xml:space="preserve">                                            </w:t>
      </w:r>
      <w:r w:rsidRPr="00FE7BB3">
        <w:rPr>
          <w:rFonts w:ascii="Arial" w:hAnsi="Arial" w:cs="Arial"/>
          <w:b/>
          <w:bCs/>
          <w:sz w:val="22"/>
          <w:szCs w:val="22"/>
        </w:rPr>
        <w:t>Table 2</w:t>
      </w:r>
      <w:r w:rsidR="00F548B5" w:rsidRPr="00FE7BB3">
        <w:rPr>
          <w:rFonts w:ascii="Arial" w:hAnsi="Arial" w:cs="Arial"/>
          <w:b/>
          <w:bCs/>
          <w:sz w:val="22"/>
          <w:szCs w:val="22"/>
        </w:rPr>
        <w:t xml:space="preserve"> Personal SMART </w:t>
      </w:r>
      <w:r w:rsidR="00171D7E" w:rsidRPr="00FE7BB3">
        <w:rPr>
          <w:rFonts w:ascii="Arial" w:hAnsi="Arial" w:cs="Arial"/>
          <w:b/>
          <w:bCs/>
          <w:sz w:val="22"/>
          <w:szCs w:val="22"/>
        </w:rPr>
        <w:t>analysis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62"/>
        <w:gridCol w:w="3969"/>
        <w:gridCol w:w="4699"/>
      </w:tblGrid>
      <w:tr w:rsidR="00FD5D88" w:rsidRPr="00A50A6E" w14:paraId="41E1AD2D" w14:textId="77777777" w:rsidTr="00FD5D88">
        <w:trPr>
          <w:trHeight w:val="460"/>
        </w:trPr>
        <w:tc>
          <w:tcPr>
            <w:tcW w:w="1762" w:type="dxa"/>
          </w:tcPr>
          <w:p w14:paraId="412344D1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113CB9D" w14:textId="380CC195" w:rsidR="00FD5D88" w:rsidRPr="00FE7BB3" w:rsidRDefault="00FD5D88" w:rsidP="000552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FE7BB3">
              <w:rPr>
                <w:rFonts w:ascii="Arial" w:hAnsi="Arial" w:cs="Arial"/>
                <w:b/>
                <w:bCs/>
                <w:sz w:val="22"/>
                <w:szCs w:val="22"/>
              </w:rPr>
              <w:t>Question</w:t>
            </w:r>
            <w:r w:rsidR="009067AC" w:rsidRPr="00FE7BB3">
              <w:rPr>
                <w:rFonts w:ascii="Arial" w:hAnsi="Arial" w:cs="Arial"/>
                <w:b/>
                <w:bCs/>
                <w:sz w:val="22"/>
                <w:szCs w:val="22"/>
              </w:rPr>
              <w:t>(s)</w:t>
            </w:r>
          </w:p>
        </w:tc>
        <w:tc>
          <w:tcPr>
            <w:tcW w:w="4699" w:type="dxa"/>
          </w:tcPr>
          <w:p w14:paraId="6F76F6A9" w14:textId="1CB29254" w:rsidR="00FD5D88" w:rsidRPr="00FE7BB3" w:rsidRDefault="009067AC" w:rsidP="000552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Pr="00FE7BB3">
              <w:rPr>
                <w:rFonts w:ascii="Arial" w:hAnsi="Arial" w:cs="Arial"/>
                <w:b/>
                <w:bCs/>
                <w:sz w:val="22"/>
                <w:szCs w:val="22"/>
              </w:rPr>
              <w:t>Answer(s)</w:t>
            </w:r>
          </w:p>
        </w:tc>
      </w:tr>
      <w:tr w:rsidR="00FD5D88" w:rsidRPr="00A50A6E" w14:paraId="04817811" w14:textId="77777777" w:rsidTr="00FD5D88">
        <w:trPr>
          <w:trHeight w:val="875"/>
        </w:trPr>
        <w:tc>
          <w:tcPr>
            <w:tcW w:w="1762" w:type="dxa"/>
          </w:tcPr>
          <w:p w14:paraId="1BE96870" w14:textId="77777777" w:rsidR="009067AC" w:rsidRPr="00A50A6E" w:rsidRDefault="009067AC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BD7F6D" w14:textId="41B37056" w:rsidR="00FD5D88" w:rsidRPr="00A50A6E" w:rsidRDefault="009067AC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Specific</w:t>
            </w:r>
          </w:p>
        </w:tc>
        <w:tc>
          <w:tcPr>
            <w:tcW w:w="3969" w:type="dxa"/>
          </w:tcPr>
          <w:p w14:paraId="559CD7A5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CE378A" w14:textId="51701DC1" w:rsidR="00205B6E" w:rsidRPr="00A50A6E" w:rsidRDefault="00205B6E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What is </w:t>
            </w:r>
            <w:r w:rsidR="009F28DB" w:rsidRPr="00A50A6E">
              <w:rPr>
                <w:rFonts w:ascii="Arial" w:hAnsi="Arial" w:cs="Arial"/>
                <w:sz w:val="22"/>
                <w:szCs w:val="22"/>
              </w:rPr>
              <w:t>my specific goal?</w:t>
            </w:r>
          </w:p>
        </w:tc>
        <w:tc>
          <w:tcPr>
            <w:tcW w:w="4699" w:type="dxa"/>
          </w:tcPr>
          <w:p w14:paraId="543B6CDB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3572CA" w14:textId="2A32FD18" w:rsidR="000E6B92" w:rsidRPr="00A50A6E" w:rsidRDefault="003D4AC6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To become </w:t>
            </w:r>
            <w:r w:rsidR="002034B4" w:rsidRPr="00A50A6E">
              <w:rPr>
                <w:rFonts w:ascii="Arial" w:hAnsi="Arial" w:cs="Arial"/>
                <w:sz w:val="22"/>
                <w:szCs w:val="22"/>
              </w:rPr>
              <w:t xml:space="preserve">a professional Senior Housekeeper </w:t>
            </w:r>
          </w:p>
        </w:tc>
      </w:tr>
      <w:tr w:rsidR="00FD5D88" w:rsidRPr="00A50A6E" w14:paraId="1A0A9DBC" w14:textId="77777777" w:rsidTr="00FD5D88">
        <w:trPr>
          <w:trHeight w:val="845"/>
        </w:trPr>
        <w:tc>
          <w:tcPr>
            <w:tcW w:w="1762" w:type="dxa"/>
          </w:tcPr>
          <w:p w14:paraId="2C410E24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E7DEFE" w14:textId="40C6A9FB" w:rsidR="009067AC" w:rsidRPr="00A50A6E" w:rsidRDefault="009067AC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Measurable</w:t>
            </w:r>
          </w:p>
        </w:tc>
        <w:tc>
          <w:tcPr>
            <w:tcW w:w="3969" w:type="dxa"/>
          </w:tcPr>
          <w:p w14:paraId="06761388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62A6AA" w14:textId="047DEEB3" w:rsidR="009F28DB" w:rsidRPr="00A50A6E" w:rsidRDefault="009F28DB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How </w:t>
            </w:r>
            <w:r w:rsidR="00D25F91" w:rsidRPr="00A50A6E">
              <w:rPr>
                <w:rFonts w:ascii="Arial" w:hAnsi="Arial" w:cs="Arial"/>
                <w:sz w:val="22"/>
                <w:szCs w:val="22"/>
              </w:rPr>
              <w:t>am I going to measure it?</w:t>
            </w:r>
          </w:p>
        </w:tc>
        <w:tc>
          <w:tcPr>
            <w:tcW w:w="4699" w:type="dxa"/>
          </w:tcPr>
          <w:p w14:paraId="7CF7BE9C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A0B347" w14:textId="55DD9EDE" w:rsidR="00835683" w:rsidRPr="00A50A6E" w:rsidRDefault="006847B0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I will measure in two </w:t>
            </w:r>
            <w:r w:rsidR="00DB4878" w:rsidRPr="00A50A6E">
              <w:rPr>
                <w:rFonts w:ascii="Arial" w:hAnsi="Arial" w:cs="Arial"/>
                <w:sz w:val="22"/>
                <w:szCs w:val="22"/>
              </w:rPr>
              <w:t>months;</w:t>
            </w:r>
            <w:r w:rsidR="006C4C40" w:rsidRPr="00A50A6E">
              <w:rPr>
                <w:rFonts w:ascii="Arial" w:hAnsi="Arial" w:cs="Arial"/>
                <w:sz w:val="22"/>
                <w:szCs w:val="22"/>
              </w:rPr>
              <w:t xml:space="preserve"> I will let me time to </w:t>
            </w:r>
            <w:r w:rsidR="00096A0B" w:rsidRPr="00A50A6E">
              <w:rPr>
                <w:rFonts w:ascii="Arial" w:hAnsi="Arial" w:cs="Arial"/>
                <w:sz w:val="22"/>
                <w:szCs w:val="22"/>
              </w:rPr>
              <w:t>pass my exam and achieve my certificate.</w:t>
            </w:r>
            <w:r w:rsidR="006C4C40" w:rsidRPr="00A50A6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FD5D88" w:rsidRPr="00A50A6E" w14:paraId="669A3A0C" w14:textId="77777777" w:rsidTr="00FD5D88">
        <w:trPr>
          <w:trHeight w:val="985"/>
        </w:trPr>
        <w:tc>
          <w:tcPr>
            <w:tcW w:w="1762" w:type="dxa"/>
          </w:tcPr>
          <w:p w14:paraId="162336FF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52015A" w14:textId="14CCCB61" w:rsidR="009067AC" w:rsidRPr="00A50A6E" w:rsidRDefault="009067AC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Archivable</w:t>
            </w:r>
          </w:p>
        </w:tc>
        <w:tc>
          <w:tcPr>
            <w:tcW w:w="3969" w:type="dxa"/>
          </w:tcPr>
          <w:p w14:paraId="68F58706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0A9B2E" w14:textId="5AE8549A" w:rsidR="00D25F91" w:rsidRPr="00A50A6E" w:rsidRDefault="00D25F91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What abilities </w:t>
            </w:r>
            <w:r w:rsidR="00C41825" w:rsidRPr="00A50A6E">
              <w:rPr>
                <w:rFonts w:ascii="Arial" w:hAnsi="Arial" w:cs="Arial"/>
                <w:sz w:val="22"/>
                <w:szCs w:val="22"/>
              </w:rPr>
              <w:t xml:space="preserve">do I need to reach my </w:t>
            </w:r>
            <w:r w:rsidR="007842BE" w:rsidRPr="00A50A6E">
              <w:rPr>
                <w:rFonts w:ascii="Arial" w:hAnsi="Arial" w:cs="Arial"/>
                <w:sz w:val="22"/>
                <w:szCs w:val="22"/>
              </w:rPr>
              <w:t>objective?</w:t>
            </w:r>
            <w:r w:rsidR="00C41825" w:rsidRPr="00A50A6E">
              <w:rPr>
                <w:rFonts w:ascii="Arial" w:hAnsi="Arial" w:cs="Arial"/>
                <w:sz w:val="22"/>
                <w:szCs w:val="22"/>
              </w:rPr>
              <w:t xml:space="preserve"> Do I have them?</w:t>
            </w:r>
          </w:p>
        </w:tc>
        <w:tc>
          <w:tcPr>
            <w:tcW w:w="4699" w:type="dxa"/>
          </w:tcPr>
          <w:p w14:paraId="531B263A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F02A79" w14:textId="558A2A29" w:rsidR="00A71927" w:rsidRPr="00A50A6E" w:rsidRDefault="00A71927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I need to</w:t>
            </w:r>
            <w:r w:rsidR="00F2133F" w:rsidRPr="00A50A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66AD" w:rsidRPr="00A50A6E">
              <w:rPr>
                <w:rFonts w:ascii="Arial" w:hAnsi="Arial" w:cs="Arial"/>
                <w:sz w:val="22"/>
                <w:szCs w:val="22"/>
              </w:rPr>
              <w:t>have self-confidence and to reach the ability to talk in public</w:t>
            </w:r>
            <w:r w:rsidR="006B482C" w:rsidRPr="00A50A6E">
              <w:rPr>
                <w:rFonts w:ascii="Arial" w:hAnsi="Arial" w:cs="Arial"/>
                <w:sz w:val="22"/>
                <w:szCs w:val="22"/>
              </w:rPr>
              <w:t xml:space="preserve"> because </w:t>
            </w:r>
            <w:r w:rsidR="002E0C7C" w:rsidRPr="00A50A6E">
              <w:rPr>
                <w:rFonts w:ascii="Arial" w:hAnsi="Arial" w:cs="Arial"/>
                <w:sz w:val="22"/>
                <w:szCs w:val="22"/>
              </w:rPr>
              <w:t>already</w:t>
            </w:r>
            <w:r w:rsidR="006B482C" w:rsidRPr="00A50A6E">
              <w:rPr>
                <w:rFonts w:ascii="Arial" w:hAnsi="Arial" w:cs="Arial"/>
                <w:sz w:val="22"/>
                <w:szCs w:val="22"/>
              </w:rPr>
              <w:t xml:space="preserve"> I have leadership skills.</w:t>
            </w:r>
          </w:p>
        </w:tc>
      </w:tr>
      <w:tr w:rsidR="00FD5D88" w14:paraId="6733C5CB" w14:textId="77777777" w:rsidTr="00FD5D88">
        <w:trPr>
          <w:trHeight w:val="984"/>
        </w:trPr>
        <w:tc>
          <w:tcPr>
            <w:tcW w:w="1762" w:type="dxa"/>
          </w:tcPr>
          <w:p w14:paraId="7C31DB0B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C2B803" w14:textId="77777777" w:rsidR="009067AC" w:rsidRPr="00A50A6E" w:rsidRDefault="009067AC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Relevant</w:t>
            </w:r>
          </w:p>
          <w:p w14:paraId="45B1D33F" w14:textId="781A4824" w:rsidR="009067AC" w:rsidRPr="00A50A6E" w:rsidRDefault="009067AC" w:rsidP="000552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35D4971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01FF83" w14:textId="41BC740C" w:rsidR="007842BE" w:rsidRPr="00A50A6E" w:rsidRDefault="007842BE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Where and when </w:t>
            </w:r>
            <w:r w:rsidR="00435150" w:rsidRPr="00A50A6E">
              <w:rPr>
                <w:rFonts w:ascii="Arial" w:hAnsi="Arial" w:cs="Arial"/>
                <w:sz w:val="22"/>
                <w:szCs w:val="22"/>
              </w:rPr>
              <w:t>would this achievement be useful for me?</w:t>
            </w:r>
          </w:p>
        </w:tc>
        <w:tc>
          <w:tcPr>
            <w:tcW w:w="4699" w:type="dxa"/>
          </w:tcPr>
          <w:p w14:paraId="4C9586C8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B42673" w14:textId="7CF2A791" w:rsidR="002E0C7C" w:rsidRPr="00A50A6E" w:rsidRDefault="00327B50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This achievement </w:t>
            </w:r>
            <w:r w:rsidR="0001101B" w:rsidRPr="00A50A6E">
              <w:rPr>
                <w:rFonts w:ascii="Arial" w:hAnsi="Arial" w:cs="Arial"/>
                <w:sz w:val="22"/>
                <w:szCs w:val="22"/>
              </w:rPr>
              <w:t xml:space="preserve">will be useful for me in my </w:t>
            </w:r>
            <w:r w:rsidR="008B62D1" w:rsidRPr="00A50A6E">
              <w:rPr>
                <w:rFonts w:ascii="Arial" w:hAnsi="Arial" w:cs="Arial"/>
                <w:sz w:val="22"/>
                <w:szCs w:val="22"/>
              </w:rPr>
              <w:t>actual job, in my future job</w:t>
            </w:r>
            <w:r w:rsidR="007E0815">
              <w:rPr>
                <w:rFonts w:ascii="Arial" w:hAnsi="Arial" w:cs="Arial"/>
                <w:sz w:val="22"/>
                <w:szCs w:val="22"/>
              </w:rPr>
              <w:t>,</w:t>
            </w:r>
            <w:r w:rsidR="008B62D1" w:rsidRPr="00A50A6E">
              <w:rPr>
                <w:rFonts w:ascii="Arial" w:hAnsi="Arial" w:cs="Arial"/>
                <w:sz w:val="22"/>
                <w:szCs w:val="22"/>
              </w:rPr>
              <w:t xml:space="preserve"> and day by day life.</w:t>
            </w:r>
          </w:p>
        </w:tc>
      </w:tr>
      <w:tr w:rsidR="00FD5D88" w14:paraId="06F6DFD5" w14:textId="77777777" w:rsidTr="00FD5D88">
        <w:trPr>
          <w:trHeight w:val="736"/>
        </w:trPr>
        <w:tc>
          <w:tcPr>
            <w:tcW w:w="1762" w:type="dxa"/>
          </w:tcPr>
          <w:p w14:paraId="3E1EEAF1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37E98B" w14:textId="1045086E" w:rsidR="009067AC" w:rsidRPr="00A50A6E" w:rsidRDefault="009067AC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Time</w:t>
            </w:r>
            <w:r w:rsidR="007E0815">
              <w:rPr>
                <w:rFonts w:ascii="Arial" w:hAnsi="Arial" w:cs="Arial"/>
                <w:sz w:val="22"/>
                <w:szCs w:val="22"/>
              </w:rPr>
              <w:t>-</w:t>
            </w:r>
            <w:r w:rsidRPr="00A50A6E">
              <w:rPr>
                <w:rFonts w:ascii="Arial" w:hAnsi="Arial" w:cs="Arial"/>
                <w:sz w:val="22"/>
                <w:szCs w:val="22"/>
              </w:rPr>
              <w:t>based</w:t>
            </w:r>
          </w:p>
        </w:tc>
        <w:tc>
          <w:tcPr>
            <w:tcW w:w="3969" w:type="dxa"/>
          </w:tcPr>
          <w:p w14:paraId="690CFC85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074972" w14:textId="4361303D" w:rsidR="00435150" w:rsidRPr="00A50A6E" w:rsidRDefault="00C94D4B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Bearing in mind my age, my prior knowledge and experience</w:t>
            </w:r>
            <w:r w:rsidR="00707F0C">
              <w:rPr>
                <w:rFonts w:ascii="Arial" w:hAnsi="Arial" w:cs="Arial"/>
                <w:sz w:val="22"/>
                <w:szCs w:val="22"/>
              </w:rPr>
              <w:t>,</w:t>
            </w:r>
            <w:r w:rsidRPr="00A50A6E">
              <w:rPr>
                <w:rFonts w:ascii="Arial" w:hAnsi="Arial" w:cs="Arial"/>
                <w:sz w:val="22"/>
                <w:szCs w:val="22"/>
              </w:rPr>
              <w:t xml:space="preserve"> and what I still need to know, how long will it take me to archive my goal</w:t>
            </w:r>
            <w:r w:rsidR="000E6B92" w:rsidRPr="00A50A6E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4699" w:type="dxa"/>
          </w:tcPr>
          <w:p w14:paraId="30F3E078" w14:textId="77777777" w:rsidR="00FD5D88" w:rsidRPr="00A50A6E" w:rsidRDefault="00FD5D88" w:rsidP="000552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996CFC" w14:textId="62B2917F" w:rsidR="00166EEA" w:rsidRPr="00A50A6E" w:rsidRDefault="00166EEA" w:rsidP="00055270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I will need </w:t>
            </w:r>
            <w:r w:rsidR="00E36231" w:rsidRPr="00A50A6E">
              <w:rPr>
                <w:rFonts w:ascii="Arial" w:hAnsi="Arial" w:cs="Arial"/>
                <w:sz w:val="22"/>
                <w:szCs w:val="22"/>
              </w:rPr>
              <w:t>six months.</w:t>
            </w:r>
          </w:p>
        </w:tc>
      </w:tr>
    </w:tbl>
    <w:p w14:paraId="5E056991" w14:textId="10AFD4F1" w:rsidR="00030E20" w:rsidRDefault="00030E20" w:rsidP="001E5C2B">
      <w:pPr>
        <w:rPr>
          <w:rFonts w:ascii="Arial" w:hAnsi="Arial" w:cs="Arial"/>
        </w:rPr>
      </w:pPr>
    </w:p>
    <w:p w14:paraId="7CA90B1A" w14:textId="77777777" w:rsidR="005257E2" w:rsidRPr="00874806" w:rsidRDefault="005257E2" w:rsidP="00874806">
      <w:pPr>
        <w:ind w:left="283"/>
        <w:rPr>
          <w:rFonts w:ascii="Arial" w:hAnsi="Arial" w:cs="Arial"/>
        </w:rPr>
      </w:pPr>
    </w:p>
    <w:p w14:paraId="4488DF4B" w14:textId="7B96E603" w:rsidR="00030E20" w:rsidRPr="00933F17" w:rsidRDefault="00030E20" w:rsidP="00A50A6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Action (I will use </w:t>
      </w:r>
      <w:r w:rsidR="00AE40B2">
        <w:rPr>
          <w:rFonts w:ascii="Arial" w:hAnsi="Arial" w:cs="Arial"/>
          <w:sz w:val="22"/>
          <w:szCs w:val="22"/>
        </w:rPr>
        <w:t xml:space="preserve">the </w:t>
      </w:r>
      <w:r w:rsidR="00F25EC9" w:rsidRPr="00933F17">
        <w:rPr>
          <w:rFonts w:ascii="Arial" w:hAnsi="Arial" w:cs="Arial"/>
          <w:sz w:val="22"/>
          <w:szCs w:val="22"/>
        </w:rPr>
        <w:t>Emotion</w:t>
      </w:r>
      <w:r w:rsidR="00240026" w:rsidRPr="00933F17">
        <w:rPr>
          <w:rFonts w:ascii="Arial" w:hAnsi="Arial" w:cs="Arial"/>
          <w:sz w:val="22"/>
          <w:szCs w:val="22"/>
        </w:rPr>
        <w:t>-Regulation</w:t>
      </w:r>
      <w:r w:rsidR="005B410D" w:rsidRPr="00933F17">
        <w:rPr>
          <w:rFonts w:ascii="Arial" w:hAnsi="Arial" w:cs="Arial"/>
          <w:sz w:val="22"/>
          <w:szCs w:val="22"/>
        </w:rPr>
        <w:t xml:space="preserve"> strategy</w:t>
      </w:r>
      <w:r w:rsidR="00740D18" w:rsidRPr="00933F17">
        <w:rPr>
          <w:rFonts w:ascii="Arial" w:hAnsi="Arial" w:cs="Arial"/>
          <w:sz w:val="22"/>
          <w:szCs w:val="22"/>
        </w:rPr>
        <w:t>)</w:t>
      </w:r>
    </w:p>
    <w:p w14:paraId="17286A08" w14:textId="148AC577" w:rsidR="00DB633D" w:rsidRPr="00933F17" w:rsidRDefault="00BC1229" w:rsidP="00A50A6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>The Affective strategies</w:t>
      </w:r>
      <w:r w:rsidR="002025A0" w:rsidRPr="00933F17">
        <w:rPr>
          <w:rFonts w:ascii="Arial" w:hAnsi="Arial" w:cs="Arial"/>
          <w:sz w:val="22"/>
          <w:szCs w:val="22"/>
        </w:rPr>
        <w:t xml:space="preserve"> </w:t>
      </w:r>
      <w:r w:rsidR="00837D65" w:rsidRPr="00933F17">
        <w:rPr>
          <w:rFonts w:ascii="Arial" w:hAnsi="Arial" w:cs="Arial"/>
          <w:sz w:val="22"/>
          <w:szCs w:val="22"/>
        </w:rPr>
        <w:t xml:space="preserve">helping </w:t>
      </w:r>
      <w:r w:rsidR="00D41F22" w:rsidRPr="00933F17">
        <w:rPr>
          <w:rFonts w:ascii="Arial" w:hAnsi="Arial" w:cs="Arial"/>
          <w:sz w:val="22"/>
          <w:szCs w:val="22"/>
        </w:rPr>
        <w:t>students</w:t>
      </w:r>
      <w:r w:rsidR="002025A0" w:rsidRPr="00933F17">
        <w:rPr>
          <w:rFonts w:ascii="Arial" w:hAnsi="Arial" w:cs="Arial"/>
          <w:sz w:val="22"/>
          <w:szCs w:val="22"/>
        </w:rPr>
        <w:t xml:space="preserve"> </w:t>
      </w:r>
      <w:r w:rsidR="00A4727E" w:rsidRPr="00933F17">
        <w:rPr>
          <w:rFonts w:ascii="Arial" w:hAnsi="Arial" w:cs="Arial"/>
          <w:sz w:val="22"/>
          <w:szCs w:val="22"/>
        </w:rPr>
        <w:t xml:space="preserve">to understand </w:t>
      </w:r>
      <w:r w:rsidR="001C2B7C" w:rsidRPr="00933F17">
        <w:rPr>
          <w:rFonts w:ascii="Arial" w:hAnsi="Arial" w:cs="Arial"/>
          <w:sz w:val="22"/>
          <w:szCs w:val="22"/>
        </w:rPr>
        <w:t xml:space="preserve">and use appropriate strategies for emotion </w:t>
      </w:r>
      <w:r w:rsidR="0016194C" w:rsidRPr="00933F17">
        <w:rPr>
          <w:rFonts w:ascii="Arial" w:hAnsi="Arial" w:cs="Arial"/>
          <w:sz w:val="22"/>
          <w:szCs w:val="22"/>
        </w:rPr>
        <w:t xml:space="preserve">regulation and to improve </w:t>
      </w:r>
      <w:r w:rsidR="00BF5DD1" w:rsidRPr="00933F17">
        <w:rPr>
          <w:rFonts w:ascii="Arial" w:hAnsi="Arial" w:cs="Arial"/>
          <w:sz w:val="22"/>
          <w:szCs w:val="22"/>
        </w:rPr>
        <w:t xml:space="preserve">their language </w:t>
      </w:r>
      <w:r w:rsidR="0092655F" w:rsidRPr="00933F17">
        <w:rPr>
          <w:rFonts w:ascii="Arial" w:hAnsi="Arial" w:cs="Arial"/>
          <w:sz w:val="22"/>
          <w:szCs w:val="22"/>
        </w:rPr>
        <w:t>skills</w:t>
      </w:r>
      <w:r w:rsidR="00A91AD2" w:rsidRPr="00933F17">
        <w:rPr>
          <w:rFonts w:ascii="Arial" w:hAnsi="Arial" w:cs="Arial"/>
          <w:sz w:val="22"/>
          <w:szCs w:val="22"/>
        </w:rPr>
        <w:t>.</w:t>
      </w:r>
      <w:r w:rsidR="0092655F" w:rsidRPr="00933F17">
        <w:rPr>
          <w:rFonts w:ascii="Arial" w:hAnsi="Arial" w:cs="Arial"/>
          <w:sz w:val="22"/>
          <w:szCs w:val="22"/>
        </w:rPr>
        <w:t xml:space="preserve"> The most influenced </w:t>
      </w:r>
      <w:r w:rsidR="00C1365F" w:rsidRPr="00933F17">
        <w:rPr>
          <w:rFonts w:ascii="Arial" w:hAnsi="Arial" w:cs="Arial"/>
          <w:sz w:val="22"/>
          <w:szCs w:val="22"/>
        </w:rPr>
        <w:t xml:space="preserve">language skill </w:t>
      </w:r>
      <w:r w:rsidR="00041981" w:rsidRPr="00933F17">
        <w:rPr>
          <w:rFonts w:ascii="Arial" w:hAnsi="Arial" w:cs="Arial"/>
          <w:sz w:val="22"/>
          <w:szCs w:val="22"/>
        </w:rPr>
        <w:t>by</w:t>
      </w:r>
      <w:r w:rsidR="00C1365F" w:rsidRPr="00933F17">
        <w:rPr>
          <w:rFonts w:ascii="Arial" w:hAnsi="Arial" w:cs="Arial"/>
          <w:sz w:val="22"/>
          <w:szCs w:val="22"/>
        </w:rPr>
        <w:t xml:space="preserve"> </w:t>
      </w:r>
      <w:r w:rsidR="00041981" w:rsidRPr="00933F17">
        <w:rPr>
          <w:rFonts w:ascii="Arial" w:hAnsi="Arial" w:cs="Arial"/>
          <w:sz w:val="22"/>
          <w:szCs w:val="22"/>
        </w:rPr>
        <w:t xml:space="preserve">strong emotions </w:t>
      </w:r>
      <w:r w:rsidR="0092655F" w:rsidRPr="00933F17">
        <w:rPr>
          <w:rFonts w:ascii="Arial" w:hAnsi="Arial" w:cs="Arial"/>
          <w:sz w:val="22"/>
          <w:szCs w:val="22"/>
        </w:rPr>
        <w:t xml:space="preserve">is </w:t>
      </w:r>
      <w:r w:rsidR="009C1E58" w:rsidRPr="00933F17">
        <w:rPr>
          <w:rFonts w:ascii="Arial" w:hAnsi="Arial" w:cs="Arial"/>
          <w:sz w:val="22"/>
          <w:szCs w:val="22"/>
        </w:rPr>
        <w:t>speaking</w:t>
      </w:r>
      <w:r w:rsidR="00C132FE" w:rsidRPr="00933F17">
        <w:rPr>
          <w:rFonts w:ascii="Arial" w:hAnsi="Arial" w:cs="Arial"/>
          <w:sz w:val="22"/>
          <w:szCs w:val="22"/>
        </w:rPr>
        <w:t xml:space="preserve"> </w:t>
      </w:r>
      <w:r w:rsidR="00C132FE" w:rsidRPr="00933F17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C132FE" w:rsidRPr="00933F17">
        <w:rPr>
          <w:rFonts w:ascii="Arial" w:hAnsi="Arial" w:cs="Arial"/>
          <w:color w:val="000000"/>
          <w:sz w:val="22"/>
          <w:szCs w:val="22"/>
          <w:shd w:val="clear" w:color="auto" w:fill="FFFFFF"/>
        </w:rPr>
        <w:t>Chamot</w:t>
      </w:r>
      <w:proofErr w:type="spellEnd"/>
      <w:r w:rsidR="00C132FE" w:rsidRPr="00933F1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Harris, 2019)</w:t>
      </w:r>
      <w:r w:rsidR="00C132FE" w:rsidRPr="00933F17">
        <w:rPr>
          <w:rFonts w:ascii="Arial" w:hAnsi="Arial" w:cs="Arial"/>
          <w:sz w:val="22"/>
          <w:szCs w:val="22"/>
        </w:rPr>
        <w:t>.</w:t>
      </w:r>
      <w:r w:rsidR="00302050" w:rsidRPr="00933F17">
        <w:rPr>
          <w:rFonts w:ascii="Arial" w:hAnsi="Arial" w:cs="Arial"/>
          <w:sz w:val="22"/>
          <w:szCs w:val="22"/>
        </w:rPr>
        <w:t xml:space="preserve"> </w:t>
      </w:r>
    </w:p>
    <w:p w14:paraId="7F2C1A20" w14:textId="7805DECD" w:rsidR="009A2280" w:rsidRPr="00933F17" w:rsidRDefault="00302050" w:rsidP="00A50A6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This strategy </w:t>
      </w:r>
      <w:r w:rsidR="009D0314" w:rsidRPr="00933F17">
        <w:rPr>
          <w:rFonts w:ascii="Arial" w:hAnsi="Arial" w:cs="Arial"/>
          <w:sz w:val="22"/>
          <w:szCs w:val="22"/>
        </w:rPr>
        <w:t>help</w:t>
      </w:r>
      <w:r w:rsidR="00DB633D" w:rsidRPr="00933F17">
        <w:rPr>
          <w:rFonts w:ascii="Arial" w:hAnsi="Arial" w:cs="Arial"/>
          <w:sz w:val="22"/>
          <w:szCs w:val="22"/>
        </w:rPr>
        <w:t>s</w:t>
      </w:r>
      <w:r w:rsidRPr="00933F17">
        <w:rPr>
          <w:rFonts w:ascii="Arial" w:hAnsi="Arial" w:cs="Arial"/>
          <w:sz w:val="22"/>
          <w:szCs w:val="22"/>
        </w:rPr>
        <w:t xml:space="preserve"> </w:t>
      </w:r>
      <w:r w:rsidR="009D0314" w:rsidRPr="00933F17">
        <w:rPr>
          <w:rFonts w:ascii="Arial" w:hAnsi="Arial" w:cs="Arial"/>
          <w:sz w:val="22"/>
          <w:szCs w:val="22"/>
        </w:rPr>
        <w:t>t</w:t>
      </w:r>
      <w:r w:rsidR="00AE40B2">
        <w:rPr>
          <w:rFonts w:ascii="Arial" w:hAnsi="Arial" w:cs="Arial"/>
          <w:sz w:val="22"/>
          <w:szCs w:val="22"/>
        </w:rPr>
        <w:t>h</w:t>
      </w:r>
      <w:r w:rsidR="009D0314" w:rsidRPr="00933F17">
        <w:rPr>
          <w:rFonts w:ascii="Arial" w:hAnsi="Arial" w:cs="Arial"/>
          <w:sz w:val="22"/>
          <w:szCs w:val="22"/>
        </w:rPr>
        <w:t>rough</w:t>
      </w:r>
      <w:r w:rsidRPr="00933F17">
        <w:rPr>
          <w:rFonts w:ascii="Arial" w:hAnsi="Arial" w:cs="Arial"/>
          <w:sz w:val="22"/>
          <w:szCs w:val="22"/>
        </w:rPr>
        <w:t xml:space="preserve"> </w:t>
      </w:r>
      <w:r w:rsidR="00E76B63" w:rsidRPr="00933F17">
        <w:rPr>
          <w:rFonts w:ascii="Arial" w:hAnsi="Arial" w:cs="Arial"/>
          <w:sz w:val="22"/>
          <w:szCs w:val="22"/>
        </w:rPr>
        <w:t xml:space="preserve">little steps </w:t>
      </w:r>
      <w:r w:rsidR="00FE59C5" w:rsidRPr="00933F17">
        <w:rPr>
          <w:rFonts w:ascii="Arial" w:hAnsi="Arial" w:cs="Arial"/>
          <w:sz w:val="22"/>
          <w:szCs w:val="22"/>
        </w:rPr>
        <w:t xml:space="preserve">to be more confident and to </w:t>
      </w:r>
      <w:r w:rsidR="00FD0662" w:rsidRPr="00933F17">
        <w:rPr>
          <w:rFonts w:ascii="Arial" w:hAnsi="Arial" w:cs="Arial"/>
          <w:sz w:val="22"/>
          <w:szCs w:val="22"/>
        </w:rPr>
        <w:t>overcome my worries</w:t>
      </w:r>
      <w:r w:rsidR="00DB633D" w:rsidRPr="00933F17">
        <w:rPr>
          <w:rFonts w:ascii="Arial" w:hAnsi="Arial" w:cs="Arial"/>
          <w:sz w:val="22"/>
          <w:szCs w:val="22"/>
        </w:rPr>
        <w:t xml:space="preserve">. The first step is </w:t>
      </w:r>
      <w:r w:rsidR="005E47C2" w:rsidRPr="00933F17">
        <w:rPr>
          <w:rFonts w:ascii="Arial" w:hAnsi="Arial" w:cs="Arial"/>
          <w:sz w:val="22"/>
          <w:szCs w:val="22"/>
        </w:rPr>
        <w:t>to focus on</w:t>
      </w:r>
      <w:r w:rsidR="00A62319" w:rsidRPr="00933F17">
        <w:rPr>
          <w:rFonts w:ascii="Arial" w:hAnsi="Arial" w:cs="Arial"/>
          <w:sz w:val="22"/>
          <w:szCs w:val="22"/>
        </w:rPr>
        <w:t xml:space="preserve"> the skill that I want to develop in </w:t>
      </w:r>
      <w:r w:rsidR="00806D93" w:rsidRPr="00933F17">
        <w:rPr>
          <w:rFonts w:ascii="Arial" w:hAnsi="Arial" w:cs="Arial"/>
          <w:sz w:val="22"/>
          <w:szCs w:val="22"/>
        </w:rPr>
        <w:t xml:space="preserve">my case </w:t>
      </w:r>
      <w:r w:rsidR="00FB60E1" w:rsidRPr="00933F17">
        <w:rPr>
          <w:rFonts w:ascii="Arial" w:hAnsi="Arial" w:cs="Arial"/>
          <w:sz w:val="22"/>
          <w:szCs w:val="22"/>
        </w:rPr>
        <w:t>Public-Speaking</w:t>
      </w:r>
      <w:r w:rsidR="00F5644C" w:rsidRPr="00933F17">
        <w:rPr>
          <w:rFonts w:ascii="Arial" w:hAnsi="Arial" w:cs="Arial"/>
          <w:sz w:val="22"/>
          <w:szCs w:val="22"/>
        </w:rPr>
        <w:t>, next to select</w:t>
      </w:r>
      <w:r w:rsidR="008576A5" w:rsidRPr="00933F17">
        <w:rPr>
          <w:rFonts w:ascii="Arial" w:hAnsi="Arial" w:cs="Arial"/>
          <w:sz w:val="22"/>
          <w:szCs w:val="22"/>
        </w:rPr>
        <w:t xml:space="preserve"> in</w:t>
      </w:r>
      <w:r w:rsidR="00F5644C" w:rsidRPr="00933F17">
        <w:rPr>
          <w:rFonts w:ascii="Arial" w:hAnsi="Arial" w:cs="Arial"/>
          <w:sz w:val="22"/>
          <w:szCs w:val="22"/>
        </w:rPr>
        <w:t xml:space="preserve"> </w:t>
      </w:r>
      <w:r w:rsidR="008576A5" w:rsidRPr="00933F17">
        <w:rPr>
          <w:rFonts w:ascii="Arial" w:hAnsi="Arial" w:cs="Arial"/>
          <w:sz w:val="22"/>
          <w:szCs w:val="22"/>
        </w:rPr>
        <w:t>wh</w:t>
      </w:r>
      <w:r w:rsidR="00980461" w:rsidRPr="00933F17">
        <w:rPr>
          <w:rFonts w:ascii="Arial" w:hAnsi="Arial" w:cs="Arial"/>
          <w:sz w:val="22"/>
          <w:szCs w:val="22"/>
        </w:rPr>
        <w:t xml:space="preserve">ich activity I feel more confident </w:t>
      </w:r>
      <w:r w:rsidR="00863E0E" w:rsidRPr="00933F17">
        <w:rPr>
          <w:rFonts w:ascii="Arial" w:hAnsi="Arial" w:cs="Arial"/>
          <w:sz w:val="22"/>
          <w:szCs w:val="22"/>
        </w:rPr>
        <w:t xml:space="preserve">and to try to </w:t>
      </w:r>
      <w:r w:rsidR="00952828" w:rsidRPr="00933F17">
        <w:rPr>
          <w:rFonts w:ascii="Arial" w:hAnsi="Arial" w:cs="Arial"/>
          <w:sz w:val="22"/>
          <w:szCs w:val="22"/>
        </w:rPr>
        <w:t>practice</w:t>
      </w:r>
      <w:r w:rsidR="00863E0E" w:rsidRPr="00933F17">
        <w:rPr>
          <w:rFonts w:ascii="Arial" w:hAnsi="Arial" w:cs="Arial"/>
          <w:sz w:val="22"/>
          <w:szCs w:val="22"/>
        </w:rPr>
        <w:t xml:space="preserve"> this more often</w:t>
      </w:r>
      <w:r w:rsidR="00952828" w:rsidRPr="00933F17">
        <w:rPr>
          <w:rFonts w:ascii="Arial" w:hAnsi="Arial" w:cs="Arial"/>
          <w:sz w:val="22"/>
          <w:szCs w:val="22"/>
        </w:rPr>
        <w:t>.</w:t>
      </w:r>
      <w:r w:rsidR="005E6C3F" w:rsidRPr="00933F17">
        <w:rPr>
          <w:rFonts w:ascii="Arial" w:hAnsi="Arial" w:cs="Arial"/>
          <w:sz w:val="22"/>
          <w:szCs w:val="22"/>
        </w:rPr>
        <w:t xml:space="preserve"> Occasional</w:t>
      </w:r>
      <w:r w:rsidR="007A39F8" w:rsidRPr="00933F17">
        <w:rPr>
          <w:rFonts w:ascii="Arial" w:hAnsi="Arial" w:cs="Arial"/>
          <w:sz w:val="22"/>
          <w:szCs w:val="22"/>
        </w:rPr>
        <w:t>ly</w:t>
      </w:r>
      <w:r w:rsidR="0089187B" w:rsidRPr="00933F17">
        <w:rPr>
          <w:rFonts w:ascii="Arial" w:hAnsi="Arial" w:cs="Arial"/>
          <w:sz w:val="22"/>
          <w:szCs w:val="22"/>
        </w:rPr>
        <w:t xml:space="preserve"> </w:t>
      </w:r>
      <w:r w:rsidR="00E961CF" w:rsidRPr="00933F17">
        <w:rPr>
          <w:rFonts w:ascii="Arial" w:hAnsi="Arial" w:cs="Arial"/>
          <w:sz w:val="22"/>
          <w:szCs w:val="22"/>
        </w:rPr>
        <w:t xml:space="preserve">I need to evaluate </w:t>
      </w:r>
      <w:r w:rsidR="007A39F8" w:rsidRPr="00933F17">
        <w:rPr>
          <w:rFonts w:ascii="Arial" w:hAnsi="Arial" w:cs="Arial"/>
          <w:sz w:val="22"/>
          <w:szCs w:val="22"/>
        </w:rPr>
        <w:t xml:space="preserve">myself and to change </w:t>
      </w:r>
      <w:r w:rsidR="0038386D" w:rsidRPr="00933F17">
        <w:rPr>
          <w:rFonts w:ascii="Arial" w:hAnsi="Arial" w:cs="Arial"/>
          <w:sz w:val="22"/>
          <w:szCs w:val="22"/>
        </w:rPr>
        <w:t>what give</w:t>
      </w:r>
      <w:r w:rsidR="007B2CC2">
        <w:rPr>
          <w:rFonts w:ascii="Arial" w:hAnsi="Arial" w:cs="Arial"/>
          <w:sz w:val="22"/>
          <w:szCs w:val="22"/>
        </w:rPr>
        <w:t>s</w:t>
      </w:r>
      <w:r w:rsidR="0038386D" w:rsidRPr="00933F17">
        <w:rPr>
          <w:rFonts w:ascii="Arial" w:hAnsi="Arial" w:cs="Arial"/>
          <w:sz w:val="22"/>
          <w:szCs w:val="22"/>
        </w:rPr>
        <w:t xml:space="preserve"> me negative emotions. </w:t>
      </w:r>
      <w:r w:rsidR="00F01B52" w:rsidRPr="00933F17">
        <w:rPr>
          <w:rFonts w:ascii="Arial" w:hAnsi="Arial" w:cs="Arial"/>
          <w:sz w:val="22"/>
          <w:szCs w:val="22"/>
        </w:rPr>
        <w:t xml:space="preserve">The last step will be to try to implement </w:t>
      </w:r>
      <w:r w:rsidR="00C50E66" w:rsidRPr="00933F17">
        <w:rPr>
          <w:rFonts w:ascii="Arial" w:hAnsi="Arial" w:cs="Arial"/>
          <w:sz w:val="22"/>
          <w:szCs w:val="22"/>
        </w:rPr>
        <w:t>these fillings</w:t>
      </w:r>
      <w:r w:rsidR="00F01B52" w:rsidRPr="00933F17">
        <w:rPr>
          <w:rFonts w:ascii="Arial" w:hAnsi="Arial" w:cs="Arial"/>
          <w:sz w:val="22"/>
          <w:szCs w:val="22"/>
        </w:rPr>
        <w:t xml:space="preserve"> in </w:t>
      </w:r>
      <w:r w:rsidR="00C50E66" w:rsidRPr="00933F17">
        <w:rPr>
          <w:rFonts w:ascii="Arial" w:hAnsi="Arial" w:cs="Arial"/>
          <w:sz w:val="22"/>
          <w:szCs w:val="22"/>
        </w:rPr>
        <w:t>all the activities I do.</w:t>
      </w:r>
    </w:p>
    <w:p w14:paraId="6E3C26CC" w14:textId="5FD96580" w:rsidR="00C50E66" w:rsidRPr="00933F17" w:rsidRDefault="00C50E66" w:rsidP="00C132FE">
      <w:pPr>
        <w:ind w:left="360"/>
        <w:rPr>
          <w:rFonts w:ascii="Arial" w:hAnsi="Arial" w:cs="Arial"/>
          <w:sz w:val="22"/>
          <w:szCs w:val="22"/>
        </w:rPr>
      </w:pPr>
    </w:p>
    <w:p w14:paraId="3217CBFF" w14:textId="77777777" w:rsidR="00874806" w:rsidRPr="00933F17" w:rsidRDefault="00874806" w:rsidP="00C132FE">
      <w:pPr>
        <w:ind w:left="360"/>
        <w:rPr>
          <w:rFonts w:ascii="Arial" w:hAnsi="Arial" w:cs="Arial"/>
          <w:sz w:val="22"/>
          <w:szCs w:val="22"/>
        </w:rPr>
      </w:pPr>
    </w:p>
    <w:p w14:paraId="5BC650E8" w14:textId="723EC7DA" w:rsidR="00413305" w:rsidRPr="00933F17" w:rsidRDefault="00C50E66" w:rsidP="00A50A6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Record </w:t>
      </w:r>
      <w:r w:rsidR="00FB4ADA" w:rsidRPr="00933F17">
        <w:rPr>
          <w:rFonts w:ascii="Arial" w:hAnsi="Arial" w:cs="Arial"/>
          <w:sz w:val="22"/>
          <w:szCs w:val="22"/>
        </w:rPr>
        <w:t>and Review</w:t>
      </w:r>
      <w:r w:rsidR="00B5228D" w:rsidRPr="00933F17">
        <w:rPr>
          <w:rFonts w:ascii="Arial" w:hAnsi="Arial" w:cs="Arial"/>
          <w:sz w:val="22"/>
          <w:szCs w:val="22"/>
        </w:rPr>
        <w:t xml:space="preserve"> (</w:t>
      </w:r>
      <w:r w:rsidR="005B642F" w:rsidRPr="00933F17">
        <w:rPr>
          <w:rFonts w:ascii="Arial" w:hAnsi="Arial" w:cs="Arial"/>
          <w:sz w:val="22"/>
          <w:szCs w:val="22"/>
        </w:rPr>
        <w:t xml:space="preserve">I will evaluate my skills in comparison with </w:t>
      </w:r>
      <w:r w:rsidR="00E92B85" w:rsidRPr="00933F17">
        <w:rPr>
          <w:rFonts w:ascii="Arial" w:hAnsi="Arial" w:cs="Arial"/>
          <w:sz w:val="22"/>
          <w:szCs w:val="22"/>
        </w:rPr>
        <w:t xml:space="preserve">skills </w:t>
      </w:r>
      <w:r w:rsidR="008C3EC5" w:rsidRPr="00933F17">
        <w:rPr>
          <w:rFonts w:ascii="Arial" w:hAnsi="Arial" w:cs="Arial"/>
          <w:sz w:val="22"/>
          <w:szCs w:val="22"/>
        </w:rPr>
        <w:t>require</w:t>
      </w:r>
      <w:r w:rsidR="00783749">
        <w:rPr>
          <w:rFonts w:ascii="Arial" w:hAnsi="Arial" w:cs="Arial"/>
          <w:sz w:val="22"/>
          <w:szCs w:val="22"/>
        </w:rPr>
        <w:t>d</w:t>
      </w:r>
      <w:r w:rsidR="00E92B85" w:rsidRPr="00933F17">
        <w:rPr>
          <w:rFonts w:ascii="Arial" w:hAnsi="Arial" w:cs="Arial"/>
          <w:sz w:val="22"/>
          <w:szCs w:val="22"/>
        </w:rPr>
        <w:t xml:space="preserve"> for</w:t>
      </w:r>
      <w:r w:rsidR="00783749">
        <w:rPr>
          <w:rFonts w:ascii="Arial" w:hAnsi="Arial" w:cs="Arial"/>
          <w:sz w:val="22"/>
          <w:szCs w:val="22"/>
        </w:rPr>
        <w:t xml:space="preserve"> the</w:t>
      </w:r>
      <w:r w:rsidR="00E92B85" w:rsidRPr="00933F17">
        <w:rPr>
          <w:rFonts w:ascii="Arial" w:hAnsi="Arial" w:cs="Arial"/>
          <w:sz w:val="22"/>
          <w:szCs w:val="22"/>
        </w:rPr>
        <w:t xml:space="preserve"> </w:t>
      </w:r>
      <w:r w:rsidR="008C3EC5" w:rsidRPr="00933F17">
        <w:rPr>
          <w:rFonts w:ascii="Arial" w:hAnsi="Arial" w:cs="Arial"/>
          <w:sz w:val="22"/>
          <w:szCs w:val="22"/>
        </w:rPr>
        <w:t>Senior housekeeper job)</w:t>
      </w:r>
    </w:p>
    <w:p w14:paraId="5CA8AF14" w14:textId="216A71CA" w:rsidR="00413305" w:rsidRPr="00933F17" w:rsidRDefault="00DB1350" w:rsidP="00A50A6E">
      <w:pPr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The learning process is a critical process </w:t>
      </w:r>
      <w:r w:rsidR="005652C8" w:rsidRPr="00933F17">
        <w:rPr>
          <w:rFonts w:ascii="Arial" w:hAnsi="Arial" w:cs="Arial"/>
          <w:sz w:val="22"/>
          <w:szCs w:val="22"/>
        </w:rPr>
        <w:t>in which we need to identify our development goal,</w:t>
      </w:r>
      <w:r w:rsidR="001D7E44" w:rsidRPr="00933F17">
        <w:rPr>
          <w:rFonts w:ascii="Arial" w:hAnsi="Arial" w:cs="Arial"/>
          <w:sz w:val="22"/>
          <w:szCs w:val="22"/>
        </w:rPr>
        <w:t xml:space="preserve"> </w:t>
      </w:r>
      <w:r w:rsidR="00E965B6" w:rsidRPr="00933F17">
        <w:rPr>
          <w:rFonts w:ascii="Arial" w:hAnsi="Arial" w:cs="Arial"/>
          <w:sz w:val="22"/>
          <w:szCs w:val="22"/>
        </w:rPr>
        <w:t>to initiate t</w:t>
      </w:r>
      <w:r w:rsidR="00D8370D" w:rsidRPr="00933F17">
        <w:rPr>
          <w:rFonts w:ascii="Arial" w:hAnsi="Arial" w:cs="Arial"/>
          <w:sz w:val="22"/>
          <w:szCs w:val="22"/>
        </w:rPr>
        <w:t>he action that we need to reach our goal</w:t>
      </w:r>
      <w:r w:rsidR="00E11AEA">
        <w:rPr>
          <w:rFonts w:ascii="Arial" w:hAnsi="Arial" w:cs="Arial"/>
          <w:sz w:val="22"/>
          <w:szCs w:val="22"/>
        </w:rPr>
        <w:t>,</w:t>
      </w:r>
      <w:r w:rsidR="00B01929" w:rsidRPr="00933F17">
        <w:rPr>
          <w:rFonts w:ascii="Arial" w:hAnsi="Arial" w:cs="Arial"/>
          <w:sz w:val="22"/>
          <w:szCs w:val="22"/>
        </w:rPr>
        <w:t xml:space="preserve"> and periodically to evaluate our progress</w:t>
      </w:r>
      <w:r w:rsidR="00404087" w:rsidRPr="00933F17">
        <w:rPr>
          <w:rFonts w:ascii="Arial" w:hAnsi="Arial" w:cs="Arial"/>
          <w:sz w:val="22"/>
          <w:szCs w:val="22"/>
        </w:rPr>
        <w:t xml:space="preserve">. We need to take time to evaluate and </w:t>
      </w:r>
      <w:r w:rsidR="00E94705" w:rsidRPr="00933F17">
        <w:rPr>
          <w:rFonts w:ascii="Arial" w:hAnsi="Arial" w:cs="Arial"/>
          <w:sz w:val="22"/>
          <w:szCs w:val="22"/>
        </w:rPr>
        <w:t xml:space="preserve">reflect </w:t>
      </w:r>
      <w:r w:rsidR="00E11AEA">
        <w:rPr>
          <w:rFonts w:ascii="Arial" w:hAnsi="Arial" w:cs="Arial"/>
          <w:sz w:val="22"/>
          <w:szCs w:val="22"/>
        </w:rPr>
        <w:t xml:space="preserve">on </w:t>
      </w:r>
      <w:r w:rsidR="00E94705" w:rsidRPr="00933F17">
        <w:rPr>
          <w:rFonts w:ascii="Arial" w:hAnsi="Arial" w:cs="Arial"/>
          <w:sz w:val="22"/>
          <w:szCs w:val="22"/>
        </w:rPr>
        <w:t>our progress because</w:t>
      </w:r>
      <w:r w:rsidR="00C7385D" w:rsidRPr="00933F17">
        <w:rPr>
          <w:rFonts w:ascii="Arial" w:hAnsi="Arial" w:cs="Arial"/>
          <w:sz w:val="22"/>
          <w:szCs w:val="22"/>
        </w:rPr>
        <w:t xml:space="preserve"> we need to make </w:t>
      </w:r>
      <w:r w:rsidR="00783410">
        <w:rPr>
          <w:rFonts w:ascii="Arial" w:hAnsi="Arial" w:cs="Arial"/>
          <w:sz w:val="22"/>
          <w:szCs w:val="22"/>
        </w:rPr>
        <w:t xml:space="preserve">the </w:t>
      </w:r>
      <w:r w:rsidR="00C7385D" w:rsidRPr="00933F17">
        <w:rPr>
          <w:rFonts w:ascii="Arial" w:hAnsi="Arial" w:cs="Arial"/>
          <w:sz w:val="22"/>
          <w:szCs w:val="22"/>
        </w:rPr>
        <w:t>necessary changes to our development plan.</w:t>
      </w:r>
      <w:r w:rsidR="00625501" w:rsidRPr="00933F17">
        <w:rPr>
          <w:rFonts w:ascii="Arial" w:hAnsi="Arial" w:cs="Arial"/>
          <w:sz w:val="22"/>
          <w:szCs w:val="22"/>
        </w:rPr>
        <w:t xml:space="preserve"> Some essential question </w:t>
      </w:r>
      <w:r w:rsidR="00DF7155" w:rsidRPr="00933F17">
        <w:rPr>
          <w:rFonts w:ascii="Arial" w:hAnsi="Arial" w:cs="Arial"/>
          <w:sz w:val="22"/>
          <w:szCs w:val="22"/>
        </w:rPr>
        <w:t>for the evaluation pro</w:t>
      </w:r>
      <w:r w:rsidR="00C73DA3" w:rsidRPr="00933F17">
        <w:rPr>
          <w:rFonts w:ascii="Arial" w:hAnsi="Arial" w:cs="Arial"/>
          <w:sz w:val="22"/>
          <w:szCs w:val="22"/>
        </w:rPr>
        <w:t>cess</w:t>
      </w:r>
      <w:r w:rsidR="00DF7155" w:rsidRPr="00933F17">
        <w:rPr>
          <w:rFonts w:ascii="Arial" w:hAnsi="Arial" w:cs="Arial"/>
          <w:sz w:val="22"/>
          <w:szCs w:val="22"/>
        </w:rPr>
        <w:t xml:space="preserve"> </w:t>
      </w:r>
      <w:r w:rsidR="001103D3" w:rsidRPr="00933F17">
        <w:rPr>
          <w:rFonts w:ascii="Arial" w:hAnsi="Arial" w:cs="Arial"/>
          <w:sz w:val="22"/>
          <w:szCs w:val="22"/>
        </w:rPr>
        <w:t>is</w:t>
      </w:r>
      <w:r w:rsidR="00C73DA3" w:rsidRPr="00933F17">
        <w:rPr>
          <w:rFonts w:ascii="Arial" w:hAnsi="Arial" w:cs="Arial"/>
          <w:sz w:val="22"/>
          <w:szCs w:val="22"/>
        </w:rPr>
        <w:t xml:space="preserve">: What have I learn? What more do I need </w:t>
      </w:r>
      <w:r w:rsidR="00E41E67" w:rsidRPr="00933F17">
        <w:rPr>
          <w:rFonts w:ascii="Arial" w:hAnsi="Arial" w:cs="Arial"/>
          <w:sz w:val="22"/>
          <w:szCs w:val="22"/>
        </w:rPr>
        <w:t>to archive my goals? Is my progress to</w:t>
      </w:r>
      <w:r w:rsidR="00783410">
        <w:rPr>
          <w:rFonts w:ascii="Arial" w:hAnsi="Arial" w:cs="Arial"/>
          <w:sz w:val="22"/>
          <w:szCs w:val="22"/>
        </w:rPr>
        <w:t>o</w:t>
      </w:r>
      <w:r w:rsidR="00E41E67" w:rsidRPr="00933F17">
        <w:rPr>
          <w:rFonts w:ascii="Arial" w:hAnsi="Arial" w:cs="Arial"/>
          <w:sz w:val="22"/>
          <w:szCs w:val="22"/>
        </w:rPr>
        <w:t xml:space="preserve"> slow? Do I need assistance</w:t>
      </w:r>
      <w:r w:rsidR="001103D3" w:rsidRPr="00933F17">
        <w:rPr>
          <w:rFonts w:ascii="Arial" w:hAnsi="Arial" w:cs="Arial"/>
          <w:sz w:val="22"/>
          <w:szCs w:val="22"/>
        </w:rPr>
        <w:t>? Do I need to change my plan?</w:t>
      </w:r>
      <w:r w:rsidR="00097298" w:rsidRPr="00933F17">
        <w:rPr>
          <w:rFonts w:ascii="Arial" w:hAnsi="Arial" w:cs="Arial"/>
          <w:color w:val="666666"/>
          <w:sz w:val="22"/>
          <w:szCs w:val="22"/>
          <w:shd w:val="clear" w:color="auto" w:fill="FFFFFF"/>
        </w:rPr>
        <w:t xml:space="preserve"> </w:t>
      </w:r>
      <w:r w:rsidR="00097298" w:rsidRPr="00933F17">
        <w:rPr>
          <w:rStyle w:val="Strong"/>
          <w:rFonts w:ascii="Arial" w:hAnsi="Arial" w:cs="Arial"/>
          <w:color w:val="666666"/>
          <w:sz w:val="22"/>
          <w:szCs w:val="22"/>
          <w:shd w:val="clear" w:color="auto" w:fill="FFFFFF"/>
        </w:rPr>
        <w:t> </w:t>
      </w:r>
      <w:r w:rsidR="00097298" w:rsidRPr="00933F17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(University, 2020).</w:t>
      </w:r>
    </w:p>
    <w:p w14:paraId="0DBCB1B4" w14:textId="06B20CC3" w:rsidR="008C3EC5" w:rsidRDefault="008C3EC5" w:rsidP="008C3EC5">
      <w:pPr>
        <w:rPr>
          <w:rFonts w:ascii="Arial" w:hAnsi="Arial" w:cs="Arial"/>
          <w:sz w:val="22"/>
          <w:szCs w:val="22"/>
        </w:rPr>
      </w:pPr>
    </w:p>
    <w:p w14:paraId="77A04F0E" w14:textId="5C05D175" w:rsidR="00CF6933" w:rsidRDefault="00CF6933" w:rsidP="008C3EC5">
      <w:pPr>
        <w:rPr>
          <w:rFonts w:ascii="Arial" w:hAnsi="Arial" w:cs="Arial"/>
          <w:sz w:val="22"/>
          <w:szCs w:val="22"/>
        </w:rPr>
      </w:pPr>
    </w:p>
    <w:p w14:paraId="66415BA1" w14:textId="77777777" w:rsidR="00CF6933" w:rsidRPr="00933F17" w:rsidRDefault="00CF6933" w:rsidP="008C3EC5">
      <w:pPr>
        <w:rPr>
          <w:rFonts w:ascii="Arial" w:hAnsi="Arial" w:cs="Arial"/>
          <w:sz w:val="22"/>
          <w:szCs w:val="22"/>
        </w:rPr>
      </w:pPr>
    </w:p>
    <w:p w14:paraId="7F5F1809" w14:textId="30BC19B9" w:rsidR="008C3EC5" w:rsidRDefault="00E77C5D" w:rsidP="008C3EC5">
      <w:pPr>
        <w:rPr>
          <w:rFonts w:ascii="Arial" w:hAnsi="Arial" w:cs="Arial"/>
          <w:b/>
          <w:bCs/>
          <w:sz w:val="22"/>
          <w:szCs w:val="22"/>
        </w:rPr>
      </w:pPr>
      <w:r w:rsidRPr="00A50A6E">
        <w:rPr>
          <w:rFonts w:ascii="Arial" w:hAnsi="Arial" w:cs="Arial"/>
          <w:sz w:val="22"/>
          <w:szCs w:val="22"/>
        </w:rPr>
        <w:t xml:space="preserve">                           </w:t>
      </w:r>
      <w:r w:rsidRPr="004570FC">
        <w:rPr>
          <w:rFonts w:ascii="Arial" w:hAnsi="Arial" w:cs="Arial"/>
          <w:b/>
          <w:bCs/>
          <w:sz w:val="22"/>
          <w:szCs w:val="22"/>
        </w:rPr>
        <w:t xml:space="preserve">Table </w:t>
      </w:r>
      <w:r w:rsidR="00171D7E" w:rsidRPr="004570FC">
        <w:rPr>
          <w:rFonts w:ascii="Arial" w:hAnsi="Arial" w:cs="Arial"/>
          <w:b/>
          <w:bCs/>
          <w:sz w:val="22"/>
          <w:szCs w:val="22"/>
        </w:rPr>
        <w:t>3 Evaluation</w:t>
      </w:r>
      <w:r w:rsidR="00DA4322" w:rsidRPr="004570FC">
        <w:rPr>
          <w:rFonts w:ascii="Arial" w:hAnsi="Arial" w:cs="Arial"/>
          <w:b/>
          <w:bCs/>
          <w:sz w:val="22"/>
          <w:szCs w:val="22"/>
        </w:rPr>
        <w:t xml:space="preserve"> of own skills in comparison to the chosen car</w:t>
      </w:r>
      <w:r w:rsidR="00F548B5" w:rsidRPr="004570FC">
        <w:rPr>
          <w:rFonts w:ascii="Arial" w:hAnsi="Arial" w:cs="Arial"/>
          <w:b/>
          <w:bCs/>
          <w:sz w:val="22"/>
          <w:szCs w:val="22"/>
        </w:rPr>
        <w:t>eer</w:t>
      </w:r>
    </w:p>
    <w:p w14:paraId="3B339790" w14:textId="77777777" w:rsidR="004570FC" w:rsidRPr="004570FC" w:rsidRDefault="004570FC" w:rsidP="008C3EC5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633"/>
        <w:gridCol w:w="2596"/>
        <w:gridCol w:w="2581"/>
        <w:gridCol w:w="2620"/>
      </w:tblGrid>
      <w:tr w:rsidR="007F58EB" w:rsidRPr="00A50A6E" w14:paraId="6DBC7042" w14:textId="77777777" w:rsidTr="00183BA9">
        <w:tc>
          <w:tcPr>
            <w:tcW w:w="2697" w:type="dxa"/>
          </w:tcPr>
          <w:p w14:paraId="0C59F0C3" w14:textId="093D6D27" w:rsidR="00183BA9" w:rsidRPr="00FE7BB3" w:rsidRDefault="00183BA9" w:rsidP="00C132F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E7BB3">
              <w:rPr>
                <w:rFonts w:ascii="Arial" w:hAnsi="Arial" w:cs="Arial"/>
                <w:b/>
                <w:bCs/>
                <w:sz w:val="22"/>
                <w:szCs w:val="22"/>
              </w:rPr>
              <w:t>Skills name</w:t>
            </w:r>
          </w:p>
        </w:tc>
        <w:tc>
          <w:tcPr>
            <w:tcW w:w="2697" w:type="dxa"/>
          </w:tcPr>
          <w:p w14:paraId="717621EF" w14:textId="538B1E20" w:rsidR="00183BA9" w:rsidRPr="00FE7BB3" w:rsidRDefault="00183BA9" w:rsidP="00C132F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E7BB3">
              <w:rPr>
                <w:rFonts w:ascii="Arial" w:hAnsi="Arial" w:cs="Arial"/>
                <w:b/>
                <w:bCs/>
                <w:sz w:val="22"/>
                <w:szCs w:val="22"/>
              </w:rPr>
              <w:t>Moderate</w:t>
            </w:r>
          </w:p>
        </w:tc>
        <w:tc>
          <w:tcPr>
            <w:tcW w:w="2698" w:type="dxa"/>
          </w:tcPr>
          <w:p w14:paraId="5C00B766" w14:textId="28289E71" w:rsidR="00183BA9" w:rsidRPr="00FE7BB3" w:rsidRDefault="00183BA9" w:rsidP="00C132F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E7BB3">
              <w:rPr>
                <w:rFonts w:ascii="Arial" w:hAnsi="Arial" w:cs="Arial"/>
                <w:b/>
                <w:bCs/>
                <w:sz w:val="22"/>
                <w:szCs w:val="22"/>
              </w:rPr>
              <w:t>Decent</w:t>
            </w:r>
          </w:p>
        </w:tc>
        <w:tc>
          <w:tcPr>
            <w:tcW w:w="2698" w:type="dxa"/>
          </w:tcPr>
          <w:p w14:paraId="22889B59" w14:textId="50D6C1F5" w:rsidR="00183BA9" w:rsidRPr="00FE7BB3" w:rsidRDefault="00183BA9" w:rsidP="00C132F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E7BB3">
              <w:rPr>
                <w:rFonts w:ascii="Arial" w:hAnsi="Arial" w:cs="Arial"/>
                <w:b/>
                <w:bCs/>
                <w:sz w:val="22"/>
                <w:szCs w:val="22"/>
              </w:rPr>
              <w:t>Professional</w:t>
            </w:r>
          </w:p>
        </w:tc>
      </w:tr>
      <w:tr w:rsidR="007F58EB" w:rsidRPr="00A50A6E" w14:paraId="283EB874" w14:textId="77777777" w:rsidTr="00183BA9">
        <w:tc>
          <w:tcPr>
            <w:tcW w:w="2697" w:type="dxa"/>
          </w:tcPr>
          <w:p w14:paraId="712B8664" w14:textId="4082F355" w:rsidR="00183BA9" w:rsidRPr="00A50A6E" w:rsidRDefault="006A6B7A" w:rsidP="00C132FE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Leadership</w:t>
            </w:r>
          </w:p>
        </w:tc>
        <w:tc>
          <w:tcPr>
            <w:tcW w:w="2697" w:type="dxa"/>
          </w:tcPr>
          <w:p w14:paraId="2DCF9241" w14:textId="77777777" w:rsidR="00183BA9" w:rsidRPr="00A50A6E" w:rsidRDefault="00183BA9" w:rsidP="00C132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0F2A9F0F" w14:textId="10E1C28F" w:rsidR="00183BA9" w:rsidRPr="00A50A6E" w:rsidRDefault="00183BA9" w:rsidP="00C132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7124B4F3" w14:textId="6A7E18E2" w:rsidR="00183BA9" w:rsidRPr="00A50A6E" w:rsidRDefault="00673614" w:rsidP="00C132FE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R</w:t>
            </w:r>
            <w:r w:rsidR="000A089B" w:rsidRPr="00A50A6E">
              <w:rPr>
                <w:rFonts w:ascii="Arial" w:hAnsi="Arial" w:cs="Arial"/>
                <w:sz w:val="22"/>
                <w:szCs w:val="22"/>
              </w:rPr>
              <w:t>equ</w:t>
            </w:r>
            <w:r w:rsidRPr="00A50A6E">
              <w:rPr>
                <w:rFonts w:ascii="Arial" w:hAnsi="Arial" w:cs="Arial"/>
                <w:sz w:val="22"/>
                <w:szCs w:val="22"/>
              </w:rPr>
              <w:t xml:space="preserve">ired </w:t>
            </w:r>
            <w:r w:rsidR="00E77C5D" w:rsidRPr="00A50A6E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A50A6E">
              <w:rPr>
                <w:rFonts w:ascii="Arial" w:hAnsi="Arial" w:cs="Arial"/>
                <w:sz w:val="22"/>
                <w:szCs w:val="22"/>
              </w:rPr>
              <w:t xml:space="preserve">ok </w:t>
            </w:r>
          </w:p>
        </w:tc>
      </w:tr>
      <w:tr w:rsidR="007F58EB" w:rsidRPr="00A50A6E" w14:paraId="32ED71C1" w14:textId="77777777" w:rsidTr="00183BA9">
        <w:tc>
          <w:tcPr>
            <w:tcW w:w="2697" w:type="dxa"/>
          </w:tcPr>
          <w:p w14:paraId="0936FC75" w14:textId="357091AB" w:rsidR="00183BA9" w:rsidRPr="00A50A6E" w:rsidRDefault="007F58EB" w:rsidP="00C132FE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Communicative </w:t>
            </w:r>
          </w:p>
        </w:tc>
        <w:tc>
          <w:tcPr>
            <w:tcW w:w="2697" w:type="dxa"/>
          </w:tcPr>
          <w:p w14:paraId="1D7FBE77" w14:textId="199736F5" w:rsidR="00183BA9" w:rsidRPr="00A50A6E" w:rsidRDefault="00183BA9" w:rsidP="00C132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48BAAA48" w14:textId="77777777" w:rsidR="00183BA9" w:rsidRPr="00A50A6E" w:rsidRDefault="00183BA9" w:rsidP="00C132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3C2357D6" w14:textId="6E366D91" w:rsidR="00183BA9" w:rsidRPr="00A50A6E" w:rsidRDefault="00673614" w:rsidP="00C132FE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 xml:space="preserve">Required </w:t>
            </w:r>
            <w:r w:rsidR="00E77C5D" w:rsidRPr="00A50A6E">
              <w:rPr>
                <w:rFonts w:ascii="Arial" w:hAnsi="Arial" w:cs="Arial"/>
                <w:sz w:val="22"/>
                <w:szCs w:val="22"/>
              </w:rPr>
              <w:t>-</w:t>
            </w:r>
            <w:r w:rsidR="000E08F5" w:rsidRPr="00A50A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0A6E"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</w:tc>
      </w:tr>
      <w:tr w:rsidR="007F58EB" w:rsidRPr="00A50A6E" w14:paraId="215050F5" w14:textId="77777777" w:rsidTr="00183BA9">
        <w:tc>
          <w:tcPr>
            <w:tcW w:w="2697" w:type="dxa"/>
          </w:tcPr>
          <w:p w14:paraId="5A31B7C1" w14:textId="5B99B07F" w:rsidR="00183BA9" w:rsidRPr="00A50A6E" w:rsidRDefault="00185A84" w:rsidP="00C132FE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Flexibility</w:t>
            </w:r>
          </w:p>
        </w:tc>
        <w:tc>
          <w:tcPr>
            <w:tcW w:w="2697" w:type="dxa"/>
          </w:tcPr>
          <w:p w14:paraId="40633B42" w14:textId="77777777" w:rsidR="00183BA9" w:rsidRPr="00A50A6E" w:rsidRDefault="00183BA9" w:rsidP="00C132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39E52C24" w14:textId="77777777" w:rsidR="00183BA9" w:rsidRPr="00A50A6E" w:rsidRDefault="00183BA9" w:rsidP="00C132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27DB40C3" w14:textId="7399591A" w:rsidR="00183BA9" w:rsidRPr="00A50A6E" w:rsidRDefault="00673614" w:rsidP="00C132FE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Required</w:t>
            </w:r>
            <w:r w:rsidR="00E77C5D" w:rsidRPr="00A50A6E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50A6E">
              <w:rPr>
                <w:rFonts w:ascii="Arial" w:hAnsi="Arial" w:cs="Arial"/>
                <w:sz w:val="22"/>
                <w:szCs w:val="22"/>
              </w:rPr>
              <w:t>ok</w:t>
            </w:r>
          </w:p>
        </w:tc>
      </w:tr>
      <w:tr w:rsidR="007F58EB" w:rsidRPr="00A50A6E" w14:paraId="1087251E" w14:textId="77777777" w:rsidTr="00183BA9">
        <w:tc>
          <w:tcPr>
            <w:tcW w:w="2697" w:type="dxa"/>
          </w:tcPr>
          <w:p w14:paraId="213E91DC" w14:textId="7B771C24" w:rsidR="00183BA9" w:rsidRPr="00A50A6E" w:rsidRDefault="00185A84" w:rsidP="00C132FE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Problem</w:t>
            </w:r>
            <w:r w:rsidR="00783410">
              <w:rPr>
                <w:rFonts w:ascii="Arial" w:hAnsi="Arial" w:cs="Arial"/>
                <w:sz w:val="22"/>
                <w:szCs w:val="22"/>
              </w:rPr>
              <w:t>-</w:t>
            </w:r>
            <w:r w:rsidRPr="00A50A6E">
              <w:rPr>
                <w:rFonts w:ascii="Arial" w:hAnsi="Arial" w:cs="Arial"/>
                <w:sz w:val="22"/>
                <w:szCs w:val="22"/>
              </w:rPr>
              <w:t>solving</w:t>
            </w:r>
          </w:p>
        </w:tc>
        <w:tc>
          <w:tcPr>
            <w:tcW w:w="2697" w:type="dxa"/>
          </w:tcPr>
          <w:p w14:paraId="786E6A01" w14:textId="77777777" w:rsidR="00183BA9" w:rsidRPr="00A50A6E" w:rsidRDefault="00183BA9" w:rsidP="00C132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3EE59456" w14:textId="731A49EB" w:rsidR="00183BA9" w:rsidRPr="00A50A6E" w:rsidRDefault="00183BA9" w:rsidP="00C132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08787758" w14:textId="5CFC2045" w:rsidR="00183BA9" w:rsidRPr="00A50A6E" w:rsidRDefault="000E08F5" w:rsidP="00C132FE">
            <w:pPr>
              <w:rPr>
                <w:rFonts w:ascii="Arial" w:hAnsi="Arial" w:cs="Arial"/>
                <w:sz w:val="22"/>
                <w:szCs w:val="22"/>
              </w:rPr>
            </w:pPr>
            <w:r w:rsidRPr="00A50A6E">
              <w:rPr>
                <w:rFonts w:ascii="Arial" w:hAnsi="Arial" w:cs="Arial"/>
                <w:sz w:val="22"/>
                <w:szCs w:val="22"/>
              </w:rPr>
              <w:t>Required</w:t>
            </w:r>
            <w:r w:rsidR="00E77C5D" w:rsidRPr="00A50A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0A6E">
              <w:rPr>
                <w:rFonts w:ascii="Arial" w:hAnsi="Arial" w:cs="Arial"/>
                <w:sz w:val="22"/>
                <w:szCs w:val="22"/>
              </w:rPr>
              <w:t>-</w:t>
            </w:r>
            <w:r w:rsidR="00E77C5D" w:rsidRPr="00A50A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0A6E">
              <w:rPr>
                <w:rFonts w:ascii="Arial" w:hAnsi="Arial" w:cs="Arial"/>
                <w:sz w:val="22"/>
                <w:szCs w:val="22"/>
              </w:rPr>
              <w:t>ok</w:t>
            </w:r>
          </w:p>
        </w:tc>
      </w:tr>
    </w:tbl>
    <w:p w14:paraId="178FB650" w14:textId="7B46758F" w:rsidR="00DB633D" w:rsidRDefault="00DB633D" w:rsidP="00C132FE">
      <w:pPr>
        <w:ind w:left="360"/>
        <w:rPr>
          <w:rFonts w:ascii="Arial" w:hAnsi="Arial" w:cs="Arial"/>
        </w:rPr>
      </w:pPr>
    </w:p>
    <w:p w14:paraId="5918E197" w14:textId="77777777" w:rsidR="00C50E66" w:rsidRPr="009A2280" w:rsidRDefault="00C50E66" w:rsidP="00C132FE">
      <w:pPr>
        <w:ind w:left="360"/>
        <w:rPr>
          <w:rFonts w:ascii="Arial" w:hAnsi="Arial" w:cs="Arial"/>
        </w:rPr>
      </w:pPr>
    </w:p>
    <w:p w14:paraId="12A67361" w14:textId="20A5D234" w:rsidR="00E77762" w:rsidRDefault="00E77762" w:rsidP="00E77762">
      <w:pPr>
        <w:rPr>
          <w:rFonts w:ascii="Arial" w:hAnsi="Arial" w:cs="Arial"/>
        </w:rPr>
      </w:pPr>
    </w:p>
    <w:p w14:paraId="147DD243" w14:textId="39F7FEC0" w:rsidR="00E77762" w:rsidRDefault="00E77762" w:rsidP="00E77762">
      <w:pPr>
        <w:rPr>
          <w:rFonts w:ascii="Arial" w:hAnsi="Arial" w:cs="Arial"/>
        </w:rPr>
      </w:pPr>
    </w:p>
    <w:p w14:paraId="79F4DE3E" w14:textId="41FEF034" w:rsidR="00E77762" w:rsidRDefault="00E77762" w:rsidP="00E77762">
      <w:pPr>
        <w:rPr>
          <w:rFonts w:ascii="Arial" w:hAnsi="Arial" w:cs="Arial"/>
        </w:rPr>
      </w:pPr>
    </w:p>
    <w:p w14:paraId="6C51C225" w14:textId="1791FBAE" w:rsidR="00E77762" w:rsidRDefault="00E77762" w:rsidP="00E77762">
      <w:pPr>
        <w:rPr>
          <w:rFonts w:ascii="Arial" w:hAnsi="Arial" w:cs="Arial"/>
        </w:rPr>
      </w:pPr>
    </w:p>
    <w:p w14:paraId="56710DF6" w14:textId="77777777" w:rsidR="00E77762" w:rsidRPr="00E77762" w:rsidRDefault="00E77762" w:rsidP="00E77762">
      <w:pPr>
        <w:rPr>
          <w:rFonts w:ascii="Arial" w:hAnsi="Arial" w:cs="Arial"/>
        </w:rPr>
      </w:pPr>
    </w:p>
    <w:p w14:paraId="04ABCE92" w14:textId="77777777" w:rsidR="00E77762" w:rsidRPr="00E77762" w:rsidRDefault="00E77762" w:rsidP="00E77762">
      <w:pPr>
        <w:ind w:left="360"/>
        <w:rPr>
          <w:rFonts w:ascii="Arial" w:hAnsi="Arial" w:cs="Arial"/>
        </w:rPr>
      </w:pPr>
    </w:p>
    <w:p w14:paraId="2497FD89" w14:textId="65F2CCDF" w:rsidR="00A815F4" w:rsidRPr="00A815F4" w:rsidRDefault="00A815F4" w:rsidP="00555FCA">
      <w:pPr>
        <w:rPr>
          <w:rFonts w:ascii="Arial" w:hAnsi="Arial" w:cs="Arial"/>
        </w:rPr>
      </w:pPr>
    </w:p>
    <w:p w14:paraId="014C167B" w14:textId="7AB85C65" w:rsidR="00C70F11" w:rsidRDefault="00C70F11" w:rsidP="009D15FB">
      <w:pPr>
        <w:ind w:left="360"/>
        <w:rPr>
          <w:rFonts w:ascii="Arial" w:hAnsi="Arial" w:cs="Arial"/>
        </w:rPr>
      </w:pPr>
    </w:p>
    <w:p w14:paraId="0DBD8D66" w14:textId="3BE63B86" w:rsidR="00EA1A30" w:rsidRDefault="00EA1A30" w:rsidP="009D15FB">
      <w:pPr>
        <w:ind w:left="360"/>
        <w:rPr>
          <w:rFonts w:ascii="Arial" w:hAnsi="Arial" w:cs="Arial"/>
        </w:rPr>
      </w:pPr>
    </w:p>
    <w:p w14:paraId="0A8669BC" w14:textId="619313E8" w:rsidR="00EA1A30" w:rsidRDefault="00EA1A30" w:rsidP="009D15FB">
      <w:pPr>
        <w:ind w:left="360"/>
        <w:rPr>
          <w:rFonts w:ascii="Arial" w:hAnsi="Arial" w:cs="Arial"/>
        </w:rPr>
      </w:pPr>
    </w:p>
    <w:p w14:paraId="2C4A7A86" w14:textId="45765641" w:rsidR="00C70F11" w:rsidRDefault="00C70F11" w:rsidP="009D15FB">
      <w:pPr>
        <w:ind w:left="360"/>
        <w:rPr>
          <w:rFonts w:ascii="Arial" w:hAnsi="Arial" w:cs="Arial"/>
        </w:rPr>
      </w:pPr>
    </w:p>
    <w:p w14:paraId="1D14983F" w14:textId="23B70878" w:rsidR="00C70F11" w:rsidRDefault="00C70F11" w:rsidP="009D15FB">
      <w:pPr>
        <w:ind w:left="360"/>
        <w:rPr>
          <w:rFonts w:ascii="Arial" w:hAnsi="Arial" w:cs="Arial"/>
        </w:rPr>
      </w:pPr>
    </w:p>
    <w:p w14:paraId="31001DFF" w14:textId="6C8B2BEA" w:rsidR="00C70F11" w:rsidRDefault="002155B4" w:rsidP="009D15FB">
      <w:pPr>
        <w:ind w:left="360"/>
        <w:rPr>
          <w:rFonts w:ascii="Arial" w:hAnsi="Arial" w:cs="Arial"/>
          <w:sz w:val="28"/>
          <w:szCs w:val="28"/>
        </w:rPr>
      </w:pPr>
      <w:r w:rsidRPr="002155B4">
        <w:rPr>
          <w:rFonts w:ascii="Arial" w:hAnsi="Arial" w:cs="Arial"/>
          <w:sz w:val="28"/>
          <w:szCs w:val="28"/>
        </w:rPr>
        <w:t>2.Theories and methods</w:t>
      </w:r>
    </w:p>
    <w:p w14:paraId="322096A9" w14:textId="77777777" w:rsidR="002155B4" w:rsidRPr="002155B4" w:rsidRDefault="002155B4" w:rsidP="009D15FB">
      <w:pPr>
        <w:ind w:left="360"/>
        <w:rPr>
          <w:rFonts w:ascii="Arial" w:hAnsi="Arial" w:cs="Arial"/>
          <w:sz w:val="28"/>
          <w:szCs w:val="28"/>
        </w:rPr>
      </w:pPr>
    </w:p>
    <w:p w14:paraId="400AABD5" w14:textId="3D678202" w:rsidR="00C70F11" w:rsidRDefault="0012797E" w:rsidP="00823056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an Assistant Manager</w:t>
      </w:r>
      <w:r w:rsidR="00560489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 will ass</w:t>
      </w:r>
      <w:r w:rsidR="00932FEC">
        <w:rPr>
          <w:rFonts w:ascii="Arial" w:hAnsi="Arial" w:cs="Arial"/>
          <w:sz w:val="22"/>
          <w:szCs w:val="22"/>
        </w:rPr>
        <w:t xml:space="preserve">ess the learning and development </w:t>
      </w:r>
      <w:r w:rsidR="00AF3FCA">
        <w:rPr>
          <w:rFonts w:ascii="Arial" w:hAnsi="Arial" w:cs="Arial"/>
          <w:sz w:val="22"/>
          <w:szCs w:val="22"/>
        </w:rPr>
        <w:t xml:space="preserve">training methods for our new employees in the </w:t>
      </w:r>
      <w:r w:rsidR="00334F77">
        <w:rPr>
          <w:rFonts w:ascii="Arial" w:hAnsi="Arial" w:cs="Arial"/>
          <w:sz w:val="22"/>
          <w:szCs w:val="22"/>
        </w:rPr>
        <w:t>organization.</w:t>
      </w:r>
      <w:r w:rsidR="006A402F">
        <w:rPr>
          <w:rFonts w:ascii="Arial" w:hAnsi="Arial" w:cs="Arial"/>
          <w:sz w:val="22"/>
          <w:szCs w:val="22"/>
        </w:rPr>
        <w:t xml:space="preserve"> </w:t>
      </w:r>
    </w:p>
    <w:p w14:paraId="664081C3" w14:textId="000360EA" w:rsidR="00597678" w:rsidRDefault="009D6973" w:rsidP="00823056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According to </w:t>
      </w:r>
      <w:proofErr w:type="spellStart"/>
      <w:r>
        <w:rPr>
          <w:rFonts w:ascii="Arial" w:hAnsi="Arial" w:cs="Arial"/>
          <w:sz w:val="22"/>
          <w:szCs w:val="22"/>
        </w:rPr>
        <w:t>Maund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r w:rsidR="00933A0D">
        <w:rPr>
          <w:rFonts w:ascii="Arial" w:hAnsi="Arial" w:cs="Arial"/>
          <w:sz w:val="22"/>
          <w:szCs w:val="22"/>
        </w:rPr>
        <w:t>2017, 341) “For long-term emplo</w:t>
      </w:r>
      <w:r w:rsidR="0097362D">
        <w:rPr>
          <w:rFonts w:ascii="Arial" w:hAnsi="Arial" w:cs="Arial"/>
          <w:sz w:val="22"/>
          <w:szCs w:val="22"/>
        </w:rPr>
        <w:t>yability, including development within your role, develop</w:t>
      </w:r>
      <w:r w:rsidR="004239BB">
        <w:rPr>
          <w:rFonts w:ascii="Arial" w:hAnsi="Arial" w:cs="Arial"/>
          <w:sz w:val="22"/>
          <w:szCs w:val="22"/>
        </w:rPr>
        <w:t xml:space="preserve">ing your workplace learning is important throughout </w:t>
      </w:r>
      <w:r w:rsidR="002368DC">
        <w:rPr>
          <w:rFonts w:ascii="Arial" w:hAnsi="Arial" w:cs="Arial"/>
          <w:sz w:val="22"/>
          <w:szCs w:val="22"/>
        </w:rPr>
        <w:t xml:space="preserve">your career. Therefore whether you are in an organization that </w:t>
      </w:r>
      <w:r w:rsidR="00560489">
        <w:rPr>
          <w:rFonts w:ascii="Arial" w:hAnsi="Arial" w:cs="Arial"/>
          <w:sz w:val="22"/>
          <w:szCs w:val="22"/>
        </w:rPr>
        <w:t>organizes</w:t>
      </w:r>
      <w:r w:rsidR="007046F3">
        <w:rPr>
          <w:rFonts w:ascii="Arial" w:hAnsi="Arial" w:cs="Arial"/>
          <w:sz w:val="22"/>
          <w:szCs w:val="22"/>
        </w:rPr>
        <w:t xml:space="preserve"> training for you or in one </w:t>
      </w:r>
      <w:r w:rsidR="00836A7F">
        <w:rPr>
          <w:rFonts w:ascii="Arial" w:hAnsi="Arial" w:cs="Arial"/>
          <w:sz w:val="22"/>
          <w:szCs w:val="22"/>
        </w:rPr>
        <w:t xml:space="preserve">where little attention is given to your learning, you need to keep </w:t>
      </w:r>
      <w:r w:rsidR="003F4AFA">
        <w:rPr>
          <w:rFonts w:ascii="Arial" w:hAnsi="Arial" w:cs="Arial"/>
          <w:sz w:val="22"/>
          <w:szCs w:val="22"/>
        </w:rPr>
        <w:t xml:space="preserve">an up-to-date learning plan covering what you need to do </w:t>
      </w:r>
      <w:r w:rsidR="00B07248">
        <w:rPr>
          <w:rFonts w:ascii="Arial" w:hAnsi="Arial" w:cs="Arial"/>
          <w:sz w:val="22"/>
          <w:szCs w:val="22"/>
        </w:rPr>
        <w:t>in the next 12-18 months</w:t>
      </w:r>
      <w:r w:rsidR="00744F1D">
        <w:rPr>
          <w:rFonts w:ascii="Arial" w:hAnsi="Arial" w:cs="Arial"/>
          <w:sz w:val="22"/>
          <w:szCs w:val="22"/>
        </w:rPr>
        <w:t>.</w:t>
      </w:r>
      <w:r w:rsidR="00823056">
        <w:rPr>
          <w:rFonts w:ascii="Arial" w:hAnsi="Arial" w:cs="Arial"/>
          <w:sz w:val="22"/>
          <w:szCs w:val="22"/>
        </w:rPr>
        <w:t>”</w:t>
      </w:r>
    </w:p>
    <w:p w14:paraId="0BC2D21B" w14:textId="1CA9A71C" w:rsidR="00961DB5" w:rsidRDefault="00961DB5" w:rsidP="00823056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CPD stand</w:t>
      </w:r>
      <w:r w:rsidR="00560489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for Continuing Professional Development and is a methodical approach to maintain and improve professional and personal skills, to enable personal work effectiveness throughout an individual’s career. </w:t>
      </w:r>
    </w:p>
    <w:p w14:paraId="4C60423E" w14:textId="3E0EC184" w:rsidR="009F20FF" w:rsidRDefault="00597678" w:rsidP="00823056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F333A2">
        <w:rPr>
          <w:rFonts w:ascii="Arial" w:hAnsi="Arial" w:cs="Arial"/>
          <w:sz w:val="22"/>
          <w:szCs w:val="22"/>
        </w:rPr>
        <w:t xml:space="preserve">ur organization </w:t>
      </w:r>
      <w:r w:rsidR="0098231A">
        <w:rPr>
          <w:rFonts w:ascii="Arial" w:hAnsi="Arial" w:cs="Arial"/>
          <w:sz w:val="22"/>
          <w:szCs w:val="22"/>
        </w:rPr>
        <w:t>implement</w:t>
      </w:r>
      <w:r w:rsidR="00D2125C">
        <w:rPr>
          <w:rFonts w:ascii="Arial" w:hAnsi="Arial" w:cs="Arial"/>
          <w:sz w:val="22"/>
          <w:szCs w:val="22"/>
        </w:rPr>
        <w:t>s</w:t>
      </w:r>
      <w:r w:rsidR="0098231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the </w:t>
      </w:r>
      <w:r w:rsidR="0098231A">
        <w:rPr>
          <w:rFonts w:ascii="Arial" w:hAnsi="Arial" w:cs="Arial"/>
          <w:sz w:val="22"/>
          <w:szCs w:val="22"/>
        </w:rPr>
        <w:t>CPD (Continuing Profe</w:t>
      </w:r>
      <w:r>
        <w:rPr>
          <w:rFonts w:ascii="Arial" w:hAnsi="Arial" w:cs="Arial"/>
          <w:sz w:val="22"/>
          <w:szCs w:val="22"/>
        </w:rPr>
        <w:t>s</w:t>
      </w:r>
      <w:r w:rsidR="0098231A">
        <w:rPr>
          <w:rFonts w:ascii="Arial" w:hAnsi="Arial" w:cs="Arial"/>
          <w:sz w:val="22"/>
          <w:szCs w:val="22"/>
        </w:rPr>
        <w:t>sional Development</w:t>
      </w:r>
      <w:r>
        <w:rPr>
          <w:rFonts w:ascii="Arial" w:hAnsi="Arial" w:cs="Arial"/>
          <w:sz w:val="22"/>
          <w:szCs w:val="22"/>
        </w:rPr>
        <w:t>)</w:t>
      </w:r>
      <w:r w:rsidR="002950E6">
        <w:rPr>
          <w:rFonts w:ascii="Arial" w:hAnsi="Arial" w:cs="Arial"/>
          <w:sz w:val="22"/>
          <w:szCs w:val="22"/>
        </w:rPr>
        <w:t xml:space="preserve"> program to support our empl</w:t>
      </w:r>
      <w:r w:rsidR="00E220E4">
        <w:rPr>
          <w:rFonts w:ascii="Arial" w:hAnsi="Arial" w:cs="Arial"/>
          <w:sz w:val="22"/>
          <w:szCs w:val="22"/>
        </w:rPr>
        <w:t>oyees, to keep them up</w:t>
      </w:r>
      <w:r w:rsidR="000E4E79">
        <w:rPr>
          <w:rFonts w:ascii="Arial" w:hAnsi="Arial" w:cs="Arial"/>
          <w:sz w:val="22"/>
          <w:szCs w:val="22"/>
        </w:rPr>
        <w:t xml:space="preserve"> to date </w:t>
      </w:r>
      <w:r w:rsidR="002B4ABA">
        <w:rPr>
          <w:rFonts w:ascii="Arial" w:hAnsi="Arial" w:cs="Arial"/>
          <w:sz w:val="22"/>
          <w:szCs w:val="22"/>
        </w:rPr>
        <w:t>with the technical aspects of their work</w:t>
      </w:r>
      <w:r w:rsidR="00E72D1E">
        <w:rPr>
          <w:rFonts w:ascii="Arial" w:hAnsi="Arial" w:cs="Arial"/>
          <w:sz w:val="22"/>
          <w:szCs w:val="22"/>
        </w:rPr>
        <w:t xml:space="preserve">, </w:t>
      </w:r>
      <w:r w:rsidR="002B4ABA">
        <w:rPr>
          <w:rFonts w:ascii="Arial" w:hAnsi="Arial" w:cs="Arial"/>
          <w:sz w:val="22"/>
          <w:szCs w:val="22"/>
        </w:rPr>
        <w:t>to help</w:t>
      </w:r>
      <w:r w:rsidR="00B300A0">
        <w:rPr>
          <w:rFonts w:ascii="Arial" w:hAnsi="Arial" w:cs="Arial"/>
          <w:sz w:val="22"/>
          <w:szCs w:val="22"/>
        </w:rPr>
        <w:t xml:space="preserve"> them </w:t>
      </w:r>
      <w:r w:rsidR="00057366">
        <w:rPr>
          <w:rFonts w:ascii="Arial" w:hAnsi="Arial" w:cs="Arial"/>
          <w:sz w:val="22"/>
          <w:szCs w:val="22"/>
        </w:rPr>
        <w:t>to</w:t>
      </w:r>
      <w:r w:rsidR="0089737B">
        <w:rPr>
          <w:rFonts w:ascii="Arial" w:hAnsi="Arial" w:cs="Arial"/>
          <w:sz w:val="22"/>
          <w:szCs w:val="22"/>
        </w:rPr>
        <w:t xml:space="preserve"> maintain their</w:t>
      </w:r>
      <w:r w:rsidR="00B300A0">
        <w:rPr>
          <w:rFonts w:ascii="Arial" w:hAnsi="Arial" w:cs="Arial"/>
          <w:sz w:val="22"/>
          <w:szCs w:val="22"/>
        </w:rPr>
        <w:t xml:space="preserve"> skills appropriate and relevan</w:t>
      </w:r>
      <w:r w:rsidR="00D2125C">
        <w:rPr>
          <w:rFonts w:ascii="Arial" w:hAnsi="Arial" w:cs="Arial"/>
          <w:sz w:val="22"/>
          <w:szCs w:val="22"/>
        </w:rPr>
        <w:t>,</w:t>
      </w:r>
      <w:r w:rsidR="00B300A0">
        <w:rPr>
          <w:rFonts w:ascii="Arial" w:hAnsi="Arial" w:cs="Arial"/>
          <w:sz w:val="22"/>
          <w:szCs w:val="22"/>
        </w:rPr>
        <w:t>t</w:t>
      </w:r>
      <w:r w:rsidR="00E72D1E">
        <w:rPr>
          <w:rFonts w:ascii="Arial" w:hAnsi="Arial" w:cs="Arial"/>
          <w:sz w:val="22"/>
          <w:szCs w:val="22"/>
        </w:rPr>
        <w:t xml:space="preserve"> and to improve their knowledge</w:t>
      </w:r>
      <w:r w:rsidR="00756352">
        <w:rPr>
          <w:rFonts w:ascii="Arial" w:hAnsi="Arial" w:cs="Arial"/>
          <w:sz w:val="22"/>
          <w:szCs w:val="22"/>
        </w:rPr>
        <w:t>.</w:t>
      </w:r>
    </w:p>
    <w:p w14:paraId="7B96E19F" w14:textId="7288B674" w:rsidR="00CA0B42" w:rsidRDefault="00CA0B42" w:rsidP="00823056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CPD combines different methodologies to learning</w:t>
      </w:r>
      <w:r w:rsidR="007A05D0">
        <w:rPr>
          <w:rFonts w:ascii="Arial" w:hAnsi="Arial" w:cs="Arial"/>
          <w:sz w:val="22"/>
          <w:szCs w:val="22"/>
        </w:rPr>
        <w:t>, such as training workshop</w:t>
      </w:r>
      <w:r w:rsidR="00A55FC6">
        <w:rPr>
          <w:rFonts w:ascii="Arial" w:hAnsi="Arial" w:cs="Arial"/>
          <w:sz w:val="22"/>
          <w:szCs w:val="22"/>
        </w:rPr>
        <w:t>s</w:t>
      </w:r>
      <w:r w:rsidR="007A05D0">
        <w:rPr>
          <w:rFonts w:ascii="Arial" w:hAnsi="Arial" w:cs="Arial"/>
          <w:sz w:val="22"/>
          <w:szCs w:val="22"/>
        </w:rPr>
        <w:t>, conferences</w:t>
      </w:r>
      <w:r w:rsidR="00B74BB5">
        <w:rPr>
          <w:rFonts w:ascii="Arial" w:hAnsi="Arial" w:cs="Arial"/>
          <w:sz w:val="22"/>
          <w:szCs w:val="22"/>
        </w:rPr>
        <w:t>,</w:t>
      </w:r>
      <w:r w:rsidR="007A05D0">
        <w:rPr>
          <w:rFonts w:ascii="Arial" w:hAnsi="Arial" w:cs="Arial"/>
          <w:sz w:val="22"/>
          <w:szCs w:val="22"/>
        </w:rPr>
        <w:t xml:space="preserve"> and </w:t>
      </w:r>
      <w:r w:rsidR="00971474">
        <w:rPr>
          <w:rFonts w:ascii="Arial" w:hAnsi="Arial" w:cs="Arial"/>
          <w:sz w:val="22"/>
          <w:szCs w:val="22"/>
        </w:rPr>
        <w:t>even</w:t>
      </w:r>
      <w:r w:rsidR="00C8439C">
        <w:rPr>
          <w:rFonts w:ascii="Arial" w:hAnsi="Arial" w:cs="Arial"/>
          <w:sz w:val="22"/>
          <w:szCs w:val="22"/>
        </w:rPr>
        <w:t>t</w:t>
      </w:r>
      <w:r w:rsidR="00971474">
        <w:rPr>
          <w:rFonts w:ascii="Arial" w:hAnsi="Arial" w:cs="Arial"/>
          <w:sz w:val="22"/>
          <w:szCs w:val="22"/>
        </w:rPr>
        <w:t xml:space="preserve">s, e-learning programs, best practice </w:t>
      </w:r>
      <w:r w:rsidR="001546F0">
        <w:rPr>
          <w:rFonts w:ascii="Arial" w:hAnsi="Arial" w:cs="Arial"/>
          <w:sz w:val="22"/>
          <w:szCs w:val="22"/>
        </w:rPr>
        <w:t>techniques</w:t>
      </w:r>
      <w:r w:rsidR="00B74BB5">
        <w:rPr>
          <w:rFonts w:ascii="Arial" w:hAnsi="Arial" w:cs="Arial"/>
          <w:sz w:val="22"/>
          <w:szCs w:val="22"/>
        </w:rPr>
        <w:t>,</w:t>
      </w:r>
      <w:r w:rsidR="001546F0">
        <w:rPr>
          <w:rFonts w:ascii="Arial" w:hAnsi="Arial" w:cs="Arial"/>
          <w:sz w:val="22"/>
          <w:szCs w:val="22"/>
        </w:rPr>
        <w:t xml:space="preserve"> and ideas sharing, all focused </w:t>
      </w:r>
      <w:r w:rsidR="00C907F4">
        <w:rPr>
          <w:rFonts w:ascii="Arial" w:hAnsi="Arial" w:cs="Arial"/>
          <w:sz w:val="22"/>
          <w:szCs w:val="22"/>
        </w:rPr>
        <w:t xml:space="preserve">on our employees to improve </w:t>
      </w:r>
      <w:r w:rsidR="009C5220">
        <w:rPr>
          <w:rFonts w:ascii="Arial" w:hAnsi="Arial" w:cs="Arial"/>
          <w:sz w:val="22"/>
          <w:szCs w:val="22"/>
        </w:rPr>
        <w:t xml:space="preserve">their knowledge and to have an effective </w:t>
      </w:r>
      <w:r w:rsidR="00944C15">
        <w:rPr>
          <w:rFonts w:ascii="Arial" w:hAnsi="Arial" w:cs="Arial"/>
          <w:sz w:val="22"/>
          <w:szCs w:val="22"/>
        </w:rPr>
        <w:t>professional development.</w:t>
      </w:r>
    </w:p>
    <w:p w14:paraId="0C5CD291" w14:textId="448AFC25" w:rsidR="0029454D" w:rsidRDefault="004A09F0" w:rsidP="00823056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Our </w:t>
      </w:r>
      <w:r w:rsidR="001D0831">
        <w:rPr>
          <w:rFonts w:ascii="Arial" w:hAnsi="Arial" w:cs="Arial"/>
          <w:sz w:val="22"/>
          <w:szCs w:val="22"/>
        </w:rPr>
        <w:t xml:space="preserve">CPD </w:t>
      </w:r>
      <w:r w:rsidR="00E52578">
        <w:rPr>
          <w:rFonts w:ascii="Arial" w:hAnsi="Arial" w:cs="Arial"/>
          <w:sz w:val="22"/>
          <w:szCs w:val="22"/>
        </w:rPr>
        <w:t>include an action plan</w:t>
      </w:r>
      <w:r w:rsidR="00736787">
        <w:rPr>
          <w:rFonts w:ascii="Arial" w:hAnsi="Arial" w:cs="Arial"/>
          <w:sz w:val="22"/>
          <w:szCs w:val="22"/>
        </w:rPr>
        <w:t>:</w:t>
      </w:r>
    </w:p>
    <w:p w14:paraId="22F7EE49" w14:textId="55CC13CB" w:rsidR="00736787" w:rsidRDefault="00FB7DCA" w:rsidP="0073678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Developing </w:t>
      </w:r>
      <w:r w:rsidR="00B57622">
        <w:rPr>
          <w:rFonts w:ascii="Arial" w:hAnsi="Arial" w:cs="Arial"/>
          <w:sz w:val="22"/>
          <w:szCs w:val="22"/>
        </w:rPr>
        <w:t>employee’s</w:t>
      </w:r>
      <w:r w:rsidR="002E5831">
        <w:rPr>
          <w:rFonts w:ascii="Arial" w:hAnsi="Arial" w:cs="Arial"/>
          <w:sz w:val="22"/>
          <w:szCs w:val="22"/>
        </w:rPr>
        <w:t xml:space="preserve"> competence</w:t>
      </w:r>
      <w:r w:rsidR="007C15F1">
        <w:rPr>
          <w:rFonts w:ascii="Arial" w:hAnsi="Arial" w:cs="Arial"/>
          <w:sz w:val="22"/>
          <w:szCs w:val="22"/>
        </w:rPr>
        <w:t xml:space="preserve"> (how they work </w:t>
      </w:r>
      <w:r w:rsidR="00D20923">
        <w:rPr>
          <w:rFonts w:ascii="Arial" w:hAnsi="Arial" w:cs="Arial"/>
          <w:sz w:val="22"/>
          <w:szCs w:val="22"/>
        </w:rPr>
        <w:t xml:space="preserve">with </w:t>
      </w:r>
      <w:r w:rsidR="005F53CE">
        <w:rPr>
          <w:rFonts w:ascii="Arial" w:hAnsi="Arial" w:cs="Arial"/>
          <w:sz w:val="22"/>
          <w:szCs w:val="22"/>
        </w:rPr>
        <w:t>others</w:t>
      </w:r>
      <w:r w:rsidR="00B57622">
        <w:rPr>
          <w:rFonts w:ascii="Arial" w:hAnsi="Arial" w:cs="Arial"/>
          <w:sz w:val="22"/>
          <w:szCs w:val="22"/>
        </w:rPr>
        <w:t>)</w:t>
      </w:r>
    </w:p>
    <w:p w14:paraId="6E98CABB" w14:textId="6EDC51D5" w:rsidR="005F53CE" w:rsidRDefault="005F53CE" w:rsidP="0073678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Developing </w:t>
      </w:r>
      <w:r w:rsidR="00B57622">
        <w:rPr>
          <w:rFonts w:ascii="Arial" w:hAnsi="Arial" w:cs="Arial"/>
          <w:sz w:val="22"/>
          <w:szCs w:val="22"/>
        </w:rPr>
        <w:t xml:space="preserve">technical </w:t>
      </w:r>
      <w:r w:rsidR="0030276E">
        <w:rPr>
          <w:rFonts w:ascii="Arial" w:hAnsi="Arial" w:cs="Arial"/>
          <w:sz w:val="22"/>
          <w:szCs w:val="22"/>
        </w:rPr>
        <w:t>knowledge and skills.</w:t>
      </w:r>
    </w:p>
    <w:p w14:paraId="3255F3F3" w14:textId="6C167433" w:rsidR="0030276E" w:rsidRDefault="0030276E" w:rsidP="0073678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Coaching and mentoring</w:t>
      </w:r>
      <w:r w:rsidR="00C56368">
        <w:rPr>
          <w:rFonts w:ascii="Arial" w:hAnsi="Arial" w:cs="Arial"/>
          <w:sz w:val="22"/>
          <w:szCs w:val="22"/>
        </w:rPr>
        <w:t>.</w:t>
      </w:r>
    </w:p>
    <w:p w14:paraId="3474B0C1" w14:textId="153C5583" w:rsidR="00C56368" w:rsidRDefault="005F56B0" w:rsidP="0073678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Ensuring that they</w:t>
      </w:r>
      <w:r w:rsidR="00312C6C">
        <w:rPr>
          <w:rFonts w:ascii="Arial" w:hAnsi="Arial" w:cs="Arial"/>
          <w:sz w:val="22"/>
          <w:szCs w:val="22"/>
        </w:rPr>
        <w:t xml:space="preserve"> use all types </w:t>
      </w:r>
      <w:r w:rsidR="0091616C">
        <w:rPr>
          <w:rFonts w:ascii="Arial" w:hAnsi="Arial" w:cs="Arial"/>
          <w:sz w:val="22"/>
          <w:szCs w:val="22"/>
        </w:rPr>
        <w:t>of learning style</w:t>
      </w:r>
      <w:r w:rsidR="00C8439C">
        <w:rPr>
          <w:rFonts w:ascii="Arial" w:hAnsi="Arial" w:cs="Arial"/>
          <w:sz w:val="22"/>
          <w:szCs w:val="22"/>
        </w:rPr>
        <w:t>s</w:t>
      </w:r>
      <w:r w:rsidR="0091616C">
        <w:rPr>
          <w:rFonts w:ascii="Arial" w:hAnsi="Arial" w:cs="Arial"/>
          <w:sz w:val="22"/>
          <w:szCs w:val="22"/>
        </w:rPr>
        <w:t xml:space="preserve"> in their development.</w:t>
      </w:r>
    </w:p>
    <w:p w14:paraId="1B6301B8" w14:textId="2357768D" w:rsidR="00150543" w:rsidRDefault="00150543" w:rsidP="0073678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Reflective practice and action</w:t>
      </w:r>
      <w:r w:rsidR="003772C8">
        <w:rPr>
          <w:rFonts w:ascii="Arial" w:hAnsi="Arial" w:cs="Arial"/>
          <w:sz w:val="22"/>
          <w:szCs w:val="22"/>
        </w:rPr>
        <w:t xml:space="preserve"> learning.</w:t>
      </w:r>
    </w:p>
    <w:p w14:paraId="6D6BCF52" w14:textId="5CE6EE9C" w:rsidR="003772C8" w:rsidRDefault="003772C8" w:rsidP="0073678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Conventional learning t</w:t>
      </w:r>
      <w:r w:rsidR="000B5061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 xml:space="preserve">rough </w:t>
      </w:r>
      <w:r w:rsidR="005048CC">
        <w:rPr>
          <w:rFonts w:ascii="Arial" w:hAnsi="Arial" w:cs="Arial"/>
          <w:sz w:val="22"/>
          <w:szCs w:val="22"/>
        </w:rPr>
        <w:t>formal courses.</w:t>
      </w:r>
    </w:p>
    <w:p w14:paraId="37E6FC2B" w14:textId="189EE284" w:rsidR="0091616C" w:rsidRDefault="000C3E86" w:rsidP="009F1D0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General activities and </w:t>
      </w:r>
      <w:r w:rsidR="00C46A3A">
        <w:rPr>
          <w:rFonts w:ascii="Arial" w:hAnsi="Arial" w:cs="Arial"/>
          <w:sz w:val="22"/>
          <w:szCs w:val="22"/>
        </w:rPr>
        <w:t xml:space="preserve">conferences for </w:t>
      </w:r>
      <w:r w:rsidR="003A6013">
        <w:rPr>
          <w:rFonts w:ascii="Arial" w:hAnsi="Arial" w:cs="Arial"/>
          <w:sz w:val="22"/>
          <w:szCs w:val="22"/>
        </w:rPr>
        <w:t>collaboration and recreation</w:t>
      </w:r>
      <w:r w:rsidR="000E68BB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0E68BB">
        <w:rPr>
          <w:rFonts w:ascii="Arial" w:hAnsi="Arial" w:cs="Arial"/>
          <w:sz w:val="22"/>
          <w:szCs w:val="22"/>
        </w:rPr>
        <w:t>M</w:t>
      </w:r>
      <w:r w:rsidR="00841346">
        <w:rPr>
          <w:rFonts w:ascii="Arial" w:hAnsi="Arial" w:cs="Arial"/>
          <w:sz w:val="22"/>
          <w:szCs w:val="22"/>
        </w:rPr>
        <w:t>aund</w:t>
      </w:r>
      <w:proofErr w:type="spellEnd"/>
      <w:r w:rsidR="00841346">
        <w:rPr>
          <w:rFonts w:ascii="Arial" w:hAnsi="Arial" w:cs="Arial"/>
          <w:sz w:val="22"/>
          <w:szCs w:val="22"/>
        </w:rPr>
        <w:t>, 2017).</w:t>
      </w:r>
    </w:p>
    <w:p w14:paraId="2264A59E" w14:textId="77777777" w:rsidR="006845A9" w:rsidRDefault="006845A9" w:rsidP="006845A9">
      <w:pPr>
        <w:pStyle w:val="ListParagraph"/>
        <w:spacing w:line="360" w:lineRule="auto"/>
        <w:ind w:left="643"/>
        <w:rPr>
          <w:rFonts w:ascii="Arial" w:hAnsi="Arial" w:cs="Arial"/>
          <w:sz w:val="22"/>
          <w:szCs w:val="22"/>
        </w:rPr>
      </w:pPr>
    </w:p>
    <w:p w14:paraId="611C2A40" w14:textId="09CA4F8F" w:rsidR="00101010" w:rsidRDefault="00902E8B" w:rsidP="00101010">
      <w:pPr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According to </w:t>
      </w:r>
      <w:proofErr w:type="spellStart"/>
      <w:r>
        <w:rPr>
          <w:rFonts w:ascii="Arial" w:hAnsi="Arial" w:cs="Arial"/>
          <w:sz w:val="22"/>
          <w:szCs w:val="22"/>
        </w:rPr>
        <w:t>Haland</w:t>
      </w:r>
      <w:proofErr w:type="spellEnd"/>
      <w:r w:rsidR="006A6740">
        <w:rPr>
          <w:rFonts w:ascii="Arial" w:hAnsi="Arial" w:cs="Arial"/>
          <w:sz w:val="22"/>
          <w:szCs w:val="22"/>
        </w:rPr>
        <w:t xml:space="preserve"> (2006) “C</w:t>
      </w:r>
      <w:r w:rsidR="00A06DE1">
        <w:rPr>
          <w:rFonts w:ascii="Arial" w:hAnsi="Arial" w:cs="Arial"/>
          <w:sz w:val="22"/>
          <w:szCs w:val="22"/>
        </w:rPr>
        <w:t>ompetence,</w:t>
      </w:r>
      <w:r w:rsidR="006B0C01">
        <w:rPr>
          <w:rFonts w:ascii="Arial" w:hAnsi="Arial" w:cs="Arial"/>
          <w:sz w:val="22"/>
          <w:szCs w:val="22"/>
        </w:rPr>
        <w:t xml:space="preserve"> as the</w:t>
      </w:r>
      <w:r w:rsidR="003B2369">
        <w:rPr>
          <w:rFonts w:ascii="Arial" w:hAnsi="Arial" w:cs="Arial"/>
          <w:sz w:val="22"/>
          <w:szCs w:val="22"/>
        </w:rPr>
        <w:t xml:space="preserve"> company’s most</w:t>
      </w:r>
      <w:r w:rsidR="00C02DDC">
        <w:rPr>
          <w:rFonts w:ascii="Arial" w:hAnsi="Arial" w:cs="Arial"/>
          <w:sz w:val="22"/>
          <w:szCs w:val="22"/>
        </w:rPr>
        <w:t xml:space="preserve"> important and valuable resource, is constantly hi</w:t>
      </w:r>
      <w:r w:rsidR="002361E7">
        <w:rPr>
          <w:rFonts w:ascii="Arial" w:hAnsi="Arial" w:cs="Arial"/>
          <w:sz w:val="22"/>
          <w:szCs w:val="22"/>
        </w:rPr>
        <w:t xml:space="preserve">ghlighted”. </w:t>
      </w:r>
    </w:p>
    <w:p w14:paraId="315AD720" w14:textId="241E2D08" w:rsidR="00CC7934" w:rsidRDefault="00C56A29" w:rsidP="00101010">
      <w:pPr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Competence development is perceived </w:t>
      </w:r>
      <w:r w:rsidR="00EC3C8A">
        <w:rPr>
          <w:rFonts w:ascii="Arial" w:hAnsi="Arial" w:cs="Arial"/>
          <w:sz w:val="22"/>
          <w:szCs w:val="22"/>
        </w:rPr>
        <w:t xml:space="preserve">as a dynamic process that is part of </w:t>
      </w:r>
      <w:r w:rsidR="00DA4449">
        <w:rPr>
          <w:rFonts w:ascii="Arial" w:hAnsi="Arial" w:cs="Arial"/>
          <w:sz w:val="22"/>
          <w:szCs w:val="22"/>
        </w:rPr>
        <w:t>daily work practice.</w:t>
      </w:r>
    </w:p>
    <w:p w14:paraId="61D0BAC9" w14:textId="0E1685E8" w:rsidR="00257E73" w:rsidRDefault="00257E73" w:rsidP="00101010">
      <w:pPr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organization </w:t>
      </w:r>
      <w:r w:rsidR="00BC15ED">
        <w:rPr>
          <w:rFonts w:ascii="Arial" w:hAnsi="Arial" w:cs="Arial"/>
          <w:sz w:val="22"/>
          <w:szCs w:val="22"/>
        </w:rPr>
        <w:t xml:space="preserve">wants to have more control </w:t>
      </w:r>
      <w:r w:rsidR="003B47C2">
        <w:rPr>
          <w:rFonts w:ascii="Arial" w:hAnsi="Arial" w:cs="Arial"/>
          <w:sz w:val="22"/>
          <w:szCs w:val="22"/>
        </w:rPr>
        <w:t xml:space="preserve">of employees’ competencies </w:t>
      </w:r>
      <w:r w:rsidR="0056237E">
        <w:rPr>
          <w:rFonts w:ascii="Arial" w:hAnsi="Arial" w:cs="Arial"/>
          <w:sz w:val="22"/>
          <w:szCs w:val="22"/>
        </w:rPr>
        <w:t xml:space="preserve">and to </w:t>
      </w:r>
      <w:r w:rsidR="007113D0">
        <w:rPr>
          <w:rFonts w:ascii="Arial" w:hAnsi="Arial" w:cs="Arial"/>
          <w:sz w:val="22"/>
          <w:szCs w:val="22"/>
        </w:rPr>
        <w:t>preserve their competencies</w:t>
      </w:r>
      <w:r w:rsidR="00970E2F">
        <w:rPr>
          <w:rFonts w:ascii="Arial" w:hAnsi="Arial" w:cs="Arial"/>
          <w:sz w:val="22"/>
          <w:szCs w:val="22"/>
        </w:rPr>
        <w:t xml:space="preserve"> in the co</w:t>
      </w:r>
      <w:r w:rsidR="00CF2ABD">
        <w:rPr>
          <w:rFonts w:ascii="Arial" w:hAnsi="Arial" w:cs="Arial"/>
          <w:sz w:val="22"/>
          <w:szCs w:val="22"/>
        </w:rPr>
        <w:t>mpany</w:t>
      </w:r>
      <w:r w:rsidR="00481E2A">
        <w:rPr>
          <w:rFonts w:ascii="Arial" w:hAnsi="Arial" w:cs="Arial"/>
          <w:sz w:val="22"/>
          <w:szCs w:val="22"/>
        </w:rPr>
        <w:t>.</w:t>
      </w:r>
      <w:r w:rsidR="009A0174">
        <w:rPr>
          <w:rFonts w:ascii="Arial" w:hAnsi="Arial" w:cs="Arial"/>
          <w:sz w:val="22"/>
          <w:szCs w:val="22"/>
        </w:rPr>
        <w:t xml:space="preserve"> The organization develop</w:t>
      </w:r>
      <w:r w:rsidR="000B5061">
        <w:rPr>
          <w:rFonts w:ascii="Arial" w:hAnsi="Arial" w:cs="Arial"/>
          <w:sz w:val="22"/>
          <w:szCs w:val="22"/>
        </w:rPr>
        <w:t>s</w:t>
      </w:r>
      <w:r w:rsidR="009A0174">
        <w:rPr>
          <w:rFonts w:ascii="Arial" w:hAnsi="Arial" w:cs="Arial"/>
          <w:sz w:val="22"/>
          <w:szCs w:val="22"/>
        </w:rPr>
        <w:t xml:space="preserve"> a </w:t>
      </w:r>
      <w:r w:rsidR="00A72FC4">
        <w:rPr>
          <w:rFonts w:ascii="Arial" w:hAnsi="Arial" w:cs="Arial"/>
          <w:sz w:val="22"/>
          <w:szCs w:val="22"/>
        </w:rPr>
        <w:t>learning portal to facilitate competence</w:t>
      </w:r>
      <w:r w:rsidR="003702E3">
        <w:rPr>
          <w:rFonts w:ascii="Arial" w:hAnsi="Arial" w:cs="Arial"/>
          <w:sz w:val="22"/>
          <w:szCs w:val="22"/>
        </w:rPr>
        <w:t xml:space="preserve"> development systematic</w:t>
      </w:r>
      <w:r w:rsidR="00831476">
        <w:rPr>
          <w:rFonts w:ascii="Arial" w:hAnsi="Arial" w:cs="Arial"/>
          <w:sz w:val="22"/>
          <w:szCs w:val="22"/>
        </w:rPr>
        <w:t>ally</w:t>
      </w:r>
      <w:r w:rsidR="00231D15">
        <w:rPr>
          <w:rFonts w:ascii="Arial" w:hAnsi="Arial" w:cs="Arial"/>
          <w:sz w:val="22"/>
          <w:szCs w:val="22"/>
        </w:rPr>
        <w:t xml:space="preserve"> and</w:t>
      </w:r>
      <w:r w:rsidR="003702E3">
        <w:rPr>
          <w:rFonts w:ascii="Arial" w:hAnsi="Arial" w:cs="Arial"/>
          <w:sz w:val="22"/>
          <w:szCs w:val="22"/>
        </w:rPr>
        <w:t xml:space="preserve"> be available </w:t>
      </w:r>
      <w:r w:rsidR="00720BF2">
        <w:rPr>
          <w:rFonts w:ascii="Arial" w:hAnsi="Arial" w:cs="Arial"/>
          <w:sz w:val="22"/>
          <w:szCs w:val="22"/>
        </w:rPr>
        <w:t>to all employees</w:t>
      </w:r>
      <w:r w:rsidR="00CE19BA">
        <w:rPr>
          <w:rFonts w:ascii="Arial" w:hAnsi="Arial" w:cs="Arial"/>
          <w:sz w:val="22"/>
          <w:szCs w:val="22"/>
        </w:rPr>
        <w:t xml:space="preserve">. </w:t>
      </w:r>
    </w:p>
    <w:p w14:paraId="2C973E75" w14:textId="7452EC76" w:rsidR="00231D15" w:rsidRDefault="00231D15" w:rsidP="00101010">
      <w:pPr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organization</w:t>
      </w:r>
      <w:r w:rsidR="00831476">
        <w:rPr>
          <w:rFonts w:ascii="Arial" w:hAnsi="Arial" w:cs="Arial"/>
          <w:sz w:val="22"/>
          <w:szCs w:val="22"/>
        </w:rPr>
        <w:t>’s</w:t>
      </w:r>
      <w:r>
        <w:rPr>
          <w:rFonts w:ascii="Arial" w:hAnsi="Arial" w:cs="Arial"/>
          <w:sz w:val="22"/>
          <w:szCs w:val="22"/>
        </w:rPr>
        <w:t xml:space="preserve"> goal is to develop the </w:t>
      </w:r>
      <w:r w:rsidR="009723E8">
        <w:rPr>
          <w:rFonts w:ascii="Arial" w:hAnsi="Arial" w:cs="Arial"/>
          <w:sz w:val="22"/>
          <w:szCs w:val="22"/>
        </w:rPr>
        <w:t>employees in the direction that company wants to go</w:t>
      </w:r>
      <w:r w:rsidR="00B16E88">
        <w:rPr>
          <w:rFonts w:ascii="Arial" w:hAnsi="Arial" w:cs="Arial"/>
          <w:sz w:val="22"/>
          <w:szCs w:val="22"/>
        </w:rPr>
        <w:t xml:space="preserve"> so that the competencies match the challenges </w:t>
      </w:r>
      <w:r w:rsidR="00657F5B">
        <w:rPr>
          <w:rFonts w:ascii="Arial" w:hAnsi="Arial" w:cs="Arial"/>
          <w:sz w:val="22"/>
          <w:szCs w:val="22"/>
        </w:rPr>
        <w:t>organization faces</w:t>
      </w:r>
      <w:r w:rsidR="00005037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005037">
        <w:rPr>
          <w:rFonts w:ascii="Arial" w:hAnsi="Arial" w:cs="Arial"/>
          <w:sz w:val="22"/>
          <w:szCs w:val="22"/>
        </w:rPr>
        <w:t>Haland</w:t>
      </w:r>
      <w:proofErr w:type="spellEnd"/>
      <w:r w:rsidR="00005037">
        <w:rPr>
          <w:rFonts w:ascii="Arial" w:hAnsi="Arial" w:cs="Arial"/>
          <w:sz w:val="22"/>
          <w:szCs w:val="22"/>
        </w:rPr>
        <w:t>, 2006).</w:t>
      </w:r>
    </w:p>
    <w:p w14:paraId="5DBDDE48" w14:textId="71450467" w:rsidR="00005037" w:rsidRDefault="00005037" w:rsidP="00101010">
      <w:pPr>
        <w:spacing w:line="360" w:lineRule="auto"/>
        <w:ind w:left="283"/>
        <w:rPr>
          <w:rFonts w:ascii="Arial" w:hAnsi="Arial" w:cs="Arial"/>
          <w:sz w:val="22"/>
          <w:szCs w:val="22"/>
        </w:rPr>
      </w:pPr>
    </w:p>
    <w:p w14:paraId="46E907BE" w14:textId="74DACC8D" w:rsidR="00B86E91" w:rsidRDefault="00B86E91" w:rsidP="00101010">
      <w:pPr>
        <w:spacing w:line="360" w:lineRule="auto"/>
        <w:ind w:left="283"/>
        <w:rPr>
          <w:rFonts w:ascii="Arial" w:hAnsi="Arial" w:cs="Arial"/>
          <w:sz w:val="22"/>
          <w:szCs w:val="22"/>
        </w:rPr>
      </w:pPr>
    </w:p>
    <w:p w14:paraId="5B15B9F2" w14:textId="55986767" w:rsidR="00B86E91" w:rsidRDefault="00B86E91" w:rsidP="00101010">
      <w:pPr>
        <w:spacing w:line="360" w:lineRule="auto"/>
        <w:ind w:left="283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  <w:r w:rsidR="000C2816">
        <w:rPr>
          <w:rFonts w:ascii="Arial" w:hAnsi="Arial" w:cs="Arial"/>
          <w:sz w:val="22"/>
          <w:szCs w:val="22"/>
        </w:rPr>
        <w:tab/>
      </w:r>
      <w:r w:rsidR="000C2816" w:rsidRPr="004570FC">
        <w:rPr>
          <w:rFonts w:ascii="Arial" w:hAnsi="Arial" w:cs="Arial"/>
          <w:b/>
          <w:bCs/>
          <w:sz w:val="22"/>
          <w:szCs w:val="22"/>
        </w:rPr>
        <w:t>Table 4   Different perspectives on competence, fo</w:t>
      </w:r>
      <w:r w:rsidR="00437BA3" w:rsidRPr="004570FC">
        <w:rPr>
          <w:rFonts w:ascii="Arial" w:hAnsi="Arial" w:cs="Arial"/>
          <w:b/>
          <w:bCs/>
          <w:sz w:val="22"/>
          <w:szCs w:val="22"/>
        </w:rPr>
        <w:t xml:space="preserve">llowing </w:t>
      </w:r>
      <w:proofErr w:type="spellStart"/>
      <w:r w:rsidR="00437BA3" w:rsidRPr="004570FC">
        <w:rPr>
          <w:rFonts w:ascii="Arial" w:hAnsi="Arial" w:cs="Arial"/>
          <w:b/>
          <w:bCs/>
          <w:sz w:val="22"/>
          <w:szCs w:val="22"/>
        </w:rPr>
        <w:t>Garvan</w:t>
      </w:r>
      <w:proofErr w:type="spellEnd"/>
      <w:r w:rsidR="00437BA3" w:rsidRPr="004570FC">
        <w:rPr>
          <w:rFonts w:ascii="Arial" w:hAnsi="Arial" w:cs="Arial"/>
          <w:b/>
          <w:bCs/>
          <w:sz w:val="22"/>
          <w:szCs w:val="22"/>
        </w:rPr>
        <w:t xml:space="preserve"> and McGuire (2001)</w:t>
      </w:r>
      <w:r w:rsidR="00250473" w:rsidRPr="004570FC">
        <w:rPr>
          <w:rFonts w:ascii="Arial" w:hAnsi="Arial" w:cs="Arial"/>
          <w:b/>
          <w:bCs/>
          <w:sz w:val="22"/>
          <w:szCs w:val="22"/>
        </w:rPr>
        <w:t xml:space="preserve">, The </w:t>
      </w:r>
      <w:r w:rsidR="004504BD" w:rsidRPr="004570FC">
        <w:rPr>
          <w:rFonts w:ascii="Arial" w:hAnsi="Arial" w:cs="Arial"/>
          <w:b/>
          <w:bCs/>
          <w:sz w:val="22"/>
          <w:szCs w:val="22"/>
        </w:rPr>
        <w:t xml:space="preserve">table should be read as a simplification of perspectives </w:t>
      </w:r>
      <w:r w:rsidR="00B94A85" w:rsidRPr="004570FC">
        <w:rPr>
          <w:rFonts w:ascii="Arial" w:hAnsi="Arial" w:cs="Arial"/>
          <w:b/>
          <w:bCs/>
          <w:sz w:val="22"/>
          <w:szCs w:val="22"/>
        </w:rPr>
        <w:t>on competence and competence development</w:t>
      </w:r>
    </w:p>
    <w:tbl>
      <w:tblPr>
        <w:tblStyle w:val="TableGrid"/>
        <w:tblW w:w="0" w:type="auto"/>
        <w:tblInd w:w="283" w:type="dxa"/>
        <w:tblLook w:val="04A0" w:firstRow="1" w:lastRow="0" w:firstColumn="1" w:lastColumn="0" w:noHBand="0" w:noVBand="1"/>
      </w:tblPr>
      <w:tblGrid>
        <w:gridCol w:w="5241"/>
        <w:gridCol w:w="5266"/>
      </w:tblGrid>
      <w:tr w:rsidR="00B94A85" w14:paraId="5D96C9E6" w14:textId="77777777" w:rsidTr="00740B06">
        <w:tc>
          <w:tcPr>
            <w:tcW w:w="5241" w:type="dxa"/>
          </w:tcPr>
          <w:p w14:paraId="2163E7E8" w14:textId="50C91715" w:rsidR="00B94A85" w:rsidRPr="002037C8" w:rsidRDefault="00E01765" w:rsidP="0010101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37C8">
              <w:rPr>
                <w:rFonts w:ascii="Arial" w:hAnsi="Arial" w:cs="Arial"/>
                <w:b/>
                <w:bCs/>
                <w:sz w:val="22"/>
                <w:szCs w:val="22"/>
              </w:rPr>
              <w:t>Rationalistic and positivisti</w:t>
            </w:r>
            <w:r w:rsidR="004F7D7A" w:rsidRPr="002037C8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Pr="002037C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perspective</w:t>
            </w:r>
          </w:p>
        </w:tc>
        <w:tc>
          <w:tcPr>
            <w:tcW w:w="5266" w:type="dxa"/>
          </w:tcPr>
          <w:p w14:paraId="10C48108" w14:textId="5EBAF7BC" w:rsidR="00B94A85" w:rsidRPr="002037C8" w:rsidRDefault="004558DB" w:rsidP="0010101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37C8">
              <w:rPr>
                <w:rFonts w:ascii="Arial" w:hAnsi="Arial" w:cs="Arial"/>
                <w:b/>
                <w:bCs/>
                <w:sz w:val="22"/>
                <w:szCs w:val="22"/>
              </w:rPr>
              <w:t>Phenomenological-, humanistic-, and social constr</w:t>
            </w:r>
            <w:r w:rsidR="005960C3" w:rsidRPr="002037C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uctivist perspective </w:t>
            </w:r>
          </w:p>
        </w:tc>
      </w:tr>
      <w:tr w:rsidR="00B94A85" w14:paraId="3378DE28" w14:textId="77777777" w:rsidTr="00740B06">
        <w:tc>
          <w:tcPr>
            <w:tcW w:w="5241" w:type="dxa"/>
          </w:tcPr>
          <w:p w14:paraId="467C39EA" w14:textId="77777777" w:rsidR="005960C3" w:rsidRDefault="005960C3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CCC6D05" w14:textId="45BEDEF5" w:rsidR="00B94A85" w:rsidRDefault="00370347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Utilitarian instrumentalist view on compe</w:t>
            </w:r>
            <w:r w:rsidR="004558DB">
              <w:rPr>
                <w:rFonts w:ascii="Arial" w:hAnsi="Arial" w:cs="Arial"/>
                <w:sz w:val="22"/>
                <w:szCs w:val="22"/>
              </w:rPr>
              <w:t xml:space="preserve">tence </w:t>
            </w:r>
          </w:p>
        </w:tc>
        <w:tc>
          <w:tcPr>
            <w:tcW w:w="5266" w:type="dxa"/>
          </w:tcPr>
          <w:p w14:paraId="2E4809FC" w14:textId="77777777" w:rsidR="00B94A85" w:rsidRDefault="00B94A85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97F4B4E" w14:textId="78B24A38" w:rsidR="005960C3" w:rsidRDefault="005960C3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Competence as liberating and empowering</w:t>
            </w:r>
          </w:p>
        </w:tc>
      </w:tr>
      <w:tr w:rsidR="00B94A85" w14:paraId="3C430A41" w14:textId="77777777" w:rsidTr="00740B06">
        <w:tc>
          <w:tcPr>
            <w:tcW w:w="5241" w:type="dxa"/>
          </w:tcPr>
          <w:p w14:paraId="06B4216B" w14:textId="77777777" w:rsidR="00B94A85" w:rsidRDefault="00B94A85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EEF70CF" w14:textId="2C4661A1" w:rsidR="00665810" w:rsidRDefault="00665810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Competence as attributes-based, mechanistic, bure</w:t>
            </w:r>
            <w:r w:rsidR="00DB37A1">
              <w:rPr>
                <w:rFonts w:ascii="Arial" w:hAnsi="Arial" w:cs="Arial"/>
                <w:sz w:val="22"/>
                <w:szCs w:val="22"/>
              </w:rPr>
              <w:t>aucratic</w:t>
            </w:r>
            <w:r w:rsidR="007656FA">
              <w:rPr>
                <w:rFonts w:ascii="Arial" w:hAnsi="Arial" w:cs="Arial"/>
                <w:sz w:val="22"/>
                <w:szCs w:val="22"/>
              </w:rPr>
              <w:t>,</w:t>
            </w:r>
            <w:r w:rsidR="00DB37A1">
              <w:rPr>
                <w:rFonts w:ascii="Arial" w:hAnsi="Arial" w:cs="Arial"/>
                <w:sz w:val="22"/>
                <w:szCs w:val="22"/>
              </w:rPr>
              <w:t xml:space="preserve"> and context-free</w:t>
            </w:r>
          </w:p>
        </w:tc>
        <w:tc>
          <w:tcPr>
            <w:tcW w:w="5266" w:type="dxa"/>
          </w:tcPr>
          <w:p w14:paraId="158F5555" w14:textId="77777777" w:rsidR="00B94A85" w:rsidRDefault="00B94A85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2C78B98" w14:textId="2094E0CE" w:rsidR="00627A08" w:rsidRDefault="00836086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Competence as context-dependent, internal framing of competence in the </w:t>
            </w:r>
            <w:r w:rsidR="00F6746A">
              <w:rPr>
                <w:rFonts w:ascii="Arial" w:hAnsi="Arial" w:cs="Arial"/>
                <w:sz w:val="22"/>
                <w:szCs w:val="22"/>
              </w:rPr>
              <w:t>local organizational culture</w:t>
            </w:r>
          </w:p>
        </w:tc>
      </w:tr>
      <w:tr w:rsidR="00B94A85" w14:paraId="5898E142" w14:textId="77777777" w:rsidTr="00740B06">
        <w:tc>
          <w:tcPr>
            <w:tcW w:w="5241" w:type="dxa"/>
          </w:tcPr>
          <w:p w14:paraId="0AE79707" w14:textId="77777777" w:rsidR="00B94A85" w:rsidRDefault="00B94A85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2ED36C1" w14:textId="3E89D860" w:rsidR="00DB37A1" w:rsidRDefault="00DB37A1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Benefit- and efficien</w:t>
            </w:r>
            <w:r w:rsidR="00A641D3">
              <w:rPr>
                <w:rFonts w:ascii="Arial" w:hAnsi="Arial" w:cs="Arial"/>
                <w:sz w:val="22"/>
                <w:szCs w:val="22"/>
              </w:rPr>
              <w:t>cy perspective</w:t>
            </w:r>
          </w:p>
        </w:tc>
        <w:tc>
          <w:tcPr>
            <w:tcW w:w="5266" w:type="dxa"/>
          </w:tcPr>
          <w:p w14:paraId="1415881C" w14:textId="77777777" w:rsidR="00B94A85" w:rsidRDefault="00B94A85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15A8479" w14:textId="5463E5F2" w:rsidR="00F6746A" w:rsidRDefault="00F6746A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</w:t>
            </w:r>
            <w:r w:rsidR="0014252C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life as encouraging the co</w:t>
            </w:r>
            <w:r w:rsidR="00216A1C">
              <w:rPr>
                <w:rFonts w:ascii="Arial" w:hAnsi="Arial" w:cs="Arial"/>
                <w:sz w:val="22"/>
                <w:szCs w:val="22"/>
              </w:rPr>
              <w:t>-workers’ experience of work</w:t>
            </w:r>
            <w:r w:rsidR="0014252C">
              <w:rPr>
                <w:rFonts w:ascii="Arial" w:hAnsi="Arial" w:cs="Arial"/>
                <w:sz w:val="22"/>
                <w:szCs w:val="22"/>
              </w:rPr>
              <w:t>-</w:t>
            </w:r>
            <w:r w:rsidR="00216A1C">
              <w:rPr>
                <w:rFonts w:ascii="Arial" w:hAnsi="Arial" w:cs="Arial"/>
                <w:sz w:val="22"/>
                <w:szCs w:val="22"/>
              </w:rPr>
              <w:t>life as meani</w:t>
            </w:r>
            <w:r w:rsidR="00B31F4C">
              <w:rPr>
                <w:rFonts w:ascii="Arial" w:hAnsi="Arial" w:cs="Arial"/>
                <w:sz w:val="22"/>
                <w:szCs w:val="22"/>
              </w:rPr>
              <w:t>ngful</w:t>
            </w:r>
          </w:p>
        </w:tc>
      </w:tr>
      <w:tr w:rsidR="00B94A85" w14:paraId="41D08353" w14:textId="77777777" w:rsidTr="00740B06">
        <w:tc>
          <w:tcPr>
            <w:tcW w:w="5241" w:type="dxa"/>
          </w:tcPr>
          <w:p w14:paraId="051AC87E" w14:textId="77777777" w:rsidR="00B94A85" w:rsidRDefault="00B94A85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C068FDE" w14:textId="0A00E175" w:rsidR="00A641D3" w:rsidRDefault="00A641D3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Competence as individual </w:t>
            </w:r>
            <w:r w:rsidR="00627A08">
              <w:rPr>
                <w:rFonts w:ascii="Arial" w:hAnsi="Arial" w:cs="Arial"/>
                <w:sz w:val="22"/>
                <w:szCs w:val="22"/>
              </w:rPr>
              <w:t xml:space="preserve">characteristics </w:t>
            </w:r>
          </w:p>
        </w:tc>
        <w:tc>
          <w:tcPr>
            <w:tcW w:w="5266" w:type="dxa"/>
          </w:tcPr>
          <w:p w14:paraId="68E44CF3" w14:textId="77777777" w:rsidR="00B94A85" w:rsidRDefault="00B94A85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2CA3142" w14:textId="63599EB9" w:rsidR="00B31F4C" w:rsidRDefault="00B31F4C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Competence as relations, competence as more than individual char</w:t>
            </w:r>
            <w:r w:rsidR="002B5C78">
              <w:rPr>
                <w:rFonts w:ascii="Arial" w:hAnsi="Arial" w:cs="Arial"/>
                <w:sz w:val="22"/>
                <w:szCs w:val="22"/>
              </w:rPr>
              <w:t>acteristics</w:t>
            </w:r>
          </w:p>
        </w:tc>
      </w:tr>
      <w:tr w:rsidR="00B94A85" w14:paraId="7826E57A" w14:textId="77777777" w:rsidTr="00740B06">
        <w:tc>
          <w:tcPr>
            <w:tcW w:w="5241" w:type="dxa"/>
          </w:tcPr>
          <w:p w14:paraId="5092944E" w14:textId="77777777" w:rsidR="00B94A85" w:rsidRDefault="00B94A85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74AD287" w14:textId="485AA3F1" w:rsidR="00627A08" w:rsidRDefault="00627A08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Worker-oriented</w:t>
            </w:r>
          </w:p>
        </w:tc>
        <w:tc>
          <w:tcPr>
            <w:tcW w:w="5266" w:type="dxa"/>
          </w:tcPr>
          <w:p w14:paraId="0E6FB2B4" w14:textId="77777777" w:rsidR="00B94A85" w:rsidRDefault="00B94A85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C7B7AE9" w14:textId="575E00A7" w:rsidR="002B5C78" w:rsidRDefault="002B5C78" w:rsidP="0010101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Work-oriented</w:t>
            </w:r>
          </w:p>
        </w:tc>
      </w:tr>
    </w:tbl>
    <w:p w14:paraId="0284D41A" w14:textId="12062673" w:rsidR="00B94A85" w:rsidRDefault="00B94A85" w:rsidP="00101010">
      <w:pPr>
        <w:spacing w:line="360" w:lineRule="auto"/>
        <w:ind w:left="283"/>
        <w:rPr>
          <w:rFonts w:ascii="Arial" w:hAnsi="Arial" w:cs="Arial"/>
          <w:sz w:val="22"/>
          <w:szCs w:val="22"/>
        </w:rPr>
      </w:pPr>
    </w:p>
    <w:p w14:paraId="10FDC6EC" w14:textId="77777777" w:rsidR="004859F0" w:rsidRPr="00101010" w:rsidRDefault="004859F0" w:rsidP="00101010">
      <w:pPr>
        <w:spacing w:line="360" w:lineRule="auto"/>
        <w:ind w:left="283"/>
        <w:rPr>
          <w:rFonts w:ascii="Arial" w:hAnsi="Arial" w:cs="Arial"/>
          <w:sz w:val="22"/>
          <w:szCs w:val="22"/>
        </w:rPr>
      </w:pPr>
    </w:p>
    <w:p w14:paraId="199927CE" w14:textId="10B4AF1F" w:rsidR="00841346" w:rsidRPr="00933F17" w:rsidRDefault="00EE1AC3" w:rsidP="00841346">
      <w:pPr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“The </w:t>
      </w:r>
      <w:r w:rsidR="004859F0" w:rsidRPr="00933F17">
        <w:rPr>
          <w:rFonts w:ascii="Arial" w:hAnsi="Arial" w:cs="Arial"/>
          <w:sz w:val="22"/>
          <w:szCs w:val="22"/>
        </w:rPr>
        <w:t>mentoring scheme fosters an incredibl</w:t>
      </w:r>
      <w:r w:rsidR="00DE4875" w:rsidRPr="00933F17">
        <w:rPr>
          <w:rFonts w:ascii="Arial" w:hAnsi="Arial" w:cs="Arial"/>
          <w:sz w:val="22"/>
          <w:szCs w:val="22"/>
        </w:rPr>
        <w:t xml:space="preserve">y supportive and safe environment </w:t>
      </w:r>
      <w:r w:rsidR="00F810AB" w:rsidRPr="00933F17">
        <w:rPr>
          <w:rFonts w:ascii="Arial" w:hAnsi="Arial" w:cs="Arial"/>
          <w:sz w:val="22"/>
          <w:szCs w:val="22"/>
        </w:rPr>
        <w:t xml:space="preserve">to openly identify obstacles (both </w:t>
      </w:r>
      <w:r w:rsidR="003E7B5F" w:rsidRPr="00933F17">
        <w:rPr>
          <w:rFonts w:ascii="Arial" w:hAnsi="Arial" w:cs="Arial"/>
          <w:sz w:val="22"/>
          <w:szCs w:val="22"/>
        </w:rPr>
        <w:t xml:space="preserve">professional and personal), push boundaries, learn new skills, ask </w:t>
      </w:r>
      <w:r w:rsidR="007E0F2B" w:rsidRPr="00933F17">
        <w:rPr>
          <w:rFonts w:ascii="Arial" w:hAnsi="Arial" w:cs="Arial"/>
          <w:sz w:val="22"/>
          <w:szCs w:val="22"/>
        </w:rPr>
        <w:t>questions and take risks”</w:t>
      </w:r>
      <w:r w:rsidR="00C2710D" w:rsidRPr="00933F17">
        <w:rPr>
          <w:rFonts w:ascii="Arial" w:hAnsi="Arial" w:cs="Arial"/>
          <w:sz w:val="22"/>
          <w:szCs w:val="22"/>
        </w:rPr>
        <w:t xml:space="preserve"> Fleur </w:t>
      </w:r>
      <w:proofErr w:type="spellStart"/>
      <w:r w:rsidR="00C2710D" w:rsidRPr="00933F17">
        <w:rPr>
          <w:rFonts w:ascii="Arial" w:hAnsi="Arial" w:cs="Arial"/>
          <w:sz w:val="22"/>
          <w:szCs w:val="22"/>
        </w:rPr>
        <w:t>Jago</w:t>
      </w:r>
      <w:proofErr w:type="spellEnd"/>
      <w:r w:rsidR="00C2710D" w:rsidRPr="00933F17">
        <w:rPr>
          <w:rFonts w:ascii="Arial" w:hAnsi="Arial" w:cs="Arial"/>
          <w:sz w:val="22"/>
          <w:szCs w:val="22"/>
        </w:rPr>
        <w:t xml:space="preserve">, Producer </w:t>
      </w:r>
      <w:r w:rsidR="00280DED" w:rsidRPr="00933F17">
        <w:rPr>
          <w:rFonts w:ascii="Arial" w:hAnsi="Arial" w:cs="Arial"/>
          <w:sz w:val="22"/>
          <w:szCs w:val="22"/>
        </w:rPr>
        <w:t>(Mentee 2014) WFTV Mentoring Scheme</w:t>
      </w:r>
      <w:r w:rsidR="002B0CBF" w:rsidRPr="00933F17">
        <w:rPr>
          <w:rFonts w:ascii="Arial" w:hAnsi="Arial" w:cs="Arial"/>
          <w:sz w:val="22"/>
          <w:szCs w:val="22"/>
        </w:rPr>
        <w:t>, (</w:t>
      </w:r>
      <w:proofErr w:type="spellStart"/>
      <w:r w:rsidR="00EE1BFA" w:rsidRPr="00933F17">
        <w:rPr>
          <w:rFonts w:ascii="Arial" w:hAnsi="Arial" w:cs="Arial"/>
          <w:sz w:val="22"/>
          <w:szCs w:val="22"/>
        </w:rPr>
        <w:t>Maund</w:t>
      </w:r>
      <w:proofErr w:type="spellEnd"/>
      <w:r w:rsidR="00EE1BFA" w:rsidRPr="00933F17">
        <w:rPr>
          <w:rFonts w:ascii="Arial" w:hAnsi="Arial" w:cs="Arial"/>
          <w:sz w:val="22"/>
          <w:szCs w:val="22"/>
        </w:rPr>
        <w:t>, 2017).</w:t>
      </w:r>
    </w:p>
    <w:p w14:paraId="7EAEE85D" w14:textId="623AC650" w:rsidR="00693FA0" w:rsidRPr="00933F17" w:rsidRDefault="001B0CA0" w:rsidP="00841346">
      <w:pPr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Our organization is </w:t>
      </w:r>
      <w:r w:rsidR="0088059A" w:rsidRPr="00933F17">
        <w:rPr>
          <w:rFonts w:ascii="Arial" w:hAnsi="Arial" w:cs="Arial"/>
          <w:sz w:val="22"/>
          <w:szCs w:val="22"/>
        </w:rPr>
        <w:t xml:space="preserve">based on Workplace mentoring because we think </w:t>
      </w:r>
      <w:r w:rsidR="00F873F6" w:rsidRPr="00933F17">
        <w:rPr>
          <w:rFonts w:ascii="Arial" w:hAnsi="Arial" w:cs="Arial"/>
          <w:sz w:val="22"/>
          <w:szCs w:val="22"/>
        </w:rPr>
        <w:t>is a learning partnership</w:t>
      </w:r>
      <w:r w:rsidR="0088059A" w:rsidRPr="00933F17">
        <w:rPr>
          <w:rFonts w:ascii="Arial" w:hAnsi="Arial" w:cs="Arial"/>
          <w:sz w:val="22"/>
          <w:szCs w:val="22"/>
        </w:rPr>
        <w:t xml:space="preserve"> </w:t>
      </w:r>
      <w:r w:rsidR="00DA1E71" w:rsidRPr="00933F17">
        <w:rPr>
          <w:rFonts w:ascii="Arial" w:hAnsi="Arial" w:cs="Arial"/>
          <w:sz w:val="22"/>
          <w:szCs w:val="22"/>
        </w:rPr>
        <w:t>between employees</w:t>
      </w:r>
      <w:r w:rsidR="00C14520">
        <w:rPr>
          <w:rFonts w:ascii="Arial" w:hAnsi="Arial" w:cs="Arial"/>
          <w:sz w:val="22"/>
          <w:szCs w:val="22"/>
        </w:rPr>
        <w:t xml:space="preserve"> that</w:t>
      </w:r>
      <w:r w:rsidR="00DA1E71" w:rsidRPr="00933F17">
        <w:rPr>
          <w:rFonts w:ascii="Arial" w:hAnsi="Arial" w:cs="Arial"/>
          <w:sz w:val="22"/>
          <w:szCs w:val="22"/>
        </w:rPr>
        <w:t xml:space="preserve"> </w:t>
      </w:r>
      <w:r w:rsidR="000274CE" w:rsidRPr="00933F17">
        <w:rPr>
          <w:rFonts w:ascii="Arial" w:hAnsi="Arial" w:cs="Arial"/>
          <w:sz w:val="22"/>
          <w:szCs w:val="22"/>
        </w:rPr>
        <w:t>focus on sharing information</w:t>
      </w:r>
      <w:r w:rsidR="00A96F86" w:rsidRPr="00933F17">
        <w:rPr>
          <w:rFonts w:ascii="Arial" w:hAnsi="Arial" w:cs="Arial"/>
          <w:sz w:val="22"/>
          <w:szCs w:val="22"/>
        </w:rPr>
        <w:t xml:space="preserve">, </w:t>
      </w:r>
      <w:r w:rsidR="00EB41C7" w:rsidRPr="00933F17">
        <w:rPr>
          <w:rFonts w:ascii="Arial" w:hAnsi="Arial" w:cs="Arial"/>
          <w:sz w:val="22"/>
          <w:szCs w:val="22"/>
        </w:rPr>
        <w:t>knowledge,</w:t>
      </w:r>
      <w:r w:rsidR="00A96F86" w:rsidRPr="00933F17">
        <w:rPr>
          <w:rFonts w:ascii="Arial" w:hAnsi="Arial" w:cs="Arial"/>
          <w:sz w:val="22"/>
          <w:szCs w:val="22"/>
        </w:rPr>
        <w:t xml:space="preserve"> and respect.</w:t>
      </w:r>
    </w:p>
    <w:p w14:paraId="52114E6F" w14:textId="0C9DCCED" w:rsidR="00EB41C7" w:rsidRPr="00933F17" w:rsidRDefault="00EB41C7" w:rsidP="00841346">
      <w:pPr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A mentor </w:t>
      </w:r>
      <w:r w:rsidR="007C3650" w:rsidRPr="00933F17">
        <w:rPr>
          <w:rFonts w:ascii="Arial" w:hAnsi="Arial" w:cs="Arial"/>
          <w:sz w:val="22"/>
          <w:szCs w:val="22"/>
        </w:rPr>
        <w:t xml:space="preserve">has relevant knowledge and experience, </w:t>
      </w:r>
      <w:r w:rsidR="007545A0" w:rsidRPr="00933F17">
        <w:rPr>
          <w:rFonts w:ascii="Arial" w:hAnsi="Arial" w:cs="Arial"/>
          <w:sz w:val="22"/>
          <w:szCs w:val="22"/>
        </w:rPr>
        <w:t>he can work full time or part</w:t>
      </w:r>
      <w:r w:rsidR="00C14520">
        <w:rPr>
          <w:rFonts w:ascii="Arial" w:hAnsi="Arial" w:cs="Arial"/>
          <w:sz w:val="22"/>
          <w:szCs w:val="22"/>
        </w:rPr>
        <w:t>-</w:t>
      </w:r>
      <w:r w:rsidR="007545A0" w:rsidRPr="00933F17">
        <w:rPr>
          <w:rFonts w:ascii="Arial" w:hAnsi="Arial" w:cs="Arial"/>
          <w:sz w:val="22"/>
          <w:szCs w:val="22"/>
        </w:rPr>
        <w:t xml:space="preserve">time </w:t>
      </w:r>
      <w:r w:rsidR="003E7D29" w:rsidRPr="00933F17">
        <w:rPr>
          <w:rFonts w:ascii="Arial" w:hAnsi="Arial" w:cs="Arial"/>
          <w:sz w:val="22"/>
          <w:szCs w:val="22"/>
        </w:rPr>
        <w:t xml:space="preserve">and is </w:t>
      </w:r>
      <w:r w:rsidR="00617C16" w:rsidRPr="00933F17">
        <w:rPr>
          <w:rFonts w:ascii="Arial" w:hAnsi="Arial" w:cs="Arial"/>
          <w:sz w:val="22"/>
          <w:szCs w:val="22"/>
        </w:rPr>
        <w:t xml:space="preserve">ready to give </w:t>
      </w:r>
      <w:r w:rsidR="00CE286F" w:rsidRPr="00933F17">
        <w:rPr>
          <w:rFonts w:ascii="Arial" w:hAnsi="Arial" w:cs="Arial"/>
          <w:sz w:val="22"/>
          <w:szCs w:val="22"/>
        </w:rPr>
        <w:t>advice,</w:t>
      </w:r>
      <w:r w:rsidR="00617C16" w:rsidRPr="00933F17">
        <w:rPr>
          <w:rFonts w:ascii="Arial" w:hAnsi="Arial" w:cs="Arial"/>
          <w:sz w:val="22"/>
          <w:szCs w:val="22"/>
        </w:rPr>
        <w:t xml:space="preserve"> guidance</w:t>
      </w:r>
      <w:r w:rsidR="00C14520">
        <w:rPr>
          <w:rFonts w:ascii="Arial" w:hAnsi="Arial" w:cs="Arial"/>
          <w:sz w:val="22"/>
          <w:szCs w:val="22"/>
        </w:rPr>
        <w:t>,</w:t>
      </w:r>
      <w:r w:rsidR="00617C16" w:rsidRPr="00933F17">
        <w:rPr>
          <w:rFonts w:ascii="Arial" w:hAnsi="Arial" w:cs="Arial"/>
          <w:sz w:val="22"/>
          <w:szCs w:val="22"/>
        </w:rPr>
        <w:t xml:space="preserve"> and support</w:t>
      </w:r>
      <w:r w:rsidR="00C63881" w:rsidRPr="00933F17">
        <w:rPr>
          <w:rFonts w:ascii="Arial" w:hAnsi="Arial" w:cs="Arial"/>
          <w:sz w:val="22"/>
          <w:szCs w:val="22"/>
        </w:rPr>
        <w:t xml:space="preserve"> </w:t>
      </w:r>
      <w:r w:rsidR="00CE286F" w:rsidRPr="00933F17">
        <w:rPr>
          <w:rFonts w:ascii="Arial" w:hAnsi="Arial" w:cs="Arial"/>
          <w:sz w:val="22"/>
          <w:szCs w:val="22"/>
        </w:rPr>
        <w:t xml:space="preserve">to </w:t>
      </w:r>
      <w:r w:rsidR="00C63881" w:rsidRPr="00933F17">
        <w:rPr>
          <w:rFonts w:ascii="Arial" w:hAnsi="Arial" w:cs="Arial"/>
          <w:sz w:val="22"/>
          <w:szCs w:val="22"/>
        </w:rPr>
        <w:t>the</w:t>
      </w:r>
      <w:r w:rsidR="00617C16" w:rsidRPr="00933F17">
        <w:rPr>
          <w:rFonts w:ascii="Arial" w:hAnsi="Arial" w:cs="Arial"/>
          <w:sz w:val="22"/>
          <w:szCs w:val="22"/>
        </w:rPr>
        <w:t xml:space="preserve"> </w:t>
      </w:r>
      <w:r w:rsidR="00C63881" w:rsidRPr="00933F17">
        <w:rPr>
          <w:rFonts w:ascii="Arial" w:hAnsi="Arial" w:cs="Arial"/>
          <w:sz w:val="22"/>
          <w:szCs w:val="22"/>
        </w:rPr>
        <w:t>employees</w:t>
      </w:r>
      <w:r w:rsidR="00617C16" w:rsidRPr="00933F17">
        <w:rPr>
          <w:rFonts w:ascii="Arial" w:hAnsi="Arial" w:cs="Arial"/>
          <w:sz w:val="22"/>
          <w:szCs w:val="22"/>
        </w:rPr>
        <w:t xml:space="preserve"> </w:t>
      </w:r>
      <w:r w:rsidR="00C63881" w:rsidRPr="00933F17">
        <w:rPr>
          <w:rFonts w:ascii="Arial" w:hAnsi="Arial" w:cs="Arial"/>
          <w:sz w:val="22"/>
          <w:szCs w:val="22"/>
        </w:rPr>
        <w:t xml:space="preserve">through their learning </w:t>
      </w:r>
      <w:r w:rsidR="00CE286F" w:rsidRPr="00933F17">
        <w:rPr>
          <w:rFonts w:ascii="Arial" w:hAnsi="Arial" w:cs="Arial"/>
          <w:sz w:val="22"/>
          <w:szCs w:val="22"/>
        </w:rPr>
        <w:t>and development process.</w:t>
      </w:r>
    </w:p>
    <w:p w14:paraId="00368B19" w14:textId="6FF761E9" w:rsidR="00CE286F" w:rsidRPr="00933F17" w:rsidRDefault="00FA4BD5" w:rsidP="00841346">
      <w:pPr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>Mentoring offers the following benefits:</w:t>
      </w:r>
    </w:p>
    <w:p w14:paraId="007417E4" w14:textId="0508CC8A" w:rsidR="00FA4BD5" w:rsidRPr="00933F17" w:rsidRDefault="00EB4B69" w:rsidP="00EB4B6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A source of experienced advice </w:t>
      </w:r>
      <w:r w:rsidR="00D11164" w:rsidRPr="00933F17">
        <w:rPr>
          <w:rFonts w:ascii="Arial" w:hAnsi="Arial" w:cs="Arial"/>
          <w:sz w:val="22"/>
          <w:szCs w:val="22"/>
        </w:rPr>
        <w:t>and guidance.</w:t>
      </w:r>
    </w:p>
    <w:p w14:paraId="3D9B82C7" w14:textId="31DF9374" w:rsidR="00D11164" w:rsidRPr="00933F17" w:rsidRDefault="00D11164" w:rsidP="00EB4B6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An employee to employee </w:t>
      </w:r>
      <w:r w:rsidR="007C0F45" w:rsidRPr="00933F17">
        <w:rPr>
          <w:rFonts w:ascii="Arial" w:hAnsi="Arial" w:cs="Arial"/>
          <w:sz w:val="22"/>
          <w:szCs w:val="22"/>
        </w:rPr>
        <w:t>relationship, adult-to-adult.</w:t>
      </w:r>
    </w:p>
    <w:p w14:paraId="692884B5" w14:textId="5DC621DF" w:rsidR="007C0F45" w:rsidRPr="00933F17" w:rsidRDefault="00C14520" w:rsidP="00EB4B6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843E4D" w:rsidRPr="00933F17">
        <w:rPr>
          <w:rFonts w:ascii="Arial" w:hAnsi="Arial" w:cs="Arial"/>
          <w:sz w:val="22"/>
          <w:szCs w:val="22"/>
        </w:rPr>
        <w:t xml:space="preserve">ndependent </w:t>
      </w:r>
      <w:r w:rsidR="006530F6" w:rsidRPr="00933F17">
        <w:rPr>
          <w:rFonts w:ascii="Arial" w:hAnsi="Arial" w:cs="Arial"/>
          <w:sz w:val="22"/>
          <w:szCs w:val="22"/>
        </w:rPr>
        <w:t xml:space="preserve">role </w:t>
      </w:r>
      <w:r w:rsidR="004078CC" w:rsidRPr="00933F17">
        <w:rPr>
          <w:rFonts w:ascii="Arial" w:hAnsi="Arial" w:cs="Arial"/>
          <w:sz w:val="22"/>
          <w:szCs w:val="22"/>
        </w:rPr>
        <w:t>models</w:t>
      </w:r>
      <w:r w:rsidR="006530F6" w:rsidRPr="00933F17">
        <w:rPr>
          <w:rFonts w:ascii="Arial" w:hAnsi="Arial" w:cs="Arial"/>
          <w:sz w:val="22"/>
          <w:szCs w:val="22"/>
        </w:rPr>
        <w:t>.</w:t>
      </w:r>
    </w:p>
    <w:p w14:paraId="25E9DB56" w14:textId="2DFA77D3" w:rsidR="006530F6" w:rsidRPr="00933F17" w:rsidRDefault="00BB12D6" w:rsidP="00EB4B6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>Building competence and c</w:t>
      </w:r>
      <w:r w:rsidR="006530F6" w:rsidRPr="00933F17">
        <w:rPr>
          <w:rFonts w:ascii="Arial" w:hAnsi="Arial" w:cs="Arial"/>
          <w:sz w:val="22"/>
          <w:szCs w:val="22"/>
        </w:rPr>
        <w:t>onfide</w:t>
      </w:r>
      <w:r w:rsidR="00F65DAB" w:rsidRPr="00933F17">
        <w:rPr>
          <w:rFonts w:ascii="Arial" w:hAnsi="Arial" w:cs="Arial"/>
          <w:sz w:val="22"/>
          <w:szCs w:val="22"/>
        </w:rPr>
        <w:t>nce</w:t>
      </w:r>
      <w:r w:rsidR="006530F6" w:rsidRPr="00933F17">
        <w:rPr>
          <w:rFonts w:ascii="Arial" w:hAnsi="Arial" w:cs="Arial"/>
          <w:sz w:val="22"/>
          <w:szCs w:val="22"/>
        </w:rPr>
        <w:t>.</w:t>
      </w:r>
      <w:r w:rsidR="000A2D61" w:rsidRPr="00933F17">
        <w:rPr>
          <w:rFonts w:ascii="Arial" w:hAnsi="Arial" w:cs="Arial"/>
          <w:sz w:val="22"/>
          <w:szCs w:val="22"/>
        </w:rPr>
        <w:t xml:space="preserve"> </w:t>
      </w:r>
    </w:p>
    <w:p w14:paraId="08CF20C4" w14:textId="1831D91E" w:rsidR="00B82A78" w:rsidRPr="00933F17" w:rsidRDefault="00B82A78" w:rsidP="00EB4B6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>Feed</w:t>
      </w:r>
      <w:r w:rsidR="00CA7FBD" w:rsidRPr="00933F17">
        <w:rPr>
          <w:rFonts w:ascii="Arial" w:hAnsi="Arial" w:cs="Arial"/>
          <w:sz w:val="22"/>
          <w:szCs w:val="22"/>
        </w:rPr>
        <w:t>back.</w:t>
      </w:r>
    </w:p>
    <w:p w14:paraId="4B6309C6" w14:textId="06BED3F8" w:rsidR="004A2167" w:rsidRPr="00933F17" w:rsidRDefault="004A2167" w:rsidP="00EB4B6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>Time for personal learning/reflection.</w:t>
      </w:r>
    </w:p>
    <w:p w14:paraId="61D69474" w14:textId="3D09572D" w:rsidR="004A2167" w:rsidRPr="00933F17" w:rsidRDefault="00F05DDD" w:rsidP="00EB4B6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>Helps to deal with conflicts and difficult circumstances.</w:t>
      </w:r>
    </w:p>
    <w:p w14:paraId="79190E4C" w14:textId="429239E1" w:rsidR="00F65DAB" w:rsidRPr="00933F17" w:rsidRDefault="00D63C0E" w:rsidP="00D63C0E">
      <w:p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lastRenderedPageBreak/>
        <w:t xml:space="preserve">     </w:t>
      </w:r>
      <w:r w:rsidR="000A2D61" w:rsidRPr="00933F17">
        <w:rPr>
          <w:rFonts w:ascii="Arial" w:hAnsi="Arial" w:cs="Arial"/>
          <w:sz w:val="22"/>
          <w:szCs w:val="22"/>
        </w:rPr>
        <w:t xml:space="preserve">The disadvantage is that the mentor will not give </w:t>
      </w:r>
      <w:r w:rsidR="00E93C6B" w:rsidRPr="00933F17">
        <w:rPr>
          <w:rFonts w:ascii="Arial" w:hAnsi="Arial" w:cs="Arial"/>
          <w:sz w:val="22"/>
          <w:szCs w:val="22"/>
        </w:rPr>
        <w:t xml:space="preserve">to the employees </w:t>
      </w:r>
      <w:r w:rsidR="000A2D61" w:rsidRPr="00933F17">
        <w:rPr>
          <w:rFonts w:ascii="Arial" w:hAnsi="Arial" w:cs="Arial"/>
          <w:sz w:val="22"/>
          <w:szCs w:val="22"/>
        </w:rPr>
        <w:t>all the answers</w:t>
      </w:r>
      <w:r w:rsidR="000C1CF5" w:rsidRPr="00933F17">
        <w:rPr>
          <w:rFonts w:ascii="Arial" w:hAnsi="Arial" w:cs="Arial"/>
          <w:sz w:val="22"/>
          <w:szCs w:val="22"/>
        </w:rPr>
        <w:t xml:space="preserve">, </w:t>
      </w:r>
      <w:r w:rsidR="00E93C6B" w:rsidRPr="00933F17">
        <w:rPr>
          <w:rFonts w:ascii="Arial" w:hAnsi="Arial" w:cs="Arial"/>
          <w:sz w:val="22"/>
          <w:szCs w:val="22"/>
        </w:rPr>
        <w:t xml:space="preserve">they will need to </w:t>
      </w:r>
      <w:r w:rsidR="003E6220" w:rsidRPr="00933F17">
        <w:rPr>
          <w:rFonts w:ascii="Arial" w:hAnsi="Arial" w:cs="Arial"/>
          <w:sz w:val="22"/>
          <w:szCs w:val="22"/>
        </w:rPr>
        <w:t xml:space="preserve">sort that after </w:t>
      </w:r>
      <w:r w:rsidR="004078CC" w:rsidRPr="00933F17">
        <w:rPr>
          <w:rFonts w:ascii="Arial" w:hAnsi="Arial" w:cs="Arial"/>
          <w:sz w:val="22"/>
          <w:szCs w:val="22"/>
        </w:rPr>
        <w:t>receiving</w:t>
      </w:r>
      <w:r w:rsidR="003E6220" w:rsidRPr="00933F17">
        <w:rPr>
          <w:rFonts w:ascii="Arial" w:hAnsi="Arial" w:cs="Arial"/>
          <w:sz w:val="22"/>
          <w:szCs w:val="22"/>
        </w:rPr>
        <w:t xml:space="preserve"> the advice and guidance from </w:t>
      </w:r>
      <w:r w:rsidR="004078CC" w:rsidRPr="00933F17">
        <w:rPr>
          <w:rFonts w:ascii="Arial" w:hAnsi="Arial" w:cs="Arial"/>
          <w:sz w:val="22"/>
          <w:szCs w:val="22"/>
        </w:rPr>
        <w:t xml:space="preserve">the </w:t>
      </w:r>
      <w:r w:rsidR="003E6220" w:rsidRPr="00933F17">
        <w:rPr>
          <w:rFonts w:ascii="Arial" w:hAnsi="Arial" w:cs="Arial"/>
          <w:sz w:val="22"/>
          <w:szCs w:val="22"/>
        </w:rPr>
        <w:t>mentor.</w:t>
      </w:r>
    </w:p>
    <w:p w14:paraId="11A40ECE" w14:textId="208B65FE" w:rsidR="008F5FF4" w:rsidRPr="00933F17" w:rsidRDefault="00AF56CD" w:rsidP="00D63C0E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933F17">
        <w:rPr>
          <w:rFonts w:ascii="Arial" w:hAnsi="Arial" w:cs="Arial"/>
          <w:color w:val="000000"/>
          <w:sz w:val="22"/>
          <w:szCs w:val="22"/>
          <w:shd w:val="clear" w:color="auto" w:fill="FFFFFF"/>
        </w:rPr>
        <w:t>Alred</w:t>
      </w:r>
      <w:proofErr w:type="spellEnd"/>
      <w:r w:rsidRPr="00933F17">
        <w:rPr>
          <w:rFonts w:ascii="Arial" w:hAnsi="Arial" w:cs="Arial"/>
          <w:color w:val="000000"/>
          <w:sz w:val="22"/>
          <w:szCs w:val="22"/>
          <w:shd w:val="clear" w:color="auto" w:fill="FFFFFF"/>
        </w:rPr>
        <w:t>, Garvey</w:t>
      </w:r>
      <w:r w:rsidR="00214548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Pr="00933F1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Smith (2006) identify a model of mentoring </w:t>
      </w:r>
      <w:r w:rsidR="00A43B9B" w:rsidRPr="00933F17">
        <w:rPr>
          <w:rFonts w:ascii="Arial" w:hAnsi="Arial" w:cs="Arial"/>
          <w:color w:val="000000"/>
          <w:sz w:val="22"/>
          <w:szCs w:val="22"/>
          <w:shd w:val="clear" w:color="auto" w:fill="FFFFFF"/>
        </w:rPr>
        <w:t>in three steps:</w:t>
      </w:r>
    </w:p>
    <w:p w14:paraId="20F3C5C6" w14:textId="1DAD864C" w:rsidR="008F5FF4" w:rsidRPr="00933F17" w:rsidRDefault="00657083" w:rsidP="00D63C0E">
      <w:pPr>
        <w:spacing w:line="360" w:lineRule="auto"/>
        <w:rPr>
          <w:rFonts w:ascii="Arial" w:hAnsi="Arial" w:cs="Arial"/>
          <w:sz w:val="22"/>
          <w:szCs w:val="22"/>
        </w:rPr>
      </w:pPr>
      <w:r w:rsidRPr="00933F17">
        <w:rPr>
          <w:rFonts w:ascii="Arial" w:hAnsi="Arial" w:cs="Arial"/>
          <w:sz w:val="22"/>
          <w:szCs w:val="22"/>
        </w:rPr>
        <w:t xml:space="preserve"> </w:t>
      </w:r>
    </w:p>
    <w:p w14:paraId="2505DFB0" w14:textId="03E081FD" w:rsidR="00657083" w:rsidRDefault="00873DB4" w:rsidP="00D63C0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657083" w:rsidRPr="00020D5B">
        <w:rPr>
          <w:rFonts w:ascii="Arial" w:hAnsi="Arial" w:cs="Arial"/>
          <w:b/>
          <w:bCs/>
          <w:sz w:val="22"/>
          <w:szCs w:val="22"/>
        </w:rPr>
        <w:t>Table 5</w:t>
      </w:r>
      <w:r w:rsidRPr="00020D5B">
        <w:rPr>
          <w:rFonts w:ascii="Arial" w:hAnsi="Arial" w:cs="Arial"/>
          <w:b/>
          <w:bCs/>
          <w:sz w:val="22"/>
          <w:szCs w:val="22"/>
        </w:rPr>
        <w:t xml:space="preserve">  </w:t>
      </w:r>
      <w:r w:rsidR="00657083" w:rsidRPr="00020D5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657083" w:rsidRPr="00020D5B">
        <w:rPr>
          <w:rFonts w:ascii="Arial" w:hAnsi="Arial" w:cs="Arial"/>
          <w:b/>
          <w:bCs/>
          <w:sz w:val="22"/>
          <w:szCs w:val="22"/>
        </w:rPr>
        <w:t>Alred</w:t>
      </w:r>
      <w:proofErr w:type="spellEnd"/>
      <w:r w:rsidR="00657083" w:rsidRPr="00020D5B">
        <w:rPr>
          <w:rFonts w:ascii="Arial" w:hAnsi="Arial" w:cs="Arial"/>
          <w:b/>
          <w:bCs/>
          <w:sz w:val="22"/>
          <w:szCs w:val="22"/>
        </w:rPr>
        <w:t xml:space="preserve"> </w:t>
      </w:r>
      <w:r w:rsidRPr="00020D5B">
        <w:rPr>
          <w:rFonts w:ascii="Arial" w:hAnsi="Arial" w:cs="Arial"/>
          <w:b/>
          <w:bCs/>
          <w:sz w:val="22"/>
          <w:szCs w:val="22"/>
        </w:rPr>
        <w:t>model of mentoring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8"/>
        <w:gridCol w:w="1798"/>
        <w:gridCol w:w="1798"/>
        <w:gridCol w:w="1799"/>
        <w:gridCol w:w="1798"/>
        <w:gridCol w:w="1799"/>
      </w:tblGrid>
      <w:tr w:rsidR="00A95CFC" w14:paraId="1EF208B9" w14:textId="77777777" w:rsidTr="00A95CFC">
        <w:tc>
          <w:tcPr>
            <w:tcW w:w="3596" w:type="dxa"/>
            <w:gridSpan w:val="2"/>
          </w:tcPr>
          <w:p w14:paraId="5BAC73B7" w14:textId="6D6D95AE" w:rsidR="00A95CFC" w:rsidRPr="00020D5B" w:rsidRDefault="00852DCC" w:rsidP="00D63C0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Pr="00020D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Exploration</w:t>
            </w:r>
          </w:p>
        </w:tc>
        <w:tc>
          <w:tcPr>
            <w:tcW w:w="3597" w:type="dxa"/>
            <w:gridSpan w:val="2"/>
          </w:tcPr>
          <w:p w14:paraId="01E01C16" w14:textId="7A4C8D3C" w:rsidR="00A95CFC" w:rsidRPr="00020D5B" w:rsidRDefault="00852DCC" w:rsidP="00D63C0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020D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New understanding </w:t>
            </w:r>
          </w:p>
        </w:tc>
        <w:tc>
          <w:tcPr>
            <w:tcW w:w="3597" w:type="dxa"/>
            <w:gridSpan w:val="2"/>
          </w:tcPr>
          <w:p w14:paraId="0DA21AFD" w14:textId="274789F7" w:rsidR="00A95CFC" w:rsidRPr="00020D5B" w:rsidRDefault="00B746EA" w:rsidP="00D63C0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Pr="00020D5B">
              <w:rPr>
                <w:rFonts w:ascii="Arial" w:hAnsi="Arial" w:cs="Arial"/>
                <w:b/>
                <w:bCs/>
                <w:sz w:val="22"/>
                <w:szCs w:val="22"/>
              </w:rPr>
              <w:t>Action Planning</w:t>
            </w:r>
          </w:p>
        </w:tc>
      </w:tr>
      <w:tr w:rsidR="00A95CFC" w14:paraId="549D0214" w14:textId="77777777" w:rsidTr="00A04349">
        <w:trPr>
          <w:trHeight w:val="96"/>
        </w:trPr>
        <w:tc>
          <w:tcPr>
            <w:tcW w:w="1798" w:type="dxa"/>
          </w:tcPr>
          <w:p w14:paraId="30ADAA1F" w14:textId="060FB681" w:rsidR="00A95CFC" w:rsidRDefault="00B746EA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Strategies</w:t>
            </w:r>
            <w:r w:rsidR="00F56EF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98" w:type="dxa"/>
          </w:tcPr>
          <w:p w14:paraId="46455D26" w14:textId="4DAA4343" w:rsidR="00A95CFC" w:rsidRDefault="00F56EFA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Methods</w:t>
            </w:r>
          </w:p>
        </w:tc>
        <w:tc>
          <w:tcPr>
            <w:tcW w:w="1798" w:type="dxa"/>
          </w:tcPr>
          <w:p w14:paraId="28FC4F4B" w14:textId="76BA3D82" w:rsidR="00A95CFC" w:rsidRDefault="00F56EFA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Strategies</w:t>
            </w:r>
          </w:p>
        </w:tc>
        <w:tc>
          <w:tcPr>
            <w:tcW w:w="1799" w:type="dxa"/>
          </w:tcPr>
          <w:p w14:paraId="6E1360A1" w14:textId="66FD683F" w:rsidR="00A95CFC" w:rsidRDefault="00F56EFA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Methods</w:t>
            </w:r>
          </w:p>
        </w:tc>
        <w:tc>
          <w:tcPr>
            <w:tcW w:w="1798" w:type="dxa"/>
          </w:tcPr>
          <w:p w14:paraId="2E98C47D" w14:textId="7EC9F333" w:rsidR="00A95CFC" w:rsidRDefault="00F56EFA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Strategies </w:t>
            </w:r>
          </w:p>
        </w:tc>
        <w:tc>
          <w:tcPr>
            <w:tcW w:w="1799" w:type="dxa"/>
          </w:tcPr>
          <w:p w14:paraId="786EFAEB" w14:textId="601360A8" w:rsidR="00A95CFC" w:rsidRDefault="00F56EFA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Methods</w:t>
            </w:r>
          </w:p>
        </w:tc>
      </w:tr>
      <w:tr w:rsidR="00A95CFC" w14:paraId="4F5B6B44" w14:textId="77777777" w:rsidTr="00A04349">
        <w:trPr>
          <w:trHeight w:val="96"/>
        </w:trPr>
        <w:tc>
          <w:tcPr>
            <w:tcW w:w="1798" w:type="dxa"/>
          </w:tcPr>
          <w:p w14:paraId="17D56406" w14:textId="135C98BC" w:rsidR="00A95CFC" w:rsidRDefault="003D3B58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A6638F">
              <w:rPr>
                <w:rFonts w:ascii="Arial" w:hAnsi="Arial" w:cs="Arial"/>
                <w:sz w:val="22"/>
                <w:szCs w:val="22"/>
              </w:rPr>
              <w:t xml:space="preserve">Take the lead </w:t>
            </w:r>
          </w:p>
          <w:p w14:paraId="6479E590" w14:textId="7A3BA1ED" w:rsidR="00A6638F" w:rsidRDefault="003D3B58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A6638F">
              <w:rPr>
                <w:rFonts w:ascii="Arial" w:hAnsi="Arial" w:cs="Arial"/>
                <w:sz w:val="22"/>
                <w:szCs w:val="22"/>
              </w:rPr>
              <w:t xml:space="preserve">Pay attention to </w:t>
            </w:r>
            <w:r w:rsidR="00AC79BA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A6638F">
              <w:rPr>
                <w:rFonts w:ascii="Arial" w:hAnsi="Arial" w:cs="Arial"/>
                <w:sz w:val="22"/>
                <w:szCs w:val="22"/>
              </w:rPr>
              <w:t>relationship and develop it</w:t>
            </w:r>
          </w:p>
          <w:p w14:paraId="3E49F441" w14:textId="02E62EA6" w:rsidR="00A6638F" w:rsidRDefault="003D3B58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-Clarify the aims and objectives of mentoring </w:t>
            </w:r>
          </w:p>
          <w:p w14:paraId="4B1FAB35" w14:textId="53983EEA" w:rsidR="003D3B58" w:rsidRDefault="003D3B58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-Support and counsel</w:t>
            </w:r>
          </w:p>
          <w:p w14:paraId="4CE80B94" w14:textId="2112ACBF" w:rsidR="00A6638F" w:rsidRDefault="00A6638F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8" w:type="dxa"/>
          </w:tcPr>
          <w:p w14:paraId="3FB577D4" w14:textId="77777777" w:rsidR="00A95CFC" w:rsidRDefault="001E694E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-Listen</w:t>
            </w:r>
          </w:p>
          <w:p w14:paraId="5AC2E8E6" w14:textId="77777777" w:rsidR="001E694E" w:rsidRDefault="001E694E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-Ask open questions</w:t>
            </w:r>
          </w:p>
          <w:p w14:paraId="5C9E0CC7" w14:textId="4627A730" w:rsidR="001E694E" w:rsidRDefault="001E694E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E76E64">
              <w:rPr>
                <w:rFonts w:ascii="Arial" w:hAnsi="Arial" w:cs="Arial"/>
                <w:sz w:val="22"/>
                <w:szCs w:val="22"/>
              </w:rPr>
              <w:t>Negotiate</w:t>
            </w:r>
            <w:r>
              <w:rPr>
                <w:rFonts w:ascii="Arial" w:hAnsi="Arial" w:cs="Arial"/>
                <w:sz w:val="22"/>
                <w:szCs w:val="22"/>
              </w:rPr>
              <w:t xml:space="preserve"> an a</w:t>
            </w:r>
            <w:r w:rsidR="00E76E64">
              <w:rPr>
                <w:rFonts w:ascii="Arial" w:hAnsi="Arial" w:cs="Arial"/>
                <w:sz w:val="22"/>
                <w:szCs w:val="22"/>
              </w:rPr>
              <w:t>genda</w:t>
            </w:r>
          </w:p>
        </w:tc>
        <w:tc>
          <w:tcPr>
            <w:tcW w:w="1798" w:type="dxa"/>
          </w:tcPr>
          <w:p w14:paraId="29E63CCC" w14:textId="77777777" w:rsidR="00A95CFC" w:rsidRDefault="00E76E64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-Support and counsel </w:t>
            </w:r>
          </w:p>
          <w:p w14:paraId="399E8085" w14:textId="77777777" w:rsidR="00E76E64" w:rsidRDefault="00E76E64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-Give constructive feedback</w:t>
            </w:r>
            <w:r w:rsidR="005B0E4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195333" w14:textId="106E27DF" w:rsidR="005B0E4D" w:rsidRDefault="005B0E4D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-Coach and demonstrate skills</w:t>
            </w:r>
          </w:p>
        </w:tc>
        <w:tc>
          <w:tcPr>
            <w:tcW w:w="1799" w:type="dxa"/>
          </w:tcPr>
          <w:p w14:paraId="4956B3C7" w14:textId="77777777" w:rsidR="00A95CFC" w:rsidRDefault="00CD7AC5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-Listen and challenge</w:t>
            </w:r>
          </w:p>
          <w:p w14:paraId="22CA6C82" w14:textId="77777777" w:rsidR="00CD7AC5" w:rsidRDefault="00CD7AC5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-Ask open </w:t>
            </w:r>
            <w:r w:rsidR="002664F7">
              <w:rPr>
                <w:rFonts w:ascii="Arial" w:hAnsi="Arial" w:cs="Arial"/>
                <w:sz w:val="22"/>
                <w:szCs w:val="22"/>
              </w:rPr>
              <w:t xml:space="preserve">and closed </w:t>
            </w:r>
            <w:r>
              <w:rPr>
                <w:rFonts w:ascii="Arial" w:hAnsi="Arial" w:cs="Arial"/>
                <w:sz w:val="22"/>
                <w:szCs w:val="22"/>
              </w:rPr>
              <w:t xml:space="preserve">questions </w:t>
            </w:r>
          </w:p>
          <w:p w14:paraId="3F9B6CF1" w14:textId="6F791535" w:rsidR="002664F7" w:rsidRDefault="002664F7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E15421">
              <w:rPr>
                <w:rFonts w:ascii="Arial" w:hAnsi="Arial" w:cs="Arial"/>
                <w:sz w:val="22"/>
                <w:szCs w:val="22"/>
              </w:rPr>
              <w:t>Recognize</w:t>
            </w:r>
            <w:r>
              <w:rPr>
                <w:rFonts w:ascii="Arial" w:hAnsi="Arial" w:cs="Arial"/>
                <w:sz w:val="22"/>
                <w:szCs w:val="22"/>
              </w:rPr>
              <w:t xml:space="preserve"> strengths and weaknesses</w:t>
            </w:r>
          </w:p>
          <w:p w14:paraId="0E3174CE" w14:textId="77777777" w:rsidR="002664F7" w:rsidRDefault="002664F7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-E</w:t>
            </w:r>
            <w:r w:rsidR="0065443D">
              <w:rPr>
                <w:rFonts w:ascii="Arial" w:hAnsi="Arial" w:cs="Arial"/>
                <w:sz w:val="22"/>
                <w:szCs w:val="22"/>
              </w:rPr>
              <w:t>stablish priorities</w:t>
            </w:r>
          </w:p>
          <w:p w14:paraId="2D6778AA" w14:textId="77777777" w:rsidR="0065443D" w:rsidRDefault="0065443D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-Give information and advice</w:t>
            </w:r>
          </w:p>
          <w:p w14:paraId="365D176B" w14:textId="1EE5145D" w:rsidR="0065443D" w:rsidRDefault="0065443D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E15421">
              <w:rPr>
                <w:rFonts w:ascii="Arial" w:hAnsi="Arial" w:cs="Arial"/>
                <w:sz w:val="22"/>
                <w:szCs w:val="22"/>
              </w:rPr>
              <w:t>Share experience and tell stories</w:t>
            </w:r>
          </w:p>
        </w:tc>
        <w:tc>
          <w:tcPr>
            <w:tcW w:w="1798" w:type="dxa"/>
          </w:tcPr>
          <w:p w14:paraId="61F95CFA" w14:textId="193076BF" w:rsidR="00A95CFC" w:rsidRDefault="00742CAF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-Examin</w:t>
            </w:r>
            <w:r w:rsidR="00C4689B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 xml:space="preserve"> options for action and their consequences</w:t>
            </w:r>
          </w:p>
          <w:p w14:paraId="417539DF" w14:textId="2DFA2B3B" w:rsidR="00742CAF" w:rsidRDefault="00742CAF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-Attend</w:t>
            </w:r>
            <w:r w:rsidR="004C6C2A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="008C437A">
              <w:rPr>
                <w:rFonts w:ascii="Arial" w:hAnsi="Arial" w:cs="Arial"/>
                <w:sz w:val="22"/>
                <w:szCs w:val="22"/>
              </w:rPr>
              <w:t>mentoring</w:t>
            </w:r>
            <w:r w:rsidR="004C6C2A">
              <w:rPr>
                <w:rFonts w:ascii="Arial" w:hAnsi="Arial" w:cs="Arial"/>
                <w:sz w:val="22"/>
                <w:szCs w:val="22"/>
              </w:rPr>
              <w:t xml:space="preserve"> process </w:t>
            </w:r>
          </w:p>
          <w:p w14:paraId="70DFB621" w14:textId="75FCD2BC" w:rsidR="004C6C2A" w:rsidRDefault="004C6C2A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8C437A">
              <w:rPr>
                <w:rFonts w:ascii="Arial" w:hAnsi="Arial" w:cs="Arial"/>
                <w:sz w:val="22"/>
                <w:szCs w:val="22"/>
              </w:rPr>
              <w:t>Negotiate a</w:t>
            </w:r>
            <w:r w:rsidR="00F812B7">
              <w:rPr>
                <w:rFonts w:ascii="Arial" w:hAnsi="Arial" w:cs="Arial"/>
                <w:sz w:val="22"/>
                <w:szCs w:val="22"/>
              </w:rPr>
              <w:t xml:space="preserve">n </w:t>
            </w:r>
            <w:r w:rsidR="008C437A">
              <w:rPr>
                <w:rFonts w:ascii="Arial" w:hAnsi="Arial" w:cs="Arial"/>
                <w:sz w:val="22"/>
                <w:szCs w:val="22"/>
              </w:rPr>
              <w:t>action plan</w:t>
            </w:r>
          </w:p>
        </w:tc>
        <w:tc>
          <w:tcPr>
            <w:tcW w:w="1799" w:type="dxa"/>
          </w:tcPr>
          <w:p w14:paraId="0B5B9A66" w14:textId="53C3A7EA" w:rsidR="00A95CFC" w:rsidRDefault="00F812B7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-Encourage new and creative way </w:t>
            </w:r>
            <w:r w:rsidR="00811B83">
              <w:rPr>
                <w:rFonts w:ascii="Arial" w:hAnsi="Arial" w:cs="Arial"/>
                <w:sz w:val="22"/>
                <w:szCs w:val="22"/>
              </w:rPr>
              <w:t xml:space="preserve">of </w:t>
            </w:r>
            <w:r>
              <w:rPr>
                <w:rFonts w:ascii="Arial" w:hAnsi="Arial" w:cs="Arial"/>
                <w:sz w:val="22"/>
                <w:szCs w:val="22"/>
              </w:rPr>
              <w:t>thinking</w:t>
            </w:r>
            <w:r w:rsidR="008B38C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170F798" w14:textId="6AD5597F" w:rsidR="008B38CB" w:rsidRDefault="008B38CB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-Help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make </w:t>
            </w:r>
            <w:r w:rsidR="00811B83">
              <w:rPr>
                <w:rFonts w:ascii="Arial" w:hAnsi="Arial" w:cs="Arial"/>
                <w:sz w:val="22"/>
                <w:szCs w:val="22"/>
              </w:rPr>
              <w:t xml:space="preserve">a </w:t>
            </w:r>
            <w:r>
              <w:rPr>
                <w:rFonts w:ascii="Arial" w:hAnsi="Arial" w:cs="Arial"/>
                <w:sz w:val="22"/>
                <w:szCs w:val="22"/>
              </w:rPr>
              <w:t>decision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solve</w:t>
            </w:r>
            <w:r w:rsidR="00980EF8">
              <w:rPr>
                <w:rFonts w:ascii="Arial" w:hAnsi="Arial" w:cs="Arial"/>
                <w:sz w:val="22"/>
                <w:szCs w:val="22"/>
              </w:rPr>
              <w:t xml:space="preserve"> problems</w:t>
            </w:r>
          </w:p>
          <w:p w14:paraId="51C2E3ED" w14:textId="38FB7E0F" w:rsidR="008B38CB" w:rsidRDefault="008B38CB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-Agree</w:t>
            </w:r>
            <w:r w:rsidR="00EE6D4A">
              <w:rPr>
                <w:rFonts w:ascii="Arial" w:hAnsi="Arial" w:cs="Arial"/>
                <w:sz w:val="22"/>
                <w:szCs w:val="22"/>
              </w:rPr>
              <w:t xml:space="preserve"> on</w:t>
            </w:r>
            <w:r>
              <w:rPr>
                <w:rFonts w:ascii="Arial" w:hAnsi="Arial" w:cs="Arial"/>
                <w:sz w:val="22"/>
                <w:szCs w:val="22"/>
              </w:rPr>
              <w:t xml:space="preserve"> action</w:t>
            </w:r>
            <w:r w:rsidR="00F22E1C">
              <w:rPr>
                <w:rFonts w:ascii="Arial" w:hAnsi="Arial" w:cs="Arial"/>
                <w:sz w:val="22"/>
                <w:szCs w:val="22"/>
              </w:rPr>
              <w:t xml:space="preserve"> plans</w:t>
            </w:r>
          </w:p>
          <w:p w14:paraId="2C5837A4" w14:textId="6C306A81" w:rsidR="00F22E1C" w:rsidRDefault="00F22E1C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-Monitor progress and evaluate </w:t>
            </w:r>
            <w:r w:rsidR="00980EF8">
              <w:rPr>
                <w:rFonts w:ascii="Arial" w:hAnsi="Arial" w:cs="Arial"/>
                <w:sz w:val="22"/>
                <w:szCs w:val="22"/>
              </w:rPr>
              <w:t>outcomes</w:t>
            </w:r>
          </w:p>
        </w:tc>
      </w:tr>
    </w:tbl>
    <w:p w14:paraId="7EC3570F" w14:textId="18E483E1" w:rsidR="00AF338B" w:rsidRDefault="00AF338B" w:rsidP="00D63C0E">
      <w:pPr>
        <w:spacing w:line="360" w:lineRule="auto"/>
        <w:rPr>
          <w:rFonts w:ascii="Arial" w:hAnsi="Arial" w:cs="Arial"/>
          <w:sz w:val="22"/>
          <w:szCs w:val="22"/>
        </w:rPr>
      </w:pPr>
    </w:p>
    <w:p w14:paraId="3CDD03CA" w14:textId="2D381EAB" w:rsidR="00F35EB6" w:rsidRDefault="006D5171" w:rsidP="00D63C0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EE6D4A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rough an Individual learning plan</w:t>
      </w:r>
      <w:r w:rsidR="00EE6D4A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 will e</w:t>
      </w:r>
      <w:r w:rsidR="00E61DC5">
        <w:rPr>
          <w:rFonts w:ascii="Arial" w:hAnsi="Arial" w:cs="Arial"/>
          <w:sz w:val="22"/>
          <w:szCs w:val="22"/>
        </w:rPr>
        <w:t xml:space="preserve">xplain and evaluate </w:t>
      </w:r>
      <w:r w:rsidR="00993ABA">
        <w:rPr>
          <w:rFonts w:ascii="Arial" w:hAnsi="Arial" w:cs="Arial"/>
          <w:sz w:val="22"/>
          <w:szCs w:val="22"/>
        </w:rPr>
        <w:t xml:space="preserve">the </w:t>
      </w:r>
      <w:r w:rsidR="00E61DC5">
        <w:rPr>
          <w:rFonts w:ascii="Arial" w:hAnsi="Arial" w:cs="Arial"/>
          <w:sz w:val="22"/>
          <w:szCs w:val="22"/>
        </w:rPr>
        <w:t>way these methods are good</w:t>
      </w:r>
      <w:r w:rsidR="00F35EB6">
        <w:rPr>
          <w:rFonts w:ascii="Arial" w:hAnsi="Arial" w:cs="Arial"/>
          <w:sz w:val="22"/>
          <w:szCs w:val="22"/>
        </w:rPr>
        <w:t xml:space="preserve"> for</w:t>
      </w:r>
      <w:r w:rsidR="00E61DC5">
        <w:rPr>
          <w:rFonts w:ascii="Arial" w:hAnsi="Arial" w:cs="Arial"/>
          <w:sz w:val="22"/>
          <w:szCs w:val="22"/>
        </w:rPr>
        <w:t xml:space="preserve"> </w:t>
      </w:r>
      <w:r w:rsidR="00F35EB6">
        <w:rPr>
          <w:rFonts w:ascii="Arial" w:hAnsi="Arial" w:cs="Arial"/>
          <w:sz w:val="22"/>
          <w:szCs w:val="22"/>
        </w:rPr>
        <w:t>the organization</w:t>
      </w:r>
      <w:r w:rsidR="00F35EB6" w:rsidRPr="00F35EB6">
        <w:rPr>
          <w:rFonts w:ascii="Arial" w:hAnsi="Arial" w:cs="Arial"/>
          <w:sz w:val="22"/>
          <w:szCs w:val="22"/>
        </w:rPr>
        <w:t xml:space="preserve"> </w:t>
      </w:r>
      <w:r w:rsidR="00F35EB6">
        <w:rPr>
          <w:rFonts w:ascii="Arial" w:hAnsi="Arial" w:cs="Arial"/>
          <w:sz w:val="22"/>
          <w:szCs w:val="22"/>
        </w:rPr>
        <w:t>and employees.</w:t>
      </w:r>
    </w:p>
    <w:p w14:paraId="45CD4ECC" w14:textId="77777777" w:rsidR="008E1283" w:rsidRDefault="008E1283" w:rsidP="00D63C0E">
      <w:pPr>
        <w:spacing w:line="360" w:lineRule="auto"/>
        <w:rPr>
          <w:rFonts w:ascii="Arial" w:hAnsi="Arial" w:cs="Arial"/>
          <w:sz w:val="22"/>
          <w:szCs w:val="22"/>
        </w:rPr>
      </w:pPr>
    </w:p>
    <w:p w14:paraId="78665D72" w14:textId="0E72E822" w:rsidR="00AF5F63" w:rsidRDefault="000E40A2" w:rsidP="00D63C0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F4D41" w:rsidRPr="000E40A2">
        <w:rPr>
          <w:rFonts w:ascii="Arial" w:hAnsi="Arial" w:cs="Arial"/>
          <w:b/>
          <w:bCs/>
          <w:sz w:val="22"/>
          <w:szCs w:val="22"/>
        </w:rPr>
        <w:t>Table 6 Individual learning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B44495" w14:paraId="4B166A04" w14:textId="77777777" w:rsidTr="00B44495">
        <w:tc>
          <w:tcPr>
            <w:tcW w:w="2697" w:type="dxa"/>
          </w:tcPr>
          <w:p w14:paraId="0FC9FFFF" w14:textId="77777777" w:rsidR="00B44495" w:rsidRDefault="00B44495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7" w:type="dxa"/>
          </w:tcPr>
          <w:p w14:paraId="536E88FE" w14:textId="693FA168" w:rsidR="00B44495" w:rsidRPr="000E40A2" w:rsidRDefault="00B44495" w:rsidP="00D63C0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0E40A2">
              <w:rPr>
                <w:rFonts w:ascii="Arial" w:hAnsi="Arial" w:cs="Arial"/>
                <w:b/>
                <w:bCs/>
                <w:sz w:val="22"/>
                <w:szCs w:val="22"/>
              </w:rPr>
              <w:t>What</w:t>
            </w:r>
          </w:p>
        </w:tc>
        <w:tc>
          <w:tcPr>
            <w:tcW w:w="2698" w:type="dxa"/>
          </w:tcPr>
          <w:p w14:paraId="528A4A52" w14:textId="468672CB" w:rsidR="00B44495" w:rsidRPr="000E40A2" w:rsidRDefault="00B44495" w:rsidP="00D63C0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0E40A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When</w:t>
            </w:r>
          </w:p>
        </w:tc>
        <w:tc>
          <w:tcPr>
            <w:tcW w:w="2698" w:type="dxa"/>
          </w:tcPr>
          <w:p w14:paraId="1E5201A9" w14:textId="3CE8FEDC" w:rsidR="00B44495" w:rsidRPr="000E40A2" w:rsidRDefault="00B44495" w:rsidP="00D63C0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0E40A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Support</w:t>
            </w:r>
          </w:p>
        </w:tc>
      </w:tr>
      <w:tr w:rsidR="00B44495" w14:paraId="03C1B3CA" w14:textId="77777777" w:rsidTr="00B44495">
        <w:tc>
          <w:tcPr>
            <w:tcW w:w="2697" w:type="dxa"/>
          </w:tcPr>
          <w:p w14:paraId="75BBE255" w14:textId="77777777" w:rsidR="00251C70" w:rsidRDefault="00251C70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5EDE914" w14:textId="2E4059A5" w:rsidR="00B44495" w:rsidRDefault="00532D86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Employees</w:t>
            </w:r>
            <w:r w:rsidR="00D932DC">
              <w:rPr>
                <w:rFonts w:ascii="Arial" w:hAnsi="Arial" w:cs="Arial"/>
                <w:sz w:val="22"/>
                <w:szCs w:val="22"/>
              </w:rPr>
              <w:t xml:space="preserve"> goals</w:t>
            </w:r>
            <w:r w:rsidR="00E7200F">
              <w:rPr>
                <w:rFonts w:ascii="Arial" w:hAnsi="Arial" w:cs="Arial"/>
                <w:sz w:val="22"/>
                <w:szCs w:val="22"/>
              </w:rPr>
              <w:t xml:space="preserve"> and Organization goals</w:t>
            </w:r>
          </w:p>
        </w:tc>
        <w:tc>
          <w:tcPr>
            <w:tcW w:w="2697" w:type="dxa"/>
          </w:tcPr>
          <w:p w14:paraId="4B92795E" w14:textId="7CC7CF86" w:rsidR="00FE3695" w:rsidRPr="00FE3695" w:rsidRDefault="00FE3695" w:rsidP="00FE3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CC1B6B" w:rsidRPr="00FE3695">
              <w:rPr>
                <w:rFonts w:ascii="Arial" w:hAnsi="Arial" w:cs="Arial"/>
                <w:sz w:val="22"/>
                <w:szCs w:val="22"/>
              </w:rPr>
              <w:t>Achieve</w:t>
            </w:r>
            <w:r w:rsidR="00993ABA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CC1B6B" w:rsidRPr="00FE36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905FD" w:rsidRPr="00FE3695">
              <w:rPr>
                <w:rFonts w:ascii="Arial" w:hAnsi="Arial" w:cs="Arial"/>
                <w:sz w:val="22"/>
                <w:szCs w:val="22"/>
              </w:rPr>
              <w:t>good status in</w:t>
            </w:r>
          </w:p>
          <w:p w14:paraId="5962C4B9" w14:textId="0F30A864" w:rsidR="00B44495" w:rsidRDefault="00FE3695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professional </w:t>
            </w:r>
            <w:r w:rsidR="00344B9E">
              <w:rPr>
                <w:rFonts w:ascii="Arial" w:hAnsi="Arial" w:cs="Arial"/>
                <w:sz w:val="22"/>
                <w:szCs w:val="22"/>
              </w:rPr>
              <w:t>training</w:t>
            </w:r>
          </w:p>
          <w:p w14:paraId="61D80020" w14:textId="58B8C9B6" w:rsidR="00FE3695" w:rsidRDefault="008C1608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D150E6">
              <w:rPr>
                <w:rFonts w:ascii="Arial" w:hAnsi="Arial" w:cs="Arial"/>
                <w:sz w:val="22"/>
                <w:szCs w:val="22"/>
              </w:rPr>
              <w:t xml:space="preserve">To increase </w:t>
            </w:r>
            <w:r w:rsidR="00DB7204">
              <w:rPr>
                <w:rFonts w:ascii="Arial" w:hAnsi="Arial" w:cs="Arial"/>
                <w:sz w:val="22"/>
                <w:szCs w:val="22"/>
              </w:rPr>
              <w:t>all work-related competenc</w:t>
            </w:r>
            <w:r w:rsidR="006B49A2">
              <w:rPr>
                <w:rFonts w:ascii="Arial" w:hAnsi="Arial" w:cs="Arial"/>
                <w:sz w:val="22"/>
                <w:szCs w:val="22"/>
              </w:rPr>
              <w:t>i</w:t>
            </w:r>
            <w:r w:rsidR="00DB7204">
              <w:rPr>
                <w:rFonts w:ascii="Arial" w:hAnsi="Arial" w:cs="Arial"/>
                <w:sz w:val="22"/>
                <w:szCs w:val="22"/>
              </w:rPr>
              <w:t>es in preparation</w:t>
            </w:r>
            <w:r w:rsidR="001A3F07">
              <w:rPr>
                <w:rFonts w:ascii="Arial" w:hAnsi="Arial" w:cs="Arial"/>
                <w:sz w:val="22"/>
                <w:szCs w:val="22"/>
              </w:rPr>
              <w:t xml:space="preserve"> for career advancement</w:t>
            </w:r>
          </w:p>
          <w:p w14:paraId="3D2B17F6" w14:textId="2FC4ACB3" w:rsidR="001A3F07" w:rsidRDefault="001A3F07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-Keep </w:t>
            </w:r>
            <w:r w:rsidR="000D0AD9">
              <w:rPr>
                <w:rFonts w:ascii="Arial" w:hAnsi="Arial" w:cs="Arial"/>
                <w:sz w:val="22"/>
                <w:szCs w:val="22"/>
              </w:rPr>
              <w:t xml:space="preserve">an improving view </w:t>
            </w:r>
            <w:r w:rsidR="008A7DA1">
              <w:rPr>
                <w:rFonts w:ascii="Arial" w:hAnsi="Arial" w:cs="Arial"/>
                <w:sz w:val="22"/>
                <w:szCs w:val="22"/>
              </w:rPr>
              <w:t>for</w:t>
            </w:r>
            <w:r w:rsidR="000D0A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476DC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8A7DA1">
              <w:rPr>
                <w:rFonts w:ascii="Arial" w:hAnsi="Arial" w:cs="Arial"/>
                <w:sz w:val="22"/>
                <w:szCs w:val="22"/>
              </w:rPr>
              <w:t xml:space="preserve">area of work </w:t>
            </w:r>
            <w:r w:rsidR="002476DC">
              <w:rPr>
                <w:rFonts w:ascii="Arial" w:hAnsi="Arial" w:cs="Arial"/>
                <w:sz w:val="22"/>
                <w:szCs w:val="22"/>
              </w:rPr>
              <w:t>through</w:t>
            </w:r>
            <w:r w:rsidR="008A7DA1">
              <w:rPr>
                <w:rFonts w:ascii="Arial" w:hAnsi="Arial" w:cs="Arial"/>
                <w:sz w:val="22"/>
                <w:szCs w:val="22"/>
              </w:rPr>
              <w:t xml:space="preserve"> reading and </w:t>
            </w:r>
            <w:r w:rsidR="00701CB4">
              <w:rPr>
                <w:rFonts w:ascii="Arial" w:hAnsi="Arial" w:cs="Arial"/>
                <w:sz w:val="22"/>
                <w:szCs w:val="22"/>
              </w:rPr>
              <w:t>external conference attendance</w:t>
            </w:r>
          </w:p>
          <w:p w14:paraId="03138501" w14:textId="7C2959B1" w:rsidR="00FE3695" w:rsidRDefault="00FE3695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3EDE58CB" w14:textId="77777777" w:rsidR="00B44495" w:rsidRDefault="00ED206D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-</w:t>
            </w:r>
            <w:r w:rsidR="00FB308A">
              <w:rPr>
                <w:rFonts w:ascii="Arial" w:hAnsi="Arial" w:cs="Arial"/>
                <w:sz w:val="22"/>
                <w:szCs w:val="22"/>
              </w:rPr>
              <w:t>Next year</w:t>
            </w:r>
          </w:p>
          <w:p w14:paraId="10B02029" w14:textId="77777777" w:rsidR="00ED206D" w:rsidRDefault="00ED206D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29839AA" w14:textId="1ABC3D07" w:rsidR="00ED206D" w:rsidRDefault="0075678C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ED206D">
              <w:rPr>
                <w:rFonts w:ascii="Arial" w:hAnsi="Arial" w:cs="Arial"/>
                <w:sz w:val="22"/>
                <w:szCs w:val="22"/>
              </w:rPr>
              <w:t>Review competenc</w:t>
            </w:r>
            <w:r w:rsidR="0031209F">
              <w:rPr>
                <w:rFonts w:ascii="Arial" w:hAnsi="Arial" w:cs="Arial"/>
                <w:sz w:val="22"/>
                <w:szCs w:val="22"/>
              </w:rPr>
              <w:t>i</w:t>
            </w:r>
            <w:r w:rsidR="00ED206D">
              <w:rPr>
                <w:rFonts w:ascii="Arial" w:hAnsi="Arial" w:cs="Arial"/>
                <w:sz w:val="22"/>
                <w:szCs w:val="22"/>
              </w:rPr>
              <w:t xml:space="preserve">es every </w:t>
            </w:r>
            <w:r w:rsidR="00595A4D">
              <w:rPr>
                <w:rFonts w:ascii="Arial" w:hAnsi="Arial" w:cs="Arial"/>
                <w:sz w:val="22"/>
                <w:szCs w:val="22"/>
              </w:rPr>
              <w:t>three</w:t>
            </w:r>
            <w:r w:rsidR="00E41413">
              <w:rPr>
                <w:rFonts w:ascii="Arial" w:hAnsi="Arial" w:cs="Arial"/>
                <w:sz w:val="22"/>
                <w:szCs w:val="22"/>
              </w:rPr>
              <w:t xml:space="preserve"> months, </w:t>
            </w:r>
            <w:r>
              <w:rPr>
                <w:rFonts w:ascii="Arial" w:hAnsi="Arial" w:cs="Arial"/>
                <w:sz w:val="22"/>
                <w:szCs w:val="22"/>
              </w:rPr>
              <w:t>every</w:t>
            </w:r>
            <w:r w:rsidR="00E41413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B63B13">
              <w:rPr>
                <w:rFonts w:ascii="Arial" w:hAnsi="Arial" w:cs="Arial"/>
                <w:sz w:val="22"/>
                <w:szCs w:val="22"/>
              </w:rPr>
              <w:t xml:space="preserve">ear </w:t>
            </w:r>
            <w:r w:rsidR="00E4037A">
              <w:rPr>
                <w:rFonts w:ascii="Arial" w:hAnsi="Arial" w:cs="Arial"/>
                <w:sz w:val="22"/>
                <w:szCs w:val="22"/>
              </w:rPr>
              <w:t>promote the best employees</w:t>
            </w:r>
          </w:p>
          <w:p w14:paraId="70B251AF" w14:textId="0F169C32" w:rsidR="0075678C" w:rsidRDefault="0075678C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172E7AD" w14:textId="10B8C253" w:rsidR="0075678C" w:rsidRDefault="00C52CB4" w:rsidP="00C52CB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-Next two </w:t>
            </w:r>
            <w:r w:rsidR="00595A4D">
              <w:rPr>
                <w:rFonts w:ascii="Arial" w:hAnsi="Arial" w:cs="Arial"/>
                <w:sz w:val="22"/>
                <w:szCs w:val="22"/>
              </w:rPr>
              <w:t>years</w:t>
            </w:r>
          </w:p>
          <w:p w14:paraId="1B03A02E" w14:textId="427DF6BB" w:rsidR="00595A4D" w:rsidRPr="00C52CB4" w:rsidRDefault="00595A4D" w:rsidP="00C52CB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563E31">
              <w:rPr>
                <w:rFonts w:ascii="Arial" w:hAnsi="Arial" w:cs="Arial"/>
                <w:sz w:val="22"/>
                <w:szCs w:val="22"/>
              </w:rPr>
              <w:t xml:space="preserve">Look for external training and conferences </w:t>
            </w:r>
          </w:p>
          <w:p w14:paraId="1EE21796" w14:textId="7C8E852E" w:rsidR="0075678C" w:rsidRDefault="0075678C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79C1D1DD" w14:textId="54F086AD" w:rsidR="00B44495" w:rsidRDefault="00770D78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The organization provide</w:t>
            </w:r>
            <w:r w:rsidR="002606F9">
              <w:rPr>
                <w:rFonts w:ascii="Arial" w:hAnsi="Arial" w:cs="Arial"/>
                <w:sz w:val="22"/>
                <w:szCs w:val="22"/>
              </w:rPr>
              <w:t>s</w:t>
            </w:r>
            <w:r w:rsidR="00FF2276">
              <w:rPr>
                <w:rFonts w:ascii="Arial" w:hAnsi="Arial" w:cs="Arial"/>
                <w:sz w:val="22"/>
                <w:szCs w:val="22"/>
              </w:rPr>
              <w:t xml:space="preserve"> learning </w:t>
            </w:r>
            <w:r w:rsidR="004A1772">
              <w:rPr>
                <w:rFonts w:ascii="Arial" w:hAnsi="Arial" w:cs="Arial"/>
                <w:sz w:val="22"/>
                <w:szCs w:val="22"/>
              </w:rPr>
              <w:t>training and financial support.</w:t>
            </w:r>
          </w:p>
          <w:p w14:paraId="2CC64261" w14:textId="77777777" w:rsidR="006B3552" w:rsidRDefault="006B3552" w:rsidP="006B355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-Line manager and HR team.</w:t>
            </w:r>
          </w:p>
          <w:p w14:paraId="47D9884B" w14:textId="77777777" w:rsidR="00E152C7" w:rsidRDefault="00E152C7" w:rsidP="006B355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0ECE67D" w14:textId="77777777" w:rsidR="00E152C7" w:rsidRDefault="00E152C7" w:rsidP="006B355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2AF8D04" w14:textId="7F4E7BB6" w:rsidR="00E152C7" w:rsidRPr="006B3552" w:rsidRDefault="00E152C7" w:rsidP="006B355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D86" w14:paraId="1010C3B4" w14:textId="77777777" w:rsidTr="00B44495">
        <w:tc>
          <w:tcPr>
            <w:tcW w:w="2697" w:type="dxa"/>
          </w:tcPr>
          <w:p w14:paraId="0ACA6750" w14:textId="77777777" w:rsidR="00251C70" w:rsidRDefault="00251C70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A33E580" w14:textId="43E6DD73" w:rsidR="00532D86" w:rsidRDefault="002327CA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Things to</w:t>
            </w:r>
            <w:r w:rsidR="00A73D06">
              <w:rPr>
                <w:rFonts w:ascii="Arial" w:hAnsi="Arial" w:cs="Arial"/>
                <w:sz w:val="22"/>
                <w:szCs w:val="22"/>
              </w:rPr>
              <w:t xml:space="preserve"> do</w:t>
            </w:r>
            <w:r>
              <w:rPr>
                <w:rFonts w:ascii="Arial" w:hAnsi="Arial" w:cs="Arial"/>
                <w:sz w:val="22"/>
                <w:szCs w:val="22"/>
              </w:rPr>
              <w:t xml:space="preserve"> for </w:t>
            </w:r>
            <w:r w:rsidR="00A73D06">
              <w:rPr>
                <w:rFonts w:ascii="Arial" w:hAnsi="Arial" w:cs="Arial"/>
                <w:sz w:val="22"/>
                <w:szCs w:val="22"/>
              </w:rPr>
              <w:t xml:space="preserve">employees to </w:t>
            </w:r>
            <w:r>
              <w:rPr>
                <w:rFonts w:ascii="Arial" w:hAnsi="Arial" w:cs="Arial"/>
                <w:sz w:val="22"/>
                <w:szCs w:val="22"/>
              </w:rPr>
              <w:t>archive t</w:t>
            </w:r>
            <w:r w:rsidR="00551B49">
              <w:rPr>
                <w:rFonts w:ascii="Arial" w:hAnsi="Arial" w:cs="Arial"/>
                <w:sz w:val="22"/>
                <w:szCs w:val="22"/>
              </w:rPr>
              <w:t>his</w:t>
            </w:r>
          </w:p>
        </w:tc>
        <w:tc>
          <w:tcPr>
            <w:tcW w:w="2697" w:type="dxa"/>
          </w:tcPr>
          <w:p w14:paraId="1DC9ED61" w14:textId="09346D0C" w:rsidR="00532D86" w:rsidRDefault="00C87FD8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E152C7">
              <w:rPr>
                <w:rFonts w:ascii="Arial" w:hAnsi="Arial" w:cs="Arial"/>
                <w:sz w:val="22"/>
                <w:szCs w:val="22"/>
              </w:rPr>
              <w:t xml:space="preserve">Complete </w:t>
            </w:r>
            <w:r w:rsidR="00344B9E">
              <w:rPr>
                <w:rFonts w:ascii="Arial" w:hAnsi="Arial" w:cs="Arial"/>
                <w:sz w:val="22"/>
                <w:szCs w:val="22"/>
              </w:rPr>
              <w:t>professional training</w:t>
            </w:r>
            <w:r w:rsidR="00F700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4123">
              <w:rPr>
                <w:rFonts w:ascii="Arial" w:hAnsi="Arial" w:cs="Arial"/>
                <w:sz w:val="22"/>
                <w:szCs w:val="22"/>
              </w:rPr>
              <w:t>conscientio</w:t>
            </w:r>
            <w:r>
              <w:rPr>
                <w:rFonts w:ascii="Arial" w:hAnsi="Arial" w:cs="Arial"/>
                <w:sz w:val="22"/>
                <w:szCs w:val="22"/>
              </w:rPr>
              <w:t>usly</w:t>
            </w:r>
          </w:p>
          <w:p w14:paraId="2AB63B7D" w14:textId="3B482400" w:rsidR="00C87FD8" w:rsidRDefault="00C87FD8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-List </w:t>
            </w:r>
            <w:r w:rsidR="00F03D46">
              <w:rPr>
                <w:rFonts w:ascii="Arial" w:hAnsi="Arial" w:cs="Arial"/>
                <w:sz w:val="22"/>
                <w:szCs w:val="22"/>
              </w:rPr>
              <w:t>competenc</w:t>
            </w:r>
            <w:r w:rsidR="008D42EC">
              <w:rPr>
                <w:rFonts w:ascii="Arial" w:hAnsi="Arial" w:cs="Arial"/>
                <w:sz w:val="22"/>
                <w:szCs w:val="22"/>
              </w:rPr>
              <w:t>i</w:t>
            </w:r>
            <w:r w:rsidR="00F03D46">
              <w:rPr>
                <w:rFonts w:ascii="Arial" w:hAnsi="Arial" w:cs="Arial"/>
                <w:sz w:val="22"/>
                <w:szCs w:val="22"/>
              </w:rPr>
              <w:t xml:space="preserve">es and review strengths and areas of development </w:t>
            </w:r>
          </w:p>
          <w:p w14:paraId="1D8C970C" w14:textId="55D9F4EA" w:rsidR="00F03D46" w:rsidRDefault="00F03D46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3F833F2" w14:textId="63A721D6" w:rsidR="00C87FD8" w:rsidRDefault="00C87FD8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8" w:type="dxa"/>
          </w:tcPr>
          <w:p w14:paraId="6378434B" w14:textId="77777777" w:rsidR="00532D86" w:rsidRDefault="00EA3F57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-Each year</w:t>
            </w:r>
          </w:p>
          <w:p w14:paraId="66BC2C8D" w14:textId="77777777" w:rsidR="00EA3F57" w:rsidRDefault="00EA3F57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3ED9997" w14:textId="4B7DD60C" w:rsidR="00EA3F57" w:rsidRDefault="007736CC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-Every three months</w:t>
            </w:r>
          </w:p>
        </w:tc>
        <w:tc>
          <w:tcPr>
            <w:tcW w:w="2698" w:type="dxa"/>
          </w:tcPr>
          <w:p w14:paraId="00E30658" w14:textId="77777777" w:rsidR="00532D86" w:rsidRDefault="00C84EDB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-Line manager to discuss with employees about their needs</w:t>
            </w:r>
          </w:p>
          <w:p w14:paraId="5429352D" w14:textId="77777777" w:rsidR="009A1DE5" w:rsidRDefault="009A1DE5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-Offer feedback</w:t>
            </w:r>
          </w:p>
          <w:p w14:paraId="3D2A050E" w14:textId="798C0963" w:rsidR="00165C25" w:rsidRDefault="00165C25" w:rsidP="00D63C0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-Check if </w:t>
            </w:r>
            <w:r w:rsidR="008D42EC">
              <w:rPr>
                <w:rFonts w:ascii="Arial" w:hAnsi="Arial" w:cs="Arial"/>
                <w:sz w:val="22"/>
                <w:szCs w:val="22"/>
              </w:rPr>
              <w:t xml:space="preserve">the </w:t>
            </w:r>
            <w:r>
              <w:rPr>
                <w:rFonts w:ascii="Arial" w:hAnsi="Arial" w:cs="Arial"/>
                <w:sz w:val="22"/>
                <w:szCs w:val="22"/>
              </w:rPr>
              <w:t xml:space="preserve">mentoring scheme </w:t>
            </w:r>
            <w:r w:rsidR="00037477">
              <w:rPr>
                <w:rFonts w:ascii="Arial" w:hAnsi="Arial" w:cs="Arial"/>
                <w:sz w:val="22"/>
                <w:szCs w:val="22"/>
              </w:rPr>
              <w:t xml:space="preserve">is improving </w:t>
            </w:r>
            <w:r w:rsidR="00EA3F57">
              <w:rPr>
                <w:rFonts w:ascii="Arial" w:hAnsi="Arial" w:cs="Arial"/>
                <w:sz w:val="22"/>
                <w:szCs w:val="22"/>
              </w:rPr>
              <w:t>the quality</w:t>
            </w:r>
          </w:p>
        </w:tc>
      </w:tr>
    </w:tbl>
    <w:p w14:paraId="6A15A6B2" w14:textId="339BA3DF" w:rsidR="00AF5F63" w:rsidRDefault="00AF5F63" w:rsidP="00D63C0E">
      <w:pPr>
        <w:spacing w:line="360" w:lineRule="auto"/>
        <w:rPr>
          <w:rFonts w:ascii="Arial" w:hAnsi="Arial" w:cs="Arial"/>
          <w:sz w:val="22"/>
          <w:szCs w:val="22"/>
        </w:rPr>
      </w:pPr>
    </w:p>
    <w:p w14:paraId="13418BB5" w14:textId="263DE6C5" w:rsidR="00F845EF" w:rsidRDefault="00964DD2" w:rsidP="00D63C0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Effective </w:t>
      </w:r>
      <w:r w:rsidR="003A3214">
        <w:rPr>
          <w:rFonts w:ascii="Arial" w:hAnsi="Arial" w:cs="Arial"/>
          <w:sz w:val="22"/>
          <w:szCs w:val="22"/>
        </w:rPr>
        <w:t xml:space="preserve">learning and development </w:t>
      </w:r>
      <w:r w:rsidR="00E71076">
        <w:rPr>
          <w:rFonts w:ascii="Arial" w:hAnsi="Arial" w:cs="Arial"/>
          <w:sz w:val="22"/>
          <w:szCs w:val="22"/>
        </w:rPr>
        <w:t>through</w:t>
      </w:r>
      <w:r w:rsidR="003A3214">
        <w:rPr>
          <w:rFonts w:ascii="Arial" w:hAnsi="Arial" w:cs="Arial"/>
          <w:sz w:val="22"/>
          <w:szCs w:val="22"/>
        </w:rPr>
        <w:t xml:space="preserve"> the career </w:t>
      </w:r>
      <w:r w:rsidR="00181721">
        <w:rPr>
          <w:rFonts w:ascii="Arial" w:hAnsi="Arial" w:cs="Arial"/>
          <w:sz w:val="22"/>
          <w:szCs w:val="22"/>
        </w:rPr>
        <w:t>are</w:t>
      </w:r>
      <w:r w:rsidR="00E43438">
        <w:rPr>
          <w:rFonts w:ascii="Arial" w:hAnsi="Arial" w:cs="Arial"/>
          <w:sz w:val="22"/>
          <w:szCs w:val="22"/>
        </w:rPr>
        <w:t xml:space="preserve"> the key</w:t>
      </w:r>
      <w:r w:rsidR="00B2270A">
        <w:rPr>
          <w:rFonts w:ascii="Arial" w:hAnsi="Arial" w:cs="Arial"/>
          <w:sz w:val="22"/>
          <w:szCs w:val="22"/>
        </w:rPr>
        <w:t>s</w:t>
      </w:r>
      <w:r w:rsidR="00E43438">
        <w:rPr>
          <w:rFonts w:ascii="Arial" w:hAnsi="Arial" w:cs="Arial"/>
          <w:sz w:val="22"/>
          <w:szCs w:val="22"/>
        </w:rPr>
        <w:t xml:space="preserve"> to be an ef</w:t>
      </w:r>
      <w:r w:rsidR="008B4743">
        <w:rPr>
          <w:rFonts w:ascii="Arial" w:hAnsi="Arial" w:cs="Arial"/>
          <w:sz w:val="22"/>
          <w:szCs w:val="22"/>
        </w:rPr>
        <w:t>f</w:t>
      </w:r>
      <w:r w:rsidR="00E43438">
        <w:rPr>
          <w:rFonts w:ascii="Arial" w:hAnsi="Arial" w:cs="Arial"/>
          <w:sz w:val="22"/>
          <w:szCs w:val="22"/>
        </w:rPr>
        <w:t>ective long-term</w:t>
      </w:r>
      <w:r w:rsidR="008B4743">
        <w:rPr>
          <w:rFonts w:ascii="Arial" w:hAnsi="Arial" w:cs="Arial"/>
          <w:sz w:val="22"/>
          <w:szCs w:val="22"/>
        </w:rPr>
        <w:t xml:space="preserve"> employee. The </w:t>
      </w:r>
      <w:r w:rsidR="00164659">
        <w:rPr>
          <w:rFonts w:ascii="Arial" w:hAnsi="Arial" w:cs="Arial"/>
          <w:sz w:val="22"/>
          <w:szCs w:val="22"/>
        </w:rPr>
        <w:t xml:space="preserve">methods for learning at work may need to include </w:t>
      </w:r>
      <w:r w:rsidR="00F156B2">
        <w:rPr>
          <w:rFonts w:ascii="Arial" w:hAnsi="Arial" w:cs="Arial"/>
          <w:sz w:val="22"/>
          <w:szCs w:val="22"/>
        </w:rPr>
        <w:t>theoretical knowledge through re</w:t>
      </w:r>
      <w:r w:rsidR="00174C88">
        <w:rPr>
          <w:rFonts w:ascii="Arial" w:hAnsi="Arial" w:cs="Arial"/>
          <w:sz w:val="22"/>
          <w:szCs w:val="22"/>
        </w:rPr>
        <w:t>ad</w:t>
      </w:r>
      <w:r w:rsidR="00F156B2">
        <w:rPr>
          <w:rFonts w:ascii="Arial" w:hAnsi="Arial" w:cs="Arial"/>
          <w:sz w:val="22"/>
          <w:szCs w:val="22"/>
        </w:rPr>
        <w:t xml:space="preserve">ing </w:t>
      </w:r>
      <w:r w:rsidR="00181721">
        <w:rPr>
          <w:rFonts w:ascii="Arial" w:hAnsi="Arial" w:cs="Arial"/>
          <w:sz w:val="22"/>
          <w:szCs w:val="22"/>
        </w:rPr>
        <w:t xml:space="preserve">and </w:t>
      </w:r>
      <w:r w:rsidR="00F156B2">
        <w:rPr>
          <w:rFonts w:ascii="Arial" w:hAnsi="Arial" w:cs="Arial"/>
          <w:sz w:val="22"/>
          <w:szCs w:val="22"/>
        </w:rPr>
        <w:t>professional studies</w:t>
      </w:r>
      <w:r w:rsidR="00181721">
        <w:rPr>
          <w:rFonts w:ascii="Arial" w:hAnsi="Arial" w:cs="Arial"/>
          <w:sz w:val="22"/>
          <w:szCs w:val="22"/>
        </w:rPr>
        <w:t xml:space="preserve">. </w:t>
      </w:r>
      <w:r w:rsidR="0001258E">
        <w:rPr>
          <w:rFonts w:ascii="Arial" w:hAnsi="Arial" w:cs="Arial"/>
          <w:sz w:val="22"/>
          <w:szCs w:val="22"/>
        </w:rPr>
        <w:t xml:space="preserve">The most important is to review </w:t>
      </w:r>
      <w:r w:rsidR="007673CB">
        <w:rPr>
          <w:rFonts w:ascii="Arial" w:hAnsi="Arial" w:cs="Arial"/>
          <w:sz w:val="22"/>
          <w:szCs w:val="22"/>
        </w:rPr>
        <w:t xml:space="preserve">the knowledge </w:t>
      </w:r>
      <w:r w:rsidR="00F845EF">
        <w:rPr>
          <w:rFonts w:ascii="Arial" w:hAnsi="Arial" w:cs="Arial"/>
          <w:sz w:val="22"/>
          <w:szCs w:val="22"/>
        </w:rPr>
        <w:t>of the employees and include reflective learning.</w:t>
      </w:r>
    </w:p>
    <w:p w14:paraId="74EA6D9D" w14:textId="7DF1277C" w:rsidR="00964DD2" w:rsidRDefault="00BA0023" w:rsidP="00D63C0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Mentoring and CPD have important roles in employee</w:t>
      </w:r>
      <w:r w:rsidR="00115CF3">
        <w:rPr>
          <w:rFonts w:ascii="Arial" w:hAnsi="Arial" w:cs="Arial"/>
          <w:sz w:val="22"/>
          <w:szCs w:val="22"/>
        </w:rPr>
        <w:t>’s</w:t>
      </w:r>
      <w:r>
        <w:rPr>
          <w:rFonts w:ascii="Arial" w:hAnsi="Arial" w:cs="Arial"/>
          <w:sz w:val="22"/>
          <w:szCs w:val="22"/>
        </w:rPr>
        <w:t xml:space="preserve"> </w:t>
      </w:r>
      <w:r w:rsidR="00695E4C">
        <w:rPr>
          <w:rFonts w:ascii="Arial" w:hAnsi="Arial" w:cs="Arial"/>
          <w:sz w:val="22"/>
          <w:szCs w:val="22"/>
        </w:rPr>
        <w:t xml:space="preserve">continued learning and </w:t>
      </w:r>
      <w:r w:rsidR="00C47087">
        <w:rPr>
          <w:rFonts w:ascii="Arial" w:hAnsi="Arial" w:cs="Arial"/>
          <w:sz w:val="22"/>
          <w:szCs w:val="22"/>
        </w:rPr>
        <w:t>development,</w:t>
      </w:r>
      <w:r w:rsidR="00695E4C">
        <w:rPr>
          <w:rFonts w:ascii="Arial" w:hAnsi="Arial" w:cs="Arial"/>
          <w:sz w:val="22"/>
          <w:szCs w:val="22"/>
        </w:rPr>
        <w:t xml:space="preserve"> so </w:t>
      </w:r>
      <w:r w:rsidR="00202448">
        <w:rPr>
          <w:rFonts w:ascii="Arial" w:hAnsi="Arial" w:cs="Arial"/>
          <w:sz w:val="22"/>
          <w:szCs w:val="22"/>
        </w:rPr>
        <w:t>we need to be more organized to make the most of these resources</w:t>
      </w:r>
      <w:r w:rsidR="00C47087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C47087">
        <w:rPr>
          <w:rFonts w:ascii="Arial" w:hAnsi="Arial" w:cs="Arial"/>
          <w:sz w:val="22"/>
          <w:szCs w:val="22"/>
        </w:rPr>
        <w:t>Maund</w:t>
      </w:r>
      <w:proofErr w:type="spellEnd"/>
      <w:r w:rsidR="00C47087">
        <w:rPr>
          <w:rFonts w:ascii="Arial" w:hAnsi="Arial" w:cs="Arial"/>
          <w:sz w:val="22"/>
          <w:szCs w:val="22"/>
        </w:rPr>
        <w:t>, 2017).</w:t>
      </w:r>
      <w:r w:rsidR="00F845EF">
        <w:rPr>
          <w:rFonts w:ascii="Arial" w:hAnsi="Arial" w:cs="Arial"/>
          <w:sz w:val="22"/>
          <w:szCs w:val="22"/>
        </w:rPr>
        <w:t xml:space="preserve"> </w:t>
      </w:r>
    </w:p>
    <w:p w14:paraId="596C5ADD" w14:textId="2B5AF9CB" w:rsidR="00EF4D41" w:rsidRDefault="00EF4D41" w:rsidP="00D63C0E">
      <w:pPr>
        <w:spacing w:line="360" w:lineRule="auto"/>
        <w:rPr>
          <w:rFonts w:ascii="Arial" w:hAnsi="Arial" w:cs="Arial"/>
          <w:sz w:val="22"/>
          <w:szCs w:val="22"/>
        </w:rPr>
      </w:pPr>
    </w:p>
    <w:p w14:paraId="6F3F7A1E" w14:textId="77777777" w:rsidR="004078CC" w:rsidRDefault="004078CC" w:rsidP="00D63C0E">
      <w:pPr>
        <w:spacing w:line="360" w:lineRule="auto"/>
        <w:rPr>
          <w:rFonts w:ascii="Arial" w:hAnsi="Arial" w:cs="Arial"/>
          <w:sz w:val="22"/>
          <w:szCs w:val="22"/>
        </w:rPr>
      </w:pPr>
    </w:p>
    <w:p w14:paraId="04208719" w14:textId="77777777" w:rsidR="004078CC" w:rsidRPr="00D63C0E" w:rsidRDefault="004078CC" w:rsidP="00D63C0E">
      <w:pPr>
        <w:spacing w:line="360" w:lineRule="auto"/>
        <w:rPr>
          <w:rFonts w:ascii="Arial" w:hAnsi="Arial" w:cs="Arial"/>
          <w:sz w:val="22"/>
          <w:szCs w:val="22"/>
        </w:rPr>
      </w:pPr>
    </w:p>
    <w:p w14:paraId="52D3F553" w14:textId="77777777" w:rsidR="006530F6" w:rsidRPr="00EB4B69" w:rsidRDefault="006530F6" w:rsidP="008115A6">
      <w:pPr>
        <w:pStyle w:val="ListParagraph"/>
        <w:spacing w:line="360" w:lineRule="auto"/>
        <w:ind w:left="1003"/>
        <w:rPr>
          <w:rFonts w:ascii="Arial" w:hAnsi="Arial" w:cs="Arial"/>
          <w:sz w:val="22"/>
          <w:szCs w:val="22"/>
        </w:rPr>
      </w:pPr>
    </w:p>
    <w:p w14:paraId="2DA9E058" w14:textId="77777777" w:rsidR="00CE286F" w:rsidRDefault="00CE286F" w:rsidP="00841346">
      <w:pPr>
        <w:spacing w:line="360" w:lineRule="auto"/>
        <w:ind w:left="283"/>
        <w:rPr>
          <w:rFonts w:ascii="Arial" w:hAnsi="Arial" w:cs="Arial"/>
          <w:sz w:val="22"/>
          <w:szCs w:val="22"/>
        </w:rPr>
      </w:pPr>
    </w:p>
    <w:p w14:paraId="1C908E0E" w14:textId="77777777" w:rsidR="00A96F86" w:rsidRDefault="00A96F86" w:rsidP="00841346">
      <w:pPr>
        <w:spacing w:line="360" w:lineRule="auto"/>
        <w:ind w:left="283"/>
        <w:rPr>
          <w:rFonts w:ascii="Arial" w:hAnsi="Arial" w:cs="Arial"/>
          <w:sz w:val="22"/>
          <w:szCs w:val="22"/>
        </w:rPr>
      </w:pPr>
    </w:p>
    <w:p w14:paraId="1BD1A449" w14:textId="5498336C" w:rsidR="00EE1BFA" w:rsidRDefault="00EE1BFA" w:rsidP="00841346">
      <w:pPr>
        <w:spacing w:line="360" w:lineRule="auto"/>
        <w:ind w:left="283"/>
        <w:rPr>
          <w:rFonts w:ascii="Arial" w:hAnsi="Arial" w:cs="Arial"/>
          <w:sz w:val="22"/>
          <w:szCs w:val="22"/>
        </w:rPr>
      </w:pPr>
    </w:p>
    <w:p w14:paraId="6DF9AB32" w14:textId="77777777" w:rsidR="00EE1BFA" w:rsidRPr="00841346" w:rsidRDefault="00EE1BFA" w:rsidP="00841346">
      <w:pPr>
        <w:spacing w:line="360" w:lineRule="auto"/>
        <w:ind w:left="283"/>
        <w:rPr>
          <w:rFonts w:ascii="Arial" w:hAnsi="Arial" w:cs="Arial"/>
          <w:sz w:val="22"/>
          <w:szCs w:val="22"/>
        </w:rPr>
      </w:pPr>
    </w:p>
    <w:p w14:paraId="5CE58DA3" w14:textId="3948AA75" w:rsidR="00C70F11" w:rsidRDefault="00C70F11" w:rsidP="00823056">
      <w:pPr>
        <w:spacing w:line="360" w:lineRule="auto"/>
        <w:ind w:left="357"/>
        <w:rPr>
          <w:rFonts w:ascii="Arial" w:hAnsi="Arial" w:cs="Arial"/>
        </w:rPr>
      </w:pPr>
    </w:p>
    <w:p w14:paraId="1C786AC3" w14:textId="6BBDDB41" w:rsidR="00C70F11" w:rsidRDefault="00C70F11" w:rsidP="00823056">
      <w:pPr>
        <w:spacing w:line="360" w:lineRule="auto"/>
        <w:ind w:left="357"/>
        <w:rPr>
          <w:rFonts w:ascii="Arial" w:hAnsi="Arial" w:cs="Arial"/>
        </w:rPr>
      </w:pPr>
    </w:p>
    <w:p w14:paraId="091D6B9E" w14:textId="48B64FE9" w:rsidR="00C70F11" w:rsidRDefault="00C70F11" w:rsidP="009D15FB">
      <w:pPr>
        <w:ind w:left="360"/>
        <w:rPr>
          <w:rFonts w:ascii="Arial" w:hAnsi="Arial" w:cs="Arial"/>
        </w:rPr>
      </w:pPr>
    </w:p>
    <w:p w14:paraId="15246A60" w14:textId="3111985A" w:rsidR="00C70F11" w:rsidRDefault="00C70F11" w:rsidP="009D15FB">
      <w:pPr>
        <w:ind w:left="360"/>
        <w:rPr>
          <w:rFonts w:ascii="Arial" w:hAnsi="Arial" w:cs="Arial"/>
        </w:rPr>
      </w:pPr>
    </w:p>
    <w:p w14:paraId="0B0E865F" w14:textId="47459D8A" w:rsidR="00C70F11" w:rsidRDefault="00C70F11" w:rsidP="009D15FB">
      <w:pPr>
        <w:ind w:left="360"/>
        <w:rPr>
          <w:rFonts w:ascii="Arial" w:hAnsi="Arial" w:cs="Arial"/>
        </w:rPr>
      </w:pPr>
    </w:p>
    <w:p w14:paraId="54B9855B" w14:textId="6C3DE62C" w:rsidR="00C70F11" w:rsidRDefault="00C70F11" w:rsidP="009D15FB">
      <w:pPr>
        <w:ind w:left="360"/>
        <w:rPr>
          <w:rFonts w:ascii="Arial" w:hAnsi="Arial" w:cs="Arial"/>
        </w:rPr>
      </w:pPr>
    </w:p>
    <w:p w14:paraId="1DB41854" w14:textId="21160930" w:rsidR="00C70F11" w:rsidRDefault="00C70F11" w:rsidP="009D15FB">
      <w:pPr>
        <w:ind w:left="360"/>
        <w:rPr>
          <w:rFonts w:ascii="Arial" w:hAnsi="Arial" w:cs="Arial"/>
        </w:rPr>
      </w:pPr>
    </w:p>
    <w:p w14:paraId="656B3287" w14:textId="5C7E58CE" w:rsidR="00C70F11" w:rsidRDefault="00C70F11" w:rsidP="009D15FB">
      <w:pPr>
        <w:ind w:left="360"/>
        <w:rPr>
          <w:rFonts w:ascii="Arial" w:hAnsi="Arial" w:cs="Arial"/>
        </w:rPr>
      </w:pPr>
    </w:p>
    <w:p w14:paraId="7621C906" w14:textId="0929E47E" w:rsidR="00C70F11" w:rsidRDefault="00C70F11" w:rsidP="009D15FB">
      <w:pPr>
        <w:ind w:left="360"/>
        <w:rPr>
          <w:rFonts w:ascii="Arial" w:hAnsi="Arial" w:cs="Arial"/>
        </w:rPr>
      </w:pPr>
    </w:p>
    <w:p w14:paraId="272F6C40" w14:textId="615888BF" w:rsidR="00C70F11" w:rsidRDefault="00C70F11" w:rsidP="009D15FB">
      <w:pPr>
        <w:ind w:left="360"/>
        <w:rPr>
          <w:rFonts w:ascii="Arial" w:hAnsi="Arial" w:cs="Arial"/>
        </w:rPr>
      </w:pPr>
    </w:p>
    <w:p w14:paraId="1C82FBC1" w14:textId="6800D1F5" w:rsidR="00C70F11" w:rsidRDefault="00C70F11" w:rsidP="009D15FB">
      <w:pPr>
        <w:ind w:left="360"/>
        <w:rPr>
          <w:rFonts w:ascii="Arial" w:hAnsi="Arial" w:cs="Arial"/>
        </w:rPr>
      </w:pPr>
    </w:p>
    <w:p w14:paraId="0283A2B6" w14:textId="0F05D984" w:rsidR="00C70F11" w:rsidRDefault="00C70F11" w:rsidP="009D15FB">
      <w:pPr>
        <w:ind w:left="360"/>
        <w:rPr>
          <w:rFonts w:ascii="Arial" w:hAnsi="Arial" w:cs="Arial"/>
        </w:rPr>
      </w:pPr>
    </w:p>
    <w:p w14:paraId="02232C7D" w14:textId="7E446D4D" w:rsidR="00C70F11" w:rsidRDefault="00C70F11" w:rsidP="00CF0B1F">
      <w:pPr>
        <w:rPr>
          <w:rFonts w:ascii="Arial" w:hAnsi="Arial" w:cs="Arial"/>
        </w:rPr>
      </w:pPr>
    </w:p>
    <w:p w14:paraId="7856FB2A" w14:textId="3230609C" w:rsidR="00F649D4" w:rsidRDefault="00CF0B1F" w:rsidP="00174800">
      <w:pPr>
        <w:rPr>
          <w:rFonts w:ascii="Arial" w:hAnsi="Arial" w:cs="Arial"/>
          <w:sz w:val="28"/>
          <w:szCs w:val="28"/>
        </w:rPr>
      </w:pPr>
      <w:r w:rsidRPr="00174800">
        <w:rPr>
          <w:rFonts w:ascii="Arial" w:hAnsi="Arial" w:cs="Arial"/>
          <w:sz w:val="28"/>
          <w:szCs w:val="28"/>
        </w:rPr>
        <w:t>3.</w:t>
      </w:r>
      <w:r w:rsidR="00DC156B">
        <w:rPr>
          <w:rFonts w:ascii="Arial" w:hAnsi="Arial" w:cs="Arial"/>
          <w:sz w:val="28"/>
          <w:szCs w:val="28"/>
        </w:rPr>
        <w:t>R</w:t>
      </w:r>
      <w:r w:rsidRPr="00174800">
        <w:rPr>
          <w:rFonts w:ascii="Arial" w:hAnsi="Arial" w:cs="Arial"/>
          <w:sz w:val="28"/>
          <w:szCs w:val="28"/>
        </w:rPr>
        <w:t>eflectio</w:t>
      </w:r>
      <w:r w:rsidR="00174800">
        <w:rPr>
          <w:rFonts w:ascii="Arial" w:hAnsi="Arial" w:cs="Arial"/>
          <w:sz w:val="28"/>
          <w:szCs w:val="28"/>
        </w:rPr>
        <w:t>n</w:t>
      </w:r>
      <w:r w:rsidR="00DC156B">
        <w:rPr>
          <w:rFonts w:ascii="Arial" w:hAnsi="Arial" w:cs="Arial"/>
          <w:sz w:val="28"/>
          <w:szCs w:val="28"/>
        </w:rPr>
        <w:t xml:space="preserve"> of my study experience </w:t>
      </w:r>
    </w:p>
    <w:p w14:paraId="3E068EE5" w14:textId="44649953" w:rsidR="00D311F2" w:rsidRDefault="00D311F2" w:rsidP="00154AF2">
      <w:pPr>
        <w:spacing w:line="360" w:lineRule="auto"/>
        <w:rPr>
          <w:rFonts w:ascii="Arial" w:hAnsi="Arial" w:cs="Arial"/>
          <w:sz w:val="28"/>
          <w:szCs w:val="28"/>
        </w:rPr>
      </w:pPr>
    </w:p>
    <w:p w14:paraId="060302B1" w14:textId="18BEDD8F" w:rsidR="00174800" w:rsidRPr="00C50DAA" w:rsidRDefault="00235994" w:rsidP="00154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this part I will </w:t>
      </w:r>
      <w:r w:rsidR="00154AF2">
        <w:rPr>
          <w:rFonts w:ascii="Arial" w:hAnsi="Arial" w:cs="Arial"/>
          <w:sz w:val="22"/>
          <w:szCs w:val="22"/>
        </w:rPr>
        <w:t>discuss</w:t>
      </w:r>
      <w:r w:rsidR="00C50DAA">
        <w:rPr>
          <w:rFonts w:ascii="Arial" w:hAnsi="Arial" w:cs="Arial"/>
          <w:sz w:val="22"/>
          <w:szCs w:val="22"/>
        </w:rPr>
        <w:t xml:space="preserve"> my </w:t>
      </w:r>
      <w:r w:rsidR="00CB4654">
        <w:rPr>
          <w:rFonts w:ascii="Arial" w:hAnsi="Arial" w:cs="Arial"/>
          <w:sz w:val="22"/>
          <w:szCs w:val="22"/>
        </w:rPr>
        <w:t xml:space="preserve">experience before to start this course </w:t>
      </w:r>
      <w:r w:rsidR="00CB4654" w:rsidRPr="00174800">
        <w:rPr>
          <w:rFonts w:ascii="Arial" w:hAnsi="Arial" w:cs="Arial"/>
          <w:sz w:val="22"/>
          <w:szCs w:val="22"/>
        </w:rPr>
        <w:t xml:space="preserve">at </w:t>
      </w:r>
      <w:r w:rsidR="00433E61">
        <w:rPr>
          <w:rFonts w:ascii="Arial" w:hAnsi="Arial" w:cs="Arial"/>
          <w:sz w:val="22"/>
          <w:szCs w:val="22"/>
        </w:rPr>
        <w:t xml:space="preserve">the </w:t>
      </w:r>
      <w:r w:rsidR="00CB4654" w:rsidRPr="00174800">
        <w:rPr>
          <w:rFonts w:ascii="Arial" w:hAnsi="Arial" w:cs="Arial"/>
          <w:sz w:val="22"/>
          <w:szCs w:val="22"/>
        </w:rPr>
        <w:t>University of Wales Trinity Saint David, Certificate in Higher Education Skills for the Workplace</w:t>
      </w:r>
      <w:r w:rsidR="00433E61">
        <w:rPr>
          <w:rFonts w:ascii="Arial" w:hAnsi="Arial" w:cs="Arial"/>
          <w:sz w:val="22"/>
          <w:szCs w:val="22"/>
        </w:rPr>
        <w:t>,</w:t>
      </w:r>
      <w:r w:rsidR="002F752D">
        <w:rPr>
          <w:rFonts w:ascii="Arial" w:hAnsi="Arial" w:cs="Arial"/>
          <w:sz w:val="22"/>
          <w:szCs w:val="22"/>
        </w:rPr>
        <w:t xml:space="preserve"> and after</w:t>
      </w:r>
      <w:r w:rsidR="003641DC">
        <w:rPr>
          <w:rFonts w:ascii="Arial" w:hAnsi="Arial" w:cs="Arial"/>
          <w:sz w:val="22"/>
          <w:szCs w:val="22"/>
        </w:rPr>
        <w:t>.</w:t>
      </w:r>
    </w:p>
    <w:p w14:paraId="58125FBF" w14:textId="2727D5BF" w:rsidR="00172460" w:rsidRPr="00174800" w:rsidRDefault="00551DA7" w:rsidP="00154AF2">
      <w:pPr>
        <w:spacing w:line="360" w:lineRule="auto"/>
        <w:rPr>
          <w:rFonts w:ascii="Arial" w:hAnsi="Arial" w:cs="Arial"/>
          <w:sz w:val="22"/>
          <w:szCs w:val="22"/>
        </w:rPr>
      </w:pPr>
      <w:r w:rsidRPr="00174800">
        <w:rPr>
          <w:rFonts w:ascii="Arial" w:hAnsi="Arial" w:cs="Arial"/>
          <w:sz w:val="22"/>
          <w:szCs w:val="22"/>
        </w:rPr>
        <w:t>Before start</w:t>
      </w:r>
      <w:r w:rsidR="00F11CF0">
        <w:rPr>
          <w:rFonts w:ascii="Arial" w:hAnsi="Arial" w:cs="Arial"/>
          <w:sz w:val="22"/>
          <w:szCs w:val="22"/>
        </w:rPr>
        <w:t>ing</w:t>
      </w:r>
      <w:r w:rsidRPr="00174800">
        <w:rPr>
          <w:rFonts w:ascii="Arial" w:hAnsi="Arial" w:cs="Arial"/>
          <w:sz w:val="22"/>
          <w:szCs w:val="22"/>
        </w:rPr>
        <w:t xml:space="preserve"> </w:t>
      </w:r>
      <w:r w:rsidR="00211CC7" w:rsidRPr="00174800">
        <w:rPr>
          <w:rFonts w:ascii="Arial" w:hAnsi="Arial" w:cs="Arial"/>
          <w:sz w:val="22"/>
          <w:szCs w:val="22"/>
        </w:rPr>
        <w:t xml:space="preserve">this </w:t>
      </w:r>
      <w:r w:rsidR="003641DC" w:rsidRPr="00174800">
        <w:rPr>
          <w:rFonts w:ascii="Arial" w:hAnsi="Arial" w:cs="Arial"/>
          <w:sz w:val="22"/>
          <w:szCs w:val="22"/>
        </w:rPr>
        <w:t>course,</w:t>
      </w:r>
      <w:r w:rsidR="00AF43E0" w:rsidRPr="00174800">
        <w:rPr>
          <w:rFonts w:ascii="Arial" w:hAnsi="Arial" w:cs="Arial"/>
          <w:sz w:val="22"/>
          <w:szCs w:val="22"/>
        </w:rPr>
        <w:t xml:space="preserve"> </w:t>
      </w:r>
      <w:r w:rsidR="00371DC1" w:rsidRPr="00174800">
        <w:rPr>
          <w:rFonts w:ascii="Arial" w:hAnsi="Arial" w:cs="Arial"/>
          <w:sz w:val="22"/>
          <w:szCs w:val="22"/>
        </w:rPr>
        <w:t>I was just</w:t>
      </w:r>
      <w:r w:rsidR="00EC04E0" w:rsidRPr="00174800">
        <w:rPr>
          <w:rFonts w:ascii="Arial" w:hAnsi="Arial" w:cs="Arial"/>
          <w:sz w:val="22"/>
          <w:szCs w:val="22"/>
        </w:rPr>
        <w:t xml:space="preserve"> a</w:t>
      </w:r>
      <w:r w:rsidR="00371DC1" w:rsidRPr="00174800">
        <w:rPr>
          <w:rFonts w:ascii="Arial" w:hAnsi="Arial" w:cs="Arial"/>
          <w:sz w:val="22"/>
          <w:szCs w:val="22"/>
        </w:rPr>
        <w:t xml:space="preserve"> </w:t>
      </w:r>
      <w:r w:rsidR="00AE18FB" w:rsidRPr="00174800">
        <w:rPr>
          <w:rFonts w:ascii="Arial" w:hAnsi="Arial" w:cs="Arial"/>
          <w:sz w:val="22"/>
          <w:szCs w:val="22"/>
        </w:rPr>
        <w:t xml:space="preserve">single </w:t>
      </w:r>
      <w:r w:rsidR="00EF17EC" w:rsidRPr="00174800">
        <w:rPr>
          <w:rFonts w:ascii="Arial" w:hAnsi="Arial" w:cs="Arial"/>
          <w:sz w:val="22"/>
          <w:szCs w:val="22"/>
        </w:rPr>
        <w:t xml:space="preserve">mother </w:t>
      </w:r>
      <w:r w:rsidR="00AE18FB" w:rsidRPr="00174800">
        <w:rPr>
          <w:rFonts w:ascii="Arial" w:hAnsi="Arial" w:cs="Arial"/>
          <w:sz w:val="22"/>
          <w:szCs w:val="22"/>
        </w:rPr>
        <w:t xml:space="preserve">which work </w:t>
      </w:r>
      <w:r w:rsidR="00F11CF0">
        <w:rPr>
          <w:rFonts w:ascii="Arial" w:hAnsi="Arial" w:cs="Arial"/>
          <w:sz w:val="22"/>
          <w:szCs w:val="22"/>
        </w:rPr>
        <w:t>as</w:t>
      </w:r>
      <w:r w:rsidR="00930B9B">
        <w:rPr>
          <w:rFonts w:ascii="Arial" w:hAnsi="Arial" w:cs="Arial"/>
          <w:sz w:val="22"/>
          <w:szCs w:val="22"/>
        </w:rPr>
        <w:t xml:space="preserve"> a</w:t>
      </w:r>
      <w:r w:rsidR="00AE18FB" w:rsidRPr="00174800">
        <w:rPr>
          <w:rFonts w:ascii="Arial" w:hAnsi="Arial" w:cs="Arial"/>
          <w:sz w:val="22"/>
          <w:szCs w:val="22"/>
        </w:rPr>
        <w:t xml:space="preserve"> </w:t>
      </w:r>
      <w:r w:rsidR="00B72EE5" w:rsidRPr="00174800">
        <w:rPr>
          <w:rFonts w:ascii="Arial" w:hAnsi="Arial" w:cs="Arial"/>
          <w:sz w:val="22"/>
          <w:szCs w:val="22"/>
        </w:rPr>
        <w:t>housekeeper assistant</w:t>
      </w:r>
      <w:r w:rsidR="00EB52EC" w:rsidRPr="00174800">
        <w:rPr>
          <w:rFonts w:ascii="Arial" w:hAnsi="Arial" w:cs="Arial"/>
          <w:sz w:val="22"/>
          <w:szCs w:val="22"/>
        </w:rPr>
        <w:t xml:space="preserve"> </w:t>
      </w:r>
      <w:r w:rsidR="001A5F55" w:rsidRPr="00174800">
        <w:rPr>
          <w:rFonts w:ascii="Arial" w:hAnsi="Arial" w:cs="Arial"/>
          <w:sz w:val="22"/>
          <w:szCs w:val="22"/>
        </w:rPr>
        <w:t xml:space="preserve">and </w:t>
      </w:r>
      <w:r w:rsidR="00862550" w:rsidRPr="00174800">
        <w:rPr>
          <w:rFonts w:ascii="Arial" w:hAnsi="Arial" w:cs="Arial"/>
          <w:sz w:val="22"/>
          <w:szCs w:val="22"/>
        </w:rPr>
        <w:t xml:space="preserve">without </w:t>
      </w:r>
      <w:r w:rsidR="001A5F55" w:rsidRPr="00174800">
        <w:rPr>
          <w:rFonts w:ascii="Arial" w:hAnsi="Arial" w:cs="Arial"/>
          <w:sz w:val="22"/>
          <w:szCs w:val="22"/>
        </w:rPr>
        <w:t xml:space="preserve">a single hope that I can improve my </w:t>
      </w:r>
      <w:r w:rsidR="001044F8" w:rsidRPr="00174800">
        <w:rPr>
          <w:rFonts w:ascii="Arial" w:hAnsi="Arial" w:cs="Arial"/>
          <w:sz w:val="22"/>
          <w:szCs w:val="22"/>
        </w:rPr>
        <w:t xml:space="preserve">confidence and my knowledge. </w:t>
      </w:r>
      <w:r w:rsidR="00526E85" w:rsidRPr="00174800">
        <w:rPr>
          <w:rFonts w:ascii="Arial" w:hAnsi="Arial" w:cs="Arial"/>
          <w:sz w:val="22"/>
          <w:szCs w:val="22"/>
        </w:rPr>
        <w:t xml:space="preserve">Because I am coming from another country and English is not my first </w:t>
      </w:r>
      <w:r w:rsidR="00172460" w:rsidRPr="00174800">
        <w:rPr>
          <w:rFonts w:ascii="Arial" w:hAnsi="Arial" w:cs="Arial"/>
          <w:sz w:val="22"/>
          <w:szCs w:val="22"/>
        </w:rPr>
        <w:t>language,</w:t>
      </w:r>
      <w:r w:rsidR="00526E85" w:rsidRPr="00174800">
        <w:rPr>
          <w:rFonts w:ascii="Arial" w:hAnsi="Arial" w:cs="Arial"/>
          <w:sz w:val="22"/>
          <w:szCs w:val="22"/>
        </w:rPr>
        <w:t xml:space="preserve"> I</w:t>
      </w:r>
      <w:r w:rsidR="007B5E67" w:rsidRPr="00174800">
        <w:rPr>
          <w:rFonts w:ascii="Arial" w:hAnsi="Arial" w:cs="Arial"/>
          <w:sz w:val="22"/>
          <w:szCs w:val="22"/>
        </w:rPr>
        <w:t>n the las</w:t>
      </w:r>
      <w:r w:rsidR="00930B9B">
        <w:rPr>
          <w:rFonts w:ascii="Arial" w:hAnsi="Arial" w:cs="Arial"/>
          <w:sz w:val="22"/>
          <w:szCs w:val="22"/>
        </w:rPr>
        <w:t>t</w:t>
      </w:r>
      <w:r w:rsidR="007B5E67" w:rsidRPr="00174800">
        <w:rPr>
          <w:rFonts w:ascii="Arial" w:hAnsi="Arial" w:cs="Arial"/>
          <w:sz w:val="22"/>
          <w:szCs w:val="22"/>
        </w:rPr>
        <w:t xml:space="preserve"> few years</w:t>
      </w:r>
      <w:r w:rsidR="00930B9B">
        <w:rPr>
          <w:rFonts w:ascii="Arial" w:hAnsi="Arial" w:cs="Arial"/>
          <w:sz w:val="22"/>
          <w:szCs w:val="22"/>
        </w:rPr>
        <w:t>,</w:t>
      </w:r>
      <w:r w:rsidR="007B5E67" w:rsidRPr="00174800">
        <w:rPr>
          <w:rFonts w:ascii="Arial" w:hAnsi="Arial" w:cs="Arial"/>
          <w:sz w:val="22"/>
          <w:szCs w:val="22"/>
        </w:rPr>
        <w:t xml:space="preserve"> I </w:t>
      </w:r>
      <w:r w:rsidR="000C2362" w:rsidRPr="00174800">
        <w:rPr>
          <w:rFonts w:ascii="Arial" w:hAnsi="Arial" w:cs="Arial"/>
          <w:sz w:val="22"/>
          <w:szCs w:val="22"/>
        </w:rPr>
        <w:t>was having</w:t>
      </w:r>
      <w:r w:rsidR="007B5E67" w:rsidRPr="00174800">
        <w:rPr>
          <w:rFonts w:ascii="Arial" w:hAnsi="Arial" w:cs="Arial"/>
          <w:sz w:val="22"/>
          <w:szCs w:val="22"/>
        </w:rPr>
        <w:t xml:space="preserve"> so m</w:t>
      </w:r>
      <w:r w:rsidR="00842F85">
        <w:rPr>
          <w:rFonts w:ascii="Arial" w:hAnsi="Arial" w:cs="Arial"/>
          <w:sz w:val="22"/>
          <w:szCs w:val="22"/>
        </w:rPr>
        <w:t>any</w:t>
      </w:r>
      <w:r w:rsidR="007B5E67" w:rsidRPr="00174800">
        <w:rPr>
          <w:rFonts w:ascii="Arial" w:hAnsi="Arial" w:cs="Arial"/>
          <w:sz w:val="22"/>
          <w:szCs w:val="22"/>
        </w:rPr>
        <w:t xml:space="preserve"> barriers </w:t>
      </w:r>
      <w:r w:rsidR="00151C17" w:rsidRPr="00174800">
        <w:rPr>
          <w:rFonts w:ascii="Arial" w:hAnsi="Arial" w:cs="Arial"/>
          <w:sz w:val="22"/>
          <w:szCs w:val="22"/>
        </w:rPr>
        <w:t>in my way</w:t>
      </w:r>
      <w:r w:rsidR="00172460" w:rsidRPr="00174800">
        <w:rPr>
          <w:rFonts w:ascii="Arial" w:hAnsi="Arial" w:cs="Arial"/>
          <w:sz w:val="22"/>
          <w:szCs w:val="22"/>
        </w:rPr>
        <w:t>.</w:t>
      </w:r>
    </w:p>
    <w:p w14:paraId="0B3A6F56" w14:textId="05DFD4F5" w:rsidR="00154AF2" w:rsidRDefault="00526E85" w:rsidP="00154AF2">
      <w:pPr>
        <w:spacing w:line="360" w:lineRule="auto"/>
        <w:rPr>
          <w:rFonts w:ascii="Arial" w:hAnsi="Arial" w:cs="Arial"/>
          <w:sz w:val="22"/>
          <w:szCs w:val="22"/>
        </w:rPr>
      </w:pPr>
      <w:r w:rsidRPr="00E33933">
        <w:rPr>
          <w:rFonts w:ascii="Arial" w:hAnsi="Arial" w:cs="Arial"/>
          <w:sz w:val="22"/>
          <w:szCs w:val="22"/>
        </w:rPr>
        <w:t xml:space="preserve">I lose my confidence </w:t>
      </w:r>
      <w:r w:rsidR="00343611" w:rsidRPr="00E33933">
        <w:rPr>
          <w:rFonts w:ascii="Arial" w:hAnsi="Arial" w:cs="Arial"/>
          <w:sz w:val="22"/>
          <w:szCs w:val="22"/>
        </w:rPr>
        <w:t xml:space="preserve">and I </w:t>
      </w:r>
      <w:r w:rsidR="00705CE6" w:rsidRPr="00E33933">
        <w:rPr>
          <w:rFonts w:ascii="Arial" w:hAnsi="Arial" w:cs="Arial"/>
          <w:sz w:val="22"/>
          <w:szCs w:val="22"/>
        </w:rPr>
        <w:t xml:space="preserve">gave up </w:t>
      </w:r>
      <w:r w:rsidR="008515E6">
        <w:rPr>
          <w:rFonts w:ascii="Arial" w:hAnsi="Arial" w:cs="Arial"/>
          <w:sz w:val="22"/>
          <w:szCs w:val="22"/>
        </w:rPr>
        <w:t>on</w:t>
      </w:r>
      <w:r w:rsidR="00D17132" w:rsidRPr="00E33933">
        <w:rPr>
          <w:rFonts w:ascii="Arial" w:hAnsi="Arial" w:cs="Arial"/>
          <w:sz w:val="22"/>
          <w:szCs w:val="22"/>
        </w:rPr>
        <w:t xml:space="preserve"> my career</w:t>
      </w:r>
      <w:r w:rsidR="00BF7CAF">
        <w:rPr>
          <w:rFonts w:ascii="Arial" w:hAnsi="Arial" w:cs="Arial"/>
          <w:sz w:val="22"/>
          <w:szCs w:val="22"/>
        </w:rPr>
        <w:t>.</w:t>
      </w:r>
      <w:r w:rsidR="00840FE6" w:rsidRPr="00E33933">
        <w:rPr>
          <w:rFonts w:ascii="Arial" w:hAnsi="Arial" w:cs="Arial"/>
          <w:sz w:val="22"/>
          <w:szCs w:val="22"/>
        </w:rPr>
        <w:t xml:space="preserve"> I </w:t>
      </w:r>
      <w:r w:rsidR="00715191" w:rsidRPr="00E33933">
        <w:rPr>
          <w:rFonts w:ascii="Arial" w:hAnsi="Arial" w:cs="Arial"/>
          <w:sz w:val="22"/>
          <w:szCs w:val="22"/>
        </w:rPr>
        <w:t xml:space="preserve">change my dreams too. </w:t>
      </w:r>
      <w:r w:rsidR="003022D8">
        <w:rPr>
          <w:rFonts w:ascii="Arial" w:hAnsi="Arial" w:cs="Arial"/>
          <w:sz w:val="22"/>
          <w:szCs w:val="22"/>
        </w:rPr>
        <w:t xml:space="preserve">Before </w:t>
      </w:r>
      <w:r w:rsidR="005B022E">
        <w:rPr>
          <w:rFonts w:ascii="Arial" w:hAnsi="Arial" w:cs="Arial"/>
          <w:sz w:val="22"/>
          <w:szCs w:val="22"/>
        </w:rPr>
        <w:t>coming</w:t>
      </w:r>
      <w:r w:rsidR="003022D8">
        <w:rPr>
          <w:rFonts w:ascii="Arial" w:hAnsi="Arial" w:cs="Arial"/>
          <w:sz w:val="22"/>
          <w:szCs w:val="22"/>
        </w:rPr>
        <w:t xml:space="preserve"> </w:t>
      </w:r>
      <w:r w:rsidR="008515E6">
        <w:rPr>
          <w:rFonts w:ascii="Arial" w:hAnsi="Arial" w:cs="Arial"/>
          <w:sz w:val="22"/>
          <w:szCs w:val="22"/>
        </w:rPr>
        <w:t>to the</w:t>
      </w:r>
      <w:r w:rsidR="003022D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022D8">
        <w:rPr>
          <w:rFonts w:ascii="Arial" w:hAnsi="Arial" w:cs="Arial"/>
          <w:sz w:val="22"/>
          <w:szCs w:val="22"/>
        </w:rPr>
        <w:t>UK</w:t>
      </w:r>
      <w:proofErr w:type="gramEnd"/>
      <w:r w:rsidR="003022D8">
        <w:rPr>
          <w:rFonts w:ascii="Arial" w:hAnsi="Arial" w:cs="Arial"/>
          <w:sz w:val="22"/>
          <w:szCs w:val="22"/>
        </w:rPr>
        <w:t xml:space="preserve"> I </w:t>
      </w:r>
      <w:r w:rsidR="00232874">
        <w:rPr>
          <w:rFonts w:ascii="Arial" w:hAnsi="Arial" w:cs="Arial"/>
          <w:sz w:val="22"/>
          <w:szCs w:val="22"/>
        </w:rPr>
        <w:t>was working</w:t>
      </w:r>
      <w:r w:rsidR="00D34191">
        <w:rPr>
          <w:rFonts w:ascii="Arial" w:hAnsi="Arial" w:cs="Arial"/>
          <w:sz w:val="22"/>
          <w:szCs w:val="22"/>
        </w:rPr>
        <w:t xml:space="preserve"> six years</w:t>
      </w:r>
      <w:r w:rsidR="003022D8">
        <w:rPr>
          <w:rFonts w:ascii="Arial" w:hAnsi="Arial" w:cs="Arial"/>
          <w:sz w:val="22"/>
          <w:szCs w:val="22"/>
        </w:rPr>
        <w:t xml:space="preserve"> </w:t>
      </w:r>
      <w:r w:rsidR="00174800">
        <w:rPr>
          <w:rFonts w:ascii="Arial" w:hAnsi="Arial" w:cs="Arial"/>
          <w:sz w:val="22"/>
          <w:szCs w:val="22"/>
        </w:rPr>
        <w:t xml:space="preserve">in a bank </w:t>
      </w:r>
      <w:r w:rsidR="00EC730F">
        <w:rPr>
          <w:rFonts w:ascii="Arial" w:hAnsi="Arial" w:cs="Arial"/>
          <w:sz w:val="22"/>
          <w:szCs w:val="22"/>
        </w:rPr>
        <w:t xml:space="preserve">and dreaming to have my </w:t>
      </w:r>
      <w:r w:rsidR="003102E5">
        <w:rPr>
          <w:rFonts w:ascii="Arial" w:hAnsi="Arial" w:cs="Arial"/>
          <w:sz w:val="22"/>
          <w:szCs w:val="22"/>
        </w:rPr>
        <w:t>own</w:t>
      </w:r>
      <w:r w:rsidR="00EC730F">
        <w:rPr>
          <w:rFonts w:ascii="Arial" w:hAnsi="Arial" w:cs="Arial"/>
          <w:sz w:val="22"/>
          <w:szCs w:val="22"/>
        </w:rPr>
        <w:t xml:space="preserve"> </w:t>
      </w:r>
      <w:r w:rsidR="003102E5">
        <w:rPr>
          <w:rFonts w:ascii="Arial" w:hAnsi="Arial" w:cs="Arial"/>
          <w:sz w:val="22"/>
          <w:szCs w:val="22"/>
        </w:rPr>
        <w:t>business</w:t>
      </w:r>
      <w:r w:rsidR="00D34191">
        <w:rPr>
          <w:rFonts w:ascii="Arial" w:hAnsi="Arial" w:cs="Arial"/>
          <w:sz w:val="22"/>
          <w:szCs w:val="22"/>
        </w:rPr>
        <w:t xml:space="preserve">. </w:t>
      </w:r>
    </w:p>
    <w:p w14:paraId="0FB91FA2" w14:textId="20E58A95" w:rsidR="007560EB" w:rsidRDefault="00BF7DD7" w:rsidP="00154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When I hear about this</w:t>
      </w:r>
      <w:r w:rsidR="005114F5">
        <w:rPr>
          <w:rFonts w:ascii="Arial" w:hAnsi="Arial" w:cs="Arial"/>
          <w:sz w:val="22"/>
          <w:szCs w:val="22"/>
        </w:rPr>
        <w:t xml:space="preserve"> course, I was </w:t>
      </w:r>
      <w:r w:rsidR="008521FE">
        <w:rPr>
          <w:rFonts w:ascii="Arial" w:hAnsi="Arial" w:cs="Arial"/>
          <w:sz w:val="22"/>
          <w:szCs w:val="22"/>
        </w:rPr>
        <w:t xml:space="preserve">afraid </w:t>
      </w:r>
      <w:r w:rsidR="00830328">
        <w:rPr>
          <w:rFonts w:ascii="Arial" w:hAnsi="Arial" w:cs="Arial"/>
          <w:sz w:val="22"/>
          <w:szCs w:val="22"/>
        </w:rPr>
        <w:t xml:space="preserve">to </w:t>
      </w:r>
      <w:r w:rsidR="00AA1BFB">
        <w:rPr>
          <w:rFonts w:ascii="Arial" w:hAnsi="Arial" w:cs="Arial"/>
          <w:sz w:val="22"/>
          <w:szCs w:val="22"/>
        </w:rPr>
        <w:t xml:space="preserve">register because </w:t>
      </w:r>
      <w:r w:rsidR="00BB3051">
        <w:rPr>
          <w:rFonts w:ascii="Arial" w:hAnsi="Arial" w:cs="Arial"/>
          <w:sz w:val="22"/>
          <w:szCs w:val="22"/>
        </w:rPr>
        <w:t>it</w:t>
      </w:r>
      <w:r w:rsidR="008F6761">
        <w:rPr>
          <w:rFonts w:ascii="Arial" w:hAnsi="Arial" w:cs="Arial"/>
          <w:sz w:val="22"/>
          <w:szCs w:val="22"/>
        </w:rPr>
        <w:t>’s been too many years since I finished my studies</w:t>
      </w:r>
      <w:r w:rsidR="006803CF">
        <w:rPr>
          <w:rFonts w:ascii="Arial" w:hAnsi="Arial" w:cs="Arial"/>
          <w:sz w:val="22"/>
          <w:szCs w:val="22"/>
        </w:rPr>
        <w:t xml:space="preserve"> </w:t>
      </w:r>
      <w:r w:rsidR="00E772CB">
        <w:rPr>
          <w:rFonts w:ascii="Arial" w:hAnsi="Arial" w:cs="Arial"/>
          <w:sz w:val="22"/>
          <w:szCs w:val="22"/>
        </w:rPr>
        <w:t xml:space="preserve">and my first impression was that I </w:t>
      </w:r>
      <w:r w:rsidR="00EC1F15">
        <w:rPr>
          <w:rFonts w:ascii="Arial" w:hAnsi="Arial" w:cs="Arial"/>
          <w:sz w:val="22"/>
          <w:szCs w:val="22"/>
        </w:rPr>
        <w:t>would not be able to cope with this program</w:t>
      </w:r>
      <w:r w:rsidR="003A6C80">
        <w:rPr>
          <w:rFonts w:ascii="Arial" w:hAnsi="Arial" w:cs="Arial"/>
          <w:sz w:val="22"/>
          <w:szCs w:val="22"/>
        </w:rPr>
        <w:t>. But my motivation was my girls</w:t>
      </w:r>
      <w:r w:rsidR="00AC5706">
        <w:rPr>
          <w:rFonts w:ascii="Arial" w:hAnsi="Arial" w:cs="Arial"/>
          <w:sz w:val="22"/>
          <w:szCs w:val="22"/>
        </w:rPr>
        <w:t xml:space="preserve">, I want </w:t>
      </w:r>
      <w:r w:rsidR="00F71D40">
        <w:rPr>
          <w:rFonts w:ascii="Arial" w:hAnsi="Arial" w:cs="Arial"/>
          <w:sz w:val="22"/>
          <w:szCs w:val="22"/>
        </w:rPr>
        <w:t xml:space="preserve">them to succeed in life </w:t>
      </w:r>
      <w:r w:rsidR="00EA6C16">
        <w:rPr>
          <w:rFonts w:ascii="Arial" w:hAnsi="Arial" w:cs="Arial"/>
          <w:sz w:val="22"/>
          <w:szCs w:val="22"/>
        </w:rPr>
        <w:t>and because of this</w:t>
      </w:r>
      <w:r w:rsidR="00783EEC">
        <w:rPr>
          <w:rFonts w:ascii="Arial" w:hAnsi="Arial" w:cs="Arial"/>
          <w:sz w:val="22"/>
          <w:szCs w:val="22"/>
        </w:rPr>
        <w:t>,</w:t>
      </w:r>
      <w:r w:rsidR="00EA6C16">
        <w:rPr>
          <w:rFonts w:ascii="Arial" w:hAnsi="Arial" w:cs="Arial"/>
          <w:sz w:val="22"/>
          <w:szCs w:val="22"/>
        </w:rPr>
        <w:t xml:space="preserve"> I decided to be an example </w:t>
      </w:r>
      <w:r w:rsidR="00910B5B">
        <w:rPr>
          <w:rFonts w:ascii="Arial" w:hAnsi="Arial" w:cs="Arial"/>
          <w:sz w:val="22"/>
          <w:szCs w:val="22"/>
        </w:rPr>
        <w:t xml:space="preserve">for them. </w:t>
      </w:r>
      <w:r w:rsidR="00C07BB3">
        <w:rPr>
          <w:rFonts w:ascii="Arial" w:hAnsi="Arial" w:cs="Arial"/>
          <w:sz w:val="22"/>
          <w:szCs w:val="22"/>
        </w:rPr>
        <w:t xml:space="preserve">If you </w:t>
      </w:r>
      <w:r w:rsidR="004B1E5C">
        <w:rPr>
          <w:rFonts w:ascii="Arial" w:hAnsi="Arial" w:cs="Arial"/>
          <w:sz w:val="22"/>
          <w:szCs w:val="22"/>
        </w:rPr>
        <w:t>dream of something</w:t>
      </w:r>
      <w:r w:rsidR="009E3DE2">
        <w:rPr>
          <w:rFonts w:ascii="Arial" w:hAnsi="Arial" w:cs="Arial"/>
          <w:sz w:val="22"/>
          <w:szCs w:val="22"/>
        </w:rPr>
        <w:t xml:space="preserve">, work for </w:t>
      </w:r>
      <w:r w:rsidR="003D2A8E">
        <w:rPr>
          <w:rFonts w:ascii="Arial" w:hAnsi="Arial" w:cs="Arial"/>
          <w:sz w:val="22"/>
          <w:szCs w:val="22"/>
        </w:rPr>
        <w:t>it!</w:t>
      </w:r>
      <w:r w:rsidR="004B1E5C">
        <w:rPr>
          <w:rFonts w:ascii="Arial" w:hAnsi="Arial" w:cs="Arial"/>
          <w:sz w:val="22"/>
          <w:szCs w:val="22"/>
        </w:rPr>
        <w:t xml:space="preserve"> </w:t>
      </w:r>
      <w:r w:rsidR="002A66D1">
        <w:rPr>
          <w:rFonts w:ascii="Arial" w:hAnsi="Arial" w:cs="Arial"/>
          <w:sz w:val="22"/>
          <w:szCs w:val="22"/>
        </w:rPr>
        <w:t xml:space="preserve"> </w:t>
      </w:r>
    </w:p>
    <w:p w14:paraId="31F7C7A4" w14:textId="30FA5DFB" w:rsidR="00840FE6" w:rsidRDefault="005C2D0A" w:rsidP="00154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7560EB">
        <w:rPr>
          <w:rFonts w:ascii="Arial" w:hAnsi="Arial" w:cs="Arial"/>
          <w:sz w:val="22"/>
          <w:szCs w:val="22"/>
        </w:rPr>
        <w:t>present I</w:t>
      </w:r>
      <w:r w:rsidR="0012753F">
        <w:rPr>
          <w:rFonts w:ascii="Arial" w:hAnsi="Arial" w:cs="Arial"/>
          <w:sz w:val="22"/>
          <w:szCs w:val="22"/>
        </w:rPr>
        <w:t xml:space="preserve"> am proud of </w:t>
      </w:r>
      <w:r w:rsidR="00DF0927">
        <w:rPr>
          <w:rFonts w:ascii="Arial" w:hAnsi="Arial" w:cs="Arial"/>
          <w:sz w:val="22"/>
          <w:szCs w:val="22"/>
        </w:rPr>
        <w:t>the knowledge gained this year</w:t>
      </w:r>
      <w:r w:rsidR="003D2A8E">
        <w:rPr>
          <w:rFonts w:ascii="Arial" w:hAnsi="Arial" w:cs="Arial"/>
          <w:sz w:val="22"/>
          <w:szCs w:val="22"/>
        </w:rPr>
        <w:t xml:space="preserve">, </w:t>
      </w:r>
      <w:r w:rsidR="00D3792C">
        <w:rPr>
          <w:rFonts w:ascii="Arial" w:hAnsi="Arial" w:cs="Arial"/>
          <w:sz w:val="22"/>
          <w:szCs w:val="22"/>
        </w:rPr>
        <w:t xml:space="preserve">I am more confident now and even I do not </w:t>
      </w:r>
      <w:r w:rsidR="00241D61">
        <w:rPr>
          <w:rFonts w:ascii="Arial" w:hAnsi="Arial" w:cs="Arial"/>
          <w:sz w:val="22"/>
          <w:szCs w:val="22"/>
        </w:rPr>
        <w:t>write perfect</w:t>
      </w:r>
      <w:r w:rsidR="00783EEC">
        <w:rPr>
          <w:rFonts w:ascii="Arial" w:hAnsi="Arial" w:cs="Arial"/>
          <w:sz w:val="22"/>
          <w:szCs w:val="22"/>
        </w:rPr>
        <w:t>ly</w:t>
      </w:r>
      <w:r w:rsidR="00241D61">
        <w:rPr>
          <w:rFonts w:ascii="Arial" w:hAnsi="Arial" w:cs="Arial"/>
          <w:sz w:val="22"/>
          <w:szCs w:val="22"/>
        </w:rPr>
        <w:t xml:space="preserve"> in English </w:t>
      </w:r>
      <w:r w:rsidR="00A8035C">
        <w:rPr>
          <w:rFonts w:ascii="Arial" w:hAnsi="Arial" w:cs="Arial"/>
          <w:sz w:val="22"/>
          <w:szCs w:val="22"/>
        </w:rPr>
        <w:t xml:space="preserve">in my heart I am so proud </w:t>
      </w:r>
      <w:r w:rsidR="00CB459B">
        <w:rPr>
          <w:rFonts w:ascii="Arial" w:hAnsi="Arial" w:cs="Arial"/>
          <w:sz w:val="22"/>
          <w:szCs w:val="22"/>
        </w:rPr>
        <w:t>of m</w:t>
      </w:r>
      <w:r w:rsidR="003232A2">
        <w:rPr>
          <w:rFonts w:ascii="Arial" w:hAnsi="Arial" w:cs="Arial"/>
          <w:sz w:val="22"/>
          <w:szCs w:val="22"/>
        </w:rPr>
        <w:t>yself</w:t>
      </w:r>
      <w:r w:rsidR="00CB459B">
        <w:rPr>
          <w:rFonts w:ascii="Arial" w:hAnsi="Arial" w:cs="Arial"/>
          <w:sz w:val="22"/>
          <w:szCs w:val="22"/>
        </w:rPr>
        <w:t xml:space="preserve">. I know that I still have lots </w:t>
      </w:r>
      <w:r w:rsidR="00FA412E">
        <w:rPr>
          <w:rFonts w:ascii="Arial" w:hAnsi="Arial" w:cs="Arial"/>
          <w:sz w:val="22"/>
          <w:szCs w:val="22"/>
        </w:rPr>
        <w:t xml:space="preserve">to improve and I am far </w:t>
      </w:r>
      <w:r w:rsidR="003A3B78">
        <w:rPr>
          <w:rFonts w:ascii="Arial" w:hAnsi="Arial" w:cs="Arial"/>
          <w:sz w:val="22"/>
          <w:szCs w:val="22"/>
        </w:rPr>
        <w:t>from having a good career</w:t>
      </w:r>
      <w:r w:rsidR="007B0486">
        <w:rPr>
          <w:rFonts w:ascii="Arial" w:hAnsi="Arial" w:cs="Arial"/>
          <w:sz w:val="22"/>
          <w:szCs w:val="22"/>
        </w:rPr>
        <w:t xml:space="preserve"> but </w:t>
      </w:r>
      <w:r w:rsidR="001C53C7">
        <w:rPr>
          <w:rFonts w:ascii="Arial" w:hAnsi="Arial" w:cs="Arial"/>
          <w:sz w:val="22"/>
          <w:szCs w:val="22"/>
        </w:rPr>
        <w:t xml:space="preserve">now I </w:t>
      </w:r>
      <w:r w:rsidR="00DC3F70">
        <w:rPr>
          <w:rFonts w:ascii="Arial" w:hAnsi="Arial" w:cs="Arial"/>
          <w:sz w:val="22"/>
          <w:szCs w:val="22"/>
        </w:rPr>
        <w:t xml:space="preserve">have a Personal Development Plan </w:t>
      </w:r>
      <w:r w:rsidR="001431B3">
        <w:rPr>
          <w:rFonts w:ascii="Arial" w:hAnsi="Arial" w:cs="Arial"/>
          <w:sz w:val="22"/>
          <w:szCs w:val="22"/>
        </w:rPr>
        <w:t xml:space="preserve">and </w:t>
      </w:r>
      <w:r w:rsidR="005A085A">
        <w:rPr>
          <w:rFonts w:ascii="Arial" w:hAnsi="Arial" w:cs="Arial"/>
          <w:sz w:val="22"/>
          <w:szCs w:val="22"/>
        </w:rPr>
        <w:t xml:space="preserve">I am </w:t>
      </w:r>
      <w:r w:rsidR="00E3446C">
        <w:rPr>
          <w:rFonts w:ascii="Arial" w:hAnsi="Arial" w:cs="Arial"/>
          <w:sz w:val="22"/>
          <w:szCs w:val="22"/>
        </w:rPr>
        <w:t>determine</w:t>
      </w:r>
      <w:r w:rsidR="003232A2">
        <w:rPr>
          <w:rFonts w:ascii="Arial" w:hAnsi="Arial" w:cs="Arial"/>
          <w:sz w:val="22"/>
          <w:szCs w:val="22"/>
        </w:rPr>
        <w:t>d</w:t>
      </w:r>
      <w:r w:rsidR="005A085A">
        <w:rPr>
          <w:rFonts w:ascii="Arial" w:hAnsi="Arial" w:cs="Arial"/>
          <w:sz w:val="22"/>
          <w:szCs w:val="22"/>
        </w:rPr>
        <w:t xml:space="preserve"> to ar</w:t>
      </w:r>
      <w:r w:rsidR="00E3446C">
        <w:rPr>
          <w:rFonts w:ascii="Arial" w:hAnsi="Arial" w:cs="Arial"/>
          <w:sz w:val="22"/>
          <w:szCs w:val="22"/>
        </w:rPr>
        <w:t>chive my goal</w:t>
      </w:r>
      <w:r w:rsidR="00564D63">
        <w:rPr>
          <w:rFonts w:ascii="Arial" w:hAnsi="Arial" w:cs="Arial"/>
          <w:sz w:val="22"/>
          <w:szCs w:val="22"/>
        </w:rPr>
        <w:t>s</w:t>
      </w:r>
      <w:r w:rsidR="00E3446C">
        <w:rPr>
          <w:rFonts w:ascii="Arial" w:hAnsi="Arial" w:cs="Arial"/>
          <w:sz w:val="22"/>
          <w:szCs w:val="22"/>
        </w:rPr>
        <w:t>.</w:t>
      </w:r>
    </w:p>
    <w:p w14:paraId="049299C9" w14:textId="4DFB20C6" w:rsidR="00A3051A" w:rsidRDefault="007D611E" w:rsidP="00154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 the </w:t>
      </w:r>
      <w:r w:rsidR="009F5FBB">
        <w:rPr>
          <w:rFonts w:ascii="Arial" w:hAnsi="Arial" w:cs="Arial"/>
          <w:sz w:val="22"/>
          <w:szCs w:val="22"/>
        </w:rPr>
        <w:t>beginning of the year we st</w:t>
      </w:r>
      <w:r w:rsidR="005B67AA">
        <w:rPr>
          <w:rFonts w:ascii="Arial" w:hAnsi="Arial" w:cs="Arial"/>
          <w:sz w:val="22"/>
          <w:szCs w:val="22"/>
        </w:rPr>
        <w:t xml:space="preserve">art </w:t>
      </w:r>
      <w:r w:rsidR="00DF6456">
        <w:rPr>
          <w:rFonts w:ascii="Arial" w:hAnsi="Arial" w:cs="Arial"/>
          <w:sz w:val="22"/>
          <w:szCs w:val="22"/>
        </w:rPr>
        <w:t xml:space="preserve">the course </w:t>
      </w:r>
      <w:r w:rsidR="00890168">
        <w:rPr>
          <w:rFonts w:ascii="Arial" w:hAnsi="Arial" w:cs="Arial"/>
          <w:sz w:val="22"/>
          <w:szCs w:val="22"/>
        </w:rPr>
        <w:t xml:space="preserve">with </w:t>
      </w:r>
      <w:r w:rsidR="00BB7438">
        <w:rPr>
          <w:rFonts w:ascii="Arial" w:hAnsi="Arial" w:cs="Arial"/>
          <w:sz w:val="22"/>
          <w:szCs w:val="22"/>
        </w:rPr>
        <w:t xml:space="preserve">the modules Academic and </w:t>
      </w:r>
      <w:r w:rsidR="006C7A18">
        <w:rPr>
          <w:rFonts w:ascii="Arial" w:hAnsi="Arial" w:cs="Arial"/>
          <w:sz w:val="22"/>
          <w:szCs w:val="22"/>
        </w:rPr>
        <w:t>Employability Skills and Digital skills</w:t>
      </w:r>
      <w:r w:rsidR="00C17184">
        <w:rPr>
          <w:rFonts w:ascii="Arial" w:hAnsi="Arial" w:cs="Arial"/>
          <w:sz w:val="22"/>
          <w:szCs w:val="22"/>
        </w:rPr>
        <w:t xml:space="preserve">, </w:t>
      </w:r>
      <w:r w:rsidR="00A10787">
        <w:rPr>
          <w:rFonts w:ascii="Arial" w:hAnsi="Arial" w:cs="Arial"/>
          <w:sz w:val="22"/>
          <w:szCs w:val="22"/>
        </w:rPr>
        <w:t xml:space="preserve">my process of learning was </w:t>
      </w:r>
      <w:r w:rsidR="008F3B18">
        <w:rPr>
          <w:rFonts w:ascii="Arial" w:hAnsi="Arial" w:cs="Arial"/>
          <w:sz w:val="22"/>
          <w:szCs w:val="22"/>
        </w:rPr>
        <w:t xml:space="preserve">slow for the first weeks but </w:t>
      </w:r>
      <w:r w:rsidR="008F48E6">
        <w:rPr>
          <w:rFonts w:ascii="Arial" w:hAnsi="Arial" w:cs="Arial"/>
          <w:sz w:val="22"/>
          <w:szCs w:val="22"/>
        </w:rPr>
        <w:t>with every lesson</w:t>
      </w:r>
      <w:r w:rsidR="00232874">
        <w:rPr>
          <w:rFonts w:ascii="Arial" w:hAnsi="Arial" w:cs="Arial"/>
          <w:sz w:val="22"/>
          <w:szCs w:val="22"/>
        </w:rPr>
        <w:t>,</w:t>
      </w:r>
      <w:r w:rsidR="008F48E6">
        <w:rPr>
          <w:rFonts w:ascii="Arial" w:hAnsi="Arial" w:cs="Arial"/>
          <w:sz w:val="22"/>
          <w:szCs w:val="22"/>
        </w:rPr>
        <w:t xml:space="preserve"> </w:t>
      </w:r>
      <w:r w:rsidR="00C17184">
        <w:rPr>
          <w:rFonts w:ascii="Arial" w:hAnsi="Arial" w:cs="Arial"/>
          <w:sz w:val="22"/>
          <w:szCs w:val="22"/>
        </w:rPr>
        <w:t>I develop myself. I learn how to manage my time,</w:t>
      </w:r>
      <w:r w:rsidR="00B66CE8">
        <w:rPr>
          <w:rFonts w:ascii="Arial" w:hAnsi="Arial" w:cs="Arial"/>
          <w:sz w:val="22"/>
          <w:szCs w:val="22"/>
        </w:rPr>
        <w:t xml:space="preserve"> how to think </w:t>
      </w:r>
      <w:r w:rsidR="00BD30A5">
        <w:rPr>
          <w:rFonts w:ascii="Arial" w:hAnsi="Arial" w:cs="Arial"/>
          <w:sz w:val="22"/>
          <w:szCs w:val="22"/>
        </w:rPr>
        <w:t>critically</w:t>
      </w:r>
      <w:r w:rsidR="00C14B2E">
        <w:rPr>
          <w:rFonts w:ascii="Arial" w:hAnsi="Arial" w:cs="Arial"/>
          <w:sz w:val="22"/>
          <w:szCs w:val="22"/>
        </w:rPr>
        <w:t>, how to communicate effectively</w:t>
      </w:r>
      <w:r w:rsidR="007A3483">
        <w:rPr>
          <w:rFonts w:ascii="Arial" w:hAnsi="Arial" w:cs="Arial"/>
          <w:sz w:val="22"/>
          <w:szCs w:val="22"/>
        </w:rPr>
        <w:t>,</w:t>
      </w:r>
      <w:r w:rsidR="00F11400">
        <w:rPr>
          <w:rFonts w:ascii="Arial" w:hAnsi="Arial" w:cs="Arial"/>
          <w:sz w:val="22"/>
          <w:szCs w:val="22"/>
        </w:rPr>
        <w:t xml:space="preserve"> </w:t>
      </w:r>
      <w:r w:rsidR="00C14B2E">
        <w:rPr>
          <w:rFonts w:ascii="Arial" w:hAnsi="Arial" w:cs="Arial"/>
          <w:sz w:val="22"/>
          <w:szCs w:val="22"/>
        </w:rPr>
        <w:t xml:space="preserve">and </w:t>
      </w:r>
      <w:r w:rsidR="004612F1">
        <w:rPr>
          <w:rFonts w:ascii="Arial" w:hAnsi="Arial" w:cs="Arial"/>
          <w:sz w:val="22"/>
          <w:szCs w:val="22"/>
        </w:rPr>
        <w:t>what important is to be a digital native person</w:t>
      </w:r>
      <w:r w:rsidR="00BD30A5">
        <w:rPr>
          <w:rFonts w:ascii="Arial" w:hAnsi="Arial" w:cs="Arial"/>
          <w:sz w:val="22"/>
          <w:szCs w:val="22"/>
        </w:rPr>
        <w:t xml:space="preserve">. </w:t>
      </w:r>
    </w:p>
    <w:p w14:paraId="5C96378A" w14:textId="07226626" w:rsidR="00497222" w:rsidRDefault="00BD30A5" w:rsidP="00154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most important was that I </w:t>
      </w:r>
      <w:r w:rsidR="000E4ACA">
        <w:rPr>
          <w:rFonts w:ascii="Arial" w:hAnsi="Arial" w:cs="Arial"/>
          <w:sz w:val="22"/>
          <w:szCs w:val="22"/>
        </w:rPr>
        <w:t>discover</w:t>
      </w:r>
      <w:r w:rsidR="00EC0325">
        <w:rPr>
          <w:rFonts w:ascii="Arial" w:hAnsi="Arial" w:cs="Arial"/>
          <w:sz w:val="22"/>
          <w:szCs w:val="22"/>
        </w:rPr>
        <w:t>ed my skills and I was having the chance to improve them.</w:t>
      </w:r>
    </w:p>
    <w:p w14:paraId="4DB58723" w14:textId="4CBBB007" w:rsidR="00A3051A" w:rsidRDefault="00373ECD" w:rsidP="00154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the next term</w:t>
      </w:r>
      <w:r w:rsidR="00F11400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we study Effective Team Working and Problem solving </w:t>
      </w:r>
      <w:r w:rsidR="008845DA">
        <w:rPr>
          <w:rFonts w:ascii="Arial" w:hAnsi="Arial" w:cs="Arial"/>
          <w:sz w:val="22"/>
          <w:szCs w:val="22"/>
        </w:rPr>
        <w:t>and I lear</w:t>
      </w:r>
      <w:r w:rsidR="00FD0C3E">
        <w:rPr>
          <w:rFonts w:ascii="Arial" w:hAnsi="Arial" w:cs="Arial"/>
          <w:sz w:val="22"/>
          <w:szCs w:val="22"/>
        </w:rPr>
        <w:t xml:space="preserve">n the importance of working in a team and </w:t>
      </w:r>
      <w:r w:rsidR="00AE3300">
        <w:rPr>
          <w:rFonts w:ascii="Arial" w:hAnsi="Arial" w:cs="Arial"/>
          <w:sz w:val="22"/>
          <w:szCs w:val="22"/>
        </w:rPr>
        <w:t>defi</w:t>
      </w:r>
      <w:r w:rsidR="00CA62FE">
        <w:rPr>
          <w:rFonts w:ascii="Arial" w:hAnsi="Arial" w:cs="Arial"/>
          <w:sz w:val="22"/>
          <w:szCs w:val="22"/>
        </w:rPr>
        <w:t>ning</w:t>
      </w:r>
      <w:r w:rsidR="00AE3300">
        <w:rPr>
          <w:rFonts w:ascii="Arial" w:hAnsi="Arial" w:cs="Arial"/>
          <w:sz w:val="22"/>
          <w:szCs w:val="22"/>
        </w:rPr>
        <w:t xml:space="preserve"> the problem</w:t>
      </w:r>
      <w:r w:rsidR="00AD1D18">
        <w:rPr>
          <w:rFonts w:ascii="Arial" w:hAnsi="Arial" w:cs="Arial"/>
          <w:sz w:val="22"/>
          <w:szCs w:val="22"/>
        </w:rPr>
        <w:t xml:space="preserve"> first,</w:t>
      </w:r>
      <w:r w:rsidR="00285C4A">
        <w:rPr>
          <w:rFonts w:ascii="Arial" w:hAnsi="Arial" w:cs="Arial"/>
          <w:sz w:val="22"/>
          <w:szCs w:val="22"/>
        </w:rPr>
        <w:t xml:space="preserve"> find the cause</w:t>
      </w:r>
      <w:r w:rsidR="00B01B3F">
        <w:rPr>
          <w:rFonts w:ascii="Arial" w:hAnsi="Arial" w:cs="Arial"/>
          <w:sz w:val="22"/>
          <w:szCs w:val="22"/>
        </w:rPr>
        <w:t>,</w:t>
      </w:r>
      <w:r w:rsidR="00D220FF">
        <w:rPr>
          <w:rFonts w:ascii="Arial" w:hAnsi="Arial" w:cs="Arial"/>
          <w:sz w:val="22"/>
          <w:szCs w:val="22"/>
        </w:rPr>
        <w:t xml:space="preserve"> find </w:t>
      </w:r>
      <w:r w:rsidR="00CA62FE">
        <w:rPr>
          <w:rFonts w:ascii="Arial" w:hAnsi="Arial" w:cs="Arial"/>
          <w:sz w:val="22"/>
          <w:szCs w:val="22"/>
        </w:rPr>
        <w:t xml:space="preserve">a </w:t>
      </w:r>
      <w:r w:rsidR="00D220FF">
        <w:rPr>
          <w:rFonts w:ascii="Arial" w:hAnsi="Arial" w:cs="Arial"/>
          <w:sz w:val="22"/>
          <w:szCs w:val="22"/>
        </w:rPr>
        <w:t>solution</w:t>
      </w:r>
      <w:r w:rsidR="00B01B3F">
        <w:rPr>
          <w:rFonts w:ascii="Arial" w:hAnsi="Arial" w:cs="Arial"/>
          <w:sz w:val="22"/>
          <w:szCs w:val="22"/>
        </w:rPr>
        <w:t xml:space="preserve">, </w:t>
      </w:r>
      <w:r w:rsidR="00D220FF">
        <w:rPr>
          <w:rFonts w:ascii="Arial" w:hAnsi="Arial" w:cs="Arial"/>
          <w:sz w:val="22"/>
          <w:szCs w:val="22"/>
        </w:rPr>
        <w:t xml:space="preserve"> </w:t>
      </w:r>
      <w:r w:rsidR="00AD1D18">
        <w:rPr>
          <w:rFonts w:ascii="Arial" w:hAnsi="Arial" w:cs="Arial"/>
          <w:sz w:val="22"/>
          <w:szCs w:val="22"/>
        </w:rPr>
        <w:t>apply the solution</w:t>
      </w:r>
      <w:r w:rsidR="00CA62FE">
        <w:rPr>
          <w:rFonts w:ascii="Arial" w:hAnsi="Arial" w:cs="Arial"/>
          <w:sz w:val="22"/>
          <w:szCs w:val="22"/>
        </w:rPr>
        <w:t>,</w:t>
      </w:r>
      <w:r w:rsidR="00AD1D18">
        <w:rPr>
          <w:rFonts w:ascii="Arial" w:hAnsi="Arial" w:cs="Arial"/>
          <w:sz w:val="22"/>
          <w:szCs w:val="22"/>
        </w:rPr>
        <w:t xml:space="preserve"> and in the end </w:t>
      </w:r>
      <w:r w:rsidR="00E37C50">
        <w:rPr>
          <w:rFonts w:ascii="Arial" w:hAnsi="Arial" w:cs="Arial"/>
          <w:sz w:val="22"/>
          <w:szCs w:val="22"/>
        </w:rPr>
        <w:t>to re</w:t>
      </w:r>
      <w:r w:rsidR="00E67ED7">
        <w:rPr>
          <w:rFonts w:ascii="Arial" w:hAnsi="Arial" w:cs="Arial"/>
          <w:sz w:val="22"/>
          <w:szCs w:val="22"/>
        </w:rPr>
        <w:t xml:space="preserve">view the </w:t>
      </w:r>
      <w:r w:rsidR="00FD749C">
        <w:rPr>
          <w:rFonts w:ascii="Arial" w:hAnsi="Arial" w:cs="Arial"/>
          <w:sz w:val="22"/>
          <w:szCs w:val="22"/>
        </w:rPr>
        <w:t>result.</w:t>
      </w:r>
    </w:p>
    <w:p w14:paraId="6FC5721F" w14:textId="40C5E067" w:rsidR="00FD749C" w:rsidRDefault="006A6ACF" w:rsidP="00154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</w:t>
      </w:r>
      <w:r w:rsidR="00FD749C">
        <w:rPr>
          <w:rFonts w:ascii="Arial" w:hAnsi="Arial" w:cs="Arial"/>
          <w:sz w:val="22"/>
          <w:szCs w:val="22"/>
        </w:rPr>
        <w:t>he last term</w:t>
      </w:r>
      <w:r>
        <w:rPr>
          <w:rFonts w:ascii="Arial" w:hAnsi="Arial" w:cs="Arial"/>
          <w:sz w:val="22"/>
          <w:szCs w:val="22"/>
        </w:rPr>
        <w:t>,</w:t>
      </w:r>
      <w:r w:rsidR="00FD749C">
        <w:rPr>
          <w:rFonts w:ascii="Arial" w:hAnsi="Arial" w:cs="Arial"/>
          <w:sz w:val="22"/>
          <w:szCs w:val="22"/>
        </w:rPr>
        <w:t xml:space="preserve"> </w:t>
      </w:r>
      <w:r w:rsidR="00467A6C">
        <w:rPr>
          <w:rFonts w:ascii="Arial" w:hAnsi="Arial" w:cs="Arial"/>
          <w:sz w:val="22"/>
          <w:szCs w:val="22"/>
        </w:rPr>
        <w:t xml:space="preserve">I was having the opportunity to apply all the knowledge </w:t>
      </w:r>
      <w:r w:rsidR="00D128E0">
        <w:rPr>
          <w:rFonts w:ascii="Arial" w:hAnsi="Arial" w:cs="Arial"/>
          <w:sz w:val="22"/>
          <w:szCs w:val="22"/>
        </w:rPr>
        <w:t xml:space="preserve">from the other terms </w:t>
      </w:r>
      <w:r w:rsidR="001E6074">
        <w:rPr>
          <w:rFonts w:ascii="Arial" w:hAnsi="Arial" w:cs="Arial"/>
          <w:sz w:val="22"/>
          <w:szCs w:val="22"/>
        </w:rPr>
        <w:t>and t</w:t>
      </w:r>
      <w:r w:rsidR="00A533D0">
        <w:rPr>
          <w:rFonts w:ascii="Arial" w:hAnsi="Arial" w:cs="Arial"/>
          <w:sz w:val="22"/>
          <w:szCs w:val="22"/>
        </w:rPr>
        <w:t xml:space="preserve">o simulate </w:t>
      </w:r>
      <w:r w:rsidR="00046939">
        <w:rPr>
          <w:rFonts w:ascii="Arial" w:hAnsi="Arial" w:cs="Arial"/>
          <w:sz w:val="22"/>
          <w:szCs w:val="22"/>
        </w:rPr>
        <w:t>real-life</w:t>
      </w:r>
      <w:r w:rsidR="00A533D0">
        <w:rPr>
          <w:rFonts w:ascii="Arial" w:hAnsi="Arial" w:cs="Arial"/>
          <w:sz w:val="22"/>
          <w:szCs w:val="22"/>
        </w:rPr>
        <w:t xml:space="preserve"> experience</w:t>
      </w:r>
      <w:r w:rsidR="00C70158">
        <w:rPr>
          <w:rFonts w:ascii="Arial" w:hAnsi="Arial" w:cs="Arial"/>
          <w:sz w:val="22"/>
          <w:szCs w:val="22"/>
        </w:rPr>
        <w:t>s</w:t>
      </w:r>
      <w:r w:rsidR="004E0F14">
        <w:rPr>
          <w:rFonts w:ascii="Arial" w:hAnsi="Arial" w:cs="Arial"/>
          <w:sz w:val="22"/>
          <w:szCs w:val="22"/>
        </w:rPr>
        <w:t xml:space="preserve"> </w:t>
      </w:r>
      <w:r w:rsidR="00046939">
        <w:rPr>
          <w:rFonts w:ascii="Arial" w:hAnsi="Arial" w:cs="Arial"/>
          <w:sz w:val="22"/>
          <w:szCs w:val="22"/>
        </w:rPr>
        <w:t>like</w:t>
      </w:r>
      <w:r w:rsidR="00676554">
        <w:rPr>
          <w:rFonts w:ascii="Arial" w:hAnsi="Arial" w:cs="Arial"/>
          <w:sz w:val="22"/>
          <w:szCs w:val="22"/>
        </w:rPr>
        <w:t xml:space="preserve"> job interview</w:t>
      </w:r>
      <w:r w:rsidR="00C70158">
        <w:rPr>
          <w:rFonts w:ascii="Arial" w:hAnsi="Arial" w:cs="Arial"/>
          <w:sz w:val="22"/>
          <w:szCs w:val="22"/>
        </w:rPr>
        <w:t>s</w:t>
      </w:r>
      <w:r w:rsidR="0069602B">
        <w:rPr>
          <w:rFonts w:ascii="Arial" w:hAnsi="Arial" w:cs="Arial"/>
          <w:sz w:val="22"/>
          <w:szCs w:val="22"/>
        </w:rPr>
        <w:t xml:space="preserve"> and case stud</w:t>
      </w:r>
      <w:r w:rsidR="00C70158">
        <w:rPr>
          <w:rFonts w:ascii="Arial" w:hAnsi="Arial" w:cs="Arial"/>
          <w:sz w:val="22"/>
          <w:szCs w:val="22"/>
        </w:rPr>
        <w:t>ies</w:t>
      </w:r>
      <w:r w:rsidR="004E0F14">
        <w:rPr>
          <w:rFonts w:ascii="Arial" w:hAnsi="Arial" w:cs="Arial"/>
          <w:sz w:val="22"/>
          <w:szCs w:val="22"/>
        </w:rPr>
        <w:t>.</w:t>
      </w:r>
      <w:r w:rsidR="00C70158">
        <w:rPr>
          <w:rFonts w:ascii="Arial" w:hAnsi="Arial" w:cs="Arial"/>
          <w:sz w:val="22"/>
          <w:szCs w:val="22"/>
        </w:rPr>
        <w:t xml:space="preserve"> The</w:t>
      </w:r>
      <w:r w:rsidR="009E3DFA">
        <w:rPr>
          <w:rFonts w:ascii="Arial" w:hAnsi="Arial" w:cs="Arial"/>
          <w:sz w:val="22"/>
          <w:szCs w:val="22"/>
        </w:rPr>
        <w:t xml:space="preserve"> </w:t>
      </w:r>
      <w:r w:rsidR="00FA0460">
        <w:rPr>
          <w:rFonts w:ascii="Arial" w:hAnsi="Arial" w:cs="Arial"/>
          <w:sz w:val="22"/>
          <w:szCs w:val="22"/>
        </w:rPr>
        <w:t xml:space="preserve">Professional Career Development </w:t>
      </w:r>
      <w:r w:rsidR="00046939">
        <w:rPr>
          <w:rFonts w:ascii="Arial" w:hAnsi="Arial" w:cs="Arial"/>
          <w:sz w:val="22"/>
          <w:szCs w:val="22"/>
        </w:rPr>
        <w:t xml:space="preserve">module </w:t>
      </w:r>
      <w:r w:rsidR="00D301FC">
        <w:rPr>
          <w:rFonts w:ascii="Arial" w:hAnsi="Arial" w:cs="Arial"/>
          <w:sz w:val="22"/>
          <w:szCs w:val="22"/>
        </w:rPr>
        <w:t>give</w:t>
      </w:r>
      <w:r w:rsidR="00030CBF">
        <w:rPr>
          <w:rFonts w:ascii="Arial" w:hAnsi="Arial" w:cs="Arial"/>
          <w:sz w:val="22"/>
          <w:szCs w:val="22"/>
        </w:rPr>
        <w:t>s</w:t>
      </w:r>
      <w:r w:rsidR="00D301FC">
        <w:rPr>
          <w:rFonts w:ascii="Arial" w:hAnsi="Arial" w:cs="Arial"/>
          <w:sz w:val="22"/>
          <w:szCs w:val="22"/>
        </w:rPr>
        <w:t xml:space="preserve"> me the chance </w:t>
      </w:r>
      <w:r w:rsidR="00B1444A">
        <w:rPr>
          <w:rFonts w:ascii="Arial" w:hAnsi="Arial" w:cs="Arial"/>
          <w:sz w:val="22"/>
          <w:szCs w:val="22"/>
        </w:rPr>
        <w:t xml:space="preserve">to apply all the </w:t>
      </w:r>
      <w:r w:rsidR="00CD74FB">
        <w:rPr>
          <w:rFonts w:ascii="Arial" w:hAnsi="Arial" w:cs="Arial"/>
          <w:sz w:val="22"/>
          <w:szCs w:val="22"/>
        </w:rPr>
        <w:t xml:space="preserve">learned theories </w:t>
      </w:r>
      <w:r w:rsidR="00E63AF8">
        <w:rPr>
          <w:rFonts w:ascii="Arial" w:hAnsi="Arial" w:cs="Arial"/>
          <w:sz w:val="22"/>
          <w:szCs w:val="22"/>
        </w:rPr>
        <w:t>and to develop my Personal Development Plan</w:t>
      </w:r>
      <w:r w:rsidR="00515B00">
        <w:rPr>
          <w:rFonts w:ascii="Arial" w:hAnsi="Arial" w:cs="Arial"/>
          <w:sz w:val="22"/>
          <w:szCs w:val="22"/>
        </w:rPr>
        <w:t>.</w:t>
      </w:r>
      <w:r w:rsidR="00417947">
        <w:rPr>
          <w:rFonts w:ascii="Arial" w:hAnsi="Arial" w:cs="Arial"/>
          <w:sz w:val="22"/>
          <w:szCs w:val="22"/>
        </w:rPr>
        <w:t xml:space="preserve"> T</w:t>
      </w:r>
      <w:r w:rsidR="00030CBF">
        <w:rPr>
          <w:rFonts w:ascii="Arial" w:hAnsi="Arial" w:cs="Arial"/>
          <w:sz w:val="22"/>
          <w:szCs w:val="22"/>
        </w:rPr>
        <w:t>h</w:t>
      </w:r>
      <w:r w:rsidR="00417947">
        <w:rPr>
          <w:rFonts w:ascii="Arial" w:hAnsi="Arial" w:cs="Arial"/>
          <w:sz w:val="22"/>
          <w:szCs w:val="22"/>
        </w:rPr>
        <w:t>roug</w:t>
      </w:r>
      <w:r w:rsidR="004D18B2">
        <w:rPr>
          <w:rFonts w:ascii="Arial" w:hAnsi="Arial" w:cs="Arial"/>
          <w:sz w:val="22"/>
          <w:szCs w:val="22"/>
        </w:rPr>
        <w:t xml:space="preserve">h </w:t>
      </w:r>
      <w:r w:rsidR="00030CBF">
        <w:rPr>
          <w:rFonts w:ascii="Arial" w:hAnsi="Arial" w:cs="Arial"/>
          <w:sz w:val="22"/>
          <w:szCs w:val="22"/>
        </w:rPr>
        <w:t xml:space="preserve">the </w:t>
      </w:r>
      <w:r w:rsidR="004D18B2">
        <w:rPr>
          <w:rFonts w:ascii="Arial" w:hAnsi="Arial" w:cs="Arial"/>
          <w:sz w:val="22"/>
          <w:szCs w:val="22"/>
        </w:rPr>
        <w:t xml:space="preserve">Psychology for Health and Social Care </w:t>
      </w:r>
      <w:r w:rsidR="006B0B8F">
        <w:rPr>
          <w:rFonts w:ascii="Arial" w:hAnsi="Arial" w:cs="Arial"/>
          <w:sz w:val="22"/>
          <w:szCs w:val="22"/>
        </w:rPr>
        <w:t>module</w:t>
      </w:r>
      <w:r w:rsidR="00DE5CD4">
        <w:rPr>
          <w:rFonts w:ascii="Arial" w:hAnsi="Arial" w:cs="Arial"/>
          <w:sz w:val="22"/>
          <w:szCs w:val="22"/>
        </w:rPr>
        <w:t>,</w:t>
      </w:r>
      <w:r w:rsidR="006B0B8F">
        <w:rPr>
          <w:rFonts w:ascii="Arial" w:hAnsi="Arial" w:cs="Arial"/>
          <w:sz w:val="22"/>
          <w:szCs w:val="22"/>
        </w:rPr>
        <w:t xml:space="preserve"> I was having the opportunity to </w:t>
      </w:r>
      <w:r w:rsidR="005F0905">
        <w:rPr>
          <w:rFonts w:ascii="Arial" w:hAnsi="Arial" w:cs="Arial"/>
          <w:sz w:val="22"/>
          <w:szCs w:val="22"/>
        </w:rPr>
        <w:t xml:space="preserve">learn how people </w:t>
      </w:r>
      <w:r w:rsidR="001E1F9C">
        <w:rPr>
          <w:rFonts w:ascii="Arial" w:hAnsi="Arial" w:cs="Arial"/>
          <w:sz w:val="22"/>
          <w:szCs w:val="22"/>
        </w:rPr>
        <w:t>actions</w:t>
      </w:r>
      <w:r w:rsidR="005F0905">
        <w:rPr>
          <w:rFonts w:ascii="Arial" w:hAnsi="Arial" w:cs="Arial"/>
          <w:sz w:val="22"/>
          <w:szCs w:val="22"/>
        </w:rPr>
        <w:t xml:space="preserve"> in </w:t>
      </w:r>
      <w:r w:rsidR="000E0394">
        <w:rPr>
          <w:rFonts w:ascii="Arial" w:hAnsi="Arial" w:cs="Arial"/>
          <w:sz w:val="22"/>
          <w:szCs w:val="22"/>
        </w:rPr>
        <w:t>different situations</w:t>
      </w:r>
      <w:r w:rsidR="001E1F9C">
        <w:rPr>
          <w:rFonts w:ascii="Arial" w:hAnsi="Arial" w:cs="Arial"/>
          <w:sz w:val="22"/>
          <w:szCs w:val="22"/>
        </w:rPr>
        <w:t xml:space="preserve"> </w:t>
      </w:r>
      <w:r w:rsidR="00E60C3B">
        <w:rPr>
          <w:rFonts w:ascii="Arial" w:hAnsi="Arial" w:cs="Arial"/>
          <w:sz w:val="22"/>
          <w:szCs w:val="22"/>
        </w:rPr>
        <w:t xml:space="preserve">and what we can do to </w:t>
      </w:r>
      <w:r w:rsidR="00830850">
        <w:rPr>
          <w:rFonts w:ascii="Arial" w:hAnsi="Arial" w:cs="Arial"/>
          <w:sz w:val="22"/>
          <w:szCs w:val="22"/>
        </w:rPr>
        <w:t>not generate a conflict.</w:t>
      </w:r>
    </w:p>
    <w:p w14:paraId="4AFC8A95" w14:textId="5EE8CD4E" w:rsidR="009C77E8" w:rsidRDefault="000E0394" w:rsidP="00154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 the end of the course</w:t>
      </w:r>
      <w:r w:rsidR="001D7C69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 look back and </w:t>
      </w:r>
      <w:r w:rsidR="00107B6C">
        <w:rPr>
          <w:rFonts w:ascii="Arial" w:hAnsi="Arial" w:cs="Arial"/>
          <w:sz w:val="22"/>
          <w:szCs w:val="22"/>
        </w:rPr>
        <w:t xml:space="preserve">I </w:t>
      </w:r>
      <w:r w:rsidR="00642612">
        <w:rPr>
          <w:rFonts w:ascii="Arial" w:hAnsi="Arial" w:cs="Arial"/>
          <w:sz w:val="22"/>
          <w:szCs w:val="22"/>
        </w:rPr>
        <w:t xml:space="preserve">have liked to be more involved </w:t>
      </w:r>
      <w:r w:rsidR="00BC245D">
        <w:rPr>
          <w:rFonts w:ascii="Arial" w:hAnsi="Arial" w:cs="Arial"/>
          <w:sz w:val="22"/>
          <w:szCs w:val="22"/>
        </w:rPr>
        <w:t xml:space="preserve">in all the modules, to spend more time </w:t>
      </w:r>
      <w:r w:rsidR="005E43BC">
        <w:rPr>
          <w:rFonts w:ascii="Arial" w:hAnsi="Arial" w:cs="Arial"/>
          <w:sz w:val="22"/>
          <w:szCs w:val="22"/>
        </w:rPr>
        <w:t>on</w:t>
      </w:r>
      <w:r w:rsidR="00BC245D">
        <w:rPr>
          <w:rFonts w:ascii="Arial" w:hAnsi="Arial" w:cs="Arial"/>
          <w:sz w:val="22"/>
          <w:szCs w:val="22"/>
        </w:rPr>
        <w:t xml:space="preserve"> research</w:t>
      </w:r>
      <w:r w:rsidR="005E43BC">
        <w:rPr>
          <w:rFonts w:ascii="Arial" w:hAnsi="Arial" w:cs="Arial"/>
          <w:sz w:val="22"/>
          <w:szCs w:val="22"/>
        </w:rPr>
        <w:t>,</w:t>
      </w:r>
      <w:r w:rsidR="00BC245D">
        <w:rPr>
          <w:rFonts w:ascii="Arial" w:hAnsi="Arial" w:cs="Arial"/>
          <w:sz w:val="22"/>
          <w:szCs w:val="22"/>
        </w:rPr>
        <w:t xml:space="preserve"> and </w:t>
      </w:r>
      <w:r w:rsidR="004147E6">
        <w:rPr>
          <w:rFonts w:ascii="Arial" w:hAnsi="Arial" w:cs="Arial"/>
          <w:sz w:val="22"/>
          <w:szCs w:val="22"/>
        </w:rPr>
        <w:t xml:space="preserve">try more to correct my </w:t>
      </w:r>
      <w:r w:rsidR="00C6559A">
        <w:rPr>
          <w:rFonts w:ascii="Arial" w:hAnsi="Arial" w:cs="Arial"/>
          <w:sz w:val="22"/>
          <w:szCs w:val="22"/>
        </w:rPr>
        <w:t>spelling</w:t>
      </w:r>
      <w:r w:rsidR="004147E6">
        <w:rPr>
          <w:rFonts w:ascii="Arial" w:hAnsi="Arial" w:cs="Arial"/>
          <w:sz w:val="22"/>
          <w:szCs w:val="22"/>
        </w:rPr>
        <w:t xml:space="preserve"> </w:t>
      </w:r>
      <w:r w:rsidR="00C6559A">
        <w:rPr>
          <w:rFonts w:ascii="Arial" w:hAnsi="Arial" w:cs="Arial"/>
          <w:sz w:val="22"/>
          <w:szCs w:val="22"/>
        </w:rPr>
        <w:t>errors.</w:t>
      </w:r>
      <w:r w:rsidR="009C77E8">
        <w:rPr>
          <w:rFonts w:ascii="Arial" w:hAnsi="Arial" w:cs="Arial"/>
          <w:sz w:val="22"/>
          <w:szCs w:val="22"/>
        </w:rPr>
        <w:t xml:space="preserve"> </w:t>
      </w:r>
    </w:p>
    <w:p w14:paraId="6B72DCFF" w14:textId="24191A8E" w:rsidR="00374EEB" w:rsidRDefault="00374EEB" w:rsidP="00154AF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After this experience</w:t>
      </w:r>
      <w:r w:rsidR="00F770E9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nothing will </w:t>
      </w:r>
      <w:r w:rsidR="00D63A20">
        <w:rPr>
          <w:rFonts w:ascii="Arial" w:hAnsi="Arial" w:cs="Arial"/>
          <w:sz w:val="22"/>
          <w:szCs w:val="22"/>
        </w:rPr>
        <w:t>stop me from learning and improve myself.</w:t>
      </w:r>
    </w:p>
    <w:p w14:paraId="3DE3AD65" w14:textId="77777777" w:rsidR="000E0394" w:rsidRDefault="000E0394" w:rsidP="00154AF2">
      <w:pPr>
        <w:spacing w:line="360" w:lineRule="auto"/>
        <w:rPr>
          <w:rFonts w:ascii="Arial" w:hAnsi="Arial" w:cs="Arial"/>
          <w:sz w:val="22"/>
          <w:szCs w:val="22"/>
        </w:rPr>
      </w:pPr>
    </w:p>
    <w:p w14:paraId="1A0F66DE" w14:textId="77777777" w:rsidR="00C357DA" w:rsidRDefault="00C357DA" w:rsidP="00154AF2">
      <w:pPr>
        <w:spacing w:line="360" w:lineRule="auto"/>
        <w:rPr>
          <w:rFonts w:ascii="Arial" w:hAnsi="Arial" w:cs="Arial"/>
          <w:sz w:val="22"/>
          <w:szCs w:val="22"/>
        </w:rPr>
      </w:pPr>
    </w:p>
    <w:p w14:paraId="6A3227E5" w14:textId="05DB440D" w:rsidR="00E33933" w:rsidRPr="00E33933" w:rsidRDefault="00E33933" w:rsidP="00E3393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</w:p>
    <w:p w14:paraId="27FE4395" w14:textId="77777777" w:rsidR="009509DE" w:rsidRPr="00840FE6" w:rsidRDefault="009509DE" w:rsidP="00840FE6">
      <w:pPr>
        <w:pStyle w:val="ListParagraph"/>
        <w:ind w:left="502"/>
        <w:rPr>
          <w:rFonts w:ascii="Arial" w:hAnsi="Arial" w:cs="Arial"/>
          <w:sz w:val="22"/>
          <w:szCs w:val="22"/>
        </w:rPr>
      </w:pPr>
    </w:p>
    <w:p w14:paraId="4FD74ADF" w14:textId="116037DD" w:rsidR="00CF0B1F" w:rsidRDefault="00CF0B1F" w:rsidP="00CF0B1F">
      <w:pPr>
        <w:pStyle w:val="ListParagraph"/>
        <w:ind w:left="502"/>
        <w:rPr>
          <w:rFonts w:ascii="Arial" w:hAnsi="Arial" w:cs="Arial"/>
          <w:sz w:val="28"/>
          <w:szCs w:val="28"/>
        </w:rPr>
      </w:pPr>
    </w:p>
    <w:p w14:paraId="61777032" w14:textId="30E7D309" w:rsidR="00107CF0" w:rsidRDefault="00107CF0" w:rsidP="00CA419B">
      <w:pPr>
        <w:rPr>
          <w:rFonts w:ascii="Arial" w:hAnsi="Arial" w:cs="Arial"/>
          <w:sz w:val="28"/>
          <w:szCs w:val="28"/>
        </w:rPr>
      </w:pPr>
      <w:r w:rsidRPr="00107CF0">
        <w:rPr>
          <w:rFonts w:ascii="Arial" w:hAnsi="Arial" w:cs="Arial"/>
          <w:sz w:val="28"/>
          <w:szCs w:val="28"/>
        </w:rPr>
        <w:t>Conclusion</w:t>
      </w:r>
    </w:p>
    <w:p w14:paraId="0F0FDAAA" w14:textId="7F4E0D37" w:rsidR="00AC767F" w:rsidRDefault="00AC767F" w:rsidP="002C7AB3">
      <w:pPr>
        <w:spacing w:line="360" w:lineRule="auto"/>
        <w:rPr>
          <w:rFonts w:ascii="Arial" w:hAnsi="Arial" w:cs="Arial"/>
          <w:sz w:val="22"/>
          <w:szCs w:val="22"/>
        </w:rPr>
      </w:pPr>
    </w:p>
    <w:p w14:paraId="705DE8DE" w14:textId="1EA38186" w:rsidR="00AC767F" w:rsidRDefault="00FE794F" w:rsidP="002C7AB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Evaluate </w:t>
      </w:r>
      <w:r w:rsidR="0005635B">
        <w:rPr>
          <w:rFonts w:ascii="Arial" w:hAnsi="Arial" w:cs="Arial"/>
          <w:sz w:val="22"/>
          <w:szCs w:val="22"/>
        </w:rPr>
        <w:t>you</w:t>
      </w:r>
      <w:r w:rsidR="008E6359">
        <w:rPr>
          <w:rFonts w:ascii="Arial" w:hAnsi="Arial" w:cs="Arial"/>
          <w:sz w:val="22"/>
          <w:szCs w:val="22"/>
        </w:rPr>
        <w:t xml:space="preserve">r </w:t>
      </w:r>
      <w:r>
        <w:rPr>
          <w:rFonts w:ascii="Arial" w:hAnsi="Arial" w:cs="Arial"/>
          <w:sz w:val="22"/>
          <w:szCs w:val="22"/>
        </w:rPr>
        <w:t xml:space="preserve">skills </w:t>
      </w:r>
      <w:r w:rsidR="00A078CB">
        <w:rPr>
          <w:rFonts w:ascii="Arial" w:hAnsi="Arial" w:cs="Arial"/>
          <w:sz w:val="22"/>
          <w:szCs w:val="22"/>
        </w:rPr>
        <w:t>through</w:t>
      </w:r>
      <w:r w:rsidR="00220B19">
        <w:rPr>
          <w:rFonts w:ascii="Arial" w:hAnsi="Arial" w:cs="Arial"/>
          <w:sz w:val="22"/>
          <w:szCs w:val="22"/>
        </w:rPr>
        <w:t xml:space="preserve"> all the ana</w:t>
      </w:r>
      <w:r w:rsidR="00A078CB">
        <w:rPr>
          <w:rFonts w:ascii="Arial" w:hAnsi="Arial" w:cs="Arial"/>
          <w:sz w:val="22"/>
          <w:szCs w:val="22"/>
        </w:rPr>
        <w:t xml:space="preserve">lysis tools presented above </w:t>
      </w:r>
      <w:r w:rsidR="00D45D83">
        <w:rPr>
          <w:rFonts w:ascii="Arial" w:hAnsi="Arial" w:cs="Arial"/>
          <w:sz w:val="22"/>
          <w:szCs w:val="22"/>
        </w:rPr>
        <w:t>it is important for your development and career</w:t>
      </w:r>
      <w:r w:rsidR="0005635B">
        <w:rPr>
          <w:rFonts w:ascii="Arial" w:hAnsi="Arial" w:cs="Arial"/>
          <w:sz w:val="22"/>
          <w:szCs w:val="22"/>
        </w:rPr>
        <w:t>.</w:t>
      </w:r>
      <w:r w:rsidR="00A2584E">
        <w:rPr>
          <w:rFonts w:ascii="Arial" w:hAnsi="Arial" w:cs="Arial"/>
          <w:sz w:val="22"/>
          <w:szCs w:val="22"/>
        </w:rPr>
        <w:t xml:space="preserve"> </w:t>
      </w:r>
      <w:r w:rsidR="0005635B">
        <w:rPr>
          <w:rFonts w:ascii="Arial" w:hAnsi="Arial" w:cs="Arial"/>
          <w:sz w:val="22"/>
          <w:szCs w:val="22"/>
        </w:rPr>
        <w:t>A</w:t>
      </w:r>
      <w:r w:rsidR="00A2584E">
        <w:rPr>
          <w:rFonts w:ascii="Arial" w:hAnsi="Arial" w:cs="Arial"/>
          <w:sz w:val="22"/>
          <w:szCs w:val="22"/>
        </w:rPr>
        <w:t xml:space="preserve">nd </w:t>
      </w:r>
      <w:r w:rsidR="00245E28">
        <w:rPr>
          <w:rFonts w:ascii="Arial" w:hAnsi="Arial" w:cs="Arial"/>
          <w:sz w:val="22"/>
          <w:szCs w:val="22"/>
        </w:rPr>
        <w:t xml:space="preserve">the same importance </w:t>
      </w:r>
      <w:r w:rsidR="000E3125">
        <w:rPr>
          <w:rFonts w:ascii="Arial" w:hAnsi="Arial" w:cs="Arial"/>
          <w:sz w:val="22"/>
          <w:szCs w:val="22"/>
        </w:rPr>
        <w:t>has</w:t>
      </w:r>
      <w:r w:rsidR="00A2584E">
        <w:rPr>
          <w:rFonts w:ascii="Arial" w:hAnsi="Arial" w:cs="Arial"/>
          <w:sz w:val="22"/>
          <w:szCs w:val="22"/>
        </w:rPr>
        <w:t xml:space="preserve"> </w:t>
      </w:r>
      <w:r w:rsidR="000E3125">
        <w:rPr>
          <w:rFonts w:ascii="Arial" w:hAnsi="Arial" w:cs="Arial"/>
          <w:sz w:val="22"/>
          <w:szCs w:val="22"/>
        </w:rPr>
        <w:t>the</w:t>
      </w:r>
      <w:r w:rsidR="00A2584E">
        <w:rPr>
          <w:rFonts w:ascii="Arial" w:hAnsi="Arial" w:cs="Arial"/>
          <w:sz w:val="22"/>
          <w:szCs w:val="22"/>
        </w:rPr>
        <w:t xml:space="preserve"> </w:t>
      </w:r>
      <w:r w:rsidR="00F40994">
        <w:rPr>
          <w:rFonts w:ascii="Arial" w:hAnsi="Arial" w:cs="Arial"/>
          <w:sz w:val="22"/>
          <w:szCs w:val="22"/>
        </w:rPr>
        <w:t xml:space="preserve">comparison </w:t>
      </w:r>
      <w:r w:rsidR="00B94542">
        <w:rPr>
          <w:rFonts w:ascii="Arial" w:hAnsi="Arial" w:cs="Arial"/>
          <w:sz w:val="22"/>
          <w:szCs w:val="22"/>
        </w:rPr>
        <w:t>because this help</w:t>
      </w:r>
      <w:r w:rsidR="008E6359">
        <w:rPr>
          <w:rFonts w:ascii="Arial" w:hAnsi="Arial" w:cs="Arial"/>
          <w:sz w:val="22"/>
          <w:szCs w:val="22"/>
        </w:rPr>
        <w:t>s</w:t>
      </w:r>
      <w:r w:rsidR="00B94542">
        <w:rPr>
          <w:rFonts w:ascii="Arial" w:hAnsi="Arial" w:cs="Arial"/>
          <w:sz w:val="22"/>
          <w:szCs w:val="22"/>
        </w:rPr>
        <w:t xml:space="preserve"> you to understand </w:t>
      </w:r>
      <w:r w:rsidR="00F51E76">
        <w:rPr>
          <w:rFonts w:ascii="Arial" w:hAnsi="Arial" w:cs="Arial"/>
          <w:sz w:val="22"/>
          <w:szCs w:val="22"/>
        </w:rPr>
        <w:t>w</w:t>
      </w:r>
      <w:r w:rsidR="00D93AD3">
        <w:rPr>
          <w:rFonts w:ascii="Arial" w:hAnsi="Arial" w:cs="Arial"/>
          <w:sz w:val="22"/>
          <w:szCs w:val="22"/>
        </w:rPr>
        <w:t xml:space="preserve">hat you </w:t>
      </w:r>
      <w:r w:rsidR="00CB24F5">
        <w:rPr>
          <w:rFonts w:ascii="Arial" w:hAnsi="Arial" w:cs="Arial"/>
          <w:sz w:val="22"/>
          <w:szCs w:val="22"/>
        </w:rPr>
        <w:t>must</w:t>
      </w:r>
      <w:r w:rsidR="0005635B">
        <w:rPr>
          <w:rFonts w:ascii="Arial" w:hAnsi="Arial" w:cs="Arial"/>
          <w:sz w:val="22"/>
          <w:szCs w:val="22"/>
        </w:rPr>
        <w:t xml:space="preserve"> improve.</w:t>
      </w:r>
    </w:p>
    <w:p w14:paraId="76C1ACA9" w14:textId="5865C432" w:rsidR="00B11F89" w:rsidRDefault="001E7DA8" w:rsidP="002C7AB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8F0B8B">
        <w:rPr>
          <w:rFonts w:ascii="Arial" w:hAnsi="Arial" w:cs="Arial"/>
          <w:sz w:val="22"/>
          <w:szCs w:val="22"/>
        </w:rPr>
        <w:t>theories an</w:t>
      </w:r>
      <w:r w:rsidR="00EE69C2">
        <w:rPr>
          <w:rFonts w:ascii="Arial" w:hAnsi="Arial" w:cs="Arial"/>
          <w:sz w:val="22"/>
          <w:szCs w:val="22"/>
        </w:rPr>
        <w:t>d metho</w:t>
      </w:r>
      <w:r w:rsidR="00DE7E17">
        <w:rPr>
          <w:rFonts w:ascii="Arial" w:hAnsi="Arial" w:cs="Arial"/>
          <w:sz w:val="22"/>
          <w:szCs w:val="22"/>
        </w:rPr>
        <w:t xml:space="preserve">ds presented </w:t>
      </w:r>
      <w:r w:rsidR="00D74B23">
        <w:rPr>
          <w:rFonts w:ascii="Arial" w:hAnsi="Arial" w:cs="Arial"/>
          <w:sz w:val="22"/>
          <w:szCs w:val="22"/>
        </w:rPr>
        <w:t xml:space="preserve">explain </w:t>
      </w:r>
      <w:r w:rsidR="00FD2F1C">
        <w:rPr>
          <w:rFonts w:ascii="Arial" w:hAnsi="Arial" w:cs="Arial"/>
          <w:sz w:val="22"/>
          <w:szCs w:val="22"/>
        </w:rPr>
        <w:t>some of the</w:t>
      </w:r>
      <w:r w:rsidR="00200E7E">
        <w:rPr>
          <w:rFonts w:ascii="Arial" w:hAnsi="Arial" w:cs="Arial"/>
          <w:sz w:val="22"/>
          <w:szCs w:val="22"/>
        </w:rPr>
        <w:t xml:space="preserve"> learning and development training</w:t>
      </w:r>
      <w:r w:rsidR="00652DD7">
        <w:rPr>
          <w:rFonts w:ascii="Arial" w:hAnsi="Arial" w:cs="Arial"/>
          <w:sz w:val="22"/>
          <w:szCs w:val="22"/>
        </w:rPr>
        <w:t xml:space="preserve"> methods</w:t>
      </w:r>
      <w:r w:rsidR="00F9112C">
        <w:rPr>
          <w:rFonts w:ascii="Arial" w:hAnsi="Arial" w:cs="Arial"/>
          <w:sz w:val="22"/>
          <w:szCs w:val="22"/>
        </w:rPr>
        <w:t xml:space="preserve"> </w:t>
      </w:r>
      <w:r w:rsidR="00B57813">
        <w:rPr>
          <w:rFonts w:ascii="Arial" w:hAnsi="Arial" w:cs="Arial"/>
          <w:sz w:val="22"/>
          <w:szCs w:val="22"/>
        </w:rPr>
        <w:t>used</w:t>
      </w:r>
      <w:r w:rsidR="00F9112C">
        <w:rPr>
          <w:rFonts w:ascii="Arial" w:hAnsi="Arial" w:cs="Arial"/>
          <w:sz w:val="22"/>
          <w:szCs w:val="22"/>
        </w:rPr>
        <w:t xml:space="preserve"> to support</w:t>
      </w:r>
      <w:r w:rsidR="00652DD7">
        <w:rPr>
          <w:rFonts w:ascii="Arial" w:hAnsi="Arial" w:cs="Arial"/>
          <w:sz w:val="22"/>
          <w:szCs w:val="22"/>
        </w:rPr>
        <w:t xml:space="preserve"> all the new </w:t>
      </w:r>
      <w:r w:rsidR="00C01483">
        <w:rPr>
          <w:rFonts w:ascii="Arial" w:hAnsi="Arial" w:cs="Arial"/>
          <w:sz w:val="22"/>
          <w:szCs w:val="22"/>
        </w:rPr>
        <w:t>employees</w:t>
      </w:r>
      <w:r w:rsidR="00B11F89">
        <w:rPr>
          <w:rFonts w:ascii="Arial" w:hAnsi="Arial" w:cs="Arial"/>
          <w:sz w:val="22"/>
          <w:szCs w:val="22"/>
        </w:rPr>
        <w:t>.</w:t>
      </w:r>
    </w:p>
    <w:p w14:paraId="6C3960BA" w14:textId="36221704" w:rsidR="00CB24F5" w:rsidRDefault="00652DD7" w:rsidP="002C7AB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B3A29">
        <w:rPr>
          <w:rFonts w:ascii="Arial" w:hAnsi="Arial" w:cs="Arial"/>
          <w:sz w:val="22"/>
          <w:szCs w:val="22"/>
        </w:rPr>
        <w:t>The r</w:t>
      </w:r>
      <w:r w:rsidR="00633645">
        <w:rPr>
          <w:rFonts w:ascii="Arial" w:hAnsi="Arial" w:cs="Arial"/>
          <w:sz w:val="22"/>
          <w:szCs w:val="22"/>
        </w:rPr>
        <w:t xml:space="preserve">eflection </w:t>
      </w:r>
      <w:r w:rsidR="006B3A29">
        <w:rPr>
          <w:rFonts w:ascii="Arial" w:hAnsi="Arial" w:cs="Arial"/>
          <w:sz w:val="22"/>
          <w:szCs w:val="22"/>
        </w:rPr>
        <w:t xml:space="preserve">on my </w:t>
      </w:r>
      <w:r w:rsidR="00F06744">
        <w:rPr>
          <w:rFonts w:ascii="Arial" w:hAnsi="Arial" w:cs="Arial"/>
          <w:sz w:val="22"/>
          <w:szCs w:val="22"/>
        </w:rPr>
        <w:t xml:space="preserve">experience </w:t>
      </w:r>
      <w:r w:rsidR="006137A4">
        <w:rPr>
          <w:rFonts w:ascii="Arial" w:hAnsi="Arial" w:cs="Arial"/>
          <w:sz w:val="22"/>
          <w:szCs w:val="22"/>
        </w:rPr>
        <w:t>t</w:t>
      </w:r>
      <w:r w:rsidR="00B57813">
        <w:rPr>
          <w:rFonts w:ascii="Arial" w:hAnsi="Arial" w:cs="Arial"/>
          <w:sz w:val="22"/>
          <w:szCs w:val="22"/>
        </w:rPr>
        <w:t>h</w:t>
      </w:r>
      <w:r w:rsidR="006137A4">
        <w:rPr>
          <w:rFonts w:ascii="Arial" w:hAnsi="Arial" w:cs="Arial"/>
          <w:sz w:val="22"/>
          <w:szCs w:val="22"/>
        </w:rPr>
        <w:t>rough thi</w:t>
      </w:r>
      <w:r w:rsidR="00633645">
        <w:rPr>
          <w:rFonts w:ascii="Arial" w:hAnsi="Arial" w:cs="Arial"/>
          <w:sz w:val="22"/>
          <w:szCs w:val="22"/>
        </w:rPr>
        <w:t xml:space="preserve">s course is </w:t>
      </w:r>
      <w:r w:rsidR="006B3A29">
        <w:rPr>
          <w:rFonts w:ascii="Arial" w:hAnsi="Arial" w:cs="Arial"/>
          <w:sz w:val="22"/>
          <w:szCs w:val="22"/>
        </w:rPr>
        <w:t>the most impo</w:t>
      </w:r>
      <w:r w:rsidR="006241A3">
        <w:rPr>
          <w:rFonts w:ascii="Arial" w:hAnsi="Arial" w:cs="Arial"/>
          <w:sz w:val="22"/>
          <w:szCs w:val="22"/>
        </w:rPr>
        <w:t xml:space="preserve">rtant lesson because </w:t>
      </w:r>
      <w:r w:rsidR="00E3125D">
        <w:rPr>
          <w:rFonts w:ascii="Arial" w:hAnsi="Arial" w:cs="Arial"/>
          <w:sz w:val="22"/>
          <w:szCs w:val="22"/>
        </w:rPr>
        <w:t xml:space="preserve">now </w:t>
      </w:r>
      <w:r w:rsidR="00E02BF2">
        <w:rPr>
          <w:rFonts w:ascii="Arial" w:hAnsi="Arial" w:cs="Arial"/>
          <w:sz w:val="22"/>
          <w:szCs w:val="22"/>
        </w:rPr>
        <w:t xml:space="preserve">I understand where I did wrong </w:t>
      </w:r>
      <w:r w:rsidR="006B626D">
        <w:rPr>
          <w:rFonts w:ascii="Arial" w:hAnsi="Arial" w:cs="Arial"/>
          <w:sz w:val="22"/>
          <w:szCs w:val="22"/>
        </w:rPr>
        <w:t>and what</w:t>
      </w:r>
      <w:r w:rsidR="0078539C">
        <w:rPr>
          <w:rFonts w:ascii="Arial" w:hAnsi="Arial" w:cs="Arial"/>
          <w:sz w:val="22"/>
          <w:szCs w:val="22"/>
        </w:rPr>
        <w:t xml:space="preserve"> strategies and </w:t>
      </w:r>
      <w:r w:rsidR="001A1A94">
        <w:rPr>
          <w:rFonts w:ascii="Arial" w:hAnsi="Arial" w:cs="Arial"/>
          <w:sz w:val="22"/>
          <w:szCs w:val="22"/>
        </w:rPr>
        <w:t>theories,</w:t>
      </w:r>
      <w:r w:rsidR="006B626D">
        <w:rPr>
          <w:rFonts w:ascii="Arial" w:hAnsi="Arial" w:cs="Arial"/>
          <w:sz w:val="22"/>
          <w:szCs w:val="22"/>
        </w:rPr>
        <w:t xml:space="preserve"> I </w:t>
      </w:r>
      <w:r w:rsidR="00E87289">
        <w:rPr>
          <w:rFonts w:ascii="Arial" w:hAnsi="Arial" w:cs="Arial"/>
          <w:sz w:val="22"/>
          <w:szCs w:val="22"/>
        </w:rPr>
        <w:t xml:space="preserve">can use </w:t>
      </w:r>
      <w:r w:rsidR="006B626D">
        <w:rPr>
          <w:rFonts w:ascii="Arial" w:hAnsi="Arial" w:cs="Arial"/>
          <w:sz w:val="22"/>
          <w:szCs w:val="22"/>
        </w:rPr>
        <w:t>to improve</w:t>
      </w:r>
      <w:r w:rsidR="00EF59A5">
        <w:rPr>
          <w:rFonts w:ascii="Arial" w:hAnsi="Arial" w:cs="Arial"/>
          <w:sz w:val="22"/>
          <w:szCs w:val="22"/>
        </w:rPr>
        <w:t xml:space="preserve"> my </w:t>
      </w:r>
      <w:r w:rsidR="001A1A94">
        <w:rPr>
          <w:rFonts w:ascii="Arial" w:hAnsi="Arial" w:cs="Arial"/>
          <w:sz w:val="22"/>
          <w:szCs w:val="22"/>
        </w:rPr>
        <w:t>knowledge</w:t>
      </w:r>
      <w:r w:rsidR="006B626D">
        <w:rPr>
          <w:rFonts w:ascii="Arial" w:hAnsi="Arial" w:cs="Arial"/>
          <w:sz w:val="22"/>
          <w:szCs w:val="22"/>
        </w:rPr>
        <w:t xml:space="preserve"> in the future</w:t>
      </w:r>
      <w:r w:rsidR="001A1A94">
        <w:rPr>
          <w:rFonts w:ascii="Arial" w:hAnsi="Arial" w:cs="Arial"/>
          <w:sz w:val="22"/>
          <w:szCs w:val="22"/>
        </w:rPr>
        <w:t>.</w:t>
      </w:r>
      <w:r w:rsidR="006B626D">
        <w:rPr>
          <w:rFonts w:ascii="Arial" w:hAnsi="Arial" w:cs="Arial"/>
          <w:sz w:val="22"/>
          <w:szCs w:val="22"/>
        </w:rPr>
        <w:t xml:space="preserve"> </w:t>
      </w:r>
    </w:p>
    <w:p w14:paraId="2D41B673" w14:textId="77777777" w:rsidR="00CB24F5" w:rsidRPr="00AC767F" w:rsidRDefault="00CB24F5" w:rsidP="002C7AB3">
      <w:pPr>
        <w:spacing w:line="360" w:lineRule="auto"/>
        <w:rPr>
          <w:rFonts w:ascii="Arial" w:hAnsi="Arial" w:cs="Arial"/>
          <w:sz w:val="22"/>
          <w:szCs w:val="22"/>
        </w:rPr>
      </w:pPr>
    </w:p>
    <w:p w14:paraId="3AF7E009" w14:textId="525A92A8" w:rsidR="00107CF0" w:rsidRPr="00107CF0" w:rsidRDefault="00107CF0" w:rsidP="002C7AB3">
      <w:pPr>
        <w:spacing w:line="360" w:lineRule="auto"/>
        <w:ind w:left="360"/>
        <w:rPr>
          <w:rFonts w:ascii="Arial" w:hAnsi="Arial" w:cs="Arial"/>
          <w:sz w:val="28"/>
          <w:szCs w:val="28"/>
        </w:rPr>
      </w:pPr>
    </w:p>
    <w:p w14:paraId="77B92B9E" w14:textId="229D72F9" w:rsidR="00107CF0" w:rsidRDefault="00107CF0" w:rsidP="002C7AB3">
      <w:pPr>
        <w:spacing w:line="360" w:lineRule="auto"/>
        <w:ind w:left="360"/>
        <w:rPr>
          <w:rFonts w:ascii="Arial" w:hAnsi="Arial" w:cs="Arial"/>
        </w:rPr>
      </w:pPr>
    </w:p>
    <w:p w14:paraId="0D507A39" w14:textId="636DA649" w:rsidR="001A1A94" w:rsidRDefault="001A1A94" w:rsidP="009D15FB">
      <w:pPr>
        <w:ind w:left="360"/>
        <w:rPr>
          <w:rFonts w:ascii="Arial" w:hAnsi="Arial" w:cs="Arial"/>
        </w:rPr>
      </w:pPr>
    </w:p>
    <w:p w14:paraId="00912699" w14:textId="5B827A85" w:rsidR="001A1A94" w:rsidRDefault="001A1A94" w:rsidP="009D15FB">
      <w:pPr>
        <w:ind w:left="360"/>
        <w:rPr>
          <w:rFonts w:ascii="Arial" w:hAnsi="Arial" w:cs="Arial"/>
        </w:rPr>
      </w:pPr>
    </w:p>
    <w:p w14:paraId="37A33056" w14:textId="0A822764" w:rsidR="001A1A94" w:rsidRDefault="001A1A94" w:rsidP="009D15FB">
      <w:pPr>
        <w:ind w:left="360"/>
        <w:rPr>
          <w:rFonts w:ascii="Arial" w:hAnsi="Arial" w:cs="Arial"/>
        </w:rPr>
      </w:pPr>
    </w:p>
    <w:p w14:paraId="3E2DDA21" w14:textId="001603AD" w:rsidR="001A1A94" w:rsidRDefault="001A1A94" w:rsidP="009D15FB">
      <w:pPr>
        <w:ind w:left="360"/>
        <w:rPr>
          <w:rFonts w:ascii="Arial" w:hAnsi="Arial" w:cs="Arial"/>
        </w:rPr>
      </w:pPr>
    </w:p>
    <w:p w14:paraId="6797B599" w14:textId="421E9FCD" w:rsidR="001A1A94" w:rsidRDefault="001A1A94" w:rsidP="009D15FB">
      <w:pPr>
        <w:ind w:left="360"/>
        <w:rPr>
          <w:rFonts w:ascii="Arial" w:hAnsi="Arial" w:cs="Arial"/>
        </w:rPr>
      </w:pPr>
    </w:p>
    <w:p w14:paraId="2BE54E32" w14:textId="30660E63" w:rsidR="001A1A94" w:rsidRDefault="001A1A94" w:rsidP="009D15FB">
      <w:pPr>
        <w:ind w:left="360"/>
        <w:rPr>
          <w:rFonts w:ascii="Arial" w:hAnsi="Arial" w:cs="Arial"/>
        </w:rPr>
      </w:pPr>
    </w:p>
    <w:p w14:paraId="5642B146" w14:textId="5797A4F1" w:rsidR="001A1A94" w:rsidRDefault="001A1A94" w:rsidP="009D15FB">
      <w:pPr>
        <w:ind w:left="360"/>
        <w:rPr>
          <w:rFonts w:ascii="Arial" w:hAnsi="Arial" w:cs="Arial"/>
        </w:rPr>
      </w:pPr>
    </w:p>
    <w:p w14:paraId="6F9F9B92" w14:textId="59203110" w:rsidR="001A1A94" w:rsidRDefault="001A1A94" w:rsidP="009D15FB">
      <w:pPr>
        <w:ind w:left="360"/>
        <w:rPr>
          <w:rFonts w:ascii="Arial" w:hAnsi="Arial" w:cs="Arial"/>
        </w:rPr>
      </w:pPr>
    </w:p>
    <w:p w14:paraId="43072AEC" w14:textId="05068019" w:rsidR="001A1A94" w:rsidRDefault="001A1A94" w:rsidP="009D15FB">
      <w:pPr>
        <w:ind w:left="360"/>
        <w:rPr>
          <w:rFonts w:ascii="Arial" w:hAnsi="Arial" w:cs="Arial"/>
        </w:rPr>
      </w:pPr>
    </w:p>
    <w:p w14:paraId="656CE2D2" w14:textId="1D4684C8" w:rsidR="001A1A94" w:rsidRDefault="001A1A94" w:rsidP="009D15FB">
      <w:pPr>
        <w:ind w:left="360"/>
        <w:rPr>
          <w:rFonts w:ascii="Arial" w:hAnsi="Arial" w:cs="Arial"/>
        </w:rPr>
      </w:pPr>
    </w:p>
    <w:p w14:paraId="3560B51D" w14:textId="5A10E5D0" w:rsidR="001A1A94" w:rsidRDefault="001A1A94" w:rsidP="009D15FB">
      <w:pPr>
        <w:ind w:left="360"/>
        <w:rPr>
          <w:rFonts w:ascii="Arial" w:hAnsi="Arial" w:cs="Arial"/>
        </w:rPr>
      </w:pPr>
    </w:p>
    <w:p w14:paraId="554D32F4" w14:textId="0DA8A50B" w:rsidR="001A1A94" w:rsidRDefault="001A1A94" w:rsidP="009D15FB">
      <w:pPr>
        <w:ind w:left="360"/>
        <w:rPr>
          <w:rFonts w:ascii="Arial" w:hAnsi="Arial" w:cs="Arial"/>
        </w:rPr>
      </w:pPr>
    </w:p>
    <w:p w14:paraId="19D047C7" w14:textId="665E5A48" w:rsidR="001A1A94" w:rsidRDefault="001A1A94" w:rsidP="009D15FB">
      <w:pPr>
        <w:ind w:left="360"/>
        <w:rPr>
          <w:rFonts w:ascii="Arial" w:hAnsi="Arial" w:cs="Arial"/>
        </w:rPr>
      </w:pPr>
    </w:p>
    <w:p w14:paraId="4CBA76D0" w14:textId="286CF0AA" w:rsidR="001A1A94" w:rsidRDefault="001A1A94" w:rsidP="009D15FB">
      <w:pPr>
        <w:ind w:left="360"/>
        <w:rPr>
          <w:rFonts w:ascii="Arial" w:hAnsi="Arial" w:cs="Arial"/>
        </w:rPr>
      </w:pPr>
    </w:p>
    <w:p w14:paraId="76598132" w14:textId="62BE5A64" w:rsidR="001A1A94" w:rsidRDefault="001A1A94" w:rsidP="009D15FB">
      <w:pPr>
        <w:ind w:left="360"/>
        <w:rPr>
          <w:rFonts w:ascii="Arial" w:hAnsi="Arial" w:cs="Arial"/>
        </w:rPr>
      </w:pPr>
    </w:p>
    <w:p w14:paraId="3B9E98A7" w14:textId="4E530ED7" w:rsidR="001A1A94" w:rsidRDefault="001A1A94" w:rsidP="009D15FB">
      <w:pPr>
        <w:ind w:left="360"/>
        <w:rPr>
          <w:rFonts w:ascii="Arial" w:hAnsi="Arial" w:cs="Arial"/>
        </w:rPr>
      </w:pPr>
    </w:p>
    <w:p w14:paraId="636D3594" w14:textId="6FAD690C" w:rsidR="001A1A94" w:rsidRDefault="001A1A94" w:rsidP="009D15FB">
      <w:pPr>
        <w:ind w:left="360"/>
        <w:rPr>
          <w:rFonts w:ascii="Arial" w:hAnsi="Arial" w:cs="Arial"/>
        </w:rPr>
      </w:pPr>
    </w:p>
    <w:p w14:paraId="6AA3DBFB" w14:textId="2B3B184F" w:rsidR="001A1A94" w:rsidRDefault="001A1A94" w:rsidP="009D15FB">
      <w:pPr>
        <w:ind w:left="360"/>
        <w:rPr>
          <w:rFonts w:ascii="Arial" w:hAnsi="Arial" w:cs="Arial"/>
        </w:rPr>
      </w:pPr>
    </w:p>
    <w:p w14:paraId="1520464D" w14:textId="1235A2E9" w:rsidR="001A1A94" w:rsidRDefault="001A1A94" w:rsidP="009D15FB">
      <w:pPr>
        <w:ind w:left="360"/>
        <w:rPr>
          <w:rFonts w:ascii="Arial" w:hAnsi="Arial" w:cs="Arial"/>
        </w:rPr>
      </w:pPr>
    </w:p>
    <w:p w14:paraId="2EB77B32" w14:textId="4FFDE9A1" w:rsidR="001A1A94" w:rsidRDefault="001A1A94" w:rsidP="009D15FB">
      <w:pPr>
        <w:ind w:left="360"/>
        <w:rPr>
          <w:rFonts w:ascii="Arial" w:hAnsi="Arial" w:cs="Arial"/>
        </w:rPr>
      </w:pPr>
    </w:p>
    <w:p w14:paraId="5AF8B5BB" w14:textId="1260A486" w:rsidR="001A1A94" w:rsidRDefault="001A1A94" w:rsidP="009D15FB">
      <w:pPr>
        <w:ind w:left="360"/>
        <w:rPr>
          <w:rFonts w:ascii="Arial" w:hAnsi="Arial" w:cs="Arial"/>
        </w:rPr>
      </w:pPr>
    </w:p>
    <w:p w14:paraId="20945723" w14:textId="75DFA4DD" w:rsidR="001A1A94" w:rsidRDefault="001A1A94" w:rsidP="009D15FB">
      <w:pPr>
        <w:ind w:left="360"/>
        <w:rPr>
          <w:rFonts w:ascii="Arial" w:hAnsi="Arial" w:cs="Arial"/>
        </w:rPr>
      </w:pPr>
    </w:p>
    <w:p w14:paraId="1FC4B99C" w14:textId="59114AF2" w:rsidR="001A1A94" w:rsidRDefault="001A1A94" w:rsidP="009D15FB">
      <w:pPr>
        <w:ind w:left="360"/>
        <w:rPr>
          <w:rFonts w:ascii="Arial" w:hAnsi="Arial" w:cs="Arial"/>
        </w:rPr>
      </w:pPr>
    </w:p>
    <w:p w14:paraId="07750560" w14:textId="2F5BF716" w:rsidR="001A1A94" w:rsidRDefault="001A1A94" w:rsidP="009D15FB">
      <w:pPr>
        <w:ind w:left="360"/>
        <w:rPr>
          <w:rFonts w:ascii="Arial" w:hAnsi="Arial" w:cs="Arial"/>
        </w:rPr>
      </w:pPr>
    </w:p>
    <w:p w14:paraId="7622DE35" w14:textId="32B38194" w:rsidR="001A1A94" w:rsidRDefault="001A1A94" w:rsidP="009D15FB">
      <w:pPr>
        <w:ind w:left="360"/>
        <w:rPr>
          <w:rFonts w:ascii="Arial" w:hAnsi="Arial" w:cs="Arial"/>
        </w:rPr>
      </w:pPr>
    </w:p>
    <w:p w14:paraId="2B7EDB04" w14:textId="3CA4F089" w:rsidR="001A1A94" w:rsidRDefault="001A1A94" w:rsidP="009D15FB">
      <w:pPr>
        <w:ind w:left="360"/>
        <w:rPr>
          <w:rFonts w:ascii="Arial" w:hAnsi="Arial" w:cs="Arial"/>
        </w:rPr>
      </w:pPr>
    </w:p>
    <w:p w14:paraId="1EAC8792" w14:textId="5BD9B0AC" w:rsidR="001A1A94" w:rsidRDefault="001A1A94" w:rsidP="009D15FB">
      <w:pPr>
        <w:ind w:left="360"/>
        <w:rPr>
          <w:rFonts w:ascii="Arial" w:hAnsi="Arial" w:cs="Arial"/>
        </w:rPr>
      </w:pPr>
    </w:p>
    <w:p w14:paraId="495B9F02" w14:textId="5AEFF87A" w:rsidR="001A1A94" w:rsidRDefault="001A1A94" w:rsidP="009D15FB">
      <w:pPr>
        <w:ind w:left="360"/>
        <w:rPr>
          <w:rFonts w:ascii="Arial" w:hAnsi="Arial" w:cs="Arial"/>
        </w:rPr>
      </w:pPr>
    </w:p>
    <w:p w14:paraId="431C379D" w14:textId="2C8E4CF7" w:rsidR="001A1A94" w:rsidRDefault="001A1A94" w:rsidP="009D15FB">
      <w:pPr>
        <w:ind w:left="360"/>
        <w:rPr>
          <w:rFonts w:ascii="Arial" w:hAnsi="Arial" w:cs="Arial"/>
        </w:rPr>
      </w:pPr>
    </w:p>
    <w:p w14:paraId="6A2B6BC8" w14:textId="1ED2BF82" w:rsidR="001A1A94" w:rsidRDefault="001A1A94" w:rsidP="009D15FB">
      <w:pPr>
        <w:ind w:left="360"/>
        <w:rPr>
          <w:rFonts w:ascii="Arial" w:hAnsi="Arial" w:cs="Arial"/>
        </w:rPr>
      </w:pPr>
    </w:p>
    <w:p w14:paraId="1609AEA1" w14:textId="0C7D0625" w:rsidR="001A1A94" w:rsidRDefault="001A1A94" w:rsidP="009D15FB">
      <w:pPr>
        <w:ind w:left="360"/>
        <w:rPr>
          <w:rFonts w:ascii="Arial" w:hAnsi="Arial" w:cs="Arial"/>
        </w:rPr>
      </w:pPr>
    </w:p>
    <w:p w14:paraId="33618100" w14:textId="3E9EA262" w:rsidR="001A1A94" w:rsidRDefault="001A1A94" w:rsidP="009D15FB">
      <w:pPr>
        <w:ind w:left="360"/>
        <w:rPr>
          <w:rFonts w:ascii="Arial" w:hAnsi="Arial" w:cs="Arial"/>
        </w:rPr>
      </w:pPr>
    </w:p>
    <w:p w14:paraId="193B2150" w14:textId="0C79A749" w:rsidR="00C70F11" w:rsidRDefault="00C70F11" w:rsidP="00087760">
      <w:pPr>
        <w:rPr>
          <w:rFonts w:ascii="Arial" w:hAnsi="Arial" w:cs="Arial"/>
        </w:rPr>
      </w:pPr>
    </w:p>
    <w:p w14:paraId="3213539B" w14:textId="39EB5F0E" w:rsidR="00C70F11" w:rsidRPr="00107CF0" w:rsidRDefault="00EA1A30" w:rsidP="009D15FB">
      <w:pPr>
        <w:ind w:left="360"/>
        <w:rPr>
          <w:rFonts w:ascii="Arial" w:hAnsi="Arial" w:cs="Arial"/>
          <w:sz w:val="28"/>
          <w:szCs w:val="28"/>
        </w:rPr>
      </w:pPr>
      <w:r w:rsidRPr="00107CF0">
        <w:rPr>
          <w:rFonts w:ascii="Arial" w:hAnsi="Arial" w:cs="Arial"/>
          <w:sz w:val="28"/>
          <w:szCs w:val="28"/>
        </w:rPr>
        <w:t>References</w:t>
      </w:r>
    </w:p>
    <w:p w14:paraId="5F597A5C" w14:textId="77777777" w:rsidR="00E059A4" w:rsidRDefault="00E059A4" w:rsidP="00EA1A30">
      <w:pPr>
        <w:rPr>
          <w:rFonts w:ascii="Arial" w:hAnsi="Arial" w:cs="Arial"/>
        </w:rPr>
      </w:pPr>
    </w:p>
    <w:p w14:paraId="06B7F557" w14:textId="77777777" w:rsidR="00E059A4" w:rsidRDefault="00E059A4" w:rsidP="001C585F">
      <w:pPr>
        <w:spacing w:line="360" w:lineRule="auto"/>
        <w:ind w:left="357"/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A4BBCE2" w14:textId="77777777" w:rsidR="00E059A4" w:rsidRPr="002828F1" w:rsidRDefault="00E059A4" w:rsidP="00DF0B72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Alred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G., Garvey, B. and Smith, R., 2006.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Mentoring Pocketbook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Alresford: Management Pocketbooks.</w:t>
      </w:r>
    </w:p>
    <w:p w14:paraId="2699FF5F" w14:textId="77777777" w:rsidR="00E059A4" w:rsidRPr="00FE2771" w:rsidRDefault="00E059A4" w:rsidP="0041452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>Chamot</w:t>
      </w:r>
      <w:proofErr w:type="spellEnd"/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A. and Harris, V.,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>2019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FE277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Learning Strategy Instruction </w:t>
      </w:r>
      <w:proofErr w:type="gramStart"/>
      <w:r w:rsidRPr="00FE277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In</w:t>
      </w:r>
      <w:proofErr w:type="gramEnd"/>
      <w:r w:rsidRPr="00FE277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The Language Classroom</w:t>
      </w:r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>. Bristol: Blue Ridge Summit: Multilingual Matters.</w:t>
      </w:r>
    </w:p>
    <w:p w14:paraId="7CE6AE1C" w14:textId="77777777" w:rsidR="00E059A4" w:rsidRPr="003E1202" w:rsidRDefault="00E059A4" w:rsidP="00414520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3E1202">
        <w:rPr>
          <w:rFonts w:ascii="Arial" w:hAnsi="Arial" w:cs="Arial"/>
          <w:sz w:val="22"/>
          <w:szCs w:val="22"/>
          <w:shd w:val="clear" w:color="auto" w:fill="FFFFFF"/>
        </w:rPr>
        <w:t xml:space="preserve">Cottrell, S </w:t>
      </w:r>
      <w:r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3E1202">
        <w:rPr>
          <w:rFonts w:ascii="Arial" w:hAnsi="Arial" w:cs="Arial"/>
          <w:sz w:val="22"/>
          <w:szCs w:val="22"/>
          <w:shd w:val="clear" w:color="auto" w:fill="FFFFFF"/>
        </w:rPr>
        <w:t>2019</w:t>
      </w:r>
      <w:r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3E1202">
        <w:rPr>
          <w:rFonts w:ascii="Arial" w:hAnsi="Arial" w:cs="Arial"/>
          <w:sz w:val="22"/>
          <w:szCs w:val="22"/>
          <w:shd w:val="clear" w:color="auto" w:fill="FFFFFF"/>
        </w:rPr>
        <w:t xml:space="preserve">, The Study Skills Handbook, Macmillan Education UK, London. Available from: ProQuest </w:t>
      </w:r>
      <w:proofErr w:type="spellStart"/>
      <w:r w:rsidRPr="003E1202">
        <w:rPr>
          <w:rFonts w:ascii="Arial" w:hAnsi="Arial" w:cs="Arial"/>
          <w:sz w:val="22"/>
          <w:szCs w:val="22"/>
          <w:shd w:val="clear" w:color="auto" w:fill="FFFFFF"/>
        </w:rPr>
        <w:t>Ebook</w:t>
      </w:r>
      <w:proofErr w:type="spellEnd"/>
      <w:r w:rsidRPr="003E1202">
        <w:rPr>
          <w:rFonts w:ascii="Arial" w:hAnsi="Arial" w:cs="Arial"/>
          <w:sz w:val="22"/>
          <w:szCs w:val="22"/>
          <w:shd w:val="clear" w:color="auto" w:fill="FFFFFF"/>
        </w:rPr>
        <w:t xml:space="preserve"> Central. [18 November 2020].</w:t>
      </w:r>
    </w:p>
    <w:p w14:paraId="38B256C4" w14:textId="77777777" w:rsidR="00E059A4" w:rsidRDefault="00E059A4" w:rsidP="0041452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88313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Dera.ioe.ac.uk.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883135">
        <w:rPr>
          <w:rFonts w:ascii="Arial" w:hAnsi="Arial" w:cs="Arial"/>
          <w:color w:val="000000"/>
          <w:sz w:val="22"/>
          <w:szCs w:val="22"/>
          <w:shd w:val="clear" w:color="auto" w:fill="FFFFFF"/>
        </w:rPr>
        <w:t>2009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883135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88313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Personal Development Planning: Guidance </w:t>
      </w:r>
      <w:proofErr w:type="gramStart"/>
      <w:r w:rsidRPr="0088313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For</w:t>
      </w:r>
      <w:proofErr w:type="gramEnd"/>
      <w:r w:rsidRPr="0088313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Institutional Policy And Practice In Higher Education - Digital Education Resource Archive (DERA)</w:t>
      </w:r>
      <w:r w:rsidRPr="00883135">
        <w:rPr>
          <w:rFonts w:ascii="Arial" w:hAnsi="Arial" w:cs="Arial"/>
          <w:color w:val="000000"/>
          <w:sz w:val="22"/>
          <w:szCs w:val="22"/>
          <w:shd w:val="clear" w:color="auto" w:fill="FFFFFF"/>
        </w:rPr>
        <w:t>. [online] Available at: &lt;https://dera.ioe.ac.uk/437/&gt; [Accessed 1 February 2009].</w:t>
      </w:r>
    </w:p>
    <w:p w14:paraId="2CB77AF1" w14:textId="77777777" w:rsidR="00E059A4" w:rsidRDefault="00E059A4" w:rsidP="00DF0B72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Gravan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T. and McGuire, D. (2001). Competencies and workplace learning: Some reflection on the rhetoric and reality. </w:t>
      </w:r>
      <w:r w:rsidRPr="0090552A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Journal of Workplace Learning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, 13(3/4), 144-64.</w:t>
      </w:r>
    </w:p>
    <w:p w14:paraId="15F42BF2" w14:textId="77777777" w:rsidR="00E059A4" w:rsidRDefault="00E059A4" w:rsidP="00DF0B72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Haland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E.,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Tjora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A. (2006) ‘Between asset and process: Developing competence by implementing a learning management system’, </w:t>
      </w:r>
      <w:r w:rsidRPr="00FB455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Human Relation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59(7), pp 993-1016. https://doi.org/10.1177/0018726706067599. </w:t>
      </w:r>
    </w:p>
    <w:p w14:paraId="5346A5D3" w14:textId="77777777" w:rsidR="00E059A4" w:rsidRDefault="00E059A4" w:rsidP="00DF0B72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>Maund</w:t>
      </w:r>
      <w:proofErr w:type="spellEnd"/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A., </w:t>
      </w:r>
      <w:proofErr w:type="spellStart"/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>Schriek</w:t>
      </w:r>
      <w:proofErr w:type="spellEnd"/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M. and </w:t>
      </w:r>
      <w:proofErr w:type="spellStart"/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>Tinkler</w:t>
      </w:r>
      <w:proofErr w:type="spellEnd"/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P.,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>2017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2828F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Certificate </w:t>
      </w:r>
      <w:proofErr w:type="gramStart"/>
      <w:r w:rsidRPr="002828F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In</w:t>
      </w:r>
      <w:proofErr w:type="gramEnd"/>
      <w:r w:rsidRPr="002828F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Higher Education: Skills For The Workplace Student Yearbook</w:t>
      </w:r>
      <w:r w:rsidRPr="002828F1">
        <w:rPr>
          <w:rFonts w:ascii="Arial" w:hAnsi="Arial" w:cs="Arial"/>
          <w:color w:val="000000"/>
          <w:sz w:val="22"/>
          <w:szCs w:val="22"/>
          <w:shd w:val="clear" w:color="auto" w:fill="FFFFFF"/>
        </w:rPr>
        <w:t>. LONDON: SAGE Publications Ltd.</w:t>
      </w:r>
    </w:p>
    <w:p w14:paraId="5854715C" w14:textId="77777777" w:rsidR="00E059A4" w:rsidRPr="00FE2771" w:rsidRDefault="00E059A4" w:rsidP="00414520">
      <w:pPr>
        <w:spacing w:line="360" w:lineRule="auto"/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2771">
        <w:rPr>
          <w:rStyle w:val="Strong"/>
          <w:rFonts w:ascii="Arial" w:hAnsi="Arial" w:cs="Arial"/>
          <w:color w:val="666666"/>
          <w:sz w:val="22"/>
          <w:szCs w:val="22"/>
          <w:shd w:val="clear" w:color="auto" w:fill="FFFFFF"/>
        </w:rPr>
        <w:t> </w:t>
      </w:r>
      <w:r w:rsidRPr="00FE2771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McMillan, K. and Weyers, J.,</w:t>
      </w:r>
      <w:r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</w:t>
      </w:r>
      <w:r w:rsidRPr="00FE2771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2006</w:t>
      </w:r>
      <w:r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FE2771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FE2771">
        <w:rPr>
          <w:rStyle w:val="selectable"/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The SMARTER STUDENT Skills </w:t>
      </w:r>
      <w:proofErr w:type="gramStart"/>
      <w:r w:rsidRPr="00FE2771">
        <w:rPr>
          <w:rStyle w:val="selectable"/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And</w:t>
      </w:r>
      <w:proofErr w:type="gramEnd"/>
      <w:r w:rsidRPr="00FE2771">
        <w:rPr>
          <w:rStyle w:val="selectable"/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Strategies For Success At University</w:t>
      </w:r>
      <w:r w:rsidRPr="00FE2771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. 1st ed. Harlow: Prentice Hall.</w:t>
      </w:r>
    </w:p>
    <w:p w14:paraId="3A8DAADE" w14:textId="77777777" w:rsidR="00E059A4" w:rsidRDefault="00E059A4" w:rsidP="00414520">
      <w:pPr>
        <w:spacing w:line="360" w:lineRule="auto"/>
        <w:rPr>
          <w:rStyle w:val="selectable"/>
          <w:rFonts w:ascii="Arial" w:hAnsi="Arial" w:cs="Arial"/>
          <w:sz w:val="22"/>
          <w:szCs w:val="22"/>
          <w:shd w:val="clear" w:color="auto" w:fill="FFFFFF"/>
        </w:rPr>
      </w:pPr>
      <w:r w:rsidRPr="003E1202">
        <w:rPr>
          <w:rStyle w:val="Strong"/>
          <w:rFonts w:ascii="Arial" w:hAnsi="Arial" w:cs="Arial"/>
          <w:sz w:val="22"/>
          <w:szCs w:val="22"/>
          <w:shd w:val="clear" w:color="auto" w:fill="FFFFFF"/>
        </w:rPr>
        <w:t> </w:t>
      </w:r>
      <w:r w:rsidRPr="003E1202">
        <w:rPr>
          <w:rStyle w:val="selectable"/>
          <w:rFonts w:ascii="Arial" w:hAnsi="Arial" w:cs="Arial"/>
          <w:sz w:val="22"/>
          <w:szCs w:val="22"/>
          <w:shd w:val="clear" w:color="auto" w:fill="FFFFFF"/>
        </w:rPr>
        <w:t xml:space="preserve">Morgan, P., </w:t>
      </w:r>
      <w:r>
        <w:rPr>
          <w:rStyle w:val="selectable"/>
          <w:rFonts w:ascii="Arial" w:hAnsi="Arial" w:cs="Arial"/>
          <w:sz w:val="22"/>
          <w:szCs w:val="22"/>
          <w:shd w:val="clear" w:color="auto" w:fill="FFFFFF"/>
        </w:rPr>
        <w:t>(</w:t>
      </w:r>
      <w:r w:rsidRPr="003E1202">
        <w:rPr>
          <w:rStyle w:val="selectable"/>
          <w:rFonts w:ascii="Arial" w:hAnsi="Arial" w:cs="Arial"/>
          <w:sz w:val="22"/>
          <w:szCs w:val="22"/>
          <w:shd w:val="clear" w:color="auto" w:fill="FFFFFF"/>
        </w:rPr>
        <w:t>2017</w:t>
      </w:r>
      <w:r>
        <w:rPr>
          <w:rStyle w:val="selectable"/>
          <w:rFonts w:ascii="Arial" w:hAnsi="Arial" w:cs="Arial"/>
          <w:sz w:val="22"/>
          <w:szCs w:val="22"/>
          <w:shd w:val="clear" w:color="auto" w:fill="FFFFFF"/>
        </w:rPr>
        <w:t>)</w:t>
      </w:r>
      <w:r w:rsidRPr="003E1202">
        <w:rPr>
          <w:rStyle w:val="selectable"/>
          <w:rFonts w:ascii="Arial" w:hAnsi="Arial" w:cs="Arial"/>
          <w:sz w:val="22"/>
          <w:szCs w:val="22"/>
          <w:shd w:val="clear" w:color="auto" w:fill="FFFFFF"/>
        </w:rPr>
        <w:t>. </w:t>
      </w:r>
      <w:r w:rsidRPr="003E1202">
        <w:rPr>
          <w:rStyle w:val="selectable"/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Business Student's Guide </w:t>
      </w:r>
      <w:proofErr w:type="gramStart"/>
      <w:r w:rsidRPr="003E1202">
        <w:rPr>
          <w:rStyle w:val="selectable"/>
          <w:rFonts w:ascii="Arial" w:hAnsi="Arial" w:cs="Arial"/>
          <w:i/>
          <w:iCs/>
          <w:sz w:val="22"/>
          <w:szCs w:val="22"/>
          <w:shd w:val="clear" w:color="auto" w:fill="FFFFFF"/>
        </w:rPr>
        <w:t>To</w:t>
      </w:r>
      <w:proofErr w:type="gramEnd"/>
      <w:r w:rsidRPr="003E1202">
        <w:rPr>
          <w:rStyle w:val="selectable"/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Study And Employability</w:t>
      </w:r>
      <w:r w:rsidRPr="003E1202">
        <w:rPr>
          <w:rStyle w:val="selectable"/>
          <w:rFonts w:ascii="Arial" w:hAnsi="Arial" w:cs="Arial"/>
          <w:sz w:val="22"/>
          <w:szCs w:val="22"/>
          <w:shd w:val="clear" w:color="auto" w:fill="FFFFFF"/>
        </w:rPr>
        <w:t>. Los Angeles: SAGE.</w:t>
      </w:r>
    </w:p>
    <w:p w14:paraId="67E0D552" w14:textId="77777777" w:rsidR="00E059A4" w:rsidRPr="00FE2771" w:rsidRDefault="00E059A4" w:rsidP="00414520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2771">
        <w:rPr>
          <w:rStyle w:val="Strong"/>
          <w:rFonts w:ascii="Arial" w:hAnsi="Arial" w:cs="Arial"/>
          <w:color w:val="666666"/>
          <w:sz w:val="22"/>
          <w:szCs w:val="22"/>
          <w:shd w:val="clear" w:color="auto" w:fill="FFFFFF"/>
        </w:rPr>
        <w:t> </w:t>
      </w:r>
      <w:proofErr w:type="spellStart"/>
      <w:r w:rsidRPr="00FE2771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Sarsby</w:t>
      </w:r>
      <w:proofErr w:type="spellEnd"/>
      <w:r w:rsidRPr="00FE2771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A., </w:t>
      </w:r>
      <w:r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FE2771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2016</w:t>
      </w:r>
      <w:r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FE2771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FE2771">
        <w:rPr>
          <w:rStyle w:val="selectable"/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SWOT Analysis: A Guide </w:t>
      </w:r>
      <w:proofErr w:type="gramStart"/>
      <w:r w:rsidRPr="00FE2771">
        <w:rPr>
          <w:rStyle w:val="selectable"/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To</w:t>
      </w:r>
      <w:proofErr w:type="gramEnd"/>
      <w:r w:rsidRPr="00FE2771">
        <w:rPr>
          <w:rStyle w:val="selectable"/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SWOT For Business Studies Students</w:t>
      </w:r>
      <w:r w:rsidRPr="00FE2771">
        <w:rPr>
          <w:rStyle w:val="selectable"/>
          <w:rFonts w:ascii="Arial" w:hAnsi="Arial" w:cs="Arial"/>
          <w:color w:val="000000"/>
          <w:sz w:val="22"/>
          <w:szCs w:val="22"/>
          <w:shd w:val="clear" w:color="auto" w:fill="FFFFFF"/>
        </w:rPr>
        <w:t>. England: The Leadership Library.</w:t>
      </w:r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3764A05A" w14:textId="77777777" w:rsidR="00E059A4" w:rsidRPr="00FE2771" w:rsidRDefault="00E059A4" w:rsidP="00DF0B72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University, B.,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>2020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FE277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Personal Development Planning</w:t>
      </w:r>
      <w:r w:rsidRPr="00FE2771">
        <w:rPr>
          <w:rFonts w:ascii="Arial" w:hAnsi="Arial" w:cs="Arial"/>
          <w:color w:val="000000"/>
          <w:sz w:val="22"/>
          <w:szCs w:val="22"/>
          <w:shd w:val="clear" w:color="auto" w:fill="FFFFFF"/>
        </w:rPr>
        <w:t>. [online] Bangor.ac.uk. Available at:       &lt;https://www.bangor.ac.uk/humanresources/staffdevelopment/pdr/pdp-guide.php.en&gt; [Accessed 19 November 2020].</w:t>
      </w:r>
    </w:p>
    <w:sectPr w:rsidR="00E059A4" w:rsidRPr="00FE2771" w:rsidSect="00E74B29">
      <w:footerReference w:type="even" r:id="rId15"/>
      <w:footerReference w:type="default" r:id="rId16"/>
      <w:pgSz w:w="12240" w:h="15840" w:code="1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AE8D63" w14:textId="77777777" w:rsidR="003774D0" w:rsidRDefault="003774D0" w:rsidP="00E74B29">
      <w:r>
        <w:separator/>
      </w:r>
    </w:p>
  </w:endnote>
  <w:endnote w:type="continuationSeparator" w:id="0">
    <w:p w14:paraId="7C0059FC" w14:textId="77777777" w:rsidR="003774D0" w:rsidRDefault="003774D0" w:rsidP="00E7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459366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BB9FF8D" w14:textId="77777777" w:rsidR="00E74B29" w:rsidRDefault="00E74B29" w:rsidP="006709F1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98D7AEC" w14:textId="77777777" w:rsidR="00E74B29" w:rsidRDefault="00E74B29" w:rsidP="006709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016994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AED0F" w14:textId="347E940D" w:rsidR="00EC2E60" w:rsidRDefault="00EC2E6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D7AD4D" w14:textId="77777777" w:rsidR="00E74B29" w:rsidRDefault="00E74B29" w:rsidP="006709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7FE6A2" w14:textId="77777777" w:rsidR="003774D0" w:rsidRDefault="003774D0" w:rsidP="00E74B29">
      <w:r>
        <w:separator/>
      </w:r>
    </w:p>
  </w:footnote>
  <w:footnote w:type="continuationSeparator" w:id="0">
    <w:p w14:paraId="4A16F695" w14:textId="77777777" w:rsidR="003774D0" w:rsidRDefault="003774D0" w:rsidP="00E7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43128"/>
    <w:multiLevelType w:val="hybridMultilevel"/>
    <w:tmpl w:val="92181280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77D5DE1"/>
    <w:multiLevelType w:val="hybridMultilevel"/>
    <w:tmpl w:val="621ADC08"/>
    <w:lvl w:ilvl="0" w:tplc="F5B85822">
      <w:numFmt w:val="bullet"/>
      <w:lvlText w:val="—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305F3"/>
    <w:multiLevelType w:val="hybridMultilevel"/>
    <w:tmpl w:val="001EE202"/>
    <w:lvl w:ilvl="0" w:tplc="B30EB4AE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41109"/>
    <w:multiLevelType w:val="hybridMultilevel"/>
    <w:tmpl w:val="88AA58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427C8"/>
    <w:multiLevelType w:val="hybridMultilevel"/>
    <w:tmpl w:val="9A2289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32E14"/>
    <w:multiLevelType w:val="hybridMultilevel"/>
    <w:tmpl w:val="6CB27A2A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2CA3CC3"/>
    <w:multiLevelType w:val="hybridMultilevel"/>
    <w:tmpl w:val="8A7C3D2A"/>
    <w:lvl w:ilvl="0" w:tplc="6EB8F80C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8247ECF"/>
    <w:multiLevelType w:val="hybridMultilevel"/>
    <w:tmpl w:val="5BCAE736"/>
    <w:lvl w:ilvl="0" w:tplc="08090005">
      <w:start w:val="1"/>
      <w:numFmt w:val="bullet"/>
      <w:lvlText w:val=""/>
      <w:lvlJc w:val="left"/>
      <w:pPr>
        <w:ind w:left="124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8" w15:restartNumberingAfterBreak="0">
    <w:nsid w:val="3A1A3B7A"/>
    <w:multiLevelType w:val="hybridMultilevel"/>
    <w:tmpl w:val="D07CDE7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636F2"/>
    <w:multiLevelType w:val="hybridMultilevel"/>
    <w:tmpl w:val="5D32E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628AF"/>
    <w:multiLevelType w:val="hybridMultilevel"/>
    <w:tmpl w:val="D1F2C008"/>
    <w:lvl w:ilvl="0" w:tplc="28E2D74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65D0D"/>
    <w:multiLevelType w:val="hybridMultilevel"/>
    <w:tmpl w:val="0F8CBE00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11"/>
  </w:num>
  <w:num w:numId="9">
    <w:abstractNumId w:val="9"/>
  </w:num>
  <w:num w:numId="10">
    <w:abstractNumId w:val="2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897"/>
    <w:rsid w:val="00004BD0"/>
    <w:rsid w:val="00005037"/>
    <w:rsid w:val="0001101B"/>
    <w:rsid w:val="0001211E"/>
    <w:rsid w:val="0001258E"/>
    <w:rsid w:val="00020D5B"/>
    <w:rsid w:val="00022942"/>
    <w:rsid w:val="000274CE"/>
    <w:rsid w:val="00030CBF"/>
    <w:rsid w:val="00030E20"/>
    <w:rsid w:val="00037477"/>
    <w:rsid w:val="0004101A"/>
    <w:rsid w:val="00041981"/>
    <w:rsid w:val="00044123"/>
    <w:rsid w:val="00046939"/>
    <w:rsid w:val="00055270"/>
    <w:rsid w:val="0005635B"/>
    <w:rsid w:val="00057366"/>
    <w:rsid w:val="00065A04"/>
    <w:rsid w:val="00073EF4"/>
    <w:rsid w:val="00074BD8"/>
    <w:rsid w:val="0008216B"/>
    <w:rsid w:val="00082872"/>
    <w:rsid w:val="00082EEE"/>
    <w:rsid w:val="00086FA5"/>
    <w:rsid w:val="00087760"/>
    <w:rsid w:val="00092835"/>
    <w:rsid w:val="00096A0B"/>
    <w:rsid w:val="00096F97"/>
    <w:rsid w:val="00097298"/>
    <w:rsid w:val="000A089B"/>
    <w:rsid w:val="000A2D61"/>
    <w:rsid w:val="000B5061"/>
    <w:rsid w:val="000C1CF5"/>
    <w:rsid w:val="000C2362"/>
    <w:rsid w:val="000C2816"/>
    <w:rsid w:val="000C3E86"/>
    <w:rsid w:val="000D0AD9"/>
    <w:rsid w:val="000D2E50"/>
    <w:rsid w:val="000D3938"/>
    <w:rsid w:val="000E0394"/>
    <w:rsid w:val="000E08F5"/>
    <w:rsid w:val="000E1FF2"/>
    <w:rsid w:val="000E3125"/>
    <w:rsid w:val="000E40A2"/>
    <w:rsid w:val="000E4641"/>
    <w:rsid w:val="000E46BC"/>
    <w:rsid w:val="000E4ACA"/>
    <w:rsid w:val="000E4E79"/>
    <w:rsid w:val="000E5AC6"/>
    <w:rsid w:val="000E68BB"/>
    <w:rsid w:val="000E6B92"/>
    <w:rsid w:val="000F3336"/>
    <w:rsid w:val="00101010"/>
    <w:rsid w:val="0010123F"/>
    <w:rsid w:val="001044F8"/>
    <w:rsid w:val="00107579"/>
    <w:rsid w:val="00107B6C"/>
    <w:rsid w:val="00107CF0"/>
    <w:rsid w:val="001103D3"/>
    <w:rsid w:val="00115CF3"/>
    <w:rsid w:val="00121D5D"/>
    <w:rsid w:val="00124566"/>
    <w:rsid w:val="00124610"/>
    <w:rsid w:val="0012753F"/>
    <w:rsid w:val="0012797E"/>
    <w:rsid w:val="0014252C"/>
    <w:rsid w:val="001431B3"/>
    <w:rsid w:val="00150543"/>
    <w:rsid w:val="00151C17"/>
    <w:rsid w:val="00151F66"/>
    <w:rsid w:val="001546F0"/>
    <w:rsid w:val="00154AF2"/>
    <w:rsid w:val="001567FB"/>
    <w:rsid w:val="0016194C"/>
    <w:rsid w:val="00164659"/>
    <w:rsid w:val="00165C25"/>
    <w:rsid w:val="00166EEA"/>
    <w:rsid w:val="00171D7E"/>
    <w:rsid w:val="00172460"/>
    <w:rsid w:val="00174800"/>
    <w:rsid w:val="00174C88"/>
    <w:rsid w:val="00177F8D"/>
    <w:rsid w:val="00181721"/>
    <w:rsid w:val="00183BA9"/>
    <w:rsid w:val="00185218"/>
    <w:rsid w:val="00185A84"/>
    <w:rsid w:val="00185DB3"/>
    <w:rsid w:val="00185F4A"/>
    <w:rsid w:val="001860B9"/>
    <w:rsid w:val="00191DE7"/>
    <w:rsid w:val="001A1A94"/>
    <w:rsid w:val="001A3F07"/>
    <w:rsid w:val="001A5F55"/>
    <w:rsid w:val="001B0CA0"/>
    <w:rsid w:val="001C0FDA"/>
    <w:rsid w:val="001C2B7C"/>
    <w:rsid w:val="001C53C7"/>
    <w:rsid w:val="001C585F"/>
    <w:rsid w:val="001C59A4"/>
    <w:rsid w:val="001C648F"/>
    <w:rsid w:val="001D0831"/>
    <w:rsid w:val="001D1004"/>
    <w:rsid w:val="001D6375"/>
    <w:rsid w:val="001D7C69"/>
    <w:rsid w:val="001D7E44"/>
    <w:rsid w:val="001E1F9C"/>
    <w:rsid w:val="001E5C2B"/>
    <w:rsid w:val="001E6074"/>
    <w:rsid w:val="001E694E"/>
    <w:rsid w:val="001E7CAB"/>
    <w:rsid w:val="001E7DA8"/>
    <w:rsid w:val="00200E7E"/>
    <w:rsid w:val="0020191B"/>
    <w:rsid w:val="00202448"/>
    <w:rsid w:val="002025A0"/>
    <w:rsid w:val="002034B4"/>
    <w:rsid w:val="002037C8"/>
    <w:rsid w:val="00205B6E"/>
    <w:rsid w:val="00210D9D"/>
    <w:rsid w:val="002111EF"/>
    <w:rsid w:val="00211CC7"/>
    <w:rsid w:val="0021321B"/>
    <w:rsid w:val="00214548"/>
    <w:rsid w:val="002147FC"/>
    <w:rsid w:val="002155B4"/>
    <w:rsid w:val="00216A1C"/>
    <w:rsid w:val="00220B19"/>
    <w:rsid w:val="0023114A"/>
    <w:rsid w:val="00231D15"/>
    <w:rsid w:val="002327CA"/>
    <w:rsid w:val="00232874"/>
    <w:rsid w:val="002335FF"/>
    <w:rsid w:val="00235994"/>
    <w:rsid w:val="002361E7"/>
    <w:rsid w:val="002368DC"/>
    <w:rsid w:val="00240026"/>
    <w:rsid w:val="00241D61"/>
    <w:rsid w:val="00244F2E"/>
    <w:rsid w:val="00245E28"/>
    <w:rsid w:val="002476DC"/>
    <w:rsid w:val="00250473"/>
    <w:rsid w:val="00251C70"/>
    <w:rsid w:val="00255263"/>
    <w:rsid w:val="00257E73"/>
    <w:rsid w:val="002606F9"/>
    <w:rsid w:val="0026209B"/>
    <w:rsid w:val="00262814"/>
    <w:rsid w:val="002664F7"/>
    <w:rsid w:val="002779C9"/>
    <w:rsid w:val="00280DED"/>
    <w:rsid w:val="002828F1"/>
    <w:rsid w:val="00284ED4"/>
    <w:rsid w:val="00285C4A"/>
    <w:rsid w:val="0029027E"/>
    <w:rsid w:val="0029093B"/>
    <w:rsid w:val="002909BD"/>
    <w:rsid w:val="0029454D"/>
    <w:rsid w:val="002950E6"/>
    <w:rsid w:val="002A22B1"/>
    <w:rsid w:val="002A66D1"/>
    <w:rsid w:val="002B0CBF"/>
    <w:rsid w:val="002B4ABA"/>
    <w:rsid w:val="002B5C78"/>
    <w:rsid w:val="002C7AB3"/>
    <w:rsid w:val="002D2200"/>
    <w:rsid w:val="002E0C7C"/>
    <w:rsid w:val="002E5831"/>
    <w:rsid w:val="002F38AC"/>
    <w:rsid w:val="002F752D"/>
    <w:rsid w:val="00302050"/>
    <w:rsid w:val="003022D8"/>
    <w:rsid w:val="0030276E"/>
    <w:rsid w:val="003049CF"/>
    <w:rsid w:val="00307DD3"/>
    <w:rsid w:val="003102E5"/>
    <w:rsid w:val="0031209F"/>
    <w:rsid w:val="00312C6C"/>
    <w:rsid w:val="003232A2"/>
    <w:rsid w:val="00323922"/>
    <w:rsid w:val="00324C34"/>
    <w:rsid w:val="00327B50"/>
    <w:rsid w:val="00334F77"/>
    <w:rsid w:val="00342F00"/>
    <w:rsid w:val="00343611"/>
    <w:rsid w:val="00344B9E"/>
    <w:rsid w:val="00350EB7"/>
    <w:rsid w:val="00363734"/>
    <w:rsid w:val="003641DC"/>
    <w:rsid w:val="00364886"/>
    <w:rsid w:val="003702E3"/>
    <w:rsid w:val="00370347"/>
    <w:rsid w:val="00371DC1"/>
    <w:rsid w:val="00373ECD"/>
    <w:rsid w:val="00374EEB"/>
    <w:rsid w:val="003772C8"/>
    <w:rsid w:val="003774D0"/>
    <w:rsid w:val="003835EF"/>
    <w:rsid w:val="0038386D"/>
    <w:rsid w:val="003902D2"/>
    <w:rsid w:val="003A3214"/>
    <w:rsid w:val="003A3B78"/>
    <w:rsid w:val="003A6013"/>
    <w:rsid w:val="003A6C80"/>
    <w:rsid w:val="003B0DEF"/>
    <w:rsid w:val="003B2369"/>
    <w:rsid w:val="003B47C2"/>
    <w:rsid w:val="003B60BA"/>
    <w:rsid w:val="003C3C7F"/>
    <w:rsid w:val="003C7C9E"/>
    <w:rsid w:val="003D2A8E"/>
    <w:rsid w:val="003D39BA"/>
    <w:rsid w:val="003D3B58"/>
    <w:rsid w:val="003D4AC6"/>
    <w:rsid w:val="003E1202"/>
    <w:rsid w:val="003E6220"/>
    <w:rsid w:val="003E7B5F"/>
    <w:rsid w:val="003E7D29"/>
    <w:rsid w:val="003F2432"/>
    <w:rsid w:val="003F4AFA"/>
    <w:rsid w:val="003F6107"/>
    <w:rsid w:val="00404087"/>
    <w:rsid w:val="0040564B"/>
    <w:rsid w:val="004078CC"/>
    <w:rsid w:val="00413305"/>
    <w:rsid w:val="00414520"/>
    <w:rsid w:val="004147E6"/>
    <w:rsid w:val="00417947"/>
    <w:rsid w:val="00423940"/>
    <w:rsid w:val="004239BB"/>
    <w:rsid w:val="00433E61"/>
    <w:rsid w:val="00435150"/>
    <w:rsid w:val="00437528"/>
    <w:rsid w:val="00437BA3"/>
    <w:rsid w:val="004504BD"/>
    <w:rsid w:val="004535C6"/>
    <w:rsid w:val="004558DB"/>
    <w:rsid w:val="004570FC"/>
    <w:rsid w:val="004612F1"/>
    <w:rsid w:val="00461EBC"/>
    <w:rsid w:val="004636C9"/>
    <w:rsid w:val="00465FBB"/>
    <w:rsid w:val="00467A6C"/>
    <w:rsid w:val="0048120C"/>
    <w:rsid w:val="00481E2A"/>
    <w:rsid w:val="004856A1"/>
    <w:rsid w:val="004859F0"/>
    <w:rsid w:val="004909D9"/>
    <w:rsid w:val="00491091"/>
    <w:rsid w:val="00497222"/>
    <w:rsid w:val="004A09F0"/>
    <w:rsid w:val="004A1772"/>
    <w:rsid w:val="004A2167"/>
    <w:rsid w:val="004A5AB3"/>
    <w:rsid w:val="004B1E5C"/>
    <w:rsid w:val="004B2339"/>
    <w:rsid w:val="004B45B1"/>
    <w:rsid w:val="004B68AE"/>
    <w:rsid w:val="004C16C8"/>
    <w:rsid w:val="004C6C2A"/>
    <w:rsid w:val="004C7CFA"/>
    <w:rsid w:val="004D00C9"/>
    <w:rsid w:val="004D18B2"/>
    <w:rsid w:val="004D35AC"/>
    <w:rsid w:val="004E0F14"/>
    <w:rsid w:val="004E3E9C"/>
    <w:rsid w:val="004E40C8"/>
    <w:rsid w:val="004F1231"/>
    <w:rsid w:val="004F482B"/>
    <w:rsid w:val="004F7D7A"/>
    <w:rsid w:val="00500B5E"/>
    <w:rsid w:val="00501175"/>
    <w:rsid w:val="005048CC"/>
    <w:rsid w:val="005114F5"/>
    <w:rsid w:val="00515B00"/>
    <w:rsid w:val="00521481"/>
    <w:rsid w:val="00522D34"/>
    <w:rsid w:val="00522FEF"/>
    <w:rsid w:val="005257E2"/>
    <w:rsid w:val="00526E85"/>
    <w:rsid w:val="0053272B"/>
    <w:rsid w:val="00532D86"/>
    <w:rsid w:val="00551B49"/>
    <w:rsid w:val="00551DA7"/>
    <w:rsid w:val="00555FCA"/>
    <w:rsid w:val="005572C6"/>
    <w:rsid w:val="00560489"/>
    <w:rsid w:val="0056237E"/>
    <w:rsid w:val="00562813"/>
    <w:rsid w:val="00563E31"/>
    <w:rsid w:val="00564D63"/>
    <w:rsid w:val="005652C8"/>
    <w:rsid w:val="005735BC"/>
    <w:rsid w:val="00573E09"/>
    <w:rsid w:val="005769B7"/>
    <w:rsid w:val="00595A4D"/>
    <w:rsid w:val="005960C3"/>
    <w:rsid w:val="00596A13"/>
    <w:rsid w:val="00597678"/>
    <w:rsid w:val="005A085A"/>
    <w:rsid w:val="005A0BBB"/>
    <w:rsid w:val="005B022E"/>
    <w:rsid w:val="005B0AB7"/>
    <w:rsid w:val="005B0E4D"/>
    <w:rsid w:val="005B21C4"/>
    <w:rsid w:val="005B2A9A"/>
    <w:rsid w:val="005B410D"/>
    <w:rsid w:val="005B642F"/>
    <w:rsid w:val="005B67AA"/>
    <w:rsid w:val="005C0D75"/>
    <w:rsid w:val="005C2D0A"/>
    <w:rsid w:val="005C3B20"/>
    <w:rsid w:val="005C77D7"/>
    <w:rsid w:val="005D12CC"/>
    <w:rsid w:val="005D4C2A"/>
    <w:rsid w:val="005E0F3D"/>
    <w:rsid w:val="005E43BC"/>
    <w:rsid w:val="005E47C2"/>
    <w:rsid w:val="005E6C3F"/>
    <w:rsid w:val="005F0905"/>
    <w:rsid w:val="005F53CE"/>
    <w:rsid w:val="005F56B0"/>
    <w:rsid w:val="005F67EB"/>
    <w:rsid w:val="006137A4"/>
    <w:rsid w:val="00613AAA"/>
    <w:rsid w:val="00617C16"/>
    <w:rsid w:val="006241A3"/>
    <w:rsid w:val="00625501"/>
    <w:rsid w:val="00627A08"/>
    <w:rsid w:val="00633645"/>
    <w:rsid w:val="0063594C"/>
    <w:rsid w:val="00642612"/>
    <w:rsid w:val="00643DE8"/>
    <w:rsid w:val="006475F2"/>
    <w:rsid w:val="00652DD7"/>
    <w:rsid w:val="006530F6"/>
    <w:rsid w:val="0065443D"/>
    <w:rsid w:val="00657083"/>
    <w:rsid w:val="00657F5B"/>
    <w:rsid w:val="00665110"/>
    <w:rsid w:val="00665810"/>
    <w:rsid w:val="006709F1"/>
    <w:rsid w:val="00673614"/>
    <w:rsid w:val="0067625A"/>
    <w:rsid w:val="00676554"/>
    <w:rsid w:val="006803CF"/>
    <w:rsid w:val="006845A9"/>
    <w:rsid w:val="006847B0"/>
    <w:rsid w:val="006865DE"/>
    <w:rsid w:val="00693FA0"/>
    <w:rsid w:val="00695E4C"/>
    <w:rsid w:val="0069602B"/>
    <w:rsid w:val="006A147E"/>
    <w:rsid w:val="006A402F"/>
    <w:rsid w:val="006A6740"/>
    <w:rsid w:val="006A6ACF"/>
    <w:rsid w:val="006A6B7A"/>
    <w:rsid w:val="006B0B8F"/>
    <w:rsid w:val="006B0C01"/>
    <w:rsid w:val="006B3552"/>
    <w:rsid w:val="006B3A29"/>
    <w:rsid w:val="006B482C"/>
    <w:rsid w:val="006B49A2"/>
    <w:rsid w:val="006B626D"/>
    <w:rsid w:val="006C36D1"/>
    <w:rsid w:val="006C4C40"/>
    <w:rsid w:val="006C60E6"/>
    <w:rsid w:val="006C7A18"/>
    <w:rsid w:val="006D5171"/>
    <w:rsid w:val="006D7383"/>
    <w:rsid w:val="006E06C0"/>
    <w:rsid w:val="006E1FB5"/>
    <w:rsid w:val="00701CB4"/>
    <w:rsid w:val="007046F3"/>
    <w:rsid w:val="00705B54"/>
    <w:rsid w:val="00705CE6"/>
    <w:rsid w:val="00707F0C"/>
    <w:rsid w:val="00710EEF"/>
    <w:rsid w:val="0071111A"/>
    <w:rsid w:val="007113D0"/>
    <w:rsid w:val="0071257E"/>
    <w:rsid w:val="00715191"/>
    <w:rsid w:val="00720BF2"/>
    <w:rsid w:val="00721717"/>
    <w:rsid w:val="00724239"/>
    <w:rsid w:val="007258DF"/>
    <w:rsid w:val="00731AA0"/>
    <w:rsid w:val="00731E4C"/>
    <w:rsid w:val="00736787"/>
    <w:rsid w:val="007402E4"/>
    <w:rsid w:val="00740B06"/>
    <w:rsid w:val="00740D18"/>
    <w:rsid w:val="0074275C"/>
    <w:rsid w:val="00742CAF"/>
    <w:rsid w:val="007439A9"/>
    <w:rsid w:val="00744F1D"/>
    <w:rsid w:val="0074510E"/>
    <w:rsid w:val="007479CC"/>
    <w:rsid w:val="00752396"/>
    <w:rsid w:val="00752D25"/>
    <w:rsid w:val="00753ABF"/>
    <w:rsid w:val="007545A0"/>
    <w:rsid w:val="007560EB"/>
    <w:rsid w:val="00756352"/>
    <w:rsid w:val="0075678C"/>
    <w:rsid w:val="007656FA"/>
    <w:rsid w:val="007673CB"/>
    <w:rsid w:val="00770D78"/>
    <w:rsid w:val="007736CC"/>
    <w:rsid w:val="00775704"/>
    <w:rsid w:val="00776C3C"/>
    <w:rsid w:val="00783410"/>
    <w:rsid w:val="00783749"/>
    <w:rsid w:val="00783EEC"/>
    <w:rsid w:val="007842BE"/>
    <w:rsid w:val="0078539C"/>
    <w:rsid w:val="00794C2C"/>
    <w:rsid w:val="007A05D0"/>
    <w:rsid w:val="007A1986"/>
    <w:rsid w:val="007A3483"/>
    <w:rsid w:val="007A39F8"/>
    <w:rsid w:val="007B0486"/>
    <w:rsid w:val="007B2CC2"/>
    <w:rsid w:val="007B5E67"/>
    <w:rsid w:val="007C0F45"/>
    <w:rsid w:val="007C15F1"/>
    <w:rsid w:val="007C3650"/>
    <w:rsid w:val="007C522E"/>
    <w:rsid w:val="007D18B5"/>
    <w:rsid w:val="007D611E"/>
    <w:rsid w:val="007D7E91"/>
    <w:rsid w:val="007E0815"/>
    <w:rsid w:val="007E0F2B"/>
    <w:rsid w:val="007E4860"/>
    <w:rsid w:val="007E5654"/>
    <w:rsid w:val="007E585D"/>
    <w:rsid w:val="007E60E2"/>
    <w:rsid w:val="007F58EB"/>
    <w:rsid w:val="00806D93"/>
    <w:rsid w:val="008115A6"/>
    <w:rsid w:val="00811B83"/>
    <w:rsid w:val="00823056"/>
    <w:rsid w:val="00830328"/>
    <w:rsid w:val="00830850"/>
    <w:rsid w:val="00831476"/>
    <w:rsid w:val="00834853"/>
    <w:rsid w:val="00835683"/>
    <w:rsid w:val="00836086"/>
    <w:rsid w:val="00836A7F"/>
    <w:rsid w:val="00837914"/>
    <w:rsid w:val="00837D65"/>
    <w:rsid w:val="0084029B"/>
    <w:rsid w:val="00840FE6"/>
    <w:rsid w:val="00841346"/>
    <w:rsid w:val="00842F85"/>
    <w:rsid w:val="00843E4D"/>
    <w:rsid w:val="00845CB6"/>
    <w:rsid w:val="008515E6"/>
    <w:rsid w:val="008521FE"/>
    <w:rsid w:val="00852DCC"/>
    <w:rsid w:val="008576A5"/>
    <w:rsid w:val="00862550"/>
    <w:rsid w:val="00863E0E"/>
    <w:rsid w:val="00870E67"/>
    <w:rsid w:val="00873DB4"/>
    <w:rsid w:val="00874806"/>
    <w:rsid w:val="00874FE7"/>
    <w:rsid w:val="0088059A"/>
    <w:rsid w:val="00883135"/>
    <w:rsid w:val="008845DA"/>
    <w:rsid w:val="008871B7"/>
    <w:rsid w:val="00890168"/>
    <w:rsid w:val="0089187B"/>
    <w:rsid w:val="0089737B"/>
    <w:rsid w:val="008A7DA1"/>
    <w:rsid w:val="008B38CB"/>
    <w:rsid w:val="008B4743"/>
    <w:rsid w:val="008B62D1"/>
    <w:rsid w:val="008C1608"/>
    <w:rsid w:val="008C3EC5"/>
    <w:rsid w:val="008C437A"/>
    <w:rsid w:val="008D42EC"/>
    <w:rsid w:val="008E1283"/>
    <w:rsid w:val="008E56EC"/>
    <w:rsid w:val="008E6359"/>
    <w:rsid w:val="008F0B8B"/>
    <w:rsid w:val="008F3B18"/>
    <w:rsid w:val="008F48E6"/>
    <w:rsid w:val="008F5FF4"/>
    <w:rsid w:val="008F6761"/>
    <w:rsid w:val="00902E8B"/>
    <w:rsid w:val="0090552A"/>
    <w:rsid w:val="009067AC"/>
    <w:rsid w:val="00910B5B"/>
    <w:rsid w:val="0091207A"/>
    <w:rsid w:val="00914057"/>
    <w:rsid w:val="0091616C"/>
    <w:rsid w:val="00922106"/>
    <w:rsid w:val="0092655F"/>
    <w:rsid w:val="00930A04"/>
    <w:rsid w:val="00930B9B"/>
    <w:rsid w:val="00932FEC"/>
    <w:rsid w:val="00933A0D"/>
    <w:rsid w:val="00933F17"/>
    <w:rsid w:val="00944C15"/>
    <w:rsid w:val="009509DE"/>
    <w:rsid w:val="00952828"/>
    <w:rsid w:val="00952F7D"/>
    <w:rsid w:val="0095496A"/>
    <w:rsid w:val="0095637D"/>
    <w:rsid w:val="00961DB5"/>
    <w:rsid w:val="00964DD2"/>
    <w:rsid w:val="00966CF1"/>
    <w:rsid w:val="00970318"/>
    <w:rsid w:val="00970E2F"/>
    <w:rsid w:val="00971474"/>
    <w:rsid w:val="009723E8"/>
    <w:rsid w:val="0097362D"/>
    <w:rsid w:val="00973F1B"/>
    <w:rsid w:val="00977637"/>
    <w:rsid w:val="00980461"/>
    <w:rsid w:val="00980EF8"/>
    <w:rsid w:val="0098231A"/>
    <w:rsid w:val="00986227"/>
    <w:rsid w:val="009905FD"/>
    <w:rsid w:val="00992B45"/>
    <w:rsid w:val="00993ABA"/>
    <w:rsid w:val="009A0174"/>
    <w:rsid w:val="009A1DE5"/>
    <w:rsid w:val="009A1F32"/>
    <w:rsid w:val="009A2280"/>
    <w:rsid w:val="009A38BA"/>
    <w:rsid w:val="009B3303"/>
    <w:rsid w:val="009C1E58"/>
    <w:rsid w:val="009C3D0F"/>
    <w:rsid w:val="009C5220"/>
    <w:rsid w:val="009C77E8"/>
    <w:rsid w:val="009D0314"/>
    <w:rsid w:val="009D15FB"/>
    <w:rsid w:val="009D6973"/>
    <w:rsid w:val="009E3D44"/>
    <w:rsid w:val="009E3DE2"/>
    <w:rsid w:val="009E3DFA"/>
    <w:rsid w:val="009F1D09"/>
    <w:rsid w:val="009F20FF"/>
    <w:rsid w:val="009F28DB"/>
    <w:rsid w:val="009F2F6C"/>
    <w:rsid w:val="009F37F3"/>
    <w:rsid w:val="009F3BDB"/>
    <w:rsid w:val="009F5FBB"/>
    <w:rsid w:val="00A06DE1"/>
    <w:rsid w:val="00A078CB"/>
    <w:rsid w:val="00A10787"/>
    <w:rsid w:val="00A2584E"/>
    <w:rsid w:val="00A2721D"/>
    <w:rsid w:val="00A3051A"/>
    <w:rsid w:val="00A33D0E"/>
    <w:rsid w:val="00A35364"/>
    <w:rsid w:val="00A4323C"/>
    <w:rsid w:val="00A43B9B"/>
    <w:rsid w:val="00A4727E"/>
    <w:rsid w:val="00A50A6E"/>
    <w:rsid w:val="00A533D0"/>
    <w:rsid w:val="00A55FC6"/>
    <w:rsid w:val="00A56D34"/>
    <w:rsid w:val="00A604B2"/>
    <w:rsid w:val="00A62319"/>
    <w:rsid w:val="00A62663"/>
    <w:rsid w:val="00A641D3"/>
    <w:rsid w:val="00A6638F"/>
    <w:rsid w:val="00A71927"/>
    <w:rsid w:val="00A72FC4"/>
    <w:rsid w:val="00A73D06"/>
    <w:rsid w:val="00A7424A"/>
    <w:rsid w:val="00A754BB"/>
    <w:rsid w:val="00A766AD"/>
    <w:rsid w:val="00A8035C"/>
    <w:rsid w:val="00A815F4"/>
    <w:rsid w:val="00A85792"/>
    <w:rsid w:val="00A91AD2"/>
    <w:rsid w:val="00A94F65"/>
    <w:rsid w:val="00A95CFC"/>
    <w:rsid w:val="00A96F86"/>
    <w:rsid w:val="00AA173D"/>
    <w:rsid w:val="00AA1BFB"/>
    <w:rsid w:val="00AA680D"/>
    <w:rsid w:val="00AC0748"/>
    <w:rsid w:val="00AC3D57"/>
    <w:rsid w:val="00AC51A0"/>
    <w:rsid w:val="00AC5706"/>
    <w:rsid w:val="00AC767F"/>
    <w:rsid w:val="00AC79BA"/>
    <w:rsid w:val="00AD1D18"/>
    <w:rsid w:val="00AD71D6"/>
    <w:rsid w:val="00AE036B"/>
    <w:rsid w:val="00AE18FB"/>
    <w:rsid w:val="00AE3198"/>
    <w:rsid w:val="00AE3300"/>
    <w:rsid w:val="00AE40B2"/>
    <w:rsid w:val="00AF338B"/>
    <w:rsid w:val="00AF3FCA"/>
    <w:rsid w:val="00AF43E0"/>
    <w:rsid w:val="00AF56CD"/>
    <w:rsid w:val="00AF5F63"/>
    <w:rsid w:val="00B0183D"/>
    <w:rsid w:val="00B01929"/>
    <w:rsid w:val="00B01B3F"/>
    <w:rsid w:val="00B07248"/>
    <w:rsid w:val="00B11F89"/>
    <w:rsid w:val="00B1444A"/>
    <w:rsid w:val="00B16E88"/>
    <w:rsid w:val="00B2270A"/>
    <w:rsid w:val="00B27306"/>
    <w:rsid w:val="00B300A0"/>
    <w:rsid w:val="00B316E7"/>
    <w:rsid w:val="00B31F4C"/>
    <w:rsid w:val="00B43E11"/>
    <w:rsid w:val="00B44495"/>
    <w:rsid w:val="00B5228D"/>
    <w:rsid w:val="00B5241F"/>
    <w:rsid w:val="00B57622"/>
    <w:rsid w:val="00B57813"/>
    <w:rsid w:val="00B63B13"/>
    <w:rsid w:val="00B65F96"/>
    <w:rsid w:val="00B66CE8"/>
    <w:rsid w:val="00B70FE4"/>
    <w:rsid w:val="00B72EE5"/>
    <w:rsid w:val="00B746EA"/>
    <w:rsid w:val="00B74BB5"/>
    <w:rsid w:val="00B75485"/>
    <w:rsid w:val="00B80003"/>
    <w:rsid w:val="00B82A78"/>
    <w:rsid w:val="00B8363F"/>
    <w:rsid w:val="00B86E91"/>
    <w:rsid w:val="00B9165A"/>
    <w:rsid w:val="00B94542"/>
    <w:rsid w:val="00B94A85"/>
    <w:rsid w:val="00BA0023"/>
    <w:rsid w:val="00BA3182"/>
    <w:rsid w:val="00BA3247"/>
    <w:rsid w:val="00BB12D6"/>
    <w:rsid w:val="00BB1540"/>
    <w:rsid w:val="00BB3051"/>
    <w:rsid w:val="00BB6CB3"/>
    <w:rsid w:val="00BB7438"/>
    <w:rsid w:val="00BC1229"/>
    <w:rsid w:val="00BC15ED"/>
    <w:rsid w:val="00BC245D"/>
    <w:rsid w:val="00BC4428"/>
    <w:rsid w:val="00BD2DCE"/>
    <w:rsid w:val="00BD30A5"/>
    <w:rsid w:val="00BE4FB5"/>
    <w:rsid w:val="00BF0DC9"/>
    <w:rsid w:val="00BF5DD1"/>
    <w:rsid w:val="00BF7CAF"/>
    <w:rsid w:val="00BF7DD7"/>
    <w:rsid w:val="00C01483"/>
    <w:rsid w:val="00C02DDC"/>
    <w:rsid w:val="00C07BB3"/>
    <w:rsid w:val="00C132FE"/>
    <w:rsid w:val="00C1365F"/>
    <w:rsid w:val="00C139CF"/>
    <w:rsid w:val="00C13BC2"/>
    <w:rsid w:val="00C14520"/>
    <w:rsid w:val="00C14B2E"/>
    <w:rsid w:val="00C17184"/>
    <w:rsid w:val="00C23BED"/>
    <w:rsid w:val="00C2710D"/>
    <w:rsid w:val="00C357DA"/>
    <w:rsid w:val="00C37115"/>
    <w:rsid w:val="00C41825"/>
    <w:rsid w:val="00C42F74"/>
    <w:rsid w:val="00C4448E"/>
    <w:rsid w:val="00C4689B"/>
    <w:rsid w:val="00C46A3A"/>
    <w:rsid w:val="00C47087"/>
    <w:rsid w:val="00C50DAA"/>
    <w:rsid w:val="00C50E66"/>
    <w:rsid w:val="00C52CB4"/>
    <w:rsid w:val="00C56368"/>
    <w:rsid w:val="00C569D9"/>
    <w:rsid w:val="00C56A29"/>
    <w:rsid w:val="00C63881"/>
    <w:rsid w:val="00C6559A"/>
    <w:rsid w:val="00C70158"/>
    <w:rsid w:val="00C70F11"/>
    <w:rsid w:val="00C71951"/>
    <w:rsid w:val="00C7385D"/>
    <w:rsid w:val="00C73DA3"/>
    <w:rsid w:val="00C755AB"/>
    <w:rsid w:val="00C76694"/>
    <w:rsid w:val="00C810F0"/>
    <w:rsid w:val="00C814C6"/>
    <w:rsid w:val="00C8439C"/>
    <w:rsid w:val="00C84EDB"/>
    <w:rsid w:val="00C87FD8"/>
    <w:rsid w:val="00C907F4"/>
    <w:rsid w:val="00C93C20"/>
    <w:rsid w:val="00C94D4B"/>
    <w:rsid w:val="00C956ED"/>
    <w:rsid w:val="00CA0B42"/>
    <w:rsid w:val="00CA391A"/>
    <w:rsid w:val="00CA419B"/>
    <w:rsid w:val="00CA62FE"/>
    <w:rsid w:val="00CA7FBD"/>
    <w:rsid w:val="00CB24F5"/>
    <w:rsid w:val="00CB459B"/>
    <w:rsid w:val="00CB4654"/>
    <w:rsid w:val="00CC1B6B"/>
    <w:rsid w:val="00CC7934"/>
    <w:rsid w:val="00CD3B8C"/>
    <w:rsid w:val="00CD3F86"/>
    <w:rsid w:val="00CD74FB"/>
    <w:rsid w:val="00CD7AC5"/>
    <w:rsid w:val="00CE19BA"/>
    <w:rsid w:val="00CE221E"/>
    <w:rsid w:val="00CE286F"/>
    <w:rsid w:val="00CF0897"/>
    <w:rsid w:val="00CF0B1F"/>
    <w:rsid w:val="00CF1E45"/>
    <w:rsid w:val="00CF2ABD"/>
    <w:rsid w:val="00CF6933"/>
    <w:rsid w:val="00D11164"/>
    <w:rsid w:val="00D128E0"/>
    <w:rsid w:val="00D131BD"/>
    <w:rsid w:val="00D14BE7"/>
    <w:rsid w:val="00D150E6"/>
    <w:rsid w:val="00D17132"/>
    <w:rsid w:val="00D20923"/>
    <w:rsid w:val="00D2125C"/>
    <w:rsid w:val="00D220FF"/>
    <w:rsid w:val="00D25F91"/>
    <w:rsid w:val="00D301FC"/>
    <w:rsid w:val="00D311F2"/>
    <w:rsid w:val="00D34191"/>
    <w:rsid w:val="00D3792C"/>
    <w:rsid w:val="00D41F22"/>
    <w:rsid w:val="00D43125"/>
    <w:rsid w:val="00D45D83"/>
    <w:rsid w:val="00D463D8"/>
    <w:rsid w:val="00D53065"/>
    <w:rsid w:val="00D547CE"/>
    <w:rsid w:val="00D56F38"/>
    <w:rsid w:val="00D63A20"/>
    <w:rsid w:val="00D63C0E"/>
    <w:rsid w:val="00D66A3A"/>
    <w:rsid w:val="00D70CCC"/>
    <w:rsid w:val="00D74B23"/>
    <w:rsid w:val="00D7597B"/>
    <w:rsid w:val="00D8370D"/>
    <w:rsid w:val="00D932DC"/>
    <w:rsid w:val="00D93AD3"/>
    <w:rsid w:val="00DA1E71"/>
    <w:rsid w:val="00DA4322"/>
    <w:rsid w:val="00DA4449"/>
    <w:rsid w:val="00DB1350"/>
    <w:rsid w:val="00DB37A1"/>
    <w:rsid w:val="00DB4878"/>
    <w:rsid w:val="00DB633D"/>
    <w:rsid w:val="00DB7204"/>
    <w:rsid w:val="00DC156B"/>
    <w:rsid w:val="00DC3CEE"/>
    <w:rsid w:val="00DC3F70"/>
    <w:rsid w:val="00DD2DB0"/>
    <w:rsid w:val="00DD3CDF"/>
    <w:rsid w:val="00DD535E"/>
    <w:rsid w:val="00DE4875"/>
    <w:rsid w:val="00DE5CD4"/>
    <w:rsid w:val="00DE7E17"/>
    <w:rsid w:val="00DF0927"/>
    <w:rsid w:val="00DF0B72"/>
    <w:rsid w:val="00DF198B"/>
    <w:rsid w:val="00DF6456"/>
    <w:rsid w:val="00DF7155"/>
    <w:rsid w:val="00E01765"/>
    <w:rsid w:val="00E02BF2"/>
    <w:rsid w:val="00E03FBD"/>
    <w:rsid w:val="00E059A4"/>
    <w:rsid w:val="00E11AEA"/>
    <w:rsid w:val="00E152C7"/>
    <w:rsid w:val="00E15421"/>
    <w:rsid w:val="00E220E4"/>
    <w:rsid w:val="00E22D26"/>
    <w:rsid w:val="00E3125D"/>
    <w:rsid w:val="00E33933"/>
    <w:rsid w:val="00E3446C"/>
    <w:rsid w:val="00E355D0"/>
    <w:rsid w:val="00E36231"/>
    <w:rsid w:val="00E37C50"/>
    <w:rsid w:val="00E4037A"/>
    <w:rsid w:val="00E41413"/>
    <w:rsid w:val="00E41E67"/>
    <w:rsid w:val="00E43438"/>
    <w:rsid w:val="00E47255"/>
    <w:rsid w:val="00E52578"/>
    <w:rsid w:val="00E60C3B"/>
    <w:rsid w:val="00E61DC5"/>
    <w:rsid w:val="00E63AF8"/>
    <w:rsid w:val="00E67ED7"/>
    <w:rsid w:val="00E71076"/>
    <w:rsid w:val="00E71830"/>
    <w:rsid w:val="00E7200F"/>
    <w:rsid w:val="00E72D1E"/>
    <w:rsid w:val="00E74B29"/>
    <w:rsid w:val="00E76B63"/>
    <w:rsid w:val="00E76E64"/>
    <w:rsid w:val="00E772CB"/>
    <w:rsid w:val="00E77762"/>
    <w:rsid w:val="00E77C5D"/>
    <w:rsid w:val="00E86A01"/>
    <w:rsid w:val="00E87289"/>
    <w:rsid w:val="00E91BD1"/>
    <w:rsid w:val="00E92B85"/>
    <w:rsid w:val="00E93C6B"/>
    <w:rsid w:val="00E94705"/>
    <w:rsid w:val="00E961CF"/>
    <w:rsid w:val="00E965B6"/>
    <w:rsid w:val="00E969DF"/>
    <w:rsid w:val="00EA1A30"/>
    <w:rsid w:val="00EA3F57"/>
    <w:rsid w:val="00EA6C16"/>
    <w:rsid w:val="00EB41C7"/>
    <w:rsid w:val="00EB459C"/>
    <w:rsid w:val="00EB4B69"/>
    <w:rsid w:val="00EB52EC"/>
    <w:rsid w:val="00EC0325"/>
    <w:rsid w:val="00EC04E0"/>
    <w:rsid w:val="00EC1F15"/>
    <w:rsid w:val="00EC2E60"/>
    <w:rsid w:val="00EC3C8A"/>
    <w:rsid w:val="00EC730F"/>
    <w:rsid w:val="00EC77CE"/>
    <w:rsid w:val="00ED206D"/>
    <w:rsid w:val="00ED7000"/>
    <w:rsid w:val="00EE1AC3"/>
    <w:rsid w:val="00EE1BFA"/>
    <w:rsid w:val="00EE56BF"/>
    <w:rsid w:val="00EE69C2"/>
    <w:rsid w:val="00EE6D4A"/>
    <w:rsid w:val="00EE6D4D"/>
    <w:rsid w:val="00EF08D2"/>
    <w:rsid w:val="00EF17EC"/>
    <w:rsid w:val="00EF4D41"/>
    <w:rsid w:val="00EF59A5"/>
    <w:rsid w:val="00F01B52"/>
    <w:rsid w:val="00F03D46"/>
    <w:rsid w:val="00F04A0E"/>
    <w:rsid w:val="00F05CE9"/>
    <w:rsid w:val="00F05DDD"/>
    <w:rsid w:val="00F06744"/>
    <w:rsid w:val="00F11400"/>
    <w:rsid w:val="00F11CF0"/>
    <w:rsid w:val="00F1542F"/>
    <w:rsid w:val="00F156B2"/>
    <w:rsid w:val="00F2133F"/>
    <w:rsid w:val="00F22E1C"/>
    <w:rsid w:val="00F2591B"/>
    <w:rsid w:val="00F25EC9"/>
    <w:rsid w:val="00F333A2"/>
    <w:rsid w:val="00F3434A"/>
    <w:rsid w:val="00F35EB6"/>
    <w:rsid w:val="00F40994"/>
    <w:rsid w:val="00F50791"/>
    <w:rsid w:val="00F51E76"/>
    <w:rsid w:val="00F548B5"/>
    <w:rsid w:val="00F5644C"/>
    <w:rsid w:val="00F56EFA"/>
    <w:rsid w:val="00F649D4"/>
    <w:rsid w:val="00F65DAB"/>
    <w:rsid w:val="00F6746A"/>
    <w:rsid w:val="00F7007B"/>
    <w:rsid w:val="00F71D40"/>
    <w:rsid w:val="00F770E9"/>
    <w:rsid w:val="00F810AB"/>
    <w:rsid w:val="00F812B7"/>
    <w:rsid w:val="00F845EF"/>
    <w:rsid w:val="00F873F6"/>
    <w:rsid w:val="00F9112C"/>
    <w:rsid w:val="00F93800"/>
    <w:rsid w:val="00F9415B"/>
    <w:rsid w:val="00FA0460"/>
    <w:rsid w:val="00FA2297"/>
    <w:rsid w:val="00FA24A6"/>
    <w:rsid w:val="00FA412E"/>
    <w:rsid w:val="00FA4BD5"/>
    <w:rsid w:val="00FB2F1A"/>
    <w:rsid w:val="00FB308A"/>
    <w:rsid w:val="00FB4559"/>
    <w:rsid w:val="00FB4ADA"/>
    <w:rsid w:val="00FB60E1"/>
    <w:rsid w:val="00FB74F9"/>
    <w:rsid w:val="00FB7DCA"/>
    <w:rsid w:val="00FC2BEC"/>
    <w:rsid w:val="00FD0662"/>
    <w:rsid w:val="00FD0B23"/>
    <w:rsid w:val="00FD0C3E"/>
    <w:rsid w:val="00FD2F1C"/>
    <w:rsid w:val="00FD5D88"/>
    <w:rsid w:val="00FD749C"/>
    <w:rsid w:val="00FE2771"/>
    <w:rsid w:val="00FE3695"/>
    <w:rsid w:val="00FE4024"/>
    <w:rsid w:val="00FE59C5"/>
    <w:rsid w:val="00FE794F"/>
    <w:rsid w:val="00FE7BB3"/>
    <w:rsid w:val="00FF1A18"/>
    <w:rsid w:val="00FF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F1E92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6709F1"/>
  </w:style>
  <w:style w:type="paragraph" w:styleId="Heading1">
    <w:name w:val="heading 1"/>
    <w:basedOn w:val="Normal"/>
    <w:next w:val="Normal"/>
    <w:link w:val="Heading1Char"/>
    <w:qFormat/>
    <w:rsid w:val="00874FE7"/>
    <w:pPr>
      <w:jc w:val="center"/>
      <w:outlineLvl w:val="0"/>
    </w:pPr>
    <w:rPr>
      <w:rFonts w:asciiTheme="majorHAnsi" w:hAnsiTheme="majorHAnsi"/>
      <w:b/>
      <w:color w:val="476166" w:themeColor="accent1"/>
      <w:sz w:val="52"/>
      <w:szCs w:val="52"/>
    </w:rPr>
  </w:style>
  <w:style w:type="paragraph" w:styleId="Heading2">
    <w:name w:val="heading 2"/>
    <w:basedOn w:val="Normal"/>
    <w:next w:val="Normal"/>
    <w:link w:val="Heading2Char"/>
    <w:uiPriority w:val="1"/>
    <w:qFormat/>
    <w:rsid w:val="00874FE7"/>
    <w:pPr>
      <w:jc w:val="center"/>
      <w:outlineLvl w:val="1"/>
    </w:pPr>
    <w:rPr>
      <w:b/>
      <w:sz w:val="48"/>
      <w:szCs w:val="48"/>
    </w:rPr>
  </w:style>
  <w:style w:type="paragraph" w:styleId="Heading3">
    <w:name w:val="heading 3"/>
    <w:basedOn w:val="Heading2"/>
    <w:next w:val="Normal"/>
    <w:link w:val="Heading3Char"/>
    <w:uiPriority w:val="2"/>
    <w:qFormat/>
    <w:rsid w:val="00874FE7"/>
    <w:pPr>
      <w:spacing w:after="240"/>
      <w:outlineLvl w:val="2"/>
    </w:pPr>
    <w:rPr>
      <w:b w:val="0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874FE7"/>
    <w:pPr>
      <w:jc w:val="center"/>
      <w:outlineLvl w:val="3"/>
    </w:pPr>
    <w:rPr>
      <w:rFonts w:asciiTheme="majorHAnsi" w:hAnsiTheme="majorHAnsi"/>
      <w:b/>
      <w:color w:val="476166" w:themeColor="accen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4"/>
    <w:qFormat/>
    <w:rsid w:val="00874FE7"/>
    <w:pPr>
      <w:spacing w:before="240"/>
      <w:outlineLvl w:val="4"/>
    </w:pPr>
    <w:rPr>
      <w:rFonts w:asciiTheme="majorHAnsi" w:hAnsiTheme="majorHAnsi"/>
      <w:b/>
      <w:color w:val="476166" w:themeColor="accent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aphicAnchor">
    <w:name w:val="Graphic Anchor"/>
    <w:basedOn w:val="Normal"/>
    <w:uiPriority w:val="8"/>
    <w:qFormat/>
    <w:rsid w:val="00DF198B"/>
    <w:rPr>
      <w:sz w:val="10"/>
    </w:rPr>
  </w:style>
  <w:style w:type="paragraph" w:styleId="BalloonText">
    <w:name w:val="Balloon Text"/>
    <w:basedOn w:val="Normal"/>
    <w:link w:val="BalloonTextChar"/>
    <w:uiPriority w:val="99"/>
    <w:semiHidden/>
    <w:rsid w:val="00DF198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FE7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DF1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874FE7"/>
    <w:rPr>
      <w:rFonts w:asciiTheme="majorHAnsi" w:hAnsiTheme="majorHAnsi"/>
      <w:b/>
      <w:color w:val="476166" w:themeColor="accent1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1"/>
    <w:rsid w:val="00874FE7"/>
    <w:rPr>
      <w:b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2"/>
    <w:rsid w:val="00874FE7"/>
    <w:rPr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3"/>
    <w:rsid w:val="00874FE7"/>
    <w:rPr>
      <w:rFonts w:asciiTheme="majorHAnsi" w:hAnsiTheme="majorHAnsi"/>
      <w:b/>
      <w:color w:val="476166" w:themeColor="accent1"/>
      <w:sz w:val="28"/>
      <w:szCs w:val="28"/>
    </w:rPr>
  </w:style>
  <w:style w:type="paragraph" w:customStyle="1" w:styleId="Text">
    <w:name w:val="Text"/>
    <w:basedOn w:val="Normal"/>
    <w:uiPriority w:val="5"/>
    <w:qFormat/>
    <w:rsid w:val="00874FE7"/>
    <w:rPr>
      <w:sz w:val="28"/>
      <w:szCs w:val="28"/>
    </w:rPr>
  </w:style>
  <w:style w:type="paragraph" w:styleId="Header">
    <w:name w:val="header"/>
    <w:basedOn w:val="Footer"/>
    <w:link w:val="HeaderChar"/>
    <w:uiPriority w:val="99"/>
    <w:semiHidden/>
    <w:rsid w:val="00E74B29"/>
    <w:rPr>
      <w:rFonts w:ascii="Georgia" w:hAnsi="Georgi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74FE7"/>
    <w:rPr>
      <w:rFonts w:ascii="Georgia" w:hAnsi="Georgia"/>
    </w:rPr>
  </w:style>
  <w:style w:type="paragraph" w:styleId="Footer">
    <w:name w:val="footer"/>
    <w:basedOn w:val="Normal"/>
    <w:link w:val="FooterChar"/>
    <w:uiPriority w:val="99"/>
    <w:rsid w:val="006709F1"/>
    <w:pPr>
      <w:tabs>
        <w:tab w:val="center" w:pos="4680"/>
        <w:tab w:val="right" w:pos="9360"/>
      </w:tabs>
    </w:pPr>
    <w:rPr>
      <w:rFonts w:asciiTheme="majorHAnsi" w:hAnsiTheme="majorHAnsi"/>
      <w:b/>
      <w:color w:val="476166" w:themeColor="accent1"/>
    </w:rPr>
  </w:style>
  <w:style w:type="character" w:customStyle="1" w:styleId="FooterChar">
    <w:name w:val="Footer Char"/>
    <w:basedOn w:val="DefaultParagraphFont"/>
    <w:link w:val="Footer"/>
    <w:uiPriority w:val="99"/>
    <w:rsid w:val="006709F1"/>
    <w:rPr>
      <w:rFonts w:asciiTheme="majorHAnsi" w:hAnsiTheme="majorHAnsi"/>
      <w:b/>
      <w:color w:val="476166" w:themeColor="accent1"/>
    </w:rPr>
  </w:style>
  <w:style w:type="character" w:styleId="PageNumber">
    <w:name w:val="page number"/>
    <w:basedOn w:val="DefaultParagraphFont"/>
    <w:uiPriority w:val="99"/>
    <w:semiHidden/>
    <w:rsid w:val="00E74B29"/>
  </w:style>
  <w:style w:type="character" w:customStyle="1" w:styleId="Heading5Char">
    <w:name w:val="Heading 5 Char"/>
    <w:basedOn w:val="DefaultParagraphFont"/>
    <w:link w:val="Heading5"/>
    <w:uiPriority w:val="4"/>
    <w:rsid w:val="00874FE7"/>
    <w:rPr>
      <w:rFonts w:asciiTheme="majorHAnsi" w:hAnsiTheme="majorHAnsi"/>
      <w:b/>
      <w:color w:val="476166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6"/>
    <w:qFormat/>
    <w:rsid w:val="00874FE7"/>
    <w:rPr>
      <w:color w:val="476166" w:themeColor="accent1"/>
      <w:sz w:val="96"/>
      <w:szCs w:val="96"/>
    </w:rPr>
  </w:style>
  <w:style w:type="character" w:customStyle="1" w:styleId="QuoteChar">
    <w:name w:val="Quote Char"/>
    <w:basedOn w:val="DefaultParagraphFont"/>
    <w:link w:val="Quote"/>
    <w:uiPriority w:val="6"/>
    <w:rsid w:val="00874FE7"/>
    <w:rPr>
      <w:color w:val="476166" w:themeColor="accent1"/>
      <w:sz w:val="96"/>
      <w:szCs w:val="96"/>
    </w:rPr>
  </w:style>
  <w:style w:type="character" w:styleId="PlaceholderText">
    <w:name w:val="Placeholder Text"/>
    <w:basedOn w:val="DefaultParagraphFont"/>
    <w:uiPriority w:val="99"/>
    <w:semiHidden/>
    <w:rsid w:val="00874FE7"/>
    <w:rPr>
      <w:color w:val="808080"/>
    </w:rPr>
  </w:style>
  <w:style w:type="paragraph" w:styleId="ListParagraph">
    <w:name w:val="List Paragraph"/>
    <w:basedOn w:val="Normal"/>
    <w:uiPriority w:val="34"/>
    <w:semiHidden/>
    <w:qFormat/>
    <w:rsid w:val="009D15F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E1202"/>
    <w:rPr>
      <w:b/>
      <w:bCs/>
    </w:rPr>
  </w:style>
  <w:style w:type="character" w:customStyle="1" w:styleId="selectable">
    <w:name w:val="selectable"/>
    <w:basedOn w:val="DefaultParagraphFont"/>
    <w:rsid w:val="003E1202"/>
  </w:style>
  <w:style w:type="character" w:styleId="CommentReference">
    <w:name w:val="annotation reference"/>
    <w:basedOn w:val="DefaultParagraphFont"/>
    <w:uiPriority w:val="99"/>
    <w:semiHidden/>
    <w:rsid w:val="00CD3F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D3F8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3F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3F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3F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xhere.com/en/photo/1408441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a\AppData\Roaming\Microsoft\Templates\Modern%20student%20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BED10AC0B4A39AD5052CA83FAA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CC2E6-1B41-4C19-A9C1-33B6CD1871BC}"/>
      </w:docPartPr>
      <w:docPartBody>
        <w:p w:rsidR="00774660" w:rsidRDefault="00AA3D86">
          <w:pPr>
            <w:pStyle w:val="2EDBED10AC0B4A39AD5052CA83FAABE4"/>
          </w:pPr>
          <w:r w:rsidRPr="00DF198B">
            <w:t>—</w:t>
          </w:r>
        </w:p>
      </w:docPartBody>
    </w:docPart>
    <w:docPart>
      <w:docPartPr>
        <w:name w:val="26E0FCCFA2664B7290B2C94DF748B1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8BC23-02D2-403B-B387-081FFF4341E4}"/>
      </w:docPartPr>
      <w:docPartBody>
        <w:p w:rsidR="00774660" w:rsidRDefault="00AA3D86">
          <w:pPr>
            <w:pStyle w:val="26E0FCCFA2664B7290B2C94DF748B119"/>
          </w:pPr>
          <w:r w:rsidRPr="00DF198B">
            <w:t>—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B04"/>
    <w:rsid w:val="00092C97"/>
    <w:rsid w:val="00567D1C"/>
    <w:rsid w:val="007064D7"/>
    <w:rsid w:val="00774660"/>
    <w:rsid w:val="009922B4"/>
    <w:rsid w:val="00AA3D86"/>
    <w:rsid w:val="00AB164E"/>
    <w:rsid w:val="00CA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BBE5829EE7B4856893639A7893A8973">
    <w:name w:val="7BBE5829EE7B4856893639A7893A8973"/>
  </w:style>
  <w:style w:type="paragraph" w:customStyle="1" w:styleId="420D5706F3314ABD99DE32E19D974166">
    <w:name w:val="420D5706F3314ABD99DE32E19D974166"/>
  </w:style>
  <w:style w:type="paragraph" w:customStyle="1" w:styleId="C55D64F70DE54D20B2118A028D896011">
    <w:name w:val="C55D64F70DE54D20B2118A028D896011"/>
  </w:style>
  <w:style w:type="paragraph" w:customStyle="1" w:styleId="2EDBED10AC0B4A39AD5052CA83FAABE4">
    <w:name w:val="2EDBED10AC0B4A39AD5052CA83FAABE4"/>
  </w:style>
  <w:style w:type="paragraph" w:customStyle="1" w:styleId="4B41E2DDC388460D9DECFD6DBBE7EE47">
    <w:name w:val="4B41E2DDC388460D9DECFD6DBBE7EE47"/>
  </w:style>
  <w:style w:type="paragraph" w:customStyle="1" w:styleId="26E0FCCFA2664B7290B2C94DF748B119">
    <w:name w:val="26E0FCCFA2664B7290B2C94DF748B119"/>
  </w:style>
  <w:style w:type="paragraph" w:customStyle="1" w:styleId="74A4B93C288F45D5839C42DB32E1A861">
    <w:name w:val="74A4B93C288F45D5839C42DB32E1A861"/>
  </w:style>
  <w:style w:type="paragraph" w:customStyle="1" w:styleId="72695C2A74BA4EB4828CBEEC8A3D30D3">
    <w:name w:val="72695C2A74BA4EB4828CBEEC8A3D30D3"/>
  </w:style>
  <w:style w:type="paragraph" w:customStyle="1" w:styleId="Text">
    <w:name w:val="Text"/>
    <w:basedOn w:val="Normal"/>
    <w:uiPriority w:val="5"/>
    <w:qFormat/>
    <w:pPr>
      <w:spacing w:after="0" w:line="240" w:lineRule="auto"/>
    </w:pPr>
    <w:rPr>
      <w:rFonts w:eastAsiaTheme="minorHAnsi"/>
      <w:sz w:val="28"/>
      <w:szCs w:val="28"/>
      <w:lang w:val="en-US" w:eastAsia="en-US"/>
    </w:rPr>
  </w:style>
  <w:style w:type="paragraph" w:customStyle="1" w:styleId="9E0CBD5A4C144DF8AF90001AA97AD1DD">
    <w:name w:val="9E0CBD5A4C144DF8AF90001AA97AD1DD"/>
  </w:style>
  <w:style w:type="paragraph" w:customStyle="1" w:styleId="17F0C4D5B5D54867A7E1D6199A3B54DB">
    <w:name w:val="17F0C4D5B5D54867A7E1D6199A3B54DB"/>
  </w:style>
  <w:style w:type="paragraph" w:customStyle="1" w:styleId="A349977EB2884AFBA9D50678B2021E62">
    <w:name w:val="A349977EB2884AFBA9D50678B2021E62"/>
  </w:style>
  <w:style w:type="paragraph" w:customStyle="1" w:styleId="52004A53C257422AB7E3A2AA70AF6131">
    <w:name w:val="52004A53C257422AB7E3A2AA70AF6131"/>
  </w:style>
  <w:style w:type="paragraph" w:customStyle="1" w:styleId="31BBA2510A9C45B48A0142FB94133154">
    <w:name w:val="31BBA2510A9C45B48A0142FB94133154"/>
  </w:style>
  <w:style w:type="paragraph" w:customStyle="1" w:styleId="1AE5E8AC9D1748C0B4E261BDC8C7CB86">
    <w:name w:val="1AE5E8AC9D1748C0B4E261BDC8C7CB86"/>
  </w:style>
  <w:style w:type="paragraph" w:customStyle="1" w:styleId="34BB1581680E4A65A1EE5376D68AC0EF">
    <w:name w:val="34BB1581680E4A65A1EE5376D68AC0EF"/>
  </w:style>
  <w:style w:type="paragraph" w:customStyle="1" w:styleId="FF4486478999465F9479157B275784F9">
    <w:name w:val="FF4486478999465F9479157B275784F9"/>
  </w:style>
  <w:style w:type="paragraph" w:customStyle="1" w:styleId="8C16A480BA144A13BFD2884BCE33FCC1">
    <w:name w:val="8C16A480BA144A13BFD2884BCE33FCC1"/>
    <w:rsid w:val="00CA5B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SR">
  <a:themeElements>
    <a:clrScheme name="Student Report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476166"/>
      </a:accent1>
      <a:accent2>
        <a:srgbClr val="2B3890"/>
      </a:accent2>
      <a:accent3>
        <a:srgbClr val="1C75BC"/>
      </a:accent3>
      <a:accent4>
        <a:srgbClr val="27AAE1"/>
      </a:accent4>
      <a:accent5>
        <a:srgbClr val="EBF1F7"/>
      </a:accent5>
      <a:accent6>
        <a:srgbClr val="00AEEF"/>
      </a:accent6>
      <a:hlink>
        <a:srgbClr val="0000FF"/>
      </a:hlink>
      <a:folHlink>
        <a:srgbClr val="FF00FF"/>
      </a:folHlink>
    </a:clrScheme>
    <a:fontScheme name="Custom 14">
      <a:majorFont>
        <a:latin typeface="Century Gothic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SR" id="{54319084-637E-F54A-9FE0-A3AC8BF3D5C6}" vid="{83C68410-8BE2-F14B-9BB7-E4AFB045C04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3411A-7586-4E92-AE2C-577E571916D9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B5AA84DA-4874-4497-B587-599D84E265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D670B6-EC8C-4A16-AA74-472978BEF7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AB020A-505B-4ED9-B2B8-9F74737B7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Modern student report</Template>
  <TotalTime>0</TotalTime>
  <Pages>13</Pages>
  <Words>2788</Words>
  <Characters>15898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2020-11-19T22:35:00Z</dcterms:created>
  <dcterms:modified xsi:type="dcterms:W3CDTF">2020-11-27T18:00:00Z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