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519D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6F9DF8B" wp14:editId="5B01910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605D990F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1A2EC25D" w14:textId="77777777" w:rsidTr="00342C53">
        <w:tc>
          <w:tcPr>
            <w:tcW w:w="9922" w:type="dxa"/>
            <w:shd w:val="clear" w:color="auto" w:fill="C0C0C0"/>
          </w:tcPr>
          <w:p w14:paraId="01C5BEA0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0EE33325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D2BD6FE" w14:textId="77777777" w:rsidTr="008F1308">
        <w:tc>
          <w:tcPr>
            <w:tcW w:w="2093" w:type="dxa"/>
            <w:shd w:val="pct15" w:color="auto" w:fill="auto"/>
          </w:tcPr>
          <w:p w14:paraId="3D2DD641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2813DDA" w14:textId="3CA26AF0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14:paraId="532E9D8D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E5EFD65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029E3000" w14:textId="77777777" w:rsidTr="00A406E5">
        <w:tc>
          <w:tcPr>
            <w:tcW w:w="2093" w:type="dxa"/>
            <w:shd w:val="pct15" w:color="auto" w:fill="auto"/>
          </w:tcPr>
          <w:p w14:paraId="75E3BD2A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6297FD01" w14:textId="77777777" w:rsidR="00DB116D" w:rsidRDefault="00A525A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Gofal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Blynyddoed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Cynnar</w:t>
            </w:r>
          </w:p>
          <w:p w14:paraId="3CDCEDDE" w14:textId="22F4FCA1" w:rsidR="00A525AD" w:rsidRPr="00A406E5" w:rsidRDefault="00A525A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Gofal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Blynyddoedd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Cynnar: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Statws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Ymarferydd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Blynyddoedd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Cynnar</w:t>
            </w:r>
            <w:proofErr w:type="spellEnd"/>
          </w:p>
        </w:tc>
      </w:tr>
      <w:tr w:rsidR="008F1308" w:rsidRPr="00A406E5" w14:paraId="4CD5BBC2" w14:textId="77777777" w:rsidTr="00274691">
        <w:tc>
          <w:tcPr>
            <w:tcW w:w="2093" w:type="dxa"/>
            <w:shd w:val="pct15" w:color="auto" w:fill="auto"/>
          </w:tcPr>
          <w:p w14:paraId="09A41505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76C709F4" w14:textId="296FAF3C" w:rsidR="008F1308" w:rsidRPr="00A406E5" w:rsidRDefault="002218BA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Y daith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dysgu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datblygu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sgiliau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80080A">
              <w:rPr>
                <w:rFonts w:ascii="Arial" w:hAnsi="Arial" w:cs="Arial"/>
                <w:b/>
                <w:sz w:val="22"/>
                <w:szCs w:val="22"/>
              </w:rPr>
              <w:t>ar</w:t>
            </w:r>
            <w:proofErr w:type="spellEnd"/>
            <w:r w:rsidR="0080080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80080A">
              <w:rPr>
                <w:rFonts w:ascii="Arial" w:hAnsi="Arial" w:cs="Arial"/>
                <w:b/>
                <w:sz w:val="22"/>
                <w:szCs w:val="22"/>
              </w:rPr>
              <w:t>gyfer</w:t>
            </w:r>
            <w:proofErr w:type="spellEnd"/>
            <w:r w:rsidR="0080080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80080A"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="00E36B1A"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="0080080A">
              <w:rPr>
                <w:rFonts w:ascii="Arial" w:hAnsi="Arial" w:cs="Arial"/>
                <w:b/>
                <w:sz w:val="22"/>
                <w:szCs w:val="22"/>
              </w:rPr>
              <w:t>wyddiant</w:t>
            </w:r>
            <w:proofErr w:type="spellEnd"/>
            <w:r w:rsidR="0080080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80080A">
              <w:rPr>
                <w:rFonts w:ascii="Arial" w:hAnsi="Arial" w:cs="Arial"/>
                <w:b/>
                <w:sz w:val="22"/>
                <w:szCs w:val="22"/>
              </w:rPr>
              <w:t>academaidd</w:t>
            </w:r>
            <w:proofErr w:type="spellEnd"/>
            <w:r w:rsidR="0080080A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84B5B" w:rsidRPr="00A406E5" w14:paraId="094258C7" w14:textId="77777777" w:rsidTr="008F1308">
        <w:tc>
          <w:tcPr>
            <w:tcW w:w="2093" w:type="dxa"/>
            <w:shd w:val="pct15" w:color="auto" w:fill="auto"/>
          </w:tcPr>
          <w:p w14:paraId="3E90E236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42F833" w14:textId="48C2F9F3" w:rsidR="00B84B5B" w:rsidRPr="00A406E5" w:rsidRDefault="00ED373C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ECEY4012</w:t>
            </w:r>
            <w:r w:rsidR="00AB3A6C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3F389A6A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79889ED5" w14:textId="38D31112" w:rsidR="00B84B5B" w:rsidRPr="00A406E5" w:rsidRDefault="00BE28A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14:paraId="18EAD656" w14:textId="77777777" w:rsidTr="008F1308">
        <w:tc>
          <w:tcPr>
            <w:tcW w:w="2093" w:type="dxa"/>
            <w:shd w:val="pct15" w:color="auto" w:fill="auto"/>
          </w:tcPr>
          <w:p w14:paraId="51548676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2B7313D" w14:textId="03152218" w:rsidR="00DB116D" w:rsidRPr="00A406E5" w:rsidRDefault="00BE28A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Glenda Tinney</w:t>
            </w:r>
          </w:p>
        </w:tc>
        <w:tc>
          <w:tcPr>
            <w:tcW w:w="2268" w:type="dxa"/>
            <w:shd w:val="clear" w:color="auto" w:fill="D9D9D9"/>
          </w:tcPr>
          <w:p w14:paraId="38E8B8DE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310EA32B" w14:textId="77777777" w:rsidR="006F64D4" w:rsidRDefault="00BE28A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Jessica Pitman </w:t>
            </w:r>
          </w:p>
          <w:p w14:paraId="2044F75C" w14:textId="62A6B8DB" w:rsidR="00DB116D" w:rsidRDefault="00BE28A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Paul Darby</w:t>
            </w:r>
          </w:p>
          <w:p w14:paraId="37F6AE4A" w14:textId="77777777" w:rsidR="006F64D4" w:rsidRDefault="006F64D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Alison Rees </w:t>
            </w:r>
          </w:p>
          <w:p w14:paraId="0A481600" w14:textId="49896BBB" w:rsidR="006F64D4" w:rsidRDefault="006F64D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Edwards</w:t>
            </w:r>
          </w:p>
          <w:p w14:paraId="5308EFF8" w14:textId="23720BF4" w:rsidR="00BE28A6" w:rsidRPr="00A406E5" w:rsidRDefault="00BE28A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6DC5D03" w14:textId="77777777" w:rsidTr="008F1308">
        <w:tc>
          <w:tcPr>
            <w:tcW w:w="2093" w:type="dxa"/>
            <w:shd w:val="pct15" w:color="auto" w:fill="auto"/>
          </w:tcPr>
          <w:p w14:paraId="042D6189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5C037266" w14:textId="625CCC3E" w:rsidR="00DB116D" w:rsidRPr="00A406E5" w:rsidRDefault="00C54C9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Porffolio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14:paraId="0B48A4A6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7CE135DD" w14:textId="7DB7DAC2" w:rsidR="00DB116D" w:rsidRPr="00A406E5" w:rsidRDefault="00C54C9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3000</w:t>
            </w:r>
          </w:p>
        </w:tc>
      </w:tr>
      <w:tr w:rsidR="00B84B5B" w:rsidRPr="00A406E5" w14:paraId="4989368E" w14:textId="77777777" w:rsidTr="008F1308">
        <w:tc>
          <w:tcPr>
            <w:tcW w:w="2093" w:type="dxa"/>
            <w:shd w:val="pct15" w:color="auto" w:fill="auto"/>
          </w:tcPr>
          <w:p w14:paraId="2EE93480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438FE85E" w14:textId="584B04EE" w:rsidR="00B84B5B" w:rsidRPr="00A406E5" w:rsidRDefault="00C54C9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26/09/26</w:t>
            </w:r>
          </w:p>
        </w:tc>
        <w:tc>
          <w:tcPr>
            <w:tcW w:w="2268" w:type="dxa"/>
            <w:shd w:val="pct15" w:color="auto" w:fill="auto"/>
          </w:tcPr>
          <w:p w14:paraId="02D23E23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56A66BFA" w14:textId="12006D7E" w:rsidR="00B84B5B" w:rsidRPr="00A406E5" w:rsidRDefault="00C54C9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22/10/26</w:t>
            </w:r>
          </w:p>
        </w:tc>
      </w:tr>
      <w:tr w:rsidR="00152E9D" w:rsidRPr="006F64D4" w14:paraId="75DD8222" w14:textId="77777777" w:rsidTr="00A406E5">
        <w:tc>
          <w:tcPr>
            <w:tcW w:w="2093" w:type="dxa"/>
            <w:shd w:val="pct15" w:color="auto" w:fill="auto"/>
          </w:tcPr>
          <w:p w14:paraId="2FFEC32C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5B9243CD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154000FE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D855EBB" w14:textId="77777777" w:rsidR="005B188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5B188A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7C76F27" w14:textId="7CCE304E" w:rsidR="005B188A" w:rsidRPr="00D0776C" w:rsidRDefault="005B188A" w:rsidP="005B188A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5372CADE" w14:textId="08FFD1FC" w:rsidR="00A406E5" w:rsidRPr="005B188A" w:rsidRDefault="005B188A" w:rsidP="005B188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  <w:r w:rsidR="00A04F8B"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A406E5" w14:paraId="3B784A81" w14:textId="77777777" w:rsidTr="00A406E5">
        <w:tc>
          <w:tcPr>
            <w:tcW w:w="2093" w:type="dxa"/>
            <w:shd w:val="pct15" w:color="auto" w:fill="auto"/>
          </w:tcPr>
          <w:p w14:paraId="4DD64A3C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30EAD19D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 xml:space="preserve">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FD6735" w:rsidRPr="006F64D4" w14:paraId="2BED4E3A" w14:textId="77777777" w:rsidTr="00A406E5">
        <w:tc>
          <w:tcPr>
            <w:tcW w:w="2093" w:type="dxa"/>
            <w:shd w:val="pct15" w:color="auto" w:fill="auto"/>
          </w:tcPr>
          <w:p w14:paraId="7797F4D1" w14:textId="430D8863" w:rsidR="00FD6735" w:rsidRPr="00FD6735" w:rsidRDefault="00FD6735" w:rsidP="00FD6735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10D30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Gwaith dros y terfyn geiriau:</w:t>
            </w:r>
          </w:p>
        </w:tc>
        <w:tc>
          <w:tcPr>
            <w:tcW w:w="7829" w:type="dxa"/>
            <w:gridSpan w:val="3"/>
          </w:tcPr>
          <w:p w14:paraId="793624D7" w14:textId="77777777" w:rsidR="00FD6735" w:rsidRPr="00710D30" w:rsidRDefault="00FD6735" w:rsidP="00FD6735">
            <w:pPr>
              <w:ind w:left="-10"/>
              <w:rPr>
                <w:rFonts w:ascii="Arial" w:hAnsi="Arial" w:cs="Arial"/>
                <w:sz w:val="22"/>
                <w:szCs w:val="22"/>
                <w:lang w:val="cy-GB" w:eastAsia="zh-CN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Er mwyn cefnogi tegwch ac ysgrifennu academaidd da, mae gan bob asesiad derfyn geiriau penodol. Mae'n bwysig eich bod chi'n aros o fewn y terfyn hwn. Mae'r terfyn geiriau yn helpu i sicrhau:</w:t>
            </w:r>
          </w:p>
          <w:p w14:paraId="2D303502" w14:textId="77777777" w:rsidR="00FD6735" w:rsidRPr="00710D30" w:rsidRDefault="00FD6735" w:rsidP="00FD6735">
            <w:pPr>
              <w:numPr>
                <w:ilvl w:val="0"/>
                <w:numId w:val="18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Eich bod yn ysgrifennu'n glir ac yn gryno.</w:t>
            </w:r>
          </w:p>
          <w:p w14:paraId="2D6E4C98" w14:textId="77777777" w:rsidR="00FD6735" w:rsidRPr="00710D30" w:rsidRDefault="00FD6735" w:rsidP="00FD6735">
            <w:pPr>
              <w:numPr>
                <w:ilvl w:val="0"/>
                <w:numId w:val="17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Bod pob myfyriwr yn cwblhau'r asesiad ar sail gyfartal.</w:t>
            </w:r>
          </w:p>
          <w:p w14:paraId="7B7D25E7" w14:textId="77777777" w:rsidR="00FD6735" w:rsidRPr="00710D30" w:rsidRDefault="00FD6735" w:rsidP="00FD6735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0B240216" w14:textId="77777777" w:rsidR="00FD6735" w:rsidRPr="00710D30" w:rsidRDefault="00FD6735" w:rsidP="00FD6735">
            <w:pPr>
              <w:keepNext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Os </w:t>
            </w:r>
            <w:proofErr w:type="spellStart"/>
            <w:r w:rsidRPr="00710D3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yw’ch</w:t>
            </w:r>
            <w:proofErr w:type="spellEnd"/>
            <w:r w:rsidRPr="00710D3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gwaith dros y terfyn geiriau</w:t>
            </w:r>
          </w:p>
          <w:p w14:paraId="7F70C082" w14:textId="77777777" w:rsidR="00FD6735" w:rsidRDefault="00FD6735" w:rsidP="00FD673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yw'ch</w:t>
            </w:r>
            <w:proofErr w:type="spellEnd"/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yn fwy na'r terfyn geiriau, bydd y cosbau canlynol fel arfer yn berthnasol. Ni all y didyniadau hyn gymryd eich marc islaw'r marc pasio ar gyfer y modwl.</w:t>
            </w:r>
          </w:p>
          <w:p w14:paraId="2396361C" w14:textId="77777777" w:rsidR="00FD6735" w:rsidRPr="00710D30" w:rsidRDefault="00FD6735" w:rsidP="00FD6735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6"/>
              <w:gridCol w:w="5274"/>
            </w:tblGrid>
            <w:tr w:rsidR="00FD6735" w:rsidRPr="00710D30" w14:paraId="200A165B" w14:textId="77777777" w:rsidTr="00DE015C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4A6A5D0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Canran dros y Terfyn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8340E02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Cosb a Gymhwysir</w:t>
                  </w:r>
                </w:p>
              </w:tc>
            </w:tr>
            <w:tr w:rsidR="00FD6735" w:rsidRPr="00710D30" w14:paraId="1B2CEB06" w14:textId="77777777" w:rsidTr="00DE015C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E085A4E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Hyd at 10%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17D337B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Dim cosb</w:t>
                  </w:r>
                </w:p>
              </w:tc>
            </w:tr>
            <w:tr w:rsidR="00FD6735" w:rsidRPr="006F64D4" w14:paraId="6E06F3A1" w14:textId="77777777" w:rsidTr="00245B04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54109E4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10%–25%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B2538F5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5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 </w:t>
                  </w:r>
                </w:p>
              </w:tc>
            </w:tr>
            <w:tr w:rsidR="00FD6735" w:rsidRPr="006F64D4" w14:paraId="473364C2" w14:textId="77777777" w:rsidTr="00245B04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BBD6585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26%–50% 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BEC66DF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10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</w:t>
                  </w:r>
                </w:p>
              </w:tc>
            </w:tr>
            <w:tr w:rsidR="00FD6735" w:rsidRPr="00245B04" w14:paraId="68D50A51" w14:textId="77777777" w:rsidTr="00245B04">
              <w:tc>
                <w:tcPr>
                  <w:tcW w:w="1936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AD47F6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Dros 50%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7AE67E8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Marc wedi’i gapio ar y marc pasio</w:t>
                  </w:r>
                </w:p>
              </w:tc>
            </w:tr>
          </w:tbl>
          <w:p w14:paraId="4FF9B9DD" w14:textId="77777777" w:rsidR="00FD6735" w:rsidRDefault="00FD6735" w:rsidP="00FD6735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3A5C3777" w14:textId="77777777" w:rsidR="00FD6735" w:rsidRPr="00E20D9A" w:rsidRDefault="00FD6735" w:rsidP="00FD6735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Enghreifftiau (Israddedig):</w:t>
            </w:r>
          </w:p>
          <w:p w14:paraId="7EC8A472" w14:textId="77777777" w:rsidR="00FD6735" w:rsidRPr="00E20D9A" w:rsidRDefault="00FD6735" w:rsidP="00FD6735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i'r marc pasio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os yw nifer y geiriau yn 10–25% dros y terfyn.</w:t>
            </w:r>
          </w:p>
          <w:p w14:paraId="7259AFE8" w14:textId="77777777" w:rsidR="00FD6735" w:rsidRPr="00E20D9A" w:rsidRDefault="00FD6735" w:rsidP="00FD6735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49%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gan 5 marc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75BE5947" w14:textId="77777777" w:rsidR="00FD6735" w:rsidRPr="00E20D9A" w:rsidRDefault="00FD6735" w:rsidP="00FD6735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47%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2273FEB1" w14:textId="77777777" w:rsidR="00FD6735" w:rsidRPr="00E20D9A" w:rsidRDefault="00FD6735" w:rsidP="00FD6735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55%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10 marc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45%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56FE968E" w14:textId="77777777" w:rsidR="00FD6735" w:rsidRPr="00E20D9A" w:rsidRDefault="00FD6735" w:rsidP="00FD6735">
            <w:pPr>
              <w:ind w:left="-10"/>
              <w:rPr>
                <w:rFonts w:ascii="Arial" w:eastAsia="MS Mincho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7FE29FA5" w14:textId="77777777" w:rsidR="00FD6735" w:rsidRPr="00E20D9A" w:rsidRDefault="00FD6735" w:rsidP="00FD6735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Os ydych o dan y terfyn geiriau</w:t>
            </w:r>
          </w:p>
          <w:p w14:paraId="341389E2" w14:textId="77777777" w:rsidR="00FD6735" w:rsidRPr="00E20D9A" w:rsidRDefault="00FD6735" w:rsidP="00FD6735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yw'ch</w:t>
            </w:r>
            <w:proofErr w:type="spellEnd"/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yn sylweddol is na’r terfyn geiriau, efallai y byddwch chi'n colli marciau oherwydd mae’n bosibl na fydd eich cyflwyniad yn cynnwys digon o fanyl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der 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i fodloni'r deilliannau dysgu.</w:t>
            </w:r>
          </w:p>
          <w:p w14:paraId="6C9D7033" w14:textId="77777777" w:rsidR="00FD6735" w:rsidRPr="00E20D9A" w:rsidRDefault="00FD6735" w:rsidP="00FD6735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6EE65135" w14:textId="77777777" w:rsidR="00FD6735" w:rsidRPr="00E20D9A" w:rsidRDefault="00FD6735" w:rsidP="00FD6735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Adborth</w:t>
            </w:r>
          </w:p>
          <w:p w14:paraId="1B97DC5B" w14:textId="14C641B0" w:rsidR="00FD6735" w:rsidRPr="00342C53" w:rsidRDefault="00FD6735" w:rsidP="00FD673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Os cymhwysir cosb sy’n gysylltiedig â’r terfyn geiriau, bydd hyn yn cael ei nodi'n glir yn eich adborth, ynghyd â'r rheswm.</w:t>
            </w:r>
          </w:p>
        </w:tc>
      </w:tr>
    </w:tbl>
    <w:p w14:paraId="7C619B71" w14:textId="77777777" w:rsidR="00152E9D" w:rsidRPr="00FD6735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245B04" w14:paraId="66F7D675" w14:textId="77777777" w:rsidTr="00A406E5">
        <w:tc>
          <w:tcPr>
            <w:tcW w:w="9747" w:type="dxa"/>
            <w:shd w:val="pct10" w:color="auto" w:fill="auto"/>
          </w:tcPr>
          <w:p w14:paraId="479530C4" w14:textId="77777777" w:rsidR="00C01A3F" w:rsidRPr="005B188A" w:rsidRDefault="00A04F8B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5B188A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417CACA4" w14:textId="77777777" w:rsidR="00C01A3F" w:rsidRPr="005B188A" w:rsidRDefault="00A04F8B" w:rsidP="005C14E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026260" w14:paraId="6AEB953C" w14:textId="77777777" w:rsidTr="00A406E5">
        <w:tc>
          <w:tcPr>
            <w:tcW w:w="9747" w:type="dxa"/>
          </w:tcPr>
          <w:p w14:paraId="603FAEBF" w14:textId="77777777" w:rsidR="00026260" w:rsidRPr="00026260" w:rsidRDefault="00026260" w:rsidP="001772F4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026260">
              <w:rPr>
                <w:rFonts w:ascii="Arial" w:hAnsi="Arial" w:cs="Arial"/>
                <w:sz w:val="24"/>
                <w:szCs w:val="24"/>
                <w:lang w:val="cy-GB"/>
              </w:rPr>
              <w:t xml:space="preserve">Ar ôl cwblhau'r modiwl hwn yn llwyddiannus, dylai'r myfyriwr allu: </w:t>
            </w:r>
          </w:p>
          <w:p w14:paraId="134FB3B5" w14:textId="2802A51A" w:rsidR="00026260" w:rsidRPr="00026260" w:rsidRDefault="00026260" w:rsidP="00026260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026260">
              <w:rPr>
                <w:rFonts w:ascii="Arial" w:hAnsi="Arial" w:cs="Arial"/>
                <w:sz w:val="24"/>
                <w:szCs w:val="24"/>
                <w:lang w:val="cy-GB"/>
              </w:rPr>
              <w:t>DD1 ystyried sgiliau meddwl beirniadol a chymhwysedd digidol mewn perthynas â darllen, ysgrifennu ac ymchwil academaidd; </w:t>
            </w:r>
          </w:p>
          <w:p w14:paraId="09780B66" w14:textId="658005FB" w:rsidR="00026260" w:rsidRPr="00026260" w:rsidRDefault="00026260" w:rsidP="00026260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026260">
              <w:rPr>
                <w:rFonts w:ascii="Arial" w:hAnsi="Arial" w:cs="Arial"/>
                <w:sz w:val="24"/>
                <w:szCs w:val="24"/>
                <w:lang w:val="cy-GB"/>
              </w:rPr>
              <w:t xml:space="preserve">DD2 datblygu'r sgiliau sydd eu hangen i gyfathrebu â gwahanol gynulleidfaoedd ac at wahanol ddibenion;  </w:t>
            </w:r>
          </w:p>
          <w:p w14:paraId="7A9CC2D6" w14:textId="5FF68FA2" w:rsidR="00C01A3F" w:rsidRPr="001772F4" w:rsidRDefault="00026260" w:rsidP="004D5E9B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026260">
              <w:rPr>
                <w:rFonts w:ascii="Arial" w:hAnsi="Arial" w:cs="Arial"/>
                <w:sz w:val="24"/>
                <w:szCs w:val="24"/>
                <w:lang w:val="cy-GB"/>
              </w:rPr>
              <w:t>DD3 archwilio'r sgiliau sydd eu hangen i fod yn ddysgwyr annibynnol gwydn</w:t>
            </w:r>
            <w:r w:rsidR="001772F4">
              <w:rPr>
                <w:rFonts w:ascii="Arial" w:hAnsi="Arial" w:cs="Arial"/>
                <w:sz w:val="24"/>
                <w:szCs w:val="24"/>
                <w:lang w:val="cy-GB"/>
              </w:rPr>
              <w:t>.</w:t>
            </w:r>
          </w:p>
        </w:tc>
      </w:tr>
    </w:tbl>
    <w:tbl>
      <w:tblPr>
        <w:tblW w:w="9667" w:type="dxa"/>
        <w:tblInd w:w="4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4"/>
        <w:gridCol w:w="2750"/>
        <w:gridCol w:w="2551"/>
        <w:gridCol w:w="2552"/>
      </w:tblGrid>
      <w:tr w:rsidR="001772F4" w:rsidRPr="00B17FD0" w14:paraId="169954FE" w14:textId="77777777" w:rsidTr="001772F4">
        <w:trPr>
          <w:trHeight w:val="285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C1DF59" w14:textId="704F5997" w:rsidR="001772F4" w:rsidRPr="00B17FD0" w:rsidRDefault="001772F4" w:rsidP="009635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-GB" w:eastAsia="zh-CN"/>
              </w:rPr>
              <w:t>MEINI PRAWF</w:t>
            </w:r>
            <w:r w:rsidRPr="00B17FD0">
              <w:rPr>
                <w:rFonts w:ascii="Arial" w:hAnsi="Arial" w:cs="Arial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A236B2" w14:textId="69C74E2B" w:rsidR="001772F4" w:rsidRPr="00B17FD0" w:rsidRDefault="001772F4" w:rsidP="009635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-GB" w:eastAsia="zh-CN"/>
              </w:rPr>
              <w:t>DD</w:t>
            </w:r>
            <w:r w:rsidRPr="00B17FD0">
              <w:rPr>
                <w:rFonts w:ascii="Arial" w:hAnsi="Arial" w:cs="Arial"/>
                <w:b/>
                <w:bCs/>
                <w:sz w:val="22"/>
                <w:szCs w:val="22"/>
                <w:lang w:val="cy-GB" w:eastAsia="zh-CN"/>
              </w:rPr>
              <w:t>1</w:t>
            </w:r>
            <w:r w:rsidRPr="00B17FD0">
              <w:rPr>
                <w:rFonts w:ascii="Arial" w:hAnsi="Arial" w:cs="Arial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190A94" w14:textId="269DA197" w:rsidR="001772F4" w:rsidRPr="001772F4" w:rsidRDefault="001772F4" w:rsidP="0096351B">
            <w:pPr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  <w:lang w:eastAsia="zh-CN"/>
              </w:rPr>
            </w:pPr>
            <w:r w:rsidRPr="001772F4"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>DD2 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B7A748" w14:textId="34B1034B" w:rsidR="001772F4" w:rsidRPr="00B17FD0" w:rsidRDefault="001772F4" w:rsidP="009635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-GB" w:eastAsia="zh-CN"/>
              </w:rPr>
              <w:t>DD</w:t>
            </w:r>
            <w:r w:rsidRPr="00B17FD0">
              <w:rPr>
                <w:rFonts w:ascii="Arial" w:hAnsi="Arial" w:cs="Arial"/>
                <w:b/>
                <w:bCs/>
                <w:sz w:val="22"/>
                <w:szCs w:val="22"/>
                <w:lang w:val="cy-GB" w:eastAsia="zh-CN"/>
              </w:rPr>
              <w:t>3</w:t>
            </w:r>
            <w:r w:rsidRPr="00B17FD0">
              <w:rPr>
                <w:rFonts w:ascii="Arial" w:hAnsi="Arial" w:cs="Arial"/>
                <w:sz w:val="22"/>
                <w:szCs w:val="22"/>
                <w:lang w:eastAsia="zh-CN"/>
              </w:rPr>
              <w:t> </w:t>
            </w:r>
          </w:p>
        </w:tc>
      </w:tr>
      <w:tr w:rsidR="001772F4" w:rsidRPr="00B17FD0" w14:paraId="76351AF6" w14:textId="77777777" w:rsidTr="001772F4">
        <w:trPr>
          <w:trHeight w:val="285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5E540A" w14:textId="77777777" w:rsidR="001772F4" w:rsidRPr="00B17FD0" w:rsidRDefault="001772F4" w:rsidP="009635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zh-CN"/>
              </w:rPr>
            </w:pPr>
            <w:r w:rsidRPr="00B17FD0">
              <w:rPr>
                <w:rFonts w:ascii="Arial" w:hAnsi="Arial" w:cs="Arial"/>
                <w:b/>
                <w:bCs/>
                <w:lang w:eastAsia="zh-CN"/>
              </w:rPr>
              <w:t>1</w:t>
            </w:r>
            <w:r w:rsidRPr="00B17FD0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CACD37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81080">
              <w:rPr>
                <w:rFonts w:ascii="Arial" w:hAnsi="Arial" w:cs="Arial"/>
                <w:sz w:val="24"/>
                <w:szCs w:val="24"/>
                <w:lang w:eastAsia="zh-CN"/>
              </w:rPr>
              <w:t>X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2F78B2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81080">
              <w:rPr>
                <w:rFonts w:ascii="Arial" w:hAnsi="Arial" w:cs="Arial"/>
                <w:sz w:val="24"/>
                <w:szCs w:val="24"/>
                <w:lang w:eastAsia="zh-CN"/>
              </w:rPr>
              <w:t> 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36039B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81080">
              <w:rPr>
                <w:rFonts w:ascii="Arial" w:hAnsi="Arial" w:cs="Arial"/>
                <w:sz w:val="24"/>
                <w:szCs w:val="24"/>
                <w:lang w:eastAsia="zh-CN"/>
              </w:rPr>
              <w:t> </w:t>
            </w:r>
          </w:p>
        </w:tc>
      </w:tr>
      <w:tr w:rsidR="001772F4" w:rsidRPr="00B17FD0" w14:paraId="30AF65B1" w14:textId="77777777" w:rsidTr="001772F4">
        <w:trPr>
          <w:trHeight w:val="285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83E69" w14:textId="77777777" w:rsidR="001772F4" w:rsidRPr="00B17FD0" w:rsidRDefault="001772F4" w:rsidP="009635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zh-CN"/>
              </w:rPr>
            </w:pPr>
            <w:r w:rsidRPr="00B17FD0">
              <w:rPr>
                <w:rFonts w:ascii="Arial" w:hAnsi="Arial" w:cs="Arial"/>
                <w:b/>
                <w:bCs/>
                <w:lang w:eastAsia="zh-CN"/>
              </w:rPr>
              <w:t>2</w:t>
            </w:r>
            <w:r w:rsidRPr="00B17FD0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5F237A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881080">
              <w:rPr>
                <w:rFonts w:ascii="Arial" w:hAnsi="Arial" w:cs="Arial"/>
                <w:sz w:val="24"/>
                <w:szCs w:val="24"/>
                <w:lang w:eastAsia="zh-CN"/>
              </w:rPr>
              <w:t>X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E0D75D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2CEAB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81080">
              <w:rPr>
                <w:rFonts w:ascii="Arial" w:hAnsi="Arial" w:cs="Arial"/>
                <w:sz w:val="24"/>
                <w:szCs w:val="24"/>
                <w:lang w:eastAsia="zh-CN"/>
              </w:rPr>
              <w:t> </w:t>
            </w:r>
          </w:p>
        </w:tc>
      </w:tr>
      <w:tr w:rsidR="001772F4" w:rsidRPr="00B17FD0" w14:paraId="016D6EB2" w14:textId="77777777" w:rsidTr="001772F4">
        <w:trPr>
          <w:trHeight w:val="285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DCFC89" w14:textId="77777777" w:rsidR="001772F4" w:rsidRPr="00B17FD0" w:rsidRDefault="001772F4" w:rsidP="009635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zh-CN"/>
              </w:rPr>
            </w:pPr>
            <w:r w:rsidRPr="00B17FD0">
              <w:rPr>
                <w:rFonts w:ascii="Arial" w:hAnsi="Arial" w:cs="Arial"/>
                <w:b/>
                <w:bCs/>
                <w:lang w:eastAsia="zh-CN"/>
              </w:rPr>
              <w:t>3</w:t>
            </w:r>
            <w:r w:rsidRPr="00B17FD0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D0E750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81080">
              <w:rPr>
                <w:rFonts w:ascii="Arial" w:hAnsi="Arial" w:cs="Arial"/>
                <w:sz w:val="24"/>
                <w:szCs w:val="24"/>
                <w:lang w:eastAsia="zh-CN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46D634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81080">
              <w:rPr>
                <w:rFonts w:ascii="Arial" w:hAnsi="Arial" w:cs="Arial"/>
                <w:sz w:val="24"/>
                <w:szCs w:val="24"/>
                <w:lang w:eastAsia="zh-CN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zh-CN"/>
              </w:rPr>
              <w:t>X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94898A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  <w:lang w:eastAsia="zh-CN"/>
              </w:rPr>
              <w:t>X</w:t>
            </w:r>
          </w:p>
        </w:tc>
      </w:tr>
      <w:tr w:rsidR="001772F4" w:rsidRPr="00B17FD0" w14:paraId="30C8D010" w14:textId="77777777" w:rsidTr="001772F4">
        <w:trPr>
          <w:trHeight w:val="285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3C4401" w14:textId="77777777" w:rsidR="001772F4" w:rsidRPr="00B17FD0" w:rsidRDefault="001772F4" w:rsidP="009635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zh-CN"/>
              </w:rPr>
            </w:pPr>
            <w:r w:rsidRPr="00B17FD0">
              <w:rPr>
                <w:rFonts w:ascii="Arial" w:hAnsi="Arial" w:cs="Arial"/>
                <w:b/>
                <w:bCs/>
                <w:lang w:eastAsia="zh-CN"/>
              </w:rPr>
              <w:t>4</w:t>
            </w:r>
            <w:r w:rsidRPr="00B17FD0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09D40C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81080">
              <w:rPr>
                <w:rFonts w:ascii="Arial" w:hAnsi="Arial" w:cs="Arial"/>
                <w:sz w:val="24"/>
                <w:szCs w:val="24"/>
                <w:lang w:eastAsia="zh-CN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18B511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81080">
              <w:rPr>
                <w:rFonts w:ascii="Arial" w:hAnsi="Arial" w:cs="Arial"/>
                <w:sz w:val="24"/>
                <w:szCs w:val="24"/>
                <w:lang w:eastAsia="zh-CN"/>
              </w:rPr>
              <w:t> 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70572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81080">
              <w:rPr>
                <w:rFonts w:ascii="Arial" w:hAnsi="Arial" w:cs="Arial"/>
                <w:lang w:eastAsia="zh-CN"/>
              </w:rPr>
              <w:t>X </w:t>
            </w:r>
          </w:p>
        </w:tc>
      </w:tr>
      <w:tr w:rsidR="001772F4" w:rsidRPr="00B17FD0" w14:paraId="19C8693A" w14:textId="77777777" w:rsidTr="001772F4">
        <w:trPr>
          <w:trHeight w:val="285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E2D400" w14:textId="77777777" w:rsidR="001772F4" w:rsidRPr="00B17FD0" w:rsidRDefault="001772F4" w:rsidP="009635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zh-CN"/>
              </w:rPr>
            </w:pPr>
            <w:r w:rsidRPr="00B17FD0">
              <w:rPr>
                <w:rFonts w:ascii="Arial" w:hAnsi="Arial" w:cs="Arial"/>
                <w:b/>
                <w:bCs/>
                <w:lang w:eastAsia="zh-CN"/>
              </w:rPr>
              <w:lastRenderedPageBreak/>
              <w:t>5</w:t>
            </w:r>
            <w:r w:rsidRPr="00B17FD0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EBC3D6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81080">
              <w:rPr>
                <w:rFonts w:ascii="Arial" w:hAnsi="Arial" w:cs="Arial"/>
                <w:sz w:val="24"/>
                <w:szCs w:val="24"/>
                <w:lang w:eastAsia="zh-CN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C4DFA7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881080">
              <w:rPr>
                <w:rFonts w:ascii="Arial" w:hAnsi="Arial" w:cs="Arial"/>
                <w:sz w:val="24"/>
                <w:szCs w:val="24"/>
                <w:lang w:eastAsia="zh-CN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eastAsia="zh-CN"/>
              </w:rPr>
              <w:t>X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C4EDB2" w14:textId="77777777" w:rsidR="001772F4" w:rsidRDefault="001772F4" w:rsidP="0096351B">
            <w:pPr>
              <w:ind w:left="720"/>
              <w:textAlignment w:val="baseline"/>
              <w:rPr>
                <w:rFonts w:ascii="Arial" w:hAnsi="Arial" w:cs="Arial"/>
                <w:lang w:eastAsia="zh-CN"/>
              </w:rPr>
            </w:pPr>
          </w:p>
          <w:p w14:paraId="4DDFB24F" w14:textId="77777777" w:rsidR="001772F4" w:rsidRPr="00881080" w:rsidRDefault="001772F4" w:rsidP="0096351B">
            <w:pPr>
              <w:ind w:left="720"/>
              <w:textAlignment w:val="baseline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</w:tbl>
    <w:p w14:paraId="38799875" w14:textId="77777777" w:rsidR="001772F4" w:rsidRPr="00A406E5" w:rsidRDefault="001772F4" w:rsidP="001772F4">
      <w:pPr>
        <w:rPr>
          <w:rFonts w:ascii="Arial" w:hAnsi="Arial" w:cs="Arial"/>
          <w:b/>
        </w:rPr>
      </w:pPr>
    </w:p>
    <w:p w14:paraId="6AC9049F" w14:textId="77777777" w:rsidR="00C01A3F" w:rsidRPr="005B188A" w:rsidRDefault="00C01A3F" w:rsidP="00BA1176">
      <w:pPr>
        <w:rPr>
          <w:rFonts w:ascii="Arial" w:hAnsi="Arial" w:cs="Arial"/>
          <w:b/>
          <w:lang w:val="es-ES"/>
        </w:rPr>
      </w:pPr>
    </w:p>
    <w:p w14:paraId="3CC34245" w14:textId="77777777" w:rsidR="00C01A3F" w:rsidRPr="005B188A" w:rsidRDefault="00C01A3F" w:rsidP="00BA1176">
      <w:pPr>
        <w:rPr>
          <w:rFonts w:ascii="Arial" w:hAnsi="Arial" w:cs="Arial"/>
          <w:b/>
          <w:lang w:val="es-ES"/>
        </w:rPr>
      </w:pPr>
    </w:p>
    <w:p w14:paraId="04E15B47" w14:textId="4B7CFEC9" w:rsidR="0028204E" w:rsidRPr="005B188A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6E6A35E7" w14:textId="77777777" w:rsidTr="00342C53">
        <w:tc>
          <w:tcPr>
            <w:tcW w:w="9781" w:type="dxa"/>
            <w:shd w:val="clear" w:color="auto" w:fill="C0C0C0"/>
          </w:tcPr>
          <w:p w14:paraId="7EADD8FC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B188A">
              <w:rPr>
                <w:rFonts w:ascii="Arial" w:hAnsi="Arial" w:cs="Arial"/>
                <w:sz w:val="32"/>
                <w:lang w:val="es-ES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BA2D095" w14:textId="77777777" w:rsidR="00EE6F2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4555E418" w14:textId="77777777" w:rsidR="00A42B24" w:rsidRDefault="00A42B24" w:rsidP="005969E2">
      <w:pPr>
        <w:jc w:val="both"/>
        <w:rPr>
          <w:rFonts w:ascii="Arial" w:hAnsi="Arial" w:cs="Arial"/>
          <w:sz w:val="22"/>
          <w:szCs w:val="22"/>
        </w:rPr>
      </w:pPr>
    </w:p>
    <w:p w14:paraId="72392768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Canllawiau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Aseiniad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Portffolio</w:t>
      </w:r>
      <w:proofErr w:type="spellEnd"/>
    </w:p>
    <w:p w14:paraId="15A9C1D0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Rhennir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A42B24">
        <w:rPr>
          <w:rFonts w:ascii="Arial" w:hAnsi="Arial" w:cs="Arial"/>
          <w:sz w:val="24"/>
          <w:szCs w:val="24"/>
        </w:rPr>
        <w:t>aseiniad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portffolio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hwn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bedair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rhan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. </w:t>
      </w:r>
    </w:p>
    <w:p w14:paraId="2C7CF3F3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A42B24">
        <w:rPr>
          <w:rFonts w:ascii="Arial" w:hAnsi="Arial" w:cs="Arial"/>
          <w:sz w:val="24"/>
          <w:szCs w:val="24"/>
        </w:rPr>
        <w:t>canllawiau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pellach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gael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darlithoedd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cwrs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42B24">
        <w:rPr>
          <w:rFonts w:ascii="Arial" w:hAnsi="Arial" w:cs="Arial"/>
          <w:sz w:val="24"/>
          <w:szCs w:val="24"/>
        </w:rPr>
        <w:t>adnoddau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dysgu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50A76B45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</w:p>
    <w:p w14:paraId="41CB2689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 xml:space="preserve">Rhan 1: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Amserlen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/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Amserlen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Astudio</w:t>
      </w:r>
      <w:proofErr w:type="spellEnd"/>
    </w:p>
    <w:p w14:paraId="299221E6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>(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Cyfwerth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â 500 gair)</w:t>
      </w:r>
    </w:p>
    <w:p w14:paraId="662B3D02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Creu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amserlen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A4 un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dudalen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gan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ddefnyddio'r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templed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ddarperir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darlith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23D0685E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Dylai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amserlen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ddangos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sut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rydych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chi'n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bwriadu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rheoli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amser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dros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A42B24">
        <w:rPr>
          <w:rFonts w:ascii="Arial" w:hAnsi="Arial" w:cs="Arial"/>
          <w:sz w:val="24"/>
          <w:szCs w:val="24"/>
        </w:rPr>
        <w:t>wythnosau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nesaf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trwy</w:t>
      </w:r>
      <w:proofErr w:type="spellEnd"/>
      <w:r w:rsidRPr="00A42B24">
        <w:rPr>
          <w:rFonts w:ascii="Arial" w:hAnsi="Arial" w:cs="Arial"/>
          <w:sz w:val="24"/>
          <w:szCs w:val="24"/>
        </w:rPr>
        <w:t>:</w:t>
      </w:r>
    </w:p>
    <w:p w14:paraId="0D40B48B" w14:textId="77777777" w:rsidR="00A42B24" w:rsidRPr="00A42B24" w:rsidRDefault="00A42B24" w:rsidP="00A42B24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Dyrannu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amser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gyfer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astudiaethau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a'ch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gwaith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aseiniad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065AFC89" w14:textId="77777777" w:rsidR="00A42B24" w:rsidRPr="00A42B24" w:rsidRDefault="00A42B24" w:rsidP="00A42B24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Gan </w:t>
      </w:r>
      <w:proofErr w:type="spellStart"/>
      <w:r w:rsidRPr="00A42B24">
        <w:rPr>
          <w:rFonts w:ascii="Arial" w:hAnsi="Arial" w:cs="Arial"/>
          <w:sz w:val="24"/>
          <w:szCs w:val="24"/>
        </w:rPr>
        <w:t>gynnwys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ymrwymiadau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eraill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fel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gwaith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42B24">
        <w:rPr>
          <w:rFonts w:ascii="Arial" w:hAnsi="Arial" w:cs="Arial"/>
          <w:sz w:val="24"/>
          <w:szCs w:val="24"/>
        </w:rPr>
        <w:t>cyfrifoldebau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teuluol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neu </w:t>
      </w:r>
      <w:proofErr w:type="spellStart"/>
      <w:r w:rsidRPr="00A42B24">
        <w:rPr>
          <w:rFonts w:ascii="Arial" w:hAnsi="Arial" w:cs="Arial"/>
          <w:sz w:val="24"/>
          <w:szCs w:val="24"/>
        </w:rPr>
        <w:t>hobïau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6B96C48C" w14:textId="77777777" w:rsidR="00A42B24" w:rsidRPr="00A42B24" w:rsidRDefault="00A42B24" w:rsidP="00A42B24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Sicrhau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42B24">
        <w:rPr>
          <w:rFonts w:ascii="Arial" w:hAnsi="Arial" w:cs="Arial"/>
          <w:sz w:val="24"/>
          <w:szCs w:val="24"/>
        </w:rPr>
        <w:t>gennych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amser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gyfer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gorffwys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42B24">
        <w:rPr>
          <w:rFonts w:ascii="Arial" w:hAnsi="Arial" w:cs="Arial"/>
          <w:sz w:val="24"/>
          <w:szCs w:val="24"/>
        </w:rPr>
        <w:t>ymarfer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corff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A42B24">
        <w:rPr>
          <w:rFonts w:ascii="Arial" w:hAnsi="Arial" w:cs="Arial"/>
          <w:sz w:val="24"/>
          <w:szCs w:val="24"/>
        </w:rPr>
        <w:t>gweithgareddau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lles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eraill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11FF1238" w14:textId="77777777" w:rsidR="00A42B24" w:rsidRPr="00A42B24" w:rsidRDefault="00A42B24" w:rsidP="00A42B24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Dangos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A42B24">
        <w:rPr>
          <w:rFonts w:ascii="Arial" w:hAnsi="Arial" w:cs="Arial"/>
          <w:sz w:val="24"/>
          <w:szCs w:val="24"/>
        </w:rPr>
        <w:t>realistig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chytbwys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42B24">
        <w:rPr>
          <w:rFonts w:ascii="Arial" w:hAnsi="Arial" w:cs="Arial"/>
          <w:sz w:val="24"/>
          <w:szCs w:val="24"/>
        </w:rPr>
        <w:t>reoli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amser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016A9C6E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</w:p>
    <w:p w14:paraId="71FFD045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 xml:space="preserve">Rhan 2: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Defnyddio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Microsoft 365 Copilot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archwilio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technegau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astudio</w:t>
      </w:r>
      <w:proofErr w:type="spellEnd"/>
    </w:p>
    <w:p w14:paraId="7DE5DCA0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>(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Cyfateb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gyfanswm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o 1000 o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eiriau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>)</w:t>
      </w:r>
    </w:p>
    <w:p w14:paraId="764DF1B7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Yn yr </w:t>
      </w:r>
      <w:proofErr w:type="spellStart"/>
      <w:r w:rsidRPr="00A42B24">
        <w:rPr>
          <w:rFonts w:ascii="Arial" w:hAnsi="Arial" w:cs="Arial"/>
          <w:sz w:val="24"/>
          <w:szCs w:val="24"/>
        </w:rPr>
        <w:t>adran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hon, </w:t>
      </w:r>
      <w:proofErr w:type="spellStart"/>
      <w:r w:rsidRPr="00A42B24">
        <w:rPr>
          <w:rFonts w:ascii="Arial" w:hAnsi="Arial" w:cs="Arial"/>
          <w:sz w:val="24"/>
          <w:szCs w:val="24"/>
        </w:rPr>
        <w:t>byddwch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defnyddio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Microsoft 365 Copilot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nodi ac </w:t>
      </w:r>
      <w:proofErr w:type="spellStart"/>
      <w:r w:rsidRPr="00A42B24">
        <w:rPr>
          <w:rFonts w:ascii="Arial" w:hAnsi="Arial" w:cs="Arial"/>
          <w:sz w:val="24"/>
          <w:szCs w:val="24"/>
        </w:rPr>
        <w:t>ymchwilio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ddwy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dechneg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42B24">
        <w:rPr>
          <w:rFonts w:ascii="Arial" w:hAnsi="Arial" w:cs="Arial"/>
          <w:sz w:val="24"/>
          <w:szCs w:val="24"/>
        </w:rPr>
        <w:t>a</w:t>
      </w:r>
      <w:proofErr w:type="gram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allai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helpu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wneud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gwell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defnydd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o'ch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amser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273EE29B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Gallai </w:t>
      </w:r>
      <w:proofErr w:type="spellStart"/>
      <w:r w:rsidRPr="00A42B24">
        <w:rPr>
          <w:rFonts w:ascii="Arial" w:hAnsi="Arial" w:cs="Arial"/>
          <w:sz w:val="24"/>
          <w:szCs w:val="24"/>
        </w:rPr>
        <w:t>enghreifftiau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gynnwys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technegau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sy'n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helpu</w:t>
      </w:r>
      <w:proofErr w:type="spellEnd"/>
      <w:r w:rsidRPr="00A42B24">
        <w:rPr>
          <w:rFonts w:ascii="Arial" w:hAnsi="Arial" w:cs="Arial"/>
          <w:sz w:val="24"/>
          <w:szCs w:val="24"/>
        </w:rPr>
        <w:t>:</w:t>
      </w:r>
    </w:p>
    <w:p w14:paraId="32882828" w14:textId="77777777" w:rsidR="00A42B24" w:rsidRPr="00A42B24" w:rsidRDefault="00A42B24" w:rsidP="00A42B24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Osgoi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procrastination.</w:t>
      </w:r>
    </w:p>
    <w:p w14:paraId="2C7943D3" w14:textId="77777777" w:rsidR="00A42B24" w:rsidRPr="00A42B24" w:rsidRDefault="00A42B24" w:rsidP="00A42B24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Cynlluniwch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threfnwch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gwaith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432BBF75" w14:textId="77777777" w:rsidR="00A42B24" w:rsidRPr="00A42B24" w:rsidRDefault="00A42B24" w:rsidP="00A42B24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Gwella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canolbwyntio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a'ch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cynhyrchiant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005CC220" w14:textId="77777777" w:rsidR="00A42B24" w:rsidRPr="00A42B24" w:rsidRDefault="00A42B24" w:rsidP="00A42B24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Cadw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cydbwysedd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rhwng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lles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018FF835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</w:p>
    <w:p w14:paraId="0B31ADAD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Dylech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gynnwys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canlynol</w:t>
      </w:r>
      <w:proofErr w:type="spellEnd"/>
      <w:r w:rsidRPr="00A42B24">
        <w:rPr>
          <w:rFonts w:ascii="Arial" w:hAnsi="Arial" w:cs="Arial"/>
          <w:sz w:val="24"/>
          <w:szCs w:val="24"/>
        </w:rPr>
        <w:t>:</w:t>
      </w:r>
    </w:p>
    <w:p w14:paraId="0BE06BFA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 xml:space="preserve">1.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Awgrymiadau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Cychwynnol</w:t>
      </w:r>
      <w:proofErr w:type="spellEnd"/>
    </w:p>
    <w:p w14:paraId="3B9B0F5E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Darparwch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A42B24">
        <w:rPr>
          <w:rFonts w:ascii="Arial" w:hAnsi="Arial" w:cs="Arial"/>
          <w:sz w:val="24"/>
          <w:szCs w:val="24"/>
        </w:rPr>
        <w:t>awgrymiadau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cyntaf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gwnaethoch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rhoi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Microsoft 365 Copilot.</w:t>
      </w:r>
    </w:p>
    <w:p w14:paraId="46A94FCE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Dylai'r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rhain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ddangos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sut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dechreuoch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chwilio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A42B24">
        <w:rPr>
          <w:rFonts w:ascii="Arial" w:hAnsi="Arial" w:cs="Arial"/>
          <w:sz w:val="24"/>
          <w:szCs w:val="24"/>
        </w:rPr>
        <w:t>dechnegau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addas. Er </w:t>
      </w:r>
      <w:proofErr w:type="spellStart"/>
      <w:r w:rsidRPr="00A42B24">
        <w:rPr>
          <w:rFonts w:ascii="Arial" w:hAnsi="Arial" w:cs="Arial"/>
          <w:sz w:val="24"/>
          <w:szCs w:val="24"/>
        </w:rPr>
        <w:t>enghraifft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42B24">
        <w:rPr>
          <w:rFonts w:ascii="Arial" w:hAnsi="Arial" w:cs="Arial"/>
          <w:sz w:val="24"/>
          <w:szCs w:val="24"/>
        </w:rPr>
        <w:t>efallai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42B24">
        <w:rPr>
          <w:rFonts w:ascii="Arial" w:hAnsi="Arial" w:cs="Arial"/>
          <w:sz w:val="24"/>
          <w:szCs w:val="24"/>
        </w:rPr>
        <w:t>wedi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gofyn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Copilot am </w:t>
      </w:r>
      <w:proofErr w:type="spellStart"/>
      <w:r w:rsidRPr="00A42B24">
        <w:rPr>
          <w:rFonts w:ascii="Arial" w:hAnsi="Arial" w:cs="Arial"/>
          <w:sz w:val="24"/>
          <w:szCs w:val="24"/>
        </w:rPr>
        <w:t>ffyrdd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42B24">
        <w:rPr>
          <w:rFonts w:ascii="Arial" w:hAnsi="Arial" w:cs="Arial"/>
          <w:sz w:val="24"/>
          <w:szCs w:val="24"/>
        </w:rPr>
        <w:t>osgoi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oedi (procrastination) neu </w:t>
      </w:r>
      <w:proofErr w:type="spellStart"/>
      <w:r w:rsidRPr="00A42B24">
        <w:rPr>
          <w:rFonts w:ascii="Arial" w:hAnsi="Arial" w:cs="Arial"/>
          <w:sz w:val="24"/>
          <w:szCs w:val="24"/>
        </w:rPr>
        <w:t>wella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rheoli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amser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686776B0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 xml:space="preserve">2.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Ymatebion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Copilot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Cychwynnol</w:t>
      </w:r>
      <w:proofErr w:type="spellEnd"/>
    </w:p>
    <w:p w14:paraId="64412A82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Copïwch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gludwch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wybodaeth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gychwynnol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gynhyrchir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gan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Microsoft 365 Copilot </w:t>
      </w:r>
      <w:proofErr w:type="spellStart"/>
      <w:r w:rsidRPr="00A42B24">
        <w:rPr>
          <w:rFonts w:ascii="Arial" w:hAnsi="Arial" w:cs="Arial"/>
          <w:sz w:val="24"/>
          <w:szCs w:val="24"/>
        </w:rPr>
        <w:t>i’r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aseiniad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42B24">
        <w:rPr>
          <w:rFonts w:ascii="Arial" w:hAnsi="Arial" w:cs="Arial"/>
          <w:sz w:val="24"/>
          <w:szCs w:val="24"/>
        </w:rPr>
        <w:t>Mae'r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cynnwys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hwn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wedi'i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gynnwys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fel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tystiolaeth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o'ch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proses ac </w:t>
      </w:r>
      <w:proofErr w:type="spellStart"/>
      <w:r w:rsidRPr="00A42B24">
        <w:rPr>
          <w:rFonts w:ascii="Arial" w:hAnsi="Arial" w:cs="Arial"/>
          <w:sz w:val="24"/>
          <w:szCs w:val="24"/>
        </w:rPr>
        <w:t>ni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fydd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cael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asesu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fel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gwaith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hun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33089EA2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 xml:space="preserve">3.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Awgrymiadau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mireinio</w:t>
      </w:r>
      <w:proofErr w:type="spellEnd"/>
    </w:p>
    <w:p w14:paraId="6CBA8BC9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Dangoswch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A42B24">
        <w:rPr>
          <w:rFonts w:ascii="Arial" w:hAnsi="Arial" w:cs="Arial"/>
          <w:sz w:val="24"/>
          <w:szCs w:val="24"/>
        </w:rPr>
        <w:t>awgrymiadau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diwygiedig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ddefnyddiwyd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gyfyngu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chwilio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nodi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dwy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dechneg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olaf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42B24">
        <w:rPr>
          <w:rFonts w:ascii="Arial" w:hAnsi="Arial" w:cs="Arial"/>
          <w:sz w:val="24"/>
          <w:szCs w:val="24"/>
        </w:rPr>
        <w:t>Dylai'r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awgrymiadau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fod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fwy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penodol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na'ch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chwilio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cychwynnol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4B917D2E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 xml:space="preserve">4.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Awgrymiadau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ddefnyddir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nodi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ffynonellau</w:t>
      </w:r>
      <w:proofErr w:type="spellEnd"/>
    </w:p>
    <w:p w14:paraId="277C1B90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Rhowch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A42B24">
        <w:rPr>
          <w:rFonts w:ascii="Arial" w:hAnsi="Arial" w:cs="Arial"/>
          <w:sz w:val="24"/>
          <w:szCs w:val="24"/>
        </w:rPr>
        <w:t>awgrymiadau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roeddech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A42B24">
        <w:rPr>
          <w:rFonts w:ascii="Arial" w:hAnsi="Arial" w:cs="Arial"/>
          <w:sz w:val="24"/>
          <w:szCs w:val="24"/>
        </w:rPr>
        <w:t>wedi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defnyddio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ofyn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Microsoft 365 Copilot o </w:t>
      </w:r>
      <w:proofErr w:type="spellStart"/>
      <w:r w:rsidRPr="00A42B24">
        <w:rPr>
          <w:rFonts w:ascii="Arial" w:hAnsi="Arial" w:cs="Arial"/>
          <w:sz w:val="24"/>
          <w:szCs w:val="24"/>
        </w:rPr>
        <w:t>ble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wybodaeth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42B24">
        <w:rPr>
          <w:rFonts w:ascii="Arial" w:hAnsi="Arial" w:cs="Arial"/>
          <w:sz w:val="24"/>
          <w:szCs w:val="24"/>
        </w:rPr>
        <w:t>Bydd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helpu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ddeall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dystiolaeth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ffynonellau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sy'n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cefnogi'r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technegau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rydych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A42B24">
        <w:rPr>
          <w:rFonts w:ascii="Arial" w:hAnsi="Arial" w:cs="Arial"/>
          <w:sz w:val="24"/>
          <w:szCs w:val="24"/>
        </w:rPr>
        <w:t>wedi'u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dewis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5F3A3296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 xml:space="preserve">5.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Trafodaeth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o'r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ddwy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dechneg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(300 gair)</w:t>
      </w:r>
    </w:p>
    <w:p w14:paraId="56B38513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Gan </w:t>
      </w:r>
      <w:proofErr w:type="spellStart"/>
      <w:r w:rsidRPr="00A42B24">
        <w:rPr>
          <w:rFonts w:ascii="Arial" w:hAnsi="Arial" w:cs="Arial"/>
          <w:sz w:val="24"/>
          <w:szCs w:val="24"/>
        </w:rPr>
        <w:t>ddefnyddio'r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wybodaeth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gasglwyd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gan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Copilot,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ysgrifennwch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trafodaeth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academaidd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hun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esbonio</w:t>
      </w:r>
      <w:proofErr w:type="spellEnd"/>
      <w:r w:rsidRPr="00A42B24">
        <w:rPr>
          <w:rFonts w:ascii="Arial" w:hAnsi="Arial" w:cs="Arial"/>
          <w:sz w:val="24"/>
          <w:szCs w:val="24"/>
        </w:rPr>
        <w:t>:</w:t>
      </w:r>
    </w:p>
    <w:p w14:paraId="400508E9" w14:textId="77777777" w:rsidR="00A42B24" w:rsidRPr="00A42B24" w:rsidRDefault="00A42B24" w:rsidP="00A42B24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A42B24">
        <w:rPr>
          <w:rFonts w:ascii="Arial" w:hAnsi="Arial" w:cs="Arial"/>
          <w:sz w:val="24"/>
          <w:szCs w:val="24"/>
        </w:rPr>
        <w:t>ddwy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dechneg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ddewiswyd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gennych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1C33B8C6" w14:textId="77777777" w:rsidR="00A42B24" w:rsidRPr="00A42B24" w:rsidRDefault="00A42B24" w:rsidP="00A42B24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Sut </w:t>
      </w:r>
      <w:proofErr w:type="spellStart"/>
      <w:r w:rsidRPr="00A42B24">
        <w:rPr>
          <w:rFonts w:ascii="Arial" w:hAnsi="Arial" w:cs="Arial"/>
          <w:sz w:val="24"/>
          <w:szCs w:val="24"/>
        </w:rPr>
        <w:t>mae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pob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techneg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gweithio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07444D83" w14:textId="77777777" w:rsidR="00A42B24" w:rsidRPr="00A42B24" w:rsidRDefault="00A42B24" w:rsidP="00A42B24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Pam y gallant </w:t>
      </w:r>
      <w:proofErr w:type="spellStart"/>
      <w:r w:rsidRPr="00A42B24">
        <w:rPr>
          <w:rFonts w:ascii="Arial" w:hAnsi="Arial" w:cs="Arial"/>
          <w:sz w:val="24"/>
          <w:szCs w:val="24"/>
        </w:rPr>
        <w:t>helpu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wella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sgiliau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625E5C4D" w14:textId="77777777" w:rsidR="00A42B24" w:rsidRPr="00A42B24" w:rsidRDefault="00A42B24" w:rsidP="00A42B24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Sut y </w:t>
      </w:r>
      <w:proofErr w:type="spellStart"/>
      <w:r w:rsidRPr="00A42B24">
        <w:rPr>
          <w:rFonts w:ascii="Arial" w:hAnsi="Arial" w:cs="Arial"/>
          <w:sz w:val="24"/>
          <w:szCs w:val="24"/>
        </w:rPr>
        <w:t>gallent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gefnogi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dysgu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dyfodol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5907DB46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lastRenderedPageBreak/>
        <w:t>Rhaid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drafodaeth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A42B24">
        <w:rPr>
          <w:rFonts w:ascii="Arial" w:hAnsi="Arial" w:cs="Arial"/>
          <w:sz w:val="24"/>
          <w:szCs w:val="24"/>
        </w:rPr>
        <w:t>gael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hysgrifennu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geiriau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hun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42B24">
        <w:rPr>
          <w:rFonts w:ascii="Arial" w:hAnsi="Arial" w:cs="Arial"/>
          <w:sz w:val="24"/>
          <w:szCs w:val="24"/>
        </w:rPr>
        <w:t>wedi'i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aralleirio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) ac </w:t>
      </w:r>
      <w:proofErr w:type="spellStart"/>
      <w:r w:rsidRPr="00A42B24">
        <w:rPr>
          <w:rFonts w:ascii="Arial" w:hAnsi="Arial" w:cs="Arial"/>
          <w:sz w:val="24"/>
          <w:szCs w:val="24"/>
        </w:rPr>
        <w:t>ni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ddylai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gopïo'r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cynnwys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gynhyrchir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gan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unig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gan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fod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arfer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annheg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1D73FC73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Rhaid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A42B24">
        <w:rPr>
          <w:rFonts w:ascii="Arial" w:hAnsi="Arial" w:cs="Arial"/>
          <w:sz w:val="24"/>
          <w:szCs w:val="24"/>
        </w:rPr>
        <w:t>gefnogi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trafodaeth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gyda</w:t>
      </w:r>
      <w:proofErr w:type="spellEnd"/>
      <w:r w:rsidRPr="00A42B24">
        <w:rPr>
          <w:rFonts w:ascii="Arial" w:hAnsi="Arial" w:cs="Arial"/>
          <w:sz w:val="24"/>
          <w:szCs w:val="24"/>
        </w:rPr>
        <w:t>:</w:t>
      </w:r>
    </w:p>
    <w:p w14:paraId="05A89076" w14:textId="77777777" w:rsidR="00A42B24" w:rsidRPr="00A42B24" w:rsidRDefault="00A42B24" w:rsidP="00A42B24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A42B24">
        <w:rPr>
          <w:rFonts w:ascii="Arial" w:hAnsi="Arial" w:cs="Arial"/>
          <w:sz w:val="24"/>
          <w:szCs w:val="24"/>
        </w:rPr>
        <w:t>ddau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gyfeirnod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nodwyd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trwy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Microsoft 365 Copilot.</w:t>
      </w:r>
    </w:p>
    <w:p w14:paraId="2EBAB9B0" w14:textId="77777777" w:rsidR="00A42B24" w:rsidRPr="00A42B24" w:rsidRDefault="00A42B24" w:rsidP="00A42B24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A42B24">
        <w:rPr>
          <w:rFonts w:ascii="Arial" w:hAnsi="Arial" w:cs="Arial"/>
          <w:sz w:val="24"/>
          <w:szCs w:val="24"/>
        </w:rPr>
        <w:t>leiaf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A42B24">
        <w:rPr>
          <w:rFonts w:ascii="Arial" w:hAnsi="Arial" w:cs="Arial"/>
          <w:sz w:val="24"/>
          <w:szCs w:val="24"/>
        </w:rPr>
        <w:t>ffynhonnell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academaidd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ychwanegol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rydych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A42B24">
        <w:rPr>
          <w:rFonts w:ascii="Arial" w:hAnsi="Arial" w:cs="Arial"/>
          <w:sz w:val="24"/>
          <w:szCs w:val="24"/>
        </w:rPr>
        <w:t>wedi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darganfod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annibynnol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trwy'r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llyfrgell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Moodle neu </w:t>
      </w:r>
      <w:proofErr w:type="spellStart"/>
      <w:r w:rsidRPr="00A42B24">
        <w:rPr>
          <w:rFonts w:ascii="Arial" w:hAnsi="Arial" w:cs="Arial"/>
          <w:sz w:val="24"/>
          <w:szCs w:val="24"/>
        </w:rPr>
        <w:t>safle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credadwy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arall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4C725EF7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 xml:space="preserve">6.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Cyfeirio</w:t>
      </w:r>
      <w:proofErr w:type="spellEnd"/>
    </w:p>
    <w:p w14:paraId="5AB21540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Defnyddiwch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Canllaw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Cyfeirio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Harvard Cite Them Right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sicrhau</w:t>
      </w:r>
      <w:proofErr w:type="spellEnd"/>
      <w:r w:rsidRPr="00A42B24">
        <w:rPr>
          <w:rFonts w:ascii="Arial" w:hAnsi="Arial" w:cs="Arial"/>
          <w:sz w:val="24"/>
          <w:szCs w:val="24"/>
        </w:rPr>
        <w:t>:</w:t>
      </w:r>
    </w:p>
    <w:p w14:paraId="7CE62B30" w14:textId="77777777" w:rsidR="00A42B24" w:rsidRPr="00A42B24" w:rsidRDefault="00A42B24" w:rsidP="00A42B24">
      <w:pPr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A42B24">
        <w:rPr>
          <w:rFonts w:ascii="Arial" w:hAnsi="Arial" w:cs="Arial"/>
          <w:sz w:val="24"/>
          <w:szCs w:val="24"/>
        </w:rPr>
        <w:t>dyfyniadau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testun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wedi'u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fformatio'n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gywir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2513C2B5" w14:textId="77777777" w:rsidR="00A42B24" w:rsidRPr="00A42B24" w:rsidRDefault="00A42B24" w:rsidP="00A42B24">
      <w:pPr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rhestr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gyfeirnodau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gywir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gyflawn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02214D62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 xml:space="preserve">7.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Myfyrio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ddefnyddio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Microsoft 365 Copilot (400 Gair)</w:t>
      </w:r>
    </w:p>
    <w:p w14:paraId="52A261D9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Myfyriwch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profiad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42B24">
        <w:rPr>
          <w:rFonts w:ascii="Arial" w:hAnsi="Arial" w:cs="Arial"/>
          <w:sz w:val="24"/>
          <w:szCs w:val="24"/>
        </w:rPr>
        <w:t>ddefnyddio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Microsoft 365 Copilot </w:t>
      </w:r>
      <w:proofErr w:type="spellStart"/>
      <w:r w:rsidRPr="00A42B24">
        <w:rPr>
          <w:rFonts w:ascii="Arial" w:hAnsi="Arial" w:cs="Arial"/>
          <w:sz w:val="24"/>
          <w:szCs w:val="24"/>
        </w:rPr>
        <w:t>ar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gyfer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gwaith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academaidd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3A9092FB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Efallai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A42B24">
        <w:rPr>
          <w:rFonts w:ascii="Arial" w:hAnsi="Arial" w:cs="Arial"/>
          <w:sz w:val="24"/>
          <w:szCs w:val="24"/>
        </w:rPr>
        <w:t>hoffech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ystyried</w:t>
      </w:r>
      <w:proofErr w:type="spellEnd"/>
      <w:r w:rsidRPr="00A42B24">
        <w:rPr>
          <w:rFonts w:ascii="Arial" w:hAnsi="Arial" w:cs="Arial"/>
          <w:sz w:val="24"/>
          <w:szCs w:val="24"/>
        </w:rPr>
        <w:t>:</w:t>
      </w:r>
    </w:p>
    <w:p w14:paraId="57638D29" w14:textId="77777777" w:rsidR="00A42B24" w:rsidRPr="00A42B24" w:rsidRDefault="00A42B24" w:rsidP="00A42B24">
      <w:pPr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Beth </w:t>
      </w:r>
      <w:proofErr w:type="spellStart"/>
      <w:r w:rsidRPr="00A42B24">
        <w:rPr>
          <w:rFonts w:ascii="Arial" w:hAnsi="Arial" w:cs="Arial"/>
          <w:sz w:val="24"/>
          <w:szCs w:val="24"/>
        </w:rPr>
        <w:t>oedd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gweithio'n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dda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212B3FE7" w14:textId="77777777" w:rsidR="00A42B24" w:rsidRPr="00A42B24" w:rsidRDefault="00A42B24" w:rsidP="00A42B24">
      <w:pPr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Pa </w:t>
      </w:r>
      <w:proofErr w:type="spellStart"/>
      <w:r w:rsidRPr="00A42B24">
        <w:rPr>
          <w:rFonts w:ascii="Arial" w:hAnsi="Arial" w:cs="Arial"/>
          <w:sz w:val="24"/>
          <w:szCs w:val="24"/>
        </w:rPr>
        <w:t>heriau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wnaethoch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A42B24">
        <w:rPr>
          <w:rFonts w:ascii="Arial" w:hAnsi="Arial" w:cs="Arial"/>
          <w:sz w:val="24"/>
          <w:szCs w:val="24"/>
        </w:rPr>
        <w:t>eu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profi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133F4AE0" w14:textId="77777777" w:rsidR="00A42B24" w:rsidRPr="00A42B24" w:rsidRDefault="00A42B24" w:rsidP="00A42B24">
      <w:pPr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Manteision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defnyddio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offer AI </w:t>
      </w:r>
      <w:proofErr w:type="spellStart"/>
      <w:r w:rsidRPr="00A42B24">
        <w:rPr>
          <w:rFonts w:ascii="Arial" w:hAnsi="Arial" w:cs="Arial"/>
          <w:sz w:val="24"/>
          <w:szCs w:val="24"/>
        </w:rPr>
        <w:t>wrth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7E283190" w14:textId="77777777" w:rsidR="00A42B24" w:rsidRPr="00A42B24" w:rsidRDefault="00A42B24" w:rsidP="00A42B24">
      <w:pPr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Unrhyw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gyfyngiadau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A42B24">
        <w:rPr>
          <w:rFonts w:ascii="Arial" w:hAnsi="Arial" w:cs="Arial"/>
          <w:sz w:val="24"/>
          <w:szCs w:val="24"/>
        </w:rPr>
        <w:t>bryderon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A42B24">
        <w:rPr>
          <w:rFonts w:ascii="Arial" w:hAnsi="Arial" w:cs="Arial"/>
          <w:sz w:val="24"/>
          <w:szCs w:val="24"/>
        </w:rPr>
        <w:t>gywirdeb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42B24">
        <w:rPr>
          <w:rFonts w:ascii="Arial" w:hAnsi="Arial" w:cs="Arial"/>
          <w:sz w:val="24"/>
          <w:szCs w:val="24"/>
        </w:rPr>
        <w:t>dibynadwyedd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neu </w:t>
      </w:r>
      <w:proofErr w:type="spellStart"/>
      <w:r w:rsidRPr="00A42B24">
        <w:rPr>
          <w:rFonts w:ascii="Arial" w:hAnsi="Arial" w:cs="Arial"/>
          <w:sz w:val="24"/>
          <w:szCs w:val="24"/>
        </w:rPr>
        <w:t>uniondeb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academaidd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6702585F" w14:textId="77777777" w:rsidR="00A42B24" w:rsidRPr="00A42B24" w:rsidRDefault="00A42B24" w:rsidP="00A42B24">
      <w:pPr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Sut y </w:t>
      </w:r>
      <w:proofErr w:type="spellStart"/>
      <w:r w:rsidRPr="00A42B24">
        <w:rPr>
          <w:rFonts w:ascii="Arial" w:hAnsi="Arial" w:cs="Arial"/>
          <w:sz w:val="24"/>
          <w:szCs w:val="24"/>
        </w:rPr>
        <w:t>gallech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A42B24">
        <w:rPr>
          <w:rFonts w:ascii="Arial" w:hAnsi="Arial" w:cs="Arial"/>
          <w:sz w:val="24"/>
          <w:szCs w:val="24"/>
        </w:rPr>
        <w:t>ddefnyddio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offer AI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gyfrifol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dyfodol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6005267A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</w:p>
    <w:p w14:paraId="40A1FAB9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>Rhan 3: Poster PowerPoint</w:t>
      </w:r>
    </w:p>
    <w:p w14:paraId="211C7455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>(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Cyfwerth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â 500 gair)</w:t>
      </w:r>
    </w:p>
    <w:p w14:paraId="5BA7B4A6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Gan </w:t>
      </w:r>
      <w:proofErr w:type="spellStart"/>
      <w:r w:rsidRPr="00A42B24">
        <w:rPr>
          <w:rFonts w:ascii="Arial" w:hAnsi="Arial" w:cs="Arial"/>
          <w:sz w:val="24"/>
          <w:szCs w:val="24"/>
        </w:rPr>
        <w:t>ddefnyddio'r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wybodaeth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gasglwyd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Rhan 2, </w:t>
      </w:r>
      <w:r w:rsidRPr="00A42B24">
        <w:rPr>
          <w:rFonts w:ascii="Arial" w:hAnsi="Arial" w:cs="Arial"/>
          <w:sz w:val="24"/>
          <w:szCs w:val="24"/>
          <w:lang w:val="cy-GB"/>
        </w:rPr>
        <w:t>crëwch</w:t>
      </w:r>
      <w:r w:rsidRPr="00A42B24">
        <w:rPr>
          <w:rFonts w:ascii="Arial" w:hAnsi="Arial" w:cs="Arial"/>
          <w:sz w:val="24"/>
          <w:szCs w:val="24"/>
        </w:rPr>
        <w:t xml:space="preserve"> poster PowerPoint </w:t>
      </w:r>
      <w:proofErr w:type="spellStart"/>
      <w:r w:rsidRPr="00A42B24">
        <w:rPr>
          <w:rFonts w:ascii="Arial" w:hAnsi="Arial" w:cs="Arial"/>
          <w:sz w:val="24"/>
          <w:szCs w:val="24"/>
        </w:rPr>
        <w:t>wedi'i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gynllunio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helpu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myfyrwyr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eraill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ddeall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chymhwyso'r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ddwy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dechneg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ddewisoch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chi.</w:t>
      </w:r>
    </w:p>
    <w:p w14:paraId="4BCA20FE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Dylai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poster </w:t>
      </w:r>
      <w:proofErr w:type="spellStart"/>
      <w:r w:rsidRPr="00A42B24">
        <w:rPr>
          <w:rFonts w:ascii="Arial" w:hAnsi="Arial" w:cs="Arial"/>
          <w:sz w:val="24"/>
          <w:szCs w:val="24"/>
        </w:rPr>
        <w:t>gynnwys</w:t>
      </w:r>
      <w:proofErr w:type="spellEnd"/>
      <w:r w:rsidRPr="00A42B24">
        <w:rPr>
          <w:rFonts w:ascii="Arial" w:hAnsi="Arial" w:cs="Arial"/>
          <w:sz w:val="24"/>
          <w:szCs w:val="24"/>
        </w:rPr>
        <w:t>:</w:t>
      </w:r>
    </w:p>
    <w:p w14:paraId="24607E33" w14:textId="77777777" w:rsidR="00A42B24" w:rsidRPr="00A42B24" w:rsidRDefault="00A42B24" w:rsidP="00A42B24">
      <w:pPr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Teitl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diddorol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24D640C6" w14:textId="77777777" w:rsidR="00A42B24" w:rsidRPr="00A42B24" w:rsidRDefault="00A42B24" w:rsidP="00A42B24">
      <w:pPr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Cyflwyniad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byr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4A7FA207" w14:textId="77777777" w:rsidR="00A42B24" w:rsidRPr="00A42B24" w:rsidRDefault="00A42B24" w:rsidP="00A42B24">
      <w:pPr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Prif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adran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sy'n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esbonio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thrafod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ddwy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dechneg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1D77C5EE" w14:textId="77777777" w:rsidR="00A42B24" w:rsidRPr="00A42B24" w:rsidRDefault="00A42B24" w:rsidP="00A42B24">
      <w:pPr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Casgliad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sy'n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crynhoi'r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pwyntiau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allweddol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16F0F7B5" w14:textId="77777777" w:rsidR="00A42B24" w:rsidRPr="00A42B24" w:rsidRDefault="00A42B24" w:rsidP="00A42B24">
      <w:pPr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A42B24">
        <w:rPr>
          <w:rFonts w:ascii="Arial" w:hAnsi="Arial" w:cs="Arial"/>
          <w:sz w:val="24"/>
          <w:szCs w:val="24"/>
        </w:rPr>
        <w:t>leiaf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A42B24">
        <w:rPr>
          <w:rFonts w:ascii="Arial" w:hAnsi="Arial" w:cs="Arial"/>
          <w:sz w:val="24"/>
          <w:szCs w:val="24"/>
        </w:rPr>
        <w:t>elfen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weledol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fel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delwedd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A42B24">
        <w:rPr>
          <w:rFonts w:ascii="Arial" w:hAnsi="Arial" w:cs="Arial"/>
          <w:sz w:val="24"/>
          <w:szCs w:val="24"/>
        </w:rPr>
        <w:t>ddiagram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perthnasol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355B8FBB" w14:textId="77777777" w:rsidR="00A42B24" w:rsidRPr="00A42B24" w:rsidRDefault="00A42B24" w:rsidP="00A42B24">
      <w:pPr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A42B24">
        <w:rPr>
          <w:rFonts w:ascii="Arial" w:hAnsi="Arial" w:cs="Arial"/>
          <w:sz w:val="24"/>
          <w:szCs w:val="24"/>
        </w:rPr>
        <w:t>leiaf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bum </w:t>
      </w:r>
      <w:proofErr w:type="spellStart"/>
      <w:r w:rsidRPr="00A42B24">
        <w:rPr>
          <w:rFonts w:ascii="Arial" w:hAnsi="Arial" w:cs="Arial"/>
          <w:sz w:val="24"/>
          <w:szCs w:val="24"/>
        </w:rPr>
        <w:t>dyfyniad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testun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rhestr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gyfeirnodau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dilyn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canllawiau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cyfeirio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Harvard Cite them Right.</w:t>
      </w:r>
    </w:p>
    <w:p w14:paraId="14A5BC86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Gallwch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adeiladu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ddeunydd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ddatblygwyd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Rhan 2 </w:t>
      </w:r>
      <w:proofErr w:type="spellStart"/>
      <w:r w:rsidRPr="00A42B24">
        <w:rPr>
          <w:rFonts w:ascii="Arial" w:hAnsi="Arial" w:cs="Arial"/>
          <w:sz w:val="24"/>
          <w:szCs w:val="24"/>
        </w:rPr>
        <w:t>a'i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addasu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353E0E03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Dylai'r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ffocws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fod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gyflwyno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gwybodaeth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glir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weledol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A42B24">
        <w:rPr>
          <w:rFonts w:ascii="Arial" w:hAnsi="Arial" w:cs="Arial"/>
          <w:sz w:val="24"/>
          <w:szCs w:val="24"/>
        </w:rPr>
        <w:t>mewn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ffordd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sy'n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ddefnyddiol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fyfyrwyr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eraill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28AC5ECF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</w:p>
    <w:p w14:paraId="77BDFD3E" w14:textId="77777777" w:rsidR="00A42B24" w:rsidRPr="00A42B24" w:rsidRDefault="00A42B24" w:rsidP="00A42B2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42B24">
        <w:rPr>
          <w:rFonts w:ascii="Arial" w:hAnsi="Arial" w:cs="Arial"/>
          <w:b/>
          <w:bCs/>
          <w:sz w:val="24"/>
          <w:szCs w:val="24"/>
        </w:rPr>
        <w:t xml:space="preserve">Rhan 4: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Cyflwyniad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Trosleisio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 xml:space="preserve"> (5 </w:t>
      </w:r>
      <w:proofErr w:type="spellStart"/>
      <w:r w:rsidRPr="00A42B24">
        <w:rPr>
          <w:rFonts w:ascii="Arial" w:hAnsi="Arial" w:cs="Arial"/>
          <w:b/>
          <w:bCs/>
          <w:sz w:val="24"/>
          <w:szCs w:val="24"/>
        </w:rPr>
        <w:t>munud</w:t>
      </w:r>
      <w:proofErr w:type="spellEnd"/>
      <w:r w:rsidRPr="00A42B24">
        <w:rPr>
          <w:rFonts w:ascii="Arial" w:hAnsi="Arial" w:cs="Arial"/>
          <w:b/>
          <w:bCs/>
          <w:sz w:val="24"/>
          <w:szCs w:val="24"/>
        </w:rPr>
        <w:t>)</w:t>
      </w:r>
    </w:p>
    <w:p w14:paraId="4EA92FC1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Recordiwch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gyflwyniad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trosleisio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gyd-fynd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â'ch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poster PowerPoint.</w:t>
      </w:r>
    </w:p>
    <w:p w14:paraId="4B99DF3F" w14:textId="77777777" w:rsidR="00A42B24" w:rsidRPr="00A42B24" w:rsidRDefault="00A42B24" w:rsidP="00A42B24">
      <w:pPr>
        <w:jc w:val="both"/>
        <w:rPr>
          <w:rFonts w:ascii="Arial" w:hAnsi="Arial" w:cs="Arial"/>
          <w:sz w:val="24"/>
          <w:szCs w:val="24"/>
        </w:rPr>
      </w:pPr>
      <w:r w:rsidRPr="00A42B24">
        <w:rPr>
          <w:rFonts w:ascii="Arial" w:hAnsi="Arial" w:cs="Arial"/>
          <w:sz w:val="24"/>
          <w:szCs w:val="24"/>
        </w:rPr>
        <w:t xml:space="preserve">Dylai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cyflwyniad</w:t>
      </w:r>
      <w:proofErr w:type="spellEnd"/>
      <w:r w:rsidRPr="00A42B24">
        <w:rPr>
          <w:rFonts w:ascii="Arial" w:hAnsi="Arial" w:cs="Arial"/>
          <w:sz w:val="24"/>
          <w:szCs w:val="24"/>
        </w:rPr>
        <w:t>:</w:t>
      </w:r>
    </w:p>
    <w:p w14:paraId="69164F72" w14:textId="77777777" w:rsidR="00A42B24" w:rsidRPr="00A42B24" w:rsidRDefault="00A42B24" w:rsidP="00A42B24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Cyflwynwch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hun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17F2C745" w14:textId="77777777" w:rsidR="00A42B24" w:rsidRPr="00A42B24" w:rsidRDefault="00A42B24" w:rsidP="00A42B24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Esboniwch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bwrpas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cyflwyniad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57D36966" w14:textId="77777777" w:rsidR="00A42B24" w:rsidRPr="00A42B24" w:rsidRDefault="00A42B24" w:rsidP="00A42B24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Disgrifiwch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42B24">
        <w:rPr>
          <w:rFonts w:ascii="Arial" w:hAnsi="Arial" w:cs="Arial"/>
          <w:sz w:val="24"/>
          <w:szCs w:val="24"/>
        </w:rPr>
        <w:t>ddwy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dechneg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ddewiswyd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gennych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647F44E5" w14:textId="77777777" w:rsidR="00A42B24" w:rsidRPr="00A42B24" w:rsidRDefault="00A42B24" w:rsidP="00A42B24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Trafodwch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sut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y gall y </w:t>
      </w:r>
      <w:proofErr w:type="spellStart"/>
      <w:r w:rsidRPr="00A42B24">
        <w:rPr>
          <w:rFonts w:ascii="Arial" w:hAnsi="Arial" w:cs="Arial"/>
          <w:sz w:val="24"/>
          <w:szCs w:val="24"/>
        </w:rPr>
        <w:t>technegau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gefnogi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myfyrwyr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reoli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hamser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astudio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effeithiol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0182F30A" w14:textId="77777777" w:rsidR="00A42B24" w:rsidRPr="00A42B24" w:rsidRDefault="00A42B24" w:rsidP="00A42B24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Crynhoi'r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pwyntiau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allweddol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17B2850D" w14:textId="77777777" w:rsidR="00A42B24" w:rsidRPr="00A42B24" w:rsidRDefault="00A42B24" w:rsidP="00A42B24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Gorffennwch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trwy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ddiolch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i'ch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cynulleidfa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A42B24">
        <w:rPr>
          <w:rFonts w:ascii="Arial" w:hAnsi="Arial" w:cs="Arial"/>
          <w:sz w:val="24"/>
          <w:szCs w:val="24"/>
        </w:rPr>
        <w:t>wrando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36A702F7" w14:textId="77777777" w:rsidR="00A42B24" w:rsidRPr="00A42B24" w:rsidRDefault="00A42B24" w:rsidP="00A42B24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A42B24">
        <w:rPr>
          <w:rFonts w:ascii="Arial" w:hAnsi="Arial" w:cs="Arial"/>
          <w:sz w:val="24"/>
          <w:szCs w:val="24"/>
        </w:rPr>
        <w:t>Siaradwch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yn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glir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42B24">
        <w:rPr>
          <w:rFonts w:ascii="Arial" w:hAnsi="Arial" w:cs="Arial"/>
          <w:sz w:val="24"/>
          <w:szCs w:val="24"/>
        </w:rPr>
        <w:t>gyda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chyflymder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priodol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intonation, </w:t>
      </w:r>
      <w:proofErr w:type="spellStart"/>
      <w:r w:rsidRPr="00A42B24">
        <w:rPr>
          <w:rFonts w:ascii="Arial" w:hAnsi="Arial" w:cs="Arial"/>
          <w:sz w:val="24"/>
          <w:szCs w:val="24"/>
        </w:rPr>
        <w:t>brwdfrydedd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42B24">
        <w:rPr>
          <w:rFonts w:ascii="Arial" w:hAnsi="Arial" w:cs="Arial"/>
          <w:sz w:val="24"/>
          <w:szCs w:val="24"/>
        </w:rPr>
        <w:t>phroffesiynol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42B24">
        <w:rPr>
          <w:rFonts w:ascii="Arial" w:hAnsi="Arial" w:cs="Arial"/>
          <w:sz w:val="24"/>
          <w:szCs w:val="24"/>
        </w:rPr>
        <w:t>gan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ddangos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eich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dealltwriaeth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o'r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technegau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rydych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A42B24">
        <w:rPr>
          <w:rFonts w:ascii="Arial" w:hAnsi="Arial" w:cs="Arial"/>
          <w:sz w:val="24"/>
          <w:szCs w:val="24"/>
        </w:rPr>
        <w:t>wedi'u</w:t>
      </w:r>
      <w:proofErr w:type="spellEnd"/>
      <w:r w:rsidRPr="00A42B2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42B24">
        <w:rPr>
          <w:rFonts w:ascii="Arial" w:hAnsi="Arial" w:cs="Arial"/>
          <w:sz w:val="24"/>
          <w:szCs w:val="24"/>
        </w:rPr>
        <w:t>hymchwilio</w:t>
      </w:r>
      <w:proofErr w:type="spellEnd"/>
      <w:r w:rsidRPr="00A42B24">
        <w:rPr>
          <w:rFonts w:ascii="Arial" w:hAnsi="Arial" w:cs="Arial"/>
          <w:sz w:val="24"/>
          <w:szCs w:val="24"/>
        </w:rPr>
        <w:t>.</w:t>
      </w:r>
    </w:p>
    <w:p w14:paraId="57A343EC" w14:textId="77777777" w:rsidR="00A42B24" w:rsidRDefault="00A42B24" w:rsidP="005969E2">
      <w:pPr>
        <w:jc w:val="both"/>
        <w:rPr>
          <w:rFonts w:ascii="Arial" w:hAnsi="Arial" w:cs="Arial"/>
          <w:sz w:val="22"/>
          <w:szCs w:val="22"/>
        </w:rPr>
      </w:pPr>
    </w:p>
    <w:p w14:paraId="7D4A4169" w14:textId="77777777" w:rsidR="00A42B24" w:rsidRPr="00A406E5" w:rsidRDefault="00A42B24" w:rsidP="005969E2">
      <w:pPr>
        <w:jc w:val="both"/>
        <w:rPr>
          <w:rFonts w:ascii="Arial" w:hAnsi="Arial" w:cs="Arial"/>
          <w:sz w:val="22"/>
          <w:szCs w:val="22"/>
        </w:rPr>
      </w:pPr>
    </w:p>
    <w:p w14:paraId="2B02932A" w14:textId="77777777" w:rsidR="001120FA" w:rsidRDefault="001120FA" w:rsidP="001120F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1CD48308" w14:textId="77777777" w:rsidR="001120FA" w:rsidRPr="00C573A3" w:rsidRDefault="001120FA" w:rsidP="001120F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1FB39C68" w14:textId="77777777" w:rsidR="001120FA" w:rsidRPr="001120FA" w:rsidRDefault="001120FA" w:rsidP="001120F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EB3E0F" w:rsidRPr="00C573A3" w14:paraId="61B586B4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883F4BB" w14:textId="77777777" w:rsidR="00EB3E0F" w:rsidRPr="00C573A3" w:rsidRDefault="00EB3E0F" w:rsidP="00EB3E0F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0950978F" w14:textId="119F1329" w:rsidR="00EB3E0F" w:rsidRPr="0036792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chi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ddefnyddio Deallusrwydd Artiffisial Cynhyrchiol i’ch cefnogi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mewn ymchwil a dadansoddi data. </w:t>
            </w:r>
          </w:p>
        </w:tc>
        <w:tc>
          <w:tcPr>
            <w:tcW w:w="1559" w:type="dxa"/>
          </w:tcPr>
          <w:p w14:paraId="73D2F275" w14:textId="5752520E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774F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EAC6477" w14:textId="77777777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6973413" w14:textId="77777777" w:rsidR="00EB3E0F" w:rsidRPr="0036792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B3E0F" w:rsidRPr="00C573A3" w14:paraId="16668B4A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0BFDA460" w14:textId="77777777" w:rsidR="00EB3E0F" w:rsidRPr="00C573A3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lastRenderedPageBreak/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C97A974" w14:textId="34182CD8" w:rsidR="00EB3E0F" w:rsidRPr="0036792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014C91EC" w14:textId="61C52882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E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186C8D9" w14:textId="77777777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D41CED" w14:textId="7437A12C" w:rsidR="00EB3E0F" w:rsidRPr="0036792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B047E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B3E0F" w:rsidRPr="00C573A3" w14:paraId="2EA1BD8F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6FA4B87" w14:textId="77777777" w:rsidR="00EB3E0F" w:rsidRPr="00C573A3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307C57" w14:textId="432A396F" w:rsidR="00EB3E0F" w:rsidRPr="0036792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wirio eich testun/creadigaeth eich hun am wallau gramadegol a chystrawennol,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gan g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ynnwys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cael awgrymiadau 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aralleirio eich gwaith.</w:t>
            </w:r>
          </w:p>
        </w:tc>
        <w:tc>
          <w:tcPr>
            <w:tcW w:w="1559" w:type="dxa"/>
          </w:tcPr>
          <w:p w14:paraId="0E1F1104" w14:textId="4110F71B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774F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58DC8039" w14:textId="77777777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E2FE646" w14:textId="77777777" w:rsidR="00EB3E0F" w:rsidRPr="0036792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1120FA" w:rsidRPr="00C573A3" w14:paraId="0BCDAA20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0DF1DE49" w14:textId="77777777" w:rsidR="001120FA" w:rsidRPr="00C573A3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2E94700" w14:textId="77777777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1A55927C" w14:textId="77777777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FE15D76" w14:textId="77777777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3CB5D78" w14:textId="25AB541E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774F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1120FA" w:rsidRPr="00C573A3" w14:paraId="19848ED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C0445D2" w14:textId="77777777" w:rsidR="001120FA" w:rsidRPr="00C573A3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AF76BF7" w14:textId="77777777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00F5EB7B" w14:textId="6B1EFE9E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774F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5576DD3" w14:textId="77777777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61D34EF" w14:textId="77777777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1120FA" w:rsidRPr="00C573A3" w14:paraId="6A2D7719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0D67A12D" w14:textId="77777777" w:rsidR="001120FA" w:rsidRPr="00C573A3" w:rsidRDefault="001120F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B9EE621" w14:textId="77777777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79EF7553" w14:textId="77777777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274DC39" w14:textId="77777777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8316647" w14:textId="46A4F511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774F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1120FA" w:rsidRPr="00C573A3" w14:paraId="75F9F105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D3EFAF5" w14:textId="77777777" w:rsidR="001120FA" w:rsidRPr="00C573A3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242E7308" w14:textId="77777777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16FFFF83" w14:textId="7BDE0DD5" w:rsidR="001120FA" w:rsidRPr="00367924" w:rsidRDefault="00000000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20FA"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10A04202" w14:textId="77777777" w:rsidR="001120FA" w:rsidRPr="00C573A3" w:rsidRDefault="001120FA" w:rsidP="001120F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6F10FD7F" w14:textId="77777777" w:rsidR="001120FA" w:rsidRPr="00C573A3" w:rsidRDefault="001120FA" w:rsidP="001120FA">
      <w:pPr>
        <w:ind w:left="720"/>
        <w:rPr>
          <w:rFonts w:ascii="Arial" w:hAnsi="Arial" w:cs="Arial"/>
          <w:sz w:val="22"/>
          <w:szCs w:val="22"/>
        </w:rPr>
      </w:pPr>
    </w:p>
    <w:p w14:paraId="2937405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7AD51A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F21748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17FBC6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6C7E9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94103E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E40873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C904D4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6F27AA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F5775C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94D9CA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1803C5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F98995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C40A65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739D60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0D4D1D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F83E6C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2390B7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1792C9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0B099B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204BFF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B44539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746EBC5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56CFCC5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7CDEB962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77AE302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06387B1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55593B1C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5B3D88A6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62B01C39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937A155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br/>
      </w:r>
    </w:p>
    <w:p w14:paraId="0634FF91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A3D0E4E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561617A6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535A9BC1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89621A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960885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0D18BAA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1E7DF30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769F39B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6B33982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4B1EC8B" w14:textId="77777777" w:rsidR="00C01A3F" w:rsidRPr="005B188A" w:rsidRDefault="00A04F8B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5B188A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8CC72CD" w14:textId="77777777" w:rsidR="00C01A3F" w:rsidRPr="005B188A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65D084D" w14:textId="77777777" w:rsidR="00D22D9C" w:rsidRPr="005B188A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A14461E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6D2C611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5F05337F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65956740" w14:textId="77777777" w:rsidR="00C01A3F" w:rsidRPr="005B188A" w:rsidRDefault="00411398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5B188A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2FA6F378" w14:textId="77777777" w:rsidR="00D22D9C" w:rsidRPr="005B188A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2D707AE" w14:textId="77777777" w:rsidR="00D22D9C" w:rsidRPr="005B188A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E4E63D1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20583F51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481B99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FBA251C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32E66D6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62BD40A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A727B99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4FC48B6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3D7E6DCC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646F25E" w14:textId="77777777" w:rsidR="00C01A3F" w:rsidRPr="005B188A" w:rsidRDefault="00274691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lastRenderedPageBreak/>
        <w:t xml:space="preserve">Canllawiau penodol i'r asesiad hwn: </w:t>
      </w:r>
      <w:r w:rsidR="00C01A3F" w:rsidRPr="005B188A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5ACCD005" w14:textId="77777777" w:rsidR="00C01A3F" w:rsidRPr="005B188A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E5541C7" w14:textId="77777777" w:rsidR="008566E5" w:rsidRPr="005B188A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7C97A10" w14:textId="77777777" w:rsidR="00D22D9C" w:rsidRPr="005B188A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5B188A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775C7A92" w14:textId="77777777" w:rsidR="00995D51" w:rsidRPr="005B188A" w:rsidRDefault="00274691" w:rsidP="00A423D0">
      <w:pPr>
        <w:jc w:val="both"/>
        <w:rPr>
          <w:rFonts w:ascii="Arial" w:hAnsi="Arial" w:cs="Arial"/>
          <w:sz w:val="22"/>
          <w:szCs w:val="22"/>
          <w:lang w:val="es-ES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5B188A">
        <w:rPr>
          <w:rFonts w:ascii="Arial" w:hAnsi="Arial" w:cs="Arial"/>
          <w:sz w:val="22"/>
          <w:szCs w:val="22"/>
          <w:lang w:val="es-ES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5B188A">
        <w:rPr>
          <w:rFonts w:ascii="Arial" w:hAnsi="Arial" w:cs="Arial"/>
          <w:sz w:val="22"/>
          <w:szCs w:val="22"/>
          <w:lang w:val="es-ES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</w:t>
      </w:r>
      <w:proofErr w:type="spellStart"/>
      <w:r w:rsidRPr="00342C53">
        <w:rPr>
          <w:rFonts w:ascii="Arial" w:hAnsi="Arial" w:cs="Arial"/>
          <w:sz w:val="22"/>
          <w:szCs w:val="22"/>
          <w:lang w:val="cy-GB"/>
        </w:rPr>
        <w:t>canlyniadau’ch</w:t>
      </w:r>
      <w:proofErr w:type="spellEnd"/>
      <w:r w:rsidRPr="00342C53">
        <w:rPr>
          <w:rFonts w:ascii="Arial" w:hAnsi="Arial" w:cs="Arial"/>
          <w:sz w:val="22"/>
          <w:szCs w:val="22"/>
          <w:lang w:val="cy-GB"/>
        </w:rPr>
        <w:t xml:space="preserve">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5B188A">
        <w:rPr>
          <w:rFonts w:ascii="Arial" w:hAnsi="Arial" w:cs="Arial"/>
          <w:sz w:val="22"/>
          <w:szCs w:val="22"/>
          <w:lang w:val="es-ES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1D72D2C" w14:textId="77777777" w:rsidR="00995D51" w:rsidRPr="005B188A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6ECCDD3" w14:textId="77777777" w:rsidR="00D22D9C" w:rsidRPr="005B188A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5A0CD26" w14:textId="77777777" w:rsidR="00C01A3F" w:rsidRPr="005B188A" w:rsidRDefault="00E246E7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5B188A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4EB1F2B" w14:textId="77777777" w:rsidR="00C01A3F" w:rsidRPr="005B188A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B1791D5" w14:textId="77777777" w:rsidR="00FB3B4E" w:rsidRPr="005B188A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24270B8" w14:textId="77777777" w:rsidR="00D22D9C" w:rsidRPr="005B188A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9EB229B" w14:textId="77777777" w:rsidR="00C01A3F" w:rsidRPr="005B188A" w:rsidRDefault="00C01A3F">
      <w:pPr>
        <w:rPr>
          <w:rFonts w:ascii="Arial" w:hAnsi="Arial" w:cs="Arial"/>
          <w:sz w:val="22"/>
          <w:szCs w:val="22"/>
          <w:lang w:val="es-ES"/>
        </w:rPr>
      </w:pPr>
      <w:r w:rsidRPr="005B188A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0CE6F2A4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1C9B4D08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5B188A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="004D5E9B" w:rsidRPr="005B188A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12F7430A" w14:textId="77777777" w:rsidR="00152E9D" w:rsidRPr="00A406E5" w:rsidRDefault="00152E9D" w:rsidP="00152E9D">
      <w:pPr>
        <w:rPr>
          <w:rFonts w:ascii="Arial" w:hAnsi="Arial" w:cs="Arial"/>
        </w:rPr>
      </w:pPr>
    </w:p>
    <w:p w14:paraId="32D398B8" w14:textId="77777777" w:rsidR="00152E9D" w:rsidRPr="005B188A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5B188A">
        <w:rPr>
          <w:rFonts w:ascii="Arial" w:hAnsi="Arial" w:cs="Arial"/>
          <w:sz w:val="20"/>
          <w:lang w:val="es-ES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A96AC9F" w14:textId="77777777" w:rsidR="00152E9D" w:rsidRPr="005B188A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5B188A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169518B" w14:textId="77777777" w:rsidR="00152E9D" w:rsidRPr="005B188A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55C46F50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069E5B0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99D6083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58C6325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3C970FC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BEF26F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0B739A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2ADC9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5D2D1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0DF022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582B7" w14:textId="77777777" w:rsidR="00152E9D" w:rsidRPr="00076215" w:rsidRDefault="00152E9D" w:rsidP="00152E9D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27B46127" w14:textId="023A2D37" w:rsidR="00152E9D" w:rsidRPr="00076215" w:rsidRDefault="00076215" w:rsidP="00152E9D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076215">
              <w:rPr>
                <w:rFonts w:ascii="Arial" w:hAnsi="Arial" w:cs="Arial"/>
                <w:sz w:val="24"/>
                <w:szCs w:val="24"/>
              </w:rPr>
              <w:t>yfeirio</w:t>
            </w:r>
            <w:proofErr w:type="spellEnd"/>
            <w:r w:rsidRPr="0007621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76215">
              <w:rPr>
                <w:rFonts w:ascii="Arial" w:hAnsi="Arial" w:cs="Arial"/>
                <w:sz w:val="24"/>
                <w:szCs w:val="24"/>
              </w:rPr>
              <w:t>cywir</w:t>
            </w:r>
            <w:proofErr w:type="spellEnd"/>
            <w:r w:rsidRPr="00076215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076215">
              <w:rPr>
                <w:rFonts w:ascii="Arial" w:hAnsi="Arial" w:cs="Arial"/>
                <w:sz w:val="24"/>
                <w:szCs w:val="24"/>
              </w:rPr>
              <w:t>ymchwil</w:t>
            </w:r>
            <w:proofErr w:type="spellEnd"/>
            <w:r w:rsidRPr="0007621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76215">
              <w:rPr>
                <w:rFonts w:ascii="Arial" w:hAnsi="Arial" w:cs="Arial"/>
                <w:sz w:val="24"/>
                <w:szCs w:val="24"/>
              </w:rPr>
              <w:t>gredadwy</w:t>
            </w:r>
            <w:proofErr w:type="spellEnd"/>
            <w:r w:rsidRPr="00076215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076215">
              <w:rPr>
                <w:rFonts w:ascii="Arial" w:hAnsi="Arial" w:cs="Arial"/>
                <w:sz w:val="24"/>
                <w:szCs w:val="24"/>
              </w:rPr>
              <w:t>Defnydd</w:t>
            </w:r>
            <w:proofErr w:type="spellEnd"/>
            <w:r w:rsidRPr="0007621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76215">
              <w:rPr>
                <w:rFonts w:ascii="Arial" w:hAnsi="Arial" w:cs="Arial"/>
                <w:sz w:val="24"/>
                <w:szCs w:val="24"/>
              </w:rPr>
              <w:t>cywir</w:t>
            </w:r>
            <w:proofErr w:type="spellEnd"/>
            <w:r w:rsidRPr="00076215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076215">
              <w:rPr>
                <w:rFonts w:ascii="Arial" w:hAnsi="Arial" w:cs="Arial"/>
                <w:sz w:val="24"/>
                <w:szCs w:val="24"/>
              </w:rPr>
              <w:t>fformat</w:t>
            </w:r>
            <w:proofErr w:type="spellEnd"/>
            <w:r w:rsidRPr="00076215">
              <w:rPr>
                <w:rFonts w:ascii="Arial" w:hAnsi="Arial" w:cs="Arial"/>
                <w:sz w:val="24"/>
                <w:szCs w:val="24"/>
              </w:rPr>
              <w:t xml:space="preserve"> Harvad.</w:t>
            </w:r>
          </w:p>
          <w:p w14:paraId="6A0BC4BD" w14:textId="77777777" w:rsidR="00152E9D" w:rsidRPr="00076215" w:rsidRDefault="00152E9D" w:rsidP="00152E9D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608778D9" w14:textId="77777777" w:rsidR="00152E9D" w:rsidRPr="00076215" w:rsidRDefault="00152E9D" w:rsidP="00152E9D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48341624" w14:textId="77777777" w:rsidR="00152E9D" w:rsidRPr="00076215" w:rsidRDefault="00152E9D" w:rsidP="00152E9D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423FD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F00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70A314B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3C1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66F1" w14:textId="733C3C9F" w:rsidR="00152E9D" w:rsidRPr="00A406E5" w:rsidRDefault="00BD026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1FE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057885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11E98E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7339C83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AC312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9CBE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F7FA83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162D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DB59D1" w14:textId="0A6C411F" w:rsidR="00152E9D" w:rsidRPr="00821E80" w:rsidRDefault="00821E80" w:rsidP="00152E9D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Arddangos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dealltwriaeth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dechnegau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astudio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perthnasol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sgiliau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meddwl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beirniadol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ymchwilio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chynhyrchu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gwaith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21E80">
              <w:rPr>
                <w:rFonts w:ascii="Arial" w:hAnsi="Arial" w:cs="Arial"/>
                <w:sz w:val="24"/>
                <w:szCs w:val="24"/>
              </w:rPr>
              <w:t>academaidd</w:t>
            </w:r>
            <w:proofErr w:type="spellEnd"/>
            <w:r w:rsidRPr="00821E80">
              <w:rPr>
                <w:rFonts w:ascii="Arial" w:hAnsi="Arial" w:cs="Arial"/>
                <w:sz w:val="24"/>
                <w:szCs w:val="24"/>
              </w:rPr>
              <w:t>. Rhan 2</w:t>
            </w:r>
          </w:p>
          <w:p w14:paraId="6E4673B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FD2412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01AFB0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1DA87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C46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2112E03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348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A30C" w14:textId="220C000E" w:rsidR="00152E9D" w:rsidRPr="00A406E5" w:rsidRDefault="00BD026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C21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0F3A2F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81F247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6DC7FC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C22DE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C8952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112A8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37F35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7E46E2" w14:textId="1F55D7D8" w:rsidR="00152E9D" w:rsidRPr="00A406E5" w:rsidRDefault="00176482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176482">
              <w:rPr>
                <w:rFonts w:ascii="Arial" w:hAnsi="Arial" w:cs="Arial"/>
                <w:sz w:val="24"/>
                <w:szCs w:val="24"/>
              </w:rPr>
              <w:t xml:space="preserve">Y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gallu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ddefnyddio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ymchwil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gwahanol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ffurfiau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ddatblygu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naratif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academaidd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credadwy</w:t>
            </w:r>
            <w:proofErr w:type="spellEnd"/>
            <w:r w:rsidRPr="0017648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176482">
              <w:rPr>
                <w:rFonts w:ascii="Arial" w:hAnsi="Arial" w:cs="Arial"/>
                <w:sz w:val="24"/>
                <w:szCs w:val="24"/>
              </w:rPr>
              <w:t xml:space="preserve">a </w:t>
            </w:r>
            <w:proofErr w:type="spellStart"/>
            <w:r w:rsidRPr="00176482">
              <w:rPr>
                <w:rFonts w:ascii="Arial" w:hAnsi="Arial" w:cs="Arial"/>
                <w:sz w:val="24"/>
                <w:szCs w:val="24"/>
              </w:rPr>
              <w:t>gonest</w:t>
            </w:r>
            <w:proofErr w:type="spellEnd"/>
            <w:proofErr w:type="gramEnd"/>
            <w:r w:rsidRPr="0017648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D7251F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5C094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8045BA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3DE26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243CA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957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65CD9C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981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770A" w14:textId="32CEA102" w:rsidR="00152E9D" w:rsidRPr="00A406E5" w:rsidRDefault="00BD026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80B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903AE3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1B41E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27BBB44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6FECE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4D500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08DB4B9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3FBBD1" w14:textId="1347AE34" w:rsidR="00152E9D" w:rsidRPr="00A406E5" w:rsidRDefault="00F16E34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F16E34">
              <w:rPr>
                <w:rFonts w:ascii="Arial" w:hAnsi="Arial" w:cs="Arial"/>
                <w:sz w:val="24"/>
                <w:szCs w:val="24"/>
              </w:rPr>
              <w:t>Datblygu</w:t>
            </w:r>
            <w:proofErr w:type="spellEnd"/>
            <w:r w:rsidRPr="00F16E3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6E34">
              <w:rPr>
                <w:rFonts w:ascii="Arial" w:hAnsi="Arial" w:cs="Arial"/>
                <w:sz w:val="24"/>
                <w:szCs w:val="24"/>
              </w:rPr>
              <w:t>cynllun</w:t>
            </w:r>
            <w:proofErr w:type="spellEnd"/>
            <w:r w:rsidRPr="00F16E3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6E34">
              <w:rPr>
                <w:rFonts w:ascii="Arial" w:hAnsi="Arial" w:cs="Arial"/>
                <w:sz w:val="24"/>
                <w:szCs w:val="24"/>
              </w:rPr>
              <w:t>astudio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addas</w:t>
            </w:r>
          </w:p>
          <w:p w14:paraId="6115051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71E83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2E7BA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EE556D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F40E32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57045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62C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77BFB19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192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3E30" w14:textId="7328C047" w:rsidR="00152E9D" w:rsidRPr="00A406E5" w:rsidRDefault="00BD026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958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DBAED8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5C9C6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DE87C8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FE8AF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2698A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F55D07D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60F2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FEF6EB4" w14:textId="7D7CD541" w:rsidR="00152E9D" w:rsidRPr="00A406E5" w:rsidRDefault="00BD026E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BD026E">
              <w:rPr>
                <w:rFonts w:ascii="Arial" w:hAnsi="Arial" w:cs="Arial"/>
                <w:sz w:val="24"/>
                <w:szCs w:val="24"/>
              </w:rPr>
              <w:t>Sgiliau</w:t>
            </w:r>
            <w:proofErr w:type="spellEnd"/>
            <w:r w:rsidRPr="00BD026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D026E">
              <w:rPr>
                <w:rFonts w:ascii="Arial" w:hAnsi="Arial" w:cs="Arial"/>
                <w:sz w:val="24"/>
                <w:szCs w:val="24"/>
              </w:rPr>
              <w:t>dylunio</w:t>
            </w:r>
            <w:proofErr w:type="spellEnd"/>
            <w:r w:rsidRPr="00BD026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D026E">
              <w:rPr>
                <w:rFonts w:ascii="Arial" w:hAnsi="Arial" w:cs="Arial"/>
                <w:sz w:val="24"/>
                <w:szCs w:val="24"/>
              </w:rPr>
              <w:t>posteri</w:t>
            </w:r>
            <w:proofErr w:type="spellEnd"/>
            <w:r w:rsidRPr="00BD026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BD026E">
              <w:rPr>
                <w:rFonts w:ascii="Arial" w:hAnsi="Arial" w:cs="Arial"/>
                <w:sz w:val="24"/>
                <w:szCs w:val="24"/>
              </w:rPr>
              <w:t>chyflwyno</w:t>
            </w:r>
            <w:proofErr w:type="spellEnd"/>
            <w:r w:rsidRPr="00BD026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D026E">
              <w:rPr>
                <w:rFonts w:ascii="Arial" w:hAnsi="Arial" w:cs="Arial"/>
                <w:sz w:val="24"/>
                <w:szCs w:val="24"/>
              </w:rPr>
              <w:t>llafar</w:t>
            </w:r>
            <w:proofErr w:type="spellEnd"/>
          </w:p>
          <w:p w14:paraId="7F76EA0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FFDB57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27475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7A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FD45FB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0DA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62A9" w14:textId="0BEB26AA" w:rsidR="00152E9D" w:rsidRPr="00A406E5" w:rsidRDefault="00BD026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C0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17276CB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048782E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F43FD99" w14:textId="77777777" w:rsidR="00152E9D" w:rsidRPr="005B188A" w:rsidRDefault="00E246E7" w:rsidP="005C14E1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5B188A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E64A4BD" w14:textId="77777777" w:rsidR="00152E9D" w:rsidRPr="005B188A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6109095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F583DA8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DB4AC55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744145D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9CE2BA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56E30F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419C6991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742210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EFA294A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E0EDF9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BA55AE1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288AB505" w14:textId="77777777" w:rsidR="00C073F1" w:rsidRDefault="00C073F1" w:rsidP="00152E9D">
      <w:pPr>
        <w:rPr>
          <w:rFonts w:ascii="Arial" w:hAnsi="Arial" w:cs="Arial"/>
        </w:rPr>
      </w:pPr>
    </w:p>
    <w:p w14:paraId="6C4F5662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4F0A4532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141DAD13" w14:textId="77777777" w:rsidTr="00924471">
        <w:tc>
          <w:tcPr>
            <w:tcW w:w="13858" w:type="dxa"/>
            <w:shd w:val="clear" w:color="auto" w:fill="8DB3E2" w:themeFill="text2" w:themeFillTint="66"/>
          </w:tcPr>
          <w:p w14:paraId="580D5FB6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51857137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6B3E1DC2" w14:textId="77777777" w:rsidTr="00EE00D3">
        <w:tc>
          <w:tcPr>
            <w:tcW w:w="13948" w:type="dxa"/>
            <w:shd w:val="clear" w:color="auto" w:fill="8DB3E2" w:themeFill="text2" w:themeFillTint="66"/>
          </w:tcPr>
          <w:p w14:paraId="0755377B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65EB0657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49087E88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045F16C5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27A0749F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4EF92AE7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7EFC79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4C9E13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FD225F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1C0761E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243A75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5877BF4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4F2A8C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C413F1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E1E580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0D23FC5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894F38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54FF616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5D61072B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51A6CE4E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745585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A599D9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AFFDAB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4755F31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5D198B2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4DB997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179C2C6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0CACC789" w14:textId="77777777" w:rsidTr="00EE00D3">
        <w:tc>
          <w:tcPr>
            <w:tcW w:w="1735" w:type="dxa"/>
            <w:shd w:val="clear" w:color="auto" w:fill="8DB3E2" w:themeFill="text2" w:themeFillTint="66"/>
          </w:tcPr>
          <w:p w14:paraId="6E5CF7F3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7FA124BA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40AF2B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30E867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F4A36B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8A5A9D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D22B58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79A866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E2239F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217775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94991E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466E3FB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E8EA38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123277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5FB6EBB7" w14:textId="77777777" w:rsidTr="00EE00D3">
        <w:tc>
          <w:tcPr>
            <w:tcW w:w="1735" w:type="dxa"/>
            <w:shd w:val="clear" w:color="auto" w:fill="8DB3E2" w:themeFill="text2" w:themeFillTint="66"/>
          </w:tcPr>
          <w:p w14:paraId="5B6F900F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61F67F9D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88AA704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A361D66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9127678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457BE13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23A8A2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4091E80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CE3F18F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484997FD" w14:textId="77777777" w:rsidTr="00EE00D3">
        <w:tc>
          <w:tcPr>
            <w:tcW w:w="1735" w:type="dxa"/>
            <w:shd w:val="clear" w:color="auto" w:fill="8DB3E2" w:themeFill="text2" w:themeFillTint="66"/>
          </w:tcPr>
          <w:p w14:paraId="077DB37C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7C5B5404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56B31197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2EB6BCAD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33710520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11DE7305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1DEF4AD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017645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F64A84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F64A84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1C711A9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3A1633E1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00D10D1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EF0EB3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2B7CD3C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6ED6730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406E02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06D21C8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59C164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010132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53BB020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245B04" w14:paraId="16299DC7" w14:textId="77777777" w:rsidTr="00EE00D3">
        <w:tc>
          <w:tcPr>
            <w:tcW w:w="1735" w:type="dxa"/>
            <w:shd w:val="clear" w:color="auto" w:fill="8DB3E2" w:themeFill="text2" w:themeFillTint="66"/>
          </w:tcPr>
          <w:p w14:paraId="4A58AFC2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475B8011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1C4CD6CF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4AD9736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132C2237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1F29408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C9CEC10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B18C8B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00D85F4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07CC287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E3A53B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5EAABF67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577DB6D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CDB7F6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5BB3D947" w14:textId="77777777" w:rsidR="002F0E34" w:rsidRPr="005B188A" w:rsidRDefault="002F0E34" w:rsidP="00EF2593">
            <w:pPr>
              <w:rPr>
                <w:rFonts w:ascii="Arial" w:hAnsi="Arial" w:cs="Arial"/>
                <w:lang w:val="es-ES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5B188A">
              <w:rPr>
                <w:rFonts w:ascii="Arial" w:hAnsi="Arial" w:cs="Arial"/>
                <w:lang w:val="es-ES"/>
              </w:rPr>
              <w:t xml:space="preserve"> </w:t>
            </w:r>
          </w:p>
          <w:p w14:paraId="1DA3557B" w14:textId="77777777" w:rsidR="002F0E34" w:rsidRPr="005B188A" w:rsidRDefault="002F0E34" w:rsidP="00EF2593">
            <w:pPr>
              <w:rPr>
                <w:rFonts w:ascii="Arial" w:hAnsi="Arial" w:cs="Arial"/>
                <w:lang w:val="es-ES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dda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>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sy’n briodol ar y cyfan. </w:t>
            </w:r>
          </w:p>
        </w:tc>
        <w:tc>
          <w:tcPr>
            <w:tcW w:w="1736" w:type="dxa"/>
          </w:tcPr>
          <w:p w14:paraId="1E131D9D" w14:textId="77777777" w:rsidR="002F0E34" w:rsidRPr="005B188A" w:rsidRDefault="002F0E34" w:rsidP="00EF2593">
            <w:pPr>
              <w:rPr>
                <w:rFonts w:ascii="Arial" w:hAnsi="Arial" w:cs="Arial"/>
                <w:lang w:val="es-ES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5E63BFEA" w14:textId="77777777" w:rsidR="002F0E34" w:rsidRPr="005B188A" w:rsidRDefault="002F0E34" w:rsidP="00EF2593">
            <w:pPr>
              <w:rPr>
                <w:rFonts w:ascii="Arial" w:hAnsi="Arial" w:cs="Arial"/>
                <w:lang w:val="es-ES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 w:rsidRPr="005B188A">
              <w:rPr>
                <w:rFonts w:ascii="Arial" w:hAnsi="Arial" w:cs="Arial"/>
                <w:lang w:val="es-ES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priodol. </w:t>
            </w:r>
          </w:p>
        </w:tc>
        <w:tc>
          <w:tcPr>
            <w:tcW w:w="1736" w:type="dxa"/>
          </w:tcPr>
          <w:p w14:paraId="33C65078" w14:textId="77777777" w:rsidR="002F0E34" w:rsidRPr="005B188A" w:rsidRDefault="002F0E34" w:rsidP="00EF2593">
            <w:pPr>
              <w:rPr>
                <w:rFonts w:ascii="Arial" w:hAnsi="Arial" w:cs="Arial"/>
                <w:lang w:val="es-ES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5A09EAFA" w14:textId="77777777" w:rsidR="002F0E34" w:rsidRPr="005B188A" w:rsidRDefault="002F0E34" w:rsidP="00EF2593">
            <w:pPr>
              <w:rPr>
                <w:rFonts w:ascii="Arial" w:hAnsi="Arial" w:cs="Arial"/>
                <w:lang w:val="es-ES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49885B6D" w14:textId="77777777" w:rsidR="002F0E34" w:rsidRPr="005B188A" w:rsidRDefault="002F0E34" w:rsidP="00EF2593">
            <w:pPr>
              <w:rPr>
                <w:rFonts w:ascii="Arial" w:hAnsi="Arial" w:cs="Arial"/>
                <w:lang w:val="es-ES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priodol. </w:t>
            </w:r>
            <w:r w:rsidRPr="005B188A">
              <w:rPr>
                <w:rFonts w:ascii="Arial" w:hAnsi="Arial" w:cs="Arial"/>
                <w:lang w:val="es-ES"/>
              </w:rPr>
              <w:t xml:space="preserve"> </w:t>
            </w:r>
          </w:p>
        </w:tc>
        <w:tc>
          <w:tcPr>
            <w:tcW w:w="1736" w:type="dxa"/>
          </w:tcPr>
          <w:p w14:paraId="0F283FF0" w14:textId="77777777" w:rsidR="002F0E34" w:rsidRPr="005B188A" w:rsidRDefault="002F0E34" w:rsidP="00EF2593">
            <w:pPr>
              <w:rPr>
                <w:rFonts w:ascii="Arial" w:hAnsi="Arial" w:cs="Arial"/>
                <w:lang w:val="es-ES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5B188A">
              <w:rPr>
                <w:rFonts w:ascii="Arial" w:hAnsi="Arial" w:cs="Arial"/>
                <w:lang w:val="es-ES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5CD5906B" w14:textId="77777777" w:rsidTr="00EE00D3">
        <w:tc>
          <w:tcPr>
            <w:tcW w:w="1735" w:type="dxa"/>
            <w:shd w:val="clear" w:color="auto" w:fill="8DB3E2" w:themeFill="text2" w:themeFillTint="66"/>
          </w:tcPr>
          <w:p w14:paraId="559688A0" w14:textId="77777777" w:rsidR="002F0E34" w:rsidRPr="005B188A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es-ES"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0B0437D9" w14:textId="77777777" w:rsidR="002F0E34" w:rsidRPr="005B188A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BDF2B84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5B188A">
              <w:rPr>
                <w:rFonts w:ascii="Arial" w:hAnsi="Arial" w:cs="Arial"/>
                <w:lang w:val="es-ES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7B953CD1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274B2446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8BB5F22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73D5CB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2819B4C4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D387B19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7AD75B40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2D4991E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2102D8E9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548214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3B31C1A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EDF6FEB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08123111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F104A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54BA22E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19984B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846D2B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85CCF8F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B9358A0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EBBA40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F907955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48B9516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E33359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C35CCAD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79A08" w14:textId="77777777" w:rsidR="009A277E" w:rsidRDefault="009A277E">
      <w:r>
        <w:separator/>
      </w:r>
    </w:p>
  </w:endnote>
  <w:endnote w:type="continuationSeparator" w:id="0">
    <w:p w14:paraId="74FDFFA6" w14:textId="77777777" w:rsidR="009A277E" w:rsidRDefault="009A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1BAC5" w14:textId="77777777" w:rsidR="00274691" w:rsidRPr="00FD6735" w:rsidRDefault="002F0E34">
    <w:pPr>
      <w:pStyle w:val="Footer"/>
      <w:jc w:val="center"/>
      <w:rPr>
        <w:rFonts w:ascii="Arial" w:hAnsi="Arial" w:cs="Arial"/>
      </w:rPr>
    </w:pPr>
    <w:r w:rsidRPr="00FD6735">
      <w:rPr>
        <w:rFonts w:ascii="Arial" w:hAnsi="Arial" w:cs="Arial"/>
        <w:lang w:val="cy-GB"/>
      </w:rPr>
      <w:t>Tudalen</w:t>
    </w:r>
    <w:r w:rsidR="00274691" w:rsidRPr="00FD6735">
      <w:rPr>
        <w:rFonts w:ascii="Arial" w:hAnsi="Arial" w:cs="Arial"/>
        <w:lang w:val="cy-GB"/>
      </w:rPr>
      <w:t xml:space="preserve"> </w:t>
    </w:r>
    <w:r w:rsidR="00274691" w:rsidRPr="00FD6735">
      <w:rPr>
        <w:rFonts w:ascii="Arial" w:hAnsi="Arial" w:cs="Arial"/>
        <w:b/>
        <w:sz w:val="24"/>
        <w:szCs w:val="24"/>
        <w:lang w:val="cy-GB"/>
      </w:rPr>
      <w:fldChar w:fldCharType="begin"/>
    </w:r>
    <w:r w:rsidR="00274691" w:rsidRPr="00FD6735">
      <w:rPr>
        <w:rFonts w:ascii="Arial" w:hAnsi="Arial" w:cs="Arial"/>
        <w:b/>
        <w:lang w:val="cy-GB"/>
      </w:rPr>
      <w:instrText xml:space="preserve"> PAGE </w:instrText>
    </w:r>
    <w:r w:rsidR="00274691" w:rsidRPr="00FD6735">
      <w:rPr>
        <w:rFonts w:ascii="Arial" w:hAnsi="Arial" w:cs="Arial"/>
        <w:b/>
        <w:sz w:val="24"/>
        <w:szCs w:val="24"/>
        <w:lang w:val="cy-GB"/>
      </w:rPr>
      <w:fldChar w:fldCharType="separate"/>
    </w:r>
    <w:r w:rsidR="00126346" w:rsidRPr="00FD6735">
      <w:rPr>
        <w:rFonts w:ascii="Arial" w:hAnsi="Arial" w:cs="Arial"/>
        <w:b/>
        <w:noProof/>
        <w:lang w:val="cy-GB"/>
      </w:rPr>
      <w:t>5</w:t>
    </w:r>
    <w:r w:rsidR="00274691" w:rsidRPr="00FD6735">
      <w:rPr>
        <w:rFonts w:ascii="Arial" w:hAnsi="Arial" w:cs="Arial"/>
        <w:b/>
        <w:sz w:val="24"/>
        <w:szCs w:val="24"/>
        <w:lang w:val="cy-GB"/>
      </w:rPr>
      <w:fldChar w:fldCharType="end"/>
    </w:r>
    <w:r w:rsidRPr="00FD6735">
      <w:rPr>
        <w:rFonts w:ascii="Arial" w:hAnsi="Arial" w:cs="Arial"/>
        <w:lang w:val="cy-GB"/>
      </w:rPr>
      <w:t xml:space="preserve"> o</w:t>
    </w:r>
    <w:r w:rsidR="00274691" w:rsidRPr="00FD6735">
      <w:rPr>
        <w:rFonts w:ascii="Arial" w:hAnsi="Arial" w:cs="Arial"/>
      </w:rPr>
      <w:t xml:space="preserve"> </w:t>
    </w:r>
    <w:r w:rsidR="00274691" w:rsidRPr="00FD6735">
      <w:rPr>
        <w:rFonts w:ascii="Arial" w:hAnsi="Arial" w:cs="Arial"/>
        <w:b/>
        <w:sz w:val="24"/>
        <w:szCs w:val="24"/>
      </w:rPr>
      <w:fldChar w:fldCharType="begin"/>
    </w:r>
    <w:r w:rsidR="00274691" w:rsidRPr="00FD6735">
      <w:rPr>
        <w:rFonts w:ascii="Arial" w:hAnsi="Arial" w:cs="Arial"/>
        <w:b/>
      </w:rPr>
      <w:instrText xml:space="preserve"> NUMPAGES  </w:instrText>
    </w:r>
    <w:r w:rsidR="00274691" w:rsidRPr="00FD6735">
      <w:rPr>
        <w:rFonts w:ascii="Arial" w:hAnsi="Arial" w:cs="Arial"/>
        <w:b/>
        <w:sz w:val="24"/>
        <w:szCs w:val="24"/>
      </w:rPr>
      <w:fldChar w:fldCharType="separate"/>
    </w:r>
    <w:r w:rsidR="00126346" w:rsidRPr="00FD6735">
      <w:rPr>
        <w:rFonts w:ascii="Arial" w:hAnsi="Arial" w:cs="Arial"/>
        <w:b/>
        <w:noProof/>
      </w:rPr>
      <w:t>10</w:t>
    </w:r>
    <w:r w:rsidR="00274691" w:rsidRPr="00FD6735">
      <w:rPr>
        <w:rFonts w:ascii="Arial" w:hAnsi="Arial" w:cs="Arial"/>
        <w:b/>
        <w:sz w:val="24"/>
        <w:szCs w:val="24"/>
      </w:rPr>
      <w:fldChar w:fldCharType="end"/>
    </w:r>
  </w:p>
  <w:p w14:paraId="1146CF77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07F0F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2318C" w14:textId="77777777" w:rsidR="009A277E" w:rsidRDefault="009A277E">
      <w:r>
        <w:separator/>
      </w:r>
    </w:p>
  </w:footnote>
  <w:footnote w:type="continuationSeparator" w:id="0">
    <w:p w14:paraId="00BC376E" w14:textId="77777777" w:rsidR="009A277E" w:rsidRDefault="009A2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D35AE"/>
    <w:multiLevelType w:val="multilevel"/>
    <w:tmpl w:val="4140A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F51C9"/>
    <w:multiLevelType w:val="multilevel"/>
    <w:tmpl w:val="92A09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C70E52"/>
    <w:multiLevelType w:val="multilevel"/>
    <w:tmpl w:val="177C3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3210D40"/>
    <w:multiLevelType w:val="hybridMultilevel"/>
    <w:tmpl w:val="10F624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36F2EF8"/>
    <w:multiLevelType w:val="multilevel"/>
    <w:tmpl w:val="3886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ED2F84"/>
    <w:multiLevelType w:val="multilevel"/>
    <w:tmpl w:val="4F888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649A4"/>
    <w:multiLevelType w:val="hybridMultilevel"/>
    <w:tmpl w:val="CB089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4B1"/>
    <w:multiLevelType w:val="multilevel"/>
    <w:tmpl w:val="1940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1633520"/>
    <w:multiLevelType w:val="multilevel"/>
    <w:tmpl w:val="6FF8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5F4079"/>
    <w:multiLevelType w:val="multilevel"/>
    <w:tmpl w:val="478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4EF251A5"/>
    <w:multiLevelType w:val="multilevel"/>
    <w:tmpl w:val="D6308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2E75BE"/>
    <w:multiLevelType w:val="multilevel"/>
    <w:tmpl w:val="1B00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302969"/>
    <w:multiLevelType w:val="multilevel"/>
    <w:tmpl w:val="BC268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B4166"/>
    <w:multiLevelType w:val="multilevel"/>
    <w:tmpl w:val="32160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6C3B"/>
    <w:multiLevelType w:val="multilevel"/>
    <w:tmpl w:val="EA7C1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1D6BD6"/>
    <w:multiLevelType w:val="multilevel"/>
    <w:tmpl w:val="96C6B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2014726">
    <w:abstractNumId w:val="4"/>
  </w:num>
  <w:num w:numId="2" w16cid:durableId="319508331">
    <w:abstractNumId w:val="17"/>
  </w:num>
  <w:num w:numId="3" w16cid:durableId="1190485476">
    <w:abstractNumId w:val="30"/>
  </w:num>
  <w:num w:numId="4" w16cid:durableId="1575583330">
    <w:abstractNumId w:val="20"/>
  </w:num>
  <w:num w:numId="5" w16cid:durableId="1469974214">
    <w:abstractNumId w:val="15"/>
  </w:num>
  <w:num w:numId="6" w16cid:durableId="1438792824">
    <w:abstractNumId w:val="29"/>
  </w:num>
  <w:num w:numId="7" w16cid:durableId="1093697303">
    <w:abstractNumId w:val="8"/>
  </w:num>
  <w:num w:numId="8" w16cid:durableId="1524173233">
    <w:abstractNumId w:val="26"/>
  </w:num>
  <w:num w:numId="9" w16cid:durableId="1502425420">
    <w:abstractNumId w:val="18"/>
  </w:num>
  <w:num w:numId="10" w16cid:durableId="401147524">
    <w:abstractNumId w:val="11"/>
  </w:num>
  <w:num w:numId="11" w16cid:durableId="464201301">
    <w:abstractNumId w:val="12"/>
  </w:num>
  <w:num w:numId="12" w16cid:durableId="1908953659">
    <w:abstractNumId w:val="16"/>
  </w:num>
  <w:num w:numId="13" w16cid:durableId="484975685">
    <w:abstractNumId w:val="24"/>
  </w:num>
  <w:num w:numId="14" w16cid:durableId="967584833">
    <w:abstractNumId w:val="9"/>
  </w:num>
  <w:num w:numId="15" w16cid:durableId="13770706">
    <w:abstractNumId w:val="0"/>
  </w:num>
  <w:num w:numId="16" w16cid:durableId="584924424">
    <w:abstractNumId w:val="14"/>
  </w:num>
  <w:num w:numId="17" w16cid:durableId="1270166761">
    <w:abstractNumId w:val="23"/>
  </w:num>
  <w:num w:numId="18" w16cid:durableId="1157114987">
    <w:abstractNumId w:val="19"/>
  </w:num>
  <w:num w:numId="19" w16cid:durableId="486173873">
    <w:abstractNumId w:val="21"/>
  </w:num>
  <w:num w:numId="20" w16cid:durableId="2070154721">
    <w:abstractNumId w:val="22"/>
  </w:num>
  <w:num w:numId="21" w16cid:durableId="73170004">
    <w:abstractNumId w:val="6"/>
  </w:num>
  <w:num w:numId="22" w16cid:durableId="141623455">
    <w:abstractNumId w:val="28"/>
  </w:num>
  <w:num w:numId="23" w16cid:durableId="2106998164">
    <w:abstractNumId w:val="31"/>
  </w:num>
  <w:num w:numId="24" w16cid:durableId="169225732">
    <w:abstractNumId w:val="1"/>
  </w:num>
  <w:num w:numId="25" w16cid:durableId="397242245">
    <w:abstractNumId w:val="7"/>
  </w:num>
  <w:num w:numId="26" w16cid:durableId="1500468040">
    <w:abstractNumId w:val="3"/>
  </w:num>
  <w:num w:numId="27" w16cid:durableId="1052656785">
    <w:abstractNumId w:val="13"/>
  </w:num>
  <w:num w:numId="28" w16cid:durableId="1834487721">
    <w:abstractNumId w:val="25"/>
  </w:num>
  <w:num w:numId="29" w16cid:durableId="1915122572">
    <w:abstractNumId w:val="27"/>
  </w:num>
  <w:num w:numId="30" w16cid:durableId="38284051">
    <w:abstractNumId w:val="2"/>
  </w:num>
  <w:num w:numId="31" w16cid:durableId="214510394">
    <w:abstractNumId w:val="10"/>
  </w:num>
  <w:num w:numId="32" w16cid:durableId="1626887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260"/>
    <w:rsid w:val="00026B02"/>
    <w:rsid w:val="00076215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120FA"/>
    <w:rsid w:val="00124CA5"/>
    <w:rsid w:val="00126346"/>
    <w:rsid w:val="00134F77"/>
    <w:rsid w:val="001363A5"/>
    <w:rsid w:val="00152E9D"/>
    <w:rsid w:val="00154487"/>
    <w:rsid w:val="0017512A"/>
    <w:rsid w:val="00176482"/>
    <w:rsid w:val="001772F4"/>
    <w:rsid w:val="00196958"/>
    <w:rsid w:val="001A1E39"/>
    <w:rsid w:val="001A24F3"/>
    <w:rsid w:val="001B0B5A"/>
    <w:rsid w:val="001B14B4"/>
    <w:rsid w:val="001B405C"/>
    <w:rsid w:val="001B5F45"/>
    <w:rsid w:val="001C3213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18BA"/>
    <w:rsid w:val="00224849"/>
    <w:rsid w:val="0022746E"/>
    <w:rsid w:val="00235F71"/>
    <w:rsid w:val="002444CA"/>
    <w:rsid w:val="00245B04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6774F"/>
    <w:rsid w:val="00470A38"/>
    <w:rsid w:val="00477880"/>
    <w:rsid w:val="004874DE"/>
    <w:rsid w:val="004B5334"/>
    <w:rsid w:val="004B6C14"/>
    <w:rsid w:val="004D5E9B"/>
    <w:rsid w:val="004D63D9"/>
    <w:rsid w:val="004E58DA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188A"/>
    <w:rsid w:val="005B61CD"/>
    <w:rsid w:val="005C14E1"/>
    <w:rsid w:val="005D0E08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6F64D4"/>
    <w:rsid w:val="00701A9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080A"/>
    <w:rsid w:val="008042F0"/>
    <w:rsid w:val="00821E8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047E"/>
    <w:rsid w:val="008B43E7"/>
    <w:rsid w:val="008D763F"/>
    <w:rsid w:val="008F036F"/>
    <w:rsid w:val="008F1308"/>
    <w:rsid w:val="008F45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A277E"/>
    <w:rsid w:val="009B10ED"/>
    <w:rsid w:val="009B7D11"/>
    <w:rsid w:val="009D3EA4"/>
    <w:rsid w:val="009D649C"/>
    <w:rsid w:val="009E4BC1"/>
    <w:rsid w:val="009F5CB2"/>
    <w:rsid w:val="00A01F46"/>
    <w:rsid w:val="00A03BB8"/>
    <w:rsid w:val="00A04F8B"/>
    <w:rsid w:val="00A16E98"/>
    <w:rsid w:val="00A3505D"/>
    <w:rsid w:val="00A4036F"/>
    <w:rsid w:val="00A406E5"/>
    <w:rsid w:val="00A423D0"/>
    <w:rsid w:val="00A42B24"/>
    <w:rsid w:val="00A4641C"/>
    <w:rsid w:val="00A525AD"/>
    <w:rsid w:val="00A55876"/>
    <w:rsid w:val="00A67FB1"/>
    <w:rsid w:val="00A85BFE"/>
    <w:rsid w:val="00A938F9"/>
    <w:rsid w:val="00AB3A6C"/>
    <w:rsid w:val="00AB6FE7"/>
    <w:rsid w:val="00AB7AD7"/>
    <w:rsid w:val="00AD199C"/>
    <w:rsid w:val="00AD2430"/>
    <w:rsid w:val="00AE41A6"/>
    <w:rsid w:val="00AE575C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026E"/>
    <w:rsid w:val="00BE0B01"/>
    <w:rsid w:val="00BE28A6"/>
    <w:rsid w:val="00BE79C7"/>
    <w:rsid w:val="00BF3CB5"/>
    <w:rsid w:val="00C0116B"/>
    <w:rsid w:val="00C01A3F"/>
    <w:rsid w:val="00C073F1"/>
    <w:rsid w:val="00C1285B"/>
    <w:rsid w:val="00C1361B"/>
    <w:rsid w:val="00C14E1F"/>
    <w:rsid w:val="00C315AF"/>
    <w:rsid w:val="00C36D9A"/>
    <w:rsid w:val="00C44A72"/>
    <w:rsid w:val="00C54C90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A36EE"/>
    <w:rsid w:val="00DA401D"/>
    <w:rsid w:val="00DB116D"/>
    <w:rsid w:val="00DD17CC"/>
    <w:rsid w:val="00DE217A"/>
    <w:rsid w:val="00DF321B"/>
    <w:rsid w:val="00E230E0"/>
    <w:rsid w:val="00E231B1"/>
    <w:rsid w:val="00E246E7"/>
    <w:rsid w:val="00E27F15"/>
    <w:rsid w:val="00E36B1A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3E0F"/>
    <w:rsid w:val="00EB4F96"/>
    <w:rsid w:val="00ED373C"/>
    <w:rsid w:val="00ED7072"/>
    <w:rsid w:val="00EE00D3"/>
    <w:rsid w:val="00EE3132"/>
    <w:rsid w:val="00EE3D9D"/>
    <w:rsid w:val="00EE6F25"/>
    <w:rsid w:val="00F02126"/>
    <w:rsid w:val="00F03D85"/>
    <w:rsid w:val="00F07C8C"/>
    <w:rsid w:val="00F16E34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5952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D6735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F35156E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paragraph">
    <w:name w:val="paragraph"/>
    <w:basedOn w:val="Normal"/>
    <w:rsid w:val="00026260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026260"/>
  </w:style>
  <w:style w:type="character" w:customStyle="1" w:styleId="eop">
    <w:name w:val="eop"/>
    <w:basedOn w:val="DefaultParagraphFont"/>
    <w:rsid w:val="00026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D0BA-3540-4F72-A8F6-7C4A95565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3</TotalTime>
  <Pages>14</Pages>
  <Words>4072</Words>
  <Characters>23216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27234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Glenda Tinney</cp:lastModifiedBy>
  <cp:revision>4</cp:revision>
  <cp:lastPrinted>2014-10-10T07:42:00Z</cp:lastPrinted>
  <dcterms:created xsi:type="dcterms:W3CDTF">2026-07-08T10:37:00Z</dcterms:created>
  <dcterms:modified xsi:type="dcterms:W3CDTF">2026-08-16T15:38:00Z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