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5D37D" w14:textId="7BD229BF" w:rsidR="00A10484" w:rsidRDefault="00F06008" w:rsidP="004E7230">
      <w:pPr>
        <w:pStyle w:val="Title"/>
        <w:jc w:val="center"/>
      </w:pPr>
      <w:r>
        <w:t>University of Wales Trinity Saint David School of Engineering</w:t>
      </w:r>
    </w:p>
    <w:p w14:paraId="489890BA" w14:textId="1DCC80A9" w:rsidR="00F06008" w:rsidRDefault="00F06008" w:rsidP="004E7230">
      <w:pPr>
        <w:pStyle w:val="Title"/>
        <w:jc w:val="center"/>
      </w:pPr>
    </w:p>
    <w:p w14:paraId="4970A4FE" w14:textId="017676B3" w:rsidR="004E7230" w:rsidRDefault="004E7230" w:rsidP="004E7230">
      <w:pPr>
        <w:pStyle w:val="Title"/>
        <w:jc w:val="center"/>
      </w:pPr>
    </w:p>
    <w:p w14:paraId="38B45D03" w14:textId="77777777" w:rsidR="004E7230" w:rsidRDefault="004E7230" w:rsidP="004E7230">
      <w:pPr>
        <w:pStyle w:val="Title"/>
        <w:jc w:val="center"/>
      </w:pPr>
    </w:p>
    <w:p w14:paraId="7DA5E8F4" w14:textId="5559AA68" w:rsidR="00F06008" w:rsidRPr="004E7230" w:rsidRDefault="00F06008" w:rsidP="004E7230">
      <w:pPr>
        <w:pStyle w:val="Title"/>
        <w:jc w:val="center"/>
        <w:rPr>
          <w:b/>
          <w:sz w:val="72"/>
          <w:szCs w:val="72"/>
        </w:rPr>
      </w:pPr>
      <w:r w:rsidRPr="004E7230">
        <w:rPr>
          <w:b/>
          <w:sz w:val="72"/>
          <w:szCs w:val="72"/>
        </w:rPr>
        <w:t>Reflective Report</w:t>
      </w:r>
    </w:p>
    <w:p w14:paraId="6BEB4A45" w14:textId="3C8D27E3" w:rsidR="00F06008" w:rsidRDefault="00F06008" w:rsidP="004E7230">
      <w:pPr>
        <w:pStyle w:val="Title"/>
        <w:jc w:val="center"/>
      </w:pPr>
    </w:p>
    <w:p w14:paraId="0E3FFBD2" w14:textId="7A610777" w:rsidR="00F06008" w:rsidRDefault="00F06008" w:rsidP="004E7230">
      <w:pPr>
        <w:pStyle w:val="Title"/>
        <w:jc w:val="center"/>
      </w:pPr>
    </w:p>
    <w:p w14:paraId="7768618E" w14:textId="77777777" w:rsidR="004E7230" w:rsidRDefault="004E7230" w:rsidP="004E7230">
      <w:pPr>
        <w:pStyle w:val="Title"/>
        <w:jc w:val="center"/>
      </w:pPr>
    </w:p>
    <w:p w14:paraId="3AA9FCCC" w14:textId="459858B2" w:rsidR="00F06008" w:rsidRDefault="00F06008" w:rsidP="004E7230">
      <w:pPr>
        <w:pStyle w:val="Title"/>
        <w:jc w:val="center"/>
      </w:pPr>
      <w:r>
        <w:t>Oksana Gomzjakova</w:t>
      </w:r>
    </w:p>
    <w:p w14:paraId="008F7DC2" w14:textId="673EE407" w:rsidR="00F06008" w:rsidRDefault="00F06008" w:rsidP="004E7230">
      <w:pPr>
        <w:pStyle w:val="Title"/>
        <w:jc w:val="center"/>
      </w:pPr>
      <w:r>
        <w:t>1706480</w:t>
      </w:r>
    </w:p>
    <w:p w14:paraId="72BECB2A" w14:textId="0F28B695" w:rsidR="00F06008" w:rsidRDefault="00F06008" w:rsidP="004E7230">
      <w:pPr>
        <w:pStyle w:val="Title"/>
        <w:jc w:val="center"/>
      </w:pPr>
    </w:p>
    <w:p w14:paraId="27F11E1D" w14:textId="77777777" w:rsidR="004E7230" w:rsidRDefault="004E7230" w:rsidP="004E7230">
      <w:pPr>
        <w:pStyle w:val="Title"/>
        <w:jc w:val="center"/>
      </w:pPr>
    </w:p>
    <w:p w14:paraId="33E9E57B" w14:textId="7E0F08FB" w:rsidR="00F06008" w:rsidRPr="004E7230" w:rsidRDefault="00F06008" w:rsidP="004E7230">
      <w:pPr>
        <w:pStyle w:val="Title"/>
        <w:jc w:val="center"/>
        <w:rPr>
          <w:sz w:val="48"/>
          <w:szCs w:val="48"/>
        </w:rPr>
      </w:pPr>
      <w:r w:rsidRPr="004E7230">
        <w:rPr>
          <w:sz w:val="48"/>
          <w:szCs w:val="48"/>
        </w:rPr>
        <w:t>Energy and Environmental Engineering</w:t>
      </w:r>
    </w:p>
    <w:p w14:paraId="21D881F1" w14:textId="09FDBEAA" w:rsidR="00F06008" w:rsidRDefault="00F06008" w:rsidP="004E7230">
      <w:pPr>
        <w:pStyle w:val="Title"/>
        <w:jc w:val="center"/>
      </w:pPr>
    </w:p>
    <w:p w14:paraId="66883781" w14:textId="2C12F8D9" w:rsidR="00F06008" w:rsidRPr="004E7230" w:rsidRDefault="00F06008" w:rsidP="004E7230">
      <w:pPr>
        <w:pStyle w:val="Title"/>
        <w:jc w:val="center"/>
        <w:rPr>
          <w:sz w:val="40"/>
          <w:szCs w:val="40"/>
        </w:rPr>
      </w:pPr>
      <w:r w:rsidRPr="004E7230">
        <w:rPr>
          <w:sz w:val="40"/>
          <w:szCs w:val="40"/>
        </w:rPr>
        <w:t>20.10.2018</w:t>
      </w:r>
    </w:p>
    <w:p w14:paraId="6EE15B05" w14:textId="2CC5B02D" w:rsidR="00F06008" w:rsidRPr="004E7230" w:rsidRDefault="00F06008" w:rsidP="004E7230">
      <w:pPr>
        <w:pStyle w:val="Title"/>
        <w:jc w:val="center"/>
        <w:rPr>
          <w:sz w:val="40"/>
          <w:szCs w:val="40"/>
        </w:rPr>
      </w:pPr>
      <w:r w:rsidRPr="004E7230">
        <w:rPr>
          <w:sz w:val="40"/>
          <w:szCs w:val="40"/>
        </w:rPr>
        <w:t>Engineering Applications &amp; Study Skills</w:t>
      </w:r>
    </w:p>
    <w:p w14:paraId="37047E5F" w14:textId="17C962A7" w:rsidR="00F06008" w:rsidRPr="004E7230" w:rsidRDefault="00F06008" w:rsidP="004E7230">
      <w:pPr>
        <w:pStyle w:val="Title"/>
        <w:jc w:val="center"/>
        <w:rPr>
          <w:sz w:val="40"/>
          <w:szCs w:val="40"/>
        </w:rPr>
      </w:pPr>
      <w:r w:rsidRPr="004E7230">
        <w:rPr>
          <w:sz w:val="40"/>
          <w:szCs w:val="40"/>
        </w:rPr>
        <w:t>(M4X02063)</w:t>
      </w:r>
    </w:p>
    <w:p w14:paraId="6594B18A" w14:textId="625F353B" w:rsidR="00F06008" w:rsidRDefault="00F06008">
      <w:pPr>
        <w:pStyle w:val="Title"/>
      </w:pPr>
    </w:p>
    <w:sdt>
      <w:sdtPr>
        <w:id w:val="-905752744"/>
        <w:docPartObj>
          <w:docPartGallery w:val="Table of Contents"/>
          <w:docPartUnique/>
        </w:docPartObj>
      </w:sdtPr>
      <w:sdtEndPr>
        <w:rPr>
          <w:rFonts w:asciiTheme="minorHAnsi" w:eastAsiaTheme="minorEastAsia" w:hAnsiTheme="minorHAnsi" w:cstheme="minorBidi"/>
          <w:smallCaps w:val="0"/>
          <w:noProof/>
          <w:sz w:val="22"/>
          <w:szCs w:val="22"/>
        </w:rPr>
      </w:sdtEndPr>
      <w:sdtContent>
        <w:p w14:paraId="537AF22E" w14:textId="62835FE3" w:rsidR="00F06008" w:rsidRDefault="00F06008">
          <w:pPr>
            <w:pStyle w:val="TOCHeading"/>
          </w:pPr>
          <w:r>
            <w:t>Contents</w:t>
          </w:r>
        </w:p>
        <w:p w14:paraId="61B62EEA" w14:textId="6936058B" w:rsidR="001719AB" w:rsidRDefault="00F06008">
          <w:pPr>
            <w:pStyle w:val="TOC1"/>
            <w:tabs>
              <w:tab w:val="right" w:leader="dot" w:pos="9350"/>
            </w:tabs>
            <w:rPr>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28838249" w:history="1">
            <w:r w:rsidR="001719AB" w:rsidRPr="00F87165">
              <w:rPr>
                <w:rStyle w:val="Hyperlink"/>
                <w:noProof/>
              </w:rPr>
              <w:t>Introduction</w:t>
            </w:r>
            <w:r w:rsidR="001719AB">
              <w:rPr>
                <w:noProof/>
                <w:webHidden/>
              </w:rPr>
              <w:tab/>
            </w:r>
            <w:r w:rsidR="001719AB">
              <w:rPr>
                <w:noProof/>
                <w:webHidden/>
              </w:rPr>
              <w:fldChar w:fldCharType="begin"/>
            </w:r>
            <w:r w:rsidR="001719AB">
              <w:rPr>
                <w:noProof/>
                <w:webHidden/>
              </w:rPr>
              <w:instrText xml:space="preserve"> PAGEREF _Toc528838249 \h </w:instrText>
            </w:r>
            <w:r w:rsidR="001719AB">
              <w:rPr>
                <w:noProof/>
                <w:webHidden/>
              </w:rPr>
            </w:r>
            <w:r w:rsidR="001719AB">
              <w:rPr>
                <w:noProof/>
                <w:webHidden/>
              </w:rPr>
              <w:fldChar w:fldCharType="separate"/>
            </w:r>
            <w:r w:rsidR="001719AB">
              <w:rPr>
                <w:noProof/>
                <w:webHidden/>
              </w:rPr>
              <w:t>3</w:t>
            </w:r>
            <w:r w:rsidR="001719AB">
              <w:rPr>
                <w:noProof/>
                <w:webHidden/>
              </w:rPr>
              <w:fldChar w:fldCharType="end"/>
            </w:r>
          </w:hyperlink>
        </w:p>
        <w:p w14:paraId="2532B3E1" w14:textId="2214EB5C" w:rsidR="001719AB" w:rsidRDefault="001719AB">
          <w:pPr>
            <w:pStyle w:val="TOC1"/>
            <w:tabs>
              <w:tab w:val="right" w:leader="dot" w:pos="9350"/>
            </w:tabs>
            <w:rPr>
              <w:noProof/>
              <w:lang w:val="en-GB" w:eastAsia="en-GB"/>
            </w:rPr>
          </w:pPr>
          <w:hyperlink w:anchor="_Toc528838250" w:history="1">
            <w:r w:rsidRPr="00F87165">
              <w:rPr>
                <w:rStyle w:val="Hyperlink"/>
                <w:noProof/>
              </w:rPr>
              <w:t>Coursework 1: “Demonstration of SHM”</w:t>
            </w:r>
            <w:r>
              <w:rPr>
                <w:noProof/>
                <w:webHidden/>
              </w:rPr>
              <w:tab/>
            </w:r>
            <w:r>
              <w:rPr>
                <w:noProof/>
                <w:webHidden/>
              </w:rPr>
              <w:fldChar w:fldCharType="begin"/>
            </w:r>
            <w:r>
              <w:rPr>
                <w:noProof/>
                <w:webHidden/>
              </w:rPr>
              <w:instrText xml:space="preserve"> PAGEREF _Toc528838250 \h </w:instrText>
            </w:r>
            <w:r>
              <w:rPr>
                <w:noProof/>
                <w:webHidden/>
              </w:rPr>
            </w:r>
            <w:r>
              <w:rPr>
                <w:noProof/>
                <w:webHidden/>
              </w:rPr>
              <w:fldChar w:fldCharType="separate"/>
            </w:r>
            <w:r>
              <w:rPr>
                <w:noProof/>
                <w:webHidden/>
              </w:rPr>
              <w:t>4</w:t>
            </w:r>
            <w:r>
              <w:rPr>
                <w:noProof/>
                <w:webHidden/>
              </w:rPr>
              <w:fldChar w:fldCharType="end"/>
            </w:r>
          </w:hyperlink>
        </w:p>
        <w:p w14:paraId="252B95A8" w14:textId="2DCAD626" w:rsidR="001719AB" w:rsidRDefault="001719AB">
          <w:pPr>
            <w:pStyle w:val="TOC1"/>
            <w:tabs>
              <w:tab w:val="right" w:leader="dot" w:pos="9350"/>
            </w:tabs>
            <w:rPr>
              <w:noProof/>
              <w:lang w:val="en-GB" w:eastAsia="en-GB"/>
            </w:rPr>
          </w:pPr>
          <w:hyperlink w:anchor="_Toc528838251" w:history="1">
            <w:r w:rsidRPr="00F87165">
              <w:rPr>
                <w:rStyle w:val="Hyperlink"/>
                <w:noProof/>
              </w:rPr>
              <w:t>Coursework 2: “Composites”</w:t>
            </w:r>
            <w:r>
              <w:rPr>
                <w:noProof/>
                <w:webHidden/>
              </w:rPr>
              <w:tab/>
            </w:r>
            <w:r>
              <w:rPr>
                <w:noProof/>
                <w:webHidden/>
              </w:rPr>
              <w:fldChar w:fldCharType="begin"/>
            </w:r>
            <w:r>
              <w:rPr>
                <w:noProof/>
                <w:webHidden/>
              </w:rPr>
              <w:instrText xml:space="preserve"> PAGEREF _Toc528838251 \h </w:instrText>
            </w:r>
            <w:r>
              <w:rPr>
                <w:noProof/>
                <w:webHidden/>
              </w:rPr>
            </w:r>
            <w:r>
              <w:rPr>
                <w:noProof/>
                <w:webHidden/>
              </w:rPr>
              <w:fldChar w:fldCharType="separate"/>
            </w:r>
            <w:r>
              <w:rPr>
                <w:noProof/>
                <w:webHidden/>
              </w:rPr>
              <w:t>5</w:t>
            </w:r>
            <w:r>
              <w:rPr>
                <w:noProof/>
                <w:webHidden/>
              </w:rPr>
              <w:fldChar w:fldCharType="end"/>
            </w:r>
          </w:hyperlink>
        </w:p>
        <w:p w14:paraId="14191C7C" w14:textId="7CEAAB47" w:rsidR="001719AB" w:rsidRDefault="001719AB">
          <w:pPr>
            <w:pStyle w:val="TOC1"/>
            <w:tabs>
              <w:tab w:val="right" w:leader="dot" w:pos="9350"/>
            </w:tabs>
            <w:rPr>
              <w:noProof/>
              <w:lang w:val="en-GB" w:eastAsia="en-GB"/>
            </w:rPr>
          </w:pPr>
          <w:hyperlink w:anchor="_Toc528838252" w:history="1">
            <w:r w:rsidRPr="00F87165">
              <w:rPr>
                <w:rStyle w:val="Hyperlink"/>
                <w:noProof/>
              </w:rPr>
              <w:t>Overview</w:t>
            </w:r>
            <w:r>
              <w:rPr>
                <w:noProof/>
                <w:webHidden/>
              </w:rPr>
              <w:tab/>
            </w:r>
            <w:r>
              <w:rPr>
                <w:noProof/>
                <w:webHidden/>
              </w:rPr>
              <w:fldChar w:fldCharType="begin"/>
            </w:r>
            <w:r>
              <w:rPr>
                <w:noProof/>
                <w:webHidden/>
              </w:rPr>
              <w:instrText xml:space="preserve"> PAGEREF _Toc528838252 \h </w:instrText>
            </w:r>
            <w:r>
              <w:rPr>
                <w:noProof/>
                <w:webHidden/>
              </w:rPr>
            </w:r>
            <w:r>
              <w:rPr>
                <w:noProof/>
                <w:webHidden/>
              </w:rPr>
              <w:fldChar w:fldCharType="separate"/>
            </w:r>
            <w:r>
              <w:rPr>
                <w:noProof/>
                <w:webHidden/>
              </w:rPr>
              <w:t>6</w:t>
            </w:r>
            <w:r>
              <w:rPr>
                <w:noProof/>
                <w:webHidden/>
              </w:rPr>
              <w:fldChar w:fldCharType="end"/>
            </w:r>
          </w:hyperlink>
        </w:p>
        <w:p w14:paraId="22667B58" w14:textId="51D99662" w:rsidR="001719AB" w:rsidRDefault="001719AB">
          <w:pPr>
            <w:pStyle w:val="TOC1"/>
            <w:tabs>
              <w:tab w:val="right" w:leader="dot" w:pos="9350"/>
            </w:tabs>
            <w:rPr>
              <w:noProof/>
              <w:lang w:val="en-GB" w:eastAsia="en-GB"/>
            </w:rPr>
          </w:pPr>
          <w:hyperlink w:anchor="_Toc528838253" w:history="1">
            <w:r w:rsidRPr="00F87165">
              <w:rPr>
                <w:rStyle w:val="Hyperlink"/>
                <w:noProof/>
              </w:rPr>
              <w:t>Conclusion</w:t>
            </w:r>
            <w:r>
              <w:rPr>
                <w:noProof/>
                <w:webHidden/>
              </w:rPr>
              <w:tab/>
            </w:r>
            <w:r>
              <w:rPr>
                <w:noProof/>
                <w:webHidden/>
              </w:rPr>
              <w:fldChar w:fldCharType="begin"/>
            </w:r>
            <w:r>
              <w:rPr>
                <w:noProof/>
                <w:webHidden/>
              </w:rPr>
              <w:instrText xml:space="preserve"> PAGEREF _Toc528838253 \h </w:instrText>
            </w:r>
            <w:r>
              <w:rPr>
                <w:noProof/>
                <w:webHidden/>
              </w:rPr>
            </w:r>
            <w:r>
              <w:rPr>
                <w:noProof/>
                <w:webHidden/>
              </w:rPr>
              <w:fldChar w:fldCharType="separate"/>
            </w:r>
            <w:r>
              <w:rPr>
                <w:noProof/>
                <w:webHidden/>
              </w:rPr>
              <w:t>7</w:t>
            </w:r>
            <w:r>
              <w:rPr>
                <w:noProof/>
                <w:webHidden/>
              </w:rPr>
              <w:fldChar w:fldCharType="end"/>
            </w:r>
          </w:hyperlink>
        </w:p>
        <w:p w14:paraId="2EA9B67D" w14:textId="0B68DDF6" w:rsidR="00F06008" w:rsidRDefault="00F06008">
          <w:r>
            <w:rPr>
              <w:b/>
              <w:bCs/>
              <w:noProof/>
            </w:rPr>
            <w:fldChar w:fldCharType="end"/>
          </w:r>
        </w:p>
      </w:sdtContent>
    </w:sdt>
    <w:p w14:paraId="798A0813" w14:textId="156F1E0F" w:rsidR="00F06008" w:rsidRDefault="00F06008">
      <w:pPr>
        <w:pStyle w:val="Title"/>
      </w:pPr>
    </w:p>
    <w:p w14:paraId="62E0D7CD" w14:textId="66EDC8B0" w:rsidR="00F06008" w:rsidRDefault="00F06008">
      <w:pPr>
        <w:pStyle w:val="Title"/>
      </w:pPr>
    </w:p>
    <w:p w14:paraId="4B38EEF7" w14:textId="09631DD9" w:rsidR="00F06008" w:rsidRDefault="00F06008">
      <w:pPr>
        <w:pStyle w:val="Title"/>
      </w:pPr>
    </w:p>
    <w:p w14:paraId="3A7CBFBC" w14:textId="231F721C" w:rsidR="00F06008" w:rsidRDefault="00F06008">
      <w:pPr>
        <w:pStyle w:val="Title"/>
      </w:pPr>
    </w:p>
    <w:p w14:paraId="086955B8" w14:textId="2E87C51B" w:rsidR="00F06008" w:rsidRDefault="00F06008">
      <w:pPr>
        <w:pStyle w:val="Title"/>
      </w:pPr>
    </w:p>
    <w:p w14:paraId="29A17BF8" w14:textId="5A29430A" w:rsidR="00F06008" w:rsidRDefault="00F06008">
      <w:pPr>
        <w:pStyle w:val="Title"/>
      </w:pPr>
    </w:p>
    <w:p w14:paraId="7BFDC96B" w14:textId="506648D0" w:rsidR="00F06008" w:rsidRDefault="00F06008">
      <w:pPr>
        <w:pStyle w:val="Title"/>
      </w:pPr>
    </w:p>
    <w:p w14:paraId="7F0432A5" w14:textId="5489ECCF" w:rsidR="00F06008" w:rsidRDefault="00F06008">
      <w:pPr>
        <w:pStyle w:val="Title"/>
      </w:pPr>
    </w:p>
    <w:p w14:paraId="4A4EB21E" w14:textId="67D15485" w:rsidR="00F06008" w:rsidRDefault="00F06008">
      <w:pPr>
        <w:pStyle w:val="Title"/>
      </w:pPr>
    </w:p>
    <w:p w14:paraId="64A45BAA" w14:textId="2746CF9E" w:rsidR="00F06008" w:rsidRDefault="00F06008">
      <w:pPr>
        <w:pStyle w:val="Title"/>
      </w:pPr>
    </w:p>
    <w:p w14:paraId="6297A1E2" w14:textId="393B3B09" w:rsidR="00F06008" w:rsidRDefault="00F06008">
      <w:pPr>
        <w:pStyle w:val="Title"/>
      </w:pPr>
    </w:p>
    <w:p w14:paraId="305495BF" w14:textId="63E1795D" w:rsidR="00F06008" w:rsidRDefault="00F06008">
      <w:pPr>
        <w:pStyle w:val="Title"/>
      </w:pPr>
    </w:p>
    <w:p w14:paraId="5BF9C37E" w14:textId="7E45EC0B" w:rsidR="00F06008" w:rsidRDefault="00F06008">
      <w:pPr>
        <w:pStyle w:val="Title"/>
      </w:pPr>
    </w:p>
    <w:p w14:paraId="04087CCD" w14:textId="77777777" w:rsidR="00F06008" w:rsidRDefault="00F06008">
      <w:pPr>
        <w:pStyle w:val="Title"/>
      </w:pPr>
    </w:p>
    <w:p w14:paraId="722F2445" w14:textId="01D561FC" w:rsidR="00855982" w:rsidRPr="00855982" w:rsidRDefault="007A0B61" w:rsidP="00855982">
      <w:pPr>
        <w:pStyle w:val="Heading1"/>
      </w:pPr>
      <w:bookmarkStart w:id="0" w:name="_Toc528838249"/>
      <w:r>
        <w:lastRenderedPageBreak/>
        <w:t>Introduction</w:t>
      </w:r>
      <w:bookmarkEnd w:id="0"/>
    </w:p>
    <w:p w14:paraId="03C0041F" w14:textId="2BA98560" w:rsidR="00F06008" w:rsidRDefault="00F06008" w:rsidP="00F06008"/>
    <w:p w14:paraId="018CE7B6" w14:textId="43BF95C8" w:rsidR="00855982" w:rsidRDefault="006C237C" w:rsidP="00F06008">
      <w:r>
        <w:t xml:space="preserve">The aim of this report </w:t>
      </w:r>
      <w:r w:rsidR="005F3085">
        <w:t xml:space="preserve">is to analyze two </w:t>
      </w:r>
      <w:proofErr w:type="spellStart"/>
      <w:r w:rsidR="005F3085">
        <w:t>courseworks</w:t>
      </w:r>
      <w:proofErr w:type="spellEnd"/>
      <w:r w:rsidR="005F3085">
        <w:t xml:space="preserve"> that have been written last year. This reflective report </w:t>
      </w:r>
      <w:proofErr w:type="spellStart"/>
      <w:r w:rsidR="005F3085">
        <w:t>examinates</w:t>
      </w:r>
      <w:proofErr w:type="spellEnd"/>
      <w:r w:rsidR="005F3085">
        <w:t xml:space="preserve"> the feedback received, explores my own thoughts, evaluates my skills from foundation year and how I do feel if there are any improvements. The report is based on feedbacks received from these two </w:t>
      </w:r>
      <w:proofErr w:type="spellStart"/>
      <w:r w:rsidR="005F3085">
        <w:t>courseworks</w:t>
      </w:r>
      <w:proofErr w:type="spellEnd"/>
      <w:r w:rsidR="005F3085">
        <w:t>. Moreover, the purpose of this report is also to reveal my strengths and weaknesses that will help me to improve myself and achieve better results throughout the course.</w:t>
      </w:r>
      <w:r w:rsidR="007D6386">
        <w:t xml:space="preserve"> In the first instance, this reflective report helps me to evaluate myself, ma</w:t>
      </w:r>
      <w:r w:rsidR="00DD5A4D">
        <w:t>k</w:t>
      </w:r>
      <w:r w:rsidR="007D6386">
        <w:t>e conclusions and do improve myself, taking this experience into account.</w:t>
      </w:r>
    </w:p>
    <w:p w14:paraId="284E0204" w14:textId="7433F71A" w:rsidR="00F06008" w:rsidRDefault="00F06008" w:rsidP="00F06008"/>
    <w:p w14:paraId="089B9749" w14:textId="5407824B" w:rsidR="00F06008" w:rsidRDefault="00F06008" w:rsidP="00F06008"/>
    <w:p w14:paraId="3F1E489E" w14:textId="07D4B948" w:rsidR="00F06008" w:rsidRDefault="00F06008" w:rsidP="00F06008"/>
    <w:p w14:paraId="06D4B782" w14:textId="29909A1E" w:rsidR="00F06008" w:rsidRDefault="00F06008" w:rsidP="00F06008"/>
    <w:p w14:paraId="2B754AF7" w14:textId="4DC9A5F2" w:rsidR="00F06008" w:rsidRDefault="00F06008" w:rsidP="00F06008"/>
    <w:p w14:paraId="4BF001F1" w14:textId="518749E6" w:rsidR="00F06008" w:rsidRDefault="00F06008" w:rsidP="00F06008"/>
    <w:p w14:paraId="4E2AE41B" w14:textId="5E7DBAB2" w:rsidR="00F06008" w:rsidRDefault="00F06008" w:rsidP="00F06008"/>
    <w:p w14:paraId="1870252B" w14:textId="214EA8AE" w:rsidR="00F06008" w:rsidRDefault="00F06008" w:rsidP="00F06008"/>
    <w:p w14:paraId="61A9EEAE" w14:textId="4F367063" w:rsidR="00F06008" w:rsidRDefault="00F06008" w:rsidP="00F06008"/>
    <w:p w14:paraId="7682645F" w14:textId="03518B9F" w:rsidR="00F06008" w:rsidRDefault="00F06008" w:rsidP="00F06008"/>
    <w:p w14:paraId="6A661705" w14:textId="698E06DD" w:rsidR="00F06008" w:rsidRDefault="00F06008" w:rsidP="00F06008"/>
    <w:p w14:paraId="08AA3A49" w14:textId="058AA883" w:rsidR="00F06008" w:rsidRDefault="00F06008" w:rsidP="00F06008"/>
    <w:p w14:paraId="336F6097" w14:textId="52D940C5" w:rsidR="00F06008" w:rsidRDefault="00F06008" w:rsidP="00F06008"/>
    <w:p w14:paraId="73969D14" w14:textId="74150E76" w:rsidR="00F06008" w:rsidRDefault="00F06008" w:rsidP="00F06008"/>
    <w:p w14:paraId="66D8AAFE" w14:textId="2124C24B" w:rsidR="00F06008" w:rsidRDefault="00F06008" w:rsidP="00F06008"/>
    <w:p w14:paraId="1A3E7FEE" w14:textId="6ABE8847" w:rsidR="00F06008" w:rsidRDefault="00F06008" w:rsidP="00F06008"/>
    <w:p w14:paraId="2A7EFC30" w14:textId="649D8298" w:rsidR="00F06008" w:rsidRDefault="00F06008" w:rsidP="00F06008"/>
    <w:p w14:paraId="09A7F42A" w14:textId="0B4E94CD" w:rsidR="00F06008" w:rsidRDefault="00F06008" w:rsidP="00F06008"/>
    <w:p w14:paraId="60AF3006" w14:textId="3BD22ED2" w:rsidR="00F06008" w:rsidRDefault="00F06008" w:rsidP="00F06008"/>
    <w:p w14:paraId="095B0390" w14:textId="03A4538E" w:rsidR="00F06008" w:rsidRDefault="00F06008" w:rsidP="00F06008"/>
    <w:p w14:paraId="35AD955E" w14:textId="5F4805AC" w:rsidR="00F06008" w:rsidRDefault="00F06008" w:rsidP="00F06008"/>
    <w:p w14:paraId="5640EF9B" w14:textId="3D83B477" w:rsidR="00F06008" w:rsidRDefault="00607754" w:rsidP="00F06008">
      <w:pPr>
        <w:pStyle w:val="Heading1"/>
        <w:rPr>
          <w:rFonts w:asciiTheme="minorHAnsi" w:eastAsiaTheme="minorEastAsia" w:hAnsiTheme="minorHAnsi" w:cstheme="minorBidi"/>
          <w:sz w:val="22"/>
          <w:szCs w:val="22"/>
        </w:rPr>
      </w:pPr>
      <w:bookmarkStart w:id="1" w:name="_Toc528838250"/>
      <w:r>
        <w:lastRenderedPageBreak/>
        <w:t>Coursework 1: “Demonstration of SHM”</w:t>
      </w:r>
      <w:bookmarkEnd w:id="1"/>
    </w:p>
    <w:p w14:paraId="690E7F1C" w14:textId="00AF0CDB" w:rsidR="00F06008" w:rsidRDefault="00F06008" w:rsidP="00F06008"/>
    <w:p w14:paraId="568CD5F2" w14:textId="5E4841B3" w:rsidR="00607754" w:rsidRDefault="00607754" w:rsidP="00F06008">
      <w:r>
        <w:t>The aim of this coursework was to demonstrate the understanding of SHM experiment, which has been done by the group of the students. The purpose of that experiment was to determine</w:t>
      </w:r>
      <w:r w:rsidR="00E6472F">
        <w:t xml:space="preserve"> the value of acceleration due to gravity by measuring the </w:t>
      </w:r>
      <w:proofErr w:type="gramStart"/>
      <w:r w:rsidR="00E6472F">
        <w:t>time period</w:t>
      </w:r>
      <w:proofErr w:type="gramEnd"/>
      <w:r w:rsidR="00E6472F">
        <w:t xml:space="preserve"> of simple pendulum.</w:t>
      </w:r>
    </w:p>
    <w:p w14:paraId="150D6AC4" w14:textId="6BE6720B" w:rsidR="00E6472F" w:rsidRDefault="00E6472F" w:rsidP="00F06008">
      <w:r>
        <w:t xml:space="preserve">I was quite pleased with the marks, it was 60.7%, considering it was </w:t>
      </w:r>
      <w:r w:rsidR="00A43346">
        <w:t xml:space="preserve">the </w:t>
      </w:r>
      <w:r>
        <w:t>1</w:t>
      </w:r>
      <w:r w:rsidRPr="00E6472F">
        <w:rPr>
          <w:vertAlign w:val="superscript"/>
        </w:rPr>
        <w:t>st</w:t>
      </w:r>
      <w:r>
        <w:t xml:space="preserve"> technical report. Although, there </w:t>
      </w:r>
      <w:r w:rsidR="00D837CA">
        <w:t>were</w:t>
      </w:r>
      <w:r>
        <w:t xml:space="preserve"> many things that could be improved. The range of research sources has not been wide, and more sources could be included. The quality of references was very good, and sources were correctly cited. The introductory part was strong and met the requirements, although the experimental procedure wasn’t described </w:t>
      </w:r>
      <w:r w:rsidR="00D837CA">
        <w:t>explicitly,</w:t>
      </w:r>
      <w:r>
        <w:t xml:space="preserve"> and some important information has been missed out. I am not very happy with the analysis part, it could be done much better. Despite the tables and graphs were included, some parts of these weren’t explained. Feedback about skills for professional practice was very positive as </w:t>
      </w:r>
      <w:r w:rsidR="0086647C">
        <w:t>my work was described as coherent, fluent and professionally presented.</w:t>
      </w:r>
    </w:p>
    <w:p w14:paraId="03ED1A84" w14:textId="4C50F309" w:rsidR="0086647C" w:rsidRDefault="0086647C" w:rsidP="00F06008">
      <w:r>
        <w:t>This coursework helped me to build a team spirit and taught me to work in a group</w:t>
      </w:r>
      <w:r w:rsidR="00753B78">
        <w:t xml:space="preserve"> as before this experiment I did prefer to work individually, rather than in groups, as</w:t>
      </w:r>
      <w:r w:rsidR="00D837CA">
        <w:t xml:space="preserve"> working on my own,</w:t>
      </w:r>
      <w:r w:rsidR="00753B78">
        <w:t xml:space="preserve"> </w:t>
      </w:r>
      <w:r w:rsidR="00F6084C">
        <w:t>I</w:t>
      </w:r>
      <w:r w:rsidR="00753B78">
        <w:t xml:space="preserve"> </w:t>
      </w:r>
      <w:r w:rsidR="004F5E73">
        <w:t>must</w:t>
      </w:r>
      <w:r w:rsidR="00753B78">
        <w:t xml:space="preserve"> </w:t>
      </w:r>
      <w:r w:rsidR="00753B78">
        <w:t xml:space="preserve">take all the responsibilities </w:t>
      </w:r>
      <w:r w:rsidR="00753B78">
        <w:t xml:space="preserve">and rely on </w:t>
      </w:r>
      <w:r w:rsidR="00F6084C">
        <w:t>my</w:t>
      </w:r>
      <w:r w:rsidR="00753B78">
        <w:t xml:space="preserve">self only. </w:t>
      </w:r>
      <w:r w:rsidR="004F5E73">
        <w:t>I have learned also, how to implement practical skills doing this experiment and how to describe it on a paper later. This is a necessary skill for the career</w:t>
      </w:r>
      <w:r w:rsidR="004F5E73" w:rsidRPr="004F5E73">
        <w:rPr>
          <w:lang w:val="en-GB"/>
        </w:rPr>
        <w:t xml:space="preserve"> </w:t>
      </w:r>
      <w:r w:rsidR="004F5E73">
        <w:rPr>
          <w:lang w:val="en-GB"/>
        </w:rPr>
        <w:t xml:space="preserve">as an engineer. </w:t>
      </w:r>
      <w:r w:rsidR="005259E7">
        <w:t xml:space="preserve">From my experience now, I would </w:t>
      </w:r>
      <w:proofErr w:type="gramStart"/>
      <w:r w:rsidR="005259E7">
        <w:t>definitely pay</w:t>
      </w:r>
      <w:proofErr w:type="gramEnd"/>
      <w:r w:rsidR="005259E7">
        <w:t xml:space="preserve"> more attention to the analysis part and explain everything in a coherent and scientific way. I would also </w:t>
      </w:r>
      <w:r w:rsidR="00F615A0">
        <w:t xml:space="preserve">change the further work section and would suggest more ways to reduce the issues that have been made during the experiment. Overall, </w:t>
      </w:r>
      <w:r w:rsidR="005259E7">
        <w:t xml:space="preserve">I feel quite satisfied with that </w:t>
      </w:r>
      <w:proofErr w:type="spellStart"/>
      <w:r w:rsidR="005259E7">
        <w:t>corsework</w:t>
      </w:r>
      <w:proofErr w:type="spellEnd"/>
      <w:r w:rsidR="00F615A0">
        <w:t>.</w:t>
      </w:r>
    </w:p>
    <w:p w14:paraId="796DEF79" w14:textId="0988E3C8" w:rsidR="00607754" w:rsidRDefault="00607754" w:rsidP="00607754"/>
    <w:p w14:paraId="639715A5" w14:textId="734AC83F" w:rsidR="00607754" w:rsidRDefault="00607754" w:rsidP="00607754">
      <w:pPr>
        <w:tabs>
          <w:tab w:val="left" w:pos="6300"/>
        </w:tabs>
      </w:pPr>
      <w:r>
        <w:tab/>
      </w:r>
    </w:p>
    <w:p w14:paraId="16F116C5" w14:textId="3A033D09" w:rsidR="00607754" w:rsidRPr="00607754" w:rsidRDefault="00607754" w:rsidP="00607754"/>
    <w:p w14:paraId="29496853" w14:textId="0033FAC5" w:rsidR="00607754" w:rsidRPr="00607754" w:rsidRDefault="00607754" w:rsidP="00607754"/>
    <w:p w14:paraId="6527F709" w14:textId="493CF933" w:rsidR="00607754" w:rsidRPr="00607754" w:rsidRDefault="00607754" w:rsidP="00607754"/>
    <w:p w14:paraId="4330F517" w14:textId="48374BD8" w:rsidR="00607754" w:rsidRPr="00607754" w:rsidRDefault="00607754" w:rsidP="00607754"/>
    <w:p w14:paraId="0C658B2B" w14:textId="2E98A11A" w:rsidR="00607754" w:rsidRPr="00607754" w:rsidRDefault="00607754" w:rsidP="00607754"/>
    <w:p w14:paraId="6A07CF00" w14:textId="27E1ECFA" w:rsidR="00607754" w:rsidRDefault="00607754" w:rsidP="00607754"/>
    <w:p w14:paraId="214D0C10" w14:textId="23D4821A" w:rsidR="00DD5A4D" w:rsidRDefault="00DD5A4D" w:rsidP="00607754"/>
    <w:p w14:paraId="2A8FF371" w14:textId="681D09E9" w:rsidR="00DD5A4D" w:rsidRDefault="00DD5A4D" w:rsidP="00607754"/>
    <w:p w14:paraId="3D122582" w14:textId="77777777" w:rsidR="004E7230" w:rsidRDefault="004E7230" w:rsidP="00607754">
      <w:bookmarkStart w:id="2" w:name="_GoBack"/>
      <w:bookmarkEnd w:id="2"/>
    </w:p>
    <w:p w14:paraId="31948CAF" w14:textId="3FBB746F" w:rsidR="00607754" w:rsidRDefault="00A30F83" w:rsidP="00607754">
      <w:pPr>
        <w:pStyle w:val="Heading1"/>
        <w:rPr>
          <w:rFonts w:asciiTheme="minorHAnsi" w:eastAsiaTheme="minorEastAsia" w:hAnsiTheme="minorHAnsi" w:cstheme="minorBidi"/>
          <w:b w:val="0"/>
          <w:bCs w:val="0"/>
          <w:smallCaps w:val="0"/>
          <w:sz w:val="22"/>
          <w:szCs w:val="22"/>
        </w:rPr>
      </w:pPr>
      <w:bookmarkStart w:id="3" w:name="_Toc528838251"/>
      <w:r>
        <w:lastRenderedPageBreak/>
        <w:t>Coursework 2: “Composites”</w:t>
      </w:r>
      <w:bookmarkEnd w:id="3"/>
    </w:p>
    <w:p w14:paraId="4CD71C35" w14:textId="53E6DEC8" w:rsidR="00607754" w:rsidRDefault="00607754" w:rsidP="00607754"/>
    <w:p w14:paraId="5AFD8EBF" w14:textId="10CA60F4" w:rsidR="00607754" w:rsidRDefault="00B246DF" w:rsidP="00607754">
      <w:r>
        <w:t>The purpose of that report</w:t>
      </w:r>
      <w:r w:rsidR="00CC0C2E">
        <w:t xml:space="preserve"> was to discuss the types of composites, explore the early </w:t>
      </w:r>
      <w:r w:rsidR="00A43346">
        <w:t>adopters</w:t>
      </w:r>
      <w:r w:rsidR="00CC0C2E">
        <w:t xml:space="preserve"> of composites and investigate how carbon </w:t>
      </w:r>
      <w:proofErr w:type="spellStart"/>
      <w:r w:rsidR="00CC0C2E">
        <w:t>fibre</w:t>
      </w:r>
      <w:proofErr w:type="spellEnd"/>
      <w:r w:rsidR="00CC0C2E">
        <w:t xml:space="preserve"> composites particularly have been used in the energy and environment engineering.</w:t>
      </w:r>
    </w:p>
    <w:p w14:paraId="201D5761" w14:textId="3C3BE411" w:rsidR="00CC0C2E" w:rsidRDefault="00CC0C2E" w:rsidP="00607754">
      <w:r>
        <w:t xml:space="preserve">The marks I have received for that report were only 46.9%. The overall content of the work was written quite poorly. The main my problem was, that I have copied a lot from different sources without paraphrasing. Writing that </w:t>
      </w:r>
      <w:proofErr w:type="gramStart"/>
      <w:r>
        <w:t>coursework</w:t>
      </w:r>
      <w:proofErr w:type="gramEnd"/>
      <w:r>
        <w:t xml:space="preserve"> I have encountered a problem with paraphrasing as I found that it was very difficult to use my own words describing the technical details, types and history of composites. In the analysis part there was not enough discussed about the early adopters of composites</w:t>
      </w:r>
      <w:r w:rsidR="00D5297A">
        <w:t>, t</w:t>
      </w:r>
      <w:r w:rsidR="00D5297A">
        <w:t xml:space="preserve">his could be explained </w:t>
      </w:r>
      <w:r w:rsidR="00D5297A">
        <w:t>in more scientific language</w:t>
      </w:r>
      <w:r w:rsidR="00D5297A">
        <w:t xml:space="preserve"> and more evidences could be found. </w:t>
      </w:r>
      <w:r w:rsidR="00D5297A">
        <w:t>I had to pay more attention also to the composites that are used in particularly energy and environmental engineering and recycling problems could be explained better and wider.</w:t>
      </w:r>
      <w:r>
        <w:t xml:space="preserve"> The best part of that report </w:t>
      </w:r>
      <w:r w:rsidR="00D5297A">
        <w:t>was probably conclusion, as all the gathered and analyzed information was written in my own words.</w:t>
      </w:r>
    </w:p>
    <w:p w14:paraId="60A92F26" w14:textId="2AB54B5E" w:rsidR="00D5297A" w:rsidRDefault="00D5297A" w:rsidP="00607754">
      <w:r>
        <w:t xml:space="preserve">I have learned, that paraphrasing needs to be improved enormously as this is showing my knowledge and understanding of subject. Moreover, it is crucial for all </w:t>
      </w:r>
      <w:proofErr w:type="spellStart"/>
      <w:r w:rsidR="00141793">
        <w:t>course</w:t>
      </w:r>
      <w:r>
        <w:t>works</w:t>
      </w:r>
      <w:proofErr w:type="spellEnd"/>
      <w:r>
        <w:t xml:space="preserve"> for my course. </w:t>
      </w:r>
      <w:r w:rsidR="00B26EF5">
        <w:t xml:space="preserve">I would </w:t>
      </w:r>
      <w:proofErr w:type="gramStart"/>
      <w:r w:rsidR="00B26EF5">
        <w:t>definitely change</w:t>
      </w:r>
      <w:proofErr w:type="gramEnd"/>
      <w:r w:rsidR="00B26EF5">
        <w:t xml:space="preserve"> the flow of my thoughts to make that coursework</w:t>
      </w:r>
      <w:r>
        <w:t xml:space="preserve"> </w:t>
      </w:r>
      <w:r w:rsidR="00B26EF5">
        <w:t xml:space="preserve">be more coherent; and </w:t>
      </w:r>
      <w:r w:rsidR="001D074E">
        <w:t>also, I</w:t>
      </w:r>
      <w:r w:rsidR="00B26EF5">
        <w:t xml:space="preserve"> would use more literature to explicit the subject in fully and thus to complete the given task </w:t>
      </w:r>
      <w:r w:rsidR="001D074E">
        <w:t>with the better results. I do feel that that coursework taught me to avoid copying and use my own words, as this is showing to the audience my understanding of the subject.</w:t>
      </w:r>
    </w:p>
    <w:p w14:paraId="3A3FC51E" w14:textId="3B79DA4E" w:rsidR="00607754" w:rsidRDefault="00607754" w:rsidP="00607754"/>
    <w:p w14:paraId="4CB8A3F9" w14:textId="627765CA" w:rsidR="00607754" w:rsidRDefault="00607754" w:rsidP="00607754"/>
    <w:p w14:paraId="1988EA86" w14:textId="3499DEFD" w:rsidR="00607754" w:rsidRDefault="00607754" w:rsidP="00607754"/>
    <w:p w14:paraId="0E0C4E41" w14:textId="0922CBE3" w:rsidR="00607754" w:rsidRDefault="00607754" w:rsidP="00607754"/>
    <w:p w14:paraId="16F486C1" w14:textId="3DE251EF" w:rsidR="00607754" w:rsidRDefault="00607754" w:rsidP="00607754"/>
    <w:p w14:paraId="2E6E2407" w14:textId="5268F117" w:rsidR="00607754" w:rsidRDefault="00607754" w:rsidP="00607754"/>
    <w:p w14:paraId="1EF5E350" w14:textId="5A1E3360" w:rsidR="00607754" w:rsidRDefault="00607754" w:rsidP="00607754"/>
    <w:p w14:paraId="53A5D65F" w14:textId="1C1DD4F4" w:rsidR="00607754" w:rsidRDefault="00607754" w:rsidP="00607754"/>
    <w:p w14:paraId="3F7F5155" w14:textId="126008AB" w:rsidR="00607754" w:rsidRDefault="00607754" w:rsidP="00607754"/>
    <w:p w14:paraId="093932FC" w14:textId="72659D20" w:rsidR="00607754" w:rsidRDefault="00607754" w:rsidP="00607754"/>
    <w:p w14:paraId="3F49BB94" w14:textId="0AADE66C" w:rsidR="00607754" w:rsidRDefault="00607754" w:rsidP="00607754"/>
    <w:p w14:paraId="4C6D85EA" w14:textId="20B74331" w:rsidR="00607754" w:rsidRDefault="00607754" w:rsidP="00607754"/>
    <w:p w14:paraId="319978D5" w14:textId="67BD4889" w:rsidR="00607754" w:rsidRDefault="00607754" w:rsidP="00607754"/>
    <w:p w14:paraId="3435495F" w14:textId="7B4C7E33" w:rsidR="00607754" w:rsidRDefault="00607754" w:rsidP="00607754"/>
    <w:p w14:paraId="4650D23C" w14:textId="65CAB26A" w:rsidR="00607754" w:rsidRDefault="00077BC2" w:rsidP="00607754">
      <w:pPr>
        <w:pStyle w:val="Heading1"/>
        <w:rPr>
          <w:rFonts w:asciiTheme="minorHAnsi" w:eastAsiaTheme="minorEastAsia" w:hAnsiTheme="minorHAnsi" w:cstheme="minorBidi"/>
          <w:b w:val="0"/>
          <w:bCs w:val="0"/>
          <w:smallCaps w:val="0"/>
          <w:sz w:val="22"/>
          <w:szCs w:val="22"/>
        </w:rPr>
      </w:pPr>
      <w:bookmarkStart w:id="4" w:name="_Toc528838252"/>
      <w:r>
        <w:lastRenderedPageBreak/>
        <w:t>Overview</w:t>
      </w:r>
      <w:bookmarkEnd w:id="4"/>
    </w:p>
    <w:p w14:paraId="40926FAD" w14:textId="0A872AD6" w:rsidR="00607754" w:rsidRDefault="00607754" w:rsidP="00607754"/>
    <w:p w14:paraId="7E8303EB" w14:textId="47E476CD" w:rsidR="00163EDE" w:rsidRDefault="004406F7" w:rsidP="00607754">
      <w:r>
        <w:t xml:space="preserve">I am </w:t>
      </w:r>
      <w:proofErr w:type="gramStart"/>
      <w:r>
        <w:t>really glad</w:t>
      </w:r>
      <w:proofErr w:type="gramEnd"/>
      <w:r>
        <w:t xml:space="preserve"> that I have started from the foundation year. The foundation year helped me a lot to be prepared for year 1 as I have learned how to think critically and academically, how to write the </w:t>
      </w:r>
      <w:proofErr w:type="spellStart"/>
      <w:r>
        <w:t>courseworks</w:t>
      </w:r>
      <w:proofErr w:type="spellEnd"/>
      <w:r>
        <w:t xml:space="preserve">, how to use the vast sources of information for completion of tasks required. My strengths and weaknesses have </w:t>
      </w:r>
      <w:r w:rsidR="00EA45AB">
        <w:t>been</w:t>
      </w:r>
      <w:r>
        <w:t xml:space="preserve"> revealed during my study at foundation year.</w:t>
      </w:r>
    </w:p>
    <w:p w14:paraId="3F732395" w14:textId="48D35597" w:rsidR="003B641D" w:rsidRDefault="004406F7" w:rsidP="00607754">
      <w:r>
        <w:t xml:space="preserve">My strength is that I can use a variety of different sources to write a work and do referencing and citing well. My </w:t>
      </w:r>
      <w:proofErr w:type="spellStart"/>
      <w:r>
        <w:t>courseworks</w:t>
      </w:r>
      <w:proofErr w:type="spellEnd"/>
      <w:r>
        <w:t xml:space="preserve"> from foundation year </w:t>
      </w:r>
      <w:r w:rsidR="003B641D">
        <w:t xml:space="preserve">have showed me that I am able to write the work quite fluently and coherently. From the experience I have received last year, I could state, that introduction and conclusion parts </w:t>
      </w:r>
      <w:r w:rsidR="00141793">
        <w:t xml:space="preserve">I </w:t>
      </w:r>
      <w:r w:rsidR="003B641D">
        <w:t xml:space="preserve">have done quite well, so I could say this is my strength too. My strength is also, that I have learned how to work not only individually but in groups as well. I do feel, that work in groups brought me a great experience and showed my ability to be a part of the team easily. </w:t>
      </w:r>
    </w:p>
    <w:p w14:paraId="64896CD1" w14:textId="18ED557D" w:rsidR="00716F3E" w:rsidRDefault="00716F3E" w:rsidP="00607754">
      <w:r>
        <w:t>Despite my strengths, the weaknesses have been also revealed during the foundation year. One of the major issues I had was</w:t>
      </w:r>
      <w:r w:rsidRPr="00716F3E">
        <w:rPr>
          <w:lang w:val="en-GB"/>
        </w:rPr>
        <w:t xml:space="preserve"> </w:t>
      </w:r>
      <w:r>
        <w:rPr>
          <w:lang w:val="en-GB"/>
        </w:rPr>
        <w:t xml:space="preserve">incapability of </w:t>
      </w:r>
      <w:r>
        <w:t xml:space="preserve">paraphrasing, instead of copying a text. Another weakness is that </w:t>
      </w:r>
      <w:r w:rsidR="00EA45AB">
        <w:t>I do have a lack of patience sometimes where work needs to be analyzed more deeply, using the different analytical and academic methods. I have found also, that sometimes I do have a lack of knowledge of academic English language and this doesn’t help me to use my knowledge in fully.</w:t>
      </w:r>
    </w:p>
    <w:p w14:paraId="63F56311" w14:textId="6E4BF283" w:rsidR="009A6D3A" w:rsidRDefault="009A6D3A" w:rsidP="00607754">
      <w:r>
        <w:t xml:space="preserve">Going forward in my studies I </w:t>
      </w:r>
      <w:proofErr w:type="gramStart"/>
      <w:r>
        <w:t>have to</w:t>
      </w:r>
      <w:proofErr w:type="gramEnd"/>
      <w:r>
        <w:t xml:space="preserve"> improve myself and </w:t>
      </w:r>
      <w:r w:rsidR="00DD5A4D">
        <w:t>turn</w:t>
      </w:r>
      <w:r>
        <w:t xml:space="preserve"> all my weaknesses </w:t>
      </w:r>
      <w:r w:rsidR="00DD5A4D">
        <w:t xml:space="preserve">into </w:t>
      </w:r>
      <w:r>
        <w:t xml:space="preserve">my strengths. Particularly, I am going to enormously improve a paraphrasing and avoid any copying for the further </w:t>
      </w:r>
      <w:proofErr w:type="spellStart"/>
      <w:r>
        <w:t>courseworks</w:t>
      </w:r>
      <w:proofErr w:type="spellEnd"/>
      <w:r>
        <w:t xml:space="preserve">. </w:t>
      </w:r>
      <w:r w:rsidR="00C65E1A">
        <w:t>I haven’t done it yet, as this is my 1</w:t>
      </w:r>
      <w:r w:rsidR="00C65E1A" w:rsidRPr="00C65E1A">
        <w:rPr>
          <w:vertAlign w:val="superscript"/>
        </w:rPr>
        <w:t>st</w:t>
      </w:r>
      <w:r w:rsidR="00C65E1A">
        <w:t xml:space="preserve"> coursework in the first semester. </w:t>
      </w:r>
      <w:r w:rsidR="00DD5A4D">
        <w:t xml:space="preserve">At this moment, paraphrasing is my main issue, and this does not allow to the audience/readers to evaluate my knowledge and understanding of subject, as the text is copied from somewhere else. </w:t>
      </w:r>
      <w:r w:rsidR="00C65E1A">
        <w:t xml:space="preserve">Also, I am going to change a way how did I analyze the material for the coursework. I must be more patient, more specified and apply more scientific evidences to support my opinion or research. Also, I am going to look more thoroughly at the tasks given– what exactly the tutor wants you to think/analyze/explore about in the next </w:t>
      </w:r>
      <w:proofErr w:type="spellStart"/>
      <w:r w:rsidR="00C65E1A">
        <w:t>courseworks</w:t>
      </w:r>
      <w:proofErr w:type="spellEnd"/>
      <w:r w:rsidR="00C65E1A">
        <w:t xml:space="preserve">. </w:t>
      </w:r>
      <w:r w:rsidR="00DD5A4D">
        <w:t xml:space="preserve">To be honest to myself, I am person of practice rather than theory, and thus, I am not great in writing down, I prefer do things (for example learn and do pass exam, rather than write an assignment). This needs to be changed as well, as I </w:t>
      </w:r>
      <w:proofErr w:type="gramStart"/>
      <w:r w:rsidR="00DD5A4D">
        <w:t>have to</w:t>
      </w:r>
      <w:proofErr w:type="gramEnd"/>
      <w:r w:rsidR="00DD5A4D">
        <w:t xml:space="preserve"> be capable with all sorts and methods of the academical skills and practices. </w:t>
      </w:r>
    </w:p>
    <w:p w14:paraId="7F6F071B" w14:textId="77777777" w:rsidR="00C65E1A" w:rsidRDefault="00C65E1A" w:rsidP="00607754"/>
    <w:p w14:paraId="1A7624CD" w14:textId="77777777" w:rsidR="00EA45AB" w:rsidRDefault="00EA45AB" w:rsidP="00607754"/>
    <w:p w14:paraId="4A841A8E" w14:textId="77777777" w:rsidR="004406F7" w:rsidRDefault="004406F7" w:rsidP="00607754"/>
    <w:p w14:paraId="41F9C4E1" w14:textId="77777777" w:rsidR="00607754" w:rsidRDefault="00607754" w:rsidP="00607754"/>
    <w:p w14:paraId="5845955A" w14:textId="007F8088" w:rsidR="00607754" w:rsidRDefault="00607754" w:rsidP="00607754"/>
    <w:p w14:paraId="367284EC" w14:textId="62622F52" w:rsidR="00607754" w:rsidRDefault="00607754" w:rsidP="00607754"/>
    <w:p w14:paraId="6010BCBF" w14:textId="7D25DC86" w:rsidR="00077BC2" w:rsidRDefault="00077BC2" w:rsidP="00607754"/>
    <w:p w14:paraId="2E70B6B3" w14:textId="252CD60B" w:rsidR="00077BC2" w:rsidRDefault="00C65E1A" w:rsidP="00077BC2">
      <w:pPr>
        <w:pStyle w:val="Heading1"/>
        <w:rPr>
          <w:rFonts w:asciiTheme="minorHAnsi" w:eastAsiaTheme="minorEastAsia" w:hAnsiTheme="minorHAnsi" w:cstheme="minorBidi"/>
          <w:b w:val="0"/>
          <w:bCs w:val="0"/>
          <w:smallCaps w:val="0"/>
          <w:sz w:val="22"/>
          <w:szCs w:val="22"/>
        </w:rPr>
      </w:pPr>
      <w:bookmarkStart w:id="5" w:name="_Toc528838253"/>
      <w:r>
        <w:lastRenderedPageBreak/>
        <w:t>Conclusion</w:t>
      </w:r>
      <w:bookmarkEnd w:id="5"/>
    </w:p>
    <w:p w14:paraId="308A0B86" w14:textId="53854455" w:rsidR="00077BC2" w:rsidRDefault="00077BC2" w:rsidP="00607754"/>
    <w:p w14:paraId="3A9B58E1" w14:textId="44271B93" w:rsidR="00077BC2" w:rsidRDefault="00141793" w:rsidP="00607754">
      <w:r>
        <w:t>Without any doubts, the foundation year</w:t>
      </w:r>
      <w:r w:rsidR="008153E1">
        <w:t xml:space="preserve"> get me prepared for the study this year. I have become more </w:t>
      </w:r>
      <w:r w:rsidR="00B4041C">
        <w:t xml:space="preserve">confident, have received more </w:t>
      </w:r>
      <w:r w:rsidR="008153E1">
        <w:t xml:space="preserve">knowledge and understanding of myself, I have obtained new academic skills and I feel I am able to write the </w:t>
      </w:r>
      <w:proofErr w:type="spellStart"/>
      <w:r w:rsidR="008153E1">
        <w:t>courseworks</w:t>
      </w:r>
      <w:proofErr w:type="spellEnd"/>
      <w:r w:rsidR="008153E1">
        <w:t xml:space="preserve"> much better now.</w:t>
      </w:r>
    </w:p>
    <w:p w14:paraId="2FDB37B4" w14:textId="7FAD58C5" w:rsidR="008153E1" w:rsidRDefault="008153E1" w:rsidP="00607754">
      <w:r>
        <w:t xml:space="preserve">The feedbacks I have received for the past </w:t>
      </w:r>
      <w:proofErr w:type="spellStart"/>
      <w:r>
        <w:t>courseworks</w:t>
      </w:r>
      <w:proofErr w:type="spellEnd"/>
      <w:r>
        <w:t xml:space="preserve"> were very helpful. These allow</w:t>
      </w:r>
      <w:r w:rsidR="00B4041C">
        <w:t>ed</w:t>
      </w:r>
      <w:r>
        <w:t xml:space="preserve"> me to make the right conclusions about what I do right and what needs to be improved. The feedbacks received have also contributed in to revealing and understanding of my strengths and weaknesses. I have taken into my account all notes, such as work on paraphrasing and put the gathered information into my own words. Also, I </w:t>
      </w:r>
      <w:proofErr w:type="gramStart"/>
      <w:r>
        <w:t>have to</w:t>
      </w:r>
      <w:proofErr w:type="gramEnd"/>
      <w:r>
        <w:t xml:space="preserve"> analyze the subject more deeply, giving more details and do</w:t>
      </w:r>
      <w:r w:rsidR="00B4041C">
        <w:t>ing a more qualitative research.</w:t>
      </w:r>
      <w:r>
        <w:t xml:space="preserve"> </w:t>
      </w:r>
    </w:p>
    <w:p w14:paraId="38338962" w14:textId="1E0BF25F" w:rsidR="00B4041C" w:rsidRDefault="00B4041C" w:rsidP="00607754">
      <w:r>
        <w:t>The foundation year brought me a great invaluable experience and helped me to understand where I am, how I do things and what to improve for the future</w:t>
      </w:r>
      <w:r w:rsidR="00DD5A4D">
        <w:t xml:space="preserve"> to</w:t>
      </w:r>
      <w:r w:rsidR="00952CA6">
        <w:t xml:space="preserve"> gain great results and</w:t>
      </w:r>
      <w:r w:rsidR="00DD5A4D">
        <w:t xml:space="preserve"> became a good professional</w:t>
      </w:r>
      <w:r w:rsidR="00952CA6">
        <w:t>.</w:t>
      </w:r>
    </w:p>
    <w:p w14:paraId="186A1953" w14:textId="77777777" w:rsidR="00607754" w:rsidRPr="00607754" w:rsidRDefault="00607754" w:rsidP="00607754"/>
    <w:sectPr w:rsidR="00607754" w:rsidRPr="00607754" w:rsidSect="00855982">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A3C24" w14:textId="77777777" w:rsidR="00593D57" w:rsidRDefault="00593D57" w:rsidP="00855982">
      <w:pPr>
        <w:spacing w:after="0" w:line="240" w:lineRule="auto"/>
      </w:pPr>
      <w:r>
        <w:separator/>
      </w:r>
    </w:p>
  </w:endnote>
  <w:endnote w:type="continuationSeparator" w:id="0">
    <w:p w14:paraId="08FEC4CC" w14:textId="77777777" w:rsidR="00593D57" w:rsidRDefault="00593D57"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59961"/>
      <w:docPartObj>
        <w:docPartGallery w:val="Page Numbers (Bottom of Page)"/>
        <w:docPartUnique/>
      </w:docPartObj>
    </w:sdtPr>
    <w:sdtEndPr>
      <w:rPr>
        <w:noProof/>
      </w:rPr>
    </w:sdtEndPr>
    <w:sdtContent>
      <w:p w14:paraId="13EDA769" w14:textId="77777777" w:rsidR="00855982" w:rsidRDefault="00855982">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51C2A0" w14:textId="77777777" w:rsidR="00593D57" w:rsidRDefault="00593D57" w:rsidP="00855982">
      <w:pPr>
        <w:spacing w:after="0" w:line="240" w:lineRule="auto"/>
      </w:pPr>
      <w:r>
        <w:separator/>
      </w:r>
    </w:p>
  </w:footnote>
  <w:footnote w:type="continuationSeparator" w:id="0">
    <w:p w14:paraId="55AFAF32" w14:textId="77777777" w:rsidR="00593D57" w:rsidRDefault="00593D57"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4"/>
  </w:num>
  <w:num w:numId="12">
    <w:abstractNumId w:val="14"/>
  </w:num>
  <w:num w:numId="13">
    <w:abstractNumId w:val="10"/>
  </w:num>
  <w:num w:numId="14">
    <w:abstractNumId w:val="17"/>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008"/>
    <w:rsid w:val="00077BC2"/>
    <w:rsid w:val="00141793"/>
    <w:rsid w:val="00163EDE"/>
    <w:rsid w:val="001719AB"/>
    <w:rsid w:val="001D074E"/>
    <w:rsid w:val="001D4362"/>
    <w:rsid w:val="003B641D"/>
    <w:rsid w:val="004406F7"/>
    <w:rsid w:val="004E7230"/>
    <w:rsid w:val="004F5E73"/>
    <w:rsid w:val="005259E7"/>
    <w:rsid w:val="00593D57"/>
    <w:rsid w:val="005F3085"/>
    <w:rsid w:val="00607754"/>
    <w:rsid w:val="006C237C"/>
    <w:rsid w:val="00716F3E"/>
    <w:rsid w:val="00753B78"/>
    <w:rsid w:val="007833A7"/>
    <w:rsid w:val="007A0B61"/>
    <w:rsid w:val="007D6386"/>
    <w:rsid w:val="008153E1"/>
    <w:rsid w:val="00855982"/>
    <w:rsid w:val="0086647C"/>
    <w:rsid w:val="00952CA6"/>
    <w:rsid w:val="009A6D3A"/>
    <w:rsid w:val="00A10484"/>
    <w:rsid w:val="00A30F83"/>
    <w:rsid w:val="00A43346"/>
    <w:rsid w:val="00B246DF"/>
    <w:rsid w:val="00B26EF5"/>
    <w:rsid w:val="00B4041C"/>
    <w:rsid w:val="00C65E1A"/>
    <w:rsid w:val="00CC0C2E"/>
    <w:rsid w:val="00D5297A"/>
    <w:rsid w:val="00D837CA"/>
    <w:rsid w:val="00DD5A4D"/>
    <w:rsid w:val="00E6472F"/>
    <w:rsid w:val="00EA45AB"/>
    <w:rsid w:val="00F06008"/>
    <w:rsid w:val="00F6084C"/>
    <w:rsid w:val="00F615A0"/>
    <w:rsid w:val="00FD262C"/>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18EA0"/>
  <w15:chartTrackingRefBased/>
  <w15:docId w15:val="{D0BB1CB4-E8C3-4684-AAF7-0F09FB517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TOC1">
    <w:name w:val="toc 1"/>
    <w:basedOn w:val="Normal"/>
    <w:next w:val="Normal"/>
    <w:autoRedefine/>
    <w:uiPriority w:val="39"/>
    <w:unhideWhenUsed/>
    <w:rsid w:val="00F0600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san\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2.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B0E72C-0694-4108-8536-A5FF2E19E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2958</TotalTime>
  <Pages>7</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oksana gomzjakova</dc:creator>
  <cp:lastModifiedBy>oksana gomzjakova</cp:lastModifiedBy>
  <cp:revision>18</cp:revision>
  <dcterms:created xsi:type="dcterms:W3CDTF">2018-10-30T11:00:00Z</dcterms:created>
  <dcterms:modified xsi:type="dcterms:W3CDTF">2018-11-01T12:22:00Z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