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9FD" w:rsidRPr="00B56C27" w:rsidRDefault="007D0C52" w:rsidP="0033572A">
      <w:pPr>
        <w:rPr>
          <w:rFonts w:ascii="Book Antiqua" w:hAnsi="Book Antiqua"/>
          <w:b/>
          <w:sz w:val="26"/>
          <w:szCs w:val="26"/>
          <w:lang w:val="cy-GB"/>
        </w:rPr>
      </w:pPr>
      <w:r w:rsidRPr="00B56C27">
        <w:rPr>
          <w:rFonts w:ascii="Book Antiqua" w:hAnsi="Book Antiqua"/>
          <w:b/>
          <w:sz w:val="26"/>
          <w:szCs w:val="26"/>
          <w:lang w:val="cy-GB"/>
        </w:rPr>
        <w:t xml:space="preserve">FFURFLEN </w:t>
      </w:r>
      <w:r w:rsidR="00D7628E">
        <w:rPr>
          <w:rFonts w:ascii="Book Antiqua" w:hAnsi="Book Antiqua"/>
          <w:b/>
          <w:sz w:val="26"/>
          <w:szCs w:val="26"/>
          <w:lang w:val="cy-GB"/>
        </w:rPr>
        <w:t xml:space="preserve">ABSENOLDEB </w:t>
      </w:r>
    </w:p>
    <w:p w:rsidR="00B02D0B" w:rsidRPr="00B56C27" w:rsidRDefault="00B02D0B" w:rsidP="00413A69">
      <w:pPr>
        <w:rPr>
          <w:rFonts w:ascii="Book Antiqua" w:hAnsi="Book Antiqua"/>
          <w:b/>
          <w:sz w:val="16"/>
          <w:szCs w:val="16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9"/>
        <w:gridCol w:w="7547"/>
      </w:tblGrid>
      <w:tr w:rsidR="006159CC" w:rsidRPr="00B56C27" w:rsidTr="00AE769F">
        <w:tc>
          <w:tcPr>
            <w:tcW w:w="2943" w:type="dxa"/>
            <w:shd w:val="clear" w:color="auto" w:fill="E0E0E0"/>
          </w:tcPr>
          <w:p w:rsidR="006159CC" w:rsidRPr="00B56C27" w:rsidRDefault="007D0C52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  <w:r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CYFENW</w:t>
            </w:r>
            <w:r w:rsidR="006159C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 :</w:t>
            </w:r>
          </w:p>
        </w:tc>
        <w:tc>
          <w:tcPr>
            <w:tcW w:w="7739" w:type="dxa"/>
            <w:shd w:val="clear" w:color="auto" w:fill="auto"/>
          </w:tcPr>
          <w:p w:rsidR="006159CC" w:rsidRPr="00B56C27" w:rsidRDefault="006159CC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</w:p>
        </w:tc>
      </w:tr>
      <w:tr w:rsidR="006159CC" w:rsidRPr="00B56C27" w:rsidTr="00AE769F">
        <w:tc>
          <w:tcPr>
            <w:tcW w:w="2943" w:type="dxa"/>
            <w:shd w:val="clear" w:color="auto" w:fill="E0E0E0"/>
          </w:tcPr>
          <w:p w:rsidR="006159CC" w:rsidRPr="00B56C27" w:rsidRDefault="007D0C52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  <w:r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ENWAU CYNTAF</w:t>
            </w:r>
            <w:r w:rsidR="006159C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 :</w:t>
            </w:r>
          </w:p>
        </w:tc>
        <w:tc>
          <w:tcPr>
            <w:tcW w:w="7739" w:type="dxa"/>
            <w:shd w:val="clear" w:color="auto" w:fill="auto"/>
          </w:tcPr>
          <w:p w:rsidR="006159CC" w:rsidRPr="00B56C27" w:rsidRDefault="006159CC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</w:p>
        </w:tc>
      </w:tr>
      <w:tr w:rsidR="006159CC" w:rsidRPr="00B56C27" w:rsidTr="00AE769F">
        <w:tc>
          <w:tcPr>
            <w:tcW w:w="2943" w:type="dxa"/>
            <w:shd w:val="clear" w:color="auto" w:fill="E0E0E0"/>
          </w:tcPr>
          <w:p w:rsidR="006159CC" w:rsidRPr="00B56C27" w:rsidRDefault="007D0C52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  <w:r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RHAGLEN</w:t>
            </w:r>
            <w:r w:rsidR="006159C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:</w:t>
            </w:r>
          </w:p>
        </w:tc>
        <w:tc>
          <w:tcPr>
            <w:tcW w:w="7739" w:type="dxa"/>
            <w:shd w:val="clear" w:color="auto" w:fill="auto"/>
          </w:tcPr>
          <w:p w:rsidR="006159CC" w:rsidRPr="00B56C27" w:rsidRDefault="006159CC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</w:p>
        </w:tc>
      </w:tr>
      <w:tr w:rsidR="006159CC" w:rsidRPr="00B56C27" w:rsidTr="00AE769F">
        <w:tc>
          <w:tcPr>
            <w:tcW w:w="2943" w:type="dxa"/>
            <w:shd w:val="clear" w:color="auto" w:fill="E0E0E0"/>
          </w:tcPr>
          <w:p w:rsidR="006159CC" w:rsidRPr="00B56C27" w:rsidRDefault="007D0C52" w:rsidP="00D7628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  <w:r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BLWYDDYN</w:t>
            </w:r>
            <w:r w:rsidR="006159C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:</w:t>
            </w:r>
          </w:p>
        </w:tc>
        <w:tc>
          <w:tcPr>
            <w:tcW w:w="7739" w:type="dxa"/>
            <w:shd w:val="clear" w:color="auto" w:fill="auto"/>
          </w:tcPr>
          <w:p w:rsidR="006159CC" w:rsidRPr="00B56C27" w:rsidRDefault="006159CC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</w:p>
        </w:tc>
      </w:tr>
      <w:tr w:rsidR="006159CC" w:rsidRPr="00B56C27" w:rsidTr="00AE769F">
        <w:tc>
          <w:tcPr>
            <w:tcW w:w="2943" w:type="dxa"/>
            <w:shd w:val="clear" w:color="auto" w:fill="E0E0E0"/>
          </w:tcPr>
          <w:p w:rsidR="006159CC" w:rsidRPr="00B56C27" w:rsidRDefault="00D7628E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  <w:r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RHIF </w:t>
            </w:r>
            <w:r w:rsidR="007D0C52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MYFYRIWR</w:t>
            </w:r>
            <w:r w:rsidR="006159C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:</w:t>
            </w:r>
          </w:p>
        </w:tc>
        <w:tc>
          <w:tcPr>
            <w:tcW w:w="7739" w:type="dxa"/>
            <w:shd w:val="clear" w:color="auto" w:fill="auto"/>
          </w:tcPr>
          <w:p w:rsidR="006159CC" w:rsidRPr="00B56C27" w:rsidRDefault="006159CC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</w:p>
        </w:tc>
      </w:tr>
    </w:tbl>
    <w:p w:rsidR="00B02D0B" w:rsidRPr="00B56C27" w:rsidRDefault="00B56C27" w:rsidP="00B56C27">
      <w:pPr>
        <w:tabs>
          <w:tab w:val="left" w:pos="1080"/>
        </w:tabs>
        <w:rPr>
          <w:rFonts w:ascii="Book Antiqua" w:hAnsi="Book Antiqua"/>
          <w:b/>
          <w:sz w:val="26"/>
          <w:szCs w:val="26"/>
          <w:lang w:val="cy-GB"/>
        </w:rPr>
      </w:pPr>
      <w:r>
        <w:rPr>
          <w:rFonts w:ascii="Book Antiqua" w:hAnsi="Book Antiqua"/>
          <w:b/>
          <w:sz w:val="26"/>
          <w:szCs w:val="26"/>
          <w:lang w:val="cy-GB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0"/>
        <w:gridCol w:w="1125"/>
        <w:gridCol w:w="1403"/>
        <w:gridCol w:w="1396"/>
        <w:gridCol w:w="4892"/>
      </w:tblGrid>
      <w:tr w:rsidR="00BC6BC2" w:rsidRPr="00B56C27" w:rsidTr="00EE17D1">
        <w:tc>
          <w:tcPr>
            <w:tcW w:w="10682" w:type="dxa"/>
            <w:gridSpan w:val="5"/>
            <w:shd w:val="clear" w:color="auto" w:fill="E0E0E0"/>
          </w:tcPr>
          <w:p w:rsidR="00BC6BC2" w:rsidRPr="00FC3D57" w:rsidRDefault="00B56C27" w:rsidP="00B56C27">
            <w:pPr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  <w:r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Tystiaf </w:t>
            </w:r>
            <w:r w:rsidR="00D7628E"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>fy m</w:t>
            </w:r>
            <w:r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>od wedi bod</w:t>
            </w:r>
            <w:r w:rsidR="00D7628E"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 </w:t>
            </w:r>
            <w:r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>/</w:t>
            </w:r>
            <w:r w:rsidR="00D7628E"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 yn mynd i f</w:t>
            </w:r>
            <w:r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>od yn absennol o</w:t>
            </w:r>
            <w:r w:rsidR="00D7628E"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>’</w:t>
            </w:r>
            <w:r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>r darlith</w:t>
            </w:r>
            <w:r w:rsidR="00D7628E"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>(oedd)</w:t>
            </w:r>
            <w:r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 / lleoliad canlynol</w:t>
            </w:r>
            <w:r w:rsidR="00D7628E" w:rsidRPr="00FC3D57">
              <w:rPr>
                <w:rFonts w:ascii="Book Antiqua" w:hAnsi="Book Antiqua"/>
                <w:b/>
                <w:sz w:val="22"/>
                <w:szCs w:val="22"/>
                <w:lang w:val="cy-GB"/>
              </w:rPr>
              <w:t>:</w:t>
            </w:r>
          </w:p>
        </w:tc>
      </w:tr>
      <w:tr w:rsidR="00BC6BC2" w:rsidRPr="00B56C27" w:rsidTr="00EE17D1">
        <w:trPr>
          <w:trHeight w:val="96"/>
        </w:trPr>
        <w:tc>
          <w:tcPr>
            <w:tcW w:w="1668" w:type="dxa"/>
            <w:shd w:val="clear" w:color="auto" w:fill="auto"/>
          </w:tcPr>
          <w:p w:rsidR="00BC6BC2" w:rsidRPr="00B56C27" w:rsidRDefault="00B56C27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  <w:r w:rsidRPr="00B56C27">
              <w:rPr>
                <w:b/>
                <w:sz w:val="22"/>
                <w:szCs w:val="22"/>
                <w:lang w:val="cy-GB"/>
              </w:rPr>
              <w:t>Cod Modiwl</w:t>
            </w:r>
            <w:r w:rsidR="00BC6BC2" w:rsidRPr="00B56C27">
              <w:rPr>
                <w:b/>
                <w:sz w:val="22"/>
                <w:szCs w:val="22"/>
                <w:lang w:val="cy-GB"/>
              </w:rPr>
              <w:t>:</w:t>
            </w:r>
          </w:p>
        </w:tc>
        <w:tc>
          <w:tcPr>
            <w:tcW w:w="1134" w:type="dxa"/>
            <w:shd w:val="clear" w:color="auto" w:fill="auto"/>
          </w:tcPr>
          <w:p w:rsidR="00BC6BC2" w:rsidRPr="00B56C27" w:rsidRDefault="00B56C27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  <w:r w:rsidRPr="00B56C27">
              <w:rPr>
                <w:b/>
                <w:sz w:val="22"/>
                <w:szCs w:val="22"/>
                <w:lang w:val="cy-GB"/>
              </w:rPr>
              <w:t>Rhif Sesiwn</w:t>
            </w:r>
            <w:r w:rsidR="00BC6BC2" w:rsidRPr="00B56C27">
              <w:rPr>
                <w:b/>
                <w:sz w:val="22"/>
                <w:szCs w:val="22"/>
                <w:lang w:val="cy-GB"/>
              </w:rPr>
              <w:t>:</w:t>
            </w:r>
          </w:p>
        </w:tc>
        <w:tc>
          <w:tcPr>
            <w:tcW w:w="1417" w:type="dxa"/>
            <w:shd w:val="clear" w:color="auto" w:fill="auto"/>
          </w:tcPr>
          <w:p w:rsidR="00BC6BC2" w:rsidRPr="00B56C27" w:rsidRDefault="00B56C27" w:rsidP="00B56C27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  <w:r w:rsidRPr="00B56C27">
              <w:rPr>
                <w:b/>
                <w:sz w:val="22"/>
                <w:szCs w:val="22"/>
                <w:lang w:val="cy-GB"/>
              </w:rPr>
              <w:t>Dyddiad</w:t>
            </w:r>
            <w:r w:rsidR="00BC6BC2" w:rsidRPr="00B56C27">
              <w:rPr>
                <w:b/>
                <w:sz w:val="22"/>
                <w:szCs w:val="22"/>
                <w:lang w:val="cy-GB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:rsidR="00BC6BC2" w:rsidRPr="00B56C27" w:rsidRDefault="00B56C27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  <w:r w:rsidRPr="00B56C27">
              <w:rPr>
                <w:b/>
                <w:sz w:val="22"/>
                <w:szCs w:val="22"/>
                <w:lang w:val="cy-GB"/>
              </w:rPr>
              <w:t>Amser</w:t>
            </w:r>
            <w:r w:rsidR="00BC6BC2" w:rsidRPr="00B56C27">
              <w:rPr>
                <w:b/>
                <w:sz w:val="22"/>
                <w:szCs w:val="22"/>
                <w:lang w:val="cy-GB"/>
              </w:rPr>
              <w:t>:</w:t>
            </w:r>
          </w:p>
        </w:tc>
        <w:tc>
          <w:tcPr>
            <w:tcW w:w="5045" w:type="dxa"/>
            <w:shd w:val="clear" w:color="auto" w:fill="auto"/>
          </w:tcPr>
          <w:p w:rsidR="00BC6BC2" w:rsidRPr="00B56C27" w:rsidRDefault="00B56C27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  <w:r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Rheswm Dros Absenoldeb</w:t>
            </w:r>
            <w:r w:rsidR="00BC6BC2" w:rsidRPr="00B56C27">
              <w:rPr>
                <w:b/>
                <w:sz w:val="22"/>
                <w:szCs w:val="22"/>
                <w:lang w:val="cy-GB"/>
              </w:rPr>
              <w:t>:</w:t>
            </w:r>
          </w:p>
        </w:tc>
      </w:tr>
      <w:tr w:rsidR="00BC6BC2" w:rsidRPr="00B56C27" w:rsidTr="00EE17D1">
        <w:trPr>
          <w:trHeight w:val="96"/>
        </w:trPr>
        <w:tc>
          <w:tcPr>
            <w:tcW w:w="166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134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5045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</w:tr>
      <w:tr w:rsidR="00BC6BC2" w:rsidRPr="00B56C27" w:rsidTr="00EE17D1">
        <w:trPr>
          <w:trHeight w:val="96"/>
        </w:trPr>
        <w:tc>
          <w:tcPr>
            <w:tcW w:w="166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134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5045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</w:tr>
      <w:tr w:rsidR="00BC6BC2" w:rsidRPr="00B56C27" w:rsidTr="00EE17D1">
        <w:trPr>
          <w:trHeight w:val="96"/>
        </w:trPr>
        <w:tc>
          <w:tcPr>
            <w:tcW w:w="166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134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5045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</w:tr>
      <w:tr w:rsidR="00BC6BC2" w:rsidRPr="00B56C27" w:rsidTr="00EE17D1">
        <w:trPr>
          <w:trHeight w:val="96"/>
        </w:trPr>
        <w:tc>
          <w:tcPr>
            <w:tcW w:w="166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134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5045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</w:tr>
      <w:tr w:rsidR="00BC6BC2" w:rsidRPr="00B56C27" w:rsidTr="00EE17D1">
        <w:trPr>
          <w:trHeight w:val="96"/>
        </w:trPr>
        <w:tc>
          <w:tcPr>
            <w:tcW w:w="166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134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5045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</w:tr>
      <w:tr w:rsidR="00BC6BC2" w:rsidRPr="00B56C27" w:rsidTr="00EE17D1">
        <w:trPr>
          <w:trHeight w:val="96"/>
        </w:trPr>
        <w:tc>
          <w:tcPr>
            <w:tcW w:w="166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134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1418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  <w:tc>
          <w:tcPr>
            <w:tcW w:w="5045" w:type="dxa"/>
            <w:shd w:val="clear" w:color="auto" w:fill="auto"/>
          </w:tcPr>
          <w:p w:rsidR="00BC6BC2" w:rsidRPr="00B56C27" w:rsidRDefault="00BC6BC2" w:rsidP="00EE17D1">
            <w:pPr>
              <w:spacing w:line="360" w:lineRule="auto"/>
              <w:rPr>
                <w:b/>
                <w:sz w:val="22"/>
                <w:szCs w:val="22"/>
                <w:lang w:val="cy-GB"/>
              </w:rPr>
            </w:pPr>
          </w:p>
        </w:tc>
      </w:tr>
    </w:tbl>
    <w:p w:rsidR="003E3727" w:rsidRPr="00B56C27" w:rsidRDefault="003E3727" w:rsidP="00B02D0B">
      <w:pPr>
        <w:rPr>
          <w:rFonts w:ascii="Book Antiqua" w:hAnsi="Book Antiqua"/>
          <w:b/>
          <w:sz w:val="26"/>
          <w:szCs w:val="26"/>
          <w:lang w:val="cy-GB"/>
        </w:rPr>
      </w:pPr>
    </w:p>
    <w:p w:rsidR="00BC6BC2" w:rsidRPr="00B56C27" w:rsidRDefault="00BC6BC2" w:rsidP="00BC6BC2">
      <w:pPr>
        <w:rPr>
          <w:rFonts w:ascii="Book Antiqua" w:hAnsi="Book Antiqua"/>
          <w:b/>
          <w:sz w:val="26"/>
          <w:szCs w:val="26"/>
          <w:lang w:val="cy-GB"/>
        </w:rPr>
      </w:pPr>
      <w:r w:rsidRPr="00B56C27">
        <w:rPr>
          <w:rFonts w:ascii="Book Antiqua" w:hAnsi="Book Antiqua"/>
          <w:b/>
          <w:sz w:val="26"/>
          <w:szCs w:val="26"/>
          <w:lang w:val="cy-GB"/>
        </w:rPr>
        <w:t>HUNANARDYSTIO SALWCH</w:t>
      </w:r>
    </w:p>
    <w:p w:rsidR="00BC6BC2" w:rsidRPr="00B56C27" w:rsidRDefault="00BC6BC2" w:rsidP="00B02D0B">
      <w:pPr>
        <w:rPr>
          <w:rFonts w:ascii="Book Antiqua" w:hAnsi="Book Antiqua"/>
          <w:b/>
          <w:sz w:val="22"/>
          <w:szCs w:val="26"/>
          <w:lang w:val="cy-GB"/>
        </w:rPr>
      </w:pPr>
    </w:p>
    <w:p w:rsidR="003E3727" w:rsidRPr="00B56C27" w:rsidRDefault="00AE769F" w:rsidP="00B02D0B">
      <w:pPr>
        <w:rPr>
          <w:rFonts w:ascii="Book Antiqua" w:hAnsi="Book Antiqua"/>
          <w:b/>
          <w:sz w:val="22"/>
          <w:szCs w:val="22"/>
          <w:lang w:val="cy-GB"/>
        </w:rPr>
      </w:pPr>
      <w:r w:rsidRPr="00B56C27">
        <w:rPr>
          <w:rFonts w:ascii="Book Antiqua" w:hAnsi="Book Antiqua"/>
          <w:b/>
          <w:sz w:val="22"/>
          <w:szCs w:val="22"/>
          <w:lang w:val="cy-GB"/>
        </w:rPr>
        <w:t xml:space="preserve">Rwy’n cytuno y caiff fy Meddyg roi tystiolaeth feddygol ynghylch y salwch hwn i Feddyg a enwebir gan y Brifysgol  os bydd </w:t>
      </w:r>
      <w:r w:rsidR="00027B1E" w:rsidRPr="00B56C27">
        <w:rPr>
          <w:rFonts w:ascii="Book Antiqua" w:hAnsi="Book Antiqua"/>
          <w:b/>
          <w:sz w:val="22"/>
          <w:szCs w:val="22"/>
          <w:lang w:val="cy-GB"/>
        </w:rPr>
        <w:t xml:space="preserve">yn </w:t>
      </w:r>
      <w:r w:rsidRPr="00B56C27">
        <w:rPr>
          <w:rFonts w:ascii="Book Antiqua" w:hAnsi="Book Antiqua"/>
          <w:b/>
          <w:sz w:val="22"/>
          <w:szCs w:val="22"/>
          <w:lang w:val="cy-GB"/>
        </w:rPr>
        <w:t>rhaid</w:t>
      </w:r>
      <w:r w:rsidR="003E3727" w:rsidRPr="00B56C27">
        <w:rPr>
          <w:rFonts w:ascii="Book Antiqua" w:hAnsi="Book Antiqua"/>
          <w:b/>
          <w:sz w:val="22"/>
          <w:szCs w:val="22"/>
          <w:lang w:val="cy-GB"/>
        </w:rPr>
        <w:t xml:space="preserve">. </w:t>
      </w:r>
    </w:p>
    <w:p w:rsidR="00963F77" w:rsidRPr="00B56C27" w:rsidRDefault="00963F77" w:rsidP="00B02D0B">
      <w:pPr>
        <w:rPr>
          <w:rFonts w:ascii="Book Antiqua" w:hAnsi="Book Antiqua"/>
          <w:b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6159CC" w:rsidRPr="00B56C27" w:rsidTr="0033572A">
        <w:tc>
          <w:tcPr>
            <w:tcW w:w="10682" w:type="dxa"/>
            <w:shd w:val="clear" w:color="auto" w:fill="E0E0E0"/>
          </w:tcPr>
          <w:p w:rsidR="006159CC" w:rsidRPr="00B56C27" w:rsidRDefault="00AE769F" w:rsidP="00B02D0B">
            <w:pPr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  <w:r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Enw a chyfeiriad eich Meddyg</w:t>
            </w:r>
          </w:p>
        </w:tc>
      </w:tr>
      <w:tr w:rsidR="003579D8" w:rsidRPr="00B56C27" w:rsidTr="0033572A">
        <w:tc>
          <w:tcPr>
            <w:tcW w:w="10682" w:type="dxa"/>
            <w:shd w:val="clear" w:color="auto" w:fill="auto"/>
          </w:tcPr>
          <w:p w:rsidR="003579D8" w:rsidRPr="00B56C27" w:rsidRDefault="003579D8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</w:p>
        </w:tc>
      </w:tr>
      <w:tr w:rsidR="003579D8" w:rsidRPr="00B56C27" w:rsidTr="0033572A">
        <w:tc>
          <w:tcPr>
            <w:tcW w:w="10682" w:type="dxa"/>
            <w:shd w:val="clear" w:color="auto" w:fill="auto"/>
          </w:tcPr>
          <w:p w:rsidR="003579D8" w:rsidRPr="00B56C27" w:rsidRDefault="003579D8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</w:p>
        </w:tc>
      </w:tr>
      <w:tr w:rsidR="003579D8" w:rsidRPr="00B56C27" w:rsidTr="0033572A">
        <w:tc>
          <w:tcPr>
            <w:tcW w:w="10682" w:type="dxa"/>
            <w:shd w:val="clear" w:color="auto" w:fill="auto"/>
          </w:tcPr>
          <w:p w:rsidR="003579D8" w:rsidRPr="00B56C27" w:rsidRDefault="003579D8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</w:p>
        </w:tc>
      </w:tr>
      <w:tr w:rsidR="003579D8" w:rsidRPr="00B56C27" w:rsidTr="0033572A">
        <w:tc>
          <w:tcPr>
            <w:tcW w:w="10682" w:type="dxa"/>
            <w:shd w:val="clear" w:color="auto" w:fill="auto"/>
          </w:tcPr>
          <w:p w:rsidR="003579D8" w:rsidRPr="00B56C27" w:rsidRDefault="003579D8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</w:p>
        </w:tc>
      </w:tr>
      <w:tr w:rsidR="00003163" w:rsidRPr="00B56C27" w:rsidTr="0033572A">
        <w:tc>
          <w:tcPr>
            <w:tcW w:w="10682" w:type="dxa"/>
            <w:shd w:val="clear" w:color="auto" w:fill="auto"/>
          </w:tcPr>
          <w:p w:rsidR="00003163" w:rsidRPr="00B56C27" w:rsidRDefault="00AE769F" w:rsidP="0033572A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  <w:r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Ymgynghorwyd ag ef</w:t>
            </w:r>
            <w:r w:rsidR="0097116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    </w:t>
            </w:r>
            <w:r w:rsidR="0097116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3"/>
            <w:r w:rsidR="0097116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instrText xml:space="preserve"> FORMCHECKBOX </w:instrText>
            </w:r>
            <w:r w:rsidR="006429DD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</w:r>
            <w:r w:rsidR="0097116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fldChar w:fldCharType="end"/>
            </w:r>
            <w:bookmarkEnd w:id="0"/>
            <w:r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      Ni ymgynghorwyd ag ef  </w:t>
            </w:r>
            <w:r w:rsidR="00003163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 </w:t>
            </w:r>
            <w:r w:rsidR="0097116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    </w:t>
            </w:r>
            <w:r w:rsidR="0097116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 w:rsidR="0097116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instrText xml:space="preserve"> FORMCHECKBOX </w:instrText>
            </w:r>
            <w:r w:rsidR="00D60E3E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</w:r>
            <w:r w:rsidR="0097116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fldChar w:fldCharType="end"/>
            </w:r>
            <w:bookmarkEnd w:id="1"/>
            <w:r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 xml:space="preserve">   (nodwch</w:t>
            </w:r>
            <w:r w:rsidR="0097116C" w:rsidRPr="00B56C27">
              <w:rPr>
                <w:rFonts w:ascii="Book Antiqua" w:hAnsi="Book Antiqua"/>
                <w:b/>
                <w:sz w:val="22"/>
                <w:szCs w:val="22"/>
                <w:lang w:val="cy-GB"/>
              </w:rPr>
              <w:t>)</w:t>
            </w:r>
          </w:p>
        </w:tc>
      </w:tr>
    </w:tbl>
    <w:p w:rsidR="00B02D0B" w:rsidRPr="00B56C27" w:rsidRDefault="00B02D0B" w:rsidP="00B02D0B">
      <w:pPr>
        <w:rPr>
          <w:rFonts w:ascii="Book Antiqua" w:hAnsi="Book Antiqua"/>
          <w:b/>
          <w:sz w:val="26"/>
          <w:szCs w:val="26"/>
          <w:lang w:val="cy-GB"/>
        </w:rPr>
      </w:pPr>
    </w:p>
    <w:p w:rsidR="00963F77" w:rsidRPr="00B56C27" w:rsidRDefault="00AE769F" w:rsidP="0033572A">
      <w:pPr>
        <w:spacing w:line="360" w:lineRule="auto"/>
        <w:rPr>
          <w:rFonts w:ascii="Book Antiqua" w:hAnsi="Book Antiqua"/>
          <w:b/>
          <w:sz w:val="22"/>
          <w:szCs w:val="22"/>
          <w:lang w:val="cy-GB"/>
        </w:rPr>
      </w:pPr>
      <w:r w:rsidRPr="00B56C27">
        <w:rPr>
          <w:rFonts w:ascii="Book Antiqua" w:hAnsi="Book Antiqua"/>
          <w:b/>
          <w:sz w:val="22"/>
          <w:szCs w:val="22"/>
          <w:lang w:val="cy-GB"/>
        </w:rPr>
        <w:t>Llofnod</w:t>
      </w:r>
      <w:r w:rsidR="00B02D0B" w:rsidRPr="00B56C27">
        <w:rPr>
          <w:rFonts w:ascii="Book Antiqua" w:hAnsi="Book Antiqua"/>
          <w:b/>
          <w:sz w:val="22"/>
          <w:szCs w:val="22"/>
          <w:lang w:val="cy-GB"/>
        </w:rPr>
        <w:t xml:space="preserve"> :</w:t>
      </w:r>
      <w:r w:rsidR="0033572A" w:rsidRPr="00B56C27">
        <w:rPr>
          <w:rFonts w:ascii="Book Antiqua" w:hAnsi="Book Antiqua"/>
          <w:b/>
          <w:sz w:val="22"/>
          <w:szCs w:val="22"/>
          <w:lang w:val="cy-GB"/>
        </w:rPr>
        <w:t xml:space="preserve"> </w:t>
      </w:r>
      <w:r w:rsidR="007012D4" w:rsidRPr="00B56C27">
        <w:rPr>
          <w:rFonts w:ascii="Book Antiqua" w:hAnsi="Book Antiqua"/>
          <w:b/>
          <w:sz w:val="22"/>
          <w:szCs w:val="22"/>
          <w:lang w:val="cy-GB"/>
        </w:rPr>
        <w:t>_______________________________</w:t>
      </w:r>
      <w:r w:rsidR="007012D4" w:rsidRPr="00B56C27">
        <w:rPr>
          <w:rFonts w:ascii="Book Antiqua" w:hAnsi="Book Antiqua"/>
          <w:b/>
          <w:sz w:val="22"/>
          <w:szCs w:val="22"/>
          <w:lang w:val="cy-GB"/>
        </w:rPr>
        <w:tab/>
      </w:r>
      <w:r w:rsidRPr="00B56C27">
        <w:rPr>
          <w:rFonts w:ascii="Book Antiqua" w:hAnsi="Book Antiqua"/>
          <w:b/>
          <w:sz w:val="22"/>
          <w:szCs w:val="22"/>
          <w:lang w:val="cy-GB"/>
        </w:rPr>
        <w:t>Dyddiad</w:t>
      </w:r>
      <w:r w:rsidR="00B02D0B" w:rsidRPr="00B56C27">
        <w:rPr>
          <w:rFonts w:ascii="Book Antiqua" w:hAnsi="Book Antiqua"/>
          <w:b/>
          <w:sz w:val="22"/>
          <w:szCs w:val="22"/>
          <w:lang w:val="cy-GB"/>
        </w:rPr>
        <w:t xml:space="preserve"> :</w:t>
      </w:r>
      <w:r w:rsidR="00B02D0B" w:rsidRPr="00B56C27">
        <w:rPr>
          <w:rFonts w:ascii="Book Antiqua" w:hAnsi="Book Antiqua"/>
          <w:b/>
          <w:sz w:val="22"/>
          <w:szCs w:val="22"/>
          <w:lang w:val="cy-GB"/>
        </w:rPr>
        <w:tab/>
        <w:t>_________________________</w:t>
      </w:r>
    </w:p>
    <w:p w:rsidR="00B02D0B" w:rsidRPr="00B56C27" w:rsidRDefault="00B02D0B" w:rsidP="00B02D0B">
      <w:pPr>
        <w:rPr>
          <w:rFonts w:ascii="Book Antiqua" w:hAnsi="Book Antiqua"/>
          <w:b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B02D0B" w:rsidRPr="00B56C27" w:rsidTr="0033572A">
        <w:tc>
          <w:tcPr>
            <w:tcW w:w="10682" w:type="dxa"/>
            <w:shd w:val="clear" w:color="auto" w:fill="auto"/>
          </w:tcPr>
          <w:p w:rsidR="00B02D0B" w:rsidRPr="00B56C27" w:rsidRDefault="00E84829" w:rsidP="00B02D0B">
            <w:pPr>
              <w:rPr>
                <w:rFonts w:ascii="Book Antiqua" w:hAnsi="Book Antiqua"/>
                <w:b/>
                <w:sz w:val="20"/>
                <w:szCs w:val="20"/>
                <w:lang w:val="cy-GB"/>
              </w:rPr>
            </w:pPr>
            <w:r w:rsidRPr="00B56C27">
              <w:rPr>
                <w:rFonts w:ascii="Book Antiqua" w:hAnsi="Book Antiqua"/>
                <w:b/>
                <w:sz w:val="20"/>
                <w:szCs w:val="20"/>
                <w:lang w:val="cy-GB"/>
              </w:rPr>
              <w:t>Dylai myfyriwr sy’n dychwelyd i’w hastudiaethau ar ôl absenoldeb salwch gwblhau’r ffurflen hon. Fe ddylai gyfrif am</w:t>
            </w:r>
            <w:r w:rsidR="00B02D0B" w:rsidRPr="00B56C27">
              <w:rPr>
                <w:rFonts w:ascii="Book Antiqua" w:hAnsi="Book Antiqua"/>
                <w:b/>
                <w:sz w:val="20"/>
                <w:szCs w:val="20"/>
                <w:lang w:val="cy-GB"/>
              </w:rPr>
              <w:t>:</w:t>
            </w:r>
          </w:p>
          <w:p w:rsidR="00B02D0B" w:rsidRPr="00B56C27" w:rsidRDefault="00B02D0B" w:rsidP="00B02D0B">
            <w:pPr>
              <w:rPr>
                <w:rFonts w:ascii="Book Antiqua" w:hAnsi="Book Antiqua"/>
                <w:b/>
                <w:sz w:val="20"/>
                <w:szCs w:val="20"/>
                <w:lang w:val="cy-GB"/>
              </w:rPr>
            </w:pPr>
          </w:p>
          <w:p w:rsidR="00B02D0B" w:rsidRPr="00B56C27" w:rsidRDefault="005843BB" w:rsidP="00B02D0B">
            <w:pPr>
              <w:rPr>
                <w:rFonts w:ascii="Book Antiqua" w:hAnsi="Book Antiqua"/>
                <w:b/>
                <w:sz w:val="20"/>
                <w:szCs w:val="20"/>
                <w:lang w:val="cy-GB"/>
              </w:rPr>
            </w:pPr>
            <w:r w:rsidRPr="00B56C27">
              <w:rPr>
                <w:rFonts w:ascii="Book Antiqua" w:hAnsi="Book Antiqua" w:cs="Book Antiqua"/>
                <w:b/>
                <w:bCs/>
                <w:sz w:val="20"/>
                <w:szCs w:val="20"/>
                <w:lang w:val="cy-GB" w:eastAsia="cy-GB"/>
              </w:rPr>
              <w:t>(a)  Unrhyw absenoldeb o un i saith niwrnod calendr,</w:t>
            </w:r>
          </w:p>
          <w:p w:rsidR="00B02D0B" w:rsidRPr="00B56C27" w:rsidRDefault="005843BB" w:rsidP="00B02D0B">
            <w:pPr>
              <w:rPr>
                <w:rFonts w:ascii="Book Antiqua" w:hAnsi="Book Antiqua"/>
                <w:b/>
                <w:sz w:val="20"/>
                <w:szCs w:val="20"/>
                <w:lang w:val="cy-GB"/>
              </w:rPr>
            </w:pPr>
            <w:r w:rsidRPr="00B56C27">
              <w:rPr>
                <w:rFonts w:ascii="Book Antiqua" w:hAnsi="Book Antiqua" w:cs="Book Antiqua"/>
                <w:b/>
                <w:bCs/>
                <w:sz w:val="20"/>
                <w:szCs w:val="20"/>
                <w:lang w:val="cy-GB" w:eastAsia="cy-GB"/>
              </w:rPr>
              <w:t>(b) Saith niwrnod calendr cyntaf unrhyw absenoldeb hirach (hyd yn oed lle darparwyd tystysgrif meddyg).</w:t>
            </w:r>
          </w:p>
          <w:p w:rsidR="00B02D0B" w:rsidRPr="00B56C27" w:rsidRDefault="00B02D0B" w:rsidP="00B02D0B">
            <w:pPr>
              <w:rPr>
                <w:rFonts w:ascii="Book Antiqua" w:hAnsi="Book Antiqua"/>
                <w:b/>
                <w:sz w:val="20"/>
                <w:szCs w:val="20"/>
                <w:lang w:val="cy-GB"/>
              </w:rPr>
            </w:pPr>
          </w:p>
          <w:p w:rsidR="00B02D0B" w:rsidRPr="00B56C27" w:rsidRDefault="00E84829" w:rsidP="00B02D0B">
            <w:pPr>
              <w:rPr>
                <w:rFonts w:ascii="Book Antiqua" w:hAnsi="Book Antiqua"/>
                <w:b/>
                <w:sz w:val="20"/>
                <w:szCs w:val="20"/>
                <w:lang w:val="cy-GB"/>
              </w:rPr>
            </w:pPr>
            <w:r w:rsidRPr="00B56C27">
              <w:rPr>
                <w:rFonts w:ascii="Book Antiqua" w:hAnsi="Book Antiqua"/>
                <w:b/>
                <w:sz w:val="20"/>
                <w:szCs w:val="20"/>
                <w:lang w:val="cy-GB"/>
              </w:rPr>
              <w:t>Ar ôl ei chwblhau, dylid trosglwyddo’</w:t>
            </w:r>
            <w:r w:rsidR="00027B1E" w:rsidRPr="00B56C27">
              <w:rPr>
                <w:rFonts w:ascii="Book Antiqua" w:hAnsi="Book Antiqua"/>
                <w:b/>
                <w:sz w:val="20"/>
                <w:szCs w:val="20"/>
                <w:lang w:val="cy-GB"/>
              </w:rPr>
              <w:t>r ffurflen i weinyddwr</w:t>
            </w:r>
            <w:r w:rsidRPr="00B56C27">
              <w:rPr>
                <w:rFonts w:ascii="Book Antiqua" w:hAnsi="Book Antiqua"/>
                <w:b/>
                <w:sz w:val="20"/>
                <w:szCs w:val="20"/>
                <w:lang w:val="cy-GB"/>
              </w:rPr>
              <w:t xml:space="preserve"> y rhaglen</w:t>
            </w:r>
            <w:r w:rsidR="0033572A" w:rsidRPr="00B56C27">
              <w:rPr>
                <w:rFonts w:ascii="Book Antiqua" w:hAnsi="Book Antiqua"/>
                <w:b/>
                <w:sz w:val="20"/>
                <w:szCs w:val="20"/>
                <w:lang w:val="cy-GB"/>
              </w:rPr>
              <w:t xml:space="preserve">. </w:t>
            </w:r>
          </w:p>
          <w:p w:rsidR="00B02D0B" w:rsidRPr="00B56C27" w:rsidRDefault="00B02D0B" w:rsidP="00B02D0B">
            <w:pPr>
              <w:rPr>
                <w:rFonts w:ascii="Book Antiqua" w:hAnsi="Book Antiqua"/>
                <w:b/>
                <w:sz w:val="20"/>
                <w:szCs w:val="20"/>
                <w:lang w:val="cy-GB"/>
              </w:rPr>
            </w:pPr>
          </w:p>
          <w:p w:rsidR="00B02D0B" w:rsidRPr="00B56C27" w:rsidRDefault="00E84829" w:rsidP="00E84829">
            <w:pPr>
              <w:rPr>
                <w:rFonts w:ascii="Book Antiqua" w:hAnsi="Book Antiqua"/>
                <w:b/>
                <w:sz w:val="22"/>
                <w:szCs w:val="22"/>
                <w:lang w:val="cy-GB"/>
              </w:rPr>
            </w:pPr>
            <w:r w:rsidRPr="00B56C27">
              <w:rPr>
                <w:rFonts w:ascii="Book Antiqua" w:hAnsi="Book Antiqua"/>
                <w:b/>
                <w:sz w:val="20"/>
                <w:szCs w:val="20"/>
                <w:lang w:val="cy-GB"/>
              </w:rPr>
              <w:t>Nodwch y gall darparu unrhyw wybodaeth ffug arwain at gamau disgyblu, gan gynnwys y posibilrwydd o orfod tynnu’n ôl o’r rhaglen astudio.</w:t>
            </w:r>
          </w:p>
        </w:tc>
      </w:tr>
    </w:tbl>
    <w:p w:rsidR="00B02D0B" w:rsidRPr="00B56C27" w:rsidRDefault="00B02D0B" w:rsidP="00963F77">
      <w:pPr>
        <w:rPr>
          <w:lang w:val="cy-GB"/>
        </w:rPr>
      </w:pPr>
      <w:bookmarkStart w:id="2" w:name="cysill"/>
      <w:bookmarkEnd w:id="2"/>
    </w:p>
    <w:sectPr w:rsidR="00B02D0B" w:rsidRPr="00B56C27" w:rsidSect="003579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32" w:right="720" w:bottom="432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DF2" w:rsidRDefault="008E5DF2">
      <w:r>
        <w:separator/>
      </w:r>
    </w:p>
  </w:endnote>
  <w:endnote w:type="continuationSeparator" w:id="0">
    <w:p w:rsidR="008E5DF2" w:rsidRDefault="008E5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8E1" w:rsidRDefault="003118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8E1" w:rsidRDefault="003118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8E1" w:rsidRDefault="003118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DF2" w:rsidRDefault="008E5DF2">
      <w:r>
        <w:separator/>
      </w:r>
    </w:p>
  </w:footnote>
  <w:footnote w:type="continuationSeparator" w:id="0">
    <w:p w:rsidR="008E5DF2" w:rsidRDefault="008E5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8E1" w:rsidRDefault="003118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72A" w:rsidRDefault="003118E1" w:rsidP="003118E1">
    <w:pPr>
      <w:pStyle w:val="Header"/>
    </w:pPr>
    <w:r>
      <w:rPr>
        <w:noProof/>
      </w:rPr>
      <w:drawing>
        <wp:inline distT="0" distB="0" distL="0" distR="0">
          <wp:extent cx="3065509" cy="554756"/>
          <wp:effectExtent l="0" t="0" r="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throfa_logo_1000px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28196" cy="566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3" w:name="_GoBack"/>
    <w:bookmarkEnd w:id="3"/>
  </w:p>
  <w:p w:rsidR="00B90A5B" w:rsidRPr="00963F77" w:rsidRDefault="00B90A5B" w:rsidP="00DE3E11">
    <w:pPr>
      <w:pStyle w:val="Header"/>
      <w:jc w:val="right"/>
      <w:rPr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8E1" w:rsidRDefault="003118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9DD"/>
    <w:rsid w:val="00003163"/>
    <w:rsid w:val="00027B1E"/>
    <w:rsid w:val="00061C13"/>
    <w:rsid w:val="00097CC3"/>
    <w:rsid w:val="000A7B4D"/>
    <w:rsid w:val="000B163F"/>
    <w:rsid w:val="000B2CF2"/>
    <w:rsid w:val="001067D7"/>
    <w:rsid w:val="00117E72"/>
    <w:rsid w:val="001E3B57"/>
    <w:rsid w:val="001E7DE4"/>
    <w:rsid w:val="001F1ACB"/>
    <w:rsid w:val="002063BA"/>
    <w:rsid w:val="00227C13"/>
    <w:rsid w:val="00281B0D"/>
    <w:rsid w:val="00296BB7"/>
    <w:rsid w:val="002C4718"/>
    <w:rsid w:val="003118E1"/>
    <w:rsid w:val="0033572A"/>
    <w:rsid w:val="003579D8"/>
    <w:rsid w:val="003B4643"/>
    <w:rsid w:val="003E3727"/>
    <w:rsid w:val="00413A69"/>
    <w:rsid w:val="004E0B7B"/>
    <w:rsid w:val="004F0E60"/>
    <w:rsid w:val="005843BB"/>
    <w:rsid w:val="00596639"/>
    <w:rsid w:val="005B6D56"/>
    <w:rsid w:val="00610F56"/>
    <w:rsid w:val="006159CC"/>
    <w:rsid w:val="006429DD"/>
    <w:rsid w:val="00675B31"/>
    <w:rsid w:val="006B20EF"/>
    <w:rsid w:val="006B5EF8"/>
    <w:rsid w:val="006B7C1E"/>
    <w:rsid w:val="006C2FC5"/>
    <w:rsid w:val="007012D4"/>
    <w:rsid w:val="00757D13"/>
    <w:rsid w:val="00792439"/>
    <w:rsid w:val="0079244A"/>
    <w:rsid w:val="007A6BB2"/>
    <w:rsid w:val="007D0C52"/>
    <w:rsid w:val="00833631"/>
    <w:rsid w:val="008403B6"/>
    <w:rsid w:val="008C43D9"/>
    <w:rsid w:val="008E5DF2"/>
    <w:rsid w:val="009158D8"/>
    <w:rsid w:val="00963F77"/>
    <w:rsid w:val="0097116C"/>
    <w:rsid w:val="00993521"/>
    <w:rsid w:val="009B4E5C"/>
    <w:rsid w:val="009E6373"/>
    <w:rsid w:val="009F5EF1"/>
    <w:rsid w:val="00A21EE9"/>
    <w:rsid w:val="00AD3EAC"/>
    <w:rsid w:val="00AE769F"/>
    <w:rsid w:val="00B02D0B"/>
    <w:rsid w:val="00B37B36"/>
    <w:rsid w:val="00B56C27"/>
    <w:rsid w:val="00B5713B"/>
    <w:rsid w:val="00B57D36"/>
    <w:rsid w:val="00B90491"/>
    <w:rsid w:val="00B90A5B"/>
    <w:rsid w:val="00BC1FD1"/>
    <w:rsid w:val="00BC6BC2"/>
    <w:rsid w:val="00BF6762"/>
    <w:rsid w:val="00C40931"/>
    <w:rsid w:val="00C833C6"/>
    <w:rsid w:val="00CA38CF"/>
    <w:rsid w:val="00CA4F2C"/>
    <w:rsid w:val="00CA5DE9"/>
    <w:rsid w:val="00CC09FD"/>
    <w:rsid w:val="00CC25CF"/>
    <w:rsid w:val="00CD6EF6"/>
    <w:rsid w:val="00D417DC"/>
    <w:rsid w:val="00D56979"/>
    <w:rsid w:val="00D60E3E"/>
    <w:rsid w:val="00D7520A"/>
    <w:rsid w:val="00D7628E"/>
    <w:rsid w:val="00DA3DB9"/>
    <w:rsid w:val="00DE3E11"/>
    <w:rsid w:val="00E408E3"/>
    <w:rsid w:val="00E84829"/>
    <w:rsid w:val="00EC46B4"/>
    <w:rsid w:val="00EE17D1"/>
    <w:rsid w:val="00F12997"/>
    <w:rsid w:val="00F271A2"/>
    <w:rsid w:val="00FC3D57"/>
    <w:rsid w:val="00FC60A3"/>
    <w:rsid w:val="00FD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6C847D6-1164-6545-AEF9-C7F56A1C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DE3E11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rsid w:val="00DE3E1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B02D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B2CF2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3357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r-mo\Local%20Settings\Temporary%20Internet%20Files\OLK2D\SICKNESS%20SELF%20CERTIFICATION%20FORM%20SSC1-E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Settings\per-mo\Local Settings\Temporary Internet Files\OLK2D\SICKNESS SELF CERTIFICATION FORM SSC1-E FORM.dot</Template>
  <TotalTime>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SIHE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edu-cb3</dc:creator>
  <cp:keywords/>
  <cp:lastModifiedBy>Tom Cox</cp:lastModifiedBy>
  <cp:revision>2</cp:revision>
  <cp:lastPrinted>2013-05-14T08:57:00Z</cp:lastPrinted>
  <dcterms:created xsi:type="dcterms:W3CDTF">2018-09-26T15:59:00Z</dcterms:created>
  <dcterms:modified xsi:type="dcterms:W3CDTF">2018-09-26T15:59:00Z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