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040D88C5" w:rsidR="00112203" w:rsidRDefault="004C63CF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1644A790" wp14:editId="62DD096A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A1516AA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050674DF" w:rsidR="00E725F5" w:rsidRPr="00637656" w:rsidRDefault="004E121C" w:rsidP="00007988">
            <w:pPr>
              <w:spacing w:before="20" w:after="20"/>
              <w:jc w:val="center"/>
              <w:rPr>
                <w:sz w:val="40"/>
                <w:szCs w:val="40"/>
              </w:rPr>
            </w:pPr>
            <w:r w:rsidRPr="009A0165">
              <w:rPr>
                <w:rFonts w:ascii="Calibri" w:hAnsi="Calibri" w:cs="Arial"/>
                <w:b/>
                <w:sz w:val="40"/>
                <w:szCs w:val="40"/>
              </w:rPr>
              <w:t xml:space="preserve">STUDENT </w:t>
            </w:r>
            <w:r w:rsidR="00007988">
              <w:rPr>
                <w:rFonts w:ascii="Calibri" w:hAnsi="Calibri" w:cs="Arial"/>
                <w:b/>
                <w:sz w:val="40"/>
                <w:szCs w:val="40"/>
              </w:rPr>
              <w:t>SELF EVALUATION FORM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6AE74244" w:rsidR="00112203" w:rsidRPr="0057274A" w:rsidRDefault="007C1FD2" w:rsidP="00112203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MDes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>/BA(Hons) Surface Pattern Design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12857D99" w:rsidR="00112203" w:rsidRPr="00394874" w:rsidRDefault="007C1FD2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Major Project and External Liaison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0F9B2E06" w:rsidR="00112203" w:rsidRPr="00394874" w:rsidRDefault="007C1FD2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6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28ABE2B8" w:rsidR="00112203" w:rsidRPr="00394874" w:rsidRDefault="007C1FD2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M6X01790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1A936F6F" w:rsidR="00112203" w:rsidRPr="00394874" w:rsidRDefault="007C1FD2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25%</w:t>
            </w:r>
            <w:bookmarkStart w:id="0" w:name="_GoBack"/>
            <w:bookmarkEnd w:id="0"/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4F416383" w:rsidR="00112203" w:rsidRDefault="007C1FD2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External Project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237961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237961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237961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237961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237961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2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237961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237961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237961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237961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237961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237961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4C82BE9A" w14:textId="77777777" w:rsidR="00007988" w:rsidRPr="002912FB" w:rsidRDefault="00007988" w:rsidP="00007988">
      <w:pPr>
        <w:rPr>
          <w:sz w:val="14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5"/>
        <w:gridCol w:w="5386"/>
        <w:gridCol w:w="851"/>
        <w:gridCol w:w="2126"/>
      </w:tblGrid>
      <w:tr w:rsidR="00007988" w:rsidRPr="0082263E" w14:paraId="26F45BF6" w14:textId="77777777" w:rsidTr="00B95CA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4ED6F150" w14:textId="77777777" w:rsidR="00007988" w:rsidRPr="0082263E" w:rsidRDefault="00007988" w:rsidP="00B95CA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007988" w:rsidRPr="00971172" w14:paraId="7AA461C6" w14:textId="77777777" w:rsidTr="00B95CAA">
        <w:trPr>
          <w:trHeight w:val="1442"/>
        </w:trPr>
        <w:tc>
          <w:tcPr>
            <w:tcW w:w="10598" w:type="dxa"/>
            <w:gridSpan w:val="4"/>
          </w:tcPr>
          <w:p w14:paraId="0778B44D" w14:textId="77777777" w:rsidR="00007988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3CA9AFD6" w14:textId="77777777" w:rsidR="00007988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54CB719E" w14:textId="77777777" w:rsidR="00007988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1BD2A22D" w14:textId="77777777" w:rsidR="00007988" w:rsidRPr="00CE0319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007988" w:rsidRPr="0082263E" w14:paraId="54D30E95" w14:textId="77777777" w:rsidTr="00B95CA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0F47E96F" w14:textId="77777777" w:rsidR="00007988" w:rsidRPr="0082263E" w:rsidRDefault="00007988" w:rsidP="00B95CA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that you feel you need to develop:</w:t>
            </w:r>
          </w:p>
        </w:tc>
      </w:tr>
      <w:tr w:rsidR="00007988" w:rsidRPr="00971172" w14:paraId="02A7B018" w14:textId="77777777" w:rsidTr="00B95CAA">
        <w:trPr>
          <w:trHeight w:val="1456"/>
        </w:trPr>
        <w:tc>
          <w:tcPr>
            <w:tcW w:w="10598" w:type="dxa"/>
            <w:gridSpan w:val="4"/>
          </w:tcPr>
          <w:p w14:paraId="3FE33A01" w14:textId="77777777" w:rsidR="00007988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0B3503F8" w14:textId="77777777" w:rsidR="00007988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0BE5FF23" w14:textId="77777777" w:rsidR="00007988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1179A47B" w14:textId="77777777" w:rsidR="00007988" w:rsidRPr="00CE0319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007988" w:rsidRPr="00971172" w14:paraId="799FF003" w14:textId="77777777" w:rsidTr="00B95CAA">
        <w:trPr>
          <w:trHeight w:hRule="exact" w:val="442"/>
        </w:trPr>
        <w:tc>
          <w:tcPr>
            <w:tcW w:w="2235" w:type="dxa"/>
            <w:shd w:val="clear" w:color="auto" w:fill="D9D9D9" w:themeFill="background1" w:themeFillShade="D9"/>
          </w:tcPr>
          <w:p w14:paraId="761B3F0A" w14:textId="77777777" w:rsidR="00007988" w:rsidRPr="00CE0319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5386" w:type="dxa"/>
          </w:tcPr>
          <w:p w14:paraId="0E4E56ED" w14:textId="77777777" w:rsidR="00007988" w:rsidRPr="00CE0319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6E69890D" w14:textId="77777777" w:rsidR="00007988" w:rsidRPr="00CE0319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2126" w:type="dxa"/>
          </w:tcPr>
          <w:p w14:paraId="61BBB873" w14:textId="77777777" w:rsidR="00007988" w:rsidRPr="00CE0319" w:rsidRDefault="00007988" w:rsidP="00B95CA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footerReference w:type="first" r:id="rId8"/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lastRenderedPageBreak/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63BE53CB" w:rsidR="00FA7D57" w:rsidRPr="00FA7D57" w:rsidRDefault="0000798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Proposals are adequate and are delivered within a familiar and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well established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Evidence of regular reflective practice and awareness of individual strengths and weaknesses demonstrable in core learning and </w:t>
            </w:r>
            <w:proofErr w:type="spellStart"/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self directed</w:t>
            </w:r>
            <w:proofErr w:type="spellEnd"/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B95CAA">
      <w:footerReference w:type="first" r:id="rId9"/>
      <w:pgSz w:w="11894" w:h="16834"/>
      <w:pgMar w:top="1135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97637" w14:textId="77777777" w:rsidR="0019249F" w:rsidRDefault="0019249F">
      <w:r>
        <w:separator/>
      </w:r>
    </w:p>
  </w:endnote>
  <w:endnote w:type="continuationSeparator" w:id="0">
    <w:p w14:paraId="64D7EEB6" w14:textId="77777777" w:rsidR="0019249F" w:rsidRDefault="00192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0000000000000000000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N-Mediu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27A51" w14:textId="77777777" w:rsidR="00B95CAA" w:rsidRPr="006122EE" w:rsidRDefault="00B95CAA" w:rsidP="00007988">
    <w:pPr>
      <w:jc w:val="center"/>
      <w:rPr>
        <w:b/>
        <w:i/>
      </w:rPr>
    </w:pPr>
    <w:r w:rsidRPr="006122EE">
      <w:rPr>
        <w:b/>
        <w:i/>
        <w:sz w:val="24"/>
      </w:rPr>
      <w:t xml:space="preserve">This form must be </w:t>
    </w:r>
    <w:r>
      <w:rPr>
        <w:b/>
        <w:i/>
        <w:sz w:val="24"/>
      </w:rPr>
      <w:t xml:space="preserve">completed, </w:t>
    </w:r>
    <w:r w:rsidRPr="006122EE">
      <w:rPr>
        <w:b/>
        <w:i/>
        <w:sz w:val="24"/>
      </w:rPr>
      <w:t>signed and submitted with your assignment</w:t>
    </w:r>
  </w:p>
  <w:p w14:paraId="526B308B" w14:textId="77777777" w:rsidR="00B95CAA" w:rsidRPr="00FE6BAE" w:rsidRDefault="00B95CAA" w:rsidP="00007988">
    <w:pPr>
      <w:pStyle w:val="Footer"/>
    </w:pPr>
  </w:p>
  <w:p w14:paraId="69559DC5" w14:textId="77777777" w:rsidR="00B95CAA" w:rsidRDefault="00B95C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8AF54" w14:textId="77777777" w:rsidR="00B95CAA" w:rsidRPr="00FE6BAE" w:rsidRDefault="00B95CAA" w:rsidP="00FE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85701" w14:textId="77777777" w:rsidR="0019249F" w:rsidRDefault="0019249F">
      <w:r>
        <w:separator/>
      </w:r>
    </w:p>
  </w:footnote>
  <w:footnote w:type="continuationSeparator" w:id="0">
    <w:p w14:paraId="05541E52" w14:textId="77777777" w:rsidR="0019249F" w:rsidRDefault="00192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7" w15:restartNumberingAfterBreak="0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 w15:restartNumberingAfterBreak="0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0" w15:restartNumberingAfterBreak="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0"/>
  </w:num>
  <w:num w:numId="4">
    <w:abstractNumId w:val="21"/>
  </w:num>
  <w:num w:numId="5">
    <w:abstractNumId w:val="13"/>
  </w:num>
  <w:num w:numId="6">
    <w:abstractNumId w:val="5"/>
  </w:num>
  <w:num w:numId="7">
    <w:abstractNumId w:val="1"/>
  </w:num>
  <w:num w:numId="8">
    <w:abstractNumId w:val="42"/>
  </w:num>
  <w:num w:numId="9">
    <w:abstractNumId w:val="20"/>
  </w:num>
  <w:num w:numId="10">
    <w:abstractNumId w:val="27"/>
  </w:num>
  <w:num w:numId="11">
    <w:abstractNumId w:val="26"/>
  </w:num>
  <w:num w:numId="12">
    <w:abstractNumId w:val="29"/>
  </w:num>
  <w:num w:numId="13">
    <w:abstractNumId w:val="24"/>
  </w:num>
  <w:num w:numId="14">
    <w:abstractNumId w:val="6"/>
  </w:num>
  <w:num w:numId="15">
    <w:abstractNumId w:val="37"/>
  </w:num>
  <w:num w:numId="16">
    <w:abstractNumId w:val="9"/>
  </w:num>
  <w:num w:numId="17">
    <w:abstractNumId w:val="15"/>
  </w:num>
  <w:num w:numId="18">
    <w:abstractNumId w:val="31"/>
  </w:num>
  <w:num w:numId="19">
    <w:abstractNumId w:val="0"/>
  </w:num>
  <w:num w:numId="20">
    <w:abstractNumId w:val="38"/>
  </w:num>
  <w:num w:numId="21">
    <w:abstractNumId w:val="14"/>
  </w:num>
  <w:num w:numId="22">
    <w:abstractNumId w:val="7"/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</w:num>
  <w:num w:numId="25">
    <w:abstractNumId w:val="32"/>
  </w:num>
  <w:num w:numId="26">
    <w:abstractNumId w:val="36"/>
  </w:num>
  <w:num w:numId="27">
    <w:abstractNumId w:val="25"/>
  </w:num>
  <w:num w:numId="28">
    <w:abstractNumId w:val="18"/>
  </w:num>
  <w:num w:numId="29">
    <w:abstractNumId w:val="34"/>
  </w:num>
  <w:num w:numId="30">
    <w:abstractNumId w:val="4"/>
  </w:num>
  <w:num w:numId="31">
    <w:abstractNumId w:val="23"/>
  </w:num>
  <w:num w:numId="32">
    <w:abstractNumId w:val="28"/>
  </w:num>
  <w:num w:numId="33">
    <w:abstractNumId w:val="12"/>
  </w:num>
  <w:num w:numId="34">
    <w:abstractNumId w:val="11"/>
  </w:num>
  <w:num w:numId="35">
    <w:abstractNumId w:val="35"/>
  </w:num>
  <w:num w:numId="36">
    <w:abstractNumId w:val="10"/>
  </w:num>
  <w:num w:numId="37">
    <w:abstractNumId w:val="22"/>
  </w:num>
  <w:num w:numId="38">
    <w:abstractNumId w:val="2"/>
  </w:num>
  <w:num w:numId="39">
    <w:abstractNumId w:val="16"/>
  </w:num>
  <w:num w:numId="40">
    <w:abstractNumId w:val="33"/>
  </w:num>
  <w:num w:numId="41">
    <w:abstractNumId w:val="19"/>
  </w:num>
  <w:num w:numId="42">
    <w:abstractNumId w:val="30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doNotDisplayPageBoundarie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588A"/>
    <w:rsid w:val="00007988"/>
    <w:rsid w:val="00007ECB"/>
    <w:rsid w:val="000119D1"/>
    <w:rsid w:val="000136A9"/>
    <w:rsid w:val="00030B30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9249F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3796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52439"/>
    <w:rsid w:val="00453AA8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C63CF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3075"/>
    <w:rsid w:val="00681208"/>
    <w:rsid w:val="006934D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1FD2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F0300"/>
    <w:rsid w:val="008F036F"/>
    <w:rsid w:val="008F3617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95CAA"/>
    <w:rsid w:val="00BA1176"/>
    <w:rsid w:val="00BB21F2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87393"/>
    <w:rsid w:val="00C91192"/>
    <w:rsid w:val="00C93BCB"/>
    <w:rsid w:val="00C95902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46643"/>
    <w:rsid w:val="00D64C59"/>
    <w:rsid w:val="00D6641D"/>
    <w:rsid w:val="00D73E05"/>
    <w:rsid w:val="00D74571"/>
    <w:rsid w:val="00D9187F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3216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</TotalTime>
  <Pages>2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Georgia McKie</cp:lastModifiedBy>
  <cp:revision>2</cp:revision>
  <cp:lastPrinted>2014-12-03T15:52:00Z</cp:lastPrinted>
  <dcterms:created xsi:type="dcterms:W3CDTF">2018-04-24T15:44:00Z</dcterms:created>
  <dcterms:modified xsi:type="dcterms:W3CDTF">2018-04-24T15:44:00Z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