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A0110" w14:textId="77777777" w:rsidR="007E116F" w:rsidRDefault="007E116F">
      <w:pPr>
        <w:pStyle w:val="Title"/>
      </w:pPr>
    </w:p>
    <w:p w14:paraId="1637B801" w14:textId="77777777" w:rsidR="007E116F" w:rsidRDefault="007E116F">
      <w:pPr>
        <w:pStyle w:val="Title"/>
      </w:pPr>
    </w:p>
    <w:p w14:paraId="729AB522" w14:textId="77777777" w:rsidR="00C323FD" w:rsidRDefault="0007526E">
      <w:pPr>
        <w:pStyle w:val="Title"/>
      </w:pPr>
      <w:r>
        <w:t>ETHICS</w:t>
      </w:r>
    </w:p>
    <w:p w14:paraId="3423D117" w14:textId="77777777" w:rsidR="00C323FD" w:rsidRDefault="0007526E" w:rsidP="00F17967">
      <w:pPr>
        <w:pStyle w:val="p1"/>
        <w:rPr>
          <w:sz w:val="40"/>
          <w:szCs w:val="40"/>
        </w:rPr>
      </w:pPr>
      <w:r w:rsidRPr="0007526E">
        <w:rPr>
          <w:sz w:val="40"/>
          <w:szCs w:val="40"/>
        </w:rPr>
        <w:t>Can virtue ethics provide us with guidance on how to act?</w:t>
      </w:r>
    </w:p>
    <w:p w14:paraId="5D191D05" w14:textId="77777777" w:rsidR="00F17967" w:rsidRDefault="00F17967" w:rsidP="00F17967">
      <w:pPr>
        <w:pStyle w:val="p1"/>
        <w:rPr>
          <w:sz w:val="40"/>
          <w:szCs w:val="40"/>
        </w:rPr>
      </w:pPr>
    </w:p>
    <w:p w14:paraId="7E605924" w14:textId="77777777" w:rsidR="00732CC0" w:rsidRDefault="00732CC0" w:rsidP="00F17967">
      <w:pPr>
        <w:pStyle w:val="p1"/>
        <w:rPr>
          <w:sz w:val="40"/>
          <w:szCs w:val="40"/>
        </w:rPr>
      </w:pPr>
    </w:p>
    <w:p w14:paraId="7C451A2E" w14:textId="77777777" w:rsidR="006D1015" w:rsidRPr="00F17967" w:rsidRDefault="006D1015" w:rsidP="00F17967">
      <w:pPr>
        <w:pStyle w:val="p1"/>
        <w:rPr>
          <w:sz w:val="40"/>
          <w:szCs w:val="40"/>
        </w:rPr>
      </w:pPr>
    </w:p>
    <w:p w14:paraId="277B3577" w14:textId="77777777" w:rsidR="00C323FD" w:rsidRDefault="00F17967">
      <w:r>
        <w:rPr>
          <w:noProof/>
          <w:lang w:val="en-GB" w:eastAsia="en-GB"/>
        </w:rPr>
        <w:drawing>
          <wp:inline distT="0" distB="0" distL="0" distR="0" wp14:anchorId="2A2171FD" wp14:editId="601EB014">
            <wp:extent cx="3225800"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eg"/>
                    <pic:cNvPicPr/>
                  </pic:nvPicPr>
                  <pic:blipFill>
                    <a:blip r:embed="rId12">
                      <a:extLst>
                        <a:ext uri="{28A0092B-C50C-407E-A947-70E740481C1C}">
                          <a14:useLocalDpi xmlns:a14="http://schemas.microsoft.com/office/drawing/2010/main" val="0"/>
                        </a:ext>
                      </a:extLst>
                    </a:blip>
                    <a:stretch>
                      <a:fillRect/>
                    </a:stretch>
                  </pic:blipFill>
                  <pic:spPr>
                    <a:xfrm>
                      <a:off x="0" y="0"/>
                      <a:ext cx="3225800" cy="2514600"/>
                    </a:xfrm>
                    <a:prstGeom prst="rect">
                      <a:avLst/>
                    </a:prstGeom>
                  </pic:spPr>
                </pic:pic>
              </a:graphicData>
            </a:graphic>
          </wp:inline>
        </w:drawing>
      </w:r>
    </w:p>
    <w:p w14:paraId="60874E68" w14:textId="77777777" w:rsidR="006D1015" w:rsidRDefault="006D1015"/>
    <w:p w14:paraId="3CBED83E" w14:textId="77777777" w:rsidR="00C323FD" w:rsidRDefault="0007526E" w:rsidP="0007526E">
      <w:pPr>
        <w:pStyle w:val="Author"/>
        <w:sectPr w:rsidR="00C323FD">
          <w:pgSz w:w="11907" w:h="16839" w:code="9"/>
          <w:pgMar w:top="2520" w:right="1800" w:bottom="1728" w:left="1800" w:header="720" w:footer="720" w:gutter="0"/>
          <w:pgNumType w:fmt="lowerRoman" w:start="1"/>
          <w:cols w:space="720"/>
          <w:titlePg/>
          <w:docGrid w:linePitch="360"/>
        </w:sectPr>
      </w:pPr>
      <w:r>
        <w:t xml:space="preserve">By </w:t>
      </w:r>
      <w:r w:rsidR="00932273">
        <w:t>Nicola Sperry</w:t>
      </w:r>
    </w:p>
    <w:p w14:paraId="2130D3ED" w14:textId="6DFD17CF" w:rsidR="000C1D27" w:rsidRPr="004D227A" w:rsidRDefault="0007593A" w:rsidP="0007526E">
      <w:pPr>
        <w:pStyle w:val="p2"/>
        <w:rPr>
          <w:sz w:val="24"/>
          <w:szCs w:val="24"/>
        </w:rPr>
      </w:pPr>
      <w:r w:rsidRPr="004D227A">
        <w:rPr>
          <w:sz w:val="24"/>
          <w:szCs w:val="24"/>
        </w:rPr>
        <w:lastRenderedPageBreak/>
        <w:t xml:space="preserve">First of </w:t>
      </w:r>
      <w:r w:rsidR="000C1D27" w:rsidRPr="004D227A">
        <w:rPr>
          <w:sz w:val="24"/>
          <w:szCs w:val="24"/>
        </w:rPr>
        <w:t>all,</w:t>
      </w:r>
      <w:r w:rsidRPr="004D227A">
        <w:rPr>
          <w:sz w:val="24"/>
          <w:szCs w:val="24"/>
        </w:rPr>
        <w:t xml:space="preserve"> I would like to set out what</w:t>
      </w:r>
      <w:r w:rsidR="002D3C8C" w:rsidRPr="004D227A">
        <w:rPr>
          <w:sz w:val="24"/>
          <w:szCs w:val="24"/>
        </w:rPr>
        <w:t xml:space="preserve"> Virtue ethics is</w:t>
      </w:r>
      <w:r w:rsidR="00711626" w:rsidRPr="004D227A">
        <w:rPr>
          <w:sz w:val="24"/>
          <w:szCs w:val="24"/>
        </w:rPr>
        <w:t xml:space="preserve"> </w:t>
      </w:r>
      <w:r w:rsidR="00291426" w:rsidRPr="004D227A">
        <w:rPr>
          <w:sz w:val="24"/>
          <w:szCs w:val="24"/>
        </w:rPr>
        <w:t xml:space="preserve">and </w:t>
      </w:r>
      <w:r w:rsidR="002B03C3" w:rsidRPr="004D227A">
        <w:rPr>
          <w:sz w:val="24"/>
          <w:szCs w:val="24"/>
        </w:rPr>
        <w:t xml:space="preserve">also can be compared too </w:t>
      </w:r>
      <w:r w:rsidR="00711626" w:rsidRPr="004D227A">
        <w:rPr>
          <w:sz w:val="24"/>
          <w:szCs w:val="24"/>
        </w:rPr>
        <w:t>in my understanding</w:t>
      </w:r>
      <w:r w:rsidR="00E52B6D" w:rsidRPr="004D227A">
        <w:rPr>
          <w:sz w:val="24"/>
          <w:szCs w:val="24"/>
        </w:rPr>
        <w:t>. I will</w:t>
      </w:r>
      <w:r w:rsidR="00291426" w:rsidRPr="004D227A">
        <w:rPr>
          <w:sz w:val="24"/>
          <w:szCs w:val="24"/>
        </w:rPr>
        <w:t xml:space="preserve"> </w:t>
      </w:r>
      <w:r w:rsidR="002B03C3" w:rsidRPr="004D227A">
        <w:rPr>
          <w:sz w:val="24"/>
          <w:szCs w:val="24"/>
        </w:rPr>
        <w:t xml:space="preserve">also </w:t>
      </w:r>
      <w:r w:rsidR="00E52B6D" w:rsidRPr="004D227A">
        <w:rPr>
          <w:sz w:val="24"/>
          <w:szCs w:val="24"/>
        </w:rPr>
        <w:t xml:space="preserve">briefly outline in what context I will </w:t>
      </w:r>
      <w:r w:rsidR="00291426" w:rsidRPr="004D227A">
        <w:rPr>
          <w:sz w:val="24"/>
          <w:szCs w:val="24"/>
        </w:rPr>
        <w:t>talk about it in this essay</w:t>
      </w:r>
      <w:r w:rsidR="00404220" w:rsidRPr="004D227A">
        <w:rPr>
          <w:sz w:val="24"/>
          <w:szCs w:val="24"/>
        </w:rPr>
        <w:t>.</w:t>
      </w:r>
      <w:r w:rsidR="002D3C8C" w:rsidRPr="004D227A">
        <w:rPr>
          <w:sz w:val="24"/>
          <w:szCs w:val="24"/>
        </w:rPr>
        <w:t xml:space="preserve"> </w:t>
      </w:r>
    </w:p>
    <w:p w14:paraId="21874D5F" w14:textId="77777777" w:rsidR="00E52B6D" w:rsidRPr="004D227A" w:rsidRDefault="00E52B6D" w:rsidP="0007526E">
      <w:pPr>
        <w:pStyle w:val="p2"/>
        <w:rPr>
          <w:sz w:val="24"/>
          <w:szCs w:val="24"/>
        </w:rPr>
      </w:pPr>
    </w:p>
    <w:p w14:paraId="6F0E54CF" w14:textId="14D20C8B" w:rsidR="00AF40D0" w:rsidRPr="004D227A" w:rsidRDefault="00AF40D0" w:rsidP="0007526E">
      <w:pPr>
        <w:pStyle w:val="p2"/>
        <w:rPr>
          <w:sz w:val="24"/>
          <w:szCs w:val="24"/>
        </w:rPr>
      </w:pPr>
      <w:r w:rsidRPr="004D227A">
        <w:rPr>
          <w:sz w:val="24"/>
          <w:szCs w:val="24"/>
        </w:rPr>
        <w:t>I</w:t>
      </w:r>
      <w:r w:rsidR="00555CB4" w:rsidRPr="004D227A">
        <w:rPr>
          <w:sz w:val="24"/>
          <w:szCs w:val="24"/>
        </w:rPr>
        <w:t xml:space="preserve"> am solely concentrating on it a</w:t>
      </w:r>
      <w:r w:rsidRPr="004D227A">
        <w:rPr>
          <w:sz w:val="24"/>
          <w:szCs w:val="24"/>
        </w:rPr>
        <w:t>s a whole and also using deontology as a mere opposing term so that you can clearly see what I am pointing out.</w:t>
      </w:r>
      <w:r w:rsidR="00677861" w:rsidRPr="004D227A">
        <w:rPr>
          <w:sz w:val="24"/>
          <w:szCs w:val="24"/>
        </w:rPr>
        <w:t xml:space="preserve"> My main sources will be ‘Aristotle’ for virtue ethics and the opposing will be </w:t>
      </w:r>
      <w:r w:rsidR="00EF1F3E" w:rsidRPr="004D227A">
        <w:rPr>
          <w:sz w:val="24"/>
          <w:szCs w:val="24"/>
        </w:rPr>
        <w:t>‘Immanuel Kant’ regarding deontology.</w:t>
      </w:r>
    </w:p>
    <w:p w14:paraId="3221883B" w14:textId="77777777" w:rsidR="00AF40D0" w:rsidRPr="004D227A" w:rsidRDefault="00AF40D0" w:rsidP="0007526E">
      <w:pPr>
        <w:pStyle w:val="p2"/>
        <w:rPr>
          <w:sz w:val="24"/>
          <w:szCs w:val="24"/>
        </w:rPr>
      </w:pPr>
    </w:p>
    <w:p w14:paraId="41D7DDD3" w14:textId="78EF1E85" w:rsidR="006D1015" w:rsidRPr="004D227A" w:rsidRDefault="00404220" w:rsidP="0007526E">
      <w:pPr>
        <w:pStyle w:val="p2"/>
        <w:rPr>
          <w:sz w:val="24"/>
          <w:szCs w:val="24"/>
        </w:rPr>
      </w:pPr>
      <w:r w:rsidRPr="004D227A">
        <w:rPr>
          <w:sz w:val="24"/>
          <w:szCs w:val="24"/>
        </w:rPr>
        <w:t>I believe that virtue ethics can indeed provide a good guide in how to act, below is my argument for</w:t>
      </w:r>
      <w:r w:rsidR="000476A2" w:rsidRPr="004D227A">
        <w:rPr>
          <w:sz w:val="24"/>
          <w:szCs w:val="24"/>
        </w:rPr>
        <w:t>,</w:t>
      </w:r>
      <w:r w:rsidRPr="004D227A">
        <w:rPr>
          <w:sz w:val="24"/>
          <w:szCs w:val="24"/>
        </w:rPr>
        <w:t xml:space="preserve"> and also things that I have found tha</w:t>
      </w:r>
      <w:r w:rsidR="000476A2" w:rsidRPr="004D227A">
        <w:rPr>
          <w:sz w:val="24"/>
          <w:szCs w:val="24"/>
        </w:rPr>
        <w:t>t would conflict with this idea.  A</w:t>
      </w:r>
      <w:r w:rsidRPr="004D227A">
        <w:rPr>
          <w:sz w:val="24"/>
          <w:szCs w:val="24"/>
        </w:rPr>
        <w:t xml:space="preserve">ll in </w:t>
      </w:r>
      <w:proofErr w:type="gramStart"/>
      <w:r w:rsidRPr="004D227A">
        <w:rPr>
          <w:sz w:val="24"/>
          <w:szCs w:val="24"/>
        </w:rPr>
        <w:t>all</w:t>
      </w:r>
      <w:proofErr w:type="gramEnd"/>
      <w:r w:rsidRPr="004D227A">
        <w:rPr>
          <w:sz w:val="24"/>
          <w:szCs w:val="24"/>
        </w:rPr>
        <w:t xml:space="preserve"> my conclusion would be that virtue ethics can </w:t>
      </w:r>
      <w:r w:rsidR="001239DF" w:rsidRPr="004D227A">
        <w:rPr>
          <w:sz w:val="24"/>
          <w:szCs w:val="24"/>
        </w:rPr>
        <w:t>prove to be a good source of</w:t>
      </w:r>
      <w:r w:rsidR="00455C2F" w:rsidRPr="004D227A">
        <w:rPr>
          <w:sz w:val="24"/>
          <w:szCs w:val="24"/>
        </w:rPr>
        <w:t xml:space="preserve"> guidance in how to act</w:t>
      </w:r>
      <w:r w:rsidRPr="004D227A">
        <w:rPr>
          <w:sz w:val="24"/>
          <w:szCs w:val="24"/>
        </w:rPr>
        <w:t>.</w:t>
      </w:r>
    </w:p>
    <w:p w14:paraId="36D5D1ED" w14:textId="77777777" w:rsidR="00404220" w:rsidRPr="004D227A" w:rsidRDefault="00404220" w:rsidP="0007526E">
      <w:pPr>
        <w:pStyle w:val="p2"/>
        <w:rPr>
          <w:sz w:val="24"/>
          <w:szCs w:val="24"/>
        </w:rPr>
      </w:pPr>
    </w:p>
    <w:p w14:paraId="6F8F7DA1" w14:textId="2550CF8C" w:rsidR="006D1015" w:rsidRPr="004D227A" w:rsidRDefault="002D3C8C" w:rsidP="0007526E">
      <w:pPr>
        <w:pStyle w:val="p2"/>
        <w:rPr>
          <w:sz w:val="24"/>
          <w:szCs w:val="24"/>
        </w:rPr>
      </w:pPr>
      <w:r w:rsidRPr="004D227A">
        <w:rPr>
          <w:sz w:val="24"/>
          <w:szCs w:val="24"/>
        </w:rPr>
        <w:t>Virtue ethics</w:t>
      </w:r>
      <w:r w:rsidR="00711626" w:rsidRPr="004D227A">
        <w:rPr>
          <w:sz w:val="24"/>
          <w:szCs w:val="24"/>
        </w:rPr>
        <w:t xml:space="preserve"> </w:t>
      </w:r>
      <w:r w:rsidR="00291426" w:rsidRPr="004D227A">
        <w:rPr>
          <w:sz w:val="24"/>
          <w:szCs w:val="24"/>
        </w:rPr>
        <w:t xml:space="preserve">in my understanding </w:t>
      </w:r>
      <w:r w:rsidR="00711626" w:rsidRPr="004D227A">
        <w:rPr>
          <w:sz w:val="24"/>
          <w:szCs w:val="24"/>
        </w:rPr>
        <w:t xml:space="preserve">focuses </w:t>
      </w:r>
      <w:r w:rsidR="00291426" w:rsidRPr="004D227A">
        <w:rPr>
          <w:sz w:val="24"/>
          <w:szCs w:val="24"/>
        </w:rPr>
        <w:t xml:space="preserve">more so </w:t>
      </w:r>
      <w:r w:rsidR="00711626" w:rsidRPr="004D227A">
        <w:rPr>
          <w:sz w:val="24"/>
          <w:szCs w:val="24"/>
        </w:rPr>
        <w:t xml:space="preserve">on the character </w:t>
      </w:r>
      <w:r w:rsidR="006D1015" w:rsidRPr="004D227A">
        <w:rPr>
          <w:sz w:val="24"/>
          <w:szCs w:val="24"/>
        </w:rPr>
        <w:t xml:space="preserve">of a person </w:t>
      </w:r>
      <w:r w:rsidR="00711626" w:rsidRPr="004D227A">
        <w:rPr>
          <w:sz w:val="24"/>
          <w:szCs w:val="24"/>
        </w:rPr>
        <w:t>where</w:t>
      </w:r>
      <w:r w:rsidRPr="004D227A">
        <w:rPr>
          <w:sz w:val="24"/>
          <w:szCs w:val="24"/>
        </w:rPr>
        <w:t xml:space="preserve">as </w:t>
      </w:r>
      <w:r w:rsidR="00711626" w:rsidRPr="004D227A">
        <w:rPr>
          <w:sz w:val="24"/>
          <w:szCs w:val="24"/>
        </w:rPr>
        <w:t>d</w:t>
      </w:r>
      <w:r w:rsidRPr="004D227A">
        <w:rPr>
          <w:sz w:val="24"/>
          <w:szCs w:val="24"/>
        </w:rPr>
        <w:t>eo</w:t>
      </w:r>
      <w:r w:rsidR="00711626" w:rsidRPr="004D227A">
        <w:rPr>
          <w:sz w:val="24"/>
          <w:szCs w:val="24"/>
        </w:rPr>
        <w:t>ntology</w:t>
      </w:r>
      <w:r w:rsidR="00F117A7" w:rsidRPr="004D227A">
        <w:rPr>
          <w:sz w:val="24"/>
          <w:szCs w:val="24"/>
        </w:rPr>
        <w:t xml:space="preserve"> (an action based on rules)</w:t>
      </w:r>
      <w:r w:rsidRPr="004D227A">
        <w:rPr>
          <w:sz w:val="24"/>
          <w:szCs w:val="24"/>
        </w:rPr>
        <w:t xml:space="preserve"> focuses more on the duty of a person</w:t>
      </w:r>
      <w:r w:rsidR="008A55C7" w:rsidRPr="004D227A">
        <w:rPr>
          <w:sz w:val="24"/>
          <w:szCs w:val="24"/>
        </w:rPr>
        <w:t>.</w:t>
      </w:r>
      <w:r w:rsidR="00711626" w:rsidRPr="004D227A">
        <w:rPr>
          <w:sz w:val="24"/>
          <w:szCs w:val="24"/>
        </w:rPr>
        <w:t xml:space="preserve"> </w:t>
      </w:r>
    </w:p>
    <w:p w14:paraId="0D583F9C" w14:textId="7E016F5B" w:rsidR="006D1015" w:rsidRPr="004D227A" w:rsidRDefault="008A55C7" w:rsidP="0007526E">
      <w:pPr>
        <w:pStyle w:val="p2"/>
        <w:rPr>
          <w:sz w:val="24"/>
          <w:szCs w:val="24"/>
        </w:rPr>
      </w:pPr>
      <w:r w:rsidRPr="004D227A">
        <w:rPr>
          <w:sz w:val="24"/>
          <w:szCs w:val="24"/>
        </w:rPr>
        <w:t xml:space="preserve">Deontology </w:t>
      </w:r>
      <w:r w:rsidR="00711626" w:rsidRPr="004D227A">
        <w:rPr>
          <w:sz w:val="24"/>
          <w:szCs w:val="24"/>
        </w:rPr>
        <w:t xml:space="preserve">was </w:t>
      </w:r>
      <w:r w:rsidR="006D1015" w:rsidRPr="004D227A">
        <w:rPr>
          <w:sz w:val="24"/>
          <w:szCs w:val="24"/>
        </w:rPr>
        <w:t xml:space="preserve">a </w:t>
      </w:r>
      <w:r w:rsidR="00455C2F" w:rsidRPr="004D227A">
        <w:rPr>
          <w:sz w:val="24"/>
          <w:szCs w:val="24"/>
        </w:rPr>
        <w:t xml:space="preserve">main </w:t>
      </w:r>
      <w:r w:rsidR="006D1015" w:rsidRPr="004D227A">
        <w:rPr>
          <w:sz w:val="24"/>
          <w:szCs w:val="24"/>
        </w:rPr>
        <w:t>view</w:t>
      </w:r>
      <w:r w:rsidRPr="004D227A">
        <w:rPr>
          <w:sz w:val="24"/>
          <w:szCs w:val="24"/>
        </w:rPr>
        <w:t xml:space="preserve"> </w:t>
      </w:r>
      <w:r w:rsidR="00455C2F" w:rsidRPr="004D227A">
        <w:rPr>
          <w:sz w:val="24"/>
          <w:szCs w:val="24"/>
        </w:rPr>
        <w:t>of which was embodied within Immanuel Kant’s philosophy</w:t>
      </w:r>
      <w:r w:rsidR="0034675F" w:rsidRPr="004D227A">
        <w:rPr>
          <w:sz w:val="24"/>
          <w:szCs w:val="24"/>
        </w:rPr>
        <w:t>,</w:t>
      </w:r>
      <w:r w:rsidR="00455C2F" w:rsidRPr="004D227A">
        <w:rPr>
          <w:sz w:val="24"/>
          <w:szCs w:val="24"/>
        </w:rPr>
        <w:t xml:space="preserve"> </w:t>
      </w:r>
      <w:r w:rsidRPr="004D227A">
        <w:rPr>
          <w:sz w:val="24"/>
          <w:szCs w:val="24"/>
        </w:rPr>
        <w:t>which</w:t>
      </w:r>
      <w:r w:rsidR="00711626" w:rsidRPr="004D227A">
        <w:rPr>
          <w:sz w:val="24"/>
          <w:szCs w:val="24"/>
        </w:rPr>
        <w:t xml:space="preserve"> rules out the emotions and focuses more on duty through setting down laws in which a person would become dutiful. </w:t>
      </w:r>
    </w:p>
    <w:p w14:paraId="007A9D57" w14:textId="22B68FAA" w:rsidR="0007526E" w:rsidRPr="004D227A" w:rsidRDefault="00711626" w:rsidP="0007526E">
      <w:pPr>
        <w:pStyle w:val="p2"/>
        <w:rPr>
          <w:sz w:val="24"/>
          <w:szCs w:val="24"/>
        </w:rPr>
      </w:pPr>
      <w:r w:rsidRPr="004D227A">
        <w:rPr>
          <w:sz w:val="24"/>
          <w:szCs w:val="24"/>
        </w:rPr>
        <w:t>Virtue ethics I would say is more</w:t>
      </w:r>
      <w:r w:rsidR="008A55C7" w:rsidRPr="004D227A">
        <w:rPr>
          <w:sz w:val="24"/>
          <w:szCs w:val="24"/>
        </w:rPr>
        <w:t xml:space="preserve"> closely linked to the emotions, a</w:t>
      </w:r>
      <w:r w:rsidR="00EC4FD6" w:rsidRPr="004D227A">
        <w:rPr>
          <w:sz w:val="24"/>
          <w:szCs w:val="24"/>
        </w:rPr>
        <w:t xml:space="preserve"> more of a</w:t>
      </w:r>
      <w:r w:rsidR="008A55C7" w:rsidRPr="004D227A">
        <w:rPr>
          <w:sz w:val="24"/>
          <w:szCs w:val="24"/>
        </w:rPr>
        <w:t xml:space="preserve"> holistic approach</w:t>
      </w:r>
      <w:r w:rsidR="000476A2" w:rsidRPr="004D227A">
        <w:rPr>
          <w:sz w:val="24"/>
          <w:szCs w:val="24"/>
        </w:rPr>
        <w:t>,</w:t>
      </w:r>
      <w:r w:rsidR="008A55C7" w:rsidRPr="004D227A">
        <w:rPr>
          <w:sz w:val="24"/>
          <w:szCs w:val="24"/>
        </w:rPr>
        <w:t xml:space="preserve"> in which a person would </w:t>
      </w:r>
      <w:r w:rsidR="00BF1676" w:rsidRPr="004D227A">
        <w:rPr>
          <w:sz w:val="24"/>
          <w:szCs w:val="24"/>
        </w:rPr>
        <w:t xml:space="preserve">have a broader view of what it was </w:t>
      </w:r>
      <w:r w:rsidR="00291426" w:rsidRPr="004D227A">
        <w:rPr>
          <w:sz w:val="24"/>
          <w:szCs w:val="24"/>
        </w:rPr>
        <w:t xml:space="preserve">to be </w:t>
      </w:r>
      <w:r w:rsidR="000476A2" w:rsidRPr="004D227A">
        <w:rPr>
          <w:sz w:val="24"/>
          <w:szCs w:val="24"/>
        </w:rPr>
        <w:t xml:space="preserve">moral and to act in </w:t>
      </w:r>
      <w:proofErr w:type="gramStart"/>
      <w:r w:rsidR="000476A2" w:rsidRPr="004D227A">
        <w:rPr>
          <w:sz w:val="24"/>
          <w:szCs w:val="24"/>
        </w:rPr>
        <w:t>a</w:t>
      </w:r>
      <w:proofErr w:type="gramEnd"/>
      <w:r w:rsidR="000476A2" w:rsidRPr="004D227A">
        <w:rPr>
          <w:sz w:val="24"/>
          <w:szCs w:val="24"/>
        </w:rPr>
        <w:t xml:space="preserve"> ethically</w:t>
      </w:r>
      <w:r w:rsidR="00291426" w:rsidRPr="004D227A">
        <w:rPr>
          <w:sz w:val="24"/>
          <w:szCs w:val="24"/>
        </w:rPr>
        <w:t>.</w:t>
      </w:r>
    </w:p>
    <w:p w14:paraId="7AF2CBC6" w14:textId="77777777" w:rsidR="00711626" w:rsidRPr="004D227A" w:rsidRDefault="00711626" w:rsidP="0007526E">
      <w:pPr>
        <w:pStyle w:val="p2"/>
        <w:rPr>
          <w:sz w:val="24"/>
          <w:szCs w:val="24"/>
        </w:rPr>
      </w:pPr>
    </w:p>
    <w:p w14:paraId="4F805B79" w14:textId="50B230F1" w:rsidR="0007526E" w:rsidRPr="004D227A" w:rsidRDefault="0007526E" w:rsidP="0007526E">
      <w:pPr>
        <w:pStyle w:val="p1"/>
        <w:rPr>
          <w:sz w:val="24"/>
          <w:szCs w:val="24"/>
        </w:rPr>
      </w:pPr>
      <w:r w:rsidRPr="004D227A">
        <w:rPr>
          <w:sz w:val="24"/>
          <w:szCs w:val="24"/>
        </w:rPr>
        <w:t xml:space="preserve">Virtue ethics </w:t>
      </w:r>
      <w:r w:rsidR="002B03C3" w:rsidRPr="004D227A">
        <w:rPr>
          <w:sz w:val="24"/>
          <w:szCs w:val="24"/>
        </w:rPr>
        <w:t xml:space="preserve">to me has a lot to be admired; </w:t>
      </w:r>
      <w:r w:rsidR="000C1D27" w:rsidRPr="004D227A">
        <w:rPr>
          <w:sz w:val="24"/>
          <w:szCs w:val="24"/>
        </w:rPr>
        <w:t>Firstly,</w:t>
      </w:r>
      <w:r w:rsidRPr="004D227A">
        <w:rPr>
          <w:sz w:val="24"/>
          <w:szCs w:val="24"/>
        </w:rPr>
        <w:t xml:space="preserve"> in the way that it lends way for human flourishing</w:t>
      </w:r>
      <w:r w:rsidR="000476A2" w:rsidRPr="004D227A">
        <w:rPr>
          <w:sz w:val="24"/>
          <w:szCs w:val="24"/>
        </w:rPr>
        <w:t>,</w:t>
      </w:r>
      <w:r w:rsidRPr="004D227A">
        <w:rPr>
          <w:sz w:val="24"/>
          <w:szCs w:val="24"/>
        </w:rPr>
        <w:t xml:space="preserve"> or doing th</w:t>
      </w:r>
      <w:r w:rsidR="00F17967" w:rsidRPr="004D227A">
        <w:rPr>
          <w:sz w:val="24"/>
          <w:szCs w:val="24"/>
        </w:rPr>
        <w:t>ei</w:t>
      </w:r>
      <w:r w:rsidRPr="004D227A">
        <w:rPr>
          <w:sz w:val="24"/>
          <w:szCs w:val="24"/>
        </w:rPr>
        <w:t>r part well. That in itself is an admirable trait and in the trusting of your own intu</w:t>
      </w:r>
      <w:r w:rsidR="00BF1676" w:rsidRPr="004D227A">
        <w:rPr>
          <w:sz w:val="24"/>
          <w:szCs w:val="24"/>
        </w:rPr>
        <w:t>ition of what is and isn’t right</w:t>
      </w:r>
      <w:r w:rsidRPr="004D227A">
        <w:rPr>
          <w:sz w:val="24"/>
          <w:szCs w:val="24"/>
        </w:rPr>
        <w:t xml:space="preserve"> within any given situation.</w:t>
      </w:r>
      <w:r w:rsidR="00F117A7" w:rsidRPr="004D227A">
        <w:rPr>
          <w:sz w:val="24"/>
          <w:szCs w:val="24"/>
        </w:rPr>
        <w:t xml:space="preserve"> As children we are taught to not trust our own intuition and this lends way to ways of thinking in which you always need rules and regulations as to know how to act and who to be, making a person more reliant on others rather than themselves?</w:t>
      </w:r>
    </w:p>
    <w:p w14:paraId="0A420F98" w14:textId="6B842F5C" w:rsidR="0007526E" w:rsidRPr="004D227A" w:rsidRDefault="0007526E" w:rsidP="0007526E">
      <w:pPr>
        <w:pStyle w:val="p1"/>
        <w:rPr>
          <w:sz w:val="24"/>
          <w:szCs w:val="24"/>
        </w:rPr>
      </w:pPr>
      <w:r w:rsidRPr="004D227A">
        <w:rPr>
          <w:sz w:val="24"/>
          <w:szCs w:val="24"/>
        </w:rPr>
        <w:t xml:space="preserve">As Aristotle quotes “We are what we repeatedly do” </w:t>
      </w:r>
      <w:r w:rsidR="00F17967" w:rsidRPr="004D227A">
        <w:rPr>
          <w:sz w:val="24"/>
          <w:szCs w:val="24"/>
        </w:rPr>
        <w:t xml:space="preserve">meaning </w:t>
      </w:r>
      <w:r w:rsidR="00291426" w:rsidRPr="004D227A">
        <w:rPr>
          <w:sz w:val="24"/>
          <w:szCs w:val="24"/>
        </w:rPr>
        <w:t xml:space="preserve">to me </w:t>
      </w:r>
      <w:r w:rsidR="00F17967" w:rsidRPr="004D227A">
        <w:rPr>
          <w:sz w:val="24"/>
          <w:szCs w:val="24"/>
        </w:rPr>
        <w:t>that our virtuous behaviour</w:t>
      </w:r>
      <w:r w:rsidR="00291426" w:rsidRPr="004D227A">
        <w:rPr>
          <w:sz w:val="24"/>
          <w:szCs w:val="24"/>
        </w:rPr>
        <w:t xml:space="preserve"> or character is one of </w:t>
      </w:r>
      <w:r w:rsidR="00F17967" w:rsidRPr="004D227A">
        <w:rPr>
          <w:sz w:val="24"/>
          <w:szCs w:val="24"/>
        </w:rPr>
        <w:t xml:space="preserve">habit </w:t>
      </w:r>
      <w:r w:rsidR="00291426" w:rsidRPr="004D227A">
        <w:rPr>
          <w:sz w:val="24"/>
          <w:szCs w:val="24"/>
        </w:rPr>
        <w:t xml:space="preserve">and one </w:t>
      </w:r>
      <w:r w:rsidR="00F17967" w:rsidRPr="004D227A">
        <w:rPr>
          <w:sz w:val="24"/>
          <w:szCs w:val="24"/>
        </w:rPr>
        <w:t>that we have to instil</w:t>
      </w:r>
      <w:r w:rsidRPr="004D227A">
        <w:rPr>
          <w:sz w:val="24"/>
          <w:szCs w:val="24"/>
        </w:rPr>
        <w:t xml:space="preserve"> of our own accord</w:t>
      </w:r>
      <w:r w:rsidR="00BF1676" w:rsidRPr="004D227A">
        <w:rPr>
          <w:sz w:val="24"/>
          <w:szCs w:val="24"/>
        </w:rPr>
        <w:t xml:space="preserve"> and </w:t>
      </w:r>
      <w:r w:rsidR="0046344F" w:rsidRPr="004D227A">
        <w:rPr>
          <w:sz w:val="24"/>
          <w:szCs w:val="24"/>
        </w:rPr>
        <w:t xml:space="preserve">then </w:t>
      </w:r>
      <w:r w:rsidR="00BF1676" w:rsidRPr="004D227A">
        <w:rPr>
          <w:sz w:val="24"/>
          <w:szCs w:val="24"/>
        </w:rPr>
        <w:t>nurture.</w:t>
      </w:r>
      <w:r w:rsidRPr="004D227A">
        <w:rPr>
          <w:rStyle w:val="apple-converted-space"/>
          <w:sz w:val="24"/>
          <w:szCs w:val="24"/>
        </w:rPr>
        <w:t> </w:t>
      </w:r>
    </w:p>
    <w:p w14:paraId="235CFD82" w14:textId="7ECD47E8" w:rsidR="0007526E" w:rsidRPr="004D227A" w:rsidRDefault="0007526E" w:rsidP="0007526E">
      <w:pPr>
        <w:pStyle w:val="p1"/>
        <w:rPr>
          <w:sz w:val="24"/>
          <w:szCs w:val="24"/>
        </w:rPr>
      </w:pPr>
      <w:r w:rsidRPr="004D227A">
        <w:rPr>
          <w:sz w:val="24"/>
          <w:szCs w:val="24"/>
        </w:rPr>
        <w:t xml:space="preserve">Although virtue ethics does not provide guidance on how we should act (which could be considered as an objection) it does lend to the fact that one can be virtuous and have a so called </w:t>
      </w:r>
      <w:r w:rsidR="006D1015" w:rsidRPr="004D227A">
        <w:rPr>
          <w:sz w:val="24"/>
          <w:szCs w:val="24"/>
        </w:rPr>
        <w:t>‘</w:t>
      </w:r>
      <w:r w:rsidRPr="004D227A">
        <w:rPr>
          <w:sz w:val="24"/>
          <w:szCs w:val="24"/>
        </w:rPr>
        <w:t>good life</w:t>
      </w:r>
      <w:r w:rsidR="006D1015" w:rsidRPr="004D227A">
        <w:rPr>
          <w:sz w:val="24"/>
          <w:szCs w:val="24"/>
        </w:rPr>
        <w:t>’</w:t>
      </w:r>
      <w:r w:rsidRPr="004D227A">
        <w:rPr>
          <w:sz w:val="24"/>
          <w:szCs w:val="24"/>
        </w:rPr>
        <w:t xml:space="preserve"> no matter what a person</w:t>
      </w:r>
      <w:r w:rsidR="00F17967" w:rsidRPr="004D227A">
        <w:rPr>
          <w:sz w:val="24"/>
          <w:szCs w:val="24"/>
        </w:rPr>
        <w:t xml:space="preserve">’s education, status </w:t>
      </w:r>
      <w:r w:rsidRPr="004D227A">
        <w:rPr>
          <w:sz w:val="24"/>
          <w:szCs w:val="24"/>
        </w:rPr>
        <w:t>or ethnic background, and actually could be seen as bridging the gap in society</w:t>
      </w:r>
      <w:r w:rsidR="00BF1676" w:rsidRPr="004D227A">
        <w:rPr>
          <w:sz w:val="24"/>
          <w:szCs w:val="24"/>
        </w:rPr>
        <w:t xml:space="preserve"> in thus becoming more whole</w:t>
      </w:r>
      <w:r w:rsidR="003E78BF" w:rsidRPr="004D227A">
        <w:rPr>
          <w:sz w:val="24"/>
          <w:szCs w:val="24"/>
        </w:rPr>
        <w:t>, more cooperative</w:t>
      </w:r>
      <w:r w:rsidR="00291426" w:rsidRPr="004D227A">
        <w:rPr>
          <w:sz w:val="24"/>
          <w:szCs w:val="24"/>
        </w:rPr>
        <w:t>.</w:t>
      </w:r>
    </w:p>
    <w:p w14:paraId="41761C0C" w14:textId="177DD6BC" w:rsidR="0007526E" w:rsidRPr="004D227A" w:rsidRDefault="0007526E" w:rsidP="0007526E">
      <w:pPr>
        <w:pStyle w:val="p1"/>
        <w:rPr>
          <w:sz w:val="24"/>
          <w:szCs w:val="24"/>
        </w:rPr>
      </w:pPr>
      <w:r w:rsidRPr="004D227A">
        <w:rPr>
          <w:sz w:val="24"/>
          <w:szCs w:val="24"/>
        </w:rPr>
        <w:t xml:space="preserve">I think </w:t>
      </w:r>
      <w:r w:rsidR="00524EE8" w:rsidRPr="004D227A">
        <w:rPr>
          <w:sz w:val="24"/>
          <w:szCs w:val="24"/>
        </w:rPr>
        <w:t>that virtue ethics opened up a new way of thinking,</w:t>
      </w:r>
      <w:r w:rsidRPr="004D227A">
        <w:rPr>
          <w:sz w:val="24"/>
          <w:szCs w:val="24"/>
        </w:rPr>
        <w:t xml:space="preserve"> and that thinking previously was coloured with the notions of obligation which to me would be more o</w:t>
      </w:r>
      <w:r w:rsidR="008E79A8" w:rsidRPr="004D227A">
        <w:rPr>
          <w:sz w:val="24"/>
          <w:szCs w:val="24"/>
        </w:rPr>
        <w:t>f a ‘I should be’ rather than a</w:t>
      </w:r>
      <w:r w:rsidRPr="004D227A">
        <w:rPr>
          <w:sz w:val="24"/>
          <w:szCs w:val="24"/>
        </w:rPr>
        <w:t xml:space="preserve"> ‘I want to because’……</w:t>
      </w:r>
    </w:p>
    <w:p w14:paraId="6B1EDE8F" w14:textId="61AC2C51" w:rsidR="00F17967" w:rsidRPr="004D227A" w:rsidRDefault="000C1D27" w:rsidP="0007526E">
      <w:pPr>
        <w:pStyle w:val="p1"/>
        <w:rPr>
          <w:sz w:val="24"/>
          <w:szCs w:val="24"/>
        </w:rPr>
      </w:pPr>
      <w:r w:rsidRPr="004D227A">
        <w:rPr>
          <w:sz w:val="24"/>
          <w:szCs w:val="24"/>
        </w:rPr>
        <w:t>therefore,</w:t>
      </w:r>
      <w:r w:rsidR="0007526E" w:rsidRPr="004D227A">
        <w:rPr>
          <w:sz w:val="24"/>
          <w:szCs w:val="24"/>
        </w:rPr>
        <w:t xml:space="preserve"> virtue ethics to me seems more universal </w:t>
      </w:r>
      <w:r w:rsidR="003E78BF" w:rsidRPr="004D227A">
        <w:rPr>
          <w:sz w:val="24"/>
          <w:szCs w:val="24"/>
        </w:rPr>
        <w:t xml:space="preserve">with </w:t>
      </w:r>
      <w:r w:rsidR="00291426" w:rsidRPr="004D227A">
        <w:rPr>
          <w:sz w:val="24"/>
          <w:szCs w:val="24"/>
        </w:rPr>
        <w:t>its approach.</w:t>
      </w:r>
      <w:r w:rsidR="003E78BF" w:rsidRPr="004D227A">
        <w:rPr>
          <w:sz w:val="24"/>
          <w:szCs w:val="24"/>
        </w:rPr>
        <w:t xml:space="preserve"> </w:t>
      </w:r>
      <w:r w:rsidR="00291426" w:rsidRPr="004D227A">
        <w:rPr>
          <w:sz w:val="24"/>
          <w:szCs w:val="24"/>
        </w:rPr>
        <w:t>A</w:t>
      </w:r>
      <w:r w:rsidR="0007526E" w:rsidRPr="004D227A">
        <w:rPr>
          <w:sz w:val="24"/>
          <w:szCs w:val="24"/>
        </w:rPr>
        <w:t xml:space="preserve">s we </w:t>
      </w:r>
      <w:r w:rsidR="003E78BF" w:rsidRPr="004D227A">
        <w:rPr>
          <w:sz w:val="24"/>
          <w:szCs w:val="24"/>
        </w:rPr>
        <w:t xml:space="preserve">now </w:t>
      </w:r>
      <w:r w:rsidR="0007526E" w:rsidRPr="004D227A">
        <w:rPr>
          <w:sz w:val="24"/>
          <w:szCs w:val="24"/>
        </w:rPr>
        <w:t xml:space="preserve">know </w:t>
      </w:r>
      <w:r w:rsidR="00291426" w:rsidRPr="004D227A">
        <w:rPr>
          <w:sz w:val="24"/>
          <w:szCs w:val="24"/>
        </w:rPr>
        <w:t>through our own experiences</w:t>
      </w:r>
      <w:r w:rsidR="003E78BF" w:rsidRPr="004D227A">
        <w:rPr>
          <w:sz w:val="24"/>
          <w:szCs w:val="24"/>
        </w:rPr>
        <w:t xml:space="preserve"> </w:t>
      </w:r>
      <w:r w:rsidR="0007526E" w:rsidRPr="004D227A">
        <w:rPr>
          <w:sz w:val="24"/>
          <w:szCs w:val="24"/>
        </w:rPr>
        <w:t>people doing things because they wan</w:t>
      </w:r>
      <w:r w:rsidR="007A5AEC" w:rsidRPr="004D227A">
        <w:rPr>
          <w:sz w:val="24"/>
          <w:szCs w:val="24"/>
        </w:rPr>
        <w:t xml:space="preserve">t to </w:t>
      </w:r>
      <w:proofErr w:type="gramStart"/>
      <w:r w:rsidR="007A5AEC" w:rsidRPr="004D227A">
        <w:rPr>
          <w:sz w:val="24"/>
          <w:szCs w:val="24"/>
        </w:rPr>
        <w:t>is</w:t>
      </w:r>
      <w:proofErr w:type="gramEnd"/>
      <w:r w:rsidR="007A5AEC" w:rsidRPr="004D227A">
        <w:rPr>
          <w:sz w:val="24"/>
          <w:szCs w:val="24"/>
        </w:rPr>
        <w:t xml:space="preserve"> much more well inhabited</w:t>
      </w:r>
      <w:r w:rsidR="00F117A7" w:rsidRPr="004D227A">
        <w:rPr>
          <w:sz w:val="24"/>
          <w:szCs w:val="24"/>
        </w:rPr>
        <w:t xml:space="preserve"> (or taken on to be their own)</w:t>
      </w:r>
      <w:r w:rsidR="003A5CBE" w:rsidRPr="004D227A">
        <w:rPr>
          <w:sz w:val="24"/>
          <w:szCs w:val="24"/>
        </w:rPr>
        <w:t>,</w:t>
      </w:r>
      <w:r w:rsidR="0007526E" w:rsidRPr="004D227A">
        <w:rPr>
          <w:sz w:val="24"/>
          <w:szCs w:val="24"/>
        </w:rPr>
        <w:t xml:space="preserve"> than someone laying do</w:t>
      </w:r>
      <w:r w:rsidR="00F17967" w:rsidRPr="004D227A">
        <w:rPr>
          <w:sz w:val="24"/>
          <w:szCs w:val="24"/>
        </w:rPr>
        <w:t>w</w:t>
      </w:r>
      <w:r w:rsidR="0007526E" w:rsidRPr="004D227A">
        <w:rPr>
          <w:sz w:val="24"/>
          <w:szCs w:val="24"/>
        </w:rPr>
        <w:t>n the law and saying to you that y</w:t>
      </w:r>
      <w:r w:rsidR="00F17967" w:rsidRPr="004D227A">
        <w:rPr>
          <w:sz w:val="24"/>
          <w:szCs w:val="24"/>
        </w:rPr>
        <w:t>ou should act in one way or another</w:t>
      </w:r>
      <w:r w:rsidR="0007526E" w:rsidRPr="004D227A">
        <w:rPr>
          <w:sz w:val="24"/>
          <w:szCs w:val="24"/>
        </w:rPr>
        <w:t xml:space="preserve">. </w:t>
      </w:r>
      <w:r w:rsidR="00524EE8" w:rsidRPr="004D227A">
        <w:rPr>
          <w:sz w:val="24"/>
          <w:szCs w:val="24"/>
        </w:rPr>
        <w:t>One could say that it is a philosophy in itself, as a way of creating people to think more independently.</w:t>
      </w:r>
    </w:p>
    <w:p w14:paraId="1A4D0ADD" w14:textId="252D0A5A" w:rsidR="0007526E" w:rsidRPr="004D227A" w:rsidRDefault="0007526E" w:rsidP="0007526E">
      <w:pPr>
        <w:pStyle w:val="p1"/>
        <w:rPr>
          <w:sz w:val="24"/>
          <w:szCs w:val="24"/>
        </w:rPr>
      </w:pPr>
      <w:r w:rsidRPr="004D227A">
        <w:rPr>
          <w:sz w:val="24"/>
          <w:szCs w:val="24"/>
        </w:rPr>
        <w:lastRenderedPageBreak/>
        <w:t xml:space="preserve">When you are wanting to act </w:t>
      </w:r>
      <w:r w:rsidR="00BF1676" w:rsidRPr="004D227A">
        <w:rPr>
          <w:sz w:val="24"/>
          <w:szCs w:val="24"/>
        </w:rPr>
        <w:t xml:space="preserve">well </w:t>
      </w:r>
      <w:r w:rsidRPr="004D227A">
        <w:rPr>
          <w:sz w:val="24"/>
          <w:szCs w:val="24"/>
        </w:rPr>
        <w:t xml:space="preserve">because it makes you feel good too then surely close relationships and relationships within society can </w:t>
      </w:r>
      <w:r w:rsidR="00524EE8" w:rsidRPr="004D227A">
        <w:rPr>
          <w:sz w:val="24"/>
          <w:szCs w:val="24"/>
        </w:rPr>
        <w:t xml:space="preserve">certainly </w:t>
      </w:r>
      <w:r w:rsidRPr="004D227A">
        <w:rPr>
          <w:sz w:val="24"/>
          <w:szCs w:val="24"/>
        </w:rPr>
        <w:t>flourish</w:t>
      </w:r>
      <w:r w:rsidR="003A5CBE" w:rsidRPr="004D227A">
        <w:rPr>
          <w:sz w:val="24"/>
          <w:szCs w:val="24"/>
        </w:rPr>
        <w:t xml:space="preserve">, and thus in turn </w:t>
      </w:r>
      <w:r w:rsidR="00A22BD7" w:rsidRPr="004D227A">
        <w:rPr>
          <w:sz w:val="24"/>
          <w:szCs w:val="24"/>
        </w:rPr>
        <w:t>the giving to yourself (enlightened self interest)</w:t>
      </w:r>
      <w:r w:rsidRPr="004D227A">
        <w:rPr>
          <w:sz w:val="24"/>
          <w:szCs w:val="24"/>
        </w:rPr>
        <w:t>?</w:t>
      </w:r>
    </w:p>
    <w:p w14:paraId="74C311BF" w14:textId="4BF2D9E3" w:rsidR="0046344F" w:rsidRPr="004D227A" w:rsidRDefault="0007526E" w:rsidP="007E116F">
      <w:pPr>
        <w:pStyle w:val="p1"/>
        <w:rPr>
          <w:sz w:val="24"/>
          <w:szCs w:val="24"/>
        </w:rPr>
      </w:pPr>
      <w:r w:rsidRPr="004D227A">
        <w:rPr>
          <w:sz w:val="24"/>
          <w:szCs w:val="24"/>
        </w:rPr>
        <w:t>Aristotle</w:t>
      </w:r>
      <w:r w:rsidR="00BF1676" w:rsidRPr="004D227A">
        <w:rPr>
          <w:sz w:val="24"/>
          <w:szCs w:val="24"/>
        </w:rPr>
        <w:t>’s</w:t>
      </w:r>
      <w:r w:rsidR="00A22BD7" w:rsidRPr="004D227A">
        <w:rPr>
          <w:sz w:val="24"/>
          <w:szCs w:val="24"/>
        </w:rPr>
        <w:t xml:space="preserve"> ideas</w:t>
      </w:r>
      <w:r w:rsidRPr="004D227A">
        <w:rPr>
          <w:sz w:val="24"/>
          <w:szCs w:val="24"/>
        </w:rPr>
        <w:t xml:space="preserve"> </w:t>
      </w:r>
      <w:r w:rsidR="00A22BD7" w:rsidRPr="004D227A">
        <w:rPr>
          <w:sz w:val="24"/>
          <w:szCs w:val="24"/>
        </w:rPr>
        <w:t xml:space="preserve">seem </w:t>
      </w:r>
      <w:r w:rsidRPr="004D227A">
        <w:rPr>
          <w:sz w:val="24"/>
          <w:szCs w:val="24"/>
        </w:rPr>
        <w:t xml:space="preserve">to me </w:t>
      </w:r>
      <w:r w:rsidR="00A22BD7" w:rsidRPr="004D227A">
        <w:rPr>
          <w:sz w:val="24"/>
          <w:szCs w:val="24"/>
        </w:rPr>
        <w:t>that it was about</w:t>
      </w:r>
      <w:r w:rsidRPr="004D227A">
        <w:rPr>
          <w:sz w:val="24"/>
          <w:szCs w:val="24"/>
        </w:rPr>
        <w:t xml:space="preserve"> trusting more in the human nature</w:t>
      </w:r>
      <w:r w:rsidR="00BF1676" w:rsidRPr="004D227A">
        <w:rPr>
          <w:sz w:val="24"/>
          <w:szCs w:val="24"/>
        </w:rPr>
        <w:t>;</w:t>
      </w:r>
      <w:r w:rsidRPr="004D227A">
        <w:rPr>
          <w:sz w:val="24"/>
          <w:szCs w:val="24"/>
        </w:rPr>
        <w:t xml:space="preserve"> the character of yourself rather than relying on a law-giver.</w:t>
      </w:r>
      <w:r w:rsidR="00E718A9" w:rsidRPr="004D227A">
        <w:rPr>
          <w:sz w:val="24"/>
          <w:szCs w:val="24"/>
        </w:rPr>
        <w:t xml:space="preserve"> </w:t>
      </w:r>
      <w:r w:rsidR="000C1D27" w:rsidRPr="004D227A">
        <w:rPr>
          <w:sz w:val="24"/>
          <w:szCs w:val="24"/>
        </w:rPr>
        <w:t>Therefore,</w:t>
      </w:r>
      <w:r w:rsidR="00E718A9" w:rsidRPr="004D227A">
        <w:rPr>
          <w:sz w:val="24"/>
          <w:szCs w:val="24"/>
        </w:rPr>
        <w:t xml:space="preserve"> the question would be not how should I act according to societal laws but how should I live</w:t>
      </w:r>
      <w:r w:rsidR="00524EE8" w:rsidRPr="004D227A">
        <w:rPr>
          <w:sz w:val="24"/>
          <w:szCs w:val="24"/>
        </w:rPr>
        <w:t>, giving the notion to actually come from a place of where people could actually be an embodiment of their own philosophy</w:t>
      </w:r>
      <w:r w:rsidR="00E718A9" w:rsidRPr="004D227A">
        <w:rPr>
          <w:sz w:val="24"/>
          <w:szCs w:val="24"/>
        </w:rPr>
        <w:t>?</w:t>
      </w:r>
    </w:p>
    <w:p w14:paraId="4F660B69" w14:textId="77777777" w:rsidR="00FE0757" w:rsidRPr="004D227A" w:rsidRDefault="00FE0757" w:rsidP="007E116F">
      <w:pPr>
        <w:pStyle w:val="p1"/>
        <w:rPr>
          <w:sz w:val="24"/>
          <w:szCs w:val="24"/>
        </w:rPr>
      </w:pPr>
    </w:p>
    <w:p w14:paraId="50E7A811" w14:textId="0B24E9E3" w:rsidR="00E10FB8" w:rsidRPr="004D227A" w:rsidRDefault="00DE390C" w:rsidP="007E116F">
      <w:pPr>
        <w:pStyle w:val="p1"/>
        <w:rPr>
          <w:sz w:val="24"/>
          <w:szCs w:val="24"/>
        </w:rPr>
      </w:pPr>
      <w:r w:rsidRPr="004D227A">
        <w:rPr>
          <w:sz w:val="24"/>
          <w:szCs w:val="24"/>
        </w:rPr>
        <w:t xml:space="preserve">There is also the fact that </w:t>
      </w:r>
      <w:r w:rsidR="0076381C" w:rsidRPr="004D227A">
        <w:rPr>
          <w:sz w:val="24"/>
          <w:szCs w:val="24"/>
        </w:rPr>
        <w:t xml:space="preserve">a feature of virtue ethics is that </w:t>
      </w:r>
      <w:r w:rsidR="00524EE8" w:rsidRPr="004D227A">
        <w:rPr>
          <w:sz w:val="24"/>
          <w:szCs w:val="24"/>
        </w:rPr>
        <w:t xml:space="preserve">it is proved </w:t>
      </w:r>
      <w:r w:rsidR="0076381C" w:rsidRPr="004D227A">
        <w:rPr>
          <w:sz w:val="24"/>
          <w:szCs w:val="24"/>
        </w:rPr>
        <w:t>character traits are mostly stable</w:t>
      </w:r>
      <w:r w:rsidR="00524EE8" w:rsidRPr="004D227A">
        <w:rPr>
          <w:sz w:val="24"/>
          <w:szCs w:val="24"/>
        </w:rPr>
        <w:t xml:space="preserve"> once established,</w:t>
      </w:r>
      <w:r w:rsidR="0076381C" w:rsidRPr="004D227A">
        <w:rPr>
          <w:sz w:val="24"/>
          <w:szCs w:val="24"/>
        </w:rPr>
        <w:t xml:space="preserve"> meaning that they are reliable </w:t>
      </w:r>
      <w:r w:rsidR="00524EE8" w:rsidRPr="004D227A">
        <w:rPr>
          <w:sz w:val="24"/>
          <w:szCs w:val="24"/>
        </w:rPr>
        <w:t xml:space="preserve">and consistent </w:t>
      </w:r>
      <w:r w:rsidR="0076381C" w:rsidRPr="004D227A">
        <w:rPr>
          <w:sz w:val="24"/>
          <w:szCs w:val="24"/>
        </w:rPr>
        <w:t>traits of a person. If a person’s character holds the traits of being kind then this will be carried into all of his endeavours and conn</w:t>
      </w:r>
      <w:r w:rsidR="00524EE8" w:rsidRPr="004D227A">
        <w:rPr>
          <w:sz w:val="24"/>
          <w:szCs w:val="24"/>
        </w:rPr>
        <w:t>ections with others. To be ethical</w:t>
      </w:r>
      <w:r w:rsidR="0076381C" w:rsidRPr="004D227A">
        <w:rPr>
          <w:sz w:val="24"/>
          <w:szCs w:val="24"/>
        </w:rPr>
        <w:t xml:space="preserve"> is a learnable state in which you would have to teach you</w:t>
      </w:r>
      <w:r w:rsidR="00F117A7" w:rsidRPr="004D227A">
        <w:rPr>
          <w:sz w:val="24"/>
          <w:szCs w:val="24"/>
        </w:rPr>
        <w:t>rself such traits, and thus making</w:t>
      </w:r>
      <w:r w:rsidR="0076381C" w:rsidRPr="004D227A">
        <w:rPr>
          <w:sz w:val="24"/>
          <w:szCs w:val="24"/>
        </w:rPr>
        <w:t xml:space="preserve"> them into a habit to embody these traits. </w:t>
      </w:r>
      <w:r w:rsidR="00524EE8" w:rsidRPr="004D227A">
        <w:rPr>
          <w:sz w:val="24"/>
          <w:szCs w:val="24"/>
        </w:rPr>
        <w:t>Once the habits have been created people are usually consistent then in their actions and dealings in life.</w:t>
      </w:r>
    </w:p>
    <w:p w14:paraId="5618A954" w14:textId="77777777" w:rsidR="00524EE8" w:rsidRPr="004D227A" w:rsidRDefault="00524EE8" w:rsidP="007E116F">
      <w:pPr>
        <w:pStyle w:val="p1"/>
        <w:rPr>
          <w:sz w:val="24"/>
          <w:szCs w:val="24"/>
        </w:rPr>
      </w:pPr>
    </w:p>
    <w:p w14:paraId="1608ACDC" w14:textId="7F3C1566" w:rsidR="0076381C" w:rsidRPr="004D227A" w:rsidRDefault="0076381C" w:rsidP="007E116F">
      <w:pPr>
        <w:pStyle w:val="p1"/>
        <w:rPr>
          <w:sz w:val="24"/>
          <w:szCs w:val="24"/>
        </w:rPr>
      </w:pPr>
      <w:r w:rsidRPr="004D227A">
        <w:rPr>
          <w:sz w:val="24"/>
          <w:szCs w:val="24"/>
        </w:rPr>
        <w:t>Natural character traits of a person will be positive and negative when growing up, but for someone to nurture the positive and choose one trait over another (seeing one as bad and one as good)</w:t>
      </w:r>
      <w:r w:rsidR="002B323E" w:rsidRPr="004D227A">
        <w:rPr>
          <w:sz w:val="24"/>
          <w:szCs w:val="24"/>
        </w:rPr>
        <w:t xml:space="preserve"> would that not be a bias perception</w:t>
      </w:r>
      <w:r w:rsidR="00E97261" w:rsidRPr="004D227A">
        <w:rPr>
          <w:sz w:val="24"/>
          <w:szCs w:val="24"/>
        </w:rPr>
        <w:t xml:space="preserve"> and also limiting</w:t>
      </w:r>
      <w:r w:rsidR="002B323E" w:rsidRPr="004D227A">
        <w:rPr>
          <w:sz w:val="24"/>
          <w:szCs w:val="24"/>
        </w:rPr>
        <w:t>? For are not all traits o</w:t>
      </w:r>
      <w:r w:rsidR="00E97261" w:rsidRPr="004D227A">
        <w:rPr>
          <w:sz w:val="24"/>
          <w:szCs w:val="24"/>
        </w:rPr>
        <w:t>f a person a reflection of their</w:t>
      </w:r>
      <w:r w:rsidR="002B323E" w:rsidRPr="004D227A">
        <w:rPr>
          <w:sz w:val="24"/>
          <w:szCs w:val="24"/>
        </w:rPr>
        <w:t xml:space="preserve"> own reality</w:t>
      </w:r>
      <w:r w:rsidR="00E97261" w:rsidRPr="004D227A">
        <w:rPr>
          <w:sz w:val="24"/>
          <w:szCs w:val="24"/>
        </w:rPr>
        <w:t>?</w:t>
      </w:r>
    </w:p>
    <w:p w14:paraId="4F5A2BDF" w14:textId="77777777" w:rsidR="00752756" w:rsidRPr="004D227A" w:rsidRDefault="00752756" w:rsidP="007E116F">
      <w:pPr>
        <w:pStyle w:val="p1"/>
        <w:rPr>
          <w:sz w:val="24"/>
          <w:szCs w:val="24"/>
        </w:rPr>
      </w:pPr>
    </w:p>
    <w:p w14:paraId="3F0DDBCC" w14:textId="543594C6" w:rsidR="00E97261" w:rsidRPr="004D227A" w:rsidRDefault="00E97261" w:rsidP="007E116F">
      <w:pPr>
        <w:pStyle w:val="p1"/>
        <w:rPr>
          <w:sz w:val="24"/>
          <w:szCs w:val="24"/>
        </w:rPr>
      </w:pPr>
      <w:r w:rsidRPr="004D227A">
        <w:rPr>
          <w:sz w:val="24"/>
          <w:szCs w:val="24"/>
        </w:rPr>
        <w:t>I am not in any way saying that you ca</w:t>
      </w:r>
      <w:r w:rsidR="00752756" w:rsidRPr="004D227A">
        <w:rPr>
          <w:sz w:val="24"/>
          <w:szCs w:val="24"/>
        </w:rPr>
        <w:t>nnot create so called good ethical</w:t>
      </w:r>
      <w:r w:rsidRPr="004D227A">
        <w:rPr>
          <w:sz w:val="24"/>
          <w:szCs w:val="24"/>
        </w:rPr>
        <w:t xml:space="preserve"> habits</w:t>
      </w:r>
      <w:r w:rsidR="003118BC" w:rsidRPr="004D227A">
        <w:rPr>
          <w:sz w:val="24"/>
          <w:szCs w:val="24"/>
        </w:rPr>
        <w:t>;</w:t>
      </w:r>
      <w:r w:rsidRPr="004D227A">
        <w:rPr>
          <w:sz w:val="24"/>
          <w:szCs w:val="24"/>
        </w:rPr>
        <w:t xml:space="preserve"> but what is a true </w:t>
      </w:r>
      <w:r w:rsidR="00752756" w:rsidRPr="004D227A">
        <w:rPr>
          <w:sz w:val="24"/>
          <w:szCs w:val="24"/>
        </w:rPr>
        <w:t>ethical</w:t>
      </w:r>
      <w:r w:rsidR="003118BC" w:rsidRPr="004D227A">
        <w:rPr>
          <w:sz w:val="24"/>
          <w:szCs w:val="24"/>
        </w:rPr>
        <w:t xml:space="preserve"> view of how one should be?</w:t>
      </w:r>
      <w:r w:rsidRPr="004D227A">
        <w:rPr>
          <w:sz w:val="24"/>
          <w:szCs w:val="24"/>
        </w:rPr>
        <w:t xml:space="preserve"> I think we all have the human instincts of which you shouldn’t hurt another</w:t>
      </w:r>
      <w:r w:rsidR="003118BC" w:rsidRPr="004D227A">
        <w:rPr>
          <w:sz w:val="24"/>
          <w:szCs w:val="24"/>
        </w:rPr>
        <w:t xml:space="preserve"> (albeit a few exceptions)</w:t>
      </w:r>
      <w:r w:rsidR="00291426" w:rsidRPr="004D227A">
        <w:rPr>
          <w:sz w:val="24"/>
          <w:szCs w:val="24"/>
        </w:rPr>
        <w:t>, but we end up doing so</w:t>
      </w:r>
      <w:r w:rsidR="00F117A7" w:rsidRPr="004D227A">
        <w:rPr>
          <w:sz w:val="24"/>
          <w:szCs w:val="24"/>
        </w:rPr>
        <w:t xml:space="preserve"> no matter what</w:t>
      </w:r>
      <w:r w:rsidRPr="004D227A">
        <w:rPr>
          <w:sz w:val="24"/>
          <w:szCs w:val="24"/>
        </w:rPr>
        <w:t xml:space="preserve"> moral</w:t>
      </w:r>
      <w:r w:rsidR="00F117A7" w:rsidRPr="004D227A">
        <w:rPr>
          <w:sz w:val="24"/>
          <w:szCs w:val="24"/>
        </w:rPr>
        <w:t>s we embody</w:t>
      </w:r>
      <w:r w:rsidRPr="004D227A">
        <w:rPr>
          <w:sz w:val="24"/>
          <w:szCs w:val="24"/>
        </w:rPr>
        <w:t xml:space="preserve"> or </w:t>
      </w:r>
      <w:r w:rsidR="00F117A7" w:rsidRPr="004D227A">
        <w:rPr>
          <w:sz w:val="24"/>
          <w:szCs w:val="24"/>
        </w:rPr>
        <w:t xml:space="preserve">how </w:t>
      </w:r>
      <w:r w:rsidRPr="004D227A">
        <w:rPr>
          <w:sz w:val="24"/>
          <w:szCs w:val="24"/>
        </w:rPr>
        <w:t>virtu</w:t>
      </w:r>
      <w:r w:rsidR="003118BC" w:rsidRPr="004D227A">
        <w:rPr>
          <w:sz w:val="24"/>
          <w:szCs w:val="24"/>
        </w:rPr>
        <w:t>ou</w:t>
      </w:r>
      <w:r w:rsidRPr="004D227A">
        <w:rPr>
          <w:sz w:val="24"/>
          <w:szCs w:val="24"/>
        </w:rPr>
        <w:t>s</w:t>
      </w:r>
      <w:r w:rsidR="003118BC" w:rsidRPr="004D227A">
        <w:rPr>
          <w:sz w:val="24"/>
          <w:szCs w:val="24"/>
        </w:rPr>
        <w:t xml:space="preserve"> we think we</w:t>
      </w:r>
      <w:r w:rsidRPr="004D227A">
        <w:rPr>
          <w:sz w:val="24"/>
          <w:szCs w:val="24"/>
        </w:rPr>
        <w:t xml:space="preserve"> are</w:t>
      </w:r>
      <w:r w:rsidR="003118BC" w:rsidRPr="004D227A">
        <w:rPr>
          <w:sz w:val="24"/>
          <w:szCs w:val="24"/>
        </w:rPr>
        <w:t xml:space="preserve">. </w:t>
      </w:r>
    </w:p>
    <w:p w14:paraId="13F1FE71" w14:textId="77777777" w:rsidR="00812D11" w:rsidRPr="004D227A" w:rsidRDefault="00812D11" w:rsidP="007E116F">
      <w:pPr>
        <w:pStyle w:val="p1"/>
        <w:rPr>
          <w:sz w:val="24"/>
          <w:szCs w:val="24"/>
        </w:rPr>
      </w:pPr>
    </w:p>
    <w:p w14:paraId="304DC64F" w14:textId="4721AF5D" w:rsidR="00F117A7" w:rsidRPr="004D227A" w:rsidRDefault="00F117A7" w:rsidP="007E116F">
      <w:pPr>
        <w:pStyle w:val="p1"/>
        <w:rPr>
          <w:sz w:val="24"/>
          <w:szCs w:val="24"/>
        </w:rPr>
      </w:pPr>
      <w:r w:rsidRPr="004D227A">
        <w:rPr>
          <w:sz w:val="24"/>
          <w:szCs w:val="24"/>
        </w:rPr>
        <w:t>One could say that without the confinements of laws and rules and people left to the</w:t>
      </w:r>
      <w:r w:rsidR="009D2034" w:rsidRPr="004D227A">
        <w:rPr>
          <w:sz w:val="24"/>
          <w:szCs w:val="24"/>
        </w:rPr>
        <w:t>i</w:t>
      </w:r>
      <w:r w:rsidRPr="004D227A">
        <w:rPr>
          <w:sz w:val="24"/>
          <w:szCs w:val="24"/>
        </w:rPr>
        <w:t>r</w:t>
      </w:r>
      <w:r w:rsidR="009D2034" w:rsidRPr="004D227A">
        <w:rPr>
          <w:sz w:val="24"/>
          <w:szCs w:val="24"/>
        </w:rPr>
        <w:t xml:space="preserve"> own devices things could get out of control</w:t>
      </w:r>
      <w:r w:rsidR="00555CB4" w:rsidRPr="004D227A">
        <w:rPr>
          <w:sz w:val="24"/>
          <w:szCs w:val="24"/>
        </w:rPr>
        <w:t>?</w:t>
      </w:r>
      <w:r w:rsidR="00752756" w:rsidRPr="004D227A">
        <w:rPr>
          <w:sz w:val="24"/>
          <w:szCs w:val="24"/>
        </w:rPr>
        <w:t xml:space="preserve"> I think this lends way to Kant’s way of thinking, seeing that if there are no set rules to follow people will not know how to act. I could see the logical thinking in this but it still doesn’t seem to fit for me as it takes away our own critical way of thinking in a sense and confines our way of thinking as a whole society, a kind of one fits all when really it doesn’t take into account different situations need different approaches.</w:t>
      </w:r>
    </w:p>
    <w:p w14:paraId="529B0C09" w14:textId="77777777" w:rsidR="00555CB4" w:rsidRPr="004D227A" w:rsidRDefault="00555CB4" w:rsidP="007E116F">
      <w:pPr>
        <w:pStyle w:val="p1"/>
        <w:rPr>
          <w:sz w:val="24"/>
          <w:szCs w:val="24"/>
        </w:rPr>
      </w:pPr>
    </w:p>
    <w:p w14:paraId="06FC0FB6" w14:textId="27E25118" w:rsidR="00233A1F" w:rsidRPr="004D227A" w:rsidRDefault="00233A1F" w:rsidP="007E116F">
      <w:pPr>
        <w:pStyle w:val="p1"/>
        <w:rPr>
          <w:sz w:val="24"/>
          <w:szCs w:val="24"/>
        </w:rPr>
      </w:pPr>
      <w:r w:rsidRPr="004D227A">
        <w:rPr>
          <w:sz w:val="24"/>
          <w:szCs w:val="24"/>
        </w:rPr>
        <w:t xml:space="preserve">My conclusion would then be that virtue ethics to me seems a plausible if not a more natural way in which to nurture a person’s character to act virtuous and have good morals and act well within our society. We all have this natural tendency to sway to so called good habits and filter out the bad, but what I feel virtue ethics lends way to is more of a nurturing of good habits rather than laying down the law and confining ourselves to certain parameters of beliefs that do not necessarily work for all, thus virtue ethics gives a more wider scope a more realistic view in that one size does not fit all, and in this can be a lot </w:t>
      </w:r>
      <w:r w:rsidR="00F117A7" w:rsidRPr="004D227A">
        <w:rPr>
          <w:sz w:val="24"/>
          <w:szCs w:val="24"/>
        </w:rPr>
        <w:t>more inclusive and much more widely accepted.</w:t>
      </w:r>
    </w:p>
    <w:p w14:paraId="7D6AD3CB" w14:textId="2FBF032E" w:rsidR="006478AD" w:rsidRPr="004D227A" w:rsidRDefault="006478AD" w:rsidP="007E116F">
      <w:pPr>
        <w:pStyle w:val="p1"/>
        <w:rPr>
          <w:sz w:val="24"/>
          <w:szCs w:val="24"/>
        </w:rPr>
      </w:pPr>
    </w:p>
    <w:p w14:paraId="0C6D3AF1" w14:textId="77777777" w:rsidR="003118BC" w:rsidRPr="004D227A" w:rsidRDefault="003118BC" w:rsidP="007E116F">
      <w:pPr>
        <w:pStyle w:val="p1"/>
        <w:rPr>
          <w:sz w:val="24"/>
          <w:szCs w:val="24"/>
        </w:rPr>
      </w:pPr>
    </w:p>
    <w:p w14:paraId="7A3B38CA" w14:textId="35EA2458" w:rsidR="0076381C" w:rsidRPr="004D227A" w:rsidRDefault="00CC2CF8" w:rsidP="007E116F">
      <w:pPr>
        <w:pStyle w:val="p1"/>
        <w:rPr>
          <w:sz w:val="24"/>
          <w:szCs w:val="24"/>
        </w:rPr>
      </w:pPr>
      <w:r w:rsidRPr="004D227A">
        <w:rPr>
          <w:sz w:val="24"/>
          <w:szCs w:val="24"/>
        </w:rPr>
        <w:t xml:space="preserve">Bibliography: </w:t>
      </w:r>
    </w:p>
    <w:p w14:paraId="72E1B755" w14:textId="77777777" w:rsidR="00B41EC0" w:rsidRPr="004D227A" w:rsidRDefault="007A1500" w:rsidP="007E116F">
      <w:pPr>
        <w:pStyle w:val="p1"/>
        <w:rPr>
          <w:sz w:val="24"/>
          <w:szCs w:val="24"/>
        </w:rPr>
      </w:pPr>
      <w:r w:rsidRPr="004D227A">
        <w:rPr>
          <w:sz w:val="24"/>
          <w:szCs w:val="24"/>
        </w:rPr>
        <w:t xml:space="preserve">Western philosophy An Anthology, </w:t>
      </w:r>
      <w:proofErr w:type="gramStart"/>
      <w:r w:rsidRPr="004D227A">
        <w:rPr>
          <w:sz w:val="24"/>
          <w:szCs w:val="24"/>
        </w:rPr>
        <w:t>Second</w:t>
      </w:r>
      <w:proofErr w:type="gramEnd"/>
      <w:r w:rsidRPr="004D227A">
        <w:rPr>
          <w:sz w:val="24"/>
          <w:szCs w:val="24"/>
        </w:rPr>
        <w:t xml:space="preserve"> edition, edited by John Cottingham</w:t>
      </w:r>
      <w:r w:rsidR="002F3BD4" w:rsidRPr="004D227A">
        <w:rPr>
          <w:sz w:val="24"/>
          <w:szCs w:val="24"/>
        </w:rPr>
        <w:t xml:space="preserve"> (</w:t>
      </w:r>
      <w:r w:rsidR="00B41EC0" w:rsidRPr="004D227A">
        <w:rPr>
          <w:sz w:val="24"/>
          <w:szCs w:val="24"/>
        </w:rPr>
        <w:t xml:space="preserve">Blackwell publishing, 2008) </w:t>
      </w:r>
    </w:p>
    <w:p w14:paraId="4D8480EB" w14:textId="58432DD1" w:rsidR="007A1500" w:rsidRPr="004D227A" w:rsidRDefault="009641A6" w:rsidP="007E116F">
      <w:pPr>
        <w:pStyle w:val="p1"/>
        <w:rPr>
          <w:sz w:val="24"/>
          <w:szCs w:val="24"/>
        </w:rPr>
      </w:pPr>
      <w:proofErr w:type="spellStart"/>
      <w:r w:rsidRPr="004D227A">
        <w:rPr>
          <w:sz w:val="24"/>
          <w:szCs w:val="24"/>
        </w:rPr>
        <w:t>pg</w:t>
      </w:r>
      <w:proofErr w:type="spellEnd"/>
      <w:r w:rsidRPr="004D227A">
        <w:rPr>
          <w:sz w:val="24"/>
          <w:szCs w:val="24"/>
        </w:rPr>
        <w:t xml:space="preserve"> 492-496</w:t>
      </w:r>
      <w:r w:rsidR="00B0366C" w:rsidRPr="004D227A">
        <w:rPr>
          <w:sz w:val="24"/>
          <w:szCs w:val="24"/>
        </w:rPr>
        <w:t xml:space="preserve"> Chapter 2 Ethical Virtue: Aristotle, Nicomachean Ethics </w:t>
      </w:r>
    </w:p>
    <w:p w14:paraId="7770B511" w14:textId="77777777" w:rsidR="00B0366C" w:rsidRPr="004D227A" w:rsidRDefault="00B0366C" w:rsidP="007E116F">
      <w:pPr>
        <w:pStyle w:val="p1"/>
        <w:rPr>
          <w:sz w:val="24"/>
          <w:szCs w:val="24"/>
        </w:rPr>
      </w:pPr>
    </w:p>
    <w:p w14:paraId="2441812C" w14:textId="77777777" w:rsidR="00B41EC0" w:rsidRPr="004D227A" w:rsidRDefault="00B0366C" w:rsidP="007E116F">
      <w:pPr>
        <w:pStyle w:val="p1"/>
        <w:rPr>
          <w:sz w:val="24"/>
          <w:szCs w:val="24"/>
        </w:rPr>
      </w:pPr>
      <w:r w:rsidRPr="004D227A">
        <w:rPr>
          <w:sz w:val="24"/>
          <w:szCs w:val="24"/>
        </w:rPr>
        <w:t xml:space="preserve">Western philosophy An Anthology, </w:t>
      </w:r>
      <w:proofErr w:type="gramStart"/>
      <w:r w:rsidRPr="004D227A">
        <w:rPr>
          <w:sz w:val="24"/>
          <w:szCs w:val="24"/>
        </w:rPr>
        <w:t>Second</w:t>
      </w:r>
      <w:proofErr w:type="gramEnd"/>
      <w:r w:rsidRPr="004D227A">
        <w:rPr>
          <w:sz w:val="24"/>
          <w:szCs w:val="24"/>
        </w:rPr>
        <w:t xml:space="preserve"> edition, edited by </w:t>
      </w:r>
      <w:r w:rsidR="00B41EC0" w:rsidRPr="004D227A">
        <w:rPr>
          <w:sz w:val="24"/>
          <w:szCs w:val="24"/>
        </w:rPr>
        <w:t xml:space="preserve">John Cottingham (Blackwell publishing, 2008) </w:t>
      </w:r>
    </w:p>
    <w:p w14:paraId="74856507" w14:textId="00052B16" w:rsidR="00B0366C" w:rsidRPr="004D227A" w:rsidRDefault="009641A6" w:rsidP="007E116F">
      <w:pPr>
        <w:pStyle w:val="p1"/>
        <w:rPr>
          <w:sz w:val="24"/>
          <w:szCs w:val="24"/>
        </w:rPr>
      </w:pPr>
      <w:r w:rsidRPr="004D227A">
        <w:rPr>
          <w:sz w:val="24"/>
          <w:szCs w:val="24"/>
        </w:rPr>
        <w:t>pg 506-512</w:t>
      </w:r>
      <w:r w:rsidR="00B0366C" w:rsidRPr="004D227A">
        <w:rPr>
          <w:sz w:val="24"/>
          <w:szCs w:val="24"/>
        </w:rPr>
        <w:t xml:space="preserve"> Chapter 5 Duty and Reason as the Ultimate Principle: Immanuel Kant, Groundwork of the Metaphysic of Morals</w:t>
      </w:r>
    </w:p>
    <w:p w14:paraId="3348BA2B" w14:textId="77777777" w:rsidR="00B0366C" w:rsidRPr="004D227A" w:rsidRDefault="00B0366C" w:rsidP="007E116F">
      <w:pPr>
        <w:pStyle w:val="p1"/>
        <w:rPr>
          <w:sz w:val="24"/>
          <w:szCs w:val="24"/>
        </w:rPr>
      </w:pPr>
    </w:p>
    <w:p w14:paraId="39DF492F" w14:textId="77777777" w:rsidR="00B0366C" w:rsidRPr="004D227A" w:rsidRDefault="00B0366C" w:rsidP="007E116F">
      <w:pPr>
        <w:pStyle w:val="p1"/>
        <w:rPr>
          <w:sz w:val="24"/>
          <w:szCs w:val="24"/>
        </w:rPr>
      </w:pPr>
    </w:p>
    <w:p w14:paraId="20D4BB95" w14:textId="77777777" w:rsidR="00CC2CF8" w:rsidRPr="004D227A" w:rsidRDefault="00CC2CF8" w:rsidP="007E116F">
      <w:pPr>
        <w:pStyle w:val="p1"/>
        <w:rPr>
          <w:sz w:val="24"/>
          <w:szCs w:val="24"/>
        </w:rPr>
      </w:pPr>
    </w:p>
    <w:p w14:paraId="45A41B3C" w14:textId="4EECEDA0" w:rsidR="0034675F" w:rsidRPr="004D227A" w:rsidRDefault="00CC2CF8" w:rsidP="007E116F">
      <w:pPr>
        <w:pStyle w:val="p1"/>
        <w:rPr>
          <w:sz w:val="24"/>
          <w:szCs w:val="24"/>
        </w:rPr>
      </w:pPr>
      <w:r w:rsidRPr="004D227A">
        <w:rPr>
          <w:sz w:val="24"/>
          <w:szCs w:val="24"/>
        </w:rPr>
        <w:t xml:space="preserve">Online sources of information- Internet </w:t>
      </w:r>
      <w:proofErr w:type="spellStart"/>
      <w:r w:rsidRPr="004D227A">
        <w:rPr>
          <w:sz w:val="24"/>
          <w:szCs w:val="24"/>
        </w:rPr>
        <w:t>Encyclopedia</w:t>
      </w:r>
      <w:proofErr w:type="spellEnd"/>
      <w:r w:rsidRPr="004D227A">
        <w:rPr>
          <w:sz w:val="24"/>
          <w:szCs w:val="24"/>
        </w:rPr>
        <w:t xml:space="preserve"> of philosophy </w:t>
      </w:r>
      <w:bookmarkStart w:id="0" w:name="_GoBack"/>
      <w:bookmarkEnd w:id="0"/>
      <w:r w:rsidRPr="004D227A">
        <w:rPr>
          <w:sz w:val="24"/>
          <w:szCs w:val="24"/>
        </w:rPr>
        <w:t>‘www.iep.utm.edu/virtue/’</w:t>
      </w:r>
    </w:p>
    <w:p w14:paraId="640E7653" w14:textId="77777777" w:rsidR="0034675F" w:rsidRPr="004D227A" w:rsidRDefault="0034675F" w:rsidP="007E116F">
      <w:pPr>
        <w:pStyle w:val="p1"/>
        <w:rPr>
          <w:sz w:val="24"/>
          <w:szCs w:val="24"/>
        </w:rPr>
      </w:pPr>
    </w:p>
    <w:sectPr w:rsidR="0034675F" w:rsidRPr="004D227A">
      <w:footerReference w:type="default" r:id="rId13"/>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C9E5FC" w14:textId="77777777" w:rsidR="00403DF8" w:rsidRDefault="00403DF8">
      <w:pPr>
        <w:spacing w:after="0" w:line="240" w:lineRule="auto"/>
      </w:pPr>
      <w:r>
        <w:separator/>
      </w:r>
    </w:p>
  </w:endnote>
  <w:endnote w:type="continuationSeparator" w:id="0">
    <w:p w14:paraId="69F4EB87" w14:textId="77777777" w:rsidR="00403DF8" w:rsidRDefault="00403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微软雅黑">
    <w:charset w:val="86"/>
    <w:family w:val="swiss"/>
    <w:pitch w:val="variable"/>
    <w:sig w:usb0="80000287" w:usb1="28CF3C52" w:usb2="00000016" w:usb3="00000000" w:csb0="0004001F" w:csb1="00000000"/>
  </w:font>
  <w:font w:name="Segoe UI">
    <w:panose1 w:val="00000000000000000000"/>
    <w:charset w:val="00"/>
    <w:family w:val="swiss"/>
    <w:notTrueType/>
    <w:pitch w:val="variable"/>
    <w:sig w:usb0="00000003" w:usb1="00000000" w:usb2="00000000" w:usb3="00000000" w:csb0="00000001"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6392255"/>
      <w:docPartObj>
        <w:docPartGallery w:val="Page Numbers (Bottom of Page)"/>
        <w:docPartUnique/>
      </w:docPartObj>
    </w:sdtPr>
    <w:sdtEndPr>
      <w:rPr>
        <w:noProof/>
      </w:rPr>
    </w:sdtEndPr>
    <w:sdtContent>
      <w:p w14:paraId="3C827F3E" w14:textId="77777777" w:rsidR="00C323FD" w:rsidRDefault="00DD5006">
        <w:pPr>
          <w:pStyle w:val="Footer"/>
        </w:pPr>
        <w:r>
          <w:rPr>
            <w:lang w:val="en-GB" w:bidi="en-GB"/>
          </w:rPr>
          <w:fldChar w:fldCharType="begin"/>
        </w:r>
        <w:r>
          <w:rPr>
            <w:lang w:val="en-GB" w:bidi="en-GB"/>
          </w:rPr>
          <w:instrText xml:space="preserve"> PAGE   \* MERGEFORMAT </w:instrText>
        </w:r>
        <w:r>
          <w:rPr>
            <w:lang w:val="en-GB" w:bidi="en-GB"/>
          </w:rPr>
          <w:fldChar w:fldCharType="separate"/>
        </w:r>
        <w:r w:rsidR="004D227A">
          <w:rPr>
            <w:noProof/>
            <w:lang w:val="en-GB" w:bidi="en-GB"/>
          </w:rPr>
          <w:t>3</w:t>
        </w:r>
        <w:r>
          <w:rPr>
            <w:noProof/>
            <w:lang w:val="en-GB" w:bidi="en-GB"/>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F275B" w14:textId="77777777" w:rsidR="00403DF8" w:rsidRDefault="00403DF8">
      <w:pPr>
        <w:spacing w:after="0" w:line="240" w:lineRule="auto"/>
      </w:pPr>
      <w:r>
        <w:separator/>
      </w:r>
    </w:p>
  </w:footnote>
  <w:footnote w:type="continuationSeparator" w:id="0">
    <w:p w14:paraId="60496405" w14:textId="77777777" w:rsidR="00403DF8" w:rsidRDefault="00403DF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53C3250"/>
    <w:lvl w:ilvl="0">
      <w:start w:val="1"/>
      <w:numFmt w:val="decimal"/>
      <w:lvlText w:val="%1."/>
      <w:lvlJc w:val="left"/>
      <w:pPr>
        <w:tabs>
          <w:tab w:val="num" w:pos="1800"/>
        </w:tabs>
        <w:ind w:left="1800" w:hanging="360"/>
      </w:pPr>
    </w:lvl>
  </w:abstractNum>
  <w:abstractNum w:abstractNumId="1">
    <w:nsid w:val="FFFFFF7D"/>
    <w:multiLevelType w:val="singleLevel"/>
    <w:tmpl w:val="9BD273A0"/>
    <w:lvl w:ilvl="0">
      <w:start w:val="1"/>
      <w:numFmt w:val="decimal"/>
      <w:lvlText w:val="%1."/>
      <w:lvlJc w:val="left"/>
      <w:pPr>
        <w:tabs>
          <w:tab w:val="num" w:pos="1440"/>
        </w:tabs>
        <w:ind w:left="1440" w:hanging="360"/>
      </w:pPr>
    </w:lvl>
  </w:abstractNum>
  <w:abstractNum w:abstractNumId="2">
    <w:nsid w:val="FFFFFF7E"/>
    <w:multiLevelType w:val="singleLevel"/>
    <w:tmpl w:val="776E131A"/>
    <w:lvl w:ilvl="0">
      <w:start w:val="1"/>
      <w:numFmt w:val="decimal"/>
      <w:lvlText w:val="%1."/>
      <w:lvlJc w:val="left"/>
      <w:pPr>
        <w:tabs>
          <w:tab w:val="num" w:pos="1080"/>
        </w:tabs>
        <w:ind w:left="1080" w:hanging="360"/>
      </w:pPr>
    </w:lvl>
  </w:abstractNum>
  <w:abstractNum w:abstractNumId="3">
    <w:nsid w:val="FFFFFF7F"/>
    <w:multiLevelType w:val="singleLevel"/>
    <w:tmpl w:val="B2E8123E"/>
    <w:lvl w:ilvl="0">
      <w:start w:val="1"/>
      <w:numFmt w:val="decimal"/>
      <w:lvlText w:val="%1."/>
      <w:lvlJc w:val="left"/>
      <w:pPr>
        <w:tabs>
          <w:tab w:val="num" w:pos="720"/>
        </w:tabs>
        <w:ind w:left="720" w:hanging="360"/>
      </w:pPr>
    </w:lvl>
  </w:abstractNum>
  <w:abstractNum w:abstractNumId="4">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142D782"/>
    <w:lvl w:ilvl="0">
      <w:start w:val="1"/>
      <w:numFmt w:val="decimal"/>
      <w:lvlText w:val="%1."/>
      <w:lvlJc w:val="left"/>
      <w:pPr>
        <w:tabs>
          <w:tab w:val="num" w:pos="360"/>
        </w:tabs>
        <w:ind w:left="360" w:hanging="360"/>
      </w:pPr>
    </w:lvl>
  </w:abstractNum>
  <w:abstractNum w:abstractNumId="9">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0"/>
  </w:num>
  <w:num w:numId="4">
    <w:abstractNumId w:val="10"/>
  </w:num>
  <w:num w:numId="5">
    <w:abstractNumId w:val="10"/>
  </w:num>
  <w:num w:numId="6">
    <w:abstractNumId w:val="8"/>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273"/>
    <w:rsid w:val="00041D12"/>
    <w:rsid w:val="000476A2"/>
    <w:rsid w:val="0007526E"/>
    <w:rsid w:val="0007593A"/>
    <w:rsid w:val="000C1D27"/>
    <w:rsid w:val="0011176B"/>
    <w:rsid w:val="001239DF"/>
    <w:rsid w:val="00233A1F"/>
    <w:rsid w:val="00233DBA"/>
    <w:rsid w:val="00291426"/>
    <w:rsid w:val="002B03C3"/>
    <w:rsid w:val="002B323E"/>
    <w:rsid w:val="002D3C8C"/>
    <w:rsid w:val="002F3BD4"/>
    <w:rsid w:val="003118BC"/>
    <w:rsid w:val="003228C4"/>
    <w:rsid w:val="0034675F"/>
    <w:rsid w:val="003A5CBE"/>
    <w:rsid w:val="003E78BF"/>
    <w:rsid w:val="00403DF8"/>
    <w:rsid w:val="00404220"/>
    <w:rsid w:val="00455C2F"/>
    <w:rsid w:val="00460EC6"/>
    <w:rsid w:val="0046344F"/>
    <w:rsid w:val="00497542"/>
    <w:rsid w:val="004D227A"/>
    <w:rsid w:val="004D447B"/>
    <w:rsid w:val="00517DEE"/>
    <w:rsid w:val="00524EE8"/>
    <w:rsid w:val="00555CB4"/>
    <w:rsid w:val="00571143"/>
    <w:rsid w:val="00574C24"/>
    <w:rsid w:val="00584AB2"/>
    <w:rsid w:val="005F655A"/>
    <w:rsid w:val="006478AD"/>
    <w:rsid w:val="006770CE"/>
    <w:rsid w:val="00677861"/>
    <w:rsid w:val="006C5B4E"/>
    <w:rsid w:val="006D1015"/>
    <w:rsid w:val="00711626"/>
    <w:rsid w:val="00732CC0"/>
    <w:rsid w:val="00752756"/>
    <w:rsid w:val="0076381C"/>
    <w:rsid w:val="007A1500"/>
    <w:rsid w:val="007A5AEC"/>
    <w:rsid w:val="007D14A6"/>
    <w:rsid w:val="007E116F"/>
    <w:rsid w:val="00812D11"/>
    <w:rsid w:val="008A55C7"/>
    <w:rsid w:val="008E79A8"/>
    <w:rsid w:val="00932273"/>
    <w:rsid w:val="009641A6"/>
    <w:rsid w:val="009D2034"/>
    <w:rsid w:val="00A22BD7"/>
    <w:rsid w:val="00A44878"/>
    <w:rsid w:val="00A93E58"/>
    <w:rsid w:val="00AF40D0"/>
    <w:rsid w:val="00B0366C"/>
    <w:rsid w:val="00B35F1D"/>
    <w:rsid w:val="00B41EC0"/>
    <w:rsid w:val="00B6675E"/>
    <w:rsid w:val="00BF1676"/>
    <w:rsid w:val="00C24AE8"/>
    <w:rsid w:val="00C323FD"/>
    <w:rsid w:val="00C40D01"/>
    <w:rsid w:val="00C42DB6"/>
    <w:rsid w:val="00CC2CF8"/>
    <w:rsid w:val="00DD5006"/>
    <w:rsid w:val="00DE390C"/>
    <w:rsid w:val="00E10FB8"/>
    <w:rsid w:val="00E52B6D"/>
    <w:rsid w:val="00E718A9"/>
    <w:rsid w:val="00E97261"/>
    <w:rsid w:val="00EA207D"/>
    <w:rsid w:val="00EC4FD6"/>
    <w:rsid w:val="00EF1F3E"/>
    <w:rsid w:val="00F117A7"/>
    <w:rsid w:val="00F17967"/>
    <w:rsid w:val="00F632D0"/>
    <w:rsid w:val="00FB036B"/>
    <w:rsid w:val="00FE075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1F21B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Ind w:w="0" w:type="dxa"/>
      <w:tblBorders>
        <w:insideH w:val="single" w:sz="8" w:space="0" w:color="C9C9C9" w:themeColor="text2" w:themeTint="40"/>
      </w:tblBorders>
      <w:tblCellMar>
        <w:top w:w="0" w:type="dxa"/>
        <w:left w:w="0" w:type="dxa"/>
        <w:bottom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paragraph" w:customStyle="1" w:styleId="p1">
    <w:name w:val="p1"/>
    <w:basedOn w:val="Normal"/>
    <w:rsid w:val="0007526E"/>
    <w:pPr>
      <w:spacing w:after="0" w:line="240" w:lineRule="auto"/>
    </w:pPr>
    <w:rPr>
      <w:rFonts w:ascii="Helvetica Neue" w:hAnsi="Helvetica Neue" w:cs="Times New Roman"/>
      <w:color w:val="454545"/>
      <w:sz w:val="18"/>
      <w:szCs w:val="18"/>
      <w:lang w:val="en-GB" w:eastAsia="en-GB"/>
    </w:rPr>
  </w:style>
  <w:style w:type="paragraph" w:customStyle="1" w:styleId="p2">
    <w:name w:val="p2"/>
    <w:basedOn w:val="Normal"/>
    <w:rsid w:val="0007526E"/>
    <w:pPr>
      <w:spacing w:after="0" w:line="240" w:lineRule="auto"/>
    </w:pPr>
    <w:rPr>
      <w:rFonts w:ascii="Helvetica Neue" w:hAnsi="Helvetica Neue" w:cs="Times New Roman"/>
      <w:color w:val="454545"/>
      <w:sz w:val="18"/>
      <w:szCs w:val="18"/>
      <w:lang w:val="en-GB" w:eastAsia="en-GB"/>
    </w:rPr>
  </w:style>
  <w:style w:type="character" w:customStyle="1" w:styleId="apple-converted-space">
    <w:name w:val="apple-converted-space"/>
    <w:basedOn w:val="DefaultParagraphFont"/>
    <w:rsid w:val="0007526E"/>
  </w:style>
  <w:style w:type="paragraph" w:styleId="FootnoteText">
    <w:name w:val="footnote text"/>
    <w:basedOn w:val="Normal"/>
    <w:link w:val="FootnoteTextChar"/>
    <w:uiPriority w:val="99"/>
    <w:unhideWhenUsed/>
    <w:rsid w:val="006478AD"/>
    <w:pPr>
      <w:spacing w:after="0" w:line="240" w:lineRule="auto"/>
    </w:pPr>
  </w:style>
  <w:style w:type="character" w:customStyle="1" w:styleId="FootnoteTextChar">
    <w:name w:val="Footnote Text Char"/>
    <w:basedOn w:val="DefaultParagraphFont"/>
    <w:link w:val="FootnoteText"/>
    <w:uiPriority w:val="99"/>
    <w:rsid w:val="006478AD"/>
  </w:style>
  <w:style w:type="character" w:styleId="FootnoteReference">
    <w:name w:val="footnote reference"/>
    <w:basedOn w:val="DefaultParagraphFont"/>
    <w:uiPriority w:val="99"/>
    <w:unhideWhenUsed/>
    <w:rsid w:val="006478AD"/>
    <w:rPr>
      <w:vertAlign w:val="superscript"/>
    </w:rPr>
  </w:style>
  <w:style w:type="character" w:styleId="Hyperlink">
    <w:name w:val="Hyperlink"/>
    <w:basedOn w:val="DefaultParagraphFont"/>
    <w:uiPriority w:val="99"/>
    <w:unhideWhenUsed/>
    <w:rsid w:val="00497542"/>
    <w:rPr>
      <w:color w:val="B67A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3825552">
      <w:bodyDiv w:val="1"/>
      <w:marLeft w:val="0"/>
      <w:marRight w:val="0"/>
      <w:marTop w:val="0"/>
      <w:marBottom w:val="0"/>
      <w:divBdr>
        <w:top w:val="none" w:sz="0" w:space="0" w:color="auto"/>
        <w:left w:val="none" w:sz="0" w:space="0" w:color="auto"/>
        <w:bottom w:val="none" w:sz="0" w:space="0" w:color="auto"/>
        <w:right w:val="none" w:sz="0" w:space="0" w:color="auto"/>
      </w:divBdr>
    </w:div>
    <w:div w:id="156914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image" Target="media/image1.jpe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colasperry/Library/Containers/com.microsoft.Word/Data/Library/Caches/2057/TM10002071/Paper%20with%20Cover%20and%20TOC.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2.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3.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5.xml><?xml version="1.0" encoding="utf-8"?>
<ds:datastoreItem xmlns:ds="http://schemas.openxmlformats.org/officeDocument/2006/customXml" ds:itemID="{537FFAAD-7A78-3A4F-A6B5-28E3A3C86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 with Cover and TOC.dotx</Template>
  <TotalTime>271</TotalTime>
  <Pages>4</Pages>
  <Words>997</Words>
  <Characters>5686</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Sperry</dc:creator>
  <cp:keywords/>
  <dc:description/>
  <cp:lastModifiedBy>Nicola Sperry</cp:lastModifiedBy>
  <cp:revision>12</cp:revision>
  <cp:lastPrinted>2017-10-26T06:55:00Z</cp:lastPrinted>
  <dcterms:created xsi:type="dcterms:W3CDTF">2017-10-13T14:51:00Z</dcterms:created>
  <dcterms:modified xsi:type="dcterms:W3CDTF">2017-10-26T06:56:00Z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