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10B2C6AA" w:rsidR="00D46A8E" w:rsidRP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Amy Hoyles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5172B66B" w:rsidR="00D46A8E" w:rsidRP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Reception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64B88F46" w:rsidR="00D46A8E" w:rsidRP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7AEFE38" w:rsidR="00D46A8E" w:rsidRP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18/11/19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6B7869C2" w:rsidR="00D46A8E" w:rsidRP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Tywydd/ Weather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3B0B225D" w14:textId="77777777" w:rsidR="001A514C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Follow stories read to them and respond appropriately</w:t>
            </w:r>
          </w:p>
          <w:p w14:paraId="7102E20E" w14:textId="021ACA69" w:rsidR="00EB6268" w:rsidRPr="00D46A8E" w:rsidRDefault="001A514C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 sentence pattern development</w:t>
            </w:r>
            <w:r w:rsidR="00BC5B39">
              <w:rPr>
                <w:sz w:val="28"/>
                <w:szCs w:val="28"/>
                <w:lang w:val="cy-GB"/>
              </w:rPr>
              <w:t xml:space="preserve"> 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03B51E8F" w14:textId="566215E3" w:rsidR="00BC5B39" w:rsidRPr="006E32EF" w:rsidRDefault="00BC5B39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Understand how to describe the weather in welsh </w:t>
            </w: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E9E6941" w14:textId="56EA077E" w:rsidR="00D46A8E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 can answer the question ‘ Sut mae tywydd heddiw?’ </w:t>
            </w:r>
          </w:p>
          <w:p w14:paraId="6B2E4C28" w14:textId="42DD2E38" w:rsidR="00BC5B39" w:rsidRDefault="00BC5B3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 can use the correct word in welsh to say what the weather is </w:t>
            </w:r>
          </w:p>
          <w:p w14:paraId="1BF407B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250B79C3" w14:textId="2B8A2A61" w:rsidR="00D46A8E" w:rsidRPr="00D46A8E" w:rsidRDefault="001D19B3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Verbally answer the question after being asked 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4368A75" w14:textId="77777777" w:rsidR="00507999" w:rsidRDefault="008D20B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Read the ‘Tedi Twt y Tywydd’</w:t>
            </w:r>
          </w:p>
          <w:p w14:paraId="049DFB93" w14:textId="3B91D21E" w:rsidR="002B2D5B" w:rsidRDefault="008D20B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 </w:t>
            </w:r>
          </w:p>
          <w:p w14:paraId="34E6EAD7" w14:textId="12C2F03E" w:rsidR="008D20B9" w:rsidRPr="002B2D5B" w:rsidRDefault="008D20B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Asking random children what weather is shown on each page of the book </w:t>
            </w: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29C240" w14:textId="0D89E41B" w:rsidR="002B2D5B" w:rsidRPr="002B2D5B" w:rsidRDefault="0050799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Pupils follow the story- repeat the type of weather (me first, then you)</w:t>
            </w:r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E138A32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91DF6ED" w14:textId="673B2EBE" w:rsidR="008D20B9" w:rsidRPr="002B2D5B" w:rsidRDefault="001D19B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Tedi Twt </w:t>
            </w:r>
            <w:r w:rsidR="008D20B9">
              <w:rPr>
                <w:sz w:val="28"/>
                <w:szCs w:val="28"/>
                <w:lang w:val="cy-GB"/>
              </w:rPr>
              <w:t>Book</w:t>
            </w:r>
            <w:r>
              <w:rPr>
                <w:sz w:val="28"/>
                <w:szCs w:val="28"/>
                <w:lang w:val="cy-GB"/>
              </w:rPr>
              <w:t xml:space="preserve"> and flashcards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CF76629" w14:textId="07788C4C" w:rsidR="002B2D5B" w:rsidRPr="002B2D5B" w:rsidRDefault="008D20B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In a feely bag have weather resources get the children to choose a picture out of the feely bag and say what weather it is in welsh </w:t>
            </w:r>
          </w:p>
          <w:p w14:paraId="0A16F9D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7BFA8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271573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12AF2A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C0F9CCA" w14:textId="77777777" w:rsidR="00507999" w:rsidRPr="002B2D5B" w:rsidRDefault="00507999" w:rsidP="00507999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When children answer in english prompt to use welsh words instead- ask others to help if pupil is struggling</w:t>
            </w:r>
          </w:p>
          <w:p w14:paraId="27AADFA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154043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3A5E4AB" w14:textId="4B6549EC" w:rsidR="002B2D5B" w:rsidRPr="002B2D5B" w:rsidRDefault="001D19B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Flashcards and feely bag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D5828EF" w14:textId="42EE3186" w:rsidR="001D19B3" w:rsidRDefault="001D19B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Revisit the sentence pattern throughout the week during circle times</w:t>
            </w:r>
            <w:r w:rsidR="00775DA2">
              <w:rPr>
                <w:sz w:val="28"/>
                <w:szCs w:val="28"/>
                <w:lang w:val="cy-GB"/>
              </w:rPr>
              <w:t>- drillio or during morning session (introduction and check in)</w:t>
            </w:r>
          </w:p>
          <w:p w14:paraId="5049273A" w14:textId="77777777" w:rsidR="00775DA2" w:rsidRDefault="00775DA2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EFA067" w14:textId="46EEC004" w:rsidR="002B2D5B" w:rsidRDefault="001D19B3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(</w:t>
            </w:r>
            <w:r w:rsidR="008D20B9">
              <w:rPr>
                <w:sz w:val="28"/>
                <w:szCs w:val="28"/>
                <w:lang w:val="cy-GB"/>
              </w:rPr>
              <w:t xml:space="preserve">Sut mae tywydd heddiw? Whats the weather today? </w:t>
            </w:r>
          </w:p>
          <w:p w14:paraId="4461AC2A" w14:textId="141EC164" w:rsidR="008D20B9" w:rsidRPr="002B2D5B" w:rsidRDefault="008D20B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Sut mae tywydd ddoe?What was the weather yesterday?</w:t>
            </w:r>
            <w:r w:rsidR="001D19B3">
              <w:rPr>
                <w:sz w:val="28"/>
                <w:szCs w:val="28"/>
                <w:lang w:val="cy-GB"/>
              </w:rPr>
              <w:t>)</w:t>
            </w: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3AEF06BB" w:rsidR="002B2D5B" w:rsidRPr="002B2D5B" w:rsidRDefault="00775DA2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the flascards when doing drillio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6D0783A4" w:rsidR="00825827" w:rsidRPr="00825827" w:rsidRDefault="004334F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Pupils gained confidence in anwering the question after partaking in welsh drillio of the topic</w:t>
            </w: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5308F71F" w:rsidR="00825827" w:rsidRDefault="004334F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Ask the pupils to ask the question</w:t>
            </w:r>
          </w:p>
          <w:p w14:paraId="19FD542E" w14:textId="786C1130" w:rsidR="004334F0" w:rsidRPr="00825827" w:rsidRDefault="004334F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Expand their vocabulary to include types of clothing worn in different weathers/ how they feel when it is a certain type of weather 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A49DD3B" w14:textId="77777777" w:rsidR="00825827" w:rsidRDefault="004334F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Correct pronouciation of the welsh words</w:t>
            </w:r>
          </w:p>
          <w:p w14:paraId="471612F7" w14:textId="06D44559" w:rsidR="001427E2" w:rsidRPr="00825827" w:rsidRDefault="001427E2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Allowing time for the pupils to answer- </w:t>
            </w:r>
            <w:r w:rsidR="00744D5E">
              <w:rPr>
                <w:sz w:val="20"/>
                <w:szCs w:val="20"/>
                <w:lang w:val="cy-GB"/>
              </w:rPr>
              <w:t>prompting the pupils to answer in Welsh not English</w:t>
            </w: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A5DDF45" w14:textId="77777777" w:rsidR="00825827" w:rsidRDefault="00744D5E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Expand my vocabulary to enable appropriate teaching of the welsh language</w:t>
            </w:r>
          </w:p>
          <w:p w14:paraId="7869020D" w14:textId="77777777" w:rsidR="00744D5E" w:rsidRDefault="00744D5E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3ED97565" w:rsidR="00744D5E" w:rsidRPr="00825827" w:rsidRDefault="00744D5E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Slow down when forming the words so all pupils can keep up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E2265" w14:textId="77777777" w:rsidR="00E719CB" w:rsidRDefault="00E719CB" w:rsidP="00B24C18">
      <w:r>
        <w:separator/>
      </w:r>
    </w:p>
  </w:endnote>
  <w:endnote w:type="continuationSeparator" w:id="0">
    <w:p w14:paraId="56DAFBFF" w14:textId="77777777" w:rsidR="00E719CB" w:rsidRDefault="00E719C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DDC73" w14:textId="77777777" w:rsidR="00E719CB" w:rsidRDefault="00E719CB" w:rsidP="00B24C18">
      <w:r>
        <w:separator/>
      </w:r>
    </w:p>
  </w:footnote>
  <w:footnote w:type="continuationSeparator" w:id="0">
    <w:p w14:paraId="7D300FCC" w14:textId="77777777" w:rsidR="00E719CB" w:rsidRDefault="00E719C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427E2"/>
    <w:rsid w:val="00167F75"/>
    <w:rsid w:val="001A514C"/>
    <w:rsid w:val="001D19B3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334F0"/>
    <w:rsid w:val="00467647"/>
    <w:rsid w:val="004847B6"/>
    <w:rsid w:val="004B73CD"/>
    <w:rsid w:val="004E1B77"/>
    <w:rsid w:val="00507999"/>
    <w:rsid w:val="005404E0"/>
    <w:rsid w:val="005B7769"/>
    <w:rsid w:val="00610C4A"/>
    <w:rsid w:val="00645E24"/>
    <w:rsid w:val="006953EE"/>
    <w:rsid w:val="006E32EF"/>
    <w:rsid w:val="00713823"/>
    <w:rsid w:val="00744D5E"/>
    <w:rsid w:val="00775DA2"/>
    <w:rsid w:val="007B65F8"/>
    <w:rsid w:val="00816DB9"/>
    <w:rsid w:val="00825827"/>
    <w:rsid w:val="00825DEF"/>
    <w:rsid w:val="00850D17"/>
    <w:rsid w:val="008723DA"/>
    <w:rsid w:val="00896514"/>
    <w:rsid w:val="008B2B15"/>
    <w:rsid w:val="008D20B9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C5B39"/>
    <w:rsid w:val="00BE5E13"/>
    <w:rsid w:val="00BF5170"/>
    <w:rsid w:val="00D060A6"/>
    <w:rsid w:val="00D46A8E"/>
    <w:rsid w:val="00D91956"/>
    <w:rsid w:val="00DB1D3B"/>
    <w:rsid w:val="00E719C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171C106C-D713-9A47-9612-482676E5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18</TotalTime>
  <Pages>5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Amy Hoyles (1900209)</cp:lastModifiedBy>
  <cp:revision>10</cp:revision>
  <dcterms:created xsi:type="dcterms:W3CDTF">2019-11-15T14:35:00Z</dcterms:created>
  <dcterms:modified xsi:type="dcterms:W3CDTF">2020-04-20T13:59:00Z</dcterms:modified>
</cp:coreProperties>
</file>