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2101" w:rsidRDefault="0023752D" w:rsidP="00682E7D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2608" behindDoc="1" locked="0" layoutInCell="1" allowOverlap="1" wp14:anchorId="33118489" wp14:editId="2C788DD6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7579205" cy="10720552"/>
            <wp:effectExtent l="0" t="0" r="3175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licy_Front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9205" cy="107205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dt>
      <w:sdtPr>
        <w:id w:val="1902631487"/>
        <w:docPartObj>
          <w:docPartGallery w:val="Cover Pages"/>
          <w:docPartUnique/>
        </w:docPartObj>
      </w:sdtPr>
      <w:sdtEndPr>
        <w:rPr>
          <w:rFonts w:ascii="Arial" w:hAnsi="Arial" w:cs="Arial"/>
          <w:sz w:val="22"/>
          <w:szCs w:val="22"/>
        </w:rPr>
      </w:sdtEndPr>
      <w:sdtContent>
        <w:p w:rsidR="008C1F2B" w:rsidRDefault="0023752D" w:rsidP="00AB6B41">
          <w:pPr>
            <w:sectPr w:rsidR="008C1F2B" w:rsidSect="00682E7D">
              <w:headerReference w:type="default" r:id="rId12"/>
              <w:footerReference w:type="default" r:id="rId13"/>
              <w:headerReference w:type="first" r:id="rId14"/>
              <w:pgSz w:w="11906" w:h="16838"/>
              <w:pgMar w:top="1440" w:right="1440" w:bottom="1440" w:left="1440" w:header="708" w:footer="708" w:gutter="0"/>
              <w:pgNumType w:start="0"/>
              <w:cols w:space="708"/>
              <w:titlePg/>
              <w:docGrid w:linePitch="360"/>
            </w:sectPr>
          </w:pPr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4896" behindDoc="0" locked="0" layoutInCell="1" allowOverlap="1" wp14:anchorId="5A6ED5E5" wp14:editId="58CD685F">
                    <wp:simplePos x="0" y="0"/>
                    <wp:positionH relativeFrom="margin">
                      <wp:align>right</wp:align>
                    </wp:positionH>
                    <wp:positionV relativeFrom="paragraph">
                      <wp:posOffset>5257165</wp:posOffset>
                    </wp:positionV>
                    <wp:extent cx="3152775" cy="742950"/>
                    <wp:effectExtent l="0" t="0" r="28575" b="1905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152775" cy="7429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C23765" w:rsidRDefault="00C23765" w:rsidP="00912101">
                                <w:pPr>
                                  <w:jc w:val="center"/>
                                  <w:rPr>
                                    <w:sz w:val="28"/>
                                  </w:rPr>
                                </w:pPr>
                                <w:r w:rsidRPr="00912101">
                                  <w:rPr>
                                    <w:sz w:val="28"/>
                                  </w:rPr>
                                  <w:t xml:space="preserve">Sports Industry Research </w:t>
                                </w:r>
                              </w:p>
                              <w:p w:rsidR="00C23765" w:rsidRDefault="00C23765" w:rsidP="00912101">
                                <w:pPr>
                                  <w:jc w:val="center"/>
                                  <w:rPr>
                                    <w:sz w:val="28"/>
                                  </w:rPr>
                                </w:pPr>
                                <w:r w:rsidRPr="00912101">
                                  <w:rPr>
                                    <w:sz w:val="28"/>
                                  </w:rPr>
                                  <w:t>Project</w:t>
                                </w:r>
                                <w:r>
                                  <w:rPr>
                                    <w:sz w:val="28"/>
                                  </w:rPr>
                                  <w:t xml:space="preserve"> Proposal M6X02100</w:t>
                                </w:r>
                              </w:p>
                              <w:p w:rsidR="00C23765" w:rsidRPr="00912101" w:rsidRDefault="00C23765" w:rsidP="00912101">
                                <w:pPr>
                                  <w:jc w:val="center"/>
                                  <w:rPr>
                                    <w:sz w:val="28"/>
                                  </w:rPr>
                                </w:pPr>
                                <w:r>
                                  <w:rPr>
                                    <w:sz w:val="28"/>
                                  </w:rPr>
                                  <w:t>Assignment 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A6ED5E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margin-left:197.05pt;margin-top:413.95pt;width:248.25pt;height:58.5pt;z-index:25166489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">
                    <v:textbox>
                      <w:txbxContent>
                        <w:p w:rsidR="00C23765" w:rsidRDefault="00C23765" w:rsidP="00912101">
                          <w:pPr>
                            <w:jc w:val="center"/>
                            <w:rPr>
                              <w:sz w:val="28"/>
                            </w:rPr>
                          </w:pPr>
                          <w:r w:rsidRPr="00912101">
                            <w:rPr>
                              <w:sz w:val="28"/>
                            </w:rPr>
                            <w:t xml:space="preserve">Sports Industry Research </w:t>
                          </w:r>
                        </w:p>
                        <w:p w:rsidR="00C23765" w:rsidRDefault="00C23765" w:rsidP="00912101">
                          <w:pPr>
                            <w:jc w:val="center"/>
                            <w:rPr>
                              <w:sz w:val="28"/>
                            </w:rPr>
                          </w:pPr>
                          <w:r w:rsidRPr="00912101">
                            <w:rPr>
                              <w:sz w:val="28"/>
                            </w:rPr>
                            <w:t>Project</w:t>
                          </w:r>
                          <w:r>
                            <w:rPr>
                              <w:sz w:val="28"/>
                            </w:rPr>
                            <w:t xml:space="preserve"> Proposal M6X02100</w:t>
                          </w:r>
                        </w:p>
                        <w:p w:rsidR="00C23765" w:rsidRPr="00912101" w:rsidRDefault="00C23765" w:rsidP="00912101">
                          <w:pPr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Assignment 1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</w:p>
        <w:p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:rsidR="00AB6B41" w:rsidRPr="00AB6B41" w:rsidRDefault="00AB6B41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  <w:r w:rsidRPr="00AB6B41">
            <w:rPr>
              <w:rFonts w:ascii="Arial" w:hAnsi="Arial" w:cs="Arial"/>
              <w:sz w:val="72"/>
              <w:szCs w:val="22"/>
            </w:rPr>
            <w:t>Student Name</w:t>
          </w:r>
        </w:p>
        <w:p w:rsidR="00AB6B41" w:rsidRPr="00AB6B41" w:rsidRDefault="00C23765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  <w:r>
            <w:rPr>
              <w:rFonts w:ascii="Arial" w:hAnsi="Arial" w:cs="Arial"/>
              <w:sz w:val="72"/>
              <w:szCs w:val="22"/>
            </w:rPr>
            <w:t>Thomas Mathew Lloyd</w:t>
          </w:r>
        </w:p>
        <w:p w:rsidR="00AB6B41" w:rsidRPr="00AB6B41" w:rsidRDefault="00AB6B41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</w:p>
        <w:p w:rsidR="00AB6B41" w:rsidRPr="00AB6B41" w:rsidRDefault="00AB6B41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</w:p>
        <w:p w:rsidR="00AB6B41" w:rsidRPr="00AB6B41" w:rsidRDefault="00AB6B41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  <w:r w:rsidRPr="00AB6B41">
            <w:rPr>
              <w:rFonts w:ascii="Arial" w:hAnsi="Arial" w:cs="Arial"/>
              <w:sz w:val="72"/>
              <w:szCs w:val="22"/>
            </w:rPr>
            <w:t>Project Title</w:t>
          </w:r>
        </w:p>
        <w:p w:rsidR="00AB6B41" w:rsidRPr="00C23765" w:rsidRDefault="00C23765" w:rsidP="00C23765">
          <w:pPr>
            <w:spacing w:after="200" w:line="276" w:lineRule="auto"/>
            <w:jc w:val="center"/>
            <w:rPr>
              <w:rFonts w:ascii="Arial" w:hAnsi="Arial" w:cs="Arial"/>
              <w:sz w:val="32"/>
              <w:szCs w:val="32"/>
            </w:rPr>
          </w:pPr>
          <w:r w:rsidRPr="00C23765">
            <w:rPr>
              <w:rFonts w:ascii="Arial" w:hAnsi="Arial" w:cs="Arial"/>
              <w:sz w:val="32"/>
              <w:szCs w:val="32"/>
            </w:rPr>
            <w:t>Barriers To Participation In Sports And Physical Activity For Males And Females Aged 18-22</w:t>
          </w:r>
        </w:p>
        <w:p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  <w:r>
            <w:rPr>
              <w:rFonts w:ascii="Arial" w:hAnsi="Arial" w:cs="Arial"/>
              <w:sz w:val="22"/>
              <w:szCs w:val="22"/>
            </w:rPr>
            <w:br w:type="page"/>
          </w:r>
        </w:p>
        <w:p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:rsidR="00290BD5" w:rsidRPr="00290BD5" w:rsidRDefault="00E627F4" w:rsidP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</w:sdtContent>
    </w:sdt>
    <w:p w:rsidR="00B54EF1" w:rsidRPr="00290BD5" w:rsidRDefault="0023752D" w:rsidP="00290B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Rationale – Why are you researching this area (Screenshot from PowerPoint)</w:t>
      </w: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:rsidTr="0023752D">
        <w:trPr>
          <w:trHeight w:val="11309"/>
        </w:trPr>
        <w:tc>
          <w:tcPr>
            <w:tcW w:w="9511" w:type="dxa"/>
          </w:tcPr>
          <w:p w:rsidR="0023752D" w:rsidRDefault="00C2376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2064" behindDoc="1" locked="0" layoutInCell="1" allowOverlap="1" wp14:anchorId="0915BD67" wp14:editId="676CFBC4">
                  <wp:simplePos x="0" y="0"/>
                  <wp:positionH relativeFrom="column">
                    <wp:posOffset>-59055</wp:posOffset>
                  </wp:positionH>
                  <wp:positionV relativeFrom="paragraph">
                    <wp:posOffset>66040</wp:posOffset>
                  </wp:positionV>
                  <wp:extent cx="5965190" cy="5473700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757" t="30727" r="1751" b="32165"/>
                          <a:stretch/>
                        </pic:blipFill>
                        <pic:spPr bwMode="auto">
                          <a:xfrm>
                            <a:off x="0" y="0"/>
                            <a:ext cx="5988594" cy="54951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Project Aim and Objectives into the table below (Screenshot from PowerPoint)</w:t>
      </w:r>
    </w:p>
    <w:p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:rsidTr="00C23765">
        <w:trPr>
          <w:trHeight w:val="11309"/>
        </w:trPr>
        <w:tc>
          <w:tcPr>
            <w:tcW w:w="9511" w:type="dxa"/>
          </w:tcPr>
          <w:p w:rsidR="0023752D" w:rsidRDefault="00105C72" w:rsidP="00C2376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4112" behindDoc="1" locked="0" layoutInCell="1" allowOverlap="1" wp14:anchorId="0333E3C2" wp14:editId="0360D464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2448560</wp:posOffset>
                  </wp:positionV>
                  <wp:extent cx="6003290" cy="3063240"/>
                  <wp:effectExtent l="0" t="0" r="0" b="381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890" t="32147" r="1751" b="41046"/>
                          <a:stretch/>
                        </pic:blipFill>
                        <pic:spPr bwMode="auto">
                          <a:xfrm>
                            <a:off x="0" y="0"/>
                            <a:ext cx="6003290" cy="30632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3088" behindDoc="1" locked="0" layoutInCell="1" allowOverlap="1" wp14:anchorId="41601883" wp14:editId="40594988">
                  <wp:simplePos x="0" y="0"/>
                  <wp:positionH relativeFrom="column">
                    <wp:posOffset>-26035</wp:posOffset>
                  </wp:positionH>
                  <wp:positionV relativeFrom="paragraph">
                    <wp:posOffset>63500</wp:posOffset>
                  </wp:positionV>
                  <wp:extent cx="5919470" cy="3281045"/>
                  <wp:effectExtent l="0" t="0" r="508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644" t="31199" r="2416" b="32402"/>
                          <a:stretch/>
                        </pic:blipFill>
                        <pic:spPr bwMode="auto">
                          <a:xfrm>
                            <a:off x="0" y="0"/>
                            <a:ext cx="5919470" cy="32810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Background to the Organisation, Facility, Group or Athlete into the table below (Screenshot from PowerPoint)</w:t>
      </w:r>
    </w:p>
    <w:p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:rsidTr="00C23765">
        <w:trPr>
          <w:trHeight w:val="11309"/>
        </w:trPr>
        <w:tc>
          <w:tcPr>
            <w:tcW w:w="9511" w:type="dxa"/>
          </w:tcPr>
          <w:p w:rsidR="0023752D" w:rsidRDefault="00105C72" w:rsidP="00C2376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5136" behindDoc="1" locked="0" layoutInCell="1" allowOverlap="1" wp14:anchorId="01FFCC32" wp14:editId="38CB4FDB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6985</wp:posOffset>
                  </wp:positionV>
                  <wp:extent cx="6027420" cy="4876800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1023" t="31199" r="2039" b="31693"/>
                          <a:stretch/>
                        </pic:blipFill>
                        <pic:spPr bwMode="auto">
                          <a:xfrm>
                            <a:off x="0" y="0"/>
                            <a:ext cx="6053831" cy="48981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 w:rsidP="0023752D">
      <w:pPr>
        <w:jc w:val="both"/>
        <w:rPr>
          <w:rFonts w:ascii="Arial" w:hAnsi="Arial" w:cs="Arial"/>
          <w:sz w:val="22"/>
          <w:szCs w:val="22"/>
        </w:rPr>
      </w:pPr>
    </w:p>
    <w:p w:rsidR="0023752D" w:rsidRDefault="0023752D" w:rsidP="0023752D">
      <w:pPr>
        <w:jc w:val="both"/>
        <w:rPr>
          <w:rFonts w:ascii="Arial" w:hAnsi="Arial" w:cs="Arial"/>
          <w:sz w:val="22"/>
          <w:szCs w:val="22"/>
        </w:rPr>
      </w:pPr>
    </w:p>
    <w:p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Miniature Literature Review into the table below (Screenshot from PowerPoint)</w:t>
      </w:r>
    </w:p>
    <w:p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:rsidTr="00C23765">
        <w:trPr>
          <w:trHeight w:val="11309"/>
        </w:trPr>
        <w:tc>
          <w:tcPr>
            <w:tcW w:w="9511" w:type="dxa"/>
          </w:tcPr>
          <w:p w:rsidR="0023752D" w:rsidRDefault="00697661" w:rsidP="00C2376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7184" behindDoc="1" locked="0" layoutInCell="1" allowOverlap="1" wp14:anchorId="38E64E20" wp14:editId="0433B0E0">
                  <wp:simplePos x="0" y="0"/>
                  <wp:positionH relativeFrom="column">
                    <wp:posOffset>3105150</wp:posOffset>
                  </wp:positionH>
                  <wp:positionV relativeFrom="paragraph">
                    <wp:posOffset>99060</wp:posOffset>
                  </wp:positionV>
                  <wp:extent cx="2816668" cy="1585680"/>
                  <wp:effectExtent l="0" t="0" r="3175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1156" t="31908" r="2947" b="32165"/>
                          <a:stretch/>
                        </pic:blipFill>
                        <pic:spPr bwMode="auto">
                          <a:xfrm>
                            <a:off x="0" y="0"/>
                            <a:ext cx="2816668" cy="15856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6160" behindDoc="1" locked="0" layoutInCell="1" allowOverlap="1" wp14:anchorId="79F51AB5" wp14:editId="79738E83">
                  <wp:simplePos x="0" y="0"/>
                  <wp:positionH relativeFrom="column">
                    <wp:posOffset>-26035</wp:posOffset>
                  </wp:positionH>
                  <wp:positionV relativeFrom="paragraph">
                    <wp:posOffset>914400</wp:posOffset>
                  </wp:positionV>
                  <wp:extent cx="3257550" cy="1805816"/>
                  <wp:effectExtent l="0" t="0" r="0" b="4445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1290" t="31909" r="2016" b="31928"/>
                          <a:stretch/>
                        </pic:blipFill>
                        <pic:spPr bwMode="auto">
                          <a:xfrm>
                            <a:off x="0" y="0"/>
                            <a:ext cx="3279281" cy="18178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0256" behindDoc="1" locked="0" layoutInCell="1" allowOverlap="1" wp14:anchorId="7E3D68EF" wp14:editId="0568AD48">
                  <wp:simplePos x="0" y="0"/>
                  <wp:positionH relativeFrom="column">
                    <wp:posOffset>2967355</wp:posOffset>
                  </wp:positionH>
                  <wp:positionV relativeFrom="paragraph">
                    <wp:posOffset>2308860</wp:posOffset>
                  </wp:positionV>
                  <wp:extent cx="2953011" cy="1648944"/>
                  <wp:effectExtent l="0" t="0" r="0" b="889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1423" t="32145" r="2149" b="31692"/>
                          <a:stretch/>
                        </pic:blipFill>
                        <pic:spPr bwMode="auto">
                          <a:xfrm>
                            <a:off x="0" y="0"/>
                            <a:ext cx="2953011" cy="16489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9232" behindDoc="1" locked="0" layoutInCell="1" allowOverlap="1" wp14:anchorId="7BED7792" wp14:editId="42919D6F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2453640</wp:posOffset>
                  </wp:positionV>
                  <wp:extent cx="3124518" cy="1691468"/>
                  <wp:effectExtent l="0" t="0" r="0" b="4445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1555" t="34036" r="3081" b="31928"/>
                          <a:stretch/>
                        </pic:blipFill>
                        <pic:spPr bwMode="auto">
                          <a:xfrm>
                            <a:off x="0" y="0"/>
                            <a:ext cx="3124518" cy="16914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8208" behindDoc="1" locked="0" layoutInCell="1" allowOverlap="1" wp14:anchorId="2736E0E1" wp14:editId="59458B38">
                  <wp:simplePos x="0" y="0"/>
                  <wp:positionH relativeFrom="column">
                    <wp:posOffset>2968625</wp:posOffset>
                  </wp:positionH>
                  <wp:positionV relativeFrom="paragraph">
                    <wp:posOffset>3916680</wp:posOffset>
                  </wp:positionV>
                  <wp:extent cx="2689860" cy="1531151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1290" t="32381" r="4143" b="32637"/>
                          <a:stretch/>
                        </pic:blipFill>
                        <pic:spPr bwMode="auto">
                          <a:xfrm>
                            <a:off x="0" y="0"/>
                            <a:ext cx="2689860" cy="15311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1280" behindDoc="1" locked="0" layoutInCell="1" allowOverlap="1" wp14:anchorId="3F75D2DD" wp14:editId="1B3157EB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4076700</wp:posOffset>
                  </wp:positionV>
                  <wp:extent cx="2776750" cy="1440180"/>
                  <wp:effectExtent l="0" t="0" r="5080" b="762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1289" t="32854" r="3080" b="34292"/>
                          <a:stretch/>
                        </pic:blipFill>
                        <pic:spPr bwMode="auto">
                          <a:xfrm>
                            <a:off x="0" y="0"/>
                            <a:ext cx="2784689" cy="14442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2304" behindDoc="1" locked="0" layoutInCell="1" allowOverlap="1" wp14:anchorId="3555AE04" wp14:editId="7F78166A">
                  <wp:simplePos x="0" y="0"/>
                  <wp:positionH relativeFrom="column">
                    <wp:posOffset>2938146</wp:posOffset>
                  </wp:positionH>
                  <wp:positionV relativeFrom="paragraph">
                    <wp:posOffset>5516880</wp:posOffset>
                  </wp:positionV>
                  <wp:extent cx="3017520" cy="1455363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1689" t="33326" r="2814" b="37366"/>
                          <a:stretch/>
                        </pic:blipFill>
                        <pic:spPr bwMode="auto">
                          <a:xfrm>
                            <a:off x="0" y="0"/>
                            <a:ext cx="3026039" cy="14594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3328" behindDoc="1" locked="0" layoutInCell="1" allowOverlap="1" wp14:anchorId="61D78992" wp14:editId="15C0D440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5509260</wp:posOffset>
                  </wp:positionV>
                  <wp:extent cx="3048363" cy="1653540"/>
                  <wp:effectExtent l="0" t="0" r="0" b="381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891" t="33327" r="3080" b="31928"/>
                          <a:stretch/>
                        </pic:blipFill>
                        <pic:spPr bwMode="auto">
                          <a:xfrm>
                            <a:off x="0" y="0"/>
                            <a:ext cx="3048363" cy="16535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 w:rsidP="0023752D">
      <w:pPr>
        <w:jc w:val="both"/>
        <w:rPr>
          <w:rFonts w:ascii="Arial" w:hAnsi="Arial" w:cs="Arial"/>
          <w:sz w:val="22"/>
          <w:szCs w:val="22"/>
        </w:rPr>
      </w:pPr>
    </w:p>
    <w:p w:rsidR="0023752D" w:rsidRDefault="0023752D" w:rsidP="0023752D">
      <w:pPr>
        <w:jc w:val="both"/>
        <w:rPr>
          <w:rFonts w:ascii="Arial" w:hAnsi="Arial" w:cs="Arial"/>
          <w:sz w:val="22"/>
          <w:szCs w:val="22"/>
        </w:rPr>
      </w:pPr>
    </w:p>
    <w:p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Access to Resources and Methodology into the table below (Screenshot from PowerPoint)</w:t>
      </w:r>
    </w:p>
    <w:p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:rsidTr="00C23765">
        <w:trPr>
          <w:trHeight w:val="11309"/>
        </w:trPr>
        <w:tc>
          <w:tcPr>
            <w:tcW w:w="9511" w:type="dxa"/>
          </w:tcPr>
          <w:p w:rsidR="00697661" w:rsidRDefault="00697661" w:rsidP="00C2376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5376" behindDoc="1" locked="0" layoutInCell="1" allowOverlap="1" wp14:anchorId="55CA5AEB" wp14:editId="7DF8A7A4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-635</wp:posOffset>
                  </wp:positionV>
                  <wp:extent cx="4343400" cy="2386484"/>
                  <wp:effectExtent l="0" t="0" r="0" b="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1157" t="32145" r="2547" b="32401"/>
                          <a:stretch/>
                        </pic:blipFill>
                        <pic:spPr bwMode="auto">
                          <a:xfrm>
                            <a:off x="0" y="0"/>
                            <a:ext cx="4353054" cy="23917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97661" w:rsidRDefault="00697661" w:rsidP="00C2376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97661" w:rsidRDefault="00697661" w:rsidP="00C2376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97661" w:rsidRDefault="00697661" w:rsidP="00C2376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97661" w:rsidRDefault="00697661" w:rsidP="00C2376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97661" w:rsidRDefault="00697661" w:rsidP="00C2376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97661" w:rsidRDefault="00697661" w:rsidP="00C2376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97661" w:rsidRDefault="00697661" w:rsidP="00C2376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97661" w:rsidRDefault="00697661" w:rsidP="00C2376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97661" w:rsidRDefault="00697661" w:rsidP="00C2376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3752D" w:rsidRDefault="00236624" w:rsidP="00C2376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4352" behindDoc="1" locked="0" layoutInCell="1" allowOverlap="1" wp14:anchorId="353FD085" wp14:editId="44257139">
                  <wp:simplePos x="0" y="0"/>
                  <wp:positionH relativeFrom="column">
                    <wp:posOffset>4444</wp:posOffset>
                  </wp:positionH>
                  <wp:positionV relativeFrom="paragraph">
                    <wp:posOffset>786130</wp:posOffset>
                  </wp:positionV>
                  <wp:extent cx="6034545" cy="3164783"/>
                  <wp:effectExtent l="0" t="0" r="4445" b="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104" t="32381" r="59983" b="39728"/>
                          <a:stretch/>
                        </pic:blipFill>
                        <pic:spPr bwMode="auto">
                          <a:xfrm>
                            <a:off x="0" y="0"/>
                            <a:ext cx="6048072" cy="31718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Timeline into the table below (Screenshot from PowerPoint)</w:t>
      </w:r>
    </w:p>
    <w:p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:rsidTr="00C23765">
        <w:trPr>
          <w:trHeight w:val="11309"/>
        </w:trPr>
        <w:tc>
          <w:tcPr>
            <w:tcW w:w="9511" w:type="dxa"/>
          </w:tcPr>
          <w:p w:rsidR="0023752D" w:rsidRDefault="00C84866" w:rsidP="00C2376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6400" behindDoc="1" locked="0" layoutInCell="1" allowOverlap="1" wp14:anchorId="552E0C8B" wp14:editId="15BBA53B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853440</wp:posOffset>
                  </wp:positionV>
                  <wp:extent cx="5888355" cy="5359400"/>
                  <wp:effectExtent l="0" t="0" r="0" b="0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1156" t="32381" r="2283" b="32637"/>
                          <a:stretch/>
                        </pic:blipFill>
                        <pic:spPr bwMode="auto">
                          <a:xfrm>
                            <a:off x="0" y="0"/>
                            <a:ext cx="5894672" cy="5365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Bibliography, Books, Online Sources and Professional Bodies into the table below (Screenshot from PowerPoint)</w:t>
      </w:r>
    </w:p>
    <w:p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:rsidTr="00C23765">
        <w:trPr>
          <w:trHeight w:val="11309"/>
        </w:trPr>
        <w:tc>
          <w:tcPr>
            <w:tcW w:w="9511" w:type="dxa"/>
          </w:tcPr>
          <w:p w:rsidR="0023752D" w:rsidRDefault="00C84866" w:rsidP="00C2376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7424" behindDoc="1" locked="0" layoutInCell="1" allowOverlap="1" wp14:anchorId="1AF23100" wp14:editId="68AEB55E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45085</wp:posOffset>
                  </wp:positionV>
                  <wp:extent cx="5957939" cy="4254500"/>
                  <wp:effectExtent l="0" t="0" r="5080" b="0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891" t="32381" r="2814" b="31692"/>
                          <a:stretch/>
                        </pic:blipFill>
                        <pic:spPr bwMode="auto">
                          <a:xfrm>
                            <a:off x="0" y="0"/>
                            <a:ext cx="5986739" cy="42750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</w:t>
      </w:r>
      <w:r w:rsidR="00BB2EFC">
        <w:rPr>
          <w:rFonts w:ascii="Arial" w:hAnsi="Arial" w:cs="Arial"/>
          <w:sz w:val="22"/>
          <w:szCs w:val="22"/>
        </w:rPr>
        <w:t>Ethics Form P1</w:t>
      </w:r>
      <w:r>
        <w:rPr>
          <w:rFonts w:ascii="Arial" w:hAnsi="Arial" w:cs="Arial"/>
          <w:sz w:val="22"/>
          <w:szCs w:val="22"/>
        </w:rPr>
        <w:t xml:space="preserve"> into the table below </w:t>
      </w:r>
    </w:p>
    <w:p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:rsidTr="00C23765">
        <w:trPr>
          <w:trHeight w:val="11309"/>
        </w:trPr>
        <w:tc>
          <w:tcPr>
            <w:tcW w:w="9511" w:type="dxa"/>
          </w:tcPr>
          <w:p w:rsidR="0023752D" w:rsidRDefault="00236624" w:rsidP="00C2376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8448" behindDoc="1" locked="0" layoutInCell="1" allowOverlap="1" wp14:anchorId="1918F40F" wp14:editId="52587F99">
                  <wp:simplePos x="0" y="0"/>
                  <wp:positionH relativeFrom="column">
                    <wp:posOffset>522605</wp:posOffset>
                  </wp:positionH>
                  <wp:positionV relativeFrom="paragraph">
                    <wp:posOffset>360045</wp:posOffset>
                  </wp:positionV>
                  <wp:extent cx="4175760" cy="6127474"/>
                  <wp:effectExtent l="0" t="0" r="0" b="6985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503" t="23400" r="65034" b="12783"/>
                          <a:stretch/>
                        </pic:blipFill>
                        <pic:spPr bwMode="auto">
                          <a:xfrm>
                            <a:off x="0" y="0"/>
                            <a:ext cx="4175760" cy="61274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BB2EFC" w:rsidRPr="00290BD5" w:rsidRDefault="00BB2EFC" w:rsidP="00BB2EF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P2 into the table below </w:t>
      </w:r>
    </w:p>
    <w:p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:rsidTr="00C23765">
        <w:trPr>
          <w:trHeight w:val="11309"/>
        </w:trPr>
        <w:tc>
          <w:tcPr>
            <w:tcW w:w="9511" w:type="dxa"/>
          </w:tcPr>
          <w:p w:rsidR="0023752D" w:rsidRDefault="00236624" w:rsidP="00C2376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9472" behindDoc="1" locked="0" layoutInCell="1" allowOverlap="1" wp14:anchorId="715FA4DF" wp14:editId="69DAFFF5">
                  <wp:simplePos x="0" y="0"/>
                  <wp:positionH relativeFrom="column">
                    <wp:posOffset>636905</wp:posOffset>
                  </wp:positionH>
                  <wp:positionV relativeFrom="paragraph">
                    <wp:posOffset>24130</wp:posOffset>
                  </wp:positionV>
                  <wp:extent cx="4297680" cy="6053721"/>
                  <wp:effectExtent l="0" t="0" r="7620" b="4445"/>
                  <wp:wrapNone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960" t="23872" r="38311" b="14201"/>
                          <a:stretch/>
                        </pic:blipFill>
                        <pic:spPr bwMode="auto">
                          <a:xfrm>
                            <a:off x="0" y="0"/>
                            <a:ext cx="4297680" cy="60537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BB2EFC" w:rsidRDefault="00290BD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BB2EFC" w:rsidRPr="00290BD5" w:rsidRDefault="00BB2EFC" w:rsidP="00BB2EF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P3 into the table below </w:t>
      </w:r>
    </w:p>
    <w:p w:rsidR="00BB2EFC" w:rsidRDefault="00BB2EFC" w:rsidP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BB2EFC" w:rsidTr="00C23765">
        <w:trPr>
          <w:trHeight w:val="11309"/>
        </w:trPr>
        <w:tc>
          <w:tcPr>
            <w:tcW w:w="9511" w:type="dxa"/>
          </w:tcPr>
          <w:p w:rsidR="00BB2EFC" w:rsidRDefault="00236624" w:rsidP="00C2376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90496" behindDoc="1" locked="0" layoutInCell="1" allowOverlap="1" wp14:anchorId="5CFF815B" wp14:editId="2898E358">
                  <wp:simplePos x="0" y="0"/>
                  <wp:positionH relativeFrom="column">
                    <wp:posOffset>461645</wp:posOffset>
                  </wp:positionH>
                  <wp:positionV relativeFrom="paragraph">
                    <wp:posOffset>466725</wp:posOffset>
                  </wp:positionV>
                  <wp:extent cx="4689488" cy="6195060"/>
                  <wp:effectExtent l="0" t="0" r="0" b="0"/>
                  <wp:wrapNone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018" t="24582" r="11722" b="16092"/>
                          <a:stretch/>
                        </pic:blipFill>
                        <pic:spPr bwMode="auto">
                          <a:xfrm>
                            <a:off x="0" y="0"/>
                            <a:ext cx="4689488" cy="61950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BB2EFC" w:rsidRPr="00290BD5" w:rsidRDefault="00BB2EFC" w:rsidP="00BB2EF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P4 into the table below </w:t>
      </w:r>
    </w:p>
    <w:p w:rsidR="00BB2EFC" w:rsidRDefault="00BB2EFC" w:rsidP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BB2EFC" w:rsidTr="00C23765">
        <w:trPr>
          <w:trHeight w:val="11309"/>
        </w:trPr>
        <w:tc>
          <w:tcPr>
            <w:tcW w:w="9511" w:type="dxa"/>
          </w:tcPr>
          <w:p w:rsidR="00BB2EFC" w:rsidRDefault="00236624" w:rsidP="00C2376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91520" behindDoc="1" locked="0" layoutInCell="1" allowOverlap="1" wp14:anchorId="54FC5669" wp14:editId="45DBFF35">
                  <wp:simplePos x="0" y="0"/>
                  <wp:positionH relativeFrom="column">
                    <wp:posOffset>575945</wp:posOffset>
                  </wp:positionH>
                  <wp:positionV relativeFrom="paragraph">
                    <wp:posOffset>649605</wp:posOffset>
                  </wp:positionV>
                  <wp:extent cx="4691042" cy="5981700"/>
                  <wp:effectExtent l="0" t="0" r="0" b="0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503" t="31200" r="64370" b="11838"/>
                          <a:stretch/>
                        </pic:blipFill>
                        <pic:spPr bwMode="auto">
                          <a:xfrm>
                            <a:off x="0" y="0"/>
                            <a:ext cx="4691042" cy="5981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BB2EFC" w:rsidRPr="00290BD5" w:rsidRDefault="00BB2EFC" w:rsidP="00BB2EF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P5 into the table below </w:t>
      </w:r>
    </w:p>
    <w:p w:rsidR="00BB2EFC" w:rsidRDefault="00BB2EFC" w:rsidP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BB2EFC" w:rsidTr="00C23765">
        <w:trPr>
          <w:trHeight w:val="11309"/>
        </w:trPr>
        <w:tc>
          <w:tcPr>
            <w:tcW w:w="9511" w:type="dxa"/>
          </w:tcPr>
          <w:p w:rsidR="00BB2EFC" w:rsidRDefault="00236624" w:rsidP="00C2376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92544" behindDoc="1" locked="0" layoutInCell="1" allowOverlap="1" wp14:anchorId="7C021D9E" wp14:editId="020EF467">
                  <wp:simplePos x="0" y="0"/>
                  <wp:positionH relativeFrom="column">
                    <wp:posOffset>514985</wp:posOffset>
                  </wp:positionH>
                  <wp:positionV relativeFrom="paragraph">
                    <wp:posOffset>161925</wp:posOffset>
                  </wp:positionV>
                  <wp:extent cx="4632960" cy="6382642"/>
                  <wp:effectExtent l="0" t="0" r="0" b="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428" t="29308" r="38577" b="9474"/>
                          <a:stretch/>
                        </pic:blipFill>
                        <pic:spPr bwMode="auto">
                          <a:xfrm>
                            <a:off x="0" y="0"/>
                            <a:ext cx="4632960" cy="6382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BB2EFC" w:rsidRPr="00290BD5" w:rsidRDefault="00BB2EFC" w:rsidP="00BB2EF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P6 into the table below </w:t>
      </w:r>
    </w:p>
    <w:p w:rsidR="00BB2EFC" w:rsidRDefault="00BB2EFC" w:rsidP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BB2EFC" w:rsidTr="00C23765">
        <w:trPr>
          <w:trHeight w:val="11309"/>
        </w:trPr>
        <w:tc>
          <w:tcPr>
            <w:tcW w:w="9511" w:type="dxa"/>
          </w:tcPr>
          <w:p w:rsidR="00BB2EFC" w:rsidRDefault="00236624" w:rsidP="00C2376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93568" behindDoc="1" locked="0" layoutInCell="1" allowOverlap="1" wp14:anchorId="28D7BF31" wp14:editId="062754E2">
                  <wp:simplePos x="0" y="0"/>
                  <wp:positionH relativeFrom="column">
                    <wp:posOffset>319405</wp:posOffset>
                  </wp:positionH>
                  <wp:positionV relativeFrom="paragraph">
                    <wp:posOffset>111125</wp:posOffset>
                  </wp:positionV>
                  <wp:extent cx="5128260" cy="7040962"/>
                  <wp:effectExtent l="0" t="0" r="0" b="7620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417" t="29781" r="11987" b="10183"/>
                          <a:stretch/>
                        </pic:blipFill>
                        <pic:spPr bwMode="auto">
                          <a:xfrm>
                            <a:off x="0" y="0"/>
                            <a:ext cx="5128260" cy="70409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6E04C9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E04C9" w:rsidRPr="00290BD5" w:rsidRDefault="006E04C9" w:rsidP="006E04C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P7 into the table below </w:t>
      </w:r>
    </w:p>
    <w:p w:rsidR="006E04C9" w:rsidRDefault="006E04C9" w:rsidP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6E04C9" w:rsidTr="00C23765">
        <w:trPr>
          <w:trHeight w:val="11309"/>
        </w:trPr>
        <w:tc>
          <w:tcPr>
            <w:tcW w:w="9511" w:type="dxa"/>
          </w:tcPr>
          <w:p w:rsidR="006E04C9" w:rsidRDefault="00236624" w:rsidP="00C2376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94592" behindDoc="1" locked="0" layoutInCell="1" allowOverlap="1" wp14:anchorId="23D37EE2" wp14:editId="30AC6DCB">
                  <wp:simplePos x="0" y="0"/>
                  <wp:positionH relativeFrom="column">
                    <wp:posOffset>309245</wp:posOffset>
                  </wp:positionH>
                  <wp:positionV relativeFrom="paragraph">
                    <wp:posOffset>260985</wp:posOffset>
                  </wp:positionV>
                  <wp:extent cx="4960620" cy="6791009"/>
                  <wp:effectExtent l="0" t="0" r="0" b="0"/>
                  <wp:wrapNone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664" t="28836" r="51475" b="10656"/>
                          <a:stretch/>
                        </pic:blipFill>
                        <pic:spPr bwMode="auto">
                          <a:xfrm>
                            <a:off x="0" y="0"/>
                            <a:ext cx="4960620" cy="67910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E04C9" w:rsidRPr="00290BD5" w:rsidRDefault="006E04C9" w:rsidP="006E04C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P8 into the table below </w:t>
      </w:r>
    </w:p>
    <w:p w:rsidR="006E04C9" w:rsidRDefault="006E04C9" w:rsidP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6E04C9" w:rsidTr="00C23765">
        <w:trPr>
          <w:trHeight w:val="11309"/>
        </w:trPr>
        <w:tc>
          <w:tcPr>
            <w:tcW w:w="9511" w:type="dxa"/>
          </w:tcPr>
          <w:p w:rsidR="006E04C9" w:rsidRDefault="00236624" w:rsidP="00C2376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95616" behindDoc="1" locked="0" layoutInCell="1" allowOverlap="1" wp14:anchorId="0E418459" wp14:editId="3ED4C55A">
                  <wp:simplePos x="0" y="0"/>
                  <wp:positionH relativeFrom="column">
                    <wp:posOffset>309245</wp:posOffset>
                  </wp:positionH>
                  <wp:positionV relativeFrom="paragraph">
                    <wp:posOffset>191770</wp:posOffset>
                  </wp:positionV>
                  <wp:extent cx="4960620" cy="6902873"/>
                  <wp:effectExtent l="0" t="0" r="0" b="0"/>
                  <wp:wrapNone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665" t="28599" r="51208" b="9238"/>
                          <a:stretch/>
                        </pic:blipFill>
                        <pic:spPr bwMode="auto">
                          <a:xfrm>
                            <a:off x="0" y="0"/>
                            <a:ext cx="4960620" cy="69028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6E04C9" w:rsidRDefault="006E04C9" w:rsidP="006E04C9">
      <w:pPr>
        <w:jc w:val="both"/>
        <w:rPr>
          <w:rFonts w:ascii="Arial" w:hAnsi="Arial" w:cs="Arial"/>
          <w:sz w:val="22"/>
          <w:szCs w:val="22"/>
        </w:rPr>
      </w:pPr>
    </w:p>
    <w:p w:rsidR="006E04C9" w:rsidRDefault="006E04C9" w:rsidP="006E04C9">
      <w:pPr>
        <w:jc w:val="both"/>
        <w:rPr>
          <w:rFonts w:ascii="Arial" w:hAnsi="Arial" w:cs="Arial"/>
          <w:sz w:val="22"/>
          <w:szCs w:val="22"/>
        </w:rPr>
      </w:pPr>
    </w:p>
    <w:p w:rsidR="006E04C9" w:rsidRPr="00290BD5" w:rsidRDefault="006E04C9" w:rsidP="006E04C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P9 into the table below </w:t>
      </w:r>
    </w:p>
    <w:p w:rsidR="006E04C9" w:rsidRDefault="006E04C9" w:rsidP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6E04C9" w:rsidTr="00C23765">
        <w:trPr>
          <w:trHeight w:val="11309"/>
        </w:trPr>
        <w:tc>
          <w:tcPr>
            <w:tcW w:w="9511" w:type="dxa"/>
          </w:tcPr>
          <w:p w:rsidR="006E04C9" w:rsidRDefault="006E04C9" w:rsidP="00C2376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BB2EFC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lastRenderedPageBreak/>
        <w:drawing>
          <wp:anchor distT="0" distB="0" distL="114300" distR="114300" simplePos="0" relativeHeight="251659264" behindDoc="1" locked="0" layoutInCell="1" allowOverlap="1" wp14:anchorId="3311848D" wp14:editId="405E657F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7700010" cy="12732717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licy_Back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00010" cy="127327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90BD5" w:rsidRDefault="00290BD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90BD5" w:rsidRDefault="00290BD5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290BD5" w:rsidRDefault="00290BD5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6E04C9" w:rsidP="00290BD5">
      <w:pPr>
        <w:jc w:val="both"/>
        <w:rPr>
          <w:rFonts w:ascii="Arial" w:hAnsi="Arial" w:cs="Arial"/>
          <w:b/>
          <w:sz w:val="22"/>
          <w:szCs w:val="22"/>
        </w:rPr>
      </w:pPr>
      <w:r w:rsidRPr="00AB6B4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71040" behindDoc="0" locked="0" layoutInCell="1" allowOverlap="1" wp14:anchorId="19716BD6" wp14:editId="77B751FA">
                <wp:simplePos x="0" y="0"/>
                <wp:positionH relativeFrom="margin">
                  <wp:posOffset>649558</wp:posOffset>
                </wp:positionH>
                <wp:positionV relativeFrom="paragraph">
                  <wp:posOffset>10567</wp:posOffset>
                </wp:positionV>
                <wp:extent cx="4686300" cy="685800"/>
                <wp:effectExtent l="0" t="0" r="19050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63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3765" w:rsidRPr="00AB6B41" w:rsidRDefault="00C23765">
                            <w:pPr>
                              <w:rPr>
                                <w:sz w:val="72"/>
                              </w:rPr>
                            </w:pPr>
                            <w:r w:rsidRPr="00AB6B41">
                              <w:rPr>
                                <w:sz w:val="72"/>
                              </w:rPr>
                              <w:t>Questions for Viva?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716BD6" id="_x0000_s1027" type="#_x0000_t202" style="position:absolute;left:0;text-align:left;margin-left:51.15pt;margin-top:.85pt;width:369pt;height:54pt;z-index:2516710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">
                <v:textbox>
                  <w:txbxContent>
                    <w:p w:rsidR="00C23765" w:rsidRPr="00AB6B41" w:rsidRDefault="00C23765">
                      <w:pPr>
                        <w:rPr>
                          <w:sz w:val="72"/>
                        </w:rPr>
                      </w:pPr>
                      <w:r w:rsidRPr="00AB6B41">
                        <w:rPr>
                          <w:sz w:val="72"/>
                        </w:rPr>
                        <w:t>Questions for Viva?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590E4C" w:rsidRPr="00290BD5" w:rsidRDefault="00590E4C" w:rsidP="00290BD5">
      <w:pPr>
        <w:jc w:val="both"/>
        <w:rPr>
          <w:rFonts w:ascii="Arial" w:hAnsi="Arial" w:cs="Arial"/>
          <w:sz w:val="22"/>
          <w:szCs w:val="22"/>
        </w:rPr>
      </w:pPr>
    </w:p>
    <w:sectPr w:rsidR="00590E4C" w:rsidRPr="00290BD5" w:rsidSect="00682E7D">
      <w:headerReference w:type="first" r:id="rId35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27F4" w:rsidRDefault="00E627F4" w:rsidP="00290BD5">
      <w:r>
        <w:separator/>
      </w:r>
    </w:p>
  </w:endnote>
  <w:endnote w:type="continuationSeparator" w:id="0">
    <w:p w:rsidR="00E627F4" w:rsidRDefault="00E627F4" w:rsidP="00290B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sz w:val="20"/>
        <w:szCs w:val="20"/>
      </w:rPr>
      <w:id w:val="-1686661216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C23765" w:rsidRDefault="00C23765" w:rsidP="00AB6B41">
            <w:pPr>
              <w:pStyle w:val="Footer"/>
              <w:rPr>
                <w:rFonts w:ascii="Arial" w:hAnsi="Arial" w:cs="Arial"/>
                <w:sz w:val="20"/>
                <w:szCs w:val="20"/>
              </w:rPr>
            </w:pPr>
          </w:p>
          <w:p w:rsidR="00C23765" w:rsidRPr="00590E4C" w:rsidRDefault="00C23765">
            <w:pPr>
              <w:pStyle w:val="Footer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0E4C">
              <w:rPr>
                <w:rFonts w:ascii="Arial" w:hAnsi="Arial" w:cs="Arial"/>
                <w:sz w:val="20"/>
                <w:szCs w:val="20"/>
              </w:rPr>
              <w:t xml:space="preserve">Page </w: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PAGE </w:instrTex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17</w: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590E4C">
              <w:rPr>
                <w:rFonts w:ascii="Arial" w:hAnsi="Arial" w:cs="Arial"/>
                <w:sz w:val="20"/>
                <w:szCs w:val="20"/>
              </w:rPr>
              <w:t xml:space="preserve"> of </w: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NUMPAGES  </w:instrTex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18</w: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23765" w:rsidRDefault="00C237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27F4" w:rsidRDefault="00E627F4" w:rsidP="00290BD5">
      <w:r>
        <w:separator/>
      </w:r>
    </w:p>
  </w:footnote>
  <w:footnote w:type="continuationSeparator" w:id="0">
    <w:p w:rsidR="00E627F4" w:rsidRDefault="00E627F4" w:rsidP="00290B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3765" w:rsidRDefault="00C23765">
    <w:pPr>
      <w:pStyle w:val="Header"/>
    </w:pPr>
    <w:r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59264" behindDoc="1" locked="0" layoutInCell="1" allowOverlap="1" wp14:anchorId="33118499" wp14:editId="3311849A">
          <wp:simplePos x="0" y="0"/>
          <wp:positionH relativeFrom="column">
            <wp:posOffset>-672838</wp:posOffset>
          </wp:positionH>
          <wp:positionV relativeFrom="paragraph">
            <wp:posOffset>-287534</wp:posOffset>
          </wp:positionV>
          <wp:extent cx="2491569" cy="997261"/>
          <wp:effectExtent l="0" t="0" r="444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corp_logo2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1569" cy="9972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3765" w:rsidRDefault="00C23765">
    <w:pPr>
      <w:pStyle w:val="Header"/>
    </w:pPr>
    <w:r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61312" behindDoc="1" locked="0" layoutInCell="1" allowOverlap="1" wp14:anchorId="67CE22DC" wp14:editId="102B5888">
          <wp:simplePos x="0" y="0"/>
          <wp:positionH relativeFrom="column">
            <wp:posOffset>-895350</wp:posOffset>
          </wp:positionH>
          <wp:positionV relativeFrom="paragraph">
            <wp:posOffset>-438785</wp:posOffset>
          </wp:positionV>
          <wp:extent cx="2491569" cy="997261"/>
          <wp:effectExtent l="0" t="0" r="4445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corp_logo2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1569" cy="9972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3765" w:rsidRDefault="00C23765">
    <w:pPr>
      <w:pStyle w:val="Header"/>
    </w:pPr>
    <w:r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63360" behindDoc="1" locked="0" layoutInCell="1" allowOverlap="1" wp14:anchorId="58C79F7F" wp14:editId="4A24AD75">
          <wp:simplePos x="0" y="0"/>
          <wp:positionH relativeFrom="page">
            <wp:align>left</wp:align>
          </wp:positionH>
          <wp:positionV relativeFrom="paragraph">
            <wp:posOffset>-448310</wp:posOffset>
          </wp:positionV>
          <wp:extent cx="2491569" cy="997261"/>
          <wp:effectExtent l="0" t="0" r="4445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corp_logo2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1569" cy="9972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92989"/>
    <w:multiLevelType w:val="multilevel"/>
    <w:tmpl w:val="60FC19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4"/>
      </w:rPr>
    </w:lvl>
    <w:lvl w:ilvl="1">
      <w:start w:val="2"/>
      <w:numFmt w:val="none"/>
      <w:lvlText w:val="2.1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  <w:b w:val="0"/>
        <w:i w:val="0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A66"/>
    <w:rsid w:val="00091F76"/>
    <w:rsid w:val="000F0FB8"/>
    <w:rsid w:val="00105C72"/>
    <w:rsid w:val="001D1817"/>
    <w:rsid w:val="00236624"/>
    <w:rsid w:val="0023752D"/>
    <w:rsid w:val="00290BD5"/>
    <w:rsid w:val="002D27ED"/>
    <w:rsid w:val="00344C0D"/>
    <w:rsid w:val="003A39E1"/>
    <w:rsid w:val="004A7962"/>
    <w:rsid w:val="004C2AAF"/>
    <w:rsid w:val="00567033"/>
    <w:rsid w:val="00590E4C"/>
    <w:rsid w:val="005A5D17"/>
    <w:rsid w:val="006149E7"/>
    <w:rsid w:val="00682E7D"/>
    <w:rsid w:val="00697661"/>
    <w:rsid w:val="006E04C9"/>
    <w:rsid w:val="008B521D"/>
    <w:rsid w:val="008C1F2B"/>
    <w:rsid w:val="008E4A66"/>
    <w:rsid w:val="00912101"/>
    <w:rsid w:val="00A63E4B"/>
    <w:rsid w:val="00AB6B41"/>
    <w:rsid w:val="00AD6907"/>
    <w:rsid w:val="00B52A01"/>
    <w:rsid w:val="00B54EF1"/>
    <w:rsid w:val="00BB2EFC"/>
    <w:rsid w:val="00BB520D"/>
    <w:rsid w:val="00BD1A60"/>
    <w:rsid w:val="00C028CC"/>
    <w:rsid w:val="00C23765"/>
    <w:rsid w:val="00C34B15"/>
    <w:rsid w:val="00C84866"/>
    <w:rsid w:val="00C96CE7"/>
    <w:rsid w:val="00D53027"/>
    <w:rsid w:val="00E07C22"/>
    <w:rsid w:val="00E62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1183C6"/>
  <w15:docId w15:val="{8D415AD5-78FA-4113-938B-12670C876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C34B15"/>
    <w:pPr>
      <w:spacing w:after="0" w:line="240" w:lineRule="auto"/>
    </w:pPr>
    <w:rPr>
      <w:rFonts w:ascii="Verdana" w:eastAsia="Times New Roman" w:hAnsi="Verdana" w:cs="Times New Roman"/>
      <w:sz w:val="24"/>
      <w:szCs w:val="24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C34B15"/>
    <w:pPr>
      <w:keepNext/>
      <w:numPr>
        <w:ilvl w:val="2"/>
        <w:numId w:val="1"/>
      </w:numPr>
      <w:spacing w:before="240" w:after="60"/>
      <w:outlineLvl w:val="2"/>
    </w:pPr>
    <w:rPr>
      <w:rFonts w:cs="Arial"/>
      <w:b/>
      <w:bCs/>
      <w:sz w:val="26"/>
      <w:szCs w:val="26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C34B1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eastAsia="en-US"/>
    </w:rPr>
  </w:style>
  <w:style w:type="paragraph" w:styleId="Heading5">
    <w:name w:val="heading 5"/>
    <w:basedOn w:val="Normal"/>
    <w:next w:val="Normal"/>
    <w:link w:val="Heading5Char"/>
    <w:qFormat/>
    <w:rsid w:val="00C34B1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  <w:lang w:eastAsia="en-US"/>
    </w:rPr>
  </w:style>
  <w:style w:type="paragraph" w:styleId="Heading6">
    <w:name w:val="heading 6"/>
    <w:basedOn w:val="Normal"/>
    <w:next w:val="Normal"/>
    <w:link w:val="Heading6Char"/>
    <w:qFormat/>
    <w:rsid w:val="00C34B15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  <w:lang w:eastAsia="en-US"/>
    </w:rPr>
  </w:style>
  <w:style w:type="paragraph" w:styleId="Heading7">
    <w:name w:val="heading 7"/>
    <w:basedOn w:val="Normal"/>
    <w:next w:val="Normal"/>
    <w:link w:val="Heading7Char"/>
    <w:qFormat/>
    <w:rsid w:val="00C34B15"/>
    <w:pPr>
      <w:numPr>
        <w:ilvl w:val="6"/>
        <w:numId w:val="1"/>
      </w:numPr>
      <w:spacing w:before="240" w:after="60"/>
      <w:outlineLvl w:val="6"/>
    </w:pPr>
    <w:rPr>
      <w:lang w:eastAsia="en-US"/>
    </w:rPr>
  </w:style>
  <w:style w:type="paragraph" w:styleId="Heading8">
    <w:name w:val="heading 8"/>
    <w:basedOn w:val="Normal"/>
    <w:next w:val="Normal"/>
    <w:link w:val="Heading8Char"/>
    <w:qFormat/>
    <w:rsid w:val="00C34B15"/>
    <w:pPr>
      <w:numPr>
        <w:ilvl w:val="7"/>
        <w:numId w:val="1"/>
      </w:numPr>
      <w:spacing w:before="240" w:after="60"/>
      <w:outlineLvl w:val="7"/>
    </w:pPr>
    <w:rPr>
      <w:i/>
      <w:iCs/>
      <w:lang w:eastAsia="en-US"/>
    </w:rPr>
  </w:style>
  <w:style w:type="paragraph" w:styleId="Heading9">
    <w:name w:val="heading 9"/>
    <w:basedOn w:val="Normal"/>
    <w:next w:val="Normal"/>
    <w:link w:val="Heading9Char"/>
    <w:qFormat/>
    <w:rsid w:val="00C34B15"/>
    <w:pPr>
      <w:numPr>
        <w:ilvl w:val="8"/>
        <w:numId w:val="1"/>
      </w:numPr>
      <w:spacing w:before="240" w:after="60"/>
      <w:outlineLvl w:val="8"/>
    </w:pPr>
    <w:rPr>
      <w:rFonts w:cs="Arial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C34B15"/>
    <w:rPr>
      <w:rFonts w:ascii="Verdana" w:eastAsia="Times New Roman" w:hAnsi="Verdana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C34B15"/>
    <w:rPr>
      <w:rFonts w:ascii="Verdana" w:eastAsia="Times New Roman" w:hAnsi="Verdana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rsid w:val="00C34B15"/>
    <w:rPr>
      <w:rFonts w:ascii="Verdana" w:eastAsia="Times New Roman" w:hAnsi="Verdana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C34B15"/>
    <w:rPr>
      <w:rFonts w:ascii="Verdana" w:eastAsia="Times New Roman" w:hAnsi="Verdana" w:cs="Times New Roman"/>
      <w:b/>
      <w:bCs/>
    </w:rPr>
  </w:style>
  <w:style w:type="character" w:customStyle="1" w:styleId="Heading7Char">
    <w:name w:val="Heading 7 Char"/>
    <w:basedOn w:val="DefaultParagraphFont"/>
    <w:link w:val="Heading7"/>
    <w:rsid w:val="00C34B15"/>
    <w:rPr>
      <w:rFonts w:ascii="Verdana" w:eastAsia="Times New Roman" w:hAnsi="Verdana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C34B15"/>
    <w:rPr>
      <w:rFonts w:ascii="Verdana" w:eastAsia="Times New Roman" w:hAnsi="Verdana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C34B15"/>
    <w:rPr>
      <w:rFonts w:ascii="Verdana" w:eastAsia="Times New Roman" w:hAnsi="Verdana" w:cs="Arial"/>
    </w:rPr>
  </w:style>
  <w:style w:type="table" w:styleId="TableGrid">
    <w:name w:val="Table Grid"/>
    <w:basedOn w:val="TableNormal"/>
    <w:uiPriority w:val="59"/>
    <w:rsid w:val="00290B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90B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BD5"/>
    <w:rPr>
      <w:rFonts w:ascii="Tahoma" w:eastAsia="Times New Roman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90BD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0BD5"/>
    <w:rPr>
      <w:rFonts w:ascii="Verdana" w:eastAsia="Times New Roman" w:hAnsi="Verdana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90BD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90BD5"/>
    <w:rPr>
      <w:rFonts w:ascii="Verdana" w:eastAsia="Times New Roman" w:hAnsi="Verdana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53027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682E7D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682E7D"/>
    <w:rPr>
      <w:rFonts w:eastAsiaTheme="minorEastAsia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image" Target="media/image6.png"/><Relationship Id="rId26" Type="http://schemas.openxmlformats.org/officeDocument/2006/relationships/image" Target="media/image14.png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34" Type="http://schemas.openxmlformats.org/officeDocument/2006/relationships/image" Target="media/image22.jpeg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image" Target="media/image5.png"/><Relationship Id="rId25" Type="http://schemas.openxmlformats.org/officeDocument/2006/relationships/image" Target="media/image13.png"/><Relationship Id="rId33" Type="http://schemas.openxmlformats.org/officeDocument/2006/relationships/image" Target="media/image21.pn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29" Type="http://schemas.openxmlformats.org/officeDocument/2006/relationships/image" Target="media/image17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2.png"/><Relationship Id="rId32" Type="http://schemas.openxmlformats.org/officeDocument/2006/relationships/image" Target="media/image20.png"/><Relationship Id="rId37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28" Type="http://schemas.openxmlformats.org/officeDocument/2006/relationships/image" Target="media/image16.png"/><Relationship Id="rId36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31" Type="http://schemas.openxmlformats.org/officeDocument/2006/relationships/image" Target="media/image1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image" Target="media/image18.png"/><Relationship Id="rId35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7m-ae111dx\AppData\Local\Microsoft\Windows\INetCache\Content.Outlook\C42QPP7T\Template%20Completed%20Dis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765FB2FDA7984FA87112E26C884F14" ma:contentTypeVersion="2" ma:contentTypeDescription="Create a new document." ma:contentTypeScope="" ma:versionID="f8039966a2f44929d0bef3cb2e66d0ad">
  <xsd:schema xmlns:xsd="http://www.w3.org/2001/XMLSchema" xmlns:xs="http://www.w3.org/2001/XMLSchema" xmlns:p="http://schemas.microsoft.com/office/2006/metadata/properties" xmlns:ns2="303dbf9b-b85b-46a0-94f1-894078c07ecd" targetNamespace="http://schemas.microsoft.com/office/2006/metadata/properties" ma:root="true" ma:fieldsID="0a3236c5ed4f32c16b2580252137c093" ns2:_="">
    <xsd:import namespace="303dbf9b-b85b-46a0-94f1-894078c07ec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dbf9b-b85b-46a0-94f1-894078c07ec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0233FE8F-A013-4520-834B-699B204B39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3dbf9b-b85b-46a0-94f1-894078c07e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414DB9C-F17F-413E-91F1-E72D3FF270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DAABD6A-A579-45BE-85E1-97C07897E87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EC6F129-550C-4465-91FD-03CCDF122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 Completed Diss</Template>
  <TotalTime>0</TotalTime>
  <Pages>19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UWTSD Policy Template with blank pages &amp; covers</vt:lpstr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UWTSD Policy Template with blank pages &amp; covers</dc:title>
  <dc:creator>Andrew Thomas</dc:creator>
  <cp:lastModifiedBy>Andrew Thomas</cp:lastModifiedBy>
  <cp:revision>1</cp:revision>
  <cp:lastPrinted>2015-02-09T16:35:00Z</cp:lastPrinted>
  <dcterms:created xsi:type="dcterms:W3CDTF">2019-11-16T19:54:00Z</dcterms:created>
  <dcterms:modified xsi:type="dcterms:W3CDTF">2019-11-16T19:54:00Z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0x010100E9765FB2FDA7984FA87112E26C884F14</vt:lpwstr>
  </property>
</Properties>
</file>