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CC8F8" w14:textId="29322905" w:rsidR="0004615E" w:rsidRDefault="0004615E"/>
    <w:p w14:paraId="045C7F42" w14:textId="5C7A0228" w:rsidR="0004615E" w:rsidRPr="0004615E" w:rsidRDefault="0004615E" w:rsidP="0004615E">
      <w:pPr>
        <w:jc w:val="both"/>
        <w:rPr>
          <w:rFonts w:ascii="Arial" w:hAnsi="Arial" w:cs="Arial"/>
          <w:sz w:val="22"/>
        </w:rPr>
      </w:pPr>
    </w:p>
    <w:p w14:paraId="49AFC09E" w14:textId="326F91DE" w:rsidR="0004615E" w:rsidRPr="0004615E" w:rsidRDefault="0004615E" w:rsidP="0004615E">
      <w:pPr>
        <w:jc w:val="both"/>
        <w:rPr>
          <w:rFonts w:ascii="Arial" w:hAnsi="Arial" w:cs="Arial"/>
          <w:sz w:val="22"/>
        </w:rPr>
      </w:pPr>
      <w:r w:rsidRPr="0004615E">
        <w:rPr>
          <w:rFonts w:ascii="Arial" w:hAnsi="Arial" w:cs="Arial"/>
          <w:sz w:val="22"/>
        </w:rPr>
        <w:t>Student Name: Salena Wallace</w:t>
      </w:r>
    </w:p>
    <w:p w14:paraId="7D3BC065" w14:textId="6A9AA0E7" w:rsidR="0004615E" w:rsidRPr="0004615E" w:rsidRDefault="0004615E" w:rsidP="0004615E">
      <w:pPr>
        <w:jc w:val="both"/>
        <w:rPr>
          <w:rFonts w:ascii="Arial" w:hAnsi="Arial" w:cs="Arial"/>
          <w:sz w:val="22"/>
        </w:rPr>
      </w:pPr>
      <w:r w:rsidRPr="0004615E">
        <w:rPr>
          <w:rFonts w:ascii="Arial" w:hAnsi="Arial" w:cs="Arial"/>
          <w:sz w:val="22"/>
        </w:rPr>
        <w:t>Student Number: 1919087</w:t>
      </w:r>
    </w:p>
    <w:p w14:paraId="491BBD85" w14:textId="4B90B27A" w:rsidR="0004615E" w:rsidRPr="0004615E" w:rsidRDefault="0004615E" w:rsidP="0004615E">
      <w:pPr>
        <w:jc w:val="both"/>
        <w:rPr>
          <w:rFonts w:ascii="Arial" w:hAnsi="Arial" w:cs="Arial"/>
          <w:sz w:val="22"/>
        </w:rPr>
      </w:pPr>
      <w:r w:rsidRPr="0004615E">
        <w:rPr>
          <w:rFonts w:ascii="Arial" w:hAnsi="Arial" w:cs="Arial"/>
          <w:sz w:val="22"/>
        </w:rPr>
        <w:t>Module:</w:t>
      </w:r>
      <w:r w:rsidRPr="0004615E">
        <w:rPr>
          <w:rFonts w:ascii="Arial" w:hAnsi="Arial" w:cs="Arial"/>
          <w:sz w:val="22"/>
        </w:rPr>
        <w:tab/>
      </w:r>
      <w:r w:rsidRPr="0004615E">
        <w:rPr>
          <w:rFonts w:ascii="Arial" w:hAnsi="Arial" w:cs="Arial"/>
          <w:sz w:val="22"/>
        </w:rPr>
        <w:tab/>
        <w:t>Changemakers Building your personal brand for sustainable Employment</w:t>
      </w:r>
    </w:p>
    <w:p w14:paraId="091BD767" w14:textId="5091854C" w:rsidR="0004615E" w:rsidRPr="0004615E" w:rsidRDefault="0004615E" w:rsidP="0004615E">
      <w:pPr>
        <w:jc w:val="both"/>
        <w:rPr>
          <w:rFonts w:ascii="Arial" w:hAnsi="Arial" w:cs="Arial"/>
          <w:sz w:val="22"/>
        </w:rPr>
      </w:pPr>
      <w:r w:rsidRPr="0004615E">
        <w:rPr>
          <w:rFonts w:ascii="Arial" w:hAnsi="Arial" w:cs="Arial"/>
          <w:sz w:val="22"/>
        </w:rPr>
        <w:t xml:space="preserve">Module Code: </w:t>
      </w:r>
      <w:r w:rsidRPr="0004615E">
        <w:rPr>
          <w:rFonts w:ascii="Arial" w:hAnsi="Arial" w:cs="Arial"/>
          <w:sz w:val="22"/>
        </w:rPr>
        <w:tab/>
        <w:t>BMHP5015</w:t>
      </w:r>
    </w:p>
    <w:p w14:paraId="79B39B55" w14:textId="4A77440A" w:rsidR="0004615E" w:rsidRPr="0004615E" w:rsidRDefault="0004615E" w:rsidP="0004615E">
      <w:pPr>
        <w:jc w:val="both"/>
        <w:rPr>
          <w:rFonts w:ascii="Arial" w:hAnsi="Arial" w:cs="Arial"/>
          <w:sz w:val="22"/>
        </w:rPr>
      </w:pPr>
      <w:r w:rsidRPr="0004615E">
        <w:rPr>
          <w:rFonts w:ascii="Arial" w:hAnsi="Arial" w:cs="Arial"/>
          <w:sz w:val="22"/>
        </w:rPr>
        <w:t>Lecturer:</w:t>
      </w:r>
      <w:r w:rsidRPr="0004615E">
        <w:rPr>
          <w:rFonts w:ascii="Arial" w:hAnsi="Arial" w:cs="Arial"/>
          <w:sz w:val="22"/>
        </w:rPr>
        <w:tab/>
        <w:t xml:space="preserve">Kennedy </w:t>
      </w:r>
      <w:proofErr w:type="spellStart"/>
      <w:r w:rsidRPr="0004615E">
        <w:rPr>
          <w:rFonts w:ascii="Arial" w:hAnsi="Arial" w:cs="Arial"/>
          <w:sz w:val="22"/>
        </w:rPr>
        <w:t>Obohwemu</w:t>
      </w:r>
      <w:proofErr w:type="spellEnd"/>
    </w:p>
    <w:p w14:paraId="3CFAD9AA" w14:textId="7E7D19E8" w:rsidR="0004615E" w:rsidRDefault="0004615E" w:rsidP="0004615E">
      <w:pPr>
        <w:jc w:val="both"/>
      </w:pPr>
    </w:p>
    <w:p w14:paraId="2057E09B" w14:textId="66504F95" w:rsidR="0004615E" w:rsidRDefault="0004615E" w:rsidP="0004615E">
      <w:pPr>
        <w:jc w:val="both"/>
      </w:pPr>
    </w:p>
    <w:p w14:paraId="3209E697" w14:textId="40DFF211" w:rsidR="0004615E" w:rsidRDefault="0004615E" w:rsidP="0004615E">
      <w:pPr>
        <w:jc w:val="both"/>
      </w:pPr>
    </w:p>
    <w:p w14:paraId="6A564D64" w14:textId="0BE3DFA8" w:rsidR="0004615E" w:rsidRDefault="0004615E" w:rsidP="0004615E">
      <w:pPr>
        <w:jc w:val="both"/>
      </w:pPr>
    </w:p>
    <w:p w14:paraId="4007D9D7" w14:textId="083CF496" w:rsidR="0004615E" w:rsidRDefault="0004615E" w:rsidP="0004615E">
      <w:pPr>
        <w:jc w:val="both"/>
      </w:pPr>
    </w:p>
    <w:p w14:paraId="257FCC0D" w14:textId="32C3D2FC" w:rsidR="0004615E" w:rsidRDefault="0004615E" w:rsidP="0004615E">
      <w:pPr>
        <w:jc w:val="both"/>
      </w:pPr>
    </w:p>
    <w:p w14:paraId="1D81D33C" w14:textId="1891556E" w:rsidR="0004615E" w:rsidRDefault="0004615E" w:rsidP="0004615E">
      <w:pPr>
        <w:jc w:val="both"/>
      </w:pPr>
    </w:p>
    <w:p w14:paraId="1A870C05" w14:textId="49E4D1FD" w:rsidR="0004615E" w:rsidRDefault="0004615E" w:rsidP="0004615E">
      <w:pPr>
        <w:jc w:val="both"/>
      </w:pPr>
    </w:p>
    <w:p w14:paraId="6A58BD43" w14:textId="696191D2" w:rsidR="0004615E" w:rsidRDefault="0004615E" w:rsidP="0004615E">
      <w:pPr>
        <w:jc w:val="both"/>
      </w:pPr>
    </w:p>
    <w:p w14:paraId="5F24275D" w14:textId="09070137" w:rsidR="0004615E" w:rsidRDefault="0004615E" w:rsidP="0004615E">
      <w:pPr>
        <w:jc w:val="both"/>
      </w:pPr>
    </w:p>
    <w:p w14:paraId="6CC65A11" w14:textId="107A3C22" w:rsidR="0004615E" w:rsidRDefault="0004615E" w:rsidP="0004615E">
      <w:pPr>
        <w:jc w:val="both"/>
      </w:pPr>
    </w:p>
    <w:p w14:paraId="3C61A4DE" w14:textId="08FE9B30" w:rsidR="0004615E" w:rsidRDefault="0004615E" w:rsidP="0004615E">
      <w:pPr>
        <w:jc w:val="both"/>
      </w:pPr>
    </w:p>
    <w:p w14:paraId="2A943F4E" w14:textId="144D5606" w:rsidR="0004615E" w:rsidRDefault="0004615E" w:rsidP="0004615E">
      <w:pPr>
        <w:jc w:val="both"/>
      </w:pPr>
    </w:p>
    <w:p w14:paraId="75E9F0FA" w14:textId="2ACEADFE" w:rsidR="0004615E" w:rsidRDefault="0004615E" w:rsidP="0004615E">
      <w:pPr>
        <w:jc w:val="both"/>
      </w:pPr>
    </w:p>
    <w:p w14:paraId="55F5B6D3" w14:textId="4E73966A" w:rsidR="0004615E" w:rsidRDefault="0004615E" w:rsidP="0004615E">
      <w:pPr>
        <w:jc w:val="both"/>
      </w:pPr>
    </w:p>
    <w:p w14:paraId="435E5193" w14:textId="146C51EA" w:rsidR="0004615E" w:rsidRDefault="0004615E" w:rsidP="0004615E">
      <w:pPr>
        <w:jc w:val="both"/>
      </w:pPr>
    </w:p>
    <w:p w14:paraId="1A8F4BDC" w14:textId="065E0633" w:rsidR="0004615E" w:rsidRDefault="0004615E" w:rsidP="0004615E">
      <w:pPr>
        <w:jc w:val="both"/>
      </w:pPr>
    </w:p>
    <w:p w14:paraId="60208CBF" w14:textId="5BC45A65" w:rsidR="0004615E" w:rsidRDefault="0004615E" w:rsidP="0004615E">
      <w:pPr>
        <w:jc w:val="both"/>
      </w:pPr>
    </w:p>
    <w:p w14:paraId="16CCBAD2" w14:textId="4727D3DE" w:rsidR="0004615E" w:rsidRDefault="0004615E" w:rsidP="0004615E">
      <w:pPr>
        <w:jc w:val="both"/>
      </w:pPr>
    </w:p>
    <w:p w14:paraId="5DF7D3B9" w14:textId="07824584" w:rsidR="0004615E" w:rsidRDefault="0004615E" w:rsidP="0004615E">
      <w:pPr>
        <w:jc w:val="both"/>
      </w:pPr>
    </w:p>
    <w:p w14:paraId="2BB17C3F" w14:textId="52F84591" w:rsidR="0004615E" w:rsidRDefault="0004615E" w:rsidP="0004615E">
      <w:pPr>
        <w:jc w:val="both"/>
      </w:pPr>
    </w:p>
    <w:p w14:paraId="1991ACDC" w14:textId="04A13DF4" w:rsidR="0004615E" w:rsidRDefault="0004615E" w:rsidP="0004615E">
      <w:pPr>
        <w:jc w:val="both"/>
      </w:pPr>
    </w:p>
    <w:p w14:paraId="38D27ECD" w14:textId="7E574B0C" w:rsidR="0004615E" w:rsidRDefault="0004615E" w:rsidP="0004615E">
      <w:pPr>
        <w:jc w:val="both"/>
      </w:pPr>
    </w:p>
    <w:p w14:paraId="75E6FD9F" w14:textId="399CBD1D" w:rsidR="0004615E" w:rsidRDefault="0004615E" w:rsidP="0004615E">
      <w:pPr>
        <w:jc w:val="both"/>
      </w:pPr>
    </w:p>
    <w:p w14:paraId="4D0FE138" w14:textId="753FF975" w:rsidR="0004615E" w:rsidRDefault="0004615E" w:rsidP="0004615E">
      <w:pPr>
        <w:jc w:val="both"/>
      </w:pPr>
    </w:p>
    <w:p w14:paraId="3251EEB9" w14:textId="0C3FF45F" w:rsidR="0004615E" w:rsidRDefault="0004615E" w:rsidP="0004615E">
      <w:pPr>
        <w:jc w:val="both"/>
      </w:pPr>
    </w:p>
    <w:p w14:paraId="0C8E86BB" w14:textId="52D35979" w:rsidR="0004615E" w:rsidRDefault="0004615E" w:rsidP="0004615E">
      <w:pPr>
        <w:jc w:val="both"/>
      </w:pPr>
    </w:p>
    <w:p w14:paraId="111C50E0" w14:textId="065753A8" w:rsidR="0004615E" w:rsidRDefault="0004615E" w:rsidP="0004615E">
      <w:pPr>
        <w:jc w:val="both"/>
      </w:pPr>
    </w:p>
    <w:p w14:paraId="5F3102EF" w14:textId="764A7FC9" w:rsidR="0004615E" w:rsidRDefault="0004615E" w:rsidP="0004615E">
      <w:pPr>
        <w:jc w:val="both"/>
      </w:pPr>
    </w:p>
    <w:p w14:paraId="2315309E" w14:textId="7EF6D4C4" w:rsidR="0004615E" w:rsidRDefault="0004615E" w:rsidP="0004615E">
      <w:pPr>
        <w:jc w:val="both"/>
      </w:pPr>
    </w:p>
    <w:p w14:paraId="5E4D6C52" w14:textId="5B416F36" w:rsidR="0004615E" w:rsidRDefault="0004615E" w:rsidP="0004615E">
      <w:pPr>
        <w:jc w:val="both"/>
      </w:pPr>
    </w:p>
    <w:p w14:paraId="78545A42" w14:textId="5717888A" w:rsidR="0004615E" w:rsidRDefault="0004615E" w:rsidP="0004615E">
      <w:pPr>
        <w:jc w:val="both"/>
      </w:pPr>
    </w:p>
    <w:p w14:paraId="3CDE0BFF" w14:textId="2D7F04C3" w:rsidR="0004615E" w:rsidRDefault="0004615E" w:rsidP="0004615E">
      <w:pPr>
        <w:jc w:val="both"/>
      </w:pPr>
    </w:p>
    <w:p w14:paraId="53A78B84" w14:textId="5DA03ACA" w:rsidR="0004615E" w:rsidRDefault="0004615E" w:rsidP="0004615E">
      <w:pPr>
        <w:jc w:val="both"/>
      </w:pPr>
    </w:p>
    <w:p w14:paraId="66FC508A" w14:textId="78AAB351" w:rsidR="0004615E" w:rsidRDefault="0004615E" w:rsidP="0004615E">
      <w:pPr>
        <w:jc w:val="both"/>
      </w:pPr>
    </w:p>
    <w:p w14:paraId="47AE2DED" w14:textId="0024AE8D" w:rsidR="0004615E" w:rsidRDefault="0004615E" w:rsidP="0004615E">
      <w:pPr>
        <w:jc w:val="both"/>
      </w:pPr>
    </w:p>
    <w:p w14:paraId="1A48F559" w14:textId="7BF90B8E" w:rsidR="0004615E" w:rsidRDefault="0004615E" w:rsidP="0004615E">
      <w:pPr>
        <w:jc w:val="both"/>
      </w:pPr>
    </w:p>
    <w:p w14:paraId="1C3D45F3" w14:textId="75B12E9A" w:rsidR="0004615E" w:rsidRDefault="0004615E" w:rsidP="0004615E">
      <w:pPr>
        <w:jc w:val="both"/>
      </w:pPr>
    </w:p>
    <w:p w14:paraId="2955B40C" w14:textId="57E8EBA0" w:rsidR="0004615E" w:rsidRDefault="0004615E" w:rsidP="0004615E">
      <w:pPr>
        <w:jc w:val="both"/>
      </w:pPr>
    </w:p>
    <w:p w14:paraId="1DA44CF7" w14:textId="43297287" w:rsidR="0004615E" w:rsidRDefault="0004615E" w:rsidP="0004615E">
      <w:pPr>
        <w:jc w:val="both"/>
      </w:pPr>
    </w:p>
    <w:p w14:paraId="281B73DF" w14:textId="4038E8C9" w:rsidR="0004615E" w:rsidRDefault="0004615E" w:rsidP="0004615E">
      <w:pPr>
        <w:jc w:val="both"/>
      </w:pPr>
    </w:p>
    <w:p w14:paraId="62473864" w14:textId="614B3835" w:rsidR="0004615E" w:rsidRDefault="0004615E" w:rsidP="0004615E">
      <w:pPr>
        <w:jc w:val="both"/>
      </w:pPr>
    </w:p>
    <w:p w14:paraId="1DB827F7" w14:textId="77777777" w:rsidR="0004615E" w:rsidRDefault="0004615E" w:rsidP="0004615E">
      <w:pPr>
        <w:jc w:val="both"/>
      </w:pPr>
    </w:p>
    <w:p w14:paraId="52A89A3E" w14:textId="692AD7F4" w:rsidR="0004615E" w:rsidRDefault="0004615E"/>
    <w:p w14:paraId="2BABA45A" w14:textId="72CCDC12" w:rsidR="0004615E" w:rsidRDefault="0004615E"/>
    <w:p w14:paraId="38239467" w14:textId="4801029E" w:rsidR="0004615E" w:rsidRDefault="0004615E"/>
    <w:p w14:paraId="69CE4103" w14:textId="28A0F339" w:rsidR="0004615E" w:rsidRDefault="0004615E"/>
    <w:p w14:paraId="419F9119" w14:textId="218E392F" w:rsidR="0004615E" w:rsidRDefault="0004615E"/>
    <w:p w14:paraId="68349664" w14:textId="447A5DC2" w:rsidR="0004615E" w:rsidRDefault="0004615E"/>
    <w:p w14:paraId="256BB6BE" w14:textId="304E53A4" w:rsidR="0004615E" w:rsidRDefault="0004615E"/>
    <w:p w14:paraId="47EB9265" w14:textId="335C0209" w:rsidR="0004615E" w:rsidRDefault="0004615E"/>
    <w:p w14:paraId="6BC6E8D6" w14:textId="48DF4437" w:rsidR="0004615E" w:rsidRDefault="0004615E"/>
    <w:p w14:paraId="3848D02B" w14:textId="5C66C175" w:rsidR="0004615E" w:rsidRDefault="0004615E"/>
    <w:p w14:paraId="6D189C6A" w14:textId="64357276" w:rsidR="0004615E" w:rsidRDefault="0004615E"/>
    <w:p w14:paraId="7174FEB1" w14:textId="305BC6BC" w:rsidR="0004615E" w:rsidRDefault="0004615E"/>
    <w:p w14:paraId="4BE3ECA5" w14:textId="01FA4153" w:rsidR="0004615E" w:rsidRDefault="0004615E"/>
    <w:p w14:paraId="78A8B649" w14:textId="7B660402" w:rsidR="0004615E" w:rsidRDefault="0004615E"/>
    <w:p w14:paraId="13B4AA74" w14:textId="14FBE302" w:rsidR="0004615E" w:rsidRDefault="0004615E"/>
    <w:p w14:paraId="1E40866A" w14:textId="2C715D50" w:rsidR="0004615E" w:rsidRDefault="0004615E"/>
    <w:p w14:paraId="14158082" w14:textId="073F0F6C" w:rsidR="0004615E" w:rsidRPr="0004615E" w:rsidRDefault="0004615E">
      <w:pPr>
        <w:rPr>
          <w:rFonts w:ascii="Arial" w:hAnsi="Arial" w:cs="Arial"/>
        </w:rPr>
      </w:pPr>
      <w:r w:rsidRPr="0004615E">
        <w:rPr>
          <w:rFonts w:ascii="Arial" w:hAnsi="Arial" w:cs="Arial"/>
        </w:rPr>
        <w:t>Contents Page</w:t>
      </w:r>
    </w:p>
    <w:p w14:paraId="193F5C62" w14:textId="2EC7CD48" w:rsidR="0004615E" w:rsidRPr="0004615E" w:rsidRDefault="0004615E">
      <w:pPr>
        <w:rPr>
          <w:rFonts w:ascii="Arial" w:hAnsi="Arial" w:cs="Arial"/>
        </w:rPr>
      </w:pPr>
    </w:p>
    <w:p w14:paraId="421B070B" w14:textId="6588C239" w:rsidR="0004615E" w:rsidRDefault="0004615E">
      <w:pPr>
        <w:rPr>
          <w:rFonts w:ascii="Arial" w:hAnsi="Arial" w:cs="Arial"/>
        </w:rPr>
      </w:pPr>
      <w:r w:rsidRPr="0004615E">
        <w:rPr>
          <w:rFonts w:ascii="Arial" w:hAnsi="Arial" w:cs="Arial"/>
        </w:rPr>
        <w:t>CV</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 – 6</w:t>
      </w:r>
    </w:p>
    <w:p w14:paraId="070E57B4" w14:textId="77777777" w:rsidR="0004615E" w:rsidRPr="0004615E" w:rsidRDefault="0004615E">
      <w:pPr>
        <w:rPr>
          <w:rFonts w:ascii="Arial" w:hAnsi="Arial" w:cs="Arial"/>
        </w:rPr>
      </w:pPr>
    </w:p>
    <w:p w14:paraId="726B14C3" w14:textId="3AE34923" w:rsidR="0004615E" w:rsidRDefault="0004615E">
      <w:pPr>
        <w:rPr>
          <w:rFonts w:ascii="Arial" w:hAnsi="Arial" w:cs="Arial"/>
        </w:rPr>
      </w:pPr>
      <w:r w:rsidRPr="0004615E">
        <w:rPr>
          <w:rFonts w:ascii="Arial" w:hAnsi="Arial" w:cs="Arial"/>
        </w:rPr>
        <w:t>Personal Statement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7 – 8 </w:t>
      </w:r>
    </w:p>
    <w:p w14:paraId="3C799C81" w14:textId="2075E412" w:rsidR="0004615E" w:rsidRDefault="0004615E">
      <w:pPr>
        <w:rPr>
          <w:rFonts w:ascii="Arial" w:hAnsi="Arial" w:cs="Arial"/>
        </w:rPr>
      </w:pPr>
    </w:p>
    <w:p w14:paraId="65BB4CE5" w14:textId="7A783825" w:rsidR="0004615E" w:rsidRPr="0004615E" w:rsidRDefault="0004615E">
      <w:pPr>
        <w:rPr>
          <w:rFonts w:ascii="Arial" w:hAnsi="Arial" w:cs="Arial"/>
        </w:rPr>
      </w:pPr>
      <w:r>
        <w:rPr>
          <w:rFonts w:ascii="Arial" w:hAnsi="Arial" w:cs="Arial"/>
        </w:rPr>
        <w:t>Pitch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9</w:t>
      </w:r>
    </w:p>
    <w:p w14:paraId="64F6540E" w14:textId="59038E27" w:rsidR="0004615E" w:rsidRPr="0004615E" w:rsidRDefault="0004615E">
      <w:pPr>
        <w:rPr>
          <w:rFonts w:ascii="Arial" w:hAnsi="Arial" w:cs="Arial"/>
        </w:rPr>
      </w:pPr>
    </w:p>
    <w:p w14:paraId="78714BAD" w14:textId="2D712010" w:rsidR="0004615E" w:rsidRDefault="0004615E"/>
    <w:p w14:paraId="67E7D529" w14:textId="43E96D72" w:rsidR="0004615E" w:rsidRDefault="0004615E"/>
    <w:p w14:paraId="6D18894D" w14:textId="61583579" w:rsidR="0004615E" w:rsidRDefault="0004615E"/>
    <w:p w14:paraId="10084F62" w14:textId="29DA0FB6" w:rsidR="0004615E" w:rsidRDefault="0004615E"/>
    <w:p w14:paraId="2D9979EE" w14:textId="73E77DDE" w:rsidR="0004615E" w:rsidRDefault="0004615E"/>
    <w:p w14:paraId="12D4A8C2" w14:textId="035ADEBE" w:rsidR="0004615E" w:rsidRDefault="0004615E"/>
    <w:p w14:paraId="501FBE58" w14:textId="6CD60CF5" w:rsidR="0004615E" w:rsidRDefault="0004615E"/>
    <w:p w14:paraId="6ABC0EC8" w14:textId="4B90118E" w:rsidR="0004615E" w:rsidRDefault="0004615E"/>
    <w:p w14:paraId="70FE5AEF" w14:textId="68F387AB" w:rsidR="0004615E" w:rsidRDefault="0004615E"/>
    <w:p w14:paraId="61A8AD45" w14:textId="1F0C1D77" w:rsidR="0004615E" w:rsidRDefault="0004615E"/>
    <w:p w14:paraId="2ED31933" w14:textId="737A917E" w:rsidR="0004615E" w:rsidRDefault="0004615E"/>
    <w:p w14:paraId="402C720E" w14:textId="0420507E" w:rsidR="0004615E" w:rsidRDefault="0004615E"/>
    <w:p w14:paraId="66BC973C" w14:textId="6C02D21A" w:rsidR="0004615E" w:rsidRDefault="0004615E"/>
    <w:p w14:paraId="43433292" w14:textId="03F7E016" w:rsidR="0004615E" w:rsidRDefault="0004615E"/>
    <w:p w14:paraId="575C65B0" w14:textId="0EB5E589" w:rsidR="0004615E" w:rsidRDefault="0004615E"/>
    <w:p w14:paraId="73336F04" w14:textId="1736D9C7" w:rsidR="0004615E" w:rsidRDefault="0004615E"/>
    <w:p w14:paraId="2E4D5B5F" w14:textId="68B70834" w:rsidR="0004615E" w:rsidRDefault="0004615E"/>
    <w:p w14:paraId="50C291AD" w14:textId="535B6B12" w:rsidR="0004615E" w:rsidRDefault="0004615E"/>
    <w:p w14:paraId="7527677B" w14:textId="03B9C0A4" w:rsidR="0004615E" w:rsidRDefault="0004615E"/>
    <w:p w14:paraId="081FF6E0" w14:textId="4D4E91B1" w:rsidR="0004615E" w:rsidRDefault="0004615E"/>
    <w:p w14:paraId="5A38147B" w14:textId="3476A314" w:rsidR="0004615E" w:rsidRDefault="0004615E"/>
    <w:p w14:paraId="465AFB6D" w14:textId="2B6C512D" w:rsidR="0004615E" w:rsidRDefault="0004615E"/>
    <w:p w14:paraId="7572F73F" w14:textId="56842C2A" w:rsidR="0004615E" w:rsidRDefault="0004615E"/>
    <w:p w14:paraId="279F1FE6" w14:textId="1E978FD3" w:rsidR="0004615E" w:rsidRDefault="0004615E"/>
    <w:p w14:paraId="37756041" w14:textId="2CFA65D8" w:rsidR="0004615E" w:rsidRDefault="0004615E"/>
    <w:p w14:paraId="1D21ED35" w14:textId="3995C6A6" w:rsidR="0004615E" w:rsidRDefault="0004615E"/>
    <w:p w14:paraId="41F29137" w14:textId="11B9CCB1" w:rsidR="0004615E" w:rsidRDefault="0004615E"/>
    <w:p w14:paraId="1FEE5062" w14:textId="148E8E47" w:rsidR="0004615E" w:rsidRDefault="0004615E"/>
    <w:p w14:paraId="3BF508FE" w14:textId="4266D1E3" w:rsidR="0004615E" w:rsidRDefault="0004615E"/>
    <w:p w14:paraId="7D8ED497" w14:textId="6B7EB0F8" w:rsidR="0004615E" w:rsidRDefault="0004615E"/>
    <w:p w14:paraId="76580DB5" w14:textId="2B12BD16" w:rsidR="0004615E" w:rsidRDefault="0004615E"/>
    <w:p w14:paraId="08ECB0DD" w14:textId="7B49C6C7" w:rsidR="0004615E" w:rsidRDefault="0004615E"/>
    <w:p w14:paraId="585BBED8" w14:textId="52B55CBA" w:rsidR="0004615E" w:rsidRDefault="0004615E"/>
    <w:p w14:paraId="12B339DE" w14:textId="00BFBB84" w:rsidR="0004615E" w:rsidRDefault="0004615E"/>
    <w:p w14:paraId="56895D77" w14:textId="6ED38601" w:rsidR="0004615E" w:rsidRDefault="0004615E"/>
    <w:p w14:paraId="43C8CF9F" w14:textId="09D1D8F6" w:rsidR="0004615E" w:rsidRDefault="0004615E"/>
    <w:p w14:paraId="527D12CF" w14:textId="234766F1" w:rsidR="0004615E" w:rsidRDefault="0004615E"/>
    <w:p w14:paraId="0544F9EE" w14:textId="4234D2C9" w:rsidR="0004615E" w:rsidRDefault="0004615E"/>
    <w:p w14:paraId="7F87531D" w14:textId="058C8789" w:rsidR="0004615E" w:rsidRDefault="0004615E"/>
    <w:p w14:paraId="1FC5616C" w14:textId="77777777" w:rsidR="0004615E" w:rsidRDefault="0004615E"/>
    <w:tbl>
      <w:tblPr>
        <w:tblW w:w="0" w:type="auto"/>
        <w:tblLayout w:type="fixed"/>
        <w:tblCellMar>
          <w:left w:w="115" w:type="dxa"/>
          <w:right w:w="115" w:type="dxa"/>
        </w:tblCellMar>
        <w:tblLook w:val="04A0" w:firstRow="1" w:lastRow="0" w:firstColumn="1" w:lastColumn="0" w:noHBand="0" w:noVBand="1"/>
      </w:tblPr>
      <w:tblGrid>
        <w:gridCol w:w="3600"/>
        <w:gridCol w:w="720"/>
        <w:gridCol w:w="6470"/>
      </w:tblGrid>
      <w:tr w:rsidR="001B2ABD" w14:paraId="2C47AFFD" w14:textId="77777777" w:rsidTr="001B2ABD">
        <w:trPr>
          <w:trHeight w:val="4410"/>
        </w:trPr>
        <w:tc>
          <w:tcPr>
            <w:tcW w:w="3600" w:type="dxa"/>
            <w:vAlign w:val="bottom"/>
          </w:tcPr>
          <w:p w14:paraId="20E2E542" w14:textId="0D014ABC" w:rsidR="001B2ABD" w:rsidRDefault="001B2ABD" w:rsidP="001B2ABD">
            <w:pPr>
              <w:tabs>
                <w:tab w:val="left" w:pos="990"/>
              </w:tabs>
              <w:jc w:val="center"/>
            </w:pPr>
          </w:p>
        </w:tc>
        <w:tc>
          <w:tcPr>
            <w:tcW w:w="720" w:type="dxa"/>
          </w:tcPr>
          <w:p w14:paraId="3B81C648" w14:textId="77777777" w:rsidR="001B2ABD" w:rsidRPr="001A4DC8" w:rsidRDefault="001B2ABD" w:rsidP="000C45FF">
            <w:pPr>
              <w:tabs>
                <w:tab w:val="left" w:pos="990"/>
              </w:tabs>
              <w:rPr>
                <w:rFonts w:ascii="Arial" w:hAnsi="Arial" w:cs="Arial"/>
                <w:sz w:val="22"/>
              </w:rPr>
            </w:pPr>
          </w:p>
        </w:tc>
        <w:tc>
          <w:tcPr>
            <w:tcW w:w="6470" w:type="dxa"/>
            <w:vAlign w:val="bottom"/>
          </w:tcPr>
          <w:p w14:paraId="7CA07F8F" w14:textId="61BBD517" w:rsidR="001B2ABD" w:rsidRPr="001A4DC8" w:rsidRDefault="000F4BB9" w:rsidP="001B2ABD">
            <w:pPr>
              <w:pStyle w:val="Title"/>
              <w:rPr>
                <w:rFonts w:ascii="Arial" w:hAnsi="Arial" w:cs="Arial"/>
                <w:sz w:val="52"/>
                <w:szCs w:val="52"/>
              </w:rPr>
            </w:pPr>
            <w:r w:rsidRPr="001A4DC8">
              <w:rPr>
                <w:rFonts w:ascii="Arial" w:hAnsi="Arial" w:cs="Arial"/>
                <w:sz w:val="52"/>
                <w:szCs w:val="52"/>
              </w:rPr>
              <w:t>Salena Wallace</w:t>
            </w:r>
          </w:p>
          <w:p w14:paraId="36EE099E" w14:textId="22CEF888" w:rsidR="000F4BB9" w:rsidRPr="001A4DC8" w:rsidRDefault="000F4BB9" w:rsidP="000F4BB9">
            <w:pPr>
              <w:pStyle w:val="NormalWeb"/>
              <w:spacing w:before="0" w:beforeAutospacing="0" w:after="0" w:afterAutospacing="0"/>
              <w:rPr>
                <w:rFonts w:ascii="Arial" w:hAnsi="Arial" w:cs="Arial"/>
                <w:color w:val="0E101A"/>
                <w:sz w:val="22"/>
                <w:szCs w:val="22"/>
              </w:rPr>
            </w:pPr>
            <w:r w:rsidRPr="001A4DC8">
              <w:rPr>
                <w:rFonts w:ascii="Arial" w:hAnsi="Arial" w:cs="Arial"/>
                <w:color w:val="0E101A"/>
                <w:sz w:val="22"/>
                <w:szCs w:val="22"/>
              </w:rPr>
              <w:t>2nd</w:t>
            </w:r>
            <w:r w:rsidRPr="001A4DC8">
              <w:rPr>
                <w:rFonts w:ascii="Arial" w:hAnsi="Arial" w:cs="Arial"/>
                <w:color w:val="0E101A"/>
                <w:sz w:val="22"/>
                <w:szCs w:val="22"/>
              </w:rPr>
              <w:t xml:space="preserve"> year studying </w:t>
            </w:r>
            <w:r w:rsidRPr="001A4DC8">
              <w:rPr>
                <w:rFonts w:ascii="Arial" w:hAnsi="Arial" w:cs="Arial"/>
                <w:color w:val="1D1D1D"/>
                <w:sz w:val="22"/>
                <w:szCs w:val="22"/>
                <w:shd w:val="clear" w:color="auto" w:fill="FFFFFF"/>
              </w:rPr>
              <w:t>Bachelor of Science: Health and Social Care at the University of Wales Trinity Saint David</w:t>
            </w:r>
          </w:p>
          <w:p w14:paraId="344A9520" w14:textId="6EE5BF47" w:rsidR="001B2ABD" w:rsidRPr="001A4DC8" w:rsidRDefault="001B2ABD" w:rsidP="001B2ABD">
            <w:pPr>
              <w:pStyle w:val="Subtitle"/>
              <w:rPr>
                <w:rFonts w:ascii="Arial" w:hAnsi="Arial" w:cs="Arial"/>
                <w:sz w:val="22"/>
                <w:szCs w:val="22"/>
              </w:rPr>
            </w:pPr>
          </w:p>
        </w:tc>
      </w:tr>
      <w:tr w:rsidR="001B2ABD" w14:paraId="44912F39" w14:textId="77777777" w:rsidTr="001B2ABD">
        <w:tc>
          <w:tcPr>
            <w:tcW w:w="3600" w:type="dxa"/>
          </w:tcPr>
          <w:sdt>
            <w:sdtPr>
              <w:rPr>
                <w:rFonts w:ascii="Arial" w:hAnsi="Arial" w:cs="Arial"/>
                <w:sz w:val="22"/>
                <w:szCs w:val="22"/>
              </w:rPr>
              <w:id w:val="-1711873194"/>
              <w:placeholder>
                <w:docPart w:val="6FEC182EE0EE4541AB87BBC0C37E4B7B"/>
              </w:placeholder>
              <w:temporary/>
              <w:showingPlcHdr/>
              <w15:appearance w15:val="hidden"/>
            </w:sdtPr>
            <w:sdtContent>
              <w:p w14:paraId="55373BB3" w14:textId="77777777" w:rsidR="001B2ABD" w:rsidRPr="001A4DC8" w:rsidRDefault="00036450" w:rsidP="00036450">
                <w:pPr>
                  <w:pStyle w:val="Heading3"/>
                  <w:rPr>
                    <w:rFonts w:ascii="Arial" w:hAnsi="Arial" w:cs="Arial"/>
                    <w:sz w:val="22"/>
                    <w:szCs w:val="22"/>
                  </w:rPr>
                </w:pPr>
                <w:r w:rsidRPr="001A4DC8">
                  <w:rPr>
                    <w:rFonts w:ascii="Arial" w:hAnsi="Arial" w:cs="Arial"/>
                    <w:sz w:val="22"/>
                    <w:szCs w:val="22"/>
                  </w:rPr>
                  <w:t>Profile</w:t>
                </w:r>
              </w:p>
            </w:sdtContent>
          </w:sdt>
          <w:p w14:paraId="004B0F79" w14:textId="4662AAE0" w:rsidR="0065406C" w:rsidRPr="001A4DC8" w:rsidRDefault="0065406C" w:rsidP="0065406C">
            <w:pPr>
              <w:rPr>
                <w:rFonts w:ascii="Arial" w:hAnsi="Arial" w:cs="Arial"/>
                <w:sz w:val="22"/>
              </w:rPr>
            </w:pPr>
            <w:r w:rsidRPr="001A4DC8">
              <w:rPr>
                <w:rFonts w:ascii="Arial" w:hAnsi="Arial" w:cs="Arial"/>
                <w:sz w:val="22"/>
              </w:rPr>
              <w:t xml:space="preserve">I am currently in my 2nd year of </w:t>
            </w:r>
            <w:r w:rsidRPr="001A4DC8">
              <w:rPr>
                <w:rFonts w:ascii="Arial" w:hAnsi="Arial" w:cs="Arial"/>
                <w:sz w:val="22"/>
              </w:rPr>
              <w:t>university</w:t>
            </w:r>
            <w:r w:rsidRPr="001A4DC8">
              <w:rPr>
                <w:rFonts w:ascii="Arial" w:hAnsi="Arial" w:cs="Arial"/>
                <w:sz w:val="22"/>
              </w:rPr>
              <w:t xml:space="preserve"> studying Health and Social Care, and I have a strong desire to help others based on my many years of experience relating to Abuse, Safeguarding, and the impact of Mental Health on our Wellbeing.</w:t>
            </w:r>
          </w:p>
          <w:p w14:paraId="5A9D547F" w14:textId="4FED073B" w:rsidR="0065406C" w:rsidRPr="001A4DC8" w:rsidRDefault="0065406C" w:rsidP="0065406C">
            <w:pPr>
              <w:rPr>
                <w:rFonts w:ascii="Arial" w:hAnsi="Arial" w:cs="Arial"/>
                <w:sz w:val="22"/>
              </w:rPr>
            </w:pPr>
            <w:r w:rsidRPr="001A4DC8">
              <w:rPr>
                <w:rFonts w:ascii="Arial" w:hAnsi="Arial" w:cs="Arial"/>
                <w:sz w:val="22"/>
              </w:rPr>
              <w:t xml:space="preserve">The motions that people struggle with </w:t>
            </w:r>
            <w:r w:rsidRPr="001A4DC8">
              <w:rPr>
                <w:rFonts w:ascii="Arial" w:hAnsi="Arial" w:cs="Arial"/>
                <w:sz w:val="22"/>
              </w:rPr>
              <w:t>because of</w:t>
            </w:r>
            <w:r w:rsidRPr="001A4DC8">
              <w:rPr>
                <w:rFonts w:ascii="Arial" w:hAnsi="Arial" w:cs="Arial"/>
                <w:sz w:val="22"/>
              </w:rPr>
              <w:t xml:space="preserve"> post-traumatic stress disorder.</w:t>
            </w:r>
          </w:p>
          <w:p w14:paraId="15AAD428" w14:textId="60BF672D" w:rsidR="00036450" w:rsidRPr="001A4DC8" w:rsidRDefault="0065406C" w:rsidP="0065406C">
            <w:pPr>
              <w:rPr>
                <w:rFonts w:ascii="Arial" w:hAnsi="Arial" w:cs="Arial"/>
                <w:sz w:val="22"/>
              </w:rPr>
            </w:pPr>
            <w:r w:rsidRPr="001A4DC8">
              <w:rPr>
                <w:rFonts w:ascii="Arial" w:hAnsi="Arial" w:cs="Arial"/>
                <w:sz w:val="22"/>
              </w:rPr>
              <w:t>My goal is to be a voice for those who do not have one. This would be a fantastic opportunity for me to use my skills to advance my career through Health and Social Care. I am an open-minded, enthusiastic person who feels compelled to assist others. I enjoy a challenge, especially when it involves juggling multiple tasks and working under duress. I believe in setting a good example and passing talent to achieve good results</w:t>
            </w:r>
          </w:p>
          <w:p w14:paraId="5599AD3D" w14:textId="77777777" w:rsidR="00036450" w:rsidRPr="001A4DC8" w:rsidRDefault="00036450" w:rsidP="00036450">
            <w:pPr>
              <w:rPr>
                <w:rFonts w:ascii="Arial" w:hAnsi="Arial" w:cs="Arial"/>
                <w:sz w:val="22"/>
              </w:rPr>
            </w:pPr>
          </w:p>
          <w:sdt>
            <w:sdtPr>
              <w:rPr>
                <w:rFonts w:ascii="Arial" w:hAnsi="Arial" w:cs="Arial"/>
                <w:sz w:val="22"/>
                <w:szCs w:val="22"/>
              </w:rPr>
              <w:id w:val="-1954003311"/>
              <w:placeholder>
                <w:docPart w:val="21685ACF8A4E4E93AD0E2A2A497E1D28"/>
              </w:placeholder>
              <w:temporary/>
              <w:showingPlcHdr/>
              <w15:appearance w15:val="hidden"/>
            </w:sdtPr>
            <w:sdtContent>
              <w:p w14:paraId="0397EB89" w14:textId="77777777" w:rsidR="00036450" w:rsidRPr="001A4DC8" w:rsidRDefault="00CB0055" w:rsidP="00CB0055">
                <w:pPr>
                  <w:pStyle w:val="Heading3"/>
                  <w:rPr>
                    <w:rFonts w:ascii="Arial" w:hAnsi="Arial" w:cs="Arial"/>
                    <w:sz w:val="22"/>
                    <w:szCs w:val="22"/>
                  </w:rPr>
                </w:pPr>
                <w:r w:rsidRPr="001A4DC8">
                  <w:rPr>
                    <w:rFonts w:ascii="Arial" w:hAnsi="Arial" w:cs="Arial"/>
                    <w:sz w:val="22"/>
                    <w:szCs w:val="22"/>
                  </w:rPr>
                  <w:t>Contact</w:t>
                </w:r>
              </w:p>
            </w:sdtContent>
          </w:sdt>
          <w:sdt>
            <w:sdtPr>
              <w:rPr>
                <w:rFonts w:ascii="Arial" w:hAnsi="Arial" w:cs="Arial"/>
                <w:sz w:val="22"/>
              </w:rPr>
              <w:id w:val="1111563247"/>
              <w:placeholder>
                <w:docPart w:val="845E23FCC91D414EB26F19E32433FADB"/>
              </w:placeholder>
              <w:temporary/>
              <w:showingPlcHdr/>
              <w15:appearance w15:val="hidden"/>
            </w:sdtPr>
            <w:sdtContent>
              <w:p w14:paraId="7633893C" w14:textId="77777777" w:rsidR="004D3011" w:rsidRPr="001A4DC8" w:rsidRDefault="004D3011" w:rsidP="004D3011">
                <w:pPr>
                  <w:rPr>
                    <w:rFonts w:ascii="Arial" w:hAnsi="Arial" w:cs="Arial"/>
                    <w:sz w:val="22"/>
                  </w:rPr>
                </w:pPr>
                <w:r w:rsidRPr="001A4DC8">
                  <w:rPr>
                    <w:rFonts w:ascii="Arial" w:hAnsi="Arial" w:cs="Arial"/>
                    <w:sz w:val="22"/>
                  </w:rPr>
                  <w:t>PHONE:</w:t>
                </w:r>
              </w:p>
            </w:sdtContent>
          </w:sdt>
          <w:p w14:paraId="3224B1EB" w14:textId="36E1262E" w:rsidR="004D3011" w:rsidRPr="001A4DC8" w:rsidRDefault="0065406C" w:rsidP="004D3011">
            <w:pPr>
              <w:rPr>
                <w:rFonts w:ascii="Arial" w:hAnsi="Arial" w:cs="Arial"/>
                <w:sz w:val="22"/>
              </w:rPr>
            </w:pPr>
            <w:r w:rsidRPr="001A4DC8">
              <w:rPr>
                <w:rFonts w:ascii="Arial" w:hAnsi="Arial" w:cs="Arial"/>
                <w:sz w:val="22"/>
              </w:rPr>
              <w:t>07958528480</w:t>
            </w:r>
          </w:p>
          <w:p w14:paraId="44CA463C" w14:textId="77777777" w:rsidR="004D3011" w:rsidRPr="001A4DC8" w:rsidRDefault="004D3011" w:rsidP="004D3011">
            <w:pPr>
              <w:rPr>
                <w:rFonts w:ascii="Arial" w:hAnsi="Arial" w:cs="Arial"/>
                <w:sz w:val="22"/>
              </w:rPr>
            </w:pPr>
          </w:p>
          <w:p w14:paraId="1EF538AD" w14:textId="4AEF55EA" w:rsidR="004D3011" w:rsidRPr="001A4DC8" w:rsidRDefault="0065406C" w:rsidP="004D3011">
            <w:pPr>
              <w:rPr>
                <w:rFonts w:ascii="Arial" w:hAnsi="Arial" w:cs="Arial"/>
                <w:sz w:val="22"/>
              </w:rPr>
            </w:pPr>
            <w:r w:rsidRPr="001A4DC8">
              <w:rPr>
                <w:rFonts w:ascii="Arial" w:hAnsi="Arial" w:cs="Arial"/>
                <w:sz w:val="22"/>
              </w:rPr>
              <w:t>ADDRESS:</w:t>
            </w:r>
          </w:p>
          <w:p w14:paraId="408C0643" w14:textId="345A616D" w:rsidR="004D3011" w:rsidRPr="001A4DC8" w:rsidRDefault="0065406C" w:rsidP="004D3011">
            <w:pPr>
              <w:rPr>
                <w:rFonts w:ascii="Arial" w:hAnsi="Arial" w:cs="Arial"/>
                <w:sz w:val="22"/>
              </w:rPr>
            </w:pPr>
            <w:r w:rsidRPr="001A4DC8">
              <w:rPr>
                <w:rFonts w:ascii="Arial" w:hAnsi="Arial" w:cs="Arial"/>
                <w:sz w:val="22"/>
              </w:rPr>
              <w:t xml:space="preserve">23 </w:t>
            </w:r>
            <w:proofErr w:type="spellStart"/>
            <w:r w:rsidRPr="001A4DC8">
              <w:rPr>
                <w:rFonts w:ascii="Arial" w:hAnsi="Arial" w:cs="Arial"/>
                <w:sz w:val="22"/>
              </w:rPr>
              <w:t>Meaburn</w:t>
            </w:r>
            <w:proofErr w:type="spellEnd"/>
            <w:r w:rsidRPr="001A4DC8">
              <w:rPr>
                <w:rFonts w:ascii="Arial" w:hAnsi="Arial" w:cs="Arial"/>
                <w:sz w:val="22"/>
              </w:rPr>
              <w:t xml:space="preserve"> Road</w:t>
            </w:r>
          </w:p>
          <w:p w14:paraId="0A586F83" w14:textId="17867BEA" w:rsidR="0065406C" w:rsidRPr="001A4DC8" w:rsidRDefault="0065406C" w:rsidP="004D3011">
            <w:pPr>
              <w:rPr>
                <w:rFonts w:ascii="Arial" w:hAnsi="Arial" w:cs="Arial"/>
                <w:sz w:val="22"/>
              </w:rPr>
            </w:pPr>
            <w:r w:rsidRPr="001A4DC8">
              <w:rPr>
                <w:rFonts w:ascii="Arial" w:hAnsi="Arial" w:cs="Arial"/>
                <w:sz w:val="22"/>
              </w:rPr>
              <w:t>Narrow Hill</w:t>
            </w:r>
          </w:p>
          <w:p w14:paraId="1D4C86AB" w14:textId="70CC40C8" w:rsidR="0065406C" w:rsidRPr="001A4DC8" w:rsidRDefault="0065406C" w:rsidP="004D3011">
            <w:pPr>
              <w:rPr>
                <w:rFonts w:ascii="Arial" w:hAnsi="Arial" w:cs="Arial"/>
                <w:sz w:val="22"/>
              </w:rPr>
            </w:pPr>
            <w:r w:rsidRPr="001A4DC8">
              <w:rPr>
                <w:rFonts w:ascii="Arial" w:hAnsi="Arial" w:cs="Arial"/>
                <w:sz w:val="22"/>
              </w:rPr>
              <w:t>Costly</w:t>
            </w:r>
          </w:p>
          <w:p w14:paraId="66DE38D9" w14:textId="76D9D034" w:rsidR="0065406C" w:rsidRPr="001A4DC8" w:rsidRDefault="0065406C" w:rsidP="004D3011">
            <w:pPr>
              <w:rPr>
                <w:rFonts w:ascii="Arial" w:hAnsi="Arial" w:cs="Arial"/>
                <w:sz w:val="22"/>
              </w:rPr>
            </w:pPr>
            <w:r w:rsidRPr="001A4DC8">
              <w:rPr>
                <w:rFonts w:ascii="Arial" w:hAnsi="Arial" w:cs="Arial"/>
                <w:sz w:val="22"/>
              </w:rPr>
              <w:t>B24 5DR</w:t>
            </w:r>
          </w:p>
          <w:p w14:paraId="56D901C5" w14:textId="77777777" w:rsidR="004D3011" w:rsidRPr="001A4DC8" w:rsidRDefault="004D3011" w:rsidP="004D3011">
            <w:pPr>
              <w:rPr>
                <w:rFonts w:ascii="Arial" w:hAnsi="Arial" w:cs="Arial"/>
                <w:sz w:val="22"/>
              </w:rPr>
            </w:pPr>
          </w:p>
          <w:sdt>
            <w:sdtPr>
              <w:rPr>
                <w:rFonts w:ascii="Arial" w:hAnsi="Arial" w:cs="Arial"/>
                <w:sz w:val="22"/>
              </w:rPr>
              <w:id w:val="-240260293"/>
              <w:placeholder>
                <w:docPart w:val="76409FD4A8FC4137897A6278140059BC"/>
              </w:placeholder>
              <w:temporary/>
              <w:showingPlcHdr/>
              <w15:appearance w15:val="hidden"/>
            </w:sdtPr>
            <w:sdtContent>
              <w:p w14:paraId="5E25BCB4" w14:textId="77777777" w:rsidR="004D3011" w:rsidRPr="001A4DC8" w:rsidRDefault="004D3011" w:rsidP="004D3011">
                <w:pPr>
                  <w:rPr>
                    <w:rFonts w:ascii="Arial" w:hAnsi="Arial" w:cs="Arial"/>
                    <w:sz w:val="22"/>
                  </w:rPr>
                </w:pPr>
                <w:r w:rsidRPr="001A4DC8">
                  <w:rPr>
                    <w:rFonts w:ascii="Arial" w:hAnsi="Arial" w:cs="Arial"/>
                    <w:sz w:val="22"/>
                  </w:rPr>
                  <w:t>EMAIL:</w:t>
                </w:r>
              </w:p>
            </w:sdtContent>
          </w:sdt>
          <w:p w14:paraId="68C532EF" w14:textId="3E646FEB" w:rsidR="00036450" w:rsidRPr="001A4DC8" w:rsidRDefault="0065406C" w:rsidP="004D3011">
            <w:pPr>
              <w:rPr>
                <w:rStyle w:val="Hyperlink"/>
                <w:rFonts w:ascii="Arial" w:hAnsi="Arial" w:cs="Arial"/>
                <w:sz w:val="22"/>
              </w:rPr>
            </w:pPr>
            <w:r w:rsidRPr="001A4DC8">
              <w:rPr>
                <w:rFonts w:ascii="Arial" w:hAnsi="Arial" w:cs="Arial"/>
                <w:sz w:val="22"/>
              </w:rPr>
              <w:t>1919087@STUDENT.UWTSD.AC.UK</w:t>
            </w:r>
          </w:p>
          <w:sdt>
            <w:sdtPr>
              <w:rPr>
                <w:rFonts w:ascii="Arial" w:hAnsi="Arial" w:cs="Arial"/>
                <w:sz w:val="22"/>
                <w:szCs w:val="22"/>
              </w:rPr>
              <w:id w:val="-1444214663"/>
              <w:placeholder>
                <w:docPart w:val="6593909ECEDE4F6692B7EFDC3437E5A5"/>
              </w:placeholder>
              <w:temporary/>
              <w:showingPlcHdr/>
              <w15:appearance w15:val="hidden"/>
            </w:sdtPr>
            <w:sdtContent>
              <w:p w14:paraId="703FEA17" w14:textId="77777777" w:rsidR="004D3011" w:rsidRPr="001A4DC8" w:rsidRDefault="00CB0055" w:rsidP="00CB0055">
                <w:pPr>
                  <w:pStyle w:val="Heading3"/>
                  <w:rPr>
                    <w:rFonts w:ascii="Arial" w:hAnsi="Arial" w:cs="Arial"/>
                    <w:sz w:val="22"/>
                    <w:szCs w:val="22"/>
                  </w:rPr>
                </w:pPr>
                <w:r w:rsidRPr="001A4DC8">
                  <w:rPr>
                    <w:rFonts w:ascii="Arial" w:hAnsi="Arial" w:cs="Arial"/>
                    <w:sz w:val="22"/>
                    <w:szCs w:val="22"/>
                  </w:rPr>
                  <w:t>Hobbies</w:t>
                </w:r>
              </w:p>
            </w:sdtContent>
          </w:sdt>
          <w:p w14:paraId="7D98871F" w14:textId="77777777" w:rsidR="001A4DC8" w:rsidRPr="001A4DC8" w:rsidRDefault="001A4DC8" w:rsidP="001A4DC8">
            <w:pPr>
              <w:rPr>
                <w:rFonts w:ascii="Arial" w:hAnsi="Arial" w:cs="Arial"/>
                <w:sz w:val="22"/>
              </w:rPr>
            </w:pPr>
            <w:r w:rsidRPr="001A4DC8">
              <w:rPr>
                <w:rFonts w:ascii="Arial" w:hAnsi="Arial" w:cs="Arial"/>
                <w:sz w:val="22"/>
              </w:rPr>
              <w:t>During my free time, I tend to read books about the effects of Mental Health.</w:t>
            </w:r>
          </w:p>
          <w:p w14:paraId="5F84B3FC" w14:textId="77777777" w:rsidR="001A4DC8" w:rsidRPr="001A4DC8" w:rsidRDefault="001A4DC8" w:rsidP="001A4DC8">
            <w:pPr>
              <w:rPr>
                <w:rFonts w:ascii="Arial" w:hAnsi="Arial" w:cs="Arial"/>
                <w:sz w:val="22"/>
              </w:rPr>
            </w:pPr>
            <w:r w:rsidRPr="001A4DC8">
              <w:rPr>
                <w:rFonts w:ascii="Arial" w:hAnsi="Arial" w:cs="Arial"/>
                <w:sz w:val="22"/>
              </w:rPr>
              <w:t>Spending time with my children and getting involved with my local community.</w:t>
            </w:r>
          </w:p>
          <w:p w14:paraId="00F9B0FA" w14:textId="77777777" w:rsidR="001A4DC8" w:rsidRPr="001A4DC8" w:rsidRDefault="001A4DC8" w:rsidP="001A4DC8">
            <w:pPr>
              <w:rPr>
                <w:rFonts w:ascii="Arial" w:hAnsi="Arial" w:cs="Arial"/>
                <w:sz w:val="22"/>
              </w:rPr>
            </w:pPr>
            <w:r w:rsidRPr="001A4DC8">
              <w:rPr>
                <w:rFonts w:ascii="Arial" w:hAnsi="Arial" w:cs="Arial"/>
                <w:sz w:val="22"/>
              </w:rPr>
              <w:t>Cooking and enjoying life.</w:t>
            </w:r>
          </w:p>
          <w:p w14:paraId="34F1EF05" w14:textId="2AAE6CC0" w:rsidR="004D3011" w:rsidRPr="001A4DC8" w:rsidRDefault="004D3011" w:rsidP="004D3011">
            <w:pPr>
              <w:rPr>
                <w:rFonts w:ascii="Arial" w:hAnsi="Arial" w:cs="Arial"/>
                <w:sz w:val="22"/>
              </w:rPr>
            </w:pPr>
          </w:p>
        </w:tc>
        <w:tc>
          <w:tcPr>
            <w:tcW w:w="720" w:type="dxa"/>
          </w:tcPr>
          <w:p w14:paraId="406B6DA1" w14:textId="77777777" w:rsidR="001B2ABD" w:rsidRPr="001A4DC8" w:rsidRDefault="001B2ABD" w:rsidP="000C45FF">
            <w:pPr>
              <w:tabs>
                <w:tab w:val="left" w:pos="990"/>
              </w:tabs>
              <w:rPr>
                <w:rFonts w:ascii="Arial" w:hAnsi="Arial" w:cs="Arial"/>
                <w:sz w:val="22"/>
              </w:rPr>
            </w:pPr>
          </w:p>
        </w:tc>
        <w:tc>
          <w:tcPr>
            <w:tcW w:w="6470" w:type="dxa"/>
          </w:tcPr>
          <w:p w14:paraId="74599905" w14:textId="3E8874BA" w:rsidR="001B2ABD" w:rsidRPr="001A4DC8" w:rsidRDefault="00B71AD2" w:rsidP="00036450">
            <w:pPr>
              <w:pStyle w:val="Heading2"/>
              <w:rPr>
                <w:rFonts w:ascii="Arial" w:hAnsi="Arial" w:cs="Arial"/>
                <w:szCs w:val="22"/>
              </w:rPr>
            </w:pPr>
            <w:r w:rsidRPr="001A4DC8">
              <w:rPr>
                <w:rFonts w:ascii="Arial" w:hAnsi="Arial" w:cs="Arial"/>
                <w:szCs w:val="22"/>
              </w:rPr>
              <w:t xml:space="preserve"> Education &amp; Training </w:t>
            </w:r>
          </w:p>
          <w:p w14:paraId="2C50455C" w14:textId="061F21AE" w:rsidR="00036450" w:rsidRPr="001A4DC8" w:rsidRDefault="000F4BB9" w:rsidP="00B359E4">
            <w:pPr>
              <w:pStyle w:val="Heading4"/>
              <w:rPr>
                <w:rFonts w:ascii="Arial" w:hAnsi="Arial" w:cs="Arial"/>
                <w:sz w:val="22"/>
              </w:rPr>
            </w:pPr>
            <w:r w:rsidRPr="001A4DC8">
              <w:rPr>
                <w:rFonts w:ascii="Arial" w:hAnsi="Arial" w:cs="Arial"/>
                <w:sz w:val="22"/>
              </w:rPr>
              <w:t>St Georges Primary School</w:t>
            </w:r>
          </w:p>
          <w:p w14:paraId="6FF04B64" w14:textId="5B3C12C4" w:rsidR="004D3011" w:rsidRPr="001A4DC8" w:rsidRDefault="00000000" w:rsidP="003C5493">
            <w:pPr>
              <w:pStyle w:val="Date"/>
              <w:rPr>
                <w:rFonts w:ascii="Arial" w:hAnsi="Arial" w:cs="Arial"/>
                <w:sz w:val="22"/>
              </w:rPr>
            </w:pPr>
            <w:sdt>
              <w:sdtPr>
                <w:rPr>
                  <w:rFonts w:ascii="Arial" w:hAnsi="Arial" w:cs="Arial"/>
                  <w:sz w:val="22"/>
                </w:rPr>
                <w:id w:val="201059472"/>
                <w:placeholder>
                  <w:docPart w:val="CC4224C939A8476BAE34322C9B25DBA3"/>
                </w:placeholder>
                <w:temporary/>
                <w:showingPlcHdr/>
                <w15:appearance w15:val="hidden"/>
              </w:sdtPr>
              <w:sdtContent>
                <w:r w:rsidR="00036450" w:rsidRPr="001A4DC8">
                  <w:rPr>
                    <w:rFonts w:ascii="Arial" w:hAnsi="Arial" w:cs="Arial"/>
                    <w:sz w:val="22"/>
                  </w:rPr>
                  <w:t>[Dates From]</w:t>
                </w:r>
              </w:sdtContent>
            </w:sdt>
            <w:r w:rsidR="00036450" w:rsidRPr="001A4DC8">
              <w:rPr>
                <w:rFonts w:ascii="Arial" w:hAnsi="Arial" w:cs="Arial"/>
                <w:sz w:val="22"/>
              </w:rPr>
              <w:t xml:space="preserve"> - </w:t>
            </w:r>
            <w:sdt>
              <w:sdtPr>
                <w:rPr>
                  <w:rFonts w:ascii="Arial" w:hAnsi="Arial" w:cs="Arial"/>
                  <w:sz w:val="22"/>
                </w:rPr>
                <w:id w:val="-1419934752"/>
                <w:placeholder>
                  <w:docPart w:val="639CFEA74D124CB280E3B6A35372EB99"/>
                </w:placeholder>
                <w:temporary/>
                <w:showingPlcHdr/>
                <w15:appearance w15:val="hidden"/>
              </w:sdtPr>
              <w:sdtContent>
                <w:r w:rsidR="00036450" w:rsidRPr="001A4DC8">
                  <w:rPr>
                    <w:rFonts w:ascii="Arial" w:hAnsi="Arial" w:cs="Arial"/>
                    <w:sz w:val="22"/>
                  </w:rPr>
                  <w:t>[To]</w:t>
                </w:r>
              </w:sdtContent>
            </w:sdt>
            <w:r w:rsidR="00036450" w:rsidRPr="001A4DC8">
              <w:rPr>
                <w:rFonts w:ascii="Arial" w:hAnsi="Arial" w:cs="Arial"/>
                <w:sz w:val="22"/>
              </w:rPr>
              <w:t>]</w:t>
            </w:r>
          </w:p>
          <w:p w14:paraId="70892619" w14:textId="77777777" w:rsidR="00036450" w:rsidRPr="001A4DC8" w:rsidRDefault="00036450" w:rsidP="00036450">
            <w:pPr>
              <w:rPr>
                <w:rFonts w:ascii="Arial" w:hAnsi="Arial" w:cs="Arial"/>
                <w:sz w:val="22"/>
              </w:rPr>
            </w:pPr>
          </w:p>
          <w:p w14:paraId="58878724" w14:textId="03F44700" w:rsidR="00036450" w:rsidRPr="001A4DC8" w:rsidRDefault="000F4BB9" w:rsidP="00B359E4">
            <w:pPr>
              <w:pStyle w:val="Heading4"/>
              <w:rPr>
                <w:rFonts w:ascii="Arial" w:hAnsi="Arial" w:cs="Arial"/>
                <w:sz w:val="22"/>
              </w:rPr>
            </w:pPr>
            <w:r w:rsidRPr="001A4DC8">
              <w:rPr>
                <w:rFonts w:ascii="Arial" w:hAnsi="Arial" w:cs="Arial"/>
                <w:sz w:val="22"/>
              </w:rPr>
              <w:t>Hillcrest Girls School &amp; Sixth Form Centre</w:t>
            </w:r>
          </w:p>
          <w:p w14:paraId="625845DF" w14:textId="48DC0A68" w:rsidR="00036450" w:rsidRPr="001A4DC8" w:rsidRDefault="000F4BB9" w:rsidP="00B359E4">
            <w:pPr>
              <w:pStyle w:val="Date"/>
              <w:rPr>
                <w:rFonts w:ascii="Arial" w:hAnsi="Arial" w:cs="Arial"/>
                <w:sz w:val="22"/>
              </w:rPr>
            </w:pPr>
            <w:r w:rsidRPr="001A4DC8">
              <w:rPr>
                <w:rFonts w:ascii="Arial" w:hAnsi="Arial" w:cs="Arial"/>
                <w:sz w:val="22"/>
              </w:rPr>
              <w:t>Sept 1997</w:t>
            </w:r>
            <w:r w:rsidR="00036450" w:rsidRPr="001A4DC8">
              <w:rPr>
                <w:rFonts w:ascii="Arial" w:hAnsi="Arial" w:cs="Arial"/>
                <w:sz w:val="22"/>
              </w:rPr>
              <w:t xml:space="preserve"> </w:t>
            </w:r>
            <w:r w:rsidRPr="001A4DC8">
              <w:rPr>
                <w:rFonts w:ascii="Arial" w:hAnsi="Arial" w:cs="Arial"/>
                <w:sz w:val="22"/>
              </w:rPr>
              <w:t>–</w:t>
            </w:r>
            <w:r w:rsidR="00036450" w:rsidRPr="001A4DC8">
              <w:rPr>
                <w:rFonts w:ascii="Arial" w:hAnsi="Arial" w:cs="Arial"/>
                <w:sz w:val="22"/>
              </w:rPr>
              <w:t xml:space="preserve"> </w:t>
            </w:r>
            <w:r w:rsidRPr="001A4DC8">
              <w:rPr>
                <w:rFonts w:ascii="Arial" w:hAnsi="Arial" w:cs="Arial"/>
                <w:sz w:val="22"/>
              </w:rPr>
              <w:t>May 2002</w:t>
            </w:r>
          </w:p>
          <w:p w14:paraId="6F7D5506" w14:textId="068E14F5" w:rsidR="00036450" w:rsidRPr="001A4DC8" w:rsidRDefault="002719E1" w:rsidP="00036450">
            <w:pPr>
              <w:rPr>
                <w:rFonts w:ascii="Arial" w:hAnsi="Arial" w:cs="Arial"/>
                <w:sz w:val="22"/>
              </w:rPr>
            </w:pPr>
            <w:r w:rsidRPr="001A4DC8">
              <w:rPr>
                <w:rFonts w:ascii="Arial" w:hAnsi="Arial" w:cs="Arial"/>
                <w:sz w:val="22"/>
              </w:rPr>
              <w:t>5 GCSE</w:t>
            </w:r>
          </w:p>
          <w:p w14:paraId="13C6B048" w14:textId="53E740DE" w:rsidR="002719E1" w:rsidRPr="001A4DC8" w:rsidRDefault="002719E1" w:rsidP="00036450">
            <w:pPr>
              <w:rPr>
                <w:rFonts w:ascii="Arial" w:hAnsi="Arial" w:cs="Arial"/>
                <w:sz w:val="22"/>
              </w:rPr>
            </w:pPr>
          </w:p>
          <w:p w14:paraId="68DEBA24" w14:textId="551021BF" w:rsidR="002719E1" w:rsidRPr="001A4DC8" w:rsidRDefault="002719E1" w:rsidP="002719E1">
            <w:pPr>
              <w:pStyle w:val="Heading4"/>
              <w:rPr>
                <w:rFonts w:ascii="Arial" w:hAnsi="Arial" w:cs="Arial"/>
                <w:sz w:val="22"/>
              </w:rPr>
            </w:pPr>
            <w:r w:rsidRPr="001A4DC8">
              <w:rPr>
                <w:rFonts w:ascii="Arial" w:hAnsi="Arial" w:cs="Arial"/>
                <w:sz w:val="22"/>
              </w:rPr>
              <w:t xml:space="preserve">Sutton </w:t>
            </w:r>
            <w:proofErr w:type="spellStart"/>
            <w:r w:rsidRPr="001A4DC8">
              <w:rPr>
                <w:rFonts w:ascii="Arial" w:hAnsi="Arial" w:cs="Arial"/>
                <w:sz w:val="22"/>
              </w:rPr>
              <w:t>Coldfield</w:t>
            </w:r>
            <w:proofErr w:type="spellEnd"/>
            <w:r w:rsidRPr="001A4DC8">
              <w:rPr>
                <w:rFonts w:ascii="Arial" w:hAnsi="Arial" w:cs="Arial"/>
                <w:sz w:val="22"/>
              </w:rPr>
              <w:t xml:space="preserve"> College </w:t>
            </w:r>
          </w:p>
          <w:p w14:paraId="4397F46F" w14:textId="426CC620" w:rsidR="002719E1" w:rsidRPr="001A4DC8" w:rsidRDefault="002719E1" w:rsidP="002719E1">
            <w:pPr>
              <w:pStyle w:val="Date"/>
              <w:rPr>
                <w:rFonts w:ascii="Arial" w:hAnsi="Arial" w:cs="Arial"/>
                <w:sz w:val="22"/>
              </w:rPr>
            </w:pPr>
            <w:r w:rsidRPr="001A4DC8">
              <w:rPr>
                <w:rFonts w:ascii="Arial" w:hAnsi="Arial" w:cs="Arial"/>
                <w:sz w:val="22"/>
              </w:rPr>
              <w:t>2002</w:t>
            </w:r>
            <w:r w:rsidRPr="001A4DC8">
              <w:rPr>
                <w:rFonts w:ascii="Arial" w:hAnsi="Arial" w:cs="Arial"/>
                <w:sz w:val="22"/>
              </w:rPr>
              <w:t xml:space="preserve"> - </w:t>
            </w:r>
            <w:r w:rsidRPr="001A4DC8">
              <w:rPr>
                <w:rFonts w:ascii="Arial" w:hAnsi="Arial" w:cs="Arial"/>
                <w:sz w:val="22"/>
              </w:rPr>
              <w:t>2003</w:t>
            </w:r>
          </w:p>
          <w:p w14:paraId="37891BBE" w14:textId="71E70375" w:rsidR="002719E1" w:rsidRPr="001A4DC8" w:rsidRDefault="002719E1" w:rsidP="002719E1">
            <w:pPr>
              <w:rPr>
                <w:rFonts w:ascii="Arial" w:hAnsi="Arial" w:cs="Arial"/>
                <w:sz w:val="22"/>
              </w:rPr>
            </w:pPr>
            <w:r w:rsidRPr="001A4DC8">
              <w:rPr>
                <w:rFonts w:ascii="Arial" w:hAnsi="Arial" w:cs="Arial"/>
                <w:sz w:val="22"/>
              </w:rPr>
              <w:t>Leisure &amp; Tourism</w:t>
            </w:r>
          </w:p>
          <w:p w14:paraId="21FA2490" w14:textId="77777777" w:rsidR="002719E1" w:rsidRPr="001A4DC8" w:rsidRDefault="002719E1" w:rsidP="002719E1">
            <w:pPr>
              <w:rPr>
                <w:rFonts w:ascii="Arial" w:hAnsi="Arial" w:cs="Arial"/>
                <w:sz w:val="22"/>
              </w:rPr>
            </w:pPr>
          </w:p>
          <w:p w14:paraId="08C0A8EB" w14:textId="442024B7" w:rsidR="002719E1" w:rsidRPr="001A4DC8" w:rsidRDefault="003C5493" w:rsidP="002719E1">
            <w:pPr>
              <w:pStyle w:val="Heading4"/>
              <w:rPr>
                <w:rFonts w:ascii="Arial" w:hAnsi="Arial" w:cs="Arial"/>
                <w:sz w:val="22"/>
              </w:rPr>
            </w:pPr>
            <w:r w:rsidRPr="001A4DC8">
              <w:rPr>
                <w:rFonts w:ascii="Arial" w:hAnsi="Arial" w:cs="Arial"/>
                <w:sz w:val="22"/>
              </w:rPr>
              <w:t>Finance and Business Training:</w:t>
            </w:r>
            <w:r w:rsidRPr="001A4DC8">
              <w:rPr>
                <w:rFonts w:ascii="Arial" w:hAnsi="Arial" w:cs="Arial"/>
                <w:sz w:val="22"/>
              </w:rPr>
              <w:t xml:space="preserve"> HND Business</w:t>
            </w:r>
          </w:p>
          <w:p w14:paraId="0D242EEB" w14:textId="46AEACDD" w:rsidR="002719E1" w:rsidRPr="001A4DC8" w:rsidRDefault="003C5493" w:rsidP="003C5493">
            <w:pPr>
              <w:pStyle w:val="Date"/>
              <w:rPr>
                <w:rFonts w:ascii="Arial" w:hAnsi="Arial" w:cs="Arial"/>
                <w:sz w:val="22"/>
              </w:rPr>
            </w:pPr>
            <w:r w:rsidRPr="001A4DC8">
              <w:rPr>
                <w:rFonts w:ascii="Arial" w:hAnsi="Arial" w:cs="Arial"/>
                <w:sz w:val="22"/>
              </w:rPr>
              <w:t>2014</w:t>
            </w:r>
            <w:r w:rsidR="002719E1" w:rsidRPr="001A4DC8">
              <w:rPr>
                <w:rFonts w:ascii="Arial" w:hAnsi="Arial" w:cs="Arial"/>
                <w:sz w:val="22"/>
              </w:rPr>
              <w:t xml:space="preserve"> - </w:t>
            </w:r>
            <w:r w:rsidRPr="001A4DC8">
              <w:rPr>
                <w:rFonts w:ascii="Arial" w:hAnsi="Arial" w:cs="Arial"/>
                <w:sz w:val="22"/>
              </w:rPr>
              <w:t>2015</w:t>
            </w:r>
          </w:p>
          <w:p w14:paraId="4028AF62" w14:textId="77777777" w:rsidR="002719E1" w:rsidRPr="001A4DC8" w:rsidRDefault="002719E1" w:rsidP="002719E1">
            <w:pPr>
              <w:rPr>
                <w:rFonts w:ascii="Arial" w:hAnsi="Arial" w:cs="Arial"/>
                <w:sz w:val="22"/>
              </w:rPr>
            </w:pPr>
          </w:p>
          <w:p w14:paraId="1DAC3175" w14:textId="5F3ACE92" w:rsidR="002719E1" w:rsidRPr="001A4DC8" w:rsidRDefault="003C5493" w:rsidP="002719E1">
            <w:pPr>
              <w:pStyle w:val="Heading4"/>
              <w:rPr>
                <w:rFonts w:ascii="Arial" w:hAnsi="Arial" w:cs="Arial"/>
                <w:sz w:val="22"/>
              </w:rPr>
            </w:pPr>
            <w:r w:rsidRPr="001A4DC8">
              <w:rPr>
                <w:rFonts w:ascii="Arial" w:hAnsi="Arial" w:cs="Arial"/>
                <w:sz w:val="22"/>
              </w:rPr>
              <w:t>M</w:t>
            </w:r>
            <w:r w:rsidRPr="001A4DC8">
              <w:rPr>
                <w:rFonts w:ascii="Arial" w:hAnsi="Arial" w:cs="Arial"/>
                <w:sz w:val="22"/>
              </w:rPr>
              <w:t xml:space="preserve">etropolitan </w:t>
            </w:r>
            <w:r w:rsidRPr="001A4DC8">
              <w:rPr>
                <w:rFonts w:ascii="Arial" w:hAnsi="Arial" w:cs="Arial"/>
                <w:sz w:val="22"/>
              </w:rPr>
              <w:t>C</w:t>
            </w:r>
            <w:r w:rsidRPr="001A4DC8">
              <w:rPr>
                <w:rFonts w:ascii="Arial" w:hAnsi="Arial" w:cs="Arial"/>
                <w:sz w:val="22"/>
              </w:rPr>
              <w:t xml:space="preserve">ollege </w:t>
            </w:r>
            <w:r w:rsidRPr="001A4DC8">
              <w:rPr>
                <w:rFonts w:ascii="Arial" w:hAnsi="Arial" w:cs="Arial"/>
                <w:sz w:val="22"/>
              </w:rPr>
              <w:t>B</w:t>
            </w:r>
            <w:r w:rsidRPr="001A4DC8">
              <w:rPr>
                <w:rFonts w:ascii="Arial" w:hAnsi="Arial" w:cs="Arial"/>
                <w:sz w:val="22"/>
              </w:rPr>
              <w:t>irmingham</w:t>
            </w:r>
          </w:p>
          <w:p w14:paraId="71F21710" w14:textId="3C758AF0" w:rsidR="002719E1" w:rsidRPr="001A4DC8" w:rsidRDefault="003C5493" w:rsidP="002719E1">
            <w:pPr>
              <w:pStyle w:val="Date"/>
              <w:rPr>
                <w:rFonts w:ascii="Arial" w:hAnsi="Arial" w:cs="Arial"/>
                <w:sz w:val="22"/>
              </w:rPr>
            </w:pPr>
            <w:r w:rsidRPr="001A4DC8">
              <w:rPr>
                <w:rFonts w:ascii="Arial" w:hAnsi="Arial" w:cs="Arial"/>
                <w:sz w:val="22"/>
              </w:rPr>
              <w:t>Sept 2016</w:t>
            </w:r>
            <w:r w:rsidR="002719E1" w:rsidRPr="001A4DC8">
              <w:rPr>
                <w:rFonts w:ascii="Arial" w:hAnsi="Arial" w:cs="Arial"/>
                <w:sz w:val="22"/>
              </w:rPr>
              <w:t xml:space="preserve"> </w:t>
            </w:r>
            <w:r w:rsidRPr="001A4DC8">
              <w:rPr>
                <w:rFonts w:ascii="Arial" w:hAnsi="Arial" w:cs="Arial"/>
                <w:sz w:val="22"/>
              </w:rPr>
              <w:t>–</w:t>
            </w:r>
            <w:r w:rsidR="002719E1" w:rsidRPr="001A4DC8">
              <w:rPr>
                <w:rFonts w:ascii="Arial" w:hAnsi="Arial" w:cs="Arial"/>
                <w:sz w:val="22"/>
              </w:rPr>
              <w:t xml:space="preserve"> </w:t>
            </w:r>
            <w:r w:rsidRPr="001A4DC8">
              <w:rPr>
                <w:rFonts w:ascii="Arial" w:hAnsi="Arial" w:cs="Arial"/>
                <w:sz w:val="22"/>
              </w:rPr>
              <w:t>Nov 2016</w:t>
            </w:r>
          </w:p>
          <w:p w14:paraId="68DF9D01" w14:textId="3A5600B9" w:rsidR="003C5493" w:rsidRPr="001A4DC8" w:rsidRDefault="003C5493" w:rsidP="003C5493">
            <w:pPr>
              <w:rPr>
                <w:rFonts w:ascii="Arial" w:hAnsi="Arial" w:cs="Arial"/>
                <w:sz w:val="22"/>
              </w:rPr>
            </w:pPr>
            <w:r w:rsidRPr="001A4DC8">
              <w:rPr>
                <w:rFonts w:ascii="Arial" w:hAnsi="Arial" w:cs="Arial"/>
                <w:sz w:val="22"/>
              </w:rPr>
              <w:t>Principles of Customer Service</w:t>
            </w:r>
          </w:p>
          <w:p w14:paraId="65971FAE" w14:textId="77777777" w:rsidR="003C5493" w:rsidRPr="001A4DC8" w:rsidRDefault="003C5493" w:rsidP="003C5493">
            <w:pPr>
              <w:rPr>
                <w:rFonts w:ascii="Arial" w:hAnsi="Arial" w:cs="Arial"/>
                <w:sz w:val="22"/>
              </w:rPr>
            </w:pPr>
            <w:r w:rsidRPr="001A4DC8">
              <w:rPr>
                <w:rFonts w:ascii="Arial" w:hAnsi="Arial" w:cs="Arial"/>
                <w:sz w:val="22"/>
              </w:rPr>
              <w:t>Employability Skills</w:t>
            </w:r>
          </w:p>
          <w:p w14:paraId="6F6BBE8A" w14:textId="33850419" w:rsidR="002719E1" w:rsidRPr="001A4DC8" w:rsidRDefault="003C5493" w:rsidP="003C5493">
            <w:pPr>
              <w:rPr>
                <w:rFonts w:ascii="Arial" w:hAnsi="Arial" w:cs="Arial"/>
                <w:sz w:val="22"/>
              </w:rPr>
            </w:pPr>
            <w:r w:rsidRPr="001A4DC8">
              <w:rPr>
                <w:rFonts w:ascii="Arial" w:hAnsi="Arial" w:cs="Arial"/>
                <w:sz w:val="22"/>
              </w:rPr>
              <w:t>Practical Cleaning Skills</w:t>
            </w:r>
            <w:r w:rsidR="002719E1" w:rsidRPr="001A4DC8">
              <w:rPr>
                <w:rFonts w:ascii="Arial" w:hAnsi="Arial" w:cs="Arial"/>
                <w:sz w:val="22"/>
              </w:rPr>
              <w:t>.</w:t>
            </w:r>
          </w:p>
          <w:p w14:paraId="10FAF41F" w14:textId="06741638" w:rsidR="003C5493" w:rsidRPr="001A4DC8" w:rsidRDefault="003C5493" w:rsidP="003C5493">
            <w:pPr>
              <w:rPr>
                <w:rFonts w:ascii="Arial" w:hAnsi="Arial" w:cs="Arial"/>
                <w:sz w:val="22"/>
              </w:rPr>
            </w:pPr>
          </w:p>
          <w:p w14:paraId="6C407B37" w14:textId="2AF8AE24" w:rsidR="003C5493" w:rsidRPr="001A4DC8" w:rsidRDefault="00B71AD2" w:rsidP="00B71AD2">
            <w:pPr>
              <w:ind w:left="2160" w:hanging="2160"/>
              <w:rPr>
                <w:rFonts w:ascii="Arial" w:hAnsi="Arial" w:cs="Arial"/>
                <w:b/>
                <w:bCs/>
                <w:sz w:val="22"/>
              </w:rPr>
            </w:pPr>
            <w:r w:rsidRPr="001A4DC8">
              <w:rPr>
                <w:rFonts w:ascii="Arial" w:hAnsi="Arial" w:cs="Arial"/>
                <w:b/>
                <w:bCs/>
                <w:sz w:val="22"/>
              </w:rPr>
              <w:t xml:space="preserve">University of </w:t>
            </w:r>
            <w:r w:rsidRPr="001A4DC8">
              <w:rPr>
                <w:rFonts w:ascii="Arial" w:hAnsi="Arial" w:cs="Arial"/>
                <w:b/>
                <w:bCs/>
                <w:sz w:val="22"/>
              </w:rPr>
              <w:t>Wales Trinity</w:t>
            </w:r>
            <w:r w:rsidRPr="001A4DC8">
              <w:rPr>
                <w:rFonts w:ascii="Arial" w:hAnsi="Arial" w:cs="Arial"/>
                <w:b/>
                <w:bCs/>
                <w:sz w:val="22"/>
              </w:rPr>
              <w:t xml:space="preserve"> Saint David:</w:t>
            </w:r>
          </w:p>
          <w:p w14:paraId="00C3E5D8" w14:textId="4BEA12C7" w:rsidR="003C5493" w:rsidRPr="001A4DC8" w:rsidRDefault="00B71AD2" w:rsidP="003C5493">
            <w:pPr>
              <w:pStyle w:val="Date"/>
              <w:rPr>
                <w:rFonts w:ascii="Arial" w:hAnsi="Arial" w:cs="Arial"/>
                <w:sz w:val="22"/>
              </w:rPr>
            </w:pPr>
            <w:r w:rsidRPr="001A4DC8">
              <w:rPr>
                <w:rFonts w:ascii="Arial" w:hAnsi="Arial" w:cs="Arial"/>
                <w:sz w:val="22"/>
              </w:rPr>
              <w:t>Sept 2020</w:t>
            </w:r>
            <w:r w:rsidR="003C5493" w:rsidRPr="001A4DC8">
              <w:rPr>
                <w:rFonts w:ascii="Arial" w:hAnsi="Arial" w:cs="Arial"/>
                <w:sz w:val="22"/>
              </w:rPr>
              <w:t xml:space="preserve"> </w:t>
            </w:r>
            <w:r w:rsidRPr="001A4DC8">
              <w:rPr>
                <w:rFonts w:ascii="Arial" w:hAnsi="Arial" w:cs="Arial"/>
                <w:sz w:val="22"/>
              </w:rPr>
              <w:t>–</w:t>
            </w:r>
            <w:r w:rsidR="003C5493" w:rsidRPr="001A4DC8">
              <w:rPr>
                <w:rFonts w:ascii="Arial" w:hAnsi="Arial" w:cs="Arial"/>
                <w:sz w:val="22"/>
              </w:rPr>
              <w:t xml:space="preserve"> </w:t>
            </w:r>
            <w:r w:rsidRPr="001A4DC8">
              <w:rPr>
                <w:rFonts w:ascii="Arial" w:hAnsi="Arial" w:cs="Arial"/>
                <w:sz w:val="22"/>
              </w:rPr>
              <w:t>Sept 2021</w:t>
            </w:r>
          </w:p>
          <w:p w14:paraId="6BA3465E" w14:textId="77777777" w:rsidR="00B71AD2" w:rsidRPr="001A4DC8" w:rsidRDefault="00B71AD2" w:rsidP="00B71AD2">
            <w:pPr>
              <w:ind w:left="2160" w:hanging="2160"/>
              <w:rPr>
                <w:rFonts w:ascii="Arial" w:hAnsi="Arial" w:cs="Arial"/>
                <w:sz w:val="22"/>
              </w:rPr>
            </w:pPr>
            <w:r w:rsidRPr="001A4DC8">
              <w:rPr>
                <w:rFonts w:ascii="Arial" w:hAnsi="Arial" w:cs="Arial"/>
                <w:sz w:val="22"/>
              </w:rPr>
              <w:t>Certificate in Higher Education: Skills for the</w:t>
            </w:r>
          </w:p>
          <w:p w14:paraId="7655427E" w14:textId="13F2DDDD" w:rsidR="003C5493" w:rsidRPr="001A4DC8" w:rsidRDefault="00B71AD2" w:rsidP="00B71AD2">
            <w:pPr>
              <w:rPr>
                <w:rFonts w:ascii="Arial" w:hAnsi="Arial" w:cs="Arial"/>
                <w:sz w:val="22"/>
              </w:rPr>
            </w:pPr>
            <w:r w:rsidRPr="001A4DC8">
              <w:rPr>
                <w:rFonts w:ascii="Arial" w:hAnsi="Arial" w:cs="Arial"/>
                <w:sz w:val="22"/>
              </w:rPr>
              <w:t>Workplace (Health and Social Care)</w:t>
            </w:r>
          </w:p>
          <w:p w14:paraId="6736160A" w14:textId="02155CA3" w:rsidR="00B71AD2" w:rsidRPr="001A4DC8" w:rsidRDefault="00B71AD2" w:rsidP="00B71AD2">
            <w:pPr>
              <w:rPr>
                <w:rFonts w:ascii="Arial" w:hAnsi="Arial" w:cs="Arial"/>
                <w:sz w:val="22"/>
              </w:rPr>
            </w:pPr>
          </w:p>
          <w:p w14:paraId="4ACF6ACD" w14:textId="4A14D314" w:rsidR="00B71AD2" w:rsidRPr="001A4DC8" w:rsidRDefault="00B71AD2" w:rsidP="00B71AD2">
            <w:pPr>
              <w:rPr>
                <w:rFonts w:ascii="Arial" w:hAnsi="Arial" w:cs="Arial"/>
                <w:b/>
                <w:bCs/>
                <w:sz w:val="22"/>
              </w:rPr>
            </w:pPr>
            <w:r w:rsidRPr="001A4DC8">
              <w:rPr>
                <w:rFonts w:ascii="Arial" w:hAnsi="Arial" w:cs="Arial"/>
                <w:b/>
                <w:bCs/>
                <w:sz w:val="22"/>
              </w:rPr>
              <w:t>A member of Highgate</w:t>
            </w:r>
            <w:r w:rsidRPr="001A4DC8">
              <w:rPr>
                <w:rFonts w:ascii="Arial" w:hAnsi="Arial" w:cs="Arial"/>
                <w:b/>
                <w:bCs/>
                <w:sz w:val="22"/>
              </w:rPr>
              <w:t xml:space="preserve"> </w:t>
            </w:r>
            <w:r w:rsidRPr="001A4DC8">
              <w:rPr>
                <w:rFonts w:ascii="Arial" w:hAnsi="Arial" w:cs="Arial"/>
                <w:b/>
                <w:bCs/>
                <w:sz w:val="22"/>
              </w:rPr>
              <w:t>Housing Liaison Boards</w:t>
            </w:r>
          </w:p>
          <w:p w14:paraId="124113A4" w14:textId="2B2AA232" w:rsidR="00B71AD2" w:rsidRPr="001A4DC8" w:rsidRDefault="00B71AD2" w:rsidP="00B71AD2">
            <w:pPr>
              <w:pStyle w:val="Date"/>
              <w:rPr>
                <w:rFonts w:ascii="Arial" w:hAnsi="Arial" w:cs="Arial"/>
                <w:sz w:val="22"/>
              </w:rPr>
            </w:pPr>
            <w:r w:rsidRPr="001A4DC8">
              <w:rPr>
                <w:rFonts w:ascii="Arial" w:hAnsi="Arial" w:cs="Arial"/>
                <w:sz w:val="22"/>
              </w:rPr>
              <w:t>Sept 2021</w:t>
            </w:r>
            <w:r w:rsidRPr="001A4DC8">
              <w:rPr>
                <w:rFonts w:ascii="Arial" w:hAnsi="Arial" w:cs="Arial"/>
                <w:sz w:val="22"/>
              </w:rPr>
              <w:t xml:space="preserve"> - </w:t>
            </w:r>
            <w:r w:rsidRPr="001A4DC8">
              <w:rPr>
                <w:rFonts w:ascii="Arial" w:hAnsi="Arial" w:cs="Arial"/>
                <w:sz w:val="22"/>
              </w:rPr>
              <w:t>Current</w:t>
            </w:r>
          </w:p>
          <w:p w14:paraId="659B33E5" w14:textId="10823246" w:rsidR="00B71AD2" w:rsidRPr="001A4DC8" w:rsidRDefault="00B71AD2" w:rsidP="00B71AD2">
            <w:pPr>
              <w:rPr>
                <w:rFonts w:ascii="Arial" w:hAnsi="Arial" w:cs="Arial"/>
                <w:sz w:val="22"/>
              </w:rPr>
            </w:pPr>
            <w:r w:rsidRPr="001A4DC8">
              <w:rPr>
                <w:rFonts w:ascii="Arial" w:hAnsi="Arial" w:cs="Arial"/>
                <w:sz w:val="22"/>
              </w:rPr>
              <w:t xml:space="preserve">A Group of </w:t>
            </w:r>
            <w:r w:rsidR="005E313B" w:rsidRPr="001A4DC8">
              <w:rPr>
                <w:rFonts w:ascii="Arial" w:hAnsi="Arial" w:cs="Arial"/>
                <w:sz w:val="22"/>
              </w:rPr>
              <w:t>tenants and residents that arrange meetings to monitor and improve housing services in our local area</w:t>
            </w:r>
          </w:p>
          <w:p w14:paraId="69B06EF8" w14:textId="77777777" w:rsidR="002719E1" w:rsidRPr="001A4DC8" w:rsidRDefault="002719E1" w:rsidP="00036450">
            <w:pPr>
              <w:rPr>
                <w:rFonts w:ascii="Arial" w:hAnsi="Arial" w:cs="Arial"/>
                <w:sz w:val="22"/>
              </w:rPr>
            </w:pPr>
          </w:p>
          <w:sdt>
            <w:sdtPr>
              <w:rPr>
                <w:rFonts w:ascii="Arial" w:hAnsi="Arial" w:cs="Arial"/>
                <w:szCs w:val="22"/>
              </w:rPr>
              <w:id w:val="1001553383"/>
              <w:placeholder>
                <w:docPart w:val="74425F25EAB4456DA9B15E936F53F707"/>
              </w:placeholder>
              <w:temporary/>
              <w:showingPlcHdr/>
              <w15:appearance w15:val="hidden"/>
            </w:sdtPr>
            <w:sdtContent>
              <w:p w14:paraId="3633BF4A" w14:textId="77777777" w:rsidR="00036450" w:rsidRPr="001A4DC8" w:rsidRDefault="00036450" w:rsidP="00036450">
                <w:pPr>
                  <w:pStyle w:val="Heading2"/>
                  <w:rPr>
                    <w:rFonts w:ascii="Arial" w:hAnsi="Arial" w:cs="Arial"/>
                    <w:szCs w:val="22"/>
                  </w:rPr>
                </w:pPr>
                <w:r w:rsidRPr="001A4DC8">
                  <w:rPr>
                    <w:rFonts w:ascii="Arial" w:hAnsi="Arial" w:cs="Arial"/>
                    <w:szCs w:val="22"/>
                  </w:rPr>
                  <w:t>WORK EXPERIENCE</w:t>
                </w:r>
              </w:p>
            </w:sdtContent>
          </w:sdt>
          <w:p w14:paraId="7A3E5A50" w14:textId="67A20521" w:rsidR="00036450" w:rsidRPr="001A4DC8" w:rsidRDefault="00993930" w:rsidP="00B359E4">
            <w:pPr>
              <w:pStyle w:val="Heading4"/>
              <w:rPr>
                <w:rFonts w:ascii="Arial" w:hAnsi="Arial" w:cs="Arial"/>
                <w:bCs/>
                <w:sz w:val="22"/>
              </w:rPr>
            </w:pPr>
            <w:r w:rsidRPr="001A4DC8">
              <w:rPr>
                <w:rFonts w:ascii="Arial" w:hAnsi="Arial" w:cs="Arial"/>
                <w:sz w:val="22"/>
              </w:rPr>
              <w:t>Various Hospitality Jobs</w:t>
            </w:r>
            <w:r w:rsidR="00036450" w:rsidRPr="001A4DC8">
              <w:rPr>
                <w:rFonts w:ascii="Arial" w:hAnsi="Arial" w:cs="Arial"/>
                <w:sz w:val="22"/>
              </w:rPr>
              <w:t xml:space="preserve">  </w:t>
            </w:r>
          </w:p>
          <w:p w14:paraId="451BA680" w14:textId="5FB6BA88" w:rsidR="00036450" w:rsidRPr="001A4DC8" w:rsidRDefault="00993930" w:rsidP="00B359E4">
            <w:pPr>
              <w:pStyle w:val="Date"/>
              <w:rPr>
                <w:rFonts w:ascii="Arial" w:hAnsi="Arial" w:cs="Arial"/>
                <w:sz w:val="22"/>
              </w:rPr>
            </w:pPr>
            <w:r w:rsidRPr="001A4DC8">
              <w:rPr>
                <w:rFonts w:ascii="Arial" w:hAnsi="Arial" w:cs="Arial"/>
                <w:sz w:val="22"/>
              </w:rPr>
              <w:t>2001</w:t>
            </w:r>
            <w:r w:rsidR="00036450" w:rsidRPr="001A4DC8">
              <w:rPr>
                <w:rFonts w:ascii="Arial" w:hAnsi="Arial" w:cs="Arial"/>
                <w:sz w:val="22"/>
              </w:rPr>
              <w:t>–</w:t>
            </w:r>
            <w:r w:rsidRPr="001A4DC8">
              <w:rPr>
                <w:rFonts w:ascii="Arial" w:hAnsi="Arial" w:cs="Arial"/>
                <w:sz w:val="22"/>
              </w:rPr>
              <w:t>2004</w:t>
            </w:r>
          </w:p>
          <w:p w14:paraId="50CF44A8" w14:textId="330F955D" w:rsidR="00036450" w:rsidRPr="001A4DC8" w:rsidRDefault="00993930" w:rsidP="00036450">
            <w:pPr>
              <w:rPr>
                <w:rFonts w:ascii="Arial" w:hAnsi="Arial" w:cs="Arial"/>
                <w:sz w:val="22"/>
              </w:rPr>
            </w:pPr>
            <w:r w:rsidRPr="001A4DC8">
              <w:rPr>
                <w:rFonts w:ascii="Arial" w:hAnsi="Arial" w:cs="Arial"/>
                <w:sz w:val="22"/>
              </w:rPr>
              <w:t xml:space="preserve">Providing an </w:t>
            </w:r>
            <w:r w:rsidR="002719E1" w:rsidRPr="001A4DC8">
              <w:rPr>
                <w:rFonts w:ascii="Arial" w:hAnsi="Arial" w:cs="Arial"/>
                <w:sz w:val="22"/>
              </w:rPr>
              <w:t>all-round</w:t>
            </w:r>
            <w:r w:rsidRPr="001A4DC8">
              <w:rPr>
                <w:rFonts w:ascii="Arial" w:hAnsi="Arial" w:cs="Arial"/>
                <w:sz w:val="22"/>
              </w:rPr>
              <w:t xml:space="preserve"> customer service experience. Preparing food and beverages. House keeping at the Grand Hotel</w:t>
            </w:r>
            <w:r w:rsidR="002719E1" w:rsidRPr="001A4DC8">
              <w:rPr>
                <w:rFonts w:ascii="Arial" w:hAnsi="Arial" w:cs="Arial"/>
                <w:sz w:val="22"/>
              </w:rPr>
              <w:t xml:space="preserve"> and provide a high standard of care at Aston Villa Football Club.</w:t>
            </w:r>
          </w:p>
          <w:p w14:paraId="3A89B7CD" w14:textId="77777777" w:rsidR="004D3011" w:rsidRPr="001A4DC8" w:rsidRDefault="004D3011" w:rsidP="00036450">
            <w:pPr>
              <w:rPr>
                <w:rFonts w:ascii="Arial" w:hAnsi="Arial" w:cs="Arial"/>
                <w:sz w:val="22"/>
              </w:rPr>
            </w:pPr>
          </w:p>
          <w:p w14:paraId="505CF3FC" w14:textId="6DFE16A3" w:rsidR="004D3011" w:rsidRPr="001A4DC8" w:rsidRDefault="005E313B" w:rsidP="00B359E4">
            <w:pPr>
              <w:pStyle w:val="Heading4"/>
              <w:rPr>
                <w:rFonts w:ascii="Arial" w:hAnsi="Arial" w:cs="Arial"/>
                <w:bCs/>
                <w:sz w:val="22"/>
              </w:rPr>
            </w:pPr>
            <w:r w:rsidRPr="001A4DC8">
              <w:rPr>
                <w:rFonts w:ascii="Arial" w:hAnsi="Arial" w:cs="Arial"/>
                <w:sz w:val="22"/>
              </w:rPr>
              <w:t>HSBC Bank Customer Service</w:t>
            </w:r>
          </w:p>
          <w:p w14:paraId="1908F373" w14:textId="3F6D0E7C" w:rsidR="004D3011" w:rsidRPr="001A4DC8" w:rsidRDefault="005E313B" w:rsidP="00B359E4">
            <w:pPr>
              <w:pStyle w:val="Date"/>
              <w:rPr>
                <w:rFonts w:ascii="Arial" w:hAnsi="Arial" w:cs="Arial"/>
                <w:sz w:val="22"/>
              </w:rPr>
            </w:pPr>
            <w:r w:rsidRPr="001A4DC8">
              <w:rPr>
                <w:rFonts w:ascii="Arial" w:hAnsi="Arial" w:cs="Arial"/>
                <w:sz w:val="22"/>
              </w:rPr>
              <w:t>Apr 2004</w:t>
            </w:r>
            <w:r w:rsidR="004D3011" w:rsidRPr="001A4DC8">
              <w:rPr>
                <w:rFonts w:ascii="Arial" w:hAnsi="Arial" w:cs="Arial"/>
                <w:sz w:val="22"/>
              </w:rPr>
              <w:t>–</w:t>
            </w:r>
            <w:r w:rsidRPr="001A4DC8">
              <w:rPr>
                <w:rFonts w:ascii="Arial" w:hAnsi="Arial" w:cs="Arial"/>
                <w:sz w:val="22"/>
              </w:rPr>
              <w:t>Oct 2005</w:t>
            </w:r>
          </w:p>
          <w:p w14:paraId="3CF0F4BA" w14:textId="77777777" w:rsidR="006A4EB2" w:rsidRPr="006A4EB2" w:rsidRDefault="006A4EB2" w:rsidP="006A4EB2">
            <w:pPr>
              <w:numPr>
                <w:ilvl w:val="0"/>
                <w:numId w:val="2"/>
              </w:numPr>
              <w:rPr>
                <w:rFonts w:ascii="Arial" w:eastAsia="Times New Roman" w:hAnsi="Arial" w:cs="Arial"/>
                <w:color w:val="0E101A"/>
                <w:sz w:val="22"/>
                <w:lang w:val="en-GB" w:eastAsia="en-GB"/>
              </w:rPr>
            </w:pPr>
            <w:r w:rsidRPr="006A4EB2">
              <w:rPr>
                <w:rFonts w:ascii="Arial" w:eastAsia="Times New Roman" w:hAnsi="Arial" w:cs="Arial"/>
                <w:color w:val="0E101A"/>
                <w:sz w:val="22"/>
                <w:lang w:val="en-GB" w:eastAsia="en-GB"/>
              </w:rPr>
              <w:t>Speaking to customers, resolving a variety of queries over the phone</w:t>
            </w:r>
          </w:p>
          <w:p w14:paraId="02E95519" w14:textId="77777777" w:rsidR="006A4EB2" w:rsidRPr="006A4EB2" w:rsidRDefault="006A4EB2" w:rsidP="006A4EB2">
            <w:pPr>
              <w:numPr>
                <w:ilvl w:val="0"/>
                <w:numId w:val="2"/>
              </w:numPr>
              <w:rPr>
                <w:rFonts w:ascii="Arial" w:eastAsia="Times New Roman" w:hAnsi="Arial" w:cs="Arial"/>
                <w:color w:val="0E101A"/>
                <w:sz w:val="22"/>
                <w:lang w:val="en-GB" w:eastAsia="en-GB"/>
              </w:rPr>
            </w:pPr>
            <w:r w:rsidRPr="006A4EB2">
              <w:rPr>
                <w:rFonts w:ascii="Arial" w:eastAsia="Times New Roman" w:hAnsi="Arial" w:cs="Arial"/>
                <w:color w:val="0E101A"/>
                <w:sz w:val="22"/>
                <w:lang w:val="en-GB" w:eastAsia="en-GB"/>
              </w:rPr>
              <w:t>Helping with account balances, statements, bill payments and setting up standing orders and direct debits</w:t>
            </w:r>
          </w:p>
          <w:p w14:paraId="4C72452C" w14:textId="77777777" w:rsidR="006A4EB2" w:rsidRPr="006A4EB2" w:rsidRDefault="006A4EB2" w:rsidP="006A4EB2">
            <w:pPr>
              <w:numPr>
                <w:ilvl w:val="0"/>
                <w:numId w:val="2"/>
              </w:numPr>
              <w:rPr>
                <w:rFonts w:ascii="Arial" w:eastAsia="Times New Roman" w:hAnsi="Arial" w:cs="Arial"/>
                <w:color w:val="0E101A"/>
                <w:sz w:val="22"/>
                <w:lang w:val="en-GB" w:eastAsia="en-GB"/>
              </w:rPr>
            </w:pPr>
            <w:r w:rsidRPr="006A4EB2">
              <w:rPr>
                <w:rFonts w:ascii="Arial" w:eastAsia="Times New Roman" w:hAnsi="Arial" w:cs="Arial"/>
                <w:color w:val="0E101A"/>
                <w:sz w:val="22"/>
                <w:lang w:val="en-GB" w:eastAsia="en-GB"/>
              </w:rPr>
              <w:t>Encouraging the use of the Bank’s alternative self-help, according to the customer’s needs</w:t>
            </w:r>
          </w:p>
          <w:p w14:paraId="56D47F74" w14:textId="0119E816" w:rsidR="006A4EB2" w:rsidRPr="006A4EB2" w:rsidRDefault="006A4EB2" w:rsidP="006A4EB2">
            <w:pPr>
              <w:numPr>
                <w:ilvl w:val="0"/>
                <w:numId w:val="2"/>
              </w:numPr>
              <w:rPr>
                <w:rFonts w:ascii="Arial" w:eastAsia="Times New Roman" w:hAnsi="Arial" w:cs="Arial"/>
                <w:color w:val="0E101A"/>
                <w:sz w:val="22"/>
                <w:lang w:val="en-GB" w:eastAsia="en-GB"/>
              </w:rPr>
            </w:pPr>
            <w:r w:rsidRPr="006A4EB2">
              <w:rPr>
                <w:rFonts w:ascii="Arial" w:eastAsia="Times New Roman" w:hAnsi="Arial" w:cs="Arial"/>
                <w:color w:val="0E101A"/>
                <w:sz w:val="22"/>
                <w:lang w:val="en-GB" w:eastAsia="en-GB"/>
              </w:rPr>
              <w:t xml:space="preserve">Adhering to call processes, </w:t>
            </w:r>
            <w:r w:rsidRPr="001A4DC8">
              <w:rPr>
                <w:rFonts w:ascii="Arial" w:eastAsia="Times New Roman" w:hAnsi="Arial" w:cs="Arial"/>
                <w:color w:val="0E101A"/>
                <w:sz w:val="22"/>
                <w:lang w:val="en-GB" w:eastAsia="en-GB"/>
              </w:rPr>
              <w:t>procedures,</w:t>
            </w:r>
            <w:r w:rsidRPr="006A4EB2">
              <w:rPr>
                <w:rFonts w:ascii="Arial" w:eastAsia="Times New Roman" w:hAnsi="Arial" w:cs="Arial"/>
                <w:color w:val="0E101A"/>
                <w:sz w:val="22"/>
                <w:lang w:val="en-GB" w:eastAsia="en-GB"/>
              </w:rPr>
              <w:t xml:space="preserve"> and guidelines.</w:t>
            </w:r>
          </w:p>
          <w:p w14:paraId="312A6726" w14:textId="59E931D0" w:rsidR="006A4EB2" w:rsidRPr="001A4DC8" w:rsidRDefault="006A4EB2" w:rsidP="006A4EB2">
            <w:pPr>
              <w:numPr>
                <w:ilvl w:val="0"/>
                <w:numId w:val="2"/>
              </w:numPr>
              <w:rPr>
                <w:rFonts w:ascii="Arial" w:eastAsia="Times New Roman" w:hAnsi="Arial" w:cs="Arial"/>
                <w:color w:val="0E101A"/>
                <w:sz w:val="22"/>
                <w:lang w:val="en-GB" w:eastAsia="en-GB"/>
              </w:rPr>
            </w:pPr>
            <w:r w:rsidRPr="006A4EB2">
              <w:rPr>
                <w:rFonts w:ascii="Arial" w:eastAsia="Times New Roman" w:hAnsi="Arial" w:cs="Arial"/>
                <w:color w:val="0E101A"/>
                <w:sz w:val="22"/>
                <w:lang w:val="en-GB" w:eastAsia="en-GB"/>
              </w:rPr>
              <w:t>Providing excellent customer service, going above and beyond customer’s expectations on every single call</w:t>
            </w:r>
          </w:p>
          <w:p w14:paraId="6228DDA4" w14:textId="77777777" w:rsidR="006A4EB2" w:rsidRPr="006A4EB2" w:rsidRDefault="006A4EB2" w:rsidP="006A4EB2">
            <w:pPr>
              <w:ind w:left="720"/>
              <w:rPr>
                <w:rFonts w:ascii="Arial" w:eastAsia="Times New Roman" w:hAnsi="Arial" w:cs="Arial"/>
                <w:color w:val="0E101A"/>
                <w:sz w:val="22"/>
                <w:lang w:val="en-GB" w:eastAsia="en-GB"/>
              </w:rPr>
            </w:pPr>
          </w:p>
          <w:p w14:paraId="077041A5" w14:textId="4E05199E" w:rsidR="004D3011" w:rsidRPr="001A4DC8" w:rsidRDefault="004D3011" w:rsidP="004D3011">
            <w:pPr>
              <w:rPr>
                <w:rFonts w:ascii="Arial" w:hAnsi="Arial" w:cs="Arial"/>
                <w:sz w:val="22"/>
              </w:rPr>
            </w:pPr>
          </w:p>
          <w:p w14:paraId="789319A0" w14:textId="77777777" w:rsidR="004D3011" w:rsidRPr="001A4DC8" w:rsidRDefault="004D3011" w:rsidP="00036450">
            <w:pPr>
              <w:rPr>
                <w:rFonts w:ascii="Arial" w:hAnsi="Arial" w:cs="Arial"/>
                <w:sz w:val="22"/>
              </w:rPr>
            </w:pPr>
          </w:p>
          <w:p w14:paraId="3E4B024A" w14:textId="723CE3B5" w:rsidR="004D3011" w:rsidRPr="001A4DC8" w:rsidRDefault="006A4EB2" w:rsidP="00B359E4">
            <w:pPr>
              <w:pStyle w:val="Heading4"/>
              <w:rPr>
                <w:rFonts w:ascii="Arial" w:hAnsi="Arial" w:cs="Arial"/>
                <w:bCs/>
                <w:sz w:val="22"/>
              </w:rPr>
            </w:pPr>
            <w:r w:rsidRPr="001A4DC8">
              <w:rPr>
                <w:rFonts w:ascii="Arial" w:hAnsi="Arial" w:cs="Arial"/>
                <w:sz w:val="22"/>
              </w:rPr>
              <w:t xml:space="preserve">Legrand Credit </w:t>
            </w:r>
            <w:r w:rsidR="00893FAE" w:rsidRPr="001A4DC8">
              <w:rPr>
                <w:rFonts w:ascii="Arial" w:hAnsi="Arial" w:cs="Arial"/>
                <w:sz w:val="22"/>
              </w:rPr>
              <w:t>C</w:t>
            </w:r>
            <w:r w:rsidRPr="001A4DC8">
              <w:rPr>
                <w:rFonts w:ascii="Arial" w:hAnsi="Arial" w:cs="Arial"/>
                <w:sz w:val="22"/>
              </w:rPr>
              <w:t>ontrol</w:t>
            </w:r>
            <w:r w:rsidR="004D3011" w:rsidRPr="001A4DC8">
              <w:rPr>
                <w:rFonts w:ascii="Arial" w:hAnsi="Arial" w:cs="Arial"/>
                <w:sz w:val="22"/>
              </w:rPr>
              <w:t xml:space="preserve">  </w:t>
            </w:r>
          </w:p>
          <w:p w14:paraId="5EA3B1C3" w14:textId="6FE0E347" w:rsidR="004D3011" w:rsidRPr="001A4DC8" w:rsidRDefault="00F90DAB" w:rsidP="00B359E4">
            <w:pPr>
              <w:pStyle w:val="Date"/>
              <w:rPr>
                <w:rFonts w:ascii="Arial" w:hAnsi="Arial" w:cs="Arial"/>
                <w:sz w:val="22"/>
              </w:rPr>
            </w:pPr>
            <w:r w:rsidRPr="001A4DC8">
              <w:rPr>
                <w:rFonts w:ascii="Arial" w:hAnsi="Arial" w:cs="Arial"/>
                <w:sz w:val="22"/>
              </w:rPr>
              <w:t>June 2005</w:t>
            </w:r>
            <w:r w:rsidR="004D3011" w:rsidRPr="001A4DC8">
              <w:rPr>
                <w:rFonts w:ascii="Arial" w:hAnsi="Arial" w:cs="Arial"/>
                <w:sz w:val="22"/>
              </w:rPr>
              <w:t>–</w:t>
            </w:r>
            <w:r w:rsidRPr="001A4DC8">
              <w:rPr>
                <w:rFonts w:ascii="Arial" w:hAnsi="Arial" w:cs="Arial"/>
                <w:sz w:val="22"/>
              </w:rPr>
              <w:t>March 2007</w:t>
            </w:r>
          </w:p>
          <w:p w14:paraId="557541C2" w14:textId="77777777" w:rsidR="00F90DAB" w:rsidRPr="00F90DAB" w:rsidRDefault="00F90DAB" w:rsidP="00F90DAB">
            <w:pPr>
              <w:numPr>
                <w:ilvl w:val="0"/>
                <w:numId w:val="3"/>
              </w:numPr>
              <w:rPr>
                <w:rFonts w:ascii="Arial" w:eastAsia="Times New Roman" w:hAnsi="Arial" w:cs="Arial"/>
                <w:color w:val="0E101A"/>
                <w:sz w:val="22"/>
                <w:lang w:val="en-GB" w:eastAsia="en-GB"/>
              </w:rPr>
            </w:pPr>
            <w:r w:rsidRPr="00F90DAB">
              <w:rPr>
                <w:rFonts w:ascii="Arial" w:eastAsia="Times New Roman" w:hAnsi="Arial" w:cs="Arial"/>
                <w:color w:val="0E101A"/>
                <w:sz w:val="22"/>
                <w:lang w:val="en-GB" w:eastAsia="en-GB"/>
              </w:rPr>
              <w:t>Preparing monthly reports and invoices</w:t>
            </w:r>
          </w:p>
          <w:p w14:paraId="0E68A232" w14:textId="77777777" w:rsidR="00F90DAB" w:rsidRPr="00F90DAB" w:rsidRDefault="00F90DAB" w:rsidP="00F90DAB">
            <w:pPr>
              <w:numPr>
                <w:ilvl w:val="0"/>
                <w:numId w:val="3"/>
              </w:numPr>
              <w:rPr>
                <w:rFonts w:ascii="Arial" w:eastAsia="Times New Roman" w:hAnsi="Arial" w:cs="Arial"/>
                <w:color w:val="0E101A"/>
                <w:sz w:val="22"/>
                <w:lang w:val="en-GB" w:eastAsia="en-GB"/>
              </w:rPr>
            </w:pPr>
            <w:r w:rsidRPr="00F90DAB">
              <w:rPr>
                <w:rFonts w:ascii="Arial" w:eastAsia="Times New Roman" w:hAnsi="Arial" w:cs="Arial"/>
                <w:color w:val="0E101A"/>
                <w:sz w:val="22"/>
                <w:lang w:val="en-GB" w:eastAsia="en-GB"/>
              </w:rPr>
              <w:t>Monitoring payments</w:t>
            </w:r>
          </w:p>
          <w:p w14:paraId="5F230F29" w14:textId="77777777" w:rsidR="00F90DAB" w:rsidRPr="00F90DAB" w:rsidRDefault="00F90DAB" w:rsidP="00F90DAB">
            <w:pPr>
              <w:numPr>
                <w:ilvl w:val="0"/>
                <w:numId w:val="3"/>
              </w:numPr>
              <w:rPr>
                <w:rFonts w:ascii="Arial" w:eastAsia="Times New Roman" w:hAnsi="Arial" w:cs="Arial"/>
                <w:color w:val="0E101A"/>
                <w:sz w:val="22"/>
                <w:lang w:val="en-GB" w:eastAsia="en-GB"/>
              </w:rPr>
            </w:pPr>
            <w:r w:rsidRPr="00F90DAB">
              <w:rPr>
                <w:rFonts w:ascii="Arial" w:eastAsia="Times New Roman" w:hAnsi="Arial" w:cs="Arial"/>
                <w:color w:val="0E101A"/>
                <w:sz w:val="22"/>
                <w:lang w:val="en-GB" w:eastAsia="en-GB"/>
              </w:rPr>
              <w:t>Managing debt recovery</w:t>
            </w:r>
          </w:p>
          <w:p w14:paraId="5F097E2C" w14:textId="77777777" w:rsidR="00F90DAB" w:rsidRPr="00F90DAB" w:rsidRDefault="00F90DAB" w:rsidP="00F90DAB">
            <w:pPr>
              <w:numPr>
                <w:ilvl w:val="0"/>
                <w:numId w:val="3"/>
              </w:numPr>
              <w:rPr>
                <w:rFonts w:ascii="Arial" w:eastAsia="Times New Roman" w:hAnsi="Arial" w:cs="Arial"/>
                <w:color w:val="0E101A"/>
                <w:sz w:val="22"/>
                <w:lang w:val="en-GB" w:eastAsia="en-GB"/>
              </w:rPr>
            </w:pPr>
            <w:r w:rsidRPr="00F90DAB">
              <w:rPr>
                <w:rFonts w:ascii="Arial" w:eastAsia="Times New Roman" w:hAnsi="Arial" w:cs="Arial"/>
                <w:color w:val="0E101A"/>
                <w:sz w:val="22"/>
                <w:lang w:val="en-GB" w:eastAsia="en-GB"/>
              </w:rPr>
              <w:t>Responding to customer queries and complaints</w:t>
            </w:r>
          </w:p>
          <w:p w14:paraId="0A3A3581" w14:textId="0F83CB6A" w:rsidR="00F90DAB" w:rsidRPr="001A4DC8" w:rsidRDefault="00F90DAB" w:rsidP="00F90DAB">
            <w:pPr>
              <w:numPr>
                <w:ilvl w:val="0"/>
                <w:numId w:val="3"/>
              </w:numPr>
              <w:rPr>
                <w:rFonts w:ascii="Arial" w:eastAsia="Times New Roman" w:hAnsi="Arial" w:cs="Arial"/>
                <w:color w:val="0E101A"/>
                <w:sz w:val="22"/>
                <w:lang w:val="en-GB" w:eastAsia="en-GB"/>
              </w:rPr>
            </w:pPr>
            <w:r w:rsidRPr="00F90DAB">
              <w:rPr>
                <w:rFonts w:ascii="Arial" w:eastAsia="Times New Roman" w:hAnsi="Arial" w:cs="Arial"/>
                <w:color w:val="0E101A"/>
                <w:sz w:val="22"/>
                <w:lang w:val="en-GB" w:eastAsia="en-GB"/>
              </w:rPr>
              <w:t>Preparing payment plans</w:t>
            </w:r>
          </w:p>
          <w:p w14:paraId="4E1F6DF0" w14:textId="77777777" w:rsidR="00893FAE" w:rsidRPr="00F90DAB" w:rsidRDefault="00893FAE" w:rsidP="00893FAE">
            <w:pPr>
              <w:ind w:left="720"/>
              <w:rPr>
                <w:rFonts w:ascii="Arial" w:eastAsia="Times New Roman" w:hAnsi="Arial" w:cs="Arial"/>
                <w:color w:val="0E101A"/>
                <w:sz w:val="22"/>
                <w:lang w:val="en-GB" w:eastAsia="en-GB"/>
              </w:rPr>
            </w:pPr>
          </w:p>
          <w:p w14:paraId="17FFB4FD" w14:textId="7A9BC78B" w:rsidR="00893FAE" w:rsidRPr="001A4DC8" w:rsidRDefault="00893FAE" w:rsidP="00893FAE">
            <w:pPr>
              <w:pStyle w:val="Heading4"/>
              <w:rPr>
                <w:rFonts w:ascii="Arial" w:hAnsi="Arial" w:cs="Arial"/>
                <w:bCs/>
                <w:sz w:val="22"/>
              </w:rPr>
            </w:pPr>
            <w:r w:rsidRPr="001A4DC8">
              <w:rPr>
                <w:rFonts w:ascii="Arial" w:hAnsi="Arial" w:cs="Arial"/>
                <w:sz w:val="22"/>
              </w:rPr>
              <w:t>D.C.S Administrator</w:t>
            </w:r>
          </w:p>
          <w:p w14:paraId="47CF16F7" w14:textId="7F95715D" w:rsidR="00893FAE" w:rsidRPr="001A4DC8" w:rsidRDefault="00893FAE" w:rsidP="00893FAE">
            <w:pPr>
              <w:pStyle w:val="Date"/>
              <w:rPr>
                <w:rFonts w:ascii="Arial" w:hAnsi="Arial" w:cs="Arial"/>
                <w:sz w:val="22"/>
              </w:rPr>
            </w:pPr>
            <w:r w:rsidRPr="001A4DC8">
              <w:rPr>
                <w:rFonts w:ascii="Arial" w:hAnsi="Arial" w:cs="Arial"/>
                <w:sz w:val="22"/>
              </w:rPr>
              <w:t>October 2007</w:t>
            </w:r>
            <w:r w:rsidRPr="001A4DC8">
              <w:rPr>
                <w:rFonts w:ascii="Arial" w:hAnsi="Arial" w:cs="Arial"/>
                <w:sz w:val="22"/>
              </w:rPr>
              <w:t>–</w:t>
            </w:r>
            <w:r w:rsidRPr="001A4DC8">
              <w:rPr>
                <w:rFonts w:ascii="Arial" w:hAnsi="Arial" w:cs="Arial"/>
                <w:sz w:val="22"/>
              </w:rPr>
              <w:t>March 2008</w:t>
            </w:r>
          </w:p>
          <w:p w14:paraId="537732E1" w14:textId="77777777" w:rsidR="00893FAE" w:rsidRPr="00893FAE" w:rsidRDefault="00893FAE" w:rsidP="00893FAE">
            <w:pPr>
              <w:numPr>
                <w:ilvl w:val="0"/>
                <w:numId w:val="4"/>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Supporting a small team of individuals with administrative tasks and queries</w:t>
            </w:r>
          </w:p>
          <w:p w14:paraId="1EE7D6A1" w14:textId="77777777" w:rsidR="00893FAE" w:rsidRPr="00893FAE" w:rsidRDefault="00893FAE" w:rsidP="00893FAE">
            <w:pPr>
              <w:numPr>
                <w:ilvl w:val="0"/>
                <w:numId w:val="4"/>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Filing and distributing mail</w:t>
            </w:r>
          </w:p>
          <w:p w14:paraId="3F219FC0" w14:textId="77777777" w:rsidR="00893FAE" w:rsidRPr="00893FAE" w:rsidRDefault="00893FAE" w:rsidP="00893FAE">
            <w:pPr>
              <w:numPr>
                <w:ilvl w:val="0"/>
                <w:numId w:val="4"/>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Setting appointments</w:t>
            </w:r>
          </w:p>
          <w:p w14:paraId="07FA6A9C" w14:textId="77777777" w:rsidR="00893FAE" w:rsidRPr="00893FAE" w:rsidRDefault="00893FAE" w:rsidP="00893FAE">
            <w:pPr>
              <w:numPr>
                <w:ilvl w:val="0"/>
                <w:numId w:val="4"/>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Data entry</w:t>
            </w:r>
          </w:p>
          <w:p w14:paraId="2CD89EB1" w14:textId="15D26E9F" w:rsidR="00893FAE" w:rsidRPr="001A4DC8" w:rsidRDefault="00893FAE" w:rsidP="00893FAE">
            <w:pPr>
              <w:numPr>
                <w:ilvl w:val="0"/>
                <w:numId w:val="4"/>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Creating spreadsheets</w:t>
            </w:r>
          </w:p>
          <w:p w14:paraId="44EA77D8" w14:textId="77777777" w:rsidR="00893FAE" w:rsidRPr="00893FAE" w:rsidRDefault="00893FAE" w:rsidP="00893FAE">
            <w:pPr>
              <w:ind w:left="720"/>
              <w:rPr>
                <w:rFonts w:ascii="Arial" w:eastAsia="Times New Roman" w:hAnsi="Arial" w:cs="Arial"/>
                <w:color w:val="0E101A"/>
                <w:sz w:val="22"/>
                <w:lang w:val="en-GB" w:eastAsia="en-GB"/>
              </w:rPr>
            </w:pPr>
          </w:p>
          <w:p w14:paraId="7438726D" w14:textId="291240A3" w:rsidR="00893FAE" w:rsidRPr="001A4DC8" w:rsidRDefault="00893FAE" w:rsidP="00893FAE">
            <w:pPr>
              <w:pStyle w:val="Heading4"/>
              <w:rPr>
                <w:rFonts w:ascii="Arial" w:hAnsi="Arial" w:cs="Arial"/>
                <w:bCs/>
                <w:sz w:val="22"/>
              </w:rPr>
            </w:pPr>
            <w:r w:rsidRPr="001A4DC8">
              <w:rPr>
                <w:rFonts w:ascii="Arial" w:hAnsi="Arial" w:cs="Arial"/>
                <w:sz w:val="22"/>
              </w:rPr>
              <w:t>Serco IT Help Desk</w:t>
            </w:r>
          </w:p>
          <w:p w14:paraId="348AADD1" w14:textId="27BD2B6D" w:rsidR="00893FAE" w:rsidRPr="001A4DC8" w:rsidRDefault="00893FAE" w:rsidP="00893FAE">
            <w:pPr>
              <w:pStyle w:val="Date"/>
              <w:rPr>
                <w:rFonts w:ascii="Arial" w:hAnsi="Arial" w:cs="Arial"/>
                <w:sz w:val="22"/>
              </w:rPr>
            </w:pPr>
            <w:r w:rsidRPr="001A4DC8">
              <w:rPr>
                <w:rFonts w:ascii="Arial" w:hAnsi="Arial" w:cs="Arial"/>
                <w:sz w:val="22"/>
              </w:rPr>
              <w:t>April 2008</w:t>
            </w:r>
            <w:r w:rsidRPr="001A4DC8">
              <w:rPr>
                <w:rFonts w:ascii="Arial" w:hAnsi="Arial" w:cs="Arial"/>
                <w:sz w:val="22"/>
              </w:rPr>
              <w:t>–</w:t>
            </w:r>
            <w:r w:rsidRPr="001A4DC8">
              <w:rPr>
                <w:rFonts w:ascii="Arial" w:hAnsi="Arial" w:cs="Arial"/>
                <w:sz w:val="22"/>
              </w:rPr>
              <w:t>June 2012</w:t>
            </w:r>
          </w:p>
          <w:p w14:paraId="2529D476" w14:textId="77777777" w:rsidR="00893FAE" w:rsidRPr="00893FAE" w:rsidRDefault="00893FAE" w:rsidP="00893FAE">
            <w:pPr>
              <w:numPr>
                <w:ilvl w:val="0"/>
                <w:numId w:val="5"/>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Using remote desktop to diagnose and resolve incidents</w:t>
            </w:r>
          </w:p>
          <w:p w14:paraId="50C86DBE" w14:textId="77777777" w:rsidR="00893FAE" w:rsidRPr="00893FAE" w:rsidRDefault="00893FAE" w:rsidP="00893FAE">
            <w:pPr>
              <w:numPr>
                <w:ilvl w:val="0"/>
                <w:numId w:val="5"/>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Responding to different types of service requests, password resets network access as well as changes or additions to the software.</w:t>
            </w:r>
          </w:p>
          <w:p w14:paraId="3426EAE4" w14:textId="77777777" w:rsidR="00893FAE" w:rsidRPr="00893FAE" w:rsidRDefault="00893FAE" w:rsidP="00893FAE">
            <w:pPr>
              <w:numPr>
                <w:ilvl w:val="0"/>
                <w:numId w:val="5"/>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Handling requests through phone and email</w:t>
            </w:r>
          </w:p>
          <w:p w14:paraId="540DF0A3" w14:textId="77777777" w:rsidR="00893FAE" w:rsidRPr="00893FAE" w:rsidRDefault="00893FAE" w:rsidP="00893FAE">
            <w:pPr>
              <w:numPr>
                <w:ilvl w:val="0"/>
                <w:numId w:val="5"/>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Assisting with 2nd and 3rd line support</w:t>
            </w:r>
          </w:p>
          <w:p w14:paraId="35D585D1" w14:textId="5EEFF084" w:rsidR="00893FAE" w:rsidRPr="001A4DC8" w:rsidRDefault="00893FAE" w:rsidP="00893FAE">
            <w:pPr>
              <w:numPr>
                <w:ilvl w:val="0"/>
                <w:numId w:val="5"/>
              </w:numPr>
              <w:rPr>
                <w:rFonts w:ascii="Arial" w:eastAsia="Times New Roman" w:hAnsi="Arial" w:cs="Arial"/>
                <w:color w:val="0E101A"/>
                <w:sz w:val="22"/>
                <w:lang w:val="en-GB" w:eastAsia="en-GB"/>
              </w:rPr>
            </w:pPr>
            <w:r w:rsidRPr="00893FAE">
              <w:rPr>
                <w:rFonts w:ascii="Arial" w:eastAsia="Times New Roman" w:hAnsi="Arial" w:cs="Arial"/>
                <w:color w:val="0E101A"/>
                <w:sz w:val="22"/>
                <w:lang w:val="en-GB" w:eastAsia="en-GB"/>
              </w:rPr>
              <w:t>Investigating and completing diagnostics per company protocols</w:t>
            </w:r>
          </w:p>
          <w:p w14:paraId="35EAEFD7" w14:textId="77777777" w:rsidR="00893FAE" w:rsidRPr="00893FAE" w:rsidRDefault="00893FAE" w:rsidP="00893FAE">
            <w:pPr>
              <w:ind w:left="720"/>
              <w:rPr>
                <w:rFonts w:ascii="Arial" w:eastAsia="Times New Roman" w:hAnsi="Arial" w:cs="Arial"/>
                <w:color w:val="0E101A"/>
                <w:sz w:val="22"/>
                <w:lang w:val="en-GB" w:eastAsia="en-GB"/>
              </w:rPr>
            </w:pPr>
          </w:p>
          <w:p w14:paraId="72317FD1" w14:textId="29FEFBD8" w:rsidR="00893FAE" w:rsidRPr="001A4DC8" w:rsidRDefault="00BF4C17" w:rsidP="00893FAE">
            <w:pPr>
              <w:pStyle w:val="Heading4"/>
              <w:rPr>
                <w:rFonts w:ascii="Arial" w:hAnsi="Arial" w:cs="Arial"/>
                <w:bCs/>
                <w:sz w:val="22"/>
              </w:rPr>
            </w:pPr>
            <w:r w:rsidRPr="001A4DC8">
              <w:rPr>
                <w:rFonts w:ascii="Arial" w:hAnsi="Arial" w:cs="Arial"/>
                <w:sz w:val="22"/>
              </w:rPr>
              <w:t>Warwick Pub Bar Supervisor</w:t>
            </w:r>
          </w:p>
          <w:p w14:paraId="70016F5B" w14:textId="143C2C2C" w:rsidR="00893FAE" w:rsidRPr="001A4DC8" w:rsidRDefault="00BF4C17" w:rsidP="00893FAE">
            <w:pPr>
              <w:pStyle w:val="Date"/>
              <w:rPr>
                <w:rFonts w:ascii="Arial" w:hAnsi="Arial" w:cs="Arial"/>
                <w:sz w:val="22"/>
              </w:rPr>
            </w:pPr>
            <w:r w:rsidRPr="001A4DC8">
              <w:rPr>
                <w:rFonts w:ascii="Arial" w:hAnsi="Arial" w:cs="Arial"/>
                <w:sz w:val="22"/>
              </w:rPr>
              <w:t>November 2012</w:t>
            </w:r>
            <w:r w:rsidR="00893FAE" w:rsidRPr="001A4DC8">
              <w:rPr>
                <w:rFonts w:ascii="Arial" w:hAnsi="Arial" w:cs="Arial"/>
                <w:sz w:val="22"/>
              </w:rPr>
              <w:t>–</w:t>
            </w:r>
            <w:r w:rsidRPr="001A4DC8">
              <w:rPr>
                <w:rFonts w:ascii="Arial" w:hAnsi="Arial" w:cs="Arial"/>
                <w:sz w:val="22"/>
              </w:rPr>
              <w:t>August 2013</w:t>
            </w:r>
          </w:p>
          <w:p w14:paraId="6FD06867" w14:textId="77777777" w:rsidR="00BF4C17" w:rsidRPr="00BF4C17" w:rsidRDefault="00BF4C17" w:rsidP="00BF4C17">
            <w:pPr>
              <w:numPr>
                <w:ilvl w:val="0"/>
                <w:numId w:val="6"/>
              </w:numPr>
              <w:rPr>
                <w:rFonts w:ascii="Arial" w:eastAsia="Times New Roman" w:hAnsi="Arial" w:cs="Arial"/>
                <w:color w:val="0E101A"/>
                <w:sz w:val="22"/>
                <w:lang w:val="en-GB" w:eastAsia="en-GB"/>
              </w:rPr>
            </w:pPr>
            <w:r w:rsidRPr="00BF4C17">
              <w:rPr>
                <w:rFonts w:ascii="Arial" w:eastAsia="Times New Roman" w:hAnsi="Arial" w:cs="Arial"/>
                <w:color w:val="0E101A"/>
                <w:sz w:val="22"/>
                <w:lang w:val="en-GB" w:eastAsia="en-GB"/>
              </w:rPr>
              <w:t>Providing customer service with a warm and welcoming atmosphere </w:t>
            </w:r>
          </w:p>
          <w:p w14:paraId="29422544" w14:textId="77777777" w:rsidR="00BF4C17" w:rsidRPr="00BF4C17" w:rsidRDefault="00BF4C17" w:rsidP="00BF4C17">
            <w:pPr>
              <w:numPr>
                <w:ilvl w:val="0"/>
                <w:numId w:val="6"/>
              </w:numPr>
              <w:rPr>
                <w:rFonts w:ascii="Arial" w:eastAsia="Times New Roman" w:hAnsi="Arial" w:cs="Arial"/>
                <w:color w:val="0E101A"/>
                <w:sz w:val="22"/>
                <w:lang w:val="en-GB" w:eastAsia="en-GB"/>
              </w:rPr>
            </w:pPr>
            <w:r w:rsidRPr="00BF4C17">
              <w:rPr>
                <w:rFonts w:ascii="Arial" w:eastAsia="Times New Roman" w:hAnsi="Arial" w:cs="Arial"/>
                <w:color w:val="0E101A"/>
                <w:sz w:val="22"/>
                <w:lang w:val="en-GB" w:eastAsia="en-GB"/>
              </w:rPr>
              <w:t>Keeping up to date with current promotions and new products</w:t>
            </w:r>
          </w:p>
          <w:p w14:paraId="699C6044" w14:textId="77777777" w:rsidR="00BF4C17" w:rsidRPr="00BF4C17" w:rsidRDefault="00BF4C17" w:rsidP="00BF4C17">
            <w:pPr>
              <w:numPr>
                <w:ilvl w:val="0"/>
                <w:numId w:val="6"/>
              </w:numPr>
              <w:rPr>
                <w:rFonts w:ascii="Arial" w:eastAsia="Times New Roman" w:hAnsi="Arial" w:cs="Arial"/>
                <w:color w:val="0E101A"/>
                <w:sz w:val="22"/>
                <w:lang w:val="en-GB" w:eastAsia="en-GB"/>
              </w:rPr>
            </w:pPr>
            <w:r w:rsidRPr="00BF4C17">
              <w:rPr>
                <w:rFonts w:ascii="Arial" w:eastAsia="Times New Roman" w:hAnsi="Arial" w:cs="Arial"/>
                <w:color w:val="0E101A"/>
                <w:sz w:val="22"/>
                <w:lang w:val="en-GB" w:eastAsia="en-GB"/>
              </w:rPr>
              <w:t>Being involved and contributing to team meetings </w:t>
            </w:r>
          </w:p>
          <w:p w14:paraId="2F26043E" w14:textId="77777777" w:rsidR="00BF4C17" w:rsidRPr="00BF4C17" w:rsidRDefault="00BF4C17" w:rsidP="00BF4C17">
            <w:pPr>
              <w:numPr>
                <w:ilvl w:val="0"/>
                <w:numId w:val="6"/>
              </w:numPr>
              <w:rPr>
                <w:rFonts w:ascii="Arial" w:eastAsia="Times New Roman" w:hAnsi="Arial" w:cs="Arial"/>
                <w:color w:val="0E101A"/>
                <w:sz w:val="22"/>
                <w:lang w:val="en-GB" w:eastAsia="en-GB"/>
              </w:rPr>
            </w:pPr>
            <w:r w:rsidRPr="00BF4C17">
              <w:rPr>
                <w:rFonts w:ascii="Arial" w:eastAsia="Times New Roman" w:hAnsi="Arial" w:cs="Arial"/>
                <w:color w:val="0E101A"/>
                <w:sz w:val="22"/>
                <w:lang w:val="en-GB" w:eastAsia="en-GB"/>
              </w:rPr>
              <w:t>Monitoring staff arrivals and absences</w:t>
            </w:r>
          </w:p>
          <w:p w14:paraId="607D9BCF" w14:textId="6E364E08" w:rsidR="00BF4C17" w:rsidRPr="001A4DC8" w:rsidRDefault="00BF4C17" w:rsidP="00BF4C17">
            <w:pPr>
              <w:numPr>
                <w:ilvl w:val="0"/>
                <w:numId w:val="6"/>
              </w:numPr>
              <w:rPr>
                <w:rFonts w:ascii="Arial" w:eastAsia="Times New Roman" w:hAnsi="Arial" w:cs="Arial"/>
                <w:color w:val="0E101A"/>
                <w:sz w:val="22"/>
                <w:lang w:val="en-GB" w:eastAsia="en-GB"/>
              </w:rPr>
            </w:pPr>
            <w:r w:rsidRPr="00BF4C17">
              <w:rPr>
                <w:rFonts w:ascii="Arial" w:eastAsia="Times New Roman" w:hAnsi="Arial" w:cs="Arial"/>
                <w:color w:val="0E101A"/>
                <w:sz w:val="22"/>
                <w:lang w:val="en-GB" w:eastAsia="en-GB"/>
              </w:rPr>
              <w:t>Develop and train recruits to the required standards adhering to company policy and procedures outlined in the work manual</w:t>
            </w:r>
          </w:p>
          <w:p w14:paraId="345C81C4" w14:textId="77777777" w:rsidR="00BF4C17" w:rsidRPr="00BF4C17" w:rsidRDefault="00BF4C17" w:rsidP="00BF4C17">
            <w:pPr>
              <w:ind w:left="360"/>
              <w:rPr>
                <w:rFonts w:ascii="Arial" w:eastAsia="Times New Roman" w:hAnsi="Arial" w:cs="Arial"/>
                <w:color w:val="0E101A"/>
                <w:sz w:val="22"/>
                <w:lang w:val="en-GB" w:eastAsia="en-GB"/>
              </w:rPr>
            </w:pPr>
          </w:p>
          <w:p w14:paraId="289A2301" w14:textId="70D228BC" w:rsidR="00BF4C17" w:rsidRPr="001A4DC8" w:rsidRDefault="00B06624" w:rsidP="00BF4C17">
            <w:pPr>
              <w:pStyle w:val="Heading4"/>
              <w:rPr>
                <w:rFonts w:ascii="Arial" w:hAnsi="Arial" w:cs="Arial"/>
                <w:bCs/>
                <w:sz w:val="22"/>
              </w:rPr>
            </w:pPr>
            <w:proofErr w:type="spellStart"/>
            <w:r w:rsidRPr="001A4DC8">
              <w:rPr>
                <w:rFonts w:ascii="Arial" w:hAnsi="Arial" w:cs="Arial"/>
                <w:sz w:val="22"/>
              </w:rPr>
              <w:t>Carer</w:t>
            </w:r>
            <w:proofErr w:type="spellEnd"/>
            <w:r w:rsidRPr="001A4DC8">
              <w:rPr>
                <w:rFonts w:ascii="Arial" w:hAnsi="Arial" w:cs="Arial"/>
                <w:sz w:val="22"/>
              </w:rPr>
              <w:t xml:space="preserve"> Personal</w:t>
            </w:r>
            <w:r w:rsidR="00BF4C17" w:rsidRPr="001A4DC8">
              <w:rPr>
                <w:rFonts w:ascii="Arial" w:hAnsi="Arial" w:cs="Arial"/>
                <w:sz w:val="22"/>
              </w:rPr>
              <w:t xml:space="preserve"> Assistant</w:t>
            </w:r>
          </w:p>
          <w:p w14:paraId="3C3D9D6D" w14:textId="20BA1A58" w:rsidR="00BF4C17" w:rsidRPr="001A4DC8" w:rsidRDefault="00BF4C17" w:rsidP="00BF4C17">
            <w:pPr>
              <w:pStyle w:val="Date"/>
              <w:rPr>
                <w:rFonts w:ascii="Arial" w:hAnsi="Arial" w:cs="Arial"/>
                <w:sz w:val="22"/>
              </w:rPr>
            </w:pPr>
            <w:r w:rsidRPr="001A4DC8">
              <w:rPr>
                <w:rFonts w:ascii="Arial" w:hAnsi="Arial" w:cs="Arial"/>
                <w:sz w:val="22"/>
              </w:rPr>
              <w:t>August 2013</w:t>
            </w:r>
            <w:r w:rsidRPr="001A4DC8">
              <w:rPr>
                <w:rFonts w:ascii="Arial" w:hAnsi="Arial" w:cs="Arial"/>
                <w:sz w:val="22"/>
              </w:rPr>
              <w:t>–</w:t>
            </w:r>
            <w:r w:rsidRPr="001A4DC8">
              <w:rPr>
                <w:rFonts w:ascii="Arial" w:hAnsi="Arial" w:cs="Arial"/>
                <w:sz w:val="22"/>
              </w:rPr>
              <w:t>August 2016</w:t>
            </w:r>
          </w:p>
          <w:p w14:paraId="4246D751" w14:textId="77777777" w:rsidR="00BF4C17" w:rsidRPr="001A4DC8" w:rsidRDefault="00BF4C17" w:rsidP="00BF4C17">
            <w:pPr>
              <w:pStyle w:val="ListParagraph"/>
              <w:numPr>
                <w:ilvl w:val="0"/>
                <w:numId w:val="7"/>
              </w:numPr>
              <w:spacing w:after="0" w:line="240" w:lineRule="atLeast"/>
              <w:textAlignment w:val="baseline"/>
              <w:rPr>
                <w:rFonts w:ascii="Arial" w:hAnsi="Arial" w:cs="Arial"/>
                <w:sz w:val="22"/>
                <w:szCs w:val="22"/>
              </w:rPr>
            </w:pPr>
            <w:r w:rsidRPr="001A4DC8">
              <w:rPr>
                <w:rFonts w:ascii="Arial" w:hAnsi="Arial" w:cs="Arial"/>
                <w:sz w:val="22"/>
                <w:szCs w:val="22"/>
              </w:rPr>
              <w:t>Assist with basic needs</w:t>
            </w:r>
          </w:p>
          <w:p w14:paraId="32BF1E43" w14:textId="77777777" w:rsidR="00BF4C17" w:rsidRPr="001A4DC8" w:rsidRDefault="00BF4C17" w:rsidP="00BF4C17">
            <w:pPr>
              <w:pStyle w:val="ListParagraph"/>
              <w:numPr>
                <w:ilvl w:val="0"/>
                <w:numId w:val="7"/>
              </w:numPr>
              <w:spacing w:after="0" w:line="240" w:lineRule="atLeast"/>
              <w:textAlignment w:val="baseline"/>
              <w:rPr>
                <w:rFonts w:ascii="Arial" w:hAnsi="Arial" w:cs="Arial"/>
                <w:sz w:val="22"/>
                <w:szCs w:val="22"/>
              </w:rPr>
            </w:pPr>
            <w:r w:rsidRPr="001A4DC8">
              <w:rPr>
                <w:rFonts w:ascii="Arial" w:hAnsi="Arial" w:cs="Arial"/>
                <w:sz w:val="22"/>
                <w:szCs w:val="22"/>
              </w:rPr>
              <w:t>Manging and monitoring medication</w:t>
            </w:r>
          </w:p>
          <w:p w14:paraId="68F8B007" w14:textId="77777777" w:rsidR="00BF4C17" w:rsidRPr="001A4DC8" w:rsidRDefault="00BF4C17" w:rsidP="00BF4C17">
            <w:pPr>
              <w:pStyle w:val="ListParagraph"/>
              <w:numPr>
                <w:ilvl w:val="0"/>
                <w:numId w:val="7"/>
              </w:numPr>
              <w:spacing w:after="0" w:line="240" w:lineRule="atLeast"/>
              <w:textAlignment w:val="baseline"/>
              <w:rPr>
                <w:rFonts w:ascii="Arial" w:hAnsi="Arial" w:cs="Arial"/>
                <w:sz w:val="22"/>
                <w:szCs w:val="22"/>
              </w:rPr>
            </w:pPr>
            <w:r w:rsidRPr="001A4DC8">
              <w:rPr>
                <w:rFonts w:ascii="Arial" w:hAnsi="Arial" w:cs="Arial"/>
                <w:sz w:val="22"/>
                <w:szCs w:val="22"/>
              </w:rPr>
              <w:t>Preparing meals and care plans</w:t>
            </w:r>
          </w:p>
          <w:p w14:paraId="2785E585" w14:textId="77777777" w:rsidR="00BF4C17" w:rsidRPr="001A4DC8" w:rsidRDefault="00BF4C17" w:rsidP="00BF4C17">
            <w:pPr>
              <w:pStyle w:val="ListParagraph"/>
              <w:numPr>
                <w:ilvl w:val="0"/>
                <w:numId w:val="7"/>
              </w:numPr>
              <w:spacing w:after="0" w:line="240" w:lineRule="atLeast"/>
              <w:textAlignment w:val="baseline"/>
              <w:rPr>
                <w:rFonts w:ascii="Arial" w:hAnsi="Arial" w:cs="Arial"/>
                <w:sz w:val="22"/>
                <w:szCs w:val="22"/>
              </w:rPr>
            </w:pPr>
            <w:r w:rsidRPr="001A4DC8">
              <w:rPr>
                <w:rFonts w:ascii="Arial" w:hAnsi="Arial" w:cs="Arial"/>
                <w:sz w:val="22"/>
                <w:szCs w:val="22"/>
              </w:rPr>
              <w:t>Support with daily task and activities</w:t>
            </w:r>
          </w:p>
          <w:p w14:paraId="56C2E526" w14:textId="77777777" w:rsidR="00BF4C17" w:rsidRPr="001A4DC8" w:rsidRDefault="00BF4C17" w:rsidP="00BF4C17">
            <w:pPr>
              <w:pStyle w:val="ListParagraph"/>
              <w:numPr>
                <w:ilvl w:val="0"/>
                <w:numId w:val="7"/>
              </w:numPr>
              <w:spacing w:after="0" w:line="240" w:lineRule="atLeast"/>
              <w:textAlignment w:val="baseline"/>
              <w:rPr>
                <w:rFonts w:ascii="Arial" w:hAnsi="Arial" w:cs="Arial"/>
                <w:sz w:val="22"/>
                <w:szCs w:val="22"/>
              </w:rPr>
            </w:pPr>
            <w:r w:rsidRPr="001A4DC8">
              <w:rPr>
                <w:rFonts w:ascii="Arial" w:hAnsi="Arial" w:cs="Arial"/>
                <w:sz w:val="22"/>
                <w:szCs w:val="22"/>
              </w:rPr>
              <w:t>Support mobility and transportation</w:t>
            </w:r>
          </w:p>
          <w:p w14:paraId="0DDDC7BD" w14:textId="77777777" w:rsidR="00BF4C17" w:rsidRPr="001A4DC8" w:rsidRDefault="00BF4C17" w:rsidP="00BF4C17">
            <w:pPr>
              <w:pStyle w:val="ListParagraph"/>
              <w:numPr>
                <w:ilvl w:val="0"/>
                <w:numId w:val="7"/>
              </w:numPr>
              <w:spacing w:after="0" w:line="240" w:lineRule="atLeast"/>
              <w:textAlignment w:val="baseline"/>
              <w:rPr>
                <w:rFonts w:ascii="Arial" w:hAnsi="Arial" w:cs="Arial"/>
                <w:sz w:val="22"/>
                <w:szCs w:val="22"/>
              </w:rPr>
            </w:pPr>
            <w:r w:rsidRPr="001A4DC8">
              <w:rPr>
                <w:rFonts w:ascii="Arial" w:hAnsi="Arial" w:cs="Arial"/>
                <w:sz w:val="22"/>
                <w:szCs w:val="22"/>
              </w:rPr>
              <w:t xml:space="preserve">Support with personal hygiene and emotional wellbeing </w:t>
            </w:r>
            <w:r w:rsidRPr="001A4DC8">
              <w:rPr>
                <w:rFonts w:ascii="Arial" w:hAnsi="Arial" w:cs="Arial"/>
                <w:b/>
                <w:sz w:val="22"/>
                <w:szCs w:val="22"/>
              </w:rPr>
              <w:t xml:space="preserve">                                                                          </w:t>
            </w:r>
          </w:p>
          <w:p w14:paraId="1044447A" w14:textId="77777777" w:rsidR="00BF4C17" w:rsidRPr="001A4DC8" w:rsidRDefault="00BF4C17" w:rsidP="00BF4C17">
            <w:pPr>
              <w:spacing w:line="240" w:lineRule="atLeast"/>
              <w:ind w:left="720"/>
              <w:textAlignment w:val="baseline"/>
              <w:rPr>
                <w:rFonts w:ascii="Arial" w:hAnsi="Arial" w:cs="Arial"/>
                <w:sz w:val="22"/>
              </w:rPr>
            </w:pPr>
          </w:p>
          <w:p w14:paraId="22CD440D" w14:textId="6682C830" w:rsidR="00BF4C17" w:rsidRPr="001A4DC8" w:rsidRDefault="00BF4C17" w:rsidP="00BF4C17">
            <w:pPr>
              <w:rPr>
                <w:rFonts w:ascii="Arial" w:hAnsi="Arial" w:cs="Arial"/>
                <w:sz w:val="22"/>
              </w:rPr>
            </w:pPr>
            <w:r w:rsidRPr="001A4DC8">
              <w:rPr>
                <w:rFonts w:ascii="Arial" w:hAnsi="Arial" w:cs="Arial"/>
                <w:sz w:val="22"/>
              </w:rPr>
              <w:t xml:space="preserve"> </w:t>
            </w:r>
          </w:p>
          <w:p w14:paraId="0219EEC6" w14:textId="37B87E51" w:rsidR="00893FAE" w:rsidRPr="001A4DC8" w:rsidRDefault="00893FAE" w:rsidP="00893FAE">
            <w:pPr>
              <w:rPr>
                <w:rFonts w:ascii="Arial" w:hAnsi="Arial" w:cs="Arial"/>
                <w:sz w:val="22"/>
              </w:rPr>
            </w:pPr>
          </w:p>
          <w:p w14:paraId="473B0C42" w14:textId="5DB666E5" w:rsidR="00893FAE" w:rsidRPr="001A4DC8" w:rsidRDefault="00893FAE" w:rsidP="00893FAE">
            <w:pPr>
              <w:rPr>
                <w:rFonts w:ascii="Arial" w:hAnsi="Arial" w:cs="Arial"/>
                <w:sz w:val="22"/>
              </w:rPr>
            </w:pPr>
            <w:r w:rsidRPr="001A4DC8">
              <w:rPr>
                <w:rFonts w:ascii="Arial" w:hAnsi="Arial" w:cs="Arial"/>
                <w:sz w:val="22"/>
              </w:rPr>
              <w:lastRenderedPageBreak/>
              <w:t xml:space="preserve"> </w:t>
            </w:r>
          </w:p>
          <w:p w14:paraId="0D4CB2BD" w14:textId="77777777" w:rsidR="00893FAE" w:rsidRPr="00893FAE" w:rsidRDefault="00893FAE" w:rsidP="00893FAE">
            <w:pPr>
              <w:rPr>
                <w:rFonts w:ascii="Arial" w:eastAsia="Times New Roman" w:hAnsi="Arial" w:cs="Arial"/>
                <w:color w:val="0E101A"/>
                <w:sz w:val="22"/>
                <w:lang w:val="en-GB" w:eastAsia="en-GB"/>
              </w:rPr>
            </w:pPr>
          </w:p>
          <w:p w14:paraId="6EB0DF63" w14:textId="0BF2B31D" w:rsidR="00893FAE" w:rsidRPr="001A4DC8" w:rsidRDefault="00893FAE" w:rsidP="00893FAE">
            <w:pPr>
              <w:rPr>
                <w:rFonts w:ascii="Arial" w:hAnsi="Arial" w:cs="Arial"/>
                <w:sz w:val="22"/>
              </w:rPr>
            </w:pPr>
            <w:r w:rsidRPr="001A4DC8">
              <w:rPr>
                <w:rFonts w:ascii="Arial" w:hAnsi="Arial" w:cs="Arial"/>
                <w:sz w:val="22"/>
              </w:rPr>
              <w:t xml:space="preserve"> </w:t>
            </w:r>
          </w:p>
          <w:p w14:paraId="217C124E" w14:textId="77777777" w:rsidR="00F90DAB" w:rsidRPr="001A4DC8" w:rsidRDefault="00F90DAB" w:rsidP="00F90DAB">
            <w:pPr>
              <w:rPr>
                <w:rFonts w:ascii="Arial" w:hAnsi="Arial" w:cs="Arial"/>
                <w:sz w:val="22"/>
              </w:rPr>
            </w:pPr>
          </w:p>
          <w:sdt>
            <w:sdtPr>
              <w:rPr>
                <w:rFonts w:ascii="Arial" w:hAnsi="Arial" w:cs="Arial"/>
                <w:szCs w:val="22"/>
              </w:rPr>
              <w:id w:val="1669594239"/>
              <w:placeholder>
                <w:docPart w:val="5A7E0A3CE63744FAA887383EC44FDA63"/>
              </w:placeholder>
              <w:temporary/>
              <w:showingPlcHdr/>
              <w15:appearance w15:val="hidden"/>
            </w:sdtPr>
            <w:sdtContent>
              <w:p w14:paraId="25408C47" w14:textId="77777777" w:rsidR="00036450" w:rsidRPr="001A4DC8" w:rsidRDefault="00180329" w:rsidP="00036450">
                <w:pPr>
                  <w:pStyle w:val="Heading2"/>
                  <w:rPr>
                    <w:rFonts w:ascii="Arial" w:hAnsi="Arial" w:cs="Arial"/>
                    <w:szCs w:val="22"/>
                  </w:rPr>
                </w:pPr>
                <w:r w:rsidRPr="001A4DC8">
                  <w:rPr>
                    <w:rStyle w:val="Heading2Char"/>
                    <w:rFonts w:ascii="Arial" w:hAnsi="Arial" w:cs="Arial"/>
                    <w:b/>
                    <w:bCs/>
                    <w:caps/>
                    <w:szCs w:val="22"/>
                  </w:rPr>
                  <w:t>SKILLS</w:t>
                </w:r>
              </w:p>
            </w:sdtContent>
          </w:sdt>
          <w:p w14:paraId="112B1FD7" w14:textId="77777777" w:rsidR="00B06624" w:rsidRDefault="00B06624" w:rsidP="00B06624">
            <w:pPr>
              <w:rPr>
                <w:rFonts w:ascii="Arial" w:hAnsi="Arial" w:cs="Arial"/>
                <w:sz w:val="22"/>
                <w:u w:val="single"/>
              </w:rPr>
            </w:pPr>
          </w:p>
          <w:p w14:paraId="3E712EE2" w14:textId="77777777" w:rsidR="00B06624" w:rsidRPr="005B255F" w:rsidRDefault="00B06624" w:rsidP="00B06624">
            <w:pPr>
              <w:pStyle w:val="ListParagraph"/>
              <w:numPr>
                <w:ilvl w:val="0"/>
                <w:numId w:val="8"/>
              </w:numPr>
              <w:rPr>
                <w:rFonts w:ascii="Arial" w:hAnsi="Arial" w:cs="Arial"/>
                <w:sz w:val="22"/>
                <w:szCs w:val="22"/>
              </w:rPr>
            </w:pPr>
            <w:r w:rsidRPr="005B255F">
              <w:rPr>
                <w:rFonts w:ascii="Arial" w:hAnsi="Arial" w:cs="Arial"/>
                <w:sz w:val="22"/>
                <w:szCs w:val="22"/>
              </w:rPr>
              <w:t>Effective communicator</w:t>
            </w:r>
          </w:p>
          <w:p w14:paraId="17205B49" w14:textId="77777777" w:rsidR="00B06624" w:rsidRPr="00321451" w:rsidRDefault="00B06624" w:rsidP="00B06624">
            <w:pPr>
              <w:pStyle w:val="ListParagraph"/>
              <w:numPr>
                <w:ilvl w:val="0"/>
                <w:numId w:val="8"/>
              </w:numPr>
              <w:rPr>
                <w:rFonts w:ascii="Arial" w:hAnsi="Arial" w:cs="Arial"/>
                <w:sz w:val="22"/>
                <w:szCs w:val="22"/>
              </w:rPr>
            </w:pPr>
            <w:r>
              <w:rPr>
                <w:rFonts w:ascii="Arial" w:hAnsi="Arial" w:cs="Arial"/>
                <w:sz w:val="22"/>
                <w:szCs w:val="22"/>
              </w:rPr>
              <w:t>Leadership</w:t>
            </w:r>
          </w:p>
          <w:p w14:paraId="4F5AC86D" w14:textId="77777777" w:rsidR="00B06624" w:rsidRPr="00321451" w:rsidRDefault="00B06624" w:rsidP="00B06624">
            <w:pPr>
              <w:pStyle w:val="ListParagraph"/>
              <w:numPr>
                <w:ilvl w:val="0"/>
                <w:numId w:val="8"/>
              </w:numPr>
              <w:rPr>
                <w:rFonts w:ascii="Arial" w:hAnsi="Arial" w:cs="Arial"/>
                <w:sz w:val="22"/>
                <w:szCs w:val="22"/>
              </w:rPr>
            </w:pPr>
            <w:r w:rsidRPr="00321451">
              <w:rPr>
                <w:rFonts w:ascii="Arial" w:hAnsi="Arial" w:cs="Arial"/>
                <w:sz w:val="22"/>
                <w:szCs w:val="22"/>
              </w:rPr>
              <w:t>T</w:t>
            </w:r>
            <w:r>
              <w:rPr>
                <w:rFonts w:ascii="Arial" w:hAnsi="Arial" w:cs="Arial"/>
                <w:sz w:val="22"/>
                <w:szCs w:val="22"/>
              </w:rPr>
              <w:t>eam player</w:t>
            </w:r>
          </w:p>
          <w:p w14:paraId="68C7CD52" w14:textId="77777777" w:rsidR="00B06624" w:rsidRPr="00321451" w:rsidRDefault="00B06624" w:rsidP="00B06624">
            <w:pPr>
              <w:pStyle w:val="ListParagraph"/>
              <w:numPr>
                <w:ilvl w:val="0"/>
                <w:numId w:val="8"/>
              </w:numPr>
              <w:rPr>
                <w:rFonts w:ascii="Arial" w:hAnsi="Arial" w:cs="Arial"/>
                <w:sz w:val="22"/>
                <w:szCs w:val="22"/>
              </w:rPr>
            </w:pPr>
            <w:r>
              <w:rPr>
                <w:rFonts w:ascii="Arial" w:hAnsi="Arial" w:cs="Arial"/>
                <w:sz w:val="22"/>
                <w:szCs w:val="22"/>
              </w:rPr>
              <w:t>Creativity</w:t>
            </w:r>
          </w:p>
          <w:p w14:paraId="541CA6D1" w14:textId="77777777" w:rsidR="00B06624" w:rsidRPr="00321451" w:rsidRDefault="00B06624" w:rsidP="00B06624">
            <w:pPr>
              <w:pStyle w:val="ListParagraph"/>
              <w:numPr>
                <w:ilvl w:val="0"/>
                <w:numId w:val="8"/>
              </w:numPr>
              <w:rPr>
                <w:rFonts w:ascii="Arial" w:hAnsi="Arial" w:cs="Arial"/>
                <w:sz w:val="22"/>
                <w:szCs w:val="22"/>
              </w:rPr>
            </w:pPr>
            <w:r>
              <w:rPr>
                <w:rFonts w:ascii="Arial" w:hAnsi="Arial" w:cs="Arial"/>
                <w:sz w:val="22"/>
                <w:szCs w:val="22"/>
              </w:rPr>
              <w:t>Communication</w:t>
            </w:r>
          </w:p>
          <w:p w14:paraId="6A388C92" w14:textId="77777777" w:rsidR="00B06624" w:rsidRPr="00321451" w:rsidRDefault="00B06624" w:rsidP="00B06624">
            <w:pPr>
              <w:pStyle w:val="ListParagraph"/>
              <w:numPr>
                <w:ilvl w:val="0"/>
                <w:numId w:val="8"/>
              </w:numPr>
              <w:rPr>
                <w:rFonts w:ascii="Arial" w:hAnsi="Arial" w:cs="Arial"/>
                <w:sz w:val="22"/>
                <w:szCs w:val="22"/>
              </w:rPr>
            </w:pPr>
            <w:r w:rsidRPr="00321451">
              <w:rPr>
                <w:rFonts w:ascii="Arial" w:hAnsi="Arial" w:cs="Arial"/>
                <w:sz w:val="22"/>
                <w:szCs w:val="22"/>
              </w:rPr>
              <w:t>Self-motivated</w:t>
            </w:r>
            <w:r>
              <w:rPr>
                <w:rFonts w:ascii="Arial" w:hAnsi="Arial" w:cs="Arial"/>
                <w:sz w:val="22"/>
                <w:szCs w:val="22"/>
              </w:rPr>
              <w:t xml:space="preserve"> Individual</w:t>
            </w:r>
          </w:p>
          <w:p w14:paraId="1675A56B" w14:textId="77777777" w:rsidR="00B06624" w:rsidRDefault="00B06624" w:rsidP="00B06624">
            <w:pPr>
              <w:pStyle w:val="ListParagraph"/>
              <w:numPr>
                <w:ilvl w:val="0"/>
                <w:numId w:val="8"/>
              </w:numPr>
              <w:rPr>
                <w:rFonts w:ascii="Arial" w:hAnsi="Arial" w:cs="Arial"/>
                <w:sz w:val="22"/>
                <w:szCs w:val="22"/>
              </w:rPr>
            </w:pPr>
            <w:r w:rsidRPr="00321451">
              <w:rPr>
                <w:rFonts w:ascii="Arial" w:hAnsi="Arial" w:cs="Arial"/>
                <w:sz w:val="22"/>
                <w:szCs w:val="22"/>
              </w:rPr>
              <w:t>Strategic planning and Computer literate</w:t>
            </w:r>
          </w:p>
          <w:p w14:paraId="38523392" w14:textId="65087987" w:rsidR="00036450" w:rsidRPr="001A4DC8" w:rsidRDefault="00036450" w:rsidP="004D3011">
            <w:pPr>
              <w:rPr>
                <w:rFonts w:ascii="Arial" w:hAnsi="Arial" w:cs="Arial"/>
                <w:color w:val="FFFFFF" w:themeColor="background1"/>
                <w:sz w:val="22"/>
              </w:rPr>
            </w:pPr>
          </w:p>
        </w:tc>
      </w:tr>
      <w:tr w:rsidR="00993930" w14:paraId="54BC7963" w14:textId="77777777" w:rsidTr="001B2ABD">
        <w:tc>
          <w:tcPr>
            <w:tcW w:w="3600" w:type="dxa"/>
          </w:tcPr>
          <w:p w14:paraId="5B1E45BC" w14:textId="6AC77464" w:rsidR="00993930" w:rsidRDefault="00993930" w:rsidP="00036450">
            <w:pPr>
              <w:pStyle w:val="Heading3"/>
            </w:pPr>
          </w:p>
        </w:tc>
        <w:tc>
          <w:tcPr>
            <w:tcW w:w="720" w:type="dxa"/>
          </w:tcPr>
          <w:p w14:paraId="33661D48" w14:textId="77777777" w:rsidR="00993930" w:rsidRDefault="00993930" w:rsidP="000C45FF">
            <w:pPr>
              <w:tabs>
                <w:tab w:val="left" w:pos="990"/>
              </w:tabs>
            </w:pPr>
          </w:p>
        </w:tc>
        <w:tc>
          <w:tcPr>
            <w:tcW w:w="6470" w:type="dxa"/>
          </w:tcPr>
          <w:p w14:paraId="6F7E20C8" w14:textId="77777777" w:rsidR="00993930" w:rsidRDefault="00993930" w:rsidP="00036450">
            <w:pPr>
              <w:pStyle w:val="Heading2"/>
            </w:pPr>
          </w:p>
        </w:tc>
      </w:tr>
    </w:tbl>
    <w:p w14:paraId="10CD669E" w14:textId="70317C76" w:rsidR="0043117B" w:rsidRDefault="00000000" w:rsidP="000C45FF">
      <w:pPr>
        <w:tabs>
          <w:tab w:val="left" w:pos="990"/>
        </w:tabs>
      </w:pPr>
    </w:p>
    <w:p w14:paraId="3580A6FD" w14:textId="239315F2" w:rsidR="00B06624" w:rsidRDefault="00B06624" w:rsidP="000C45FF">
      <w:pPr>
        <w:tabs>
          <w:tab w:val="left" w:pos="990"/>
        </w:tabs>
      </w:pPr>
    </w:p>
    <w:p w14:paraId="5CBDBD2E" w14:textId="760F667F" w:rsidR="00B06624" w:rsidRDefault="00B06624" w:rsidP="000C45FF">
      <w:pPr>
        <w:tabs>
          <w:tab w:val="left" w:pos="990"/>
        </w:tabs>
      </w:pPr>
    </w:p>
    <w:p w14:paraId="47DC1FB4" w14:textId="62B9291C" w:rsidR="00B06624" w:rsidRDefault="00B06624" w:rsidP="000C45FF">
      <w:pPr>
        <w:tabs>
          <w:tab w:val="left" w:pos="990"/>
        </w:tabs>
      </w:pPr>
    </w:p>
    <w:p w14:paraId="746B0683" w14:textId="48E5CCA5" w:rsidR="00B06624" w:rsidRDefault="00B06624" w:rsidP="000C45FF">
      <w:pPr>
        <w:tabs>
          <w:tab w:val="left" w:pos="990"/>
        </w:tabs>
      </w:pPr>
    </w:p>
    <w:p w14:paraId="32E8B5ED" w14:textId="249812BA" w:rsidR="00B06624" w:rsidRDefault="00B06624" w:rsidP="000C45FF">
      <w:pPr>
        <w:tabs>
          <w:tab w:val="left" w:pos="990"/>
        </w:tabs>
      </w:pPr>
    </w:p>
    <w:p w14:paraId="791323F0" w14:textId="6E569B21" w:rsidR="00B06624" w:rsidRDefault="00B06624" w:rsidP="000C45FF">
      <w:pPr>
        <w:tabs>
          <w:tab w:val="left" w:pos="990"/>
        </w:tabs>
      </w:pPr>
    </w:p>
    <w:p w14:paraId="0B8A4564" w14:textId="5294BF4E" w:rsidR="00B06624" w:rsidRDefault="00B06624" w:rsidP="000C45FF">
      <w:pPr>
        <w:tabs>
          <w:tab w:val="left" w:pos="990"/>
        </w:tabs>
      </w:pPr>
    </w:p>
    <w:p w14:paraId="2F7BF318" w14:textId="4129BECE" w:rsidR="00B06624" w:rsidRDefault="00B06624" w:rsidP="000C45FF">
      <w:pPr>
        <w:tabs>
          <w:tab w:val="left" w:pos="990"/>
        </w:tabs>
      </w:pPr>
    </w:p>
    <w:p w14:paraId="7989AB91" w14:textId="3187C580" w:rsidR="00B06624" w:rsidRDefault="00B06624" w:rsidP="000C45FF">
      <w:pPr>
        <w:tabs>
          <w:tab w:val="left" w:pos="990"/>
        </w:tabs>
      </w:pPr>
    </w:p>
    <w:p w14:paraId="40B081A9" w14:textId="4E6B1925" w:rsidR="00B06624" w:rsidRDefault="00B06624" w:rsidP="000C45FF">
      <w:pPr>
        <w:tabs>
          <w:tab w:val="left" w:pos="990"/>
        </w:tabs>
      </w:pPr>
    </w:p>
    <w:p w14:paraId="7DB077BB" w14:textId="75EE3239" w:rsidR="00B06624" w:rsidRDefault="00B06624" w:rsidP="000C45FF">
      <w:pPr>
        <w:tabs>
          <w:tab w:val="left" w:pos="990"/>
        </w:tabs>
      </w:pPr>
    </w:p>
    <w:p w14:paraId="4E09A71F" w14:textId="635D382F" w:rsidR="00B06624" w:rsidRDefault="00B06624" w:rsidP="000C45FF">
      <w:pPr>
        <w:tabs>
          <w:tab w:val="left" w:pos="990"/>
        </w:tabs>
      </w:pPr>
    </w:p>
    <w:p w14:paraId="0A4160CF" w14:textId="092B90BC" w:rsidR="00B06624" w:rsidRDefault="00B06624" w:rsidP="000C45FF">
      <w:pPr>
        <w:tabs>
          <w:tab w:val="left" w:pos="990"/>
        </w:tabs>
      </w:pPr>
    </w:p>
    <w:p w14:paraId="675C443A" w14:textId="59B24D4B" w:rsidR="00B06624" w:rsidRDefault="00B06624" w:rsidP="000C45FF">
      <w:pPr>
        <w:tabs>
          <w:tab w:val="left" w:pos="990"/>
        </w:tabs>
      </w:pPr>
    </w:p>
    <w:p w14:paraId="284C297D" w14:textId="0CE061D3" w:rsidR="00B06624" w:rsidRDefault="00B06624" w:rsidP="000C45FF">
      <w:pPr>
        <w:tabs>
          <w:tab w:val="left" w:pos="990"/>
        </w:tabs>
      </w:pPr>
    </w:p>
    <w:p w14:paraId="1715A516" w14:textId="346AF0C5" w:rsidR="00B06624" w:rsidRDefault="00B06624" w:rsidP="000C45FF">
      <w:pPr>
        <w:tabs>
          <w:tab w:val="left" w:pos="990"/>
        </w:tabs>
      </w:pPr>
    </w:p>
    <w:p w14:paraId="05A37CC1" w14:textId="6BF59AA7" w:rsidR="00B06624" w:rsidRDefault="00B06624" w:rsidP="000C45FF">
      <w:pPr>
        <w:tabs>
          <w:tab w:val="left" w:pos="990"/>
        </w:tabs>
      </w:pPr>
    </w:p>
    <w:p w14:paraId="483AEEC1" w14:textId="17E64625" w:rsidR="00B06624" w:rsidRDefault="00B06624" w:rsidP="000C45FF">
      <w:pPr>
        <w:tabs>
          <w:tab w:val="left" w:pos="990"/>
        </w:tabs>
      </w:pPr>
    </w:p>
    <w:p w14:paraId="781DBFB9" w14:textId="28510495" w:rsidR="00B06624" w:rsidRDefault="00B06624" w:rsidP="000C45FF">
      <w:pPr>
        <w:tabs>
          <w:tab w:val="left" w:pos="990"/>
        </w:tabs>
      </w:pPr>
    </w:p>
    <w:p w14:paraId="4729A304" w14:textId="235FB6F5" w:rsidR="00B06624" w:rsidRDefault="00B06624" w:rsidP="000C45FF">
      <w:pPr>
        <w:tabs>
          <w:tab w:val="left" w:pos="990"/>
        </w:tabs>
      </w:pPr>
    </w:p>
    <w:p w14:paraId="29FA9B10" w14:textId="0E1B8849" w:rsidR="00B06624" w:rsidRDefault="00B06624" w:rsidP="000C45FF">
      <w:pPr>
        <w:tabs>
          <w:tab w:val="left" w:pos="990"/>
        </w:tabs>
      </w:pPr>
    </w:p>
    <w:p w14:paraId="51481955" w14:textId="5600B04A" w:rsidR="00B06624" w:rsidRDefault="00B06624" w:rsidP="000C45FF">
      <w:pPr>
        <w:tabs>
          <w:tab w:val="left" w:pos="990"/>
        </w:tabs>
      </w:pPr>
    </w:p>
    <w:p w14:paraId="7377DBA0" w14:textId="583173AC" w:rsidR="00B06624" w:rsidRDefault="00B06624" w:rsidP="000C45FF">
      <w:pPr>
        <w:tabs>
          <w:tab w:val="left" w:pos="990"/>
        </w:tabs>
      </w:pPr>
    </w:p>
    <w:p w14:paraId="7C2F72B6" w14:textId="4350992B" w:rsidR="00B06624" w:rsidRDefault="00B06624" w:rsidP="000C45FF">
      <w:pPr>
        <w:tabs>
          <w:tab w:val="left" w:pos="990"/>
        </w:tabs>
      </w:pPr>
    </w:p>
    <w:p w14:paraId="0610D394" w14:textId="4E9176C8" w:rsidR="00B06624" w:rsidRDefault="00B06624" w:rsidP="000C45FF">
      <w:pPr>
        <w:tabs>
          <w:tab w:val="left" w:pos="990"/>
        </w:tabs>
      </w:pPr>
    </w:p>
    <w:p w14:paraId="3D86C254" w14:textId="75D9EB07" w:rsidR="00B06624" w:rsidRDefault="00B06624" w:rsidP="000C45FF">
      <w:pPr>
        <w:tabs>
          <w:tab w:val="left" w:pos="990"/>
        </w:tabs>
      </w:pPr>
    </w:p>
    <w:p w14:paraId="441A5591" w14:textId="4151766A" w:rsidR="00B06624" w:rsidRDefault="00B06624" w:rsidP="000C45FF">
      <w:pPr>
        <w:tabs>
          <w:tab w:val="left" w:pos="990"/>
        </w:tabs>
      </w:pPr>
    </w:p>
    <w:p w14:paraId="6D389912" w14:textId="2F553C34" w:rsidR="00B06624" w:rsidRDefault="00B06624" w:rsidP="000C45FF">
      <w:pPr>
        <w:tabs>
          <w:tab w:val="left" w:pos="990"/>
        </w:tabs>
      </w:pPr>
    </w:p>
    <w:p w14:paraId="73F369AF" w14:textId="5C2A53C3" w:rsidR="00B06624" w:rsidRDefault="00B06624" w:rsidP="000C45FF">
      <w:pPr>
        <w:tabs>
          <w:tab w:val="left" w:pos="990"/>
        </w:tabs>
      </w:pPr>
    </w:p>
    <w:p w14:paraId="5EDC3CF9" w14:textId="421C1431" w:rsidR="00B06624" w:rsidRDefault="00B06624" w:rsidP="000C45FF">
      <w:pPr>
        <w:tabs>
          <w:tab w:val="left" w:pos="990"/>
        </w:tabs>
      </w:pPr>
    </w:p>
    <w:p w14:paraId="4A3F7FAE" w14:textId="011214ED" w:rsidR="00B06624" w:rsidRDefault="00B06624" w:rsidP="000C45FF">
      <w:pPr>
        <w:tabs>
          <w:tab w:val="left" w:pos="990"/>
        </w:tabs>
      </w:pPr>
    </w:p>
    <w:p w14:paraId="2DB96BFD" w14:textId="3D70A2FA" w:rsidR="00B06624" w:rsidRDefault="00B06624" w:rsidP="000C45FF">
      <w:pPr>
        <w:tabs>
          <w:tab w:val="left" w:pos="990"/>
        </w:tabs>
      </w:pPr>
    </w:p>
    <w:p w14:paraId="25291C8A" w14:textId="35388F7C" w:rsidR="00B06624" w:rsidRDefault="00B06624" w:rsidP="000C45FF">
      <w:pPr>
        <w:tabs>
          <w:tab w:val="left" w:pos="990"/>
        </w:tabs>
      </w:pPr>
    </w:p>
    <w:p w14:paraId="55E5481C" w14:textId="580C3FA0" w:rsidR="00B06624" w:rsidRDefault="00B06624" w:rsidP="000C45FF">
      <w:pPr>
        <w:tabs>
          <w:tab w:val="left" w:pos="990"/>
        </w:tabs>
      </w:pPr>
    </w:p>
    <w:p w14:paraId="68F1B4B7" w14:textId="1BAEB749" w:rsidR="00B06624" w:rsidRDefault="00B06624" w:rsidP="000C45FF">
      <w:pPr>
        <w:tabs>
          <w:tab w:val="left" w:pos="990"/>
        </w:tabs>
      </w:pPr>
    </w:p>
    <w:p w14:paraId="18BA2717" w14:textId="387A6058" w:rsidR="00B06624" w:rsidRDefault="00B06624" w:rsidP="000C45FF">
      <w:pPr>
        <w:tabs>
          <w:tab w:val="left" w:pos="990"/>
        </w:tabs>
      </w:pPr>
    </w:p>
    <w:p w14:paraId="49CED248" w14:textId="1E65E47B" w:rsidR="00B06624" w:rsidRDefault="00B06624" w:rsidP="000C45FF">
      <w:pPr>
        <w:tabs>
          <w:tab w:val="left" w:pos="990"/>
        </w:tabs>
      </w:pPr>
    </w:p>
    <w:p w14:paraId="45FB11BC" w14:textId="4BE424F9" w:rsidR="00B06624" w:rsidRDefault="00B06624" w:rsidP="000C45FF">
      <w:pPr>
        <w:tabs>
          <w:tab w:val="left" w:pos="990"/>
        </w:tabs>
      </w:pPr>
    </w:p>
    <w:p w14:paraId="0A6B4FD5" w14:textId="51E25D05" w:rsidR="00B06624" w:rsidRDefault="00B06624" w:rsidP="000C45FF">
      <w:pPr>
        <w:tabs>
          <w:tab w:val="left" w:pos="990"/>
        </w:tabs>
      </w:pPr>
    </w:p>
    <w:p w14:paraId="74175CF5" w14:textId="3F562288" w:rsidR="00B06624" w:rsidRDefault="00B06624" w:rsidP="000C45FF">
      <w:pPr>
        <w:tabs>
          <w:tab w:val="left" w:pos="990"/>
        </w:tabs>
      </w:pPr>
    </w:p>
    <w:p w14:paraId="66779B3D" w14:textId="158B5937" w:rsidR="00B06624" w:rsidRDefault="00B06624" w:rsidP="000C45FF">
      <w:pPr>
        <w:tabs>
          <w:tab w:val="left" w:pos="990"/>
        </w:tabs>
      </w:pPr>
    </w:p>
    <w:p w14:paraId="1DEA5598" w14:textId="41E26E0D" w:rsidR="00B06624" w:rsidRDefault="00B06624" w:rsidP="000C45FF">
      <w:pPr>
        <w:tabs>
          <w:tab w:val="left" w:pos="990"/>
        </w:tabs>
      </w:pPr>
    </w:p>
    <w:p w14:paraId="26A4CDA7" w14:textId="1B724CD9" w:rsidR="00B06624" w:rsidRDefault="00B06624" w:rsidP="000C45FF">
      <w:pPr>
        <w:tabs>
          <w:tab w:val="left" w:pos="990"/>
        </w:tabs>
      </w:pPr>
    </w:p>
    <w:p w14:paraId="0AFAD7C2" w14:textId="1A8E8BD7" w:rsidR="00B06624" w:rsidRDefault="00B06624" w:rsidP="000C45FF">
      <w:pPr>
        <w:tabs>
          <w:tab w:val="left" w:pos="990"/>
        </w:tabs>
      </w:pPr>
    </w:p>
    <w:p w14:paraId="73590B59" w14:textId="77777777" w:rsidR="00B06624" w:rsidRPr="00696706" w:rsidRDefault="00B06624" w:rsidP="00B06624">
      <w:pPr>
        <w:pStyle w:val="NormalWeb"/>
        <w:spacing w:before="0" w:beforeAutospacing="0" w:after="0" w:afterAutospacing="0"/>
        <w:rPr>
          <w:rFonts w:ascii="Arial" w:hAnsi="Arial" w:cs="Arial"/>
          <w:color w:val="0E101A"/>
          <w:sz w:val="22"/>
          <w:szCs w:val="22"/>
        </w:rPr>
      </w:pPr>
      <w:hyperlink r:id="rId7" w:tgtFrame="_blank" w:history="1">
        <w:r w:rsidRPr="00696706">
          <w:rPr>
            <w:rStyle w:val="Hyperlink"/>
            <w:rFonts w:ascii="Arial" w:hAnsi="Arial" w:cs="Arial"/>
            <w:color w:val="4A6EE0"/>
            <w:sz w:val="22"/>
            <w:szCs w:val="22"/>
          </w:rPr>
          <w:t>Safeguarding officer</w:t>
        </w:r>
      </w:hyperlink>
    </w:p>
    <w:p w14:paraId="3A153CCF" w14:textId="77777777" w:rsidR="00B06624" w:rsidRPr="00696706" w:rsidRDefault="00B06624" w:rsidP="00B06624">
      <w:pPr>
        <w:pStyle w:val="NormalWeb"/>
        <w:spacing w:before="0" w:beforeAutospacing="0" w:after="0" w:afterAutospacing="0"/>
        <w:rPr>
          <w:rFonts w:ascii="Arial" w:hAnsi="Arial" w:cs="Arial"/>
          <w:color w:val="0E101A"/>
          <w:sz w:val="22"/>
          <w:szCs w:val="22"/>
        </w:rPr>
      </w:pPr>
      <w:hyperlink r:id="rId8" w:tgtFrame="_blank" w:history="1">
        <w:r w:rsidRPr="00696706">
          <w:rPr>
            <w:rStyle w:val="Hyperlink"/>
            <w:rFonts w:ascii="Arial" w:hAnsi="Arial" w:cs="Arial"/>
            <w:color w:val="4A6EE0"/>
            <w:sz w:val="22"/>
            <w:szCs w:val="22"/>
          </w:rPr>
          <w:t>Rape &amp; Sexual Violence Project</w:t>
        </w:r>
      </w:hyperlink>
    </w:p>
    <w:p w14:paraId="5BCAA531"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Birmingham, West Midlands</w:t>
      </w:r>
    </w:p>
    <w:p w14:paraId="08303A65"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Unpaid role, expenses paid</w:t>
      </w:r>
    </w:p>
    <w:p w14:paraId="3D3CF641"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Voluntary</w:t>
      </w:r>
    </w:p>
    <w:p w14:paraId="66BFF2FA"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6CD95914"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To whom it may concern</w:t>
      </w:r>
    </w:p>
    <w:p w14:paraId="693B428F"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2175502D"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I am writing to apply for the Volunteering Safeguarding Officer Position </w:t>
      </w:r>
      <w:r>
        <w:rPr>
          <w:rFonts w:ascii="Arial" w:hAnsi="Arial" w:cs="Arial"/>
          <w:color w:val="0E101A"/>
          <w:sz w:val="22"/>
          <w:szCs w:val="22"/>
        </w:rPr>
        <w:t xml:space="preserve">as </w:t>
      </w:r>
      <w:r w:rsidRPr="00696706">
        <w:rPr>
          <w:rFonts w:ascii="Arial" w:hAnsi="Arial" w:cs="Arial"/>
          <w:color w:val="0E101A"/>
          <w:sz w:val="22"/>
          <w:szCs w:val="22"/>
        </w:rPr>
        <w:t>I am a survivor too. I cannot express enough how appreciative I am, to of had the opportunity to be supported by RSVP in my time of need. </w:t>
      </w:r>
    </w:p>
    <w:p w14:paraId="2C919B3A"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68FCC17B" w14:textId="77777777" w:rsidR="00B06624"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Through experience</w:t>
      </w:r>
      <w:r>
        <w:rPr>
          <w:rFonts w:ascii="Arial" w:hAnsi="Arial" w:cs="Arial"/>
          <w:color w:val="0E101A"/>
          <w:sz w:val="22"/>
          <w:szCs w:val="22"/>
        </w:rPr>
        <w:t>,</w:t>
      </w:r>
      <w:r w:rsidRPr="00696706">
        <w:rPr>
          <w:rFonts w:ascii="Arial" w:hAnsi="Arial" w:cs="Arial"/>
          <w:color w:val="0E101A"/>
          <w:sz w:val="22"/>
          <w:szCs w:val="22"/>
        </w:rPr>
        <w:t xml:space="preserve"> and helping others within my local community, I feel confident that the skills and knowledge I have, aligned closely with the requirements outlined in your job specification. </w:t>
      </w:r>
    </w:p>
    <w:p w14:paraId="43977B7A"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2568D176"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strive for excellence with a strong work value, followed by a positive attitude to support the vulnerable. Becoming a volunteer means I can help children, young people, and families.</w:t>
      </w:r>
    </w:p>
    <w:p w14:paraId="4138630D"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2B3CB2A1"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My </w:t>
      </w:r>
      <w:r>
        <w:rPr>
          <w:rFonts w:ascii="Arial" w:hAnsi="Arial" w:cs="Arial"/>
          <w:color w:val="0E101A"/>
          <w:sz w:val="22"/>
          <w:szCs w:val="22"/>
        </w:rPr>
        <w:t>passion</w:t>
      </w:r>
      <w:r w:rsidRPr="00696706">
        <w:rPr>
          <w:rFonts w:ascii="Arial" w:hAnsi="Arial" w:cs="Arial"/>
          <w:color w:val="0E101A"/>
          <w:sz w:val="22"/>
          <w:szCs w:val="22"/>
        </w:rPr>
        <w:t xml:space="preserve"> is to be the voice for those that have no voice. </w:t>
      </w:r>
    </w:p>
    <w:p w14:paraId="529D9A36" w14:textId="77777777" w:rsidR="00B06624"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Individuals that are not being heard is what motivates me to make a difference.</w:t>
      </w:r>
    </w:p>
    <w:p w14:paraId="0331EDA7"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2D76BF97"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What matters to me is making the time and putting in the effort for the welfare and wellbeing of others. Life is full of challenges, and we all adapt differently but I believe with the right support, our circumstances </w:t>
      </w:r>
      <w:r>
        <w:rPr>
          <w:rFonts w:ascii="Arial" w:hAnsi="Arial" w:cs="Arial"/>
          <w:color w:val="0E101A"/>
          <w:sz w:val="22"/>
          <w:szCs w:val="22"/>
        </w:rPr>
        <w:t>can</w:t>
      </w:r>
      <w:r w:rsidRPr="00696706">
        <w:rPr>
          <w:rFonts w:ascii="Arial" w:hAnsi="Arial" w:cs="Arial"/>
          <w:color w:val="0E101A"/>
          <w:sz w:val="22"/>
          <w:szCs w:val="22"/>
        </w:rPr>
        <w:t xml:space="preserve"> become better.</w:t>
      </w:r>
    </w:p>
    <w:p w14:paraId="3FA0C5DF"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15D3C778" w14:textId="77777777" w:rsidR="00B06624"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I have a strong interest in providing a safe environment for those that are in need, a safe place to </w:t>
      </w:r>
      <w:r>
        <w:rPr>
          <w:rFonts w:ascii="Arial" w:hAnsi="Arial" w:cs="Arial"/>
          <w:color w:val="0E101A"/>
          <w:sz w:val="22"/>
          <w:szCs w:val="22"/>
        </w:rPr>
        <w:t>engage and express.</w:t>
      </w:r>
      <w:r w:rsidRPr="00696706">
        <w:rPr>
          <w:rFonts w:ascii="Arial" w:hAnsi="Arial" w:cs="Arial"/>
          <w:color w:val="0E101A"/>
          <w:sz w:val="22"/>
          <w:szCs w:val="22"/>
        </w:rPr>
        <w:t xml:space="preserve"> This could be face to face or over the phone</w:t>
      </w:r>
      <w:r>
        <w:rPr>
          <w:rFonts w:ascii="Arial" w:hAnsi="Arial" w:cs="Arial"/>
          <w:color w:val="0E101A"/>
          <w:sz w:val="22"/>
          <w:szCs w:val="22"/>
        </w:rPr>
        <w:t>,</w:t>
      </w:r>
      <w:r w:rsidRPr="00696706">
        <w:rPr>
          <w:rFonts w:ascii="Arial" w:hAnsi="Arial" w:cs="Arial"/>
          <w:color w:val="0E101A"/>
          <w:sz w:val="22"/>
          <w:szCs w:val="22"/>
        </w:rPr>
        <w:t xml:space="preserve"> with the ability to stay calm under pressure</w:t>
      </w:r>
      <w:r>
        <w:rPr>
          <w:rFonts w:ascii="Arial" w:hAnsi="Arial" w:cs="Arial"/>
          <w:color w:val="0E101A"/>
          <w:sz w:val="22"/>
          <w:szCs w:val="22"/>
        </w:rPr>
        <w:t>.</w:t>
      </w:r>
    </w:p>
    <w:p w14:paraId="7897F6B2" w14:textId="77777777" w:rsidR="00B06624" w:rsidRDefault="00B06624" w:rsidP="00B06624">
      <w:pPr>
        <w:pStyle w:val="NormalWeb"/>
        <w:spacing w:before="0" w:beforeAutospacing="0" w:after="0" w:afterAutospacing="0"/>
        <w:rPr>
          <w:rFonts w:ascii="Arial" w:hAnsi="Arial" w:cs="Arial"/>
          <w:color w:val="0E101A"/>
          <w:sz w:val="22"/>
          <w:szCs w:val="22"/>
        </w:rPr>
      </w:pPr>
    </w:p>
    <w:p w14:paraId="78DFFC07" w14:textId="1EF767AD" w:rsidR="00B06624" w:rsidRDefault="00B06624" w:rsidP="00B06624">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I respect the safeguarding code of conduct and understand the seriousness</w:t>
      </w:r>
      <w:r w:rsidRPr="00696706">
        <w:rPr>
          <w:rFonts w:ascii="Arial" w:hAnsi="Arial" w:cs="Arial"/>
          <w:color w:val="0E101A"/>
          <w:sz w:val="22"/>
          <w:szCs w:val="22"/>
        </w:rPr>
        <w:t xml:space="preserve"> of sensitive information, data, and the requirements </w:t>
      </w:r>
      <w:r>
        <w:rPr>
          <w:rFonts w:ascii="Arial" w:hAnsi="Arial" w:cs="Arial"/>
          <w:color w:val="0E101A"/>
          <w:sz w:val="22"/>
          <w:szCs w:val="22"/>
        </w:rPr>
        <w:t xml:space="preserve">of </w:t>
      </w:r>
      <w:r w:rsidRPr="00696706">
        <w:rPr>
          <w:rFonts w:ascii="Arial" w:hAnsi="Arial" w:cs="Arial"/>
          <w:color w:val="0E101A"/>
          <w:sz w:val="22"/>
          <w:szCs w:val="22"/>
        </w:rPr>
        <w:t>a Safeguarding Officer</w:t>
      </w:r>
      <w:r>
        <w:rPr>
          <w:rFonts w:ascii="Arial" w:hAnsi="Arial" w:cs="Arial"/>
          <w:color w:val="0E101A"/>
          <w:sz w:val="22"/>
          <w:szCs w:val="22"/>
        </w:rPr>
        <w:t xml:space="preserve">, </w:t>
      </w:r>
      <w:r>
        <w:rPr>
          <w:rFonts w:ascii="Arial" w:hAnsi="Arial" w:cs="Arial"/>
          <w:color w:val="0E101A"/>
          <w:sz w:val="22"/>
          <w:szCs w:val="22"/>
        </w:rPr>
        <w:t>regarding</w:t>
      </w:r>
      <w:r>
        <w:rPr>
          <w:rFonts w:ascii="Arial" w:hAnsi="Arial" w:cs="Arial"/>
          <w:color w:val="0E101A"/>
          <w:sz w:val="22"/>
          <w:szCs w:val="22"/>
        </w:rPr>
        <w:t xml:space="preserve"> legislation, with the ability and knowledge to make independent judgement and if necessary, communicate these to the relevant team</w:t>
      </w:r>
    </w:p>
    <w:p w14:paraId="43D49200" w14:textId="77777777" w:rsidR="00B06624" w:rsidRDefault="00B06624" w:rsidP="00B06624">
      <w:pPr>
        <w:pStyle w:val="NormalWeb"/>
        <w:spacing w:before="0" w:beforeAutospacing="0" w:after="0" w:afterAutospacing="0"/>
        <w:rPr>
          <w:rFonts w:ascii="Arial" w:hAnsi="Arial" w:cs="Arial"/>
          <w:color w:val="0E101A"/>
          <w:sz w:val="22"/>
          <w:szCs w:val="22"/>
        </w:rPr>
      </w:pPr>
    </w:p>
    <w:p w14:paraId="4CF1F4C6"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I have good people skills and a keen interest in the safety and wellbeing of others</w:t>
      </w:r>
    </w:p>
    <w:p w14:paraId="7948238C" w14:textId="77777777" w:rsidR="00B06624"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Being a part of RSVP</w:t>
      </w:r>
      <w:r>
        <w:rPr>
          <w:rFonts w:ascii="Arial" w:hAnsi="Arial" w:cs="Arial"/>
          <w:color w:val="0E101A"/>
          <w:sz w:val="22"/>
          <w:szCs w:val="22"/>
        </w:rPr>
        <w:t xml:space="preserve"> (Rape &amp; Sexual Violence Project)</w:t>
      </w:r>
      <w:r w:rsidRPr="00696706">
        <w:rPr>
          <w:rFonts w:ascii="Arial" w:hAnsi="Arial" w:cs="Arial"/>
          <w:color w:val="0E101A"/>
          <w:sz w:val="22"/>
          <w:szCs w:val="22"/>
        </w:rPr>
        <w:t xml:space="preserve"> will</w:t>
      </w:r>
      <w:r>
        <w:rPr>
          <w:rFonts w:ascii="Arial" w:hAnsi="Arial" w:cs="Arial"/>
          <w:color w:val="0E101A"/>
          <w:sz w:val="22"/>
          <w:szCs w:val="22"/>
        </w:rPr>
        <w:t xml:space="preserve"> further</w:t>
      </w:r>
      <w:r w:rsidRPr="00696706">
        <w:rPr>
          <w:rFonts w:ascii="Arial" w:hAnsi="Arial" w:cs="Arial"/>
          <w:color w:val="0E101A"/>
          <w:sz w:val="22"/>
          <w:szCs w:val="22"/>
        </w:rPr>
        <w:t xml:space="preserve"> increase my skills </w:t>
      </w:r>
      <w:r>
        <w:rPr>
          <w:rFonts w:ascii="Arial" w:hAnsi="Arial" w:cs="Arial"/>
          <w:color w:val="0E101A"/>
          <w:sz w:val="22"/>
          <w:szCs w:val="22"/>
        </w:rPr>
        <w:t>and</w:t>
      </w:r>
      <w:r w:rsidRPr="00696706">
        <w:rPr>
          <w:rFonts w:ascii="Arial" w:hAnsi="Arial" w:cs="Arial"/>
          <w:color w:val="0E101A"/>
          <w:sz w:val="22"/>
          <w:szCs w:val="22"/>
        </w:rPr>
        <w:t xml:space="preserve"> knowledge </w:t>
      </w:r>
      <w:r>
        <w:rPr>
          <w:rFonts w:ascii="Arial" w:hAnsi="Arial" w:cs="Arial"/>
          <w:color w:val="0E101A"/>
          <w:sz w:val="22"/>
          <w:szCs w:val="22"/>
        </w:rPr>
        <w:t xml:space="preserve">so I can </w:t>
      </w:r>
      <w:r w:rsidRPr="00696706">
        <w:rPr>
          <w:rFonts w:ascii="Arial" w:hAnsi="Arial" w:cs="Arial"/>
          <w:color w:val="0E101A"/>
          <w:sz w:val="22"/>
          <w:szCs w:val="22"/>
        </w:rPr>
        <w:t xml:space="preserve">achieve </w:t>
      </w:r>
      <w:r>
        <w:rPr>
          <w:rFonts w:ascii="Arial" w:hAnsi="Arial" w:cs="Arial"/>
          <w:color w:val="0E101A"/>
          <w:sz w:val="22"/>
          <w:szCs w:val="22"/>
        </w:rPr>
        <w:t xml:space="preserve">through </w:t>
      </w:r>
      <w:r w:rsidRPr="00696706">
        <w:rPr>
          <w:rFonts w:ascii="Arial" w:hAnsi="Arial" w:cs="Arial"/>
          <w:color w:val="0E101A"/>
          <w:sz w:val="22"/>
          <w:szCs w:val="22"/>
        </w:rPr>
        <w:t>progression.</w:t>
      </w:r>
    </w:p>
    <w:p w14:paraId="5F88A6F8"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187A74B4"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 xml:space="preserve">Utilizing </w:t>
      </w:r>
      <w:r w:rsidRPr="00696706">
        <w:rPr>
          <w:rFonts w:ascii="Arial" w:hAnsi="Arial" w:cs="Arial"/>
          <w:color w:val="0E101A"/>
          <w:sz w:val="22"/>
          <w:szCs w:val="22"/>
        </w:rPr>
        <w:t xml:space="preserve">the necessary skills to build my self-esteem through the challenges </w:t>
      </w:r>
      <w:r>
        <w:rPr>
          <w:rFonts w:ascii="Arial" w:hAnsi="Arial" w:cs="Arial"/>
          <w:color w:val="0E101A"/>
          <w:sz w:val="22"/>
          <w:szCs w:val="22"/>
        </w:rPr>
        <w:t>that may arise,</w:t>
      </w:r>
      <w:r w:rsidRPr="00696706">
        <w:rPr>
          <w:rFonts w:ascii="Arial" w:hAnsi="Arial" w:cs="Arial"/>
          <w:color w:val="0E101A"/>
          <w:sz w:val="22"/>
          <w:szCs w:val="22"/>
        </w:rPr>
        <w:t xml:space="preserve"> while protecting victims from abuse young or old is very important to me.</w:t>
      </w:r>
    </w:p>
    <w:p w14:paraId="2CDBD37E"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084D41CC" w14:textId="59008244"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I am currently in my </w:t>
      </w:r>
      <w:r>
        <w:rPr>
          <w:rFonts w:ascii="Arial" w:hAnsi="Arial" w:cs="Arial"/>
          <w:color w:val="0E101A"/>
          <w:sz w:val="22"/>
          <w:szCs w:val="22"/>
        </w:rPr>
        <w:t>2nd</w:t>
      </w:r>
      <w:r>
        <w:rPr>
          <w:rFonts w:ascii="Arial" w:hAnsi="Arial" w:cs="Arial"/>
          <w:color w:val="0E101A"/>
          <w:sz w:val="22"/>
          <w:szCs w:val="22"/>
        </w:rPr>
        <w:t xml:space="preserve"> </w:t>
      </w:r>
      <w:r w:rsidRPr="00696706">
        <w:rPr>
          <w:rFonts w:ascii="Arial" w:hAnsi="Arial" w:cs="Arial"/>
          <w:color w:val="0E101A"/>
          <w:sz w:val="22"/>
          <w:szCs w:val="22"/>
        </w:rPr>
        <w:t xml:space="preserve">year </w:t>
      </w:r>
      <w:r>
        <w:rPr>
          <w:rFonts w:ascii="Arial" w:hAnsi="Arial" w:cs="Arial"/>
          <w:color w:val="0E101A"/>
          <w:sz w:val="22"/>
          <w:szCs w:val="22"/>
        </w:rPr>
        <w:t>studying</w:t>
      </w:r>
      <w:r w:rsidRPr="00696706">
        <w:rPr>
          <w:rFonts w:ascii="Arial" w:hAnsi="Arial" w:cs="Arial"/>
          <w:color w:val="0E101A"/>
          <w:sz w:val="22"/>
          <w:szCs w:val="22"/>
        </w:rPr>
        <w:t xml:space="preserve"> </w:t>
      </w:r>
      <w:r>
        <w:rPr>
          <w:rFonts w:ascii="Arial" w:hAnsi="Arial" w:cs="Arial"/>
          <w:color w:val="0E101A"/>
          <w:sz w:val="22"/>
          <w:szCs w:val="22"/>
        </w:rPr>
        <w:t>Bachelor of Science: Health and Social Care at the University of Wales Trinity Saint David</w:t>
      </w:r>
    </w:p>
    <w:p w14:paraId="16E1EB5B" w14:textId="77777777" w:rsidR="00B06624"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 xml:space="preserve">Upon successful completion of my </w:t>
      </w:r>
      <w:r>
        <w:rPr>
          <w:rFonts w:ascii="Arial" w:hAnsi="Arial" w:cs="Arial"/>
          <w:color w:val="0E101A"/>
          <w:sz w:val="22"/>
          <w:szCs w:val="22"/>
        </w:rPr>
        <w:t>Health and Social care degree. I intend to explore the many opportunities that is available by further studying to gain a more in-depth awareness and understanding, as progression brings stability.</w:t>
      </w:r>
    </w:p>
    <w:p w14:paraId="740EB708" w14:textId="77777777" w:rsidR="00B06624" w:rsidRDefault="00B06624" w:rsidP="00B06624">
      <w:pPr>
        <w:pStyle w:val="NormalWeb"/>
        <w:spacing w:before="0" w:beforeAutospacing="0" w:after="0" w:afterAutospacing="0"/>
        <w:rPr>
          <w:rFonts w:ascii="Arial" w:hAnsi="Arial" w:cs="Arial"/>
          <w:color w:val="0E101A"/>
          <w:sz w:val="22"/>
          <w:szCs w:val="22"/>
        </w:rPr>
      </w:pPr>
    </w:p>
    <w:p w14:paraId="739097DA" w14:textId="77777777" w:rsidR="00B06624" w:rsidRDefault="00B06624" w:rsidP="00B06624">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Health and social care are a platform with resources to positively change a person life. Which in turn can be rewarding and fulfilling.</w:t>
      </w:r>
    </w:p>
    <w:p w14:paraId="0D1E8068"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6630D325"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am currently a member of the Highgate Housing Liaison Board supporting the local area with any concerns or matters they may have</w:t>
      </w:r>
      <w:r>
        <w:rPr>
          <w:rFonts w:ascii="Arial" w:hAnsi="Arial" w:cs="Arial"/>
          <w:color w:val="0E101A"/>
          <w:sz w:val="22"/>
          <w:szCs w:val="22"/>
        </w:rPr>
        <w:t>.</w:t>
      </w:r>
    </w:p>
    <w:p w14:paraId="7A212993" w14:textId="77777777" w:rsidR="00B06624" w:rsidRDefault="00B06624" w:rsidP="00B06624">
      <w:pPr>
        <w:pStyle w:val="NormalWeb"/>
        <w:spacing w:before="0" w:beforeAutospacing="0" w:after="0" w:afterAutospacing="0"/>
        <w:rPr>
          <w:rFonts w:ascii="Arial" w:hAnsi="Arial" w:cs="Arial"/>
          <w:color w:val="0E101A"/>
          <w:sz w:val="22"/>
          <w:szCs w:val="22"/>
        </w:rPr>
      </w:pPr>
    </w:p>
    <w:p w14:paraId="6544E542" w14:textId="77777777" w:rsidR="00B06624" w:rsidRDefault="00B06624" w:rsidP="00B06624">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I am also pleased to have been accepted to work as a volunteer with Barnardo’s Charity</w:t>
      </w:r>
    </w:p>
    <w:p w14:paraId="1F1C14BB" w14:textId="77777777" w:rsidR="00B06624" w:rsidRDefault="00B06624" w:rsidP="00B06624">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Working alongside young children and families.</w:t>
      </w:r>
    </w:p>
    <w:p w14:paraId="13541829"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1C2FA8A6"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I look forward to hearing from you</w:t>
      </w:r>
    </w:p>
    <w:p w14:paraId="6B65B448" w14:textId="77777777" w:rsidR="00B06624" w:rsidRPr="00696706" w:rsidRDefault="00B06624" w:rsidP="00B06624">
      <w:pPr>
        <w:pStyle w:val="NormalWeb"/>
        <w:spacing w:before="0" w:beforeAutospacing="0" w:after="0" w:afterAutospacing="0"/>
        <w:rPr>
          <w:rFonts w:ascii="Arial" w:hAnsi="Arial" w:cs="Arial"/>
          <w:color w:val="0E101A"/>
          <w:sz w:val="22"/>
          <w:szCs w:val="22"/>
        </w:rPr>
      </w:pPr>
    </w:p>
    <w:p w14:paraId="37C20F0A" w14:textId="77777777" w:rsidR="00B06624" w:rsidRPr="00696706" w:rsidRDefault="00B06624" w:rsidP="00B06624">
      <w:pPr>
        <w:pStyle w:val="NormalWeb"/>
        <w:spacing w:before="0" w:beforeAutospacing="0" w:after="0" w:afterAutospacing="0"/>
        <w:rPr>
          <w:rFonts w:ascii="Arial" w:hAnsi="Arial" w:cs="Arial"/>
          <w:color w:val="0E101A"/>
          <w:sz w:val="22"/>
          <w:szCs w:val="22"/>
        </w:rPr>
      </w:pPr>
      <w:r w:rsidRPr="00696706">
        <w:rPr>
          <w:rFonts w:ascii="Arial" w:hAnsi="Arial" w:cs="Arial"/>
          <w:color w:val="0E101A"/>
          <w:sz w:val="22"/>
          <w:szCs w:val="22"/>
        </w:rPr>
        <w:t>Salena Wallace</w:t>
      </w:r>
    </w:p>
    <w:p w14:paraId="2AC7C73A" w14:textId="77777777" w:rsidR="00B06624" w:rsidRDefault="00B06624" w:rsidP="00B06624">
      <w:pPr>
        <w:tabs>
          <w:tab w:val="left" w:pos="1664"/>
        </w:tabs>
        <w:rPr>
          <w:rFonts w:ascii="Arial" w:hAnsi="Arial" w:cs="Arial"/>
        </w:rPr>
      </w:pPr>
    </w:p>
    <w:p w14:paraId="4D32D8AE" w14:textId="77777777" w:rsidR="00B06624" w:rsidRDefault="00B06624" w:rsidP="00B06624">
      <w:pPr>
        <w:tabs>
          <w:tab w:val="left" w:pos="1664"/>
        </w:tabs>
        <w:rPr>
          <w:rFonts w:ascii="Arial" w:hAnsi="Arial" w:cs="Arial"/>
        </w:rPr>
      </w:pPr>
    </w:p>
    <w:p w14:paraId="32AF7888" w14:textId="77777777" w:rsidR="00B06624" w:rsidRPr="00696706" w:rsidRDefault="00B06624" w:rsidP="00B06624">
      <w:pPr>
        <w:tabs>
          <w:tab w:val="left" w:pos="1664"/>
        </w:tabs>
        <w:jc w:val="center"/>
        <w:rPr>
          <w:rFonts w:ascii="Arial" w:hAnsi="Arial" w:cs="Arial"/>
          <w:b/>
        </w:rPr>
      </w:pPr>
      <w:r w:rsidRPr="00696706">
        <w:rPr>
          <w:rFonts w:ascii="Arial" w:hAnsi="Arial" w:cs="Arial"/>
          <w:b/>
        </w:rPr>
        <w:t>Salena Wallace</w:t>
      </w:r>
    </w:p>
    <w:p w14:paraId="69977B10" w14:textId="77777777" w:rsidR="00B06624" w:rsidRDefault="00B06624" w:rsidP="000C45FF">
      <w:pPr>
        <w:tabs>
          <w:tab w:val="left" w:pos="990"/>
        </w:tabs>
      </w:pPr>
    </w:p>
    <w:p w14:paraId="661B98DF" w14:textId="4BC48278" w:rsidR="00B06624" w:rsidRDefault="00B06624" w:rsidP="000C45FF">
      <w:pPr>
        <w:tabs>
          <w:tab w:val="left" w:pos="990"/>
        </w:tabs>
      </w:pPr>
    </w:p>
    <w:p w14:paraId="4CCE1F2B" w14:textId="77777777" w:rsidR="00B06624" w:rsidRDefault="00B06624" w:rsidP="000C45FF">
      <w:pPr>
        <w:tabs>
          <w:tab w:val="left" w:pos="990"/>
        </w:tabs>
      </w:pPr>
    </w:p>
    <w:sectPr w:rsidR="00B06624" w:rsidSect="000C45FF">
      <w:headerReference w:type="default"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5780E" w14:textId="77777777" w:rsidR="00A37104" w:rsidRDefault="00A37104" w:rsidP="000C45FF">
      <w:r>
        <w:separator/>
      </w:r>
    </w:p>
  </w:endnote>
  <w:endnote w:type="continuationSeparator" w:id="0">
    <w:p w14:paraId="7816113A" w14:textId="77777777" w:rsidR="00A37104" w:rsidRDefault="00A37104"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769255"/>
      <w:docPartObj>
        <w:docPartGallery w:val="Page Numbers (Bottom of Page)"/>
        <w:docPartUnique/>
      </w:docPartObj>
    </w:sdtPr>
    <w:sdtEndPr>
      <w:rPr>
        <w:noProof/>
      </w:rPr>
    </w:sdtEndPr>
    <w:sdtContent>
      <w:p w14:paraId="0AEB73B2" w14:textId="1D2D82F9" w:rsidR="0004615E" w:rsidRDefault="000461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ADFC2" w14:textId="77777777" w:rsidR="0004615E" w:rsidRDefault="00046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9E3EA" w14:textId="77777777" w:rsidR="00A37104" w:rsidRDefault="00A37104" w:rsidP="000C45FF">
      <w:r>
        <w:separator/>
      </w:r>
    </w:p>
  </w:footnote>
  <w:footnote w:type="continuationSeparator" w:id="0">
    <w:p w14:paraId="24AF5581" w14:textId="77777777" w:rsidR="00A37104" w:rsidRDefault="00A37104"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E5B77" w14:textId="77777777" w:rsidR="000C45FF" w:rsidRDefault="000C45FF">
    <w:pPr>
      <w:pStyle w:val="Header"/>
    </w:pPr>
    <w:r>
      <w:rPr>
        <w:noProof/>
      </w:rPr>
      <w:drawing>
        <wp:anchor distT="0" distB="0" distL="114300" distR="114300" simplePos="0" relativeHeight="251658240" behindDoc="1" locked="0" layoutInCell="1" allowOverlap="1" wp14:anchorId="1BE20F9B" wp14:editId="4A7D6A60">
          <wp:simplePos x="0" y="0"/>
          <wp:positionH relativeFrom="page">
            <wp:align>center</wp:align>
          </wp:positionH>
          <wp:positionV relativeFrom="page">
            <wp:align>center</wp:align>
          </wp:positionV>
          <wp:extent cx="7260336" cy="9628632"/>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60336" cy="96286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F2F4D"/>
    <w:multiLevelType w:val="multilevel"/>
    <w:tmpl w:val="A360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17D3C"/>
    <w:multiLevelType w:val="multilevel"/>
    <w:tmpl w:val="777A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16B4E"/>
    <w:multiLevelType w:val="hybridMultilevel"/>
    <w:tmpl w:val="284AE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12556"/>
    <w:multiLevelType w:val="hybridMultilevel"/>
    <w:tmpl w:val="219A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C64F44"/>
    <w:multiLevelType w:val="multilevel"/>
    <w:tmpl w:val="62E4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DA481E"/>
    <w:multiLevelType w:val="hybridMultilevel"/>
    <w:tmpl w:val="6A40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44C31"/>
    <w:multiLevelType w:val="multilevel"/>
    <w:tmpl w:val="68F6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AA5EBC"/>
    <w:multiLevelType w:val="multilevel"/>
    <w:tmpl w:val="3E4C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8803497">
    <w:abstractNumId w:val="3"/>
  </w:num>
  <w:num w:numId="2" w16cid:durableId="423116069">
    <w:abstractNumId w:val="6"/>
  </w:num>
  <w:num w:numId="3" w16cid:durableId="1622102526">
    <w:abstractNumId w:val="0"/>
  </w:num>
  <w:num w:numId="4" w16cid:durableId="128010605">
    <w:abstractNumId w:val="1"/>
  </w:num>
  <w:num w:numId="5" w16cid:durableId="1600868974">
    <w:abstractNumId w:val="4"/>
  </w:num>
  <w:num w:numId="6" w16cid:durableId="556935344">
    <w:abstractNumId w:val="7"/>
  </w:num>
  <w:num w:numId="7" w16cid:durableId="625504978">
    <w:abstractNumId w:val="5"/>
  </w:num>
  <w:num w:numId="8" w16cid:durableId="56997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B9"/>
    <w:rsid w:val="00036450"/>
    <w:rsid w:val="0004615E"/>
    <w:rsid w:val="00094499"/>
    <w:rsid w:val="000C45FF"/>
    <w:rsid w:val="000E3FD1"/>
    <w:rsid w:val="000F4BB9"/>
    <w:rsid w:val="00112054"/>
    <w:rsid w:val="001317D8"/>
    <w:rsid w:val="001525E1"/>
    <w:rsid w:val="00180329"/>
    <w:rsid w:val="0019001F"/>
    <w:rsid w:val="001A4DC8"/>
    <w:rsid w:val="001A74A5"/>
    <w:rsid w:val="001B2ABD"/>
    <w:rsid w:val="001E0391"/>
    <w:rsid w:val="001E1759"/>
    <w:rsid w:val="001F1ECC"/>
    <w:rsid w:val="002400EB"/>
    <w:rsid w:val="00256CF7"/>
    <w:rsid w:val="002719E1"/>
    <w:rsid w:val="00281FD5"/>
    <w:rsid w:val="0030481B"/>
    <w:rsid w:val="003156FC"/>
    <w:rsid w:val="003254B5"/>
    <w:rsid w:val="0037121F"/>
    <w:rsid w:val="003910D8"/>
    <w:rsid w:val="003A6B7D"/>
    <w:rsid w:val="003B06CA"/>
    <w:rsid w:val="003C5493"/>
    <w:rsid w:val="004071FC"/>
    <w:rsid w:val="00445947"/>
    <w:rsid w:val="004813B3"/>
    <w:rsid w:val="00496591"/>
    <w:rsid w:val="004C63E4"/>
    <w:rsid w:val="004D3011"/>
    <w:rsid w:val="005262AC"/>
    <w:rsid w:val="005E313B"/>
    <w:rsid w:val="005E39D5"/>
    <w:rsid w:val="00600670"/>
    <w:rsid w:val="0062123A"/>
    <w:rsid w:val="00646E75"/>
    <w:rsid w:val="0065406C"/>
    <w:rsid w:val="006771D0"/>
    <w:rsid w:val="006A4EB2"/>
    <w:rsid w:val="00715FCB"/>
    <w:rsid w:val="00743101"/>
    <w:rsid w:val="00764C9F"/>
    <w:rsid w:val="007775E1"/>
    <w:rsid w:val="007867A0"/>
    <w:rsid w:val="007927F5"/>
    <w:rsid w:val="00802CA0"/>
    <w:rsid w:val="00893FAE"/>
    <w:rsid w:val="009260CD"/>
    <w:rsid w:val="00940A66"/>
    <w:rsid w:val="00952C25"/>
    <w:rsid w:val="00993930"/>
    <w:rsid w:val="00A2118D"/>
    <w:rsid w:val="00A37104"/>
    <w:rsid w:val="00AD0A50"/>
    <w:rsid w:val="00AD76E2"/>
    <w:rsid w:val="00B06624"/>
    <w:rsid w:val="00B20152"/>
    <w:rsid w:val="00B359E4"/>
    <w:rsid w:val="00B57D98"/>
    <w:rsid w:val="00B70850"/>
    <w:rsid w:val="00B71AD2"/>
    <w:rsid w:val="00B92F39"/>
    <w:rsid w:val="00BF4C17"/>
    <w:rsid w:val="00C066B6"/>
    <w:rsid w:val="00C37BA1"/>
    <w:rsid w:val="00C4674C"/>
    <w:rsid w:val="00C506CF"/>
    <w:rsid w:val="00C72BED"/>
    <w:rsid w:val="00C9578B"/>
    <w:rsid w:val="00CB0055"/>
    <w:rsid w:val="00D2522B"/>
    <w:rsid w:val="00D422DE"/>
    <w:rsid w:val="00D5459D"/>
    <w:rsid w:val="00DA1F4D"/>
    <w:rsid w:val="00DD172A"/>
    <w:rsid w:val="00E25A26"/>
    <w:rsid w:val="00E4381A"/>
    <w:rsid w:val="00E55D74"/>
    <w:rsid w:val="00F60274"/>
    <w:rsid w:val="00F77FB9"/>
    <w:rsid w:val="00F90DAB"/>
    <w:rsid w:val="00FB0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5E1B2"/>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atentStyles>
  <w:style w:type="paragraph" w:default="1" w:styleId="Normal">
    <w:name w:val="Normal"/>
    <w:qFormat/>
    <w:rsid w:val="00B359E4"/>
    <w:rPr>
      <w:sz w:val="18"/>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940A66"/>
    <w:pPr>
      <w:keepNext/>
      <w:keepLines/>
      <w:spacing w:before="240" w:after="120"/>
      <w:outlineLvl w:val="2"/>
    </w:pPr>
    <w:rPr>
      <w:rFonts w:asciiTheme="majorHAnsi" w:eastAsiaTheme="majorEastAsia" w:hAnsiTheme="majorHAnsi" w:cstheme="majorBidi"/>
      <w:b/>
      <w:caps/>
      <w:color w:val="548AB7" w:themeColor="accent1" w:themeShade="BF"/>
      <w:sz w:val="28"/>
      <w:szCs w:val="24"/>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rsid w:val="000C45FF"/>
    <w:pPr>
      <w:tabs>
        <w:tab w:val="center" w:pos="4680"/>
        <w:tab w:val="right" w:pos="9360"/>
      </w:tabs>
    </w:pPr>
  </w:style>
  <w:style w:type="character" w:customStyle="1" w:styleId="FooterChar">
    <w:name w:val="Footer Char"/>
    <w:basedOn w:val="DefaultParagraphFont"/>
    <w:link w:val="Footer"/>
    <w:uiPriority w:val="99"/>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1B2ABD"/>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1B2ABD"/>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940A66"/>
    <w:rPr>
      <w:rFonts w:asciiTheme="majorHAnsi" w:eastAsiaTheme="majorEastAsia" w:hAnsiTheme="majorHAnsi" w:cstheme="majorBidi"/>
      <w:b/>
      <w:caps/>
      <w:color w:val="548AB7" w:themeColor="accent1" w:themeShade="BF"/>
      <w:sz w:val="28"/>
    </w:rPr>
  </w:style>
  <w:style w:type="character" w:customStyle="1" w:styleId="Heading4Char">
    <w:name w:val="Heading 4 Char"/>
    <w:basedOn w:val="DefaultParagraphFont"/>
    <w:link w:val="Heading4"/>
    <w:uiPriority w:val="9"/>
    <w:rsid w:val="00B359E4"/>
    <w:rPr>
      <w:b/>
      <w:sz w:val="18"/>
      <w:szCs w:val="22"/>
    </w:rPr>
  </w:style>
  <w:style w:type="paragraph" w:styleId="NormalWeb">
    <w:name w:val="Normal (Web)"/>
    <w:basedOn w:val="Normal"/>
    <w:uiPriority w:val="99"/>
    <w:semiHidden/>
    <w:unhideWhenUsed/>
    <w:rsid w:val="000F4BB9"/>
    <w:pPr>
      <w:spacing w:before="100" w:beforeAutospacing="1" w:after="100"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E313B"/>
    <w:pPr>
      <w:spacing w:after="120" w:line="264" w:lineRule="auto"/>
      <w:ind w:left="720"/>
      <w:contextualSpacing/>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508707">
      <w:bodyDiv w:val="1"/>
      <w:marLeft w:val="0"/>
      <w:marRight w:val="0"/>
      <w:marTop w:val="0"/>
      <w:marBottom w:val="0"/>
      <w:divBdr>
        <w:top w:val="none" w:sz="0" w:space="0" w:color="auto"/>
        <w:left w:val="none" w:sz="0" w:space="0" w:color="auto"/>
        <w:bottom w:val="none" w:sz="0" w:space="0" w:color="auto"/>
        <w:right w:val="none" w:sz="0" w:space="0" w:color="auto"/>
      </w:divBdr>
    </w:div>
    <w:div w:id="650333898">
      <w:bodyDiv w:val="1"/>
      <w:marLeft w:val="0"/>
      <w:marRight w:val="0"/>
      <w:marTop w:val="0"/>
      <w:marBottom w:val="0"/>
      <w:divBdr>
        <w:top w:val="none" w:sz="0" w:space="0" w:color="auto"/>
        <w:left w:val="none" w:sz="0" w:space="0" w:color="auto"/>
        <w:bottom w:val="none" w:sz="0" w:space="0" w:color="auto"/>
        <w:right w:val="none" w:sz="0" w:space="0" w:color="auto"/>
      </w:divBdr>
    </w:div>
    <w:div w:id="712578315">
      <w:bodyDiv w:val="1"/>
      <w:marLeft w:val="0"/>
      <w:marRight w:val="0"/>
      <w:marTop w:val="0"/>
      <w:marBottom w:val="0"/>
      <w:divBdr>
        <w:top w:val="none" w:sz="0" w:space="0" w:color="auto"/>
        <w:left w:val="none" w:sz="0" w:space="0" w:color="auto"/>
        <w:bottom w:val="none" w:sz="0" w:space="0" w:color="auto"/>
        <w:right w:val="none" w:sz="0" w:space="0" w:color="auto"/>
      </w:divBdr>
    </w:div>
    <w:div w:id="978994042">
      <w:bodyDiv w:val="1"/>
      <w:marLeft w:val="0"/>
      <w:marRight w:val="0"/>
      <w:marTop w:val="0"/>
      <w:marBottom w:val="0"/>
      <w:divBdr>
        <w:top w:val="none" w:sz="0" w:space="0" w:color="auto"/>
        <w:left w:val="none" w:sz="0" w:space="0" w:color="auto"/>
        <w:bottom w:val="none" w:sz="0" w:space="0" w:color="auto"/>
        <w:right w:val="none" w:sz="0" w:space="0" w:color="auto"/>
      </w:divBdr>
    </w:div>
    <w:div w:id="106896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rityjob.co.uk/recruiter/rape-sexual-violence-project/1291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arityjob.co.uk/volunteer-jobs/rape-sexual-violence-project/safeguarding-officer/774920?candidateDashBoardTabView=saved&amp;returnUrl=%2Fcandidate%3Ftabview%3Dsaved%23saved"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len\AppData\Local\Microsoft\Office\16.0\DTS\en-US%7bBD5D3C3A-714E-440C-BF1A-77FB339FF3BD%7d\%7b12B70BF1-2351-4567-AF77-91379A7F0BF9%7dtf00546271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EC182EE0EE4541AB87BBC0C37E4B7B"/>
        <w:category>
          <w:name w:val="General"/>
          <w:gallery w:val="placeholder"/>
        </w:category>
        <w:types>
          <w:type w:val="bbPlcHdr"/>
        </w:types>
        <w:behaviors>
          <w:behavior w:val="content"/>
        </w:behaviors>
        <w:guid w:val="{CEF47B5B-079A-4F61-82F9-85C47585C151}"/>
      </w:docPartPr>
      <w:docPartBody>
        <w:p w:rsidR="00000000" w:rsidRDefault="00000000">
          <w:pPr>
            <w:pStyle w:val="6FEC182EE0EE4541AB87BBC0C37E4B7B"/>
          </w:pPr>
          <w:r w:rsidRPr="00D5459D">
            <w:t>Profile</w:t>
          </w:r>
        </w:p>
      </w:docPartBody>
    </w:docPart>
    <w:docPart>
      <w:docPartPr>
        <w:name w:val="21685ACF8A4E4E93AD0E2A2A497E1D28"/>
        <w:category>
          <w:name w:val="General"/>
          <w:gallery w:val="placeholder"/>
        </w:category>
        <w:types>
          <w:type w:val="bbPlcHdr"/>
        </w:types>
        <w:behaviors>
          <w:behavior w:val="content"/>
        </w:behaviors>
        <w:guid w:val="{782F7B2E-2137-4E0E-A75D-8627E0B8C6A8}"/>
      </w:docPartPr>
      <w:docPartBody>
        <w:p w:rsidR="00000000" w:rsidRDefault="00000000">
          <w:pPr>
            <w:pStyle w:val="21685ACF8A4E4E93AD0E2A2A497E1D28"/>
          </w:pPr>
          <w:r w:rsidRPr="00CB0055">
            <w:t>Contact</w:t>
          </w:r>
        </w:p>
      </w:docPartBody>
    </w:docPart>
    <w:docPart>
      <w:docPartPr>
        <w:name w:val="845E23FCC91D414EB26F19E32433FADB"/>
        <w:category>
          <w:name w:val="General"/>
          <w:gallery w:val="placeholder"/>
        </w:category>
        <w:types>
          <w:type w:val="bbPlcHdr"/>
        </w:types>
        <w:behaviors>
          <w:behavior w:val="content"/>
        </w:behaviors>
        <w:guid w:val="{DD278ED4-4B0A-4B32-8F5C-014BAF855FB7}"/>
      </w:docPartPr>
      <w:docPartBody>
        <w:p w:rsidR="00000000" w:rsidRDefault="00000000">
          <w:pPr>
            <w:pStyle w:val="845E23FCC91D414EB26F19E32433FADB"/>
          </w:pPr>
          <w:r w:rsidRPr="004D3011">
            <w:t>PHONE:</w:t>
          </w:r>
        </w:p>
      </w:docPartBody>
    </w:docPart>
    <w:docPart>
      <w:docPartPr>
        <w:name w:val="76409FD4A8FC4137897A6278140059BC"/>
        <w:category>
          <w:name w:val="General"/>
          <w:gallery w:val="placeholder"/>
        </w:category>
        <w:types>
          <w:type w:val="bbPlcHdr"/>
        </w:types>
        <w:behaviors>
          <w:behavior w:val="content"/>
        </w:behaviors>
        <w:guid w:val="{9143A16C-03E2-4DA2-8A44-0D8D252DB961}"/>
      </w:docPartPr>
      <w:docPartBody>
        <w:p w:rsidR="00000000" w:rsidRDefault="00000000">
          <w:pPr>
            <w:pStyle w:val="76409FD4A8FC4137897A6278140059BC"/>
          </w:pPr>
          <w:r w:rsidRPr="004D3011">
            <w:t>EMAIL:</w:t>
          </w:r>
        </w:p>
      </w:docPartBody>
    </w:docPart>
    <w:docPart>
      <w:docPartPr>
        <w:name w:val="6593909ECEDE4F6692B7EFDC3437E5A5"/>
        <w:category>
          <w:name w:val="General"/>
          <w:gallery w:val="placeholder"/>
        </w:category>
        <w:types>
          <w:type w:val="bbPlcHdr"/>
        </w:types>
        <w:behaviors>
          <w:behavior w:val="content"/>
        </w:behaviors>
        <w:guid w:val="{E13E1F6B-CCEC-4556-9F3C-8928A95EEAF2}"/>
      </w:docPartPr>
      <w:docPartBody>
        <w:p w:rsidR="00000000" w:rsidRDefault="00000000">
          <w:pPr>
            <w:pStyle w:val="6593909ECEDE4F6692B7EFDC3437E5A5"/>
          </w:pPr>
          <w:r w:rsidRPr="00CB0055">
            <w:t>Hobbies</w:t>
          </w:r>
        </w:p>
      </w:docPartBody>
    </w:docPart>
    <w:docPart>
      <w:docPartPr>
        <w:name w:val="CC4224C939A8476BAE34322C9B25DBA3"/>
        <w:category>
          <w:name w:val="General"/>
          <w:gallery w:val="placeholder"/>
        </w:category>
        <w:types>
          <w:type w:val="bbPlcHdr"/>
        </w:types>
        <w:behaviors>
          <w:behavior w:val="content"/>
        </w:behaviors>
        <w:guid w:val="{9150DE52-BC3E-425B-B6EF-77854AA82564}"/>
      </w:docPartPr>
      <w:docPartBody>
        <w:p w:rsidR="00000000" w:rsidRDefault="00000000">
          <w:pPr>
            <w:pStyle w:val="CC4224C939A8476BAE34322C9B25DBA3"/>
          </w:pPr>
          <w:r w:rsidRPr="00B359E4">
            <w:t>[Dates From]</w:t>
          </w:r>
        </w:p>
      </w:docPartBody>
    </w:docPart>
    <w:docPart>
      <w:docPartPr>
        <w:name w:val="639CFEA74D124CB280E3B6A35372EB99"/>
        <w:category>
          <w:name w:val="General"/>
          <w:gallery w:val="placeholder"/>
        </w:category>
        <w:types>
          <w:type w:val="bbPlcHdr"/>
        </w:types>
        <w:behaviors>
          <w:behavior w:val="content"/>
        </w:behaviors>
        <w:guid w:val="{4B030EAD-CD57-4C53-97BE-5D21FFB20F08}"/>
      </w:docPartPr>
      <w:docPartBody>
        <w:p w:rsidR="00000000" w:rsidRDefault="00000000">
          <w:pPr>
            <w:pStyle w:val="639CFEA74D124CB280E3B6A35372EB99"/>
          </w:pPr>
          <w:r w:rsidRPr="00B359E4">
            <w:t>[To]</w:t>
          </w:r>
        </w:p>
      </w:docPartBody>
    </w:docPart>
    <w:docPart>
      <w:docPartPr>
        <w:name w:val="74425F25EAB4456DA9B15E936F53F707"/>
        <w:category>
          <w:name w:val="General"/>
          <w:gallery w:val="placeholder"/>
        </w:category>
        <w:types>
          <w:type w:val="bbPlcHdr"/>
        </w:types>
        <w:behaviors>
          <w:behavior w:val="content"/>
        </w:behaviors>
        <w:guid w:val="{B7A9517F-7A1D-4A87-A274-1BFD40D32F53}"/>
      </w:docPartPr>
      <w:docPartBody>
        <w:p w:rsidR="00000000" w:rsidRDefault="00000000">
          <w:pPr>
            <w:pStyle w:val="74425F25EAB4456DA9B15E936F53F707"/>
          </w:pPr>
          <w:r w:rsidRPr="00036450">
            <w:t>WORK EXPERIENCE</w:t>
          </w:r>
        </w:p>
      </w:docPartBody>
    </w:docPart>
    <w:docPart>
      <w:docPartPr>
        <w:name w:val="5A7E0A3CE63744FAA887383EC44FDA63"/>
        <w:category>
          <w:name w:val="General"/>
          <w:gallery w:val="placeholder"/>
        </w:category>
        <w:types>
          <w:type w:val="bbPlcHdr"/>
        </w:types>
        <w:behaviors>
          <w:behavior w:val="content"/>
        </w:behaviors>
        <w:guid w:val="{B571CF42-17A5-4753-B3E6-07239D7443C2}"/>
      </w:docPartPr>
      <w:docPartBody>
        <w:p w:rsidR="00000000" w:rsidRDefault="00000000">
          <w:pPr>
            <w:pStyle w:val="5A7E0A3CE63744FAA887383EC44FDA63"/>
          </w:pPr>
          <w:r w:rsidRPr="00036450">
            <w:rPr>
              <w:rStyle w:val="Heading2Char"/>
            </w:rPr>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F59"/>
    <w:rsid w:val="006B2F59"/>
    <w:rsid w:val="009F6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F3372D66B9438B8076972F335F7C23">
    <w:name w:val="1CF3372D66B9438B8076972F335F7C23"/>
  </w:style>
  <w:style w:type="paragraph" w:customStyle="1" w:styleId="D48FC19B06EE420992BCB1029EAED8FF">
    <w:name w:val="D48FC19B06EE420992BCB1029EAED8FF"/>
  </w:style>
  <w:style w:type="paragraph" w:customStyle="1" w:styleId="6FEC182EE0EE4541AB87BBC0C37E4B7B">
    <w:name w:val="6FEC182EE0EE4541AB87BBC0C37E4B7B"/>
  </w:style>
  <w:style w:type="paragraph" w:customStyle="1" w:styleId="3696705E556145A297979024B47F2C22">
    <w:name w:val="3696705E556145A297979024B47F2C22"/>
  </w:style>
  <w:style w:type="paragraph" w:customStyle="1" w:styleId="21685ACF8A4E4E93AD0E2A2A497E1D28">
    <w:name w:val="21685ACF8A4E4E93AD0E2A2A497E1D28"/>
  </w:style>
  <w:style w:type="paragraph" w:customStyle="1" w:styleId="845E23FCC91D414EB26F19E32433FADB">
    <w:name w:val="845E23FCC91D414EB26F19E32433FADB"/>
  </w:style>
  <w:style w:type="paragraph" w:customStyle="1" w:styleId="7865CAF95B1E431C8D3896064DE8E4A5">
    <w:name w:val="7865CAF95B1E431C8D3896064DE8E4A5"/>
  </w:style>
  <w:style w:type="paragraph" w:customStyle="1" w:styleId="1401420AB4D549D0ADF9A61198C6A97C">
    <w:name w:val="1401420AB4D549D0ADF9A61198C6A97C"/>
  </w:style>
  <w:style w:type="paragraph" w:customStyle="1" w:styleId="04AD257D42104FC089E350DB1E1C466C">
    <w:name w:val="04AD257D42104FC089E350DB1E1C466C"/>
  </w:style>
  <w:style w:type="paragraph" w:customStyle="1" w:styleId="76409FD4A8FC4137897A6278140059BC">
    <w:name w:val="76409FD4A8FC4137897A6278140059BC"/>
  </w:style>
  <w:style w:type="character" w:styleId="Hyperlink">
    <w:name w:val="Hyperlink"/>
    <w:basedOn w:val="DefaultParagraphFont"/>
    <w:uiPriority w:val="99"/>
    <w:unhideWhenUsed/>
    <w:rPr>
      <w:color w:val="C45911" w:themeColor="accent2" w:themeShade="BF"/>
      <w:u w:val="single"/>
    </w:rPr>
  </w:style>
  <w:style w:type="paragraph" w:customStyle="1" w:styleId="9E42FB4D57684761814D585575E80DDF">
    <w:name w:val="9E42FB4D57684761814D585575E80DDF"/>
  </w:style>
  <w:style w:type="paragraph" w:customStyle="1" w:styleId="6593909ECEDE4F6692B7EFDC3437E5A5">
    <w:name w:val="6593909ECEDE4F6692B7EFDC3437E5A5"/>
  </w:style>
  <w:style w:type="paragraph" w:customStyle="1" w:styleId="BAC18549FF3A49B099C9AECF699C0D63">
    <w:name w:val="BAC18549FF3A49B099C9AECF699C0D63"/>
  </w:style>
  <w:style w:type="paragraph" w:customStyle="1" w:styleId="6E54ED38073444C9ACEBEFC6EC545BC9">
    <w:name w:val="6E54ED38073444C9ACEBEFC6EC545BC9"/>
  </w:style>
  <w:style w:type="paragraph" w:customStyle="1" w:styleId="3D303D92EF914844B4324AB5E9B49247">
    <w:name w:val="3D303D92EF914844B4324AB5E9B49247"/>
  </w:style>
  <w:style w:type="paragraph" w:customStyle="1" w:styleId="CC22124F79EB4A0A95F69545A278A327">
    <w:name w:val="CC22124F79EB4A0A95F69545A278A327"/>
  </w:style>
  <w:style w:type="paragraph" w:customStyle="1" w:styleId="F7ACE8C28A3744FA835C8F9DEC609847">
    <w:name w:val="F7ACE8C28A3744FA835C8F9DEC609847"/>
  </w:style>
  <w:style w:type="paragraph" w:customStyle="1" w:styleId="6CC2499B4F2F42DF874DC348602E73F7">
    <w:name w:val="6CC2499B4F2F42DF874DC348602E73F7"/>
  </w:style>
  <w:style w:type="paragraph" w:customStyle="1" w:styleId="CC4224C939A8476BAE34322C9B25DBA3">
    <w:name w:val="CC4224C939A8476BAE34322C9B25DBA3"/>
  </w:style>
  <w:style w:type="paragraph" w:customStyle="1" w:styleId="639CFEA74D124CB280E3B6A35372EB99">
    <w:name w:val="639CFEA74D124CB280E3B6A35372EB99"/>
  </w:style>
  <w:style w:type="paragraph" w:customStyle="1" w:styleId="C309EC9D453D44C5B079B6008D0B6AFA">
    <w:name w:val="C309EC9D453D44C5B079B6008D0B6AFA"/>
  </w:style>
  <w:style w:type="paragraph" w:customStyle="1" w:styleId="85E64EF49AEC4E028590CF3A531F9BE4">
    <w:name w:val="85E64EF49AEC4E028590CF3A531F9BE4"/>
  </w:style>
  <w:style w:type="paragraph" w:customStyle="1" w:styleId="D0758AC7A99D498B9D4C67E407EB0A6C">
    <w:name w:val="D0758AC7A99D498B9D4C67E407EB0A6C"/>
  </w:style>
  <w:style w:type="paragraph" w:customStyle="1" w:styleId="A16EF82B34D749A08AA9F6BA653161F1">
    <w:name w:val="A16EF82B34D749A08AA9F6BA653161F1"/>
  </w:style>
  <w:style w:type="paragraph" w:customStyle="1" w:styleId="74425F25EAB4456DA9B15E936F53F707">
    <w:name w:val="74425F25EAB4456DA9B15E936F53F707"/>
  </w:style>
  <w:style w:type="paragraph" w:customStyle="1" w:styleId="1E94C51152834090B4F0CC0D6493050D">
    <w:name w:val="1E94C51152834090B4F0CC0D6493050D"/>
  </w:style>
  <w:style w:type="paragraph" w:customStyle="1" w:styleId="B28B2210DB2F45318385BE4E777F0EC4">
    <w:name w:val="B28B2210DB2F45318385BE4E777F0EC4"/>
  </w:style>
  <w:style w:type="paragraph" w:customStyle="1" w:styleId="C0E52357FD8C41EB82A0F0D96AF34293">
    <w:name w:val="C0E52357FD8C41EB82A0F0D96AF34293"/>
  </w:style>
  <w:style w:type="paragraph" w:customStyle="1" w:styleId="5F150C8846ED4C38957C1EB7B5063AFD">
    <w:name w:val="5F150C8846ED4C38957C1EB7B5063AFD"/>
  </w:style>
  <w:style w:type="paragraph" w:customStyle="1" w:styleId="4919270579024FCF8F798389D9CB33CC">
    <w:name w:val="4919270579024FCF8F798389D9CB33CC"/>
  </w:style>
  <w:style w:type="paragraph" w:customStyle="1" w:styleId="3511021492D6464E9B5BA15416F62723">
    <w:name w:val="3511021492D6464E9B5BA15416F62723"/>
  </w:style>
  <w:style w:type="paragraph" w:customStyle="1" w:styleId="C67AA857DBFE4541B46AD187D2779E0E">
    <w:name w:val="C67AA857DBFE4541B46AD187D2779E0E"/>
  </w:style>
  <w:style w:type="paragraph" w:customStyle="1" w:styleId="B64DD9F12A034EC3AE755BCB8A3493CE">
    <w:name w:val="B64DD9F12A034EC3AE755BCB8A3493CE"/>
  </w:style>
  <w:style w:type="paragraph" w:customStyle="1" w:styleId="1EA8A4C73F8D4D09AD710F87E88673FB">
    <w:name w:val="1EA8A4C73F8D4D09AD710F87E88673FB"/>
  </w:style>
  <w:style w:type="paragraph" w:customStyle="1" w:styleId="D948C3AF64F644F48C0BA5C39B52D1D0">
    <w:name w:val="D948C3AF64F644F48C0BA5C39B52D1D0"/>
  </w:style>
  <w:style w:type="paragraph" w:customStyle="1" w:styleId="4DAF76C39D9142829B1AF213F7321B1D">
    <w:name w:val="4DAF76C39D9142829B1AF213F7321B1D"/>
  </w:style>
  <w:style w:type="paragraph" w:customStyle="1" w:styleId="327ABDE723F54ABD8C11427DBA5114D8">
    <w:name w:val="327ABDE723F54ABD8C11427DBA5114D8"/>
  </w:style>
  <w:style w:type="paragraph" w:customStyle="1" w:styleId="279E8D2A035048BEB984DCA1DD0EB85E">
    <w:name w:val="279E8D2A035048BEB984DCA1DD0EB85E"/>
  </w:style>
  <w:style w:type="paragraph" w:customStyle="1" w:styleId="B49E088E9AD742DB915583F8853E3484">
    <w:name w:val="B49E088E9AD742DB915583F8853E3484"/>
  </w:style>
  <w:style w:type="paragraph" w:customStyle="1" w:styleId="6E06FD6491A448129E04C4FC92B4DFF3">
    <w:name w:val="6E06FD6491A448129E04C4FC92B4DFF3"/>
  </w:style>
  <w:style w:type="character" w:customStyle="1" w:styleId="Heading2Char">
    <w:name w:val="Heading 2 Char"/>
    <w:basedOn w:val="DefaultParagraphFont"/>
    <w:link w:val="Heading2"/>
    <w:uiPriority w:val="9"/>
    <w:rPr>
      <w:rFonts w:asciiTheme="majorHAnsi" w:eastAsiaTheme="majorEastAsia" w:hAnsiTheme="majorHAnsi" w:cstheme="majorBidi"/>
      <w:b/>
      <w:bCs/>
      <w:caps/>
      <w:szCs w:val="26"/>
      <w:lang w:val="en-US" w:eastAsia="ja-JP"/>
    </w:rPr>
  </w:style>
  <w:style w:type="paragraph" w:customStyle="1" w:styleId="5A7E0A3CE63744FAA887383EC44FDA63">
    <w:name w:val="5A7E0A3CE63744FAA887383EC44FDA63"/>
  </w:style>
  <w:style w:type="paragraph" w:customStyle="1" w:styleId="54C6683787BC4672A049E474AB2A7A34">
    <w:name w:val="54C6683787BC4672A049E474AB2A7A34"/>
    <w:rsid w:val="006B2F59"/>
  </w:style>
  <w:style w:type="paragraph" w:customStyle="1" w:styleId="A33C7E34F96946FFBFD88D784A99DC8C">
    <w:name w:val="A33C7E34F96946FFBFD88D784A99DC8C"/>
    <w:rsid w:val="006B2F59"/>
  </w:style>
  <w:style w:type="paragraph" w:customStyle="1" w:styleId="B12FD096E67B46F495AC0E4ABCB85354">
    <w:name w:val="B12FD096E67B46F495AC0E4ABCB85354"/>
    <w:rsid w:val="006B2F59"/>
  </w:style>
  <w:style w:type="paragraph" w:customStyle="1" w:styleId="8E27107D548440C5BAA58CDF8C07A4F2">
    <w:name w:val="8E27107D548440C5BAA58CDF8C07A4F2"/>
    <w:rsid w:val="006B2F59"/>
  </w:style>
  <w:style w:type="paragraph" w:customStyle="1" w:styleId="A55D697FA6C640BE82C435E841A30801">
    <w:name w:val="A55D697FA6C640BE82C435E841A30801"/>
    <w:rsid w:val="006B2F59"/>
  </w:style>
  <w:style w:type="paragraph" w:customStyle="1" w:styleId="8C0FDE300CA94A8FB94E916CC0E2A5CB">
    <w:name w:val="8C0FDE300CA94A8FB94E916CC0E2A5CB"/>
    <w:rsid w:val="006B2F59"/>
  </w:style>
  <w:style w:type="paragraph" w:customStyle="1" w:styleId="D627BE02659E459A90DB6147FF5EBB3E">
    <w:name w:val="D627BE02659E459A90DB6147FF5EBB3E"/>
    <w:rsid w:val="006B2F59"/>
  </w:style>
  <w:style w:type="paragraph" w:customStyle="1" w:styleId="06EE5C0BEB5447CB88AB5F7E91C6C1C0">
    <w:name w:val="06EE5C0BEB5447CB88AB5F7E91C6C1C0"/>
    <w:rsid w:val="006B2F59"/>
  </w:style>
  <w:style w:type="paragraph" w:customStyle="1" w:styleId="E808BCA2EDC54127BB5325D8DC1D90B9">
    <w:name w:val="E808BCA2EDC54127BB5325D8DC1D90B9"/>
    <w:rsid w:val="006B2F59"/>
  </w:style>
  <w:style w:type="paragraph" w:customStyle="1" w:styleId="9213FD312BC3467CBB3D15D64C309006">
    <w:name w:val="9213FD312BC3467CBB3D15D64C309006"/>
    <w:rsid w:val="006B2F59"/>
  </w:style>
  <w:style w:type="paragraph" w:customStyle="1" w:styleId="7F36C775EDC44C098FF6AF97A7A2B3D2">
    <w:name w:val="7F36C775EDC44C098FF6AF97A7A2B3D2"/>
    <w:rsid w:val="006B2F59"/>
  </w:style>
  <w:style w:type="paragraph" w:customStyle="1" w:styleId="A70EADBA081E453CA006EDD1FEB370A4">
    <w:name w:val="A70EADBA081E453CA006EDD1FEB370A4"/>
    <w:rsid w:val="006B2F59"/>
  </w:style>
  <w:style w:type="paragraph" w:customStyle="1" w:styleId="A7C8A0481CE64C3AA4822ACC9C86A82C">
    <w:name w:val="A7C8A0481CE64C3AA4822ACC9C86A82C"/>
    <w:rsid w:val="006B2F59"/>
  </w:style>
  <w:style w:type="paragraph" w:customStyle="1" w:styleId="A16E85F80C334AA6B23677D44FCC611C">
    <w:name w:val="A16E85F80C334AA6B23677D44FCC611C"/>
    <w:rsid w:val="006B2F59"/>
  </w:style>
  <w:style w:type="paragraph" w:customStyle="1" w:styleId="63BF3F7A2F2F442E81DE0199D07B8D8B">
    <w:name w:val="63BF3F7A2F2F442E81DE0199D07B8D8B"/>
    <w:rsid w:val="006B2F59"/>
  </w:style>
  <w:style w:type="paragraph" w:customStyle="1" w:styleId="9338FF42D8E649B69C1F3079BC954613">
    <w:name w:val="9338FF42D8E649B69C1F3079BC954613"/>
    <w:rsid w:val="006B2F59"/>
  </w:style>
  <w:style w:type="paragraph" w:customStyle="1" w:styleId="0D2FA1484BBE477EB856919FD77ECB08">
    <w:name w:val="0D2FA1484BBE477EB856919FD77ECB08"/>
    <w:rsid w:val="006B2F59"/>
  </w:style>
  <w:style w:type="paragraph" w:customStyle="1" w:styleId="B88B07EF474648C7A267B0DB975D8549">
    <w:name w:val="B88B07EF474648C7A267B0DB975D8549"/>
    <w:rsid w:val="006B2F59"/>
  </w:style>
  <w:style w:type="paragraph" w:customStyle="1" w:styleId="EEA5033BCBBA478DA7AD2D7E36487615">
    <w:name w:val="EEA5033BCBBA478DA7AD2D7E36487615"/>
    <w:rsid w:val="006B2F59"/>
  </w:style>
  <w:style w:type="paragraph" w:customStyle="1" w:styleId="F49BDF0C752E4770BBD42BB4CDB193EE">
    <w:name w:val="F49BDF0C752E4770BBD42BB4CDB193EE"/>
    <w:rsid w:val="006B2F59"/>
  </w:style>
  <w:style w:type="paragraph" w:customStyle="1" w:styleId="86C09717CBAC458FBC62540076F290CA">
    <w:name w:val="86C09717CBAC458FBC62540076F290CA"/>
    <w:rsid w:val="006B2F59"/>
  </w:style>
  <w:style w:type="paragraph" w:customStyle="1" w:styleId="C9342330CD1941CAB5730CB611ADD609">
    <w:name w:val="C9342330CD1941CAB5730CB611ADD609"/>
    <w:rsid w:val="006B2F59"/>
  </w:style>
  <w:style w:type="paragraph" w:customStyle="1" w:styleId="0F21EEC98EF748FB862E309D3DFAD418">
    <w:name w:val="0F21EEC98EF748FB862E309D3DFAD418"/>
    <w:rsid w:val="006B2F59"/>
  </w:style>
  <w:style w:type="paragraph" w:customStyle="1" w:styleId="1829AEACC0C342728AE98D48CFD5BA4E">
    <w:name w:val="1829AEACC0C342728AE98D48CFD5BA4E"/>
    <w:rsid w:val="006B2F59"/>
  </w:style>
  <w:style w:type="paragraph" w:customStyle="1" w:styleId="9F428058B5994BD18A8660E670A6AD92">
    <w:name w:val="9F428058B5994BD18A8660E670A6AD92"/>
    <w:rsid w:val="006B2F59"/>
  </w:style>
  <w:style w:type="paragraph" w:customStyle="1" w:styleId="A003216F04164A5AA1B039C26B302E12">
    <w:name w:val="A003216F04164A5AA1B039C26B302E12"/>
    <w:rsid w:val="006B2F59"/>
  </w:style>
  <w:style w:type="paragraph" w:customStyle="1" w:styleId="62A663711B8D42C8806963FE97DA72BA">
    <w:name w:val="62A663711B8D42C8806963FE97DA72BA"/>
    <w:rsid w:val="006B2F59"/>
  </w:style>
  <w:style w:type="paragraph" w:customStyle="1" w:styleId="B61F1A9EC7DA45F78E2DE328A865615F">
    <w:name w:val="B61F1A9EC7DA45F78E2DE328A865615F"/>
    <w:rsid w:val="006B2F59"/>
  </w:style>
  <w:style w:type="paragraph" w:customStyle="1" w:styleId="0BDB49979BA640C5BDB98627FAD075ED">
    <w:name w:val="0BDB49979BA640C5BDB98627FAD075ED"/>
    <w:rsid w:val="006B2F59"/>
  </w:style>
  <w:style w:type="paragraph" w:customStyle="1" w:styleId="48131632B3D14DD88C627D3598A34941">
    <w:name w:val="48131632B3D14DD88C627D3598A34941"/>
    <w:rsid w:val="006B2F59"/>
  </w:style>
  <w:style w:type="paragraph" w:customStyle="1" w:styleId="A12E94456D0F4DBBA19F66B35B67AC0F">
    <w:name w:val="A12E94456D0F4DBBA19F66B35B67AC0F"/>
    <w:rsid w:val="006B2F59"/>
  </w:style>
  <w:style w:type="paragraph" w:customStyle="1" w:styleId="CB600E481295459DABEA3C214037D65B">
    <w:name w:val="CB600E481295459DABEA3C214037D65B"/>
    <w:rsid w:val="006B2F59"/>
  </w:style>
  <w:style w:type="paragraph" w:customStyle="1" w:styleId="4D81929545854D829C0C90A4207EC9E8">
    <w:name w:val="4D81929545854D829C0C90A4207EC9E8"/>
    <w:rsid w:val="006B2F59"/>
  </w:style>
  <w:style w:type="paragraph" w:customStyle="1" w:styleId="D179B374387948E7B2F1C3BA6B9EF054">
    <w:name w:val="D179B374387948E7B2F1C3BA6B9EF054"/>
    <w:rsid w:val="006B2F59"/>
  </w:style>
  <w:style w:type="paragraph" w:customStyle="1" w:styleId="C99D5A1BCD3246CD9D9726C886846C05">
    <w:name w:val="C99D5A1BCD3246CD9D9726C886846C05"/>
    <w:rsid w:val="006B2F59"/>
  </w:style>
  <w:style w:type="paragraph" w:customStyle="1" w:styleId="B72B270B11944097B3C3C108B1D6290D">
    <w:name w:val="B72B270B11944097B3C3C108B1D6290D"/>
    <w:rsid w:val="006B2F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{12B70BF1-2351-4567-AF77-91379A7F0BF9}tf00546271_win32</Template>
  <TotalTime>0</TotalTime>
  <Pages>8</Pages>
  <Words>1179</Words>
  <Characters>6723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2022-11-16T14:21:00Z</dcterms:created>
  <dcterms:modified xsi:type="dcterms:W3CDTF">2022-11-16T14:21:00Z</dcterms:modified>
</cp:coreProperties>
</file>