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61939" w14:textId="2F40C331" w:rsidR="00A77F31" w:rsidRDefault="00A77F31" w:rsidP="00795CA8">
      <w:pPr>
        <w:rPr>
          <w:rFonts w:ascii="Arial" w:hAnsi="Arial" w:cs="Arial"/>
          <w:b/>
          <w:bCs/>
          <w:sz w:val="44"/>
          <w:szCs w:val="44"/>
          <w:u w:val="single"/>
        </w:rPr>
      </w:pPr>
    </w:p>
    <w:p w14:paraId="628CFA07" w14:textId="77777777" w:rsidR="00795CA8" w:rsidRDefault="00795CA8" w:rsidP="00795CA8">
      <w:pPr>
        <w:rPr>
          <w:rFonts w:ascii="Arial" w:hAnsi="Arial" w:cs="Arial"/>
          <w:b/>
          <w:bCs/>
          <w:sz w:val="44"/>
          <w:szCs w:val="44"/>
          <w:u w:val="single"/>
        </w:rPr>
      </w:pPr>
    </w:p>
    <w:p w14:paraId="0325C1F7" w14:textId="6AF6AE35" w:rsidR="002F2944" w:rsidRPr="00FA4A37" w:rsidRDefault="002F2944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 w:rsidRPr="00FA4A37">
        <w:rPr>
          <w:rFonts w:ascii="Arial" w:hAnsi="Arial" w:cs="Arial"/>
          <w:b/>
          <w:bCs/>
          <w:sz w:val="44"/>
          <w:szCs w:val="44"/>
          <w:u w:val="single"/>
        </w:rPr>
        <w:t>Programme – HNC/D Mechanical Engineering</w:t>
      </w:r>
    </w:p>
    <w:p w14:paraId="5A8EC9F1" w14:textId="77777777" w:rsidR="002F2944" w:rsidRPr="00FA4A37" w:rsidRDefault="002F2944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32E5F8A6" w14:textId="77777777" w:rsidR="002F2944" w:rsidRPr="00FA4A37" w:rsidRDefault="002F2944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 w:rsidRPr="00FA4A37">
        <w:rPr>
          <w:rFonts w:ascii="Arial" w:hAnsi="Arial" w:cs="Arial"/>
          <w:b/>
          <w:bCs/>
          <w:sz w:val="44"/>
          <w:szCs w:val="44"/>
          <w:u w:val="single"/>
        </w:rPr>
        <w:t xml:space="preserve">Module – </w:t>
      </w:r>
      <w:r>
        <w:rPr>
          <w:rFonts w:ascii="Arial" w:hAnsi="Arial" w:cs="Arial"/>
          <w:b/>
          <w:bCs/>
          <w:sz w:val="44"/>
          <w:szCs w:val="44"/>
          <w:u w:val="single"/>
        </w:rPr>
        <w:t xml:space="preserve">HNC Design </w:t>
      </w:r>
    </w:p>
    <w:p w14:paraId="3B80B778" w14:textId="77777777" w:rsidR="002F2944" w:rsidRPr="00FA4A37" w:rsidRDefault="002F2944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540B5527" w14:textId="77777777" w:rsidR="002F2944" w:rsidRPr="00FA4A37" w:rsidRDefault="002F2944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 w:rsidRPr="00FA4A37">
        <w:rPr>
          <w:rFonts w:ascii="Arial" w:hAnsi="Arial" w:cs="Arial"/>
          <w:b/>
          <w:bCs/>
          <w:sz w:val="44"/>
          <w:szCs w:val="44"/>
          <w:u w:val="single"/>
        </w:rPr>
        <w:t>Module Code – PSDM</w:t>
      </w:r>
      <w:r>
        <w:rPr>
          <w:rFonts w:ascii="Arial" w:hAnsi="Arial" w:cs="Arial"/>
          <w:b/>
          <w:bCs/>
          <w:sz w:val="44"/>
          <w:szCs w:val="44"/>
          <w:u w:val="single"/>
        </w:rPr>
        <w:t>5010</w:t>
      </w:r>
    </w:p>
    <w:p w14:paraId="51CE9BD9" w14:textId="77777777" w:rsidR="002F2944" w:rsidRPr="00FA4A37" w:rsidRDefault="002F2944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E3DB622" w14:textId="77777777" w:rsidR="002F2944" w:rsidRPr="00FA4A37" w:rsidRDefault="002F2944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 w:rsidRPr="00FA4A37">
        <w:rPr>
          <w:rFonts w:ascii="Arial" w:hAnsi="Arial" w:cs="Arial"/>
          <w:b/>
          <w:bCs/>
          <w:sz w:val="44"/>
          <w:szCs w:val="44"/>
          <w:u w:val="single"/>
        </w:rPr>
        <w:t xml:space="preserve">Lecturer – </w:t>
      </w:r>
      <w:r>
        <w:rPr>
          <w:rFonts w:ascii="Arial" w:hAnsi="Arial" w:cs="Arial"/>
          <w:b/>
          <w:bCs/>
          <w:sz w:val="44"/>
          <w:szCs w:val="44"/>
          <w:u w:val="single"/>
        </w:rPr>
        <w:t xml:space="preserve">Morgan Lewis </w:t>
      </w:r>
    </w:p>
    <w:p w14:paraId="2081428B" w14:textId="77777777" w:rsidR="002F2944" w:rsidRPr="00FA4A37" w:rsidRDefault="002F2944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19E2A2A5" w14:textId="3757E5DF" w:rsidR="002F2944" w:rsidRDefault="002F2944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 w:rsidRPr="00FA4A37">
        <w:rPr>
          <w:rFonts w:ascii="Arial" w:hAnsi="Arial" w:cs="Arial"/>
          <w:b/>
          <w:bCs/>
          <w:sz w:val="44"/>
          <w:szCs w:val="44"/>
          <w:u w:val="single"/>
        </w:rPr>
        <w:t>Student – Gruff Williams</w:t>
      </w:r>
    </w:p>
    <w:p w14:paraId="421A66DE" w14:textId="7775A781" w:rsidR="002F2944" w:rsidRDefault="006E7809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>
        <w:rPr>
          <w:rFonts w:ascii="Arial" w:hAnsi="Arial" w:cs="Arial"/>
          <w:b/>
          <w:bCs/>
          <w:noProof/>
          <w:sz w:val="44"/>
          <w:szCs w:val="44"/>
          <w:u w:val="single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7A7EDA1" wp14:editId="1E270749">
                <wp:simplePos x="0" y="0"/>
                <wp:positionH relativeFrom="column">
                  <wp:posOffset>2844620</wp:posOffset>
                </wp:positionH>
                <wp:positionV relativeFrom="paragraph">
                  <wp:posOffset>-62285</wp:posOffset>
                </wp:positionV>
                <wp:extent cx="641880" cy="485280"/>
                <wp:effectExtent l="38100" t="38100" r="31750" b="3556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641880" cy="48528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19F14EC" id="Ink 6" o:spid="_x0000_s1026" type="#_x0000_t75" style="position:absolute;margin-left:223.4pt;margin-top:-5.5pt;width:51.75pt;height:39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">
                <v:imagedata r:id="rId23" o:title=""/>
              </v:shape>
            </w:pict>
          </mc:Fallback>
        </mc:AlternateContent>
      </w:r>
    </w:p>
    <w:p w14:paraId="4E404CE8" w14:textId="19183A7A" w:rsidR="002F2944" w:rsidRDefault="002F2944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518810B8" w14:textId="6BF637BC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5FC51FC8" w14:textId="2861187F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2FF575A3" w14:textId="76AEBC36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28776731" w14:textId="07BE9B25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365293D6" w14:textId="18FE57D4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07C26BF" w14:textId="65E75935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7562EC7" w14:textId="404D710B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5F68A6F" w14:textId="0E29C38E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33FE28B" w14:textId="74E2E508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0AD91087" w14:textId="445BCA48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3CE9605C" w14:textId="77777777" w:rsidR="00795CA8" w:rsidRDefault="00795CA8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24077610" w14:textId="77777777" w:rsidR="00795CA8" w:rsidRDefault="00795CA8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03D63CF7" w14:textId="77777777" w:rsidR="00795CA8" w:rsidRDefault="00795CA8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4BFDDA63" w14:textId="77777777" w:rsidR="00795CA8" w:rsidRDefault="00795CA8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4A2E90BE" w14:textId="77777777" w:rsidR="00795CA8" w:rsidRDefault="00795CA8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285BBF8E" w14:textId="77777777" w:rsidR="00795CA8" w:rsidRDefault="00795CA8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40D9FEC" w14:textId="77777777" w:rsidR="00795CA8" w:rsidRDefault="00795CA8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6D0B280" w14:textId="77777777" w:rsidR="00795CA8" w:rsidRDefault="00795CA8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39990A76" w14:textId="3F5CDD46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>
        <w:rPr>
          <w:rFonts w:ascii="Arial" w:hAnsi="Arial" w:cs="Arial"/>
          <w:b/>
          <w:bCs/>
          <w:sz w:val="44"/>
          <w:szCs w:val="44"/>
          <w:u w:val="single"/>
        </w:rPr>
        <w:t xml:space="preserve">Contents Page </w:t>
      </w:r>
    </w:p>
    <w:p w14:paraId="7D42D904" w14:textId="088C6FDC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0EABF2B6" w14:textId="758AF4E6" w:rsidR="00003BF0" w:rsidRDefault="00003BF0" w:rsidP="00B704F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6EE21204" w14:textId="2AFC2896" w:rsidR="00003BF0" w:rsidRDefault="000F65ED" w:rsidP="00B704F4">
      <w:pPr>
        <w:ind w:left="72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Introduction – page 6</w:t>
      </w:r>
    </w:p>
    <w:p w14:paraId="26ADC94D" w14:textId="47B9BEA6" w:rsidR="000F65ED" w:rsidRDefault="00A80040" w:rsidP="00B704F4">
      <w:pPr>
        <w:ind w:left="72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3BD3CDEE" wp14:editId="7D3DDBCC">
                <wp:simplePos x="0" y="0"/>
                <wp:positionH relativeFrom="column">
                  <wp:posOffset>3937220</wp:posOffset>
                </wp:positionH>
                <wp:positionV relativeFrom="paragraph">
                  <wp:posOffset>-47840</wp:posOffset>
                </wp:positionV>
                <wp:extent cx="324000" cy="194040"/>
                <wp:effectExtent l="38100" t="50800" r="44450" b="4762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24000" cy="19404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8C20DA7" id="Ink 7" o:spid="_x0000_s1026" type="#_x0000_t75" style="position:absolute;margin-left:309.2pt;margin-top:-4.55pt;width:27.1pt;height:16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">
                <v:imagedata r:id="rId25" o:title=""/>
              </v:shape>
            </w:pict>
          </mc:Fallback>
        </mc:AlternateContent>
      </w:r>
    </w:p>
    <w:p w14:paraId="328F3C63" w14:textId="3C0C5DD5" w:rsidR="000F65ED" w:rsidRDefault="000F65ED" w:rsidP="00B704F4">
      <w:pPr>
        <w:ind w:left="72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178933D" w14:textId="26336432" w:rsidR="000F65ED" w:rsidRDefault="00587AB2" w:rsidP="00B704F4">
      <w:pPr>
        <w:ind w:left="72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Images – pages 7 – </w:t>
      </w:r>
      <w:r w:rsidR="00EB142E">
        <w:rPr>
          <w:rFonts w:ascii="Arial" w:hAnsi="Arial" w:cs="Arial"/>
          <w:b/>
          <w:bCs/>
          <w:sz w:val="24"/>
          <w:szCs w:val="24"/>
          <w:u w:val="single"/>
        </w:rPr>
        <w:t>10</w:t>
      </w:r>
    </w:p>
    <w:p w14:paraId="1C979155" w14:textId="55C1F86E" w:rsidR="00EB142E" w:rsidRDefault="00A80040" w:rsidP="00B704F4">
      <w:pPr>
        <w:ind w:left="72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0D646509" wp14:editId="481CFFE3">
                <wp:simplePos x="0" y="0"/>
                <wp:positionH relativeFrom="column">
                  <wp:posOffset>3886820</wp:posOffset>
                </wp:positionH>
                <wp:positionV relativeFrom="paragraph">
                  <wp:posOffset>17140</wp:posOffset>
                </wp:positionV>
                <wp:extent cx="304560" cy="164880"/>
                <wp:effectExtent l="50800" t="38100" r="38735" b="5143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04560" cy="16488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A5BDC6C" id="Ink 8" o:spid="_x0000_s1026" type="#_x0000_t75" style="position:absolute;margin-left:305.25pt;margin-top:.55pt;width:25.6pt;height:14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">
                <v:imagedata r:id="rId27" o:title=""/>
              </v:shape>
            </w:pict>
          </mc:Fallback>
        </mc:AlternateContent>
      </w:r>
    </w:p>
    <w:p w14:paraId="34ED995A" w14:textId="77777777" w:rsidR="00B704F4" w:rsidRDefault="00B704F4" w:rsidP="00B704F4">
      <w:pPr>
        <w:ind w:left="72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2BB1595" w14:textId="1A20D3A3" w:rsidR="00EB142E" w:rsidRDefault="00EB142E" w:rsidP="00B704F4">
      <w:pPr>
        <w:ind w:left="72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Reference page – 11</w:t>
      </w:r>
    </w:p>
    <w:p w14:paraId="0F726F8E" w14:textId="342E5272" w:rsidR="00587AB2" w:rsidRDefault="00587AB2" w:rsidP="00B704F4">
      <w:pPr>
        <w:ind w:left="72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01DB5EB" w14:textId="77777777" w:rsidR="00587AB2" w:rsidRPr="000F65ED" w:rsidRDefault="00587AB2" w:rsidP="00B704F4">
      <w:pPr>
        <w:ind w:left="72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3D9AC5A" w14:textId="60B5E5DD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3D404213" w14:textId="6533B73B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0C093498" w14:textId="58335CBF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4579E7B3" w14:textId="70BA8F79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401EFFCE" w14:textId="00485C94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3144BF7" w14:textId="6CB33765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3260FEE0" w14:textId="4E1EA17B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0825B7D1" w14:textId="2A096F05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46F4DF18" w14:textId="3B1F721D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40698692" w14:textId="2B5C662F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12C8D612" w14:textId="3DC91E78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67A2C8B1" w14:textId="6AFA2C1A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1A7AE0AD" w14:textId="770A10CE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5833A55F" w14:textId="505C1523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7A3C191" w14:textId="6045E06B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3BF55BD" w14:textId="0E4930F2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28E75C01" w14:textId="4EC14CA8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68A6AF02" w14:textId="5D94C1BB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2ED91341" w14:textId="58C462CD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010F498A" w14:textId="4284D84C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D6AB90B" w14:textId="0249D3B6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654B9234" w14:textId="1F34D1BA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485E8837" w14:textId="6D9C6FEF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35011F75" w14:textId="57A3B890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3EEC40E8" w14:textId="77777777" w:rsidR="00795CA8" w:rsidRDefault="00795CA8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09C1BAAA" w14:textId="6822B1BF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1609C9C0" w14:textId="4ABA9347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>
        <w:rPr>
          <w:rFonts w:ascii="Arial" w:hAnsi="Arial" w:cs="Arial"/>
          <w:b/>
          <w:bCs/>
          <w:sz w:val="44"/>
          <w:szCs w:val="44"/>
          <w:u w:val="single"/>
        </w:rPr>
        <w:t xml:space="preserve">Introduction </w:t>
      </w:r>
    </w:p>
    <w:p w14:paraId="72B0DCFD" w14:textId="061AB9B8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4A537939" w14:textId="5D3AEDD6" w:rsidR="00003BF0" w:rsidRPr="00C8256F" w:rsidRDefault="006E7809" w:rsidP="002168B5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17472C49" wp14:editId="021B2B7F">
                <wp:simplePos x="0" y="0"/>
                <wp:positionH relativeFrom="column">
                  <wp:posOffset>1932940</wp:posOffset>
                </wp:positionH>
                <wp:positionV relativeFrom="paragraph">
                  <wp:posOffset>17145</wp:posOffset>
                </wp:positionV>
                <wp:extent cx="336550" cy="457565"/>
                <wp:effectExtent l="25400" t="38100" r="31750" b="3810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36550" cy="457565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5C2C680" id="Ink 9" o:spid="_x0000_s1026" type="#_x0000_t75" style="position:absolute;margin-left:151.6pt;margin-top:.75pt;width:27.7pt;height:37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">
                <v:imagedata r:id="rId29" o:title=""/>
              </v:shape>
            </w:pict>
          </mc:Fallback>
        </mc:AlternateContent>
      </w:r>
      <w:r w:rsidR="00C8256F">
        <w:rPr>
          <w:rFonts w:ascii="Arial" w:hAnsi="Arial" w:cs="Arial"/>
          <w:sz w:val="24"/>
          <w:szCs w:val="24"/>
        </w:rPr>
        <w:t xml:space="preserve">Images of the calculated and designed gears for the flap actuator. </w:t>
      </w:r>
      <w:r w:rsidR="002168B5">
        <w:rPr>
          <w:rFonts w:ascii="Arial" w:hAnsi="Arial" w:cs="Arial"/>
          <w:sz w:val="24"/>
          <w:szCs w:val="24"/>
        </w:rPr>
        <w:t xml:space="preserve">Images made on the computer software fusion 360. </w:t>
      </w:r>
    </w:p>
    <w:p w14:paraId="5FE65551" w14:textId="2263EE9A" w:rsidR="00003BF0" w:rsidRDefault="00003BF0" w:rsidP="002168B5">
      <w:pPr>
        <w:spacing w:line="360" w:lineRule="auto"/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6EC54C2E" w14:textId="2208706E" w:rsidR="00003BF0" w:rsidRDefault="00003BF0" w:rsidP="002168B5">
      <w:pPr>
        <w:spacing w:line="360" w:lineRule="auto"/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38CDFF35" w14:textId="51C46686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69E0D73" w14:textId="2876EEC3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5B27D96" w14:textId="5B88E006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2D071BD3" w14:textId="04C338BC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506437EC" w14:textId="2FC23858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48F8591E" w14:textId="7A7FA2DF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0D983016" w14:textId="22798533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2AF7BAC3" w14:textId="7CC49E62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1DFD03C0" w14:textId="0E8590D4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3511D1B5" w14:textId="07A6EB8B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29A6DE5B" w14:textId="01AD1F01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698B29F3" w14:textId="1AD53F26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01E4668E" w14:textId="323F0F95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3845913C" w14:textId="5FE18DED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6B0EA2D9" w14:textId="2B8A524C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4840400" w14:textId="079A5E67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48244632" w14:textId="32A5CF85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1E16F59D" w14:textId="71D948C5" w:rsidR="00003BF0" w:rsidRDefault="00003BF0" w:rsidP="002F2944">
      <w:pPr>
        <w:ind w:left="72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227465D5" w14:textId="23EC9987" w:rsidR="00003BF0" w:rsidRDefault="00003BF0" w:rsidP="001A5F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Images of the designed gear configuration for the flap actuator. These images were created on the computer software fusion 360.</w:t>
      </w:r>
    </w:p>
    <w:p w14:paraId="46CA8AB6" w14:textId="74F26296" w:rsidR="00003BF0" w:rsidRDefault="00003BF0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517052B7" w14:textId="2F91D75A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7E1B33FE" w14:textId="16F7E8AE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3680EFE5" w14:textId="2D3ECEBA" w:rsidR="00355684" w:rsidRDefault="006E7809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5D8D83A5" wp14:editId="5E958D7D">
                <wp:simplePos x="0" y="0"/>
                <wp:positionH relativeFrom="column">
                  <wp:posOffset>4914620</wp:posOffset>
                </wp:positionH>
                <wp:positionV relativeFrom="paragraph">
                  <wp:posOffset>3393910</wp:posOffset>
                </wp:positionV>
                <wp:extent cx="508320" cy="324360"/>
                <wp:effectExtent l="38100" t="38100" r="38100" b="3175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508320" cy="32436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6174AE0" id="Ink 11" o:spid="_x0000_s1026" type="#_x0000_t75" style="position:absolute;margin-left:386.4pt;margin-top:266.65pt;width:41.25pt;height:26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">
                <v:imagedata r:id="rId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7D15E437" wp14:editId="74F71B3F">
                <wp:simplePos x="0" y="0"/>
                <wp:positionH relativeFrom="column">
                  <wp:posOffset>2930300</wp:posOffset>
                </wp:positionH>
                <wp:positionV relativeFrom="paragraph">
                  <wp:posOffset>3393910</wp:posOffset>
                </wp:positionV>
                <wp:extent cx="422640" cy="365040"/>
                <wp:effectExtent l="38100" t="38100" r="34925" b="4191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422640" cy="36504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6D010B6" id="Ink 10" o:spid="_x0000_s1026" type="#_x0000_t75" style="position:absolute;margin-left:230.15pt;margin-top:266.65pt;width:34.5pt;height:30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">
                <v:imagedata r:id="rId33" o:title=""/>
              </v:shape>
            </w:pict>
          </mc:Fallback>
        </mc:AlternateContent>
      </w:r>
      <w:r w:rsidR="00355684" w:rsidRPr="00355684">
        <w:rPr>
          <w:noProof/>
        </w:rPr>
        <w:drawing>
          <wp:anchor distT="0" distB="0" distL="114300" distR="114300" simplePos="0" relativeHeight="251665408" behindDoc="1" locked="0" layoutInCell="1" allowOverlap="1" wp14:anchorId="13D43B63" wp14:editId="1A578A73">
            <wp:simplePos x="0" y="0"/>
            <wp:positionH relativeFrom="page">
              <wp:align>left</wp:align>
            </wp:positionH>
            <wp:positionV relativeFrom="paragraph">
              <wp:posOffset>374015</wp:posOffset>
            </wp:positionV>
            <wp:extent cx="7657612" cy="5743575"/>
            <wp:effectExtent l="0" t="0" r="635" b="0"/>
            <wp:wrapTight wrapText="bothSides">
              <wp:wrapPolygon edited="0">
                <wp:start x="0" y="0"/>
                <wp:lineTo x="0" y="21493"/>
                <wp:lineTo x="21548" y="21493"/>
                <wp:lineTo x="21548" y="0"/>
                <wp:lineTo x="0" y="0"/>
              </wp:wrapPolygon>
            </wp:wrapTight>
            <wp:docPr id="4" name="Picture 4" descr="A picture containing text, electronics, disp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657612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8952DB" w14:textId="7A3C7026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7BA764C7" w14:textId="5FD2139D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1947487A" w14:textId="5EB42D03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412FAAE0" w14:textId="5CBB2499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1277D787" w14:textId="1A9416A2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3E350E5B" w14:textId="14749A2B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584B26AE" w14:textId="5617D0DA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6AB42DC2" w14:textId="1D4C6144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163C35DD" w14:textId="1EEB0FB1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04A3ECAF" w14:textId="1FBBB378" w:rsidR="00355684" w:rsidRDefault="00355684" w:rsidP="00355684">
      <w:pPr>
        <w:spacing w:line="360" w:lineRule="auto"/>
        <w:rPr>
          <w:rFonts w:ascii="Arial" w:hAnsi="Arial" w:cs="Arial"/>
          <w:sz w:val="24"/>
          <w:szCs w:val="24"/>
        </w:rPr>
      </w:pPr>
    </w:p>
    <w:p w14:paraId="7EE0B76A" w14:textId="77777777" w:rsidR="00355684" w:rsidRDefault="00355684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0191B6CF" w14:textId="4E6C8847" w:rsidR="00003BF0" w:rsidRPr="00003BF0" w:rsidRDefault="00003BF0" w:rsidP="00003BF0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3342B042" w14:textId="594B5250" w:rsidR="002F2944" w:rsidRDefault="006E7809" w:rsidP="004661B3">
      <w:pPr>
        <w:jc w:val="both"/>
        <w:rPr>
          <w:sz w:val="22"/>
          <w:szCs w:val="22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39A1A95E" wp14:editId="5A64ACFC">
                <wp:simplePos x="0" y="0"/>
                <wp:positionH relativeFrom="column">
                  <wp:posOffset>4052420</wp:posOffset>
                </wp:positionH>
                <wp:positionV relativeFrom="paragraph">
                  <wp:posOffset>3298140</wp:posOffset>
                </wp:positionV>
                <wp:extent cx="421200" cy="327240"/>
                <wp:effectExtent l="38100" t="38100" r="36195" b="4127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421200" cy="32724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58B3025" id="Ink 14" o:spid="_x0000_s1026" type="#_x0000_t75" style="position:absolute;margin-left:318.5pt;margin-top:259.1pt;width:34.35pt;height:26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">
                <v:imagedata r:id="rId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32B14B18" wp14:editId="46BEA9B7">
                <wp:simplePos x="0" y="0"/>
                <wp:positionH relativeFrom="column">
                  <wp:posOffset>5156180</wp:posOffset>
                </wp:positionH>
                <wp:positionV relativeFrom="paragraph">
                  <wp:posOffset>2850300</wp:posOffset>
                </wp:positionV>
                <wp:extent cx="381240" cy="371880"/>
                <wp:effectExtent l="38100" t="38100" r="38100" b="3492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81240" cy="37188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83EAD1F" id="Ink 12" o:spid="_x0000_s1026" type="#_x0000_t75" style="position:absolute;margin-left:405.4pt;margin-top:223.85pt;width:31.2pt;height:30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">
                <v:imagedata r:id="rId38" o:title=""/>
              </v:shape>
            </w:pict>
          </mc:Fallback>
        </mc:AlternateContent>
      </w:r>
      <w:r w:rsidR="00003BF0" w:rsidRPr="00F25B76">
        <w:rPr>
          <w:noProof/>
        </w:rPr>
        <w:drawing>
          <wp:anchor distT="0" distB="0" distL="114300" distR="114300" simplePos="0" relativeHeight="251662336" behindDoc="1" locked="0" layoutInCell="1" allowOverlap="1" wp14:anchorId="0E04F4B5" wp14:editId="4A2C48F9">
            <wp:simplePos x="0" y="0"/>
            <wp:positionH relativeFrom="margin">
              <wp:posOffset>-43180</wp:posOffset>
            </wp:positionH>
            <wp:positionV relativeFrom="paragraph">
              <wp:posOffset>265430</wp:posOffset>
            </wp:positionV>
            <wp:extent cx="7003415" cy="4933950"/>
            <wp:effectExtent l="0" t="0" r="6985" b="0"/>
            <wp:wrapTight wrapText="bothSides">
              <wp:wrapPolygon edited="0">
                <wp:start x="0" y="0"/>
                <wp:lineTo x="0" y="21517"/>
                <wp:lineTo x="21563" y="21517"/>
                <wp:lineTo x="21563" y="0"/>
                <wp:lineTo x="0" y="0"/>
              </wp:wrapPolygon>
            </wp:wrapTight>
            <wp:docPr id="13" name="Picture 13" descr="A picture containing text, indoor, gear, metal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98" b="20856"/>
                    <a:stretch/>
                  </pic:blipFill>
                  <pic:spPr bwMode="auto">
                    <a:xfrm>
                      <a:off x="0" y="0"/>
                      <a:ext cx="7003415" cy="4933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2B663E" w14:textId="0DFE222E" w:rsidR="002F2944" w:rsidRDefault="002F2944" w:rsidP="004661B3">
      <w:pPr>
        <w:jc w:val="both"/>
        <w:rPr>
          <w:sz w:val="22"/>
          <w:szCs w:val="22"/>
        </w:rPr>
      </w:pPr>
    </w:p>
    <w:p w14:paraId="69720764" w14:textId="77777777" w:rsidR="002F2944" w:rsidRDefault="002F2944" w:rsidP="004661B3">
      <w:pPr>
        <w:jc w:val="both"/>
        <w:rPr>
          <w:sz w:val="22"/>
          <w:szCs w:val="22"/>
        </w:rPr>
      </w:pPr>
    </w:p>
    <w:p w14:paraId="5E805007" w14:textId="7B8B0BF5" w:rsidR="00697A20" w:rsidRDefault="00697A20" w:rsidP="004661B3">
      <w:pPr>
        <w:jc w:val="both"/>
        <w:rPr>
          <w:sz w:val="22"/>
          <w:szCs w:val="22"/>
        </w:rPr>
      </w:pPr>
    </w:p>
    <w:p w14:paraId="2056BA08" w14:textId="3A2B7A7B" w:rsidR="00697A20" w:rsidRDefault="00697A20" w:rsidP="004661B3">
      <w:pPr>
        <w:jc w:val="both"/>
        <w:rPr>
          <w:sz w:val="22"/>
          <w:szCs w:val="22"/>
        </w:rPr>
      </w:pPr>
    </w:p>
    <w:p w14:paraId="310695A7" w14:textId="64A800C1" w:rsidR="00697A20" w:rsidRDefault="00697A20" w:rsidP="004661B3">
      <w:pPr>
        <w:jc w:val="both"/>
        <w:rPr>
          <w:sz w:val="22"/>
          <w:szCs w:val="22"/>
        </w:rPr>
      </w:pPr>
    </w:p>
    <w:p w14:paraId="1C31EB32" w14:textId="692682E0" w:rsidR="00697A20" w:rsidRDefault="00697A20" w:rsidP="004661B3">
      <w:pPr>
        <w:jc w:val="both"/>
        <w:rPr>
          <w:sz w:val="22"/>
          <w:szCs w:val="22"/>
        </w:rPr>
      </w:pPr>
    </w:p>
    <w:p w14:paraId="0577C104" w14:textId="7283A8E6" w:rsidR="00003BF0" w:rsidRDefault="00003BF0" w:rsidP="004661B3">
      <w:pPr>
        <w:jc w:val="both"/>
        <w:rPr>
          <w:sz w:val="22"/>
          <w:szCs w:val="22"/>
        </w:rPr>
      </w:pPr>
    </w:p>
    <w:p w14:paraId="3FF36F7F" w14:textId="7909435C" w:rsidR="00003BF0" w:rsidRDefault="00003BF0" w:rsidP="004661B3">
      <w:pPr>
        <w:jc w:val="both"/>
        <w:rPr>
          <w:sz w:val="22"/>
          <w:szCs w:val="22"/>
        </w:rPr>
      </w:pPr>
    </w:p>
    <w:p w14:paraId="736A13A9" w14:textId="47812252" w:rsidR="00003BF0" w:rsidRDefault="00003BF0" w:rsidP="004661B3">
      <w:pPr>
        <w:jc w:val="both"/>
        <w:rPr>
          <w:sz w:val="22"/>
          <w:szCs w:val="22"/>
        </w:rPr>
      </w:pPr>
    </w:p>
    <w:p w14:paraId="400E7B3B" w14:textId="069A5F4D" w:rsidR="00003BF0" w:rsidRDefault="00003BF0" w:rsidP="004661B3">
      <w:pPr>
        <w:jc w:val="both"/>
        <w:rPr>
          <w:sz w:val="22"/>
          <w:szCs w:val="22"/>
        </w:rPr>
      </w:pPr>
    </w:p>
    <w:p w14:paraId="6B46D0C8" w14:textId="16C47142" w:rsidR="00003BF0" w:rsidRDefault="00003BF0" w:rsidP="004661B3">
      <w:pPr>
        <w:jc w:val="both"/>
        <w:rPr>
          <w:sz w:val="22"/>
          <w:szCs w:val="22"/>
        </w:rPr>
      </w:pPr>
    </w:p>
    <w:p w14:paraId="0939BA56" w14:textId="06AE220E" w:rsidR="00003BF0" w:rsidRDefault="00003BF0" w:rsidP="004661B3">
      <w:pPr>
        <w:jc w:val="both"/>
        <w:rPr>
          <w:sz w:val="22"/>
          <w:szCs w:val="22"/>
        </w:rPr>
      </w:pPr>
    </w:p>
    <w:p w14:paraId="615D1806" w14:textId="4B6F8D13" w:rsidR="00003BF0" w:rsidRDefault="00003BF0" w:rsidP="004661B3">
      <w:pPr>
        <w:jc w:val="both"/>
        <w:rPr>
          <w:sz w:val="22"/>
          <w:szCs w:val="22"/>
        </w:rPr>
      </w:pPr>
    </w:p>
    <w:p w14:paraId="1183E527" w14:textId="0BFAB514" w:rsidR="00003BF0" w:rsidRDefault="00003BF0" w:rsidP="004661B3">
      <w:pPr>
        <w:jc w:val="both"/>
        <w:rPr>
          <w:sz w:val="22"/>
          <w:szCs w:val="22"/>
        </w:rPr>
      </w:pPr>
    </w:p>
    <w:p w14:paraId="2C0184AD" w14:textId="514BB478" w:rsidR="00003BF0" w:rsidRDefault="00003BF0" w:rsidP="004661B3">
      <w:pPr>
        <w:jc w:val="both"/>
        <w:rPr>
          <w:sz w:val="22"/>
          <w:szCs w:val="22"/>
        </w:rPr>
      </w:pPr>
    </w:p>
    <w:p w14:paraId="60572E57" w14:textId="0B99BC24" w:rsidR="00003BF0" w:rsidRDefault="00003BF0" w:rsidP="004661B3">
      <w:pPr>
        <w:jc w:val="both"/>
        <w:rPr>
          <w:sz w:val="22"/>
          <w:szCs w:val="22"/>
        </w:rPr>
      </w:pPr>
    </w:p>
    <w:p w14:paraId="23D36036" w14:textId="7F1EB4C1" w:rsidR="00003BF0" w:rsidRDefault="00003BF0" w:rsidP="004661B3">
      <w:pPr>
        <w:jc w:val="both"/>
        <w:rPr>
          <w:sz w:val="22"/>
          <w:szCs w:val="22"/>
        </w:rPr>
      </w:pPr>
    </w:p>
    <w:p w14:paraId="580958B5" w14:textId="799CF6AF" w:rsidR="00003BF0" w:rsidRDefault="00003BF0" w:rsidP="004661B3">
      <w:pPr>
        <w:jc w:val="both"/>
        <w:rPr>
          <w:sz w:val="22"/>
          <w:szCs w:val="22"/>
        </w:rPr>
      </w:pPr>
    </w:p>
    <w:p w14:paraId="15B09D19" w14:textId="338795EF" w:rsidR="00003BF0" w:rsidRDefault="00003BF0" w:rsidP="004661B3">
      <w:pPr>
        <w:jc w:val="both"/>
        <w:rPr>
          <w:sz w:val="22"/>
          <w:szCs w:val="22"/>
        </w:rPr>
      </w:pPr>
    </w:p>
    <w:p w14:paraId="738FC118" w14:textId="6CEFBCAA" w:rsidR="00003BF0" w:rsidRDefault="00003BF0" w:rsidP="004661B3">
      <w:pPr>
        <w:jc w:val="both"/>
        <w:rPr>
          <w:sz w:val="22"/>
          <w:szCs w:val="22"/>
        </w:rPr>
      </w:pPr>
    </w:p>
    <w:p w14:paraId="4425A4D8" w14:textId="7331B946" w:rsidR="00003BF0" w:rsidRDefault="00003BF0" w:rsidP="004661B3">
      <w:pPr>
        <w:jc w:val="both"/>
        <w:rPr>
          <w:sz w:val="22"/>
          <w:szCs w:val="22"/>
        </w:rPr>
      </w:pPr>
    </w:p>
    <w:p w14:paraId="559DA538" w14:textId="42DCC9BF" w:rsidR="00003BF0" w:rsidRDefault="00003BF0" w:rsidP="004661B3">
      <w:pPr>
        <w:jc w:val="both"/>
        <w:rPr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0A119A78" wp14:editId="2B34705E">
            <wp:simplePos x="0" y="0"/>
            <wp:positionH relativeFrom="margin">
              <wp:align>center</wp:align>
            </wp:positionH>
            <wp:positionV relativeFrom="paragraph">
              <wp:posOffset>250190</wp:posOffset>
            </wp:positionV>
            <wp:extent cx="6981825" cy="6486525"/>
            <wp:effectExtent l="0" t="0" r="9525" b="9525"/>
            <wp:wrapTight wrapText="bothSides">
              <wp:wrapPolygon edited="0">
                <wp:start x="0" y="0"/>
                <wp:lineTo x="0" y="21568"/>
                <wp:lineTo x="21571" y="21568"/>
                <wp:lineTo x="21571" y="0"/>
                <wp:lineTo x="0" y="0"/>
              </wp:wrapPolygon>
            </wp:wrapTight>
            <wp:docPr id="27" name="Picture 27" descr="Dim disgrifiad ar ga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m disgrifiad ar gael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27" b="5401"/>
                    <a:stretch/>
                  </pic:blipFill>
                  <pic:spPr bwMode="auto">
                    <a:xfrm>
                      <a:off x="0" y="0"/>
                      <a:ext cx="6981825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295DA4" w14:textId="3E905A16" w:rsidR="00003BF0" w:rsidRDefault="00003BF0" w:rsidP="004661B3">
      <w:pPr>
        <w:jc w:val="both"/>
        <w:rPr>
          <w:sz w:val="22"/>
          <w:szCs w:val="22"/>
        </w:rPr>
      </w:pPr>
    </w:p>
    <w:p w14:paraId="2BBBBBE8" w14:textId="3C367A3A" w:rsidR="00003BF0" w:rsidRDefault="00003BF0" w:rsidP="004661B3">
      <w:pPr>
        <w:jc w:val="both"/>
        <w:rPr>
          <w:sz w:val="22"/>
          <w:szCs w:val="22"/>
        </w:rPr>
      </w:pPr>
    </w:p>
    <w:p w14:paraId="0004BE6C" w14:textId="5109E975" w:rsidR="00003BF0" w:rsidRDefault="00003BF0" w:rsidP="004661B3">
      <w:pPr>
        <w:jc w:val="both"/>
        <w:rPr>
          <w:sz w:val="22"/>
          <w:szCs w:val="22"/>
        </w:rPr>
      </w:pPr>
    </w:p>
    <w:p w14:paraId="044E1E80" w14:textId="43F4D28A" w:rsidR="00003BF0" w:rsidRDefault="00003BF0" w:rsidP="004661B3">
      <w:pPr>
        <w:jc w:val="both"/>
        <w:rPr>
          <w:sz w:val="22"/>
          <w:szCs w:val="22"/>
        </w:rPr>
      </w:pPr>
    </w:p>
    <w:p w14:paraId="223DE142" w14:textId="3AF774BF" w:rsidR="00003BF0" w:rsidRDefault="00003BF0" w:rsidP="004661B3">
      <w:pPr>
        <w:jc w:val="both"/>
        <w:rPr>
          <w:sz w:val="22"/>
          <w:szCs w:val="22"/>
        </w:rPr>
      </w:pPr>
    </w:p>
    <w:p w14:paraId="4246A013" w14:textId="2A77C6D4" w:rsidR="00003BF0" w:rsidRDefault="00003BF0" w:rsidP="004661B3">
      <w:pPr>
        <w:jc w:val="both"/>
        <w:rPr>
          <w:sz w:val="22"/>
          <w:szCs w:val="22"/>
        </w:rPr>
      </w:pPr>
    </w:p>
    <w:p w14:paraId="50138942" w14:textId="18858571" w:rsidR="00003BF0" w:rsidRDefault="00003BF0" w:rsidP="004661B3">
      <w:pPr>
        <w:jc w:val="both"/>
        <w:rPr>
          <w:sz w:val="22"/>
          <w:szCs w:val="22"/>
        </w:rPr>
      </w:pPr>
    </w:p>
    <w:p w14:paraId="555CF912" w14:textId="6ACC0A24" w:rsidR="00003BF0" w:rsidRDefault="00003BF0" w:rsidP="004661B3">
      <w:pPr>
        <w:jc w:val="both"/>
        <w:rPr>
          <w:sz w:val="22"/>
          <w:szCs w:val="22"/>
        </w:rPr>
      </w:pPr>
    </w:p>
    <w:p w14:paraId="30AE08C8" w14:textId="02932C8E" w:rsidR="00003BF0" w:rsidRDefault="00003BF0" w:rsidP="004661B3">
      <w:pPr>
        <w:jc w:val="both"/>
        <w:rPr>
          <w:sz w:val="22"/>
          <w:szCs w:val="22"/>
        </w:rPr>
      </w:pPr>
    </w:p>
    <w:p w14:paraId="6320F975" w14:textId="030EEE5A" w:rsidR="00355684" w:rsidRDefault="00355684" w:rsidP="004661B3">
      <w:pPr>
        <w:jc w:val="both"/>
        <w:rPr>
          <w:sz w:val="22"/>
          <w:szCs w:val="22"/>
        </w:rPr>
      </w:pPr>
    </w:p>
    <w:p w14:paraId="6EDAABF0" w14:textId="56030DB3" w:rsidR="00355684" w:rsidRDefault="00355684" w:rsidP="004661B3">
      <w:pPr>
        <w:jc w:val="both"/>
        <w:rPr>
          <w:sz w:val="22"/>
          <w:szCs w:val="22"/>
        </w:rPr>
      </w:pPr>
    </w:p>
    <w:p w14:paraId="4E317201" w14:textId="59EF725E" w:rsidR="00355684" w:rsidRDefault="00355684" w:rsidP="004661B3">
      <w:pPr>
        <w:jc w:val="both"/>
        <w:rPr>
          <w:sz w:val="22"/>
          <w:szCs w:val="22"/>
        </w:rPr>
      </w:pPr>
    </w:p>
    <w:p w14:paraId="52037077" w14:textId="68FE69C8" w:rsidR="00355684" w:rsidRDefault="00355684" w:rsidP="004661B3">
      <w:pPr>
        <w:jc w:val="both"/>
        <w:rPr>
          <w:sz w:val="22"/>
          <w:szCs w:val="22"/>
        </w:rPr>
      </w:pPr>
    </w:p>
    <w:p w14:paraId="032D14B9" w14:textId="7380A25E" w:rsidR="00355684" w:rsidRDefault="00355684" w:rsidP="004661B3">
      <w:pPr>
        <w:jc w:val="both"/>
        <w:rPr>
          <w:sz w:val="22"/>
          <w:szCs w:val="22"/>
        </w:rPr>
      </w:pPr>
    </w:p>
    <w:p w14:paraId="28E1F3F4" w14:textId="7F588F29" w:rsidR="00355684" w:rsidRDefault="00355684" w:rsidP="004661B3">
      <w:pPr>
        <w:jc w:val="both"/>
        <w:rPr>
          <w:sz w:val="22"/>
          <w:szCs w:val="22"/>
        </w:rPr>
      </w:pPr>
    </w:p>
    <w:p w14:paraId="03790897" w14:textId="554B4386" w:rsidR="00355684" w:rsidRDefault="00355684" w:rsidP="004661B3">
      <w:pPr>
        <w:jc w:val="both"/>
        <w:rPr>
          <w:sz w:val="22"/>
          <w:szCs w:val="22"/>
        </w:rPr>
      </w:pPr>
    </w:p>
    <w:p w14:paraId="436A4E23" w14:textId="3DDB07F9" w:rsidR="00355684" w:rsidRDefault="00355684" w:rsidP="004661B3">
      <w:pPr>
        <w:jc w:val="both"/>
        <w:rPr>
          <w:sz w:val="22"/>
          <w:szCs w:val="22"/>
        </w:rPr>
      </w:pPr>
    </w:p>
    <w:p w14:paraId="2F2FB834" w14:textId="66573604" w:rsidR="00355684" w:rsidRDefault="00EB142E" w:rsidP="004661B3">
      <w:pPr>
        <w:jc w:val="both"/>
        <w:rPr>
          <w:sz w:val="22"/>
          <w:szCs w:val="22"/>
        </w:rPr>
      </w:pPr>
      <w:r w:rsidRPr="00355684"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000D701C" wp14:editId="3AC0230D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6638290" cy="8851265"/>
            <wp:effectExtent l="0" t="0" r="0" b="6985"/>
            <wp:wrapTight wrapText="bothSides">
              <wp:wrapPolygon edited="0">
                <wp:start x="0" y="0"/>
                <wp:lineTo x="0" y="21571"/>
                <wp:lineTo x="21509" y="21571"/>
                <wp:lineTo x="21509" y="0"/>
                <wp:lineTo x="0" y="0"/>
              </wp:wrapPolygon>
            </wp:wrapTight>
            <wp:docPr id="5" name="Picture 5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134B82" w14:textId="60F9B30F" w:rsidR="002825E3" w:rsidRDefault="002825E3" w:rsidP="004661B3">
      <w:pPr>
        <w:jc w:val="both"/>
        <w:rPr>
          <w:sz w:val="22"/>
          <w:szCs w:val="22"/>
        </w:rPr>
      </w:pPr>
    </w:p>
    <w:p w14:paraId="5AAAA13D" w14:textId="5EF892E6" w:rsidR="00355684" w:rsidRDefault="00355684" w:rsidP="004661B3">
      <w:pPr>
        <w:jc w:val="both"/>
        <w:rPr>
          <w:sz w:val="22"/>
          <w:szCs w:val="22"/>
        </w:rPr>
      </w:pPr>
    </w:p>
    <w:p w14:paraId="5F563161" w14:textId="77777777" w:rsidR="00A77F31" w:rsidRDefault="00A77F31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4C71050" w14:textId="77777777" w:rsidR="00A77F31" w:rsidRDefault="00A77F31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7C4983B" w14:textId="77777777" w:rsidR="00A77F31" w:rsidRDefault="00A77F31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379349" w14:textId="33C99778" w:rsidR="00355684" w:rsidRDefault="00355684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55684">
        <w:rPr>
          <w:rFonts w:ascii="Arial" w:hAnsi="Arial" w:cs="Arial"/>
          <w:b/>
          <w:bCs/>
          <w:sz w:val="24"/>
          <w:szCs w:val="24"/>
          <w:u w:val="single"/>
        </w:rPr>
        <w:t xml:space="preserve">Reference page </w:t>
      </w:r>
    </w:p>
    <w:p w14:paraId="388B87D9" w14:textId="2F672D95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44C8313" w14:textId="264D307E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D2672E5" w14:textId="5F1DCEF7" w:rsidR="00963CBA" w:rsidRDefault="00963CBA" w:rsidP="00963CBA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Society of Automotive Engineers (1990). </w:t>
      </w:r>
      <w:r>
        <w:rPr>
          <w:rFonts w:ascii="Verdana" w:hAnsi="Verdana"/>
          <w:i/>
          <w:iCs/>
          <w:color w:val="000000"/>
        </w:rPr>
        <w:t>Gear Design: Manufacturing and Inspection Manual (Advances in Engineering)</w:t>
      </w:r>
      <w:proofErr w:type="gramStart"/>
      <w:r>
        <w:rPr>
          <w:rFonts w:ascii="Verdana" w:hAnsi="Verdana"/>
          <w:color w:val="000000"/>
        </w:rPr>
        <w:t>. .</w:t>
      </w:r>
      <w:proofErr w:type="gramEnd"/>
      <w:r>
        <w:rPr>
          <w:rFonts w:ascii="Verdana" w:hAnsi="Verdana"/>
          <w:color w:val="000000"/>
        </w:rPr>
        <w:t>: Society of Automotive Engineers.</w:t>
      </w:r>
    </w:p>
    <w:p w14:paraId="5712ABA8" w14:textId="1599B2C0" w:rsidR="00963CBA" w:rsidRDefault="006E7809" w:rsidP="00963CBA">
      <w:pPr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3BE30361" wp14:editId="0B865B3A">
                <wp:simplePos x="0" y="0"/>
                <wp:positionH relativeFrom="column">
                  <wp:posOffset>3841115</wp:posOffset>
                </wp:positionH>
                <wp:positionV relativeFrom="paragraph">
                  <wp:posOffset>-153670</wp:posOffset>
                </wp:positionV>
                <wp:extent cx="688975" cy="317775"/>
                <wp:effectExtent l="38100" t="38100" r="47625" b="3810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688975" cy="317775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52AE661" id="Ink 18" o:spid="_x0000_s1026" type="#_x0000_t75" style="position:absolute;margin-left:301.85pt;margin-top:-12.7pt;width:55.45pt;height:26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">
                <v:imagedata r:id="rId43" o:title=""/>
              </v:shape>
            </w:pict>
          </mc:Fallback>
        </mc:AlternateContent>
      </w:r>
    </w:p>
    <w:p w14:paraId="07760C18" w14:textId="77777777" w:rsidR="00963CBA" w:rsidRDefault="00963CBA" w:rsidP="00963CBA">
      <w:pPr>
        <w:rPr>
          <w:rFonts w:ascii="Verdana" w:hAnsi="Verdana"/>
          <w:color w:val="000000"/>
        </w:rPr>
      </w:pPr>
    </w:p>
    <w:p w14:paraId="02503E87" w14:textId="1535215A" w:rsidR="00963CBA" w:rsidRDefault="006E7809" w:rsidP="00963CBA">
      <w:pPr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324D24B5" wp14:editId="2D03D2ED">
                <wp:simplePos x="0" y="0"/>
                <wp:positionH relativeFrom="column">
                  <wp:posOffset>3514580</wp:posOffset>
                </wp:positionH>
                <wp:positionV relativeFrom="paragraph">
                  <wp:posOffset>-30130</wp:posOffset>
                </wp:positionV>
                <wp:extent cx="276480" cy="225360"/>
                <wp:effectExtent l="25400" t="38100" r="28575" b="4191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276480" cy="22536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EE28B73" id="Ink 16" o:spid="_x0000_s1026" type="#_x0000_t75" style="position:absolute;margin-left:276.15pt;margin-top:-2.95pt;width:22.95pt;height:1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">
                <v:imagedata r:id="rId45" o:title=""/>
              </v:shape>
            </w:pict>
          </mc:Fallback>
        </mc:AlternateContent>
      </w:r>
      <w:r w:rsidR="00963CBA">
        <w:rPr>
          <w:rFonts w:ascii="Verdana" w:hAnsi="Verdana"/>
          <w:color w:val="000000"/>
        </w:rPr>
        <w:t>Tutorial Books (2019). </w:t>
      </w:r>
      <w:r w:rsidR="00963CBA">
        <w:rPr>
          <w:rFonts w:ascii="Verdana" w:hAnsi="Verdana"/>
          <w:i/>
          <w:iCs/>
          <w:color w:val="000000"/>
        </w:rPr>
        <w:t>Autodesk Fusion 360 For Beginners</w:t>
      </w:r>
      <w:proofErr w:type="gramStart"/>
      <w:r w:rsidR="00963CBA">
        <w:rPr>
          <w:rFonts w:ascii="Verdana" w:hAnsi="Verdana"/>
          <w:color w:val="000000"/>
        </w:rPr>
        <w:t>. .</w:t>
      </w:r>
      <w:proofErr w:type="gramEnd"/>
      <w:r w:rsidR="00963CBA">
        <w:rPr>
          <w:rFonts w:ascii="Verdana" w:hAnsi="Verdana"/>
          <w:color w:val="000000"/>
        </w:rPr>
        <w:t>: Independently published</w:t>
      </w:r>
    </w:p>
    <w:p w14:paraId="5E873374" w14:textId="77777777" w:rsidR="00963CBA" w:rsidRDefault="00963CBA" w:rsidP="00963CBA">
      <w:pPr>
        <w:rPr>
          <w:rFonts w:ascii="Verdana" w:hAnsi="Verdana"/>
          <w:color w:val="000000"/>
        </w:rPr>
      </w:pPr>
    </w:p>
    <w:p w14:paraId="7A4A1B46" w14:textId="080553E7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F7087FA" w14:textId="2B1D7177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396AE6F" w14:textId="66AEA7BF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56638E8" w14:textId="4DA1F30C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F5FA3C" w14:textId="6F8DB8B2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AF369E5" w14:textId="573238F4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CBFBC69" w14:textId="22ABE4D5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7768D4E" w14:textId="5A17BF94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C1D6D3A" w14:textId="6FF42974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4E729C0" w14:textId="33395FBA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B1A2628" w14:textId="7536A039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BADA6CA" w14:textId="5FE4656D" w:rsidR="00EB142E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1402D4" w14:textId="77777777" w:rsidR="00EB142E" w:rsidRPr="00355684" w:rsidRDefault="00EB142E" w:rsidP="004661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5B716AA" w14:textId="4B0B7B81" w:rsidR="00355684" w:rsidRDefault="00355684" w:rsidP="004661B3">
      <w:pPr>
        <w:jc w:val="both"/>
        <w:rPr>
          <w:sz w:val="22"/>
          <w:szCs w:val="22"/>
        </w:rPr>
      </w:pPr>
    </w:p>
    <w:p w14:paraId="128DDB15" w14:textId="671A7896" w:rsidR="00355684" w:rsidRDefault="00355684" w:rsidP="004661B3">
      <w:pPr>
        <w:jc w:val="both"/>
        <w:rPr>
          <w:sz w:val="22"/>
          <w:szCs w:val="22"/>
        </w:rPr>
      </w:pPr>
    </w:p>
    <w:p w14:paraId="7D910906" w14:textId="40143905" w:rsidR="00355684" w:rsidRDefault="00355684" w:rsidP="004661B3">
      <w:pPr>
        <w:jc w:val="both"/>
        <w:rPr>
          <w:sz w:val="22"/>
          <w:szCs w:val="22"/>
        </w:rPr>
      </w:pPr>
    </w:p>
    <w:p w14:paraId="62DC48CF" w14:textId="37E21ECB" w:rsidR="00355684" w:rsidRDefault="00355684" w:rsidP="004661B3">
      <w:pPr>
        <w:jc w:val="both"/>
        <w:rPr>
          <w:sz w:val="22"/>
          <w:szCs w:val="22"/>
        </w:rPr>
      </w:pPr>
    </w:p>
    <w:p w14:paraId="78C4134E" w14:textId="15259512" w:rsidR="00355684" w:rsidRDefault="00355684" w:rsidP="004661B3">
      <w:pPr>
        <w:jc w:val="both"/>
        <w:rPr>
          <w:sz w:val="22"/>
          <w:szCs w:val="22"/>
        </w:rPr>
      </w:pPr>
    </w:p>
    <w:p w14:paraId="5DD47F39" w14:textId="3C218393" w:rsidR="00355684" w:rsidRDefault="00355684" w:rsidP="004661B3">
      <w:pPr>
        <w:jc w:val="both"/>
        <w:rPr>
          <w:sz w:val="22"/>
          <w:szCs w:val="22"/>
        </w:rPr>
      </w:pPr>
    </w:p>
    <w:p w14:paraId="6CC17E62" w14:textId="561A6997" w:rsidR="00355684" w:rsidRDefault="00355684" w:rsidP="004661B3">
      <w:pPr>
        <w:jc w:val="both"/>
        <w:rPr>
          <w:sz w:val="22"/>
          <w:szCs w:val="22"/>
        </w:rPr>
      </w:pPr>
    </w:p>
    <w:p w14:paraId="4E51A696" w14:textId="2D70B570" w:rsidR="00355684" w:rsidRDefault="00355684" w:rsidP="004661B3">
      <w:pPr>
        <w:jc w:val="both"/>
        <w:rPr>
          <w:sz w:val="22"/>
          <w:szCs w:val="22"/>
        </w:rPr>
      </w:pPr>
    </w:p>
    <w:p w14:paraId="57ED6792" w14:textId="49AB3CBB" w:rsidR="00355684" w:rsidRDefault="00355684" w:rsidP="004661B3">
      <w:pPr>
        <w:jc w:val="both"/>
        <w:rPr>
          <w:sz w:val="22"/>
          <w:szCs w:val="22"/>
        </w:rPr>
      </w:pPr>
    </w:p>
    <w:p w14:paraId="4945B2F7" w14:textId="11EF9030" w:rsidR="00355684" w:rsidRDefault="00355684" w:rsidP="004661B3">
      <w:pPr>
        <w:jc w:val="both"/>
        <w:rPr>
          <w:sz w:val="22"/>
          <w:szCs w:val="22"/>
        </w:rPr>
      </w:pPr>
    </w:p>
    <w:p w14:paraId="2E7B4ED7" w14:textId="4B8C59EF" w:rsidR="00355684" w:rsidRDefault="00355684" w:rsidP="004661B3">
      <w:pPr>
        <w:jc w:val="both"/>
        <w:rPr>
          <w:sz w:val="22"/>
          <w:szCs w:val="22"/>
        </w:rPr>
      </w:pPr>
    </w:p>
    <w:p w14:paraId="6262F8C5" w14:textId="09EE7A55" w:rsidR="00355684" w:rsidRDefault="00355684" w:rsidP="004661B3">
      <w:pPr>
        <w:jc w:val="both"/>
        <w:rPr>
          <w:sz w:val="22"/>
          <w:szCs w:val="22"/>
        </w:rPr>
      </w:pPr>
    </w:p>
    <w:p w14:paraId="1CD7BD69" w14:textId="1B8A3745" w:rsidR="00355684" w:rsidRDefault="00355684" w:rsidP="004661B3">
      <w:pPr>
        <w:jc w:val="both"/>
        <w:rPr>
          <w:sz w:val="22"/>
          <w:szCs w:val="22"/>
        </w:rPr>
      </w:pPr>
    </w:p>
    <w:p w14:paraId="2077088B" w14:textId="118F7200" w:rsidR="00355684" w:rsidRDefault="00355684" w:rsidP="004661B3">
      <w:pPr>
        <w:jc w:val="both"/>
        <w:rPr>
          <w:sz w:val="22"/>
          <w:szCs w:val="22"/>
        </w:rPr>
      </w:pPr>
    </w:p>
    <w:p w14:paraId="471511A3" w14:textId="0E52776E" w:rsidR="00355684" w:rsidRDefault="00355684" w:rsidP="004661B3">
      <w:pPr>
        <w:jc w:val="both"/>
        <w:rPr>
          <w:sz w:val="22"/>
          <w:szCs w:val="22"/>
        </w:rPr>
      </w:pPr>
    </w:p>
    <w:p w14:paraId="0CBC68F1" w14:textId="33129EF2" w:rsidR="00355684" w:rsidRDefault="00355684" w:rsidP="004661B3">
      <w:pPr>
        <w:jc w:val="both"/>
        <w:rPr>
          <w:sz w:val="22"/>
          <w:szCs w:val="22"/>
        </w:rPr>
      </w:pPr>
    </w:p>
    <w:p w14:paraId="6C6888FF" w14:textId="015C8BBD" w:rsidR="00355684" w:rsidRDefault="00355684" w:rsidP="004661B3">
      <w:pPr>
        <w:jc w:val="both"/>
        <w:rPr>
          <w:sz w:val="22"/>
          <w:szCs w:val="22"/>
        </w:rPr>
      </w:pPr>
    </w:p>
    <w:p w14:paraId="566970C1" w14:textId="26178491" w:rsidR="00355684" w:rsidRDefault="00355684" w:rsidP="004661B3">
      <w:pPr>
        <w:jc w:val="both"/>
        <w:rPr>
          <w:sz w:val="22"/>
          <w:szCs w:val="22"/>
        </w:rPr>
      </w:pPr>
    </w:p>
    <w:p w14:paraId="6F45758E" w14:textId="56BBC258" w:rsidR="00355684" w:rsidRDefault="00355684" w:rsidP="004661B3">
      <w:pPr>
        <w:jc w:val="both"/>
        <w:rPr>
          <w:sz w:val="22"/>
          <w:szCs w:val="22"/>
        </w:rPr>
      </w:pPr>
    </w:p>
    <w:p w14:paraId="7C1B8A40" w14:textId="4793A2C0" w:rsidR="00355684" w:rsidRDefault="00355684" w:rsidP="004661B3">
      <w:pPr>
        <w:jc w:val="both"/>
        <w:rPr>
          <w:sz w:val="22"/>
          <w:szCs w:val="22"/>
        </w:rPr>
      </w:pPr>
    </w:p>
    <w:p w14:paraId="05D77001" w14:textId="34F07815" w:rsidR="00355684" w:rsidRDefault="00355684" w:rsidP="004661B3">
      <w:pPr>
        <w:jc w:val="both"/>
        <w:rPr>
          <w:sz w:val="22"/>
          <w:szCs w:val="22"/>
        </w:rPr>
      </w:pPr>
    </w:p>
    <w:p w14:paraId="083B8D6E" w14:textId="6FAD7998" w:rsidR="00355684" w:rsidRDefault="00355684" w:rsidP="004661B3">
      <w:pPr>
        <w:jc w:val="both"/>
        <w:rPr>
          <w:sz w:val="22"/>
          <w:szCs w:val="22"/>
        </w:rPr>
      </w:pPr>
    </w:p>
    <w:p w14:paraId="6D1EA4BE" w14:textId="4BA2F5D9" w:rsidR="00355684" w:rsidRDefault="00355684" w:rsidP="004661B3">
      <w:pPr>
        <w:jc w:val="both"/>
        <w:rPr>
          <w:sz w:val="22"/>
          <w:szCs w:val="22"/>
        </w:rPr>
      </w:pPr>
    </w:p>
    <w:p w14:paraId="45BE642B" w14:textId="34159366" w:rsidR="00355684" w:rsidRDefault="00355684" w:rsidP="004661B3">
      <w:pPr>
        <w:jc w:val="both"/>
        <w:rPr>
          <w:sz w:val="22"/>
          <w:szCs w:val="22"/>
        </w:rPr>
      </w:pPr>
    </w:p>
    <w:p w14:paraId="3AC4785C" w14:textId="1E4A4621" w:rsidR="00355684" w:rsidRDefault="00355684" w:rsidP="004661B3">
      <w:pPr>
        <w:jc w:val="both"/>
        <w:rPr>
          <w:sz w:val="22"/>
          <w:szCs w:val="22"/>
        </w:rPr>
      </w:pPr>
    </w:p>
    <w:p w14:paraId="22711843" w14:textId="67BC85A0" w:rsidR="00355684" w:rsidRDefault="00355684" w:rsidP="004661B3">
      <w:pPr>
        <w:jc w:val="both"/>
        <w:rPr>
          <w:sz w:val="22"/>
          <w:szCs w:val="22"/>
        </w:rPr>
      </w:pPr>
    </w:p>
    <w:p w14:paraId="465F294F" w14:textId="4BC0A1E7" w:rsidR="00355684" w:rsidRDefault="00355684" w:rsidP="004661B3">
      <w:pPr>
        <w:jc w:val="both"/>
        <w:rPr>
          <w:sz w:val="22"/>
          <w:szCs w:val="22"/>
        </w:rPr>
      </w:pPr>
    </w:p>
    <w:p w14:paraId="380FEB77" w14:textId="55C9182F" w:rsidR="00355684" w:rsidRDefault="00355684" w:rsidP="004661B3">
      <w:pPr>
        <w:jc w:val="both"/>
        <w:rPr>
          <w:sz w:val="22"/>
          <w:szCs w:val="22"/>
        </w:rPr>
      </w:pPr>
    </w:p>
    <w:p w14:paraId="1EB1A8C1" w14:textId="20A3BA40" w:rsidR="00355684" w:rsidRDefault="00355684" w:rsidP="004661B3">
      <w:pPr>
        <w:jc w:val="both"/>
        <w:rPr>
          <w:sz w:val="22"/>
          <w:szCs w:val="22"/>
        </w:rPr>
      </w:pPr>
    </w:p>
    <w:p w14:paraId="442CDD53" w14:textId="08339C36" w:rsidR="00355684" w:rsidRDefault="00355684" w:rsidP="004661B3">
      <w:pPr>
        <w:jc w:val="both"/>
        <w:rPr>
          <w:sz w:val="22"/>
          <w:szCs w:val="22"/>
        </w:rPr>
      </w:pPr>
    </w:p>
    <w:p w14:paraId="3EFC7C0A" w14:textId="772F5CDA" w:rsidR="00355684" w:rsidRDefault="00355684" w:rsidP="004661B3">
      <w:pPr>
        <w:jc w:val="both"/>
        <w:rPr>
          <w:sz w:val="22"/>
          <w:szCs w:val="22"/>
        </w:rPr>
      </w:pPr>
    </w:p>
    <w:p w14:paraId="6F0A1380" w14:textId="709AFC86" w:rsidR="00355684" w:rsidRDefault="00355684" w:rsidP="004661B3">
      <w:pPr>
        <w:jc w:val="both"/>
        <w:rPr>
          <w:sz w:val="22"/>
          <w:szCs w:val="22"/>
        </w:rPr>
      </w:pPr>
    </w:p>
    <w:p w14:paraId="49AD6A71" w14:textId="1CD93E14" w:rsidR="00355684" w:rsidRDefault="00355684" w:rsidP="004661B3">
      <w:pPr>
        <w:jc w:val="both"/>
        <w:rPr>
          <w:sz w:val="22"/>
          <w:szCs w:val="22"/>
        </w:rPr>
      </w:pPr>
    </w:p>
    <w:p w14:paraId="552F549D" w14:textId="77777777" w:rsidR="00355684" w:rsidRDefault="00355684" w:rsidP="004661B3">
      <w:pPr>
        <w:jc w:val="both"/>
        <w:rPr>
          <w:sz w:val="22"/>
          <w:szCs w:val="22"/>
        </w:rPr>
      </w:pPr>
      <w:bookmarkStart w:id="0" w:name="_GoBack"/>
      <w:bookmarkEnd w:id="0"/>
    </w:p>
    <w:sectPr w:rsidR="00355684" w:rsidSect="00795CA8">
      <w:pgSz w:w="11894" w:h="16834"/>
      <w:pgMar w:top="720" w:right="720" w:bottom="720" w:left="720" w:header="709" w:footer="454" w:gutter="0"/>
      <w:paperSrc w:first="15" w:other="1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CF319A" w14:textId="77777777" w:rsidR="007F0844" w:rsidRDefault="007F0844">
      <w:r>
        <w:separator/>
      </w:r>
    </w:p>
  </w:endnote>
  <w:endnote w:type="continuationSeparator" w:id="0">
    <w:p w14:paraId="12C2B66D" w14:textId="77777777" w:rsidR="007F0844" w:rsidRDefault="007F0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18A09F" w14:textId="77777777" w:rsidR="007F0844" w:rsidRDefault="007F0844">
      <w:r>
        <w:separator/>
      </w:r>
    </w:p>
  </w:footnote>
  <w:footnote w:type="continuationSeparator" w:id="0">
    <w:p w14:paraId="5BF0F1C2" w14:textId="77777777" w:rsidR="007F0844" w:rsidRDefault="007F08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hybridMultilevel"/>
    <w:tmpl w:val="FFFFFFFF"/>
    <w:lvl w:ilvl="0" w:tplc="C85AC0CE">
      <w:numFmt w:val="decimal"/>
      <w:lvlText w:val="*"/>
      <w:lvlJc w:val="left"/>
    </w:lvl>
    <w:lvl w:ilvl="1" w:tplc="1F380D16">
      <w:numFmt w:val="decimal"/>
      <w:lvlText w:val=""/>
      <w:lvlJc w:val="left"/>
    </w:lvl>
    <w:lvl w:ilvl="2" w:tplc="59FC78B8">
      <w:numFmt w:val="decimal"/>
      <w:lvlText w:val=""/>
      <w:lvlJc w:val="left"/>
    </w:lvl>
    <w:lvl w:ilvl="3" w:tplc="D0A26288">
      <w:numFmt w:val="decimal"/>
      <w:lvlText w:val=""/>
      <w:lvlJc w:val="left"/>
    </w:lvl>
    <w:lvl w:ilvl="4" w:tplc="7CF89B30">
      <w:numFmt w:val="decimal"/>
      <w:lvlText w:val=""/>
      <w:lvlJc w:val="left"/>
    </w:lvl>
    <w:lvl w:ilvl="5" w:tplc="0678A8CC">
      <w:numFmt w:val="decimal"/>
      <w:lvlText w:val=""/>
      <w:lvlJc w:val="left"/>
    </w:lvl>
    <w:lvl w:ilvl="6" w:tplc="17F69D4E">
      <w:numFmt w:val="decimal"/>
      <w:lvlText w:val=""/>
      <w:lvlJc w:val="left"/>
    </w:lvl>
    <w:lvl w:ilvl="7" w:tplc="6136CAE2">
      <w:numFmt w:val="decimal"/>
      <w:lvlText w:val=""/>
      <w:lvlJc w:val="left"/>
    </w:lvl>
    <w:lvl w:ilvl="8" w:tplc="FC6A3400">
      <w:numFmt w:val="decimal"/>
      <w:lvlText w:val=""/>
      <w:lvlJc w:val="left"/>
    </w:lvl>
  </w:abstractNum>
  <w:abstractNum w:abstractNumId="2" w15:restartNumberingAfterBreak="0">
    <w:nsid w:val="025A6FEB"/>
    <w:multiLevelType w:val="hybridMultilevel"/>
    <w:tmpl w:val="931E5764"/>
    <w:lvl w:ilvl="0" w:tplc="01E8641C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17A44438">
      <w:start w:val="1"/>
      <w:numFmt w:val="upperLetter"/>
      <w:lvlText w:val="%2)"/>
      <w:lvlJc w:val="left"/>
      <w:pPr>
        <w:ind w:left="4009" w:hanging="360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2" w:tplc="79402B66">
      <w:start w:val="1"/>
      <w:numFmt w:val="bullet"/>
      <w:lvlText w:val="•"/>
      <w:lvlJc w:val="left"/>
      <w:pPr>
        <w:ind w:left="4596" w:hanging="360"/>
      </w:pPr>
      <w:rPr>
        <w:rFonts w:hint="default"/>
      </w:rPr>
    </w:lvl>
    <w:lvl w:ilvl="3" w:tplc="415CE19A">
      <w:start w:val="1"/>
      <w:numFmt w:val="bullet"/>
      <w:lvlText w:val="•"/>
      <w:lvlJc w:val="left"/>
      <w:pPr>
        <w:ind w:left="5182" w:hanging="360"/>
      </w:pPr>
      <w:rPr>
        <w:rFonts w:hint="default"/>
      </w:rPr>
    </w:lvl>
    <w:lvl w:ilvl="4" w:tplc="6E88C9AC">
      <w:start w:val="1"/>
      <w:numFmt w:val="bullet"/>
      <w:lvlText w:val="•"/>
      <w:lvlJc w:val="left"/>
      <w:pPr>
        <w:ind w:left="5768" w:hanging="360"/>
      </w:pPr>
      <w:rPr>
        <w:rFonts w:hint="default"/>
      </w:rPr>
    </w:lvl>
    <w:lvl w:ilvl="5" w:tplc="5600D9AA">
      <w:start w:val="1"/>
      <w:numFmt w:val="bullet"/>
      <w:lvlText w:val="•"/>
      <w:lvlJc w:val="left"/>
      <w:pPr>
        <w:ind w:left="6354" w:hanging="360"/>
      </w:pPr>
      <w:rPr>
        <w:rFonts w:hint="default"/>
      </w:rPr>
    </w:lvl>
    <w:lvl w:ilvl="6" w:tplc="D73A5452">
      <w:start w:val="1"/>
      <w:numFmt w:val="bullet"/>
      <w:lvlText w:val="•"/>
      <w:lvlJc w:val="left"/>
      <w:pPr>
        <w:ind w:left="6941" w:hanging="360"/>
      </w:pPr>
      <w:rPr>
        <w:rFonts w:hint="default"/>
      </w:rPr>
    </w:lvl>
    <w:lvl w:ilvl="7" w:tplc="280A8750">
      <w:start w:val="1"/>
      <w:numFmt w:val="bullet"/>
      <w:lvlText w:val="•"/>
      <w:lvlJc w:val="left"/>
      <w:pPr>
        <w:ind w:left="7527" w:hanging="360"/>
      </w:pPr>
      <w:rPr>
        <w:rFonts w:hint="default"/>
      </w:rPr>
    </w:lvl>
    <w:lvl w:ilvl="8" w:tplc="A0265D0A">
      <w:start w:val="1"/>
      <w:numFmt w:val="bullet"/>
      <w:lvlText w:val="•"/>
      <w:lvlJc w:val="left"/>
      <w:pPr>
        <w:ind w:left="8113" w:hanging="360"/>
      </w:pPr>
      <w:rPr>
        <w:rFonts w:hint="default"/>
      </w:rPr>
    </w:lvl>
  </w:abstractNum>
  <w:abstractNum w:abstractNumId="3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12914"/>
    <w:multiLevelType w:val="hybridMultilevel"/>
    <w:tmpl w:val="45704D0A"/>
    <w:lvl w:ilvl="0" w:tplc="EB4A116E">
      <w:start w:val="1"/>
      <w:numFmt w:val="bullet"/>
      <w:lvlText w:val="o"/>
      <w:lvlJc w:val="left"/>
      <w:pPr>
        <w:ind w:left="1665" w:hanging="711"/>
      </w:pPr>
      <w:rPr>
        <w:rFonts w:ascii="Courier New" w:eastAsia="Courier New" w:hAnsi="Courier New" w:hint="default"/>
        <w:sz w:val="24"/>
        <w:szCs w:val="24"/>
      </w:rPr>
    </w:lvl>
    <w:lvl w:ilvl="1" w:tplc="E9E201C2">
      <w:start w:val="1"/>
      <w:numFmt w:val="bullet"/>
      <w:lvlText w:val=""/>
      <w:lvlJc w:val="left"/>
      <w:pPr>
        <w:ind w:left="1533" w:hanging="360"/>
      </w:pPr>
      <w:rPr>
        <w:rFonts w:ascii="Symbol" w:eastAsia="Symbol" w:hAnsi="Symbol" w:hint="default"/>
        <w:sz w:val="24"/>
        <w:szCs w:val="24"/>
      </w:rPr>
    </w:lvl>
    <w:lvl w:ilvl="2" w:tplc="F0884C84">
      <w:start w:val="1"/>
      <w:numFmt w:val="bullet"/>
      <w:lvlText w:val="•"/>
      <w:lvlJc w:val="left"/>
      <w:pPr>
        <w:ind w:left="2590" w:hanging="360"/>
      </w:pPr>
      <w:rPr>
        <w:rFonts w:hint="default"/>
      </w:rPr>
    </w:lvl>
    <w:lvl w:ilvl="3" w:tplc="BA668314">
      <w:start w:val="1"/>
      <w:numFmt w:val="bullet"/>
      <w:lvlText w:val="•"/>
      <w:lvlJc w:val="left"/>
      <w:pPr>
        <w:ind w:left="3516" w:hanging="360"/>
      </w:pPr>
      <w:rPr>
        <w:rFonts w:hint="default"/>
      </w:rPr>
    </w:lvl>
    <w:lvl w:ilvl="4" w:tplc="13AC16FE">
      <w:start w:val="1"/>
      <w:numFmt w:val="bullet"/>
      <w:lvlText w:val="•"/>
      <w:lvlJc w:val="left"/>
      <w:pPr>
        <w:ind w:left="4442" w:hanging="360"/>
      </w:pPr>
      <w:rPr>
        <w:rFonts w:hint="default"/>
      </w:rPr>
    </w:lvl>
    <w:lvl w:ilvl="5" w:tplc="6E5ACEB8">
      <w:start w:val="1"/>
      <w:numFmt w:val="bullet"/>
      <w:lvlText w:val="•"/>
      <w:lvlJc w:val="left"/>
      <w:pPr>
        <w:ind w:left="5368" w:hanging="360"/>
      </w:pPr>
      <w:rPr>
        <w:rFonts w:hint="default"/>
      </w:rPr>
    </w:lvl>
    <w:lvl w:ilvl="6" w:tplc="EAA68F96">
      <w:start w:val="1"/>
      <w:numFmt w:val="bullet"/>
      <w:lvlText w:val="•"/>
      <w:lvlJc w:val="left"/>
      <w:pPr>
        <w:ind w:left="6294" w:hanging="360"/>
      </w:pPr>
      <w:rPr>
        <w:rFonts w:hint="default"/>
      </w:rPr>
    </w:lvl>
    <w:lvl w:ilvl="7" w:tplc="DFFA2870">
      <w:start w:val="1"/>
      <w:numFmt w:val="bullet"/>
      <w:lvlText w:val="•"/>
      <w:lvlJc w:val="left"/>
      <w:pPr>
        <w:ind w:left="7219" w:hanging="360"/>
      </w:pPr>
      <w:rPr>
        <w:rFonts w:hint="default"/>
      </w:rPr>
    </w:lvl>
    <w:lvl w:ilvl="8" w:tplc="94E6CF08">
      <w:start w:val="1"/>
      <w:numFmt w:val="bullet"/>
      <w:lvlText w:val="•"/>
      <w:lvlJc w:val="left"/>
      <w:pPr>
        <w:ind w:left="8145" w:hanging="360"/>
      </w:pPr>
      <w:rPr>
        <w:rFonts w:hint="default"/>
      </w:r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656294"/>
    <w:multiLevelType w:val="hybridMultilevel"/>
    <w:tmpl w:val="2878E4FA"/>
    <w:lvl w:ilvl="0" w:tplc="7DACBD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7A92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82F6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48DA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28E8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2C34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DEE3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21F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5D6AA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EA45BD"/>
    <w:multiLevelType w:val="hybridMultilevel"/>
    <w:tmpl w:val="85BE54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0242CF"/>
    <w:multiLevelType w:val="hybridMultilevel"/>
    <w:tmpl w:val="3D50858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6EC85AE8">
      <w:start w:val="1"/>
      <w:numFmt w:val="lowerLetter"/>
      <w:lvlText w:val="%2."/>
      <w:lvlJc w:val="left"/>
      <w:pPr>
        <w:ind w:left="2160" w:hanging="360"/>
      </w:pPr>
      <w:rPr>
        <w:rFonts w:ascii="Arial" w:eastAsia="Times New Roman" w:hAnsi="Arial" w:cs="Arial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2A1A5312"/>
    <w:multiLevelType w:val="hybridMultilevel"/>
    <w:tmpl w:val="F6FA6D5C"/>
    <w:lvl w:ilvl="0" w:tplc="FA4CD502">
      <w:start w:val="1"/>
      <w:numFmt w:val="decimal"/>
      <w:lvlText w:val="%1."/>
      <w:lvlJc w:val="left"/>
      <w:pPr>
        <w:ind w:left="521" w:hanging="360"/>
      </w:pPr>
      <w:rPr>
        <w:rFonts w:ascii="Arial" w:eastAsia="Times New Roman" w:hAnsi="Arial" w:cs="Arial" w:hint="default"/>
        <w:sz w:val="24"/>
        <w:szCs w:val="24"/>
      </w:rPr>
    </w:lvl>
    <w:lvl w:ilvl="1" w:tplc="AEB29250">
      <w:start w:val="1"/>
      <w:numFmt w:val="decimal"/>
      <w:lvlText w:val="%2."/>
      <w:lvlJc w:val="left"/>
      <w:pPr>
        <w:ind w:left="804"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8BE5B8C">
      <w:start w:val="1"/>
      <w:numFmt w:val="bullet"/>
      <w:lvlText w:val=""/>
      <w:lvlJc w:val="left"/>
      <w:pPr>
        <w:ind w:left="881" w:hanging="360"/>
      </w:pPr>
      <w:rPr>
        <w:rFonts w:ascii="Symbol" w:eastAsia="Symbol" w:hAnsi="Symbol" w:hint="default"/>
        <w:sz w:val="24"/>
        <w:szCs w:val="24"/>
      </w:rPr>
    </w:lvl>
    <w:lvl w:ilvl="3" w:tplc="6674DD10">
      <w:start w:val="1"/>
      <w:numFmt w:val="bullet"/>
      <w:lvlText w:val="•"/>
      <w:lvlJc w:val="left"/>
      <w:pPr>
        <w:ind w:left="881" w:hanging="360"/>
      </w:pPr>
      <w:rPr>
        <w:rFonts w:hint="default"/>
      </w:rPr>
    </w:lvl>
    <w:lvl w:ilvl="4" w:tplc="6D22202C">
      <w:start w:val="1"/>
      <w:numFmt w:val="bullet"/>
      <w:lvlText w:val="•"/>
      <w:lvlJc w:val="left"/>
      <w:pPr>
        <w:ind w:left="2099" w:hanging="360"/>
      </w:pPr>
      <w:rPr>
        <w:rFonts w:hint="default"/>
      </w:rPr>
    </w:lvl>
    <w:lvl w:ilvl="5" w:tplc="BB6CAC54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6" w:tplc="C5B68CD4">
      <w:start w:val="1"/>
      <w:numFmt w:val="bullet"/>
      <w:lvlText w:val="•"/>
      <w:lvlJc w:val="left"/>
      <w:pPr>
        <w:ind w:left="4535" w:hanging="360"/>
      </w:pPr>
      <w:rPr>
        <w:rFonts w:hint="default"/>
      </w:rPr>
    </w:lvl>
    <w:lvl w:ilvl="7" w:tplc="48AA3028">
      <w:start w:val="1"/>
      <w:numFmt w:val="bullet"/>
      <w:lvlText w:val="•"/>
      <w:lvlJc w:val="left"/>
      <w:pPr>
        <w:ind w:left="5752" w:hanging="360"/>
      </w:pPr>
      <w:rPr>
        <w:rFonts w:hint="default"/>
      </w:rPr>
    </w:lvl>
    <w:lvl w:ilvl="8" w:tplc="FBBE60DC">
      <w:start w:val="1"/>
      <w:numFmt w:val="bullet"/>
      <w:lvlText w:val="•"/>
      <w:lvlJc w:val="left"/>
      <w:pPr>
        <w:ind w:left="6970" w:hanging="360"/>
      </w:pPr>
      <w:rPr>
        <w:rFonts w:hint="default"/>
      </w:rPr>
    </w:lvl>
  </w:abstractNum>
  <w:abstractNum w:abstractNumId="14" w15:restartNumberingAfterBreak="0">
    <w:nsid w:val="2F994994"/>
    <w:multiLevelType w:val="hybridMultilevel"/>
    <w:tmpl w:val="F9083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662EAE"/>
    <w:multiLevelType w:val="hybridMultilevel"/>
    <w:tmpl w:val="3D50858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6EC85AE8">
      <w:start w:val="1"/>
      <w:numFmt w:val="lowerLetter"/>
      <w:lvlText w:val="%2."/>
      <w:lvlJc w:val="left"/>
      <w:pPr>
        <w:ind w:left="2160" w:hanging="360"/>
      </w:pPr>
      <w:rPr>
        <w:rFonts w:ascii="Arial" w:eastAsia="Times New Roman" w:hAnsi="Arial" w:cs="Arial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A2E31DC"/>
    <w:multiLevelType w:val="hybridMultilevel"/>
    <w:tmpl w:val="036A669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CEA1DDA"/>
    <w:multiLevelType w:val="hybridMultilevel"/>
    <w:tmpl w:val="F822F3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1D6C01"/>
    <w:multiLevelType w:val="hybridMultilevel"/>
    <w:tmpl w:val="575825FE"/>
    <w:lvl w:ilvl="0" w:tplc="02D86182">
      <w:start w:val="1"/>
      <w:numFmt w:val="lowerLetter"/>
      <w:lvlText w:val="%1)"/>
      <w:lvlJc w:val="left"/>
      <w:pPr>
        <w:ind w:left="1440" w:hanging="360"/>
      </w:pPr>
    </w:lvl>
    <w:lvl w:ilvl="1" w:tplc="2E5CD11E">
      <w:start w:val="1"/>
      <w:numFmt w:val="lowerLetter"/>
      <w:lvlText w:val="%2)"/>
      <w:lvlJc w:val="left"/>
      <w:pPr>
        <w:ind w:left="1800" w:hanging="360"/>
      </w:pPr>
    </w:lvl>
    <w:lvl w:ilvl="2" w:tplc="0DBC6AE6">
      <w:start w:val="1"/>
      <w:numFmt w:val="lowerRoman"/>
      <w:lvlText w:val="%3)"/>
      <w:lvlJc w:val="left"/>
      <w:pPr>
        <w:ind w:left="2160" w:hanging="360"/>
      </w:pPr>
    </w:lvl>
    <w:lvl w:ilvl="3" w:tplc="6BFAF782">
      <w:start w:val="1"/>
      <w:numFmt w:val="decimal"/>
      <w:lvlText w:val="(%4)"/>
      <w:lvlJc w:val="left"/>
      <w:pPr>
        <w:ind w:left="2520" w:hanging="360"/>
      </w:pPr>
    </w:lvl>
    <w:lvl w:ilvl="4" w:tplc="F516F49E">
      <w:start w:val="1"/>
      <w:numFmt w:val="lowerLetter"/>
      <w:lvlText w:val="(%5)"/>
      <w:lvlJc w:val="left"/>
      <w:pPr>
        <w:ind w:left="2880" w:hanging="360"/>
      </w:pPr>
    </w:lvl>
    <w:lvl w:ilvl="5" w:tplc="E842C1DA">
      <w:start w:val="1"/>
      <w:numFmt w:val="lowerRoman"/>
      <w:lvlText w:val="(%6)"/>
      <w:lvlJc w:val="left"/>
      <w:pPr>
        <w:ind w:left="3240" w:hanging="360"/>
      </w:pPr>
    </w:lvl>
    <w:lvl w:ilvl="6" w:tplc="850EE1C8">
      <w:start w:val="1"/>
      <w:numFmt w:val="decimal"/>
      <w:lvlText w:val="%7."/>
      <w:lvlJc w:val="left"/>
      <w:pPr>
        <w:ind w:left="3600" w:hanging="360"/>
      </w:pPr>
    </w:lvl>
    <w:lvl w:ilvl="7" w:tplc="475CEE9E">
      <w:start w:val="1"/>
      <w:numFmt w:val="lowerLetter"/>
      <w:lvlText w:val="%8."/>
      <w:lvlJc w:val="left"/>
      <w:pPr>
        <w:ind w:left="3960" w:hanging="360"/>
      </w:pPr>
    </w:lvl>
    <w:lvl w:ilvl="8" w:tplc="A6AED302">
      <w:start w:val="1"/>
      <w:numFmt w:val="lowerRoman"/>
      <w:lvlText w:val="%9."/>
      <w:lvlJc w:val="left"/>
      <w:pPr>
        <w:ind w:left="4320" w:hanging="360"/>
      </w:pPr>
    </w:lvl>
  </w:abstractNum>
  <w:abstractNum w:abstractNumId="23" w15:restartNumberingAfterBreak="0">
    <w:nsid w:val="43B6646E"/>
    <w:multiLevelType w:val="hybridMultilevel"/>
    <w:tmpl w:val="5AEC756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F1442D"/>
    <w:multiLevelType w:val="hybridMultilevel"/>
    <w:tmpl w:val="B21ECF82"/>
    <w:lvl w:ilvl="0" w:tplc="D708DA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52637608"/>
    <w:multiLevelType w:val="hybridMultilevel"/>
    <w:tmpl w:val="CD000F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31937F3"/>
    <w:multiLevelType w:val="hybridMultilevel"/>
    <w:tmpl w:val="92B23246"/>
    <w:lvl w:ilvl="0" w:tplc="ED0C81C0">
      <w:start w:val="1"/>
      <w:numFmt w:val="decimal"/>
      <w:lvlText w:val="%1."/>
      <w:lvlJc w:val="left"/>
      <w:pPr>
        <w:ind w:left="462" w:hanging="360"/>
      </w:pPr>
      <w:rPr>
        <w:rFonts w:ascii="Arial" w:eastAsia="Times New Roman" w:hAnsi="Arial" w:cs="Arial" w:hint="default"/>
        <w:sz w:val="24"/>
        <w:szCs w:val="24"/>
      </w:rPr>
    </w:lvl>
    <w:lvl w:ilvl="1" w:tplc="1084EAA4">
      <w:start w:val="1"/>
      <w:numFmt w:val="decimal"/>
      <w:lvlText w:val="%2."/>
      <w:lvlJc w:val="left"/>
      <w:pPr>
        <w:ind w:left="822"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4074F0B8">
      <w:start w:val="1"/>
      <w:numFmt w:val="bullet"/>
      <w:lvlText w:val="o"/>
      <w:lvlJc w:val="left"/>
      <w:pPr>
        <w:ind w:left="1542" w:hanging="360"/>
      </w:pPr>
      <w:rPr>
        <w:rFonts w:ascii="Courier New" w:eastAsia="Courier New" w:hAnsi="Courier New" w:hint="default"/>
        <w:sz w:val="24"/>
        <w:szCs w:val="24"/>
      </w:rPr>
    </w:lvl>
    <w:lvl w:ilvl="3" w:tplc="44864178">
      <w:start w:val="1"/>
      <w:numFmt w:val="bullet"/>
      <w:lvlText w:val="•"/>
      <w:lvlJc w:val="left"/>
      <w:pPr>
        <w:ind w:left="2510" w:hanging="360"/>
      </w:pPr>
      <w:rPr>
        <w:rFonts w:hint="default"/>
      </w:rPr>
    </w:lvl>
    <w:lvl w:ilvl="4" w:tplc="184EE07A">
      <w:start w:val="1"/>
      <w:numFmt w:val="bullet"/>
      <w:lvlText w:val="•"/>
      <w:lvlJc w:val="left"/>
      <w:pPr>
        <w:ind w:left="3478" w:hanging="360"/>
      </w:pPr>
      <w:rPr>
        <w:rFonts w:hint="default"/>
      </w:rPr>
    </w:lvl>
    <w:lvl w:ilvl="5" w:tplc="4BB026DA">
      <w:start w:val="1"/>
      <w:numFmt w:val="bullet"/>
      <w:lvlText w:val="•"/>
      <w:lvlJc w:val="left"/>
      <w:pPr>
        <w:ind w:left="4446" w:hanging="360"/>
      </w:pPr>
      <w:rPr>
        <w:rFonts w:hint="default"/>
      </w:rPr>
    </w:lvl>
    <w:lvl w:ilvl="6" w:tplc="CC36AA1C">
      <w:start w:val="1"/>
      <w:numFmt w:val="bullet"/>
      <w:lvlText w:val="•"/>
      <w:lvlJc w:val="left"/>
      <w:pPr>
        <w:ind w:left="5414" w:hanging="360"/>
      </w:pPr>
      <w:rPr>
        <w:rFonts w:hint="default"/>
      </w:rPr>
    </w:lvl>
    <w:lvl w:ilvl="7" w:tplc="94306AF8">
      <w:start w:val="1"/>
      <w:numFmt w:val="bullet"/>
      <w:lvlText w:val="•"/>
      <w:lvlJc w:val="left"/>
      <w:pPr>
        <w:ind w:left="6382" w:hanging="360"/>
      </w:pPr>
      <w:rPr>
        <w:rFonts w:hint="default"/>
      </w:rPr>
    </w:lvl>
    <w:lvl w:ilvl="8" w:tplc="1B2601C2">
      <w:start w:val="1"/>
      <w:numFmt w:val="bullet"/>
      <w:lvlText w:val="•"/>
      <w:lvlJc w:val="left"/>
      <w:pPr>
        <w:ind w:left="7350" w:hanging="360"/>
      </w:pPr>
      <w:rPr>
        <w:rFonts w:hint="default"/>
      </w:rPr>
    </w:lvl>
  </w:abstractNum>
  <w:abstractNum w:abstractNumId="28" w15:restartNumberingAfterBreak="0">
    <w:nsid w:val="536926B5"/>
    <w:multiLevelType w:val="hybridMultilevel"/>
    <w:tmpl w:val="6B88B34E"/>
    <w:lvl w:ilvl="0" w:tplc="B28AE83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FB62F5"/>
    <w:multiLevelType w:val="hybridMultilevel"/>
    <w:tmpl w:val="5D4EEE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2C2FA7"/>
    <w:multiLevelType w:val="hybridMultilevel"/>
    <w:tmpl w:val="21005A76"/>
    <w:lvl w:ilvl="0" w:tplc="2E165C36">
      <w:numFmt w:val="bullet"/>
      <w:lvlText w:val="-"/>
      <w:lvlJc w:val="left"/>
      <w:pPr>
        <w:ind w:left="11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1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2B2EBE"/>
    <w:multiLevelType w:val="hybridMultilevel"/>
    <w:tmpl w:val="D1041862"/>
    <w:lvl w:ilvl="0" w:tplc="236AFE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1801CC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AE69B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93A8A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5F3015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8724D3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970C1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4F3AC5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E9830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E226060"/>
    <w:multiLevelType w:val="hybridMultilevel"/>
    <w:tmpl w:val="342843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E545924"/>
    <w:multiLevelType w:val="hybridMultilevel"/>
    <w:tmpl w:val="FF84EE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37"/>
  </w:num>
  <w:num w:numId="4">
    <w:abstractNumId w:val="24"/>
  </w:num>
  <w:num w:numId="5">
    <w:abstractNumId w:val="15"/>
  </w:num>
  <w:num w:numId="6">
    <w:abstractNumId w:val="36"/>
  </w:num>
  <w:num w:numId="7">
    <w:abstractNumId w:val="5"/>
  </w:num>
  <w:num w:numId="8">
    <w:abstractNumId w:val="32"/>
  </w:num>
  <w:num w:numId="9">
    <w:abstractNumId w:val="19"/>
  </w:num>
  <w:num w:numId="10">
    <w:abstractNumId w:val="8"/>
  </w:num>
  <w:num w:numId="11">
    <w:abstractNumId w:val="9"/>
  </w:num>
  <w:num w:numId="12">
    <w:abstractNumId w:val="16"/>
  </w:num>
  <w:num w:numId="13">
    <w:abstractNumId w:val="31"/>
  </w:num>
  <w:num w:numId="14">
    <w:abstractNumId w:val="6"/>
  </w:num>
  <w:num w:numId="15">
    <w:abstractNumId w:val="0"/>
  </w:num>
  <w:num w:numId="16">
    <w:abstractNumId w:val="12"/>
  </w:num>
  <w:num w:numId="17">
    <w:abstractNumId w:val="3"/>
  </w:num>
  <w:num w:numId="18">
    <w:abstractNumId w:val="29"/>
  </w:num>
  <w:num w:numId="19">
    <w:abstractNumId w:val="22"/>
  </w:num>
  <w:num w:numId="20">
    <w:abstractNumId w:val="25"/>
  </w:num>
  <w:num w:numId="21">
    <w:abstractNumId w:val="21"/>
  </w:num>
  <w:num w:numId="22">
    <w:abstractNumId w:val="14"/>
  </w:num>
  <w:num w:numId="23">
    <w:abstractNumId w:val="23"/>
  </w:num>
  <w:num w:numId="24">
    <w:abstractNumId w:val="28"/>
  </w:num>
  <w:num w:numId="25">
    <w:abstractNumId w:val="17"/>
  </w:num>
  <w:num w:numId="26">
    <w:abstractNumId w:val="20"/>
  </w:num>
  <w:num w:numId="27">
    <w:abstractNumId w:val="1"/>
    <w:lvlOverride w:ilvl="0">
      <w:lvl w:ilvl="0" w:tplc="C85AC0CE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8">
    <w:abstractNumId w:val="11"/>
  </w:num>
  <w:num w:numId="29">
    <w:abstractNumId w:val="27"/>
  </w:num>
  <w:num w:numId="30">
    <w:abstractNumId w:val="7"/>
  </w:num>
  <w:num w:numId="31">
    <w:abstractNumId w:val="2"/>
  </w:num>
  <w:num w:numId="32">
    <w:abstractNumId w:val="30"/>
  </w:num>
  <w:num w:numId="33">
    <w:abstractNumId w:val="10"/>
  </w:num>
  <w:num w:numId="34">
    <w:abstractNumId w:val="13"/>
  </w:num>
  <w:num w:numId="35">
    <w:abstractNumId w:val="34"/>
  </w:num>
  <w:num w:numId="36">
    <w:abstractNumId w:val="26"/>
  </w:num>
  <w:num w:numId="37">
    <w:abstractNumId w:val="33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3BF0"/>
    <w:rsid w:val="00011666"/>
    <w:rsid w:val="00021729"/>
    <w:rsid w:val="00026B02"/>
    <w:rsid w:val="000822E5"/>
    <w:rsid w:val="00087CC6"/>
    <w:rsid w:val="000971FC"/>
    <w:rsid w:val="000A2A3A"/>
    <w:rsid w:val="000A492A"/>
    <w:rsid w:val="000D2F80"/>
    <w:rsid w:val="000E413A"/>
    <w:rsid w:val="000F5AA3"/>
    <w:rsid w:val="000F65ED"/>
    <w:rsid w:val="00100396"/>
    <w:rsid w:val="00100B5C"/>
    <w:rsid w:val="00101AB2"/>
    <w:rsid w:val="001106E9"/>
    <w:rsid w:val="001138EB"/>
    <w:rsid w:val="00124CA5"/>
    <w:rsid w:val="00134F77"/>
    <w:rsid w:val="001363A5"/>
    <w:rsid w:val="00152E9D"/>
    <w:rsid w:val="00154487"/>
    <w:rsid w:val="00160D12"/>
    <w:rsid w:val="0017512A"/>
    <w:rsid w:val="0017715F"/>
    <w:rsid w:val="00182B24"/>
    <w:rsid w:val="00196958"/>
    <w:rsid w:val="001A1E39"/>
    <w:rsid w:val="001A24F3"/>
    <w:rsid w:val="001A5F7E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10709"/>
    <w:rsid w:val="00211A84"/>
    <w:rsid w:val="00214206"/>
    <w:rsid w:val="002168B5"/>
    <w:rsid w:val="00221B7A"/>
    <w:rsid w:val="00224849"/>
    <w:rsid w:val="0022746E"/>
    <w:rsid w:val="00235F71"/>
    <w:rsid w:val="00240DEB"/>
    <w:rsid w:val="002444CA"/>
    <w:rsid w:val="0025133A"/>
    <w:rsid w:val="00260DE6"/>
    <w:rsid w:val="00273FEE"/>
    <w:rsid w:val="0028204E"/>
    <w:rsid w:val="002825E3"/>
    <w:rsid w:val="0028591B"/>
    <w:rsid w:val="002878BF"/>
    <w:rsid w:val="00291841"/>
    <w:rsid w:val="002C449B"/>
    <w:rsid w:val="002C6040"/>
    <w:rsid w:val="002D5B3F"/>
    <w:rsid w:val="002E10A9"/>
    <w:rsid w:val="002E272E"/>
    <w:rsid w:val="002E2AFF"/>
    <w:rsid w:val="002F2944"/>
    <w:rsid w:val="002F5778"/>
    <w:rsid w:val="003223E0"/>
    <w:rsid w:val="00352C4A"/>
    <w:rsid w:val="003545C7"/>
    <w:rsid w:val="0035523F"/>
    <w:rsid w:val="00355684"/>
    <w:rsid w:val="00362560"/>
    <w:rsid w:val="003732FD"/>
    <w:rsid w:val="003753B2"/>
    <w:rsid w:val="00376559"/>
    <w:rsid w:val="00382BAA"/>
    <w:rsid w:val="00384D73"/>
    <w:rsid w:val="00385A99"/>
    <w:rsid w:val="00393EB6"/>
    <w:rsid w:val="003A3CE5"/>
    <w:rsid w:val="003A6C17"/>
    <w:rsid w:val="003B366F"/>
    <w:rsid w:val="003B3C48"/>
    <w:rsid w:val="003B3F9D"/>
    <w:rsid w:val="003B6C95"/>
    <w:rsid w:val="003D42C4"/>
    <w:rsid w:val="003E5751"/>
    <w:rsid w:val="004046A9"/>
    <w:rsid w:val="00404C50"/>
    <w:rsid w:val="00423934"/>
    <w:rsid w:val="00426244"/>
    <w:rsid w:val="00451810"/>
    <w:rsid w:val="004661B3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07209"/>
    <w:rsid w:val="00524566"/>
    <w:rsid w:val="00527E60"/>
    <w:rsid w:val="00530BEF"/>
    <w:rsid w:val="00552351"/>
    <w:rsid w:val="00561F00"/>
    <w:rsid w:val="00562C4E"/>
    <w:rsid w:val="00562DEC"/>
    <w:rsid w:val="0057000C"/>
    <w:rsid w:val="00576AB4"/>
    <w:rsid w:val="00577917"/>
    <w:rsid w:val="0058048A"/>
    <w:rsid w:val="00587AB2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25FB3"/>
    <w:rsid w:val="00632434"/>
    <w:rsid w:val="0063478F"/>
    <w:rsid w:val="00644256"/>
    <w:rsid w:val="006470ED"/>
    <w:rsid w:val="00661D6F"/>
    <w:rsid w:val="006628E9"/>
    <w:rsid w:val="00663942"/>
    <w:rsid w:val="0066725E"/>
    <w:rsid w:val="006716C7"/>
    <w:rsid w:val="00681208"/>
    <w:rsid w:val="00681FA9"/>
    <w:rsid w:val="00691EA9"/>
    <w:rsid w:val="006934D4"/>
    <w:rsid w:val="00694FE5"/>
    <w:rsid w:val="0069733F"/>
    <w:rsid w:val="00697A20"/>
    <w:rsid w:val="006A6DC3"/>
    <w:rsid w:val="006B6BF5"/>
    <w:rsid w:val="006D49ED"/>
    <w:rsid w:val="006D55CE"/>
    <w:rsid w:val="006D637A"/>
    <w:rsid w:val="006D6F24"/>
    <w:rsid w:val="006E7809"/>
    <w:rsid w:val="006F0F95"/>
    <w:rsid w:val="006F45BF"/>
    <w:rsid w:val="006F60E0"/>
    <w:rsid w:val="006F6F7B"/>
    <w:rsid w:val="00702F71"/>
    <w:rsid w:val="00704C83"/>
    <w:rsid w:val="00734D2E"/>
    <w:rsid w:val="007366DF"/>
    <w:rsid w:val="00757839"/>
    <w:rsid w:val="00770C81"/>
    <w:rsid w:val="007768C6"/>
    <w:rsid w:val="00791024"/>
    <w:rsid w:val="00793F0A"/>
    <w:rsid w:val="00795CA8"/>
    <w:rsid w:val="007A2657"/>
    <w:rsid w:val="007C682C"/>
    <w:rsid w:val="007D2385"/>
    <w:rsid w:val="007D5DE2"/>
    <w:rsid w:val="007F0844"/>
    <w:rsid w:val="007F214F"/>
    <w:rsid w:val="00800069"/>
    <w:rsid w:val="008042F0"/>
    <w:rsid w:val="008126CE"/>
    <w:rsid w:val="0082157B"/>
    <w:rsid w:val="008310A0"/>
    <w:rsid w:val="00835D29"/>
    <w:rsid w:val="008429CD"/>
    <w:rsid w:val="00842E7F"/>
    <w:rsid w:val="00852933"/>
    <w:rsid w:val="008566E5"/>
    <w:rsid w:val="008566FE"/>
    <w:rsid w:val="00865B46"/>
    <w:rsid w:val="00873541"/>
    <w:rsid w:val="00896134"/>
    <w:rsid w:val="008A04C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3CBA"/>
    <w:rsid w:val="00964BD0"/>
    <w:rsid w:val="009658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23D0"/>
    <w:rsid w:val="00A4641C"/>
    <w:rsid w:val="00A5239D"/>
    <w:rsid w:val="00A55876"/>
    <w:rsid w:val="00A6723C"/>
    <w:rsid w:val="00A67FB1"/>
    <w:rsid w:val="00A77F31"/>
    <w:rsid w:val="00A80040"/>
    <w:rsid w:val="00A85BFE"/>
    <w:rsid w:val="00AB5677"/>
    <w:rsid w:val="00AB6FE7"/>
    <w:rsid w:val="00AB7AD7"/>
    <w:rsid w:val="00AD2430"/>
    <w:rsid w:val="00AE41A6"/>
    <w:rsid w:val="00AF0E34"/>
    <w:rsid w:val="00AF271D"/>
    <w:rsid w:val="00AF56C2"/>
    <w:rsid w:val="00B004E6"/>
    <w:rsid w:val="00B05B47"/>
    <w:rsid w:val="00B0744D"/>
    <w:rsid w:val="00B3101B"/>
    <w:rsid w:val="00B50EA8"/>
    <w:rsid w:val="00B64082"/>
    <w:rsid w:val="00B704F4"/>
    <w:rsid w:val="00B72325"/>
    <w:rsid w:val="00B81AD3"/>
    <w:rsid w:val="00B829D8"/>
    <w:rsid w:val="00B84B5B"/>
    <w:rsid w:val="00B86446"/>
    <w:rsid w:val="00BA1176"/>
    <w:rsid w:val="00BA4C01"/>
    <w:rsid w:val="00BA5309"/>
    <w:rsid w:val="00BD69B2"/>
    <w:rsid w:val="00BE0B01"/>
    <w:rsid w:val="00BE2929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47B6A"/>
    <w:rsid w:val="00C61FC2"/>
    <w:rsid w:val="00C705F9"/>
    <w:rsid w:val="00C80F0F"/>
    <w:rsid w:val="00C8256F"/>
    <w:rsid w:val="00C8667A"/>
    <w:rsid w:val="00C93BCB"/>
    <w:rsid w:val="00C943CA"/>
    <w:rsid w:val="00CA2E9B"/>
    <w:rsid w:val="00CA605E"/>
    <w:rsid w:val="00CC241A"/>
    <w:rsid w:val="00CE1A7A"/>
    <w:rsid w:val="00CE4035"/>
    <w:rsid w:val="00CE65AB"/>
    <w:rsid w:val="00CF1BFE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D17CC"/>
    <w:rsid w:val="00DE217A"/>
    <w:rsid w:val="00DE67C2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142E"/>
    <w:rsid w:val="00EB4F96"/>
    <w:rsid w:val="00ED26F2"/>
    <w:rsid w:val="00ED7072"/>
    <w:rsid w:val="00EE3132"/>
    <w:rsid w:val="00EE3D9D"/>
    <w:rsid w:val="00EE6F25"/>
    <w:rsid w:val="00F02126"/>
    <w:rsid w:val="00F03D85"/>
    <w:rsid w:val="00F07C8C"/>
    <w:rsid w:val="00F101DA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1BE7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  <w:rsid w:val="00FF5AAD"/>
    <w:rsid w:val="0186BB71"/>
    <w:rsid w:val="07FB02A3"/>
    <w:rsid w:val="08F2D549"/>
    <w:rsid w:val="09D406BE"/>
    <w:rsid w:val="0B4BBF88"/>
    <w:rsid w:val="16268756"/>
    <w:rsid w:val="3E9CF432"/>
    <w:rsid w:val="49F19EC0"/>
    <w:rsid w:val="4FA66889"/>
    <w:rsid w:val="63E283C9"/>
    <w:rsid w:val="70CE0AB5"/>
    <w:rsid w:val="77E10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15D007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Modname">
    <w:name w:val="Modname"/>
    <w:basedOn w:val="Normal"/>
    <w:next w:val="Normal"/>
    <w:rsid w:val="00BE2929"/>
    <w:pPr>
      <w:spacing w:after="240"/>
      <w:jc w:val="center"/>
    </w:pPr>
    <w:rPr>
      <w:b/>
      <w:sz w:val="28"/>
    </w:rPr>
  </w:style>
  <w:style w:type="paragraph" w:styleId="PlainText">
    <w:name w:val="Plain Text"/>
    <w:basedOn w:val="Normal"/>
    <w:link w:val="PlainTextChar"/>
    <w:rsid w:val="00CE1A7A"/>
    <w:rPr>
      <w:rFonts w:ascii="Courier New" w:hAnsi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CE1A7A"/>
    <w:rPr>
      <w:rFonts w:ascii="Courier New" w:hAnsi="Courier New"/>
      <w:lang w:val="en-US" w:eastAsia="en-GB"/>
    </w:rPr>
  </w:style>
  <w:style w:type="paragraph" w:styleId="BodyText">
    <w:name w:val="Body Text"/>
    <w:basedOn w:val="Normal"/>
    <w:link w:val="BodyTextChar"/>
    <w:rsid w:val="00CE1A7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E1A7A"/>
    <w:rPr>
      <w:lang w:eastAsia="en-GB"/>
    </w:rPr>
  </w:style>
  <w:style w:type="paragraph" w:customStyle="1" w:styleId="Modcode">
    <w:name w:val="Modcode"/>
    <w:basedOn w:val="Normal"/>
    <w:rsid w:val="00CE1A7A"/>
    <w:pPr>
      <w:jc w:val="center"/>
    </w:pPr>
    <w:rPr>
      <w:b/>
      <w:caps/>
      <w:sz w:val="28"/>
    </w:rPr>
  </w:style>
  <w:style w:type="paragraph" w:customStyle="1" w:styleId="Time">
    <w:name w:val="Time"/>
    <w:basedOn w:val="Normal"/>
    <w:next w:val="Answer"/>
    <w:rsid w:val="00CE1A7A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CE1A7A"/>
    <w:rPr>
      <w:b/>
      <w:caps/>
      <w:sz w:val="28"/>
    </w:rPr>
  </w:style>
  <w:style w:type="character" w:customStyle="1" w:styleId="shorttext">
    <w:name w:val="short_text"/>
    <w:basedOn w:val="DefaultParagraphFont"/>
    <w:rsid w:val="00CE1A7A"/>
  </w:style>
  <w:style w:type="character" w:customStyle="1" w:styleId="hps">
    <w:name w:val="hps"/>
    <w:basedOn w:val="DefaultParagraphFont"/>
    <w:rsid w:val="00CE1A7A"/>
  </w:style>
  <w:style w:type="character" w:customStyle="1" w:styleId="Heading3Char">
    <w:name w:val="Heading 3 Char"/>
    <w:basedOn w:val="DefaultParagraphFont"/>
    <w:link w:val="Heading3"/>
    <w:rsid w:val="00CE1A7A"/>
    <w:rPr>
      <w:b/>
      <w:sz w:val="24"/>
      <w:lang w:eastAsia="en-GB"/>
    </w:rPr>
  </w:style>
  <w:style w:type="paragraph" w:customStyle="1" w:styleId="Body1">
    <w:name w:val="Body 1"/>
    <w:rsid w:val="00CE1A7A"/>
    <w:rPr>
      <w:rFonts w:ascii="Helvetica" w:eastAsia="Arial Unicode MS" w:hAnsi="Helvetica"/>
      <w:color w:val="000000"/>
      <w:sz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3A6C17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paragraph">
    <w:name w:val="paragraph"/>
    <w:basedOn w:val="Normal"/>
    <w:rsid w:val="00697A2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697A20"/>
  </w:style>
  <w:style w:type="character" w:customStyle="1" w:styleId="eop">
    <w:name w:val="eop"/>
    <w:basedOn w:val="DefaultParagraphFont"/>
    <w:rsid w:val="00697A20"/>
  </w:style>
  <w:style w:type="character" w:customStyle="1" w:styleId="normaltextrun1">
    <w:name w:val="normaltextrun1"/>
    <w:basedOn w:val="DefaultParagraphFont"/>
    <w:rsid w:val="00697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9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4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97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36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49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760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929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966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216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52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591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8863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12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905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1039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381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1999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4712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9241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0811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7875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3172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4313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3197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7761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2569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2591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163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1608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7054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2159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3807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3145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1690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674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8912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00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80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2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4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0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35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12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9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10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6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4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3.xml"/><Relationship Id="rId39" Type="http://schemas.openxmlformats.org/officeDocument/2006/relationships/image" Target="media/image2.jpeg"/><Relationship Id="rId3" Type="http://schemas.openxmlformats.org/officeDocument/2006/relationships/settings" Target="settings.xml"/><Relationship Id="rId34" Type="http://schemas.openxmlformats.org/officeDocument/2006/relationships/image" Target="media/image1.png"/><Relationship Id="rId42" Type="http://schemas.openxmlformats.org/officeDocument/2006/relationships/customXml" Target="ink/ink9.xml"/><Relationship Id="rId47" Type="http://schemas.openxmlformats.org/officeDocument/2006/relationships/theme" Target="theme/theme1.xml"/><Relationship Id="rId7" Type="http://schemas.openxmlformats.org/officeDocument/2006/relationships/customXml" Target="ink/ink1.xml"/><Relationship Id="rId25" Type="http://schemas.openxmlformats.org/officeDocument/2006/relationships/image" Target="media/image8.png"/><Relationship Id="rId33" Type="http://schemas.openxmlformats.org/officeDocument/2006/relationships/image" Target="media/image70.png"/><Relationship Id="rId38" Type="http://schemas.openxmlformats.org/officeDocument/2006/relationships/image" Target="media/image100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image" Target="media/image50.png"/><Relationship Id="rId41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4" Type="http://schemas.openxmlformats.org/officeDocument/2006/relationships/customXml" Target="ink/ink2.xml"/><Relationship Id="rId32" Type="http://schemas.openxmlformats.org/officeDocument/2006/relationships/customXml" Target="ink/ink6.xml"/><Relationship Id="rId37" Type="http://schemas.openxmlformats.org/officeDocument/2006/relationships/customXml" Target="ink/ink8.xml"/><Relationship Id="rId40" Type="http://schemas.openxmlformats.org/officeDocument/2006/relationships/image" Target="media/image3.jpeg"/><Relationship Id="rId45" Type="http://schemas.openxmlformats.org/officeDocument/2006/relationships/image" Target="media/image15.png"/><Relationship Id="rId5" Type="http://schemas.openxmlformats.org/officeDocument/2006/relationships/footnotes" Target="footnotes.xml"/><Relationship Id="rId23" Type="http://schemas.openxmlformats.org/officeDocument/2006/relationships/image" Target="media/image40.png"/><Relationship Id="rId28" Type="http://schemas.openxmlformats.org/officeDocument/2006/relationships/customXml" Target="ink/ink4.xml"/><Relationship Id="rId36" Type="http://schemas.openxmlformats.org/officeDocument/2006/relationships/image" Target="media/image90.png"/><Relationship Id="rId31" Type="http://schemas.openxmlformats.org/officeDocument/2006/relationships/image" Target="media/image60.png"/><Relationship Id="rId44" Type="http://schemas.openxmlformats.org/officeDocument/2006/relationships/customXml" Target="ink/ink10.xml"/><Relationship Id="rId4" Type="http://schemas.openxmlformats.org/officeDocument/2006/relationships/webSettings" Target="webSettings.xml"/><Relationship Id="rId27" Type="http://schemas.openxmlformats.org/officeDocument/2006/relationships/image" Target="media/image9.png"/><Relationship Id="rId30" Type="http://schemas.openxmlformats.org/officeDocument/2006/relationships/customXml" Target="ink/ink5.xml"/><Relationship Id="rId35" Type="http://schemas.openxmlformats.org/officeDocument/2006/relationships/customXml" Target="ink/ink7.xml"/><Relationship Id="rId43" Type="http://schemas.openxmlformats.org/officeDocument/2006/relationships/image" Target="media/image1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01T08:25:05.758"/>
    </inkml:context>
    <inkml:brush xml:id="br0">
      <inkml:brushProperty name="width" value="0.04286" units="cm"/>
      <inkml:brushProperty name="height" value="0.04286" units="cm"/>
      <inkml:brushProperty name="color" value="#E71224"/>
    </inkml:brush>
  </inkml:definitions>
  <inkml:trace contextRef="#ctx0" brushRef="#br0">45 1208 7819,'-4'5'889,"-1"-1"-768,-4-4 1,3 4 13,0 2 1,3 6 47,-3 2 1,4 2-78,-1-1 0,3 1 68,0-5 0,0 1-56,3-3 0,2-1-9,4-2 1,5-4 87,3-8 1,10-6-209,8-12 0,6-8-144,9-12 0,8-9 18,10-9 1,-30 30 0,1 0-93,2-2 1,1 0 0,-1 0-1,0 0 28,0 4 0,0-1 0,0-3 0,0 1 38,-1 2 1,0 0 0,1 0 0,-1 0-253,37-28 1,0-1 46,-1 4 1,-1-3 52,-4 4 0,-2-1 185,-1 3 1,-1 4 129,-5 2 0,1 4 0,-5 0 0,2 1 0,4 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01T12:35:16.137"/>
    </inkml:context>
    <inkml:brush xml:id="br0">
      <inkml:brushProperty name="width" value="0.05714" units="cm"/>
      <inkml:brushProperty name="height" value="0.05714" units="cm"/>
      <inkml:brushProperty name="color" value="#E71224"/>
    </inkml:brush>
  </inkml:definitions>
  <inkml:trace contextRef="#ctx0" brushRef="#br0">8 539 22005,'-5'0'198,"2"0"0,6-1 2164,3-2-1304,6-6-462,10-5 0,7-8-360,12-5 0,5-4 78,10-7 0,5 0-429,9-3 1,-1-1 232,7-5 0,-2 5-204,-1-2 1,-5 7 154,0 1 0,-5 1 0,-1 4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01T12:35:16.911"/>
    </inkml:context>
    <inkml:brush xml:id="br0">
      <inkml:brushProperty name="width" value="0.05714" units="cm"/>
      <inkml:brushProperty name="height" value="0.05714" units="cm"/>
      <inkml:brushProperty name="color" value="#E71224"/>
    </inkml:brush>
  </inkml:definitions>
  <inkml:trace contextRef="#ctx0" brushRef="#br0">78 397 20556,'-14'0'0,"1"1"192,0 2 719,4 2 0,-4 6 1510,4 1-1651,4 0 0,3-4-1427,8-2 1,9-4 530,11-8 1,11-6 275,10-11 0,9-6 113,12-9 1,4-2-681,4-4 0,4-3 233,9 0-226,-5-4 0,-37 23 1,1-1-1,-1-3 0,0 1 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01T08:25:11.434"/>
    </inkml:context>
    <inkml:brush xml:id="br0">
      <inkml:brushProperty name="width" value="0.04286" units="cm"/>
      <inkml:brushProperty name="height" value="0.04286" units="cm"/>
      <inkml:brushProperty name="color" value="#E71224"/>
    </inkml:brush>
  </inkml:definitions>
  <inkml:trace contextRef="#ctx0" brushRef="#br0">18 618 8026,'-9'0'-614,"4"0"892,1 0 1,5 0-359,2 0 1,6-4 72,6-2 1,9-5 77,6-4 1,8-8-8,6-4 1,5-8-110,7-1 1,2-5 5,3 0 0,-3 2-142,-2 1 0,-3 0-176,-3 2 0,1 0 128,-4 7 0,-3-1 57,-3 4 0,-5 0 172,0 3 0,-5 1 0,-8 5 0,-2-1 0</inkml:trace>
  <inkml:trace contextRef="#ctx0" brushRef="#br0" timeOffset="332">36 1271 8122,'7'-9'82,"3"-4"0,12 2 156,1-7 1,11 0-400,4-8 0,16-6-55,7-10 1,10-5-529,3-3 0,3-5 564,-1 0-138,3-1 0,-4 3 0,0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01T08:25:21.368"/>
    </inkml:context>
    <inkml:brush xml:id="br0">
      <inkml:brushProperty name="width" value="0.04286" units="cm"/>
      <inkml:brushProperty name="height" value="0.04286" units="cm"/>
      <inkml:brushProperty name="color" value="#E71224"/>
    </inkml:brush>
  </inkml:definitions>
  <inkml:trace contextRef="#ctx0" brushRef="#br0">45 732 7830,'-9'5'504,"3"0"-355,0-2 0,4 5-146,-1 4 1,-1 3 20,2 0 1,-4 2 154,3 0 1,0 0-184,3-2 0,0-2 117,0-5 0,4 0 220,2-2 1,6-2-86,6-4 1,4-2-49,8-4 0,4-5-142,10-9 0,3-7-244,12-5 0,3-6-377,3-3 0,0-2 221,0-2 0,-4 0 26,3-2 1,-6 5 21,4-2 0,-3 3-148,-1 0 1,3-2 94,-2 2 1,3-4 346,2-2 0,0 1 0,4-4 0,0-1 0,2-1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01T08:25:20.195"/>
    </inkml:context>
    <inkml:brush xml:id="br0">
      <inkml:brushProperty name="width" value="0.04286" units="cm"/>
      <inkml:brushProperty name="height" value="0.04286" units="cm"/>
      <inkml:brushProperty name="color" value="#E71224"/>
    </inkml:brush>
  </inkml:definitions>
  <inkml:trace contextRef="#ctx0" brushRef="#br0">9 953 7960,'-2'14'53,"-1"-3"0,0-1 381,3-1-355,4 0 0,0-4-84,5-2 0,9-3 129,5-3 1,8-9-119,7-12 0,7-6 108,8-17 1,1-4-71,5-11 1,2 1-386,4-1 1,2 0 310,-6 0 0,2 5-110,-7 1 0,0 5-248,-3 1 0,-1 4-80,-2-1 0,-3 4 71,-6 4 397,-6 1 0,0 10 0,-3-3 0,-2 4 0,1 2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01T08:25:28.117"/>
    </inkml:context>
    <inkml:brush xml:id="br0">
      <inkml:brushProperty name="width" value="0.04286" units="cm"/>
      <inkml:brushProperty name="height" value="0.04286" units="cm"/>
      <inkml:brushProperty name="color" value="#E71224"/>
    </inkml:brush>
  </inkml:definitions>
  <inkml:trace contextRef="#ctx0" brushRef="#br0">6 882 7855,'-4'14'947,"3"-5"0,1-5-677,6-4 1,11-1-278,10-2 1,9-11-83,14-10 0,8-14 140,9-12 1,4-6-705,3-5 1,-2-1 344,4 0 0,-2 0-432,2 1 1,-2-1 486,2 0 0,-2-3 253,-36 31 0,0 0 0,2-4 0,1-2 0,1 0 0,0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01T08:25:26.464"/>
    </inkml:context>
    <inkml:brush xml:id="br0">
      <inkml:brushProperty name="width" value="0.04286" units="cm"/>
      <inkml:brushProperty name="height" value="0.04286" units="cm"/>
      <inkml:brushProperty name="color" value="#E71224"/>
    </inkml:brush>
  </inkml:definitions>
  <inkml:trace contextRef="#ctx0" brushRef="#br0">44 856 7759,'-14'6'0,"4"0"1028,3 1-618,-1 4 0,7 3-274,-2 4 0,2 2-501,1 1 1,0-3 234,0-4 1,1-3 108,2 1 1,-1-5 299,4-1 0,0-4-87,3 0 0,0-1 285,3-1 0,3-4-205,5-5 0,7-8-138,5-6 1,6-8-181,4-4 0,-2 0-248,1-4 1,0-4-245,3-1 0,4-7 291,2-2 1,-1-5-368,1-4 1,3-5-62,3 5 0,-1 0 218,-5 3 0,-3 6 457,-6 6 0,-2 6 0,-3-1 0,-1 5 0,-4 6 0,-1 5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01T08:25:41.622"/>
    </inkml:context>
    <inkml:brush xml:id="br0">
      <inkml:brushProperty name="width" value="0.04286" units="cm"/>
      <inkml:brushProperty name="height" value="0.04286" units="cm"/>
      <inkml:brushProperty name="color" value="#E71224"/>
    </inkml:brush>
  </inkml:definitions>
  <inkml:trace contextRef="#ctx0" brushRef="#br0">1191 406 7818,'-4'4'0,"-3"-2"-691,4 4 436,0 0 1,3 3 366,0-1 0,1-3-2,2-2 0,3-2 98,5-1 0,4-1-108,6-2 0,2-6 67,7-5 0,5-7-312,6-2 0,3-6 79,3 0 1,1-5-59,2 2 0,-1 1-25,-2-2 1,-1 4-187,4-3 1,-5 2 334,-1-2 0,0 0 0,-3-4 0</inkml:trace>
  <inkml:trace contextRef="#ctx0" brushRef="#br0" timeOffset="1610">1 882 7617,'13'-9'-437,"1"-4"756,7-5 0,7-7-22,10-8 0,7-2-820,7-3 0,1 1 40,0-5 184,0 5 0,0-10 0,0 2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01T08:25:42.620"/>
    </inkml:context>
    <inkml:brush xml:id="br0">
      <inkml:brushProperty name="width" value="0.04286" units="cm"/>
      <inkml:brushProperty name="height" value="0.04286" units="cm"/>
      <inkml:brushProperty name="color" value="#E71224"/>
    </inkml:brush>
  </inkml:definitions>
  <inkml:trace contextRef="#ctx0" brushRef="#br0">106 495 7756,'-13'9'0,"0"-1"-168,-1 1 142,-3 4 0,8 0 126,-3 1 0,2 2-126,1-4 1,4 0 184,2-4-174,2 1 1,2-4 0,2-2 0,7-7 67,8-5 1,4-4-72,8-8 1,4-8-192,4-7 1,5-2-29,1 0 1,2-2-78,3-4 1,1-1 127,3 1 0,-3 3 186,0 0 0,-4 1 0,1-1-157,-1 2 1,-2 7 0,0 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19</TotalTime>
  <Pages>8</Pages>
  <Words>100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Morgan Lewis</cp:lastModifiedBy>
  <cp:revision>20</cp:revision>
  <cp:lastPrinted>2021-02-09T15:46:00Z</cp:lastPrinted>
  <dcterms:created xsi:type="dcterms:W3CDTF">2021-05-13T15:37:00Z</dcterms:created>
  <dcterms:modified xsi:type="dcterms:W3CDTF">2021-06-02T13:25:00Z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