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>– Rhan A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C349CB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Megan Octavia Lewis</w:t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C349CB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1800453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Add gyda SAC</w:t>
            </w:r>
          </w:p>
        </w:tc>
      </w:tr>
      <w:tr w:rsidR="008F1308" w:rsidRPr="00A406E5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Materion Cwricwlwm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 a chyflwynwch adnodd sy'n addas ar gyfer grŵp blwyddyn o'ch dewis o fewn y 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fnod Sylfaen sy'n datblygu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 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r draws y meysydd.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1,000 o eiriau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Rhagfyr 14eg, 2018. 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Dydd Llun 4ydd o Chwefror, 2019. </w:t>
            </w:r>
          </w:p>
        </w:tc>
      </w:tr>
      <w:tr w:rsidR="00152E9D" w:rsidRP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F9293B" w:rsidRDefault="00F9293B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r w:rsidR="003F5646" w:rsidRPr="004B1502">
        <w:rPr>
          <w:rFonts w:ascii="Arial" w:hAnsi="Arial" w:cs="Arial"/>
          <w:bCs/>
          <w:sz w:val="24"/>
          <w:szCs w:val="18"/>
        </w:rPr>
        <w:t>Dylech gyflwyno eich gwaith ar lafar o fewn cyflw</w:t>
      </w:r>
      <w:r w:rsidR="00D85E44" w:rsidRPr="004B1502">
        <w:rPr>
          <w:rFonts w:ascii="Arial" w:hAnsi="Arial" w:cs="Arial"/>
          <w:bCs/>
          <w:sz w:val="24"/>
          <w:szCs w:val="18"/>
        </w:rPr>
        <w:t>yniad sain/gweledol o fewn</w:t>
      </w:r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munud</w:t>
      </w:r>
      <w:r w:rsidR="00D85E44" w:rsidRPr="004B1502">
        <w:rPr>
          <w:rFonts w:ascii="Arial" w:hAnsi="Arial" w:cs="Arial"/>
          <w:bCs/>
          <w:sz w:val="24"/>
          <w:szCs w:val="18"/>
        </w:rPr>
        <w:t>. B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yddwch yn ei recordio’n electronig.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>3. Amlygwch s</w:t>
      </w:r>
      <w:r w:rsidR="00D85E44" w:rsidRPr="004B1502">
        <w:rPr>
          <w:rFonts w:ascii="Arial" w:hAnsi="Arial" w:cs="Arial"/>
          <w:bCs/>
          <w:sz w:val="24"/>
          <w:szCs w:val="18"/>
        </w:rPr>
        <w:t xml:space="preserve">ut bydd eich adnodd yn datblygu ac yn cefnogi dysgu yn y Cyfnod Sylfaen. 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tri cyfrifoldeb trawsgwricwlaidd yn cael ei ddatblygu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nodi thema’ch bag/bocs/ adnodd 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r w:rsidR="003F5646" w:rsidRPr="004B1502">
        <w:rPr>
          <w:rFonts w:ascii="Arial" w:hAnsi="Arial" w:cs="Arial"/>
          <w:sz w:val="24"/>
          <w:szCs w:val="18"/>
        </w:rPr>
        <w:t xml:space="preserve">Gallwch recordio’ch </w:t>
      </w:r>
      <w:r w:rsidR="003F5646" w:rsidRPr="004B1502">
        <w:rPr>
          <w:rFonts w:ascii="Arial" w:hAnsi="Arial" w:cs="Arial"/>
          <w:bCs/>
          <w:sz w:val="24"/>
          <w:szCs w:val="18"/>
        </w:rPr>
        <w:t>cyflwyniad sain/gweledol gan ddefnyddio iPad, ffon symudol, Flipcamera, neu unrhyw fodd addas arall o recordio.</w:t>
      </w:r>
    </w:p>
    <w:p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AC154E">
        <w:tc>
          <w:tcPr>
            <w:tcW w:w="10670" w:type="dxa"/>
          </w:tcPr>
          <w:p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>
        <w:tc>
          <w:tcPr>
            <w:tcW w:w="10670" w:type="dxa"/>
          </w:tcPr>
          <w:p w:rsidR="00C349CB" w:rsidRDefault="00C349CB" w:rsidP="00C349CB">
            <w:pPr>
              <w:rPr>
                <w:lang w:val="cy-GB"/>
              </w:rPr>
            </w:pPr>
          </w:p>
          <w:p w:rsidR="00C349CB" w:rsidRPr="00055837" w:rsidRDefault="00C349CB" w:rsidP="00C349CB">
            <w:pPr>
              <w:rPr>
                <w:lang w:val="cy-GB"/>
              </w:rPr>
            </w:pPr>
            <w:hyperlink r:id="rId10" w:history="1">
              <w:r w:rsidRPr="00133802">
                <w:rPr>
                  <w:rStyle w:val="Hyperlink"/>
                  <w:lang w:val="cy-GB"/>
                </w:rPr>
                <w:t>https://uowtsd-my.sharepoint.com/:v:/g/personal/1800453_student_uwtsd_ac_uk/EamJxDq8N8tJmjCzhaI3peAB-zlDYljhvtpAEEC</w:t>
              </w:r>
              <w:r w:rsidRPr="00133802">
                <w:rPr>
                  <w:rStyle w:val="Hyperlink"/>
                  <w:lang w:val="cy-GB"/>
                </w:rPr>
                <w:t>5</w:t>
              </w:r>
              <w:r w:rsidRPr="00133802">
                <w:rPr>
                  <w:rStyle w:val="Hyperlink"/>
                  <w:lang w:val="cy-GB"/>
                </w:rPr>
                <w:t>_31gKg?e=RTllY2</w:t>
              </w:r>
            </w:hyperlink>
            <w:r>
              <w:rPr>
                <w:lang w:val="cy-GB"/>
              </w:rPr>
              <w:t xml:space="preserve"> </w:t>
            </w: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C349CB" w:rsidRDefault="00C349CB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r w:rsidR="00A65EC9" w:rsidRPr="00A65EC9">
        <w:rPr>
          <w:rFonts w:ascii="Arial" w:hAnsi="Arial" w:cs="Arial"/>
          <w:i/>
          <w:sz w:val="24"/>
          <w:szCs w:val="24"/>
        </w:rPr>
        <w:t xml:space="preserve">Cyfrifoldeb chi bydd i sichrau bod y cyswllt yn gweithio o’r </w:t>
      </w:r>
      <w:r>
        <w:rPr>
          <w:rFonts w:ascii="Arial" w:hAnsi="Arial" w:cs="Arial"/>
          <w:i/>
          <w:sz w:val="24"/>
          <w:szCs w:val="24"/>
        </w:rPr>
        <w:t xml:space="preserve">ddogfen yma </w:t>
      </w:r>
      <w:r w:rsidR="00A65EC9" w:rsidRPr="00A65EC9">
        <w:rPr>
          <w:rFonts w:ascii="Arial" w:hAnsi="Arial" w:cs="Arial"/>
          <w:i/>
          <w:sz w:val="24"/>
          <w:szCs w:val="24"/>
        </w:rPr>
        <w:t xml:space="preserve">(uchod) </w:t>
      </w:r>
      <w:r w:rsidR="00A65EC9">
        <w:rPr>
          <w:rFonts w:ascii="Arial" w:hAnsi="Arial" w:cs="Arial"/>
          <w:i/>
          <w:sz w:val="24"/>
          <w:szCs w:val="24"/>
        </w:rPr>
        <w:t xml:space="preserve">– os na fydd yn gweithio byddwn yn nodi fel ‘none attempt’ a byddwch yn derbyn sero 0%. Hefyd ni fyddwn yn medru marcio. </w:t>
      </w:r>
    </w:p>
    <w:p w:rsidR="00F9293B" w:rsidRDefault="00F9293B" w:rsidP="00A65EC9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rPr>
          <w:rFonts w:ascii="Arial" w:hAnsi="Arial" w:cs="Arial"/>
          <w:sz w:val="24"/>
          <w:szCs w:val="24"/>
        </w:rPr>
      </w:pPr>
    </w:p>
    <w:p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lastRenderedPageBreak/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eich hunan – enw a rhif myfyriwr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egluro eich grwp oedran Cyfnod Sylfaen (e.e. Derbyn, Blwyddyn 2)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eich bag/bocs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egluro’r rhesymeg dros eich dewis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wneud cyswllt ag athronwyr/dogfennaeth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gyflwyno cynnwys eich bag/bocs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ddefnyddio’r eirfa gywir, e.e. darparpaieth barhaus, cyfoethogi’r ddarpariaeth, tasgau ffocws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wneud cysylltiadau a’r Fframwaith Cyfnod Sylfaen </w:t>
      </w:r>
      <w:r w:rsidR="00F9293B" w:rsidRPr="00F9293B">
        <w:rPr>
          <w:rFonts w:asciiTheme="majorHAnsi" w:hAnsiTheme="majorHAnsi"/>
          <w:sz w:val="28"/>
        </w:rPr>
        <w:t>pa f</w:t>
      </w:r>
      <w:r w:rsidRPr="00F9293B">
        <w:rPr>
          <w:rFonts w:asciiTheme="majorHAnsi" w:hAnsiTheme="majorHAnsi"/>
          <w:sz w:val="28"/>
        </w:rPr>
        <w:t>aes/meysydd dysgu a phrofiad– pa sgiliau/gysyniadau/wybodaeth bydd y plant yn datblygu?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werthuso eich dewis o weithgareddau yn eich datganiad i gloi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>dull: Mae'r aseiniad i'w gyflwyno ar-lein gyda dolen i'r cyflwyniad</w:t>
      </w:r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r w:rsidR="00AC154E">
        <w:rPr>
          <w:rFonts w:asciiTheme="majorHAnsi" w:hAnsiTheme="majorHAnsi"/>
          <w:b/>
          <w:sz w:val="28"/>
          <w:u w:val="single"/>
        </w:rPr>
        <w:t>yn rhan o’r pecyn yma</w:t>
      </w:r>
      <w:r w:rsidR="00A65EC9">
        <w:rPr>
          <w:rFonts w:asciiTheme="majorHAnsi" w:hAnsiTheme="majorHAnsi"/>
          <w:b/>
          <w:sz w:val="28"/>
          <w:u w:val="single"/>
        </w:rPr>
        <w:t xml:space="preserve"> sy’n nodi eich rhif myfyriwr, teitl yr aseiniad a’ch thema i’ch adnodd.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Theme="majorHAnsi" w:hAnsiTheme="majorHAnsi"/>
          <w:b/>
          <w:sz w:val="28"/>
        </w:rPr>
        <w:t>Cofiwch: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>i ddylai’r clip fod yn fwy na 5</w:t>
      </w:r>
      <w:r w:rsidRPr="001A6FA0">
        <w:rPr>
          <w:rFonts w:asciiTheme="majorHAnsi" w:hAnsiTheme="majorHAnsi"/>
          <w:b/>
          <w:sz w:val="28"/>
        </w:rPr>
        <w:t xml:space="preserve"> munud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Sicrhewch ansawdd da i’r sain/ffilmio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Dangoswch frwdfrydedd a’ch gwybodaeth o sut gwna plant ifainc ddysgu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Theme="majorHAnsi" w:hAnsiTheme="majorHAnsi"/>
          <w:b/>
          <w:sz w:val="28"/>
        </w:rPr>
        <w:t>Pob lwc!</w:t>
      </w:r>
    </w:p>
    <w:p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1A6FA0">
        <w:rPr>
          <w:rFonts w:ascii="Arial" w:hAnsi="Arial" w:cs="Arial"/>
          <w:i/>
          <w:sz w:val="22"/>
          <w:szCs w:val="22"/>
        </w:rPr>
        <w:t xml:space="preserve">Dylech ddarllen yn eang ac ystyried gwerth addysgu’r Cyfnod Sylfaen. Dylai unrhyw ffynhonnell a ddefnyddir fod yn berthnasol gan ddeillio o ffynonellau credadwy. Byddai ymglymiad gydag ystod eang o lenyddiaeth, fel nodir ar restr ddarllen hanfodol ac argymhellir y modiwl, o fantais. I gefnogi hyn dylid cynnwys y ffynonellau a ddarganfyddir yn annibynnol. Amlygwch agweddau allweddol mewn perthynas ag addysgu’r Cyfnod Sylfaen. </w:t>
      </w:r>
    </w:p>
    <w:p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5E099A">
        <w:rPr>
          <w:rFonts w:ascii="Arial" w:hAnsi="Arial" w:cs="Arial"/>
          <w:i/>
          <w:sz w:val="22"/>
          <w:szCs w:val="22"/>
        </w:rPr>
        <w:t xml:space="preserve">Rydym yn disgwyl </w:t>
      </w:r>
      <w:r w:rsidR="001A6FA0" w:rsidRPr="005E099A">
        <w:rPr>
          <w:rFonts w:ascii="Arial" w:hAnsi="Arial" w:cs="Arial"/>
          <w:i/>
          <w:sz w:val="22"/>
          <w:szCs w:val="22"/>
        </w:rPr>
        <w:t>i</w:t>
      </w:r>
      <w:r w:rsidRPr="005E099A">
        <w:rPr>
          <w:rFonts w:ascii="Arial" w:hAnsi="Arial" w:cs="Arial"/>
          <w:i/>
          <w:sz w:val="22"/>
          <w:szCs w:val="22"/>
        </w:rPr>
        <w:t xml:space="preserve"> chi arddangos gwybodaeth a dealltwriaeth gadarn ynghylch </w:t>
      </w:r>
      <w:r w:rsidR="001A6FA0" w:rsidRPr="005E099A">
        <w:rPr>
          <w:rFonts w:ascii="Arial" w:hAnsi="Arial" w:cs="Arial"/>
          <w:i/>
          <w:sz w:val="22"/>
          <w:szCs w:val="22"/>
        </w:rPr>
        <w:t>natur</w:t>
      </w:r>
      <w:r w:rsidRPr="005E099A">
        <w:rPr>
          <w:rFonts w:ascii="Arial" w:hAnsi="Arial" w:cs="Arial"/>
          <w:i/>
          <w:sz w:val="22"/>
          <w:szCs w:val="22"/>
        </w:rPr>
        <w:t xml:space="preserve"> a diben y cwricwlwm cynradd yng Nghymru. </w:t>
      </w:r>
      <w:r w:rsidR="001A6FA0" w:rsidRPr="005E099A">
        <w:rPr>
          <w:rFonts w:ascii="Arial" w:hAnsi="Arial" w:cs="Arial"/>
          <w:i/>
          <w:sz w:val="22"/>
          <w:szCs w:val="22"/>
        </w:rPr>
        <w:t>Dylech arddangos gwybodaeth gymwys o gysyniadau ac egwyddorion sylfaenol o addysgu o fewn dosbarth Cyfnod Sylfaen. Cyfeiriwch at gysyniadau priodol, modelau a theo</w:t>
      </w:r>
      <w:r w:rsidR="005E099A" w:rsidRPr="005E099A">
        <w:rPr>
          <w:rFonts w:ascii="Arial" w:hAnsi="Arial" w:cs="Arial"/>
          <w:i/>
          <w:sz w:val="22"/>
          <w:szCs w:val="22"/>
        </w:rPr>
        <w:t xml:space="preserve">rïau.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Dylech ddangos ymwybyddiaeth o sut gall adnodd gyfoethogi cyflwyniad cwricwlwm y Cyfnod Sylfaen. Caiff eich gallu </w:t>
      </w:r>
      <w:r w:rsidR="005E099A" w:rsidRPr="005E099A">
        <w:rPr>
          <w:rFonts w:ascii="Arial" w:hAnsi="Arial" w:cs="Arial"/>
          <w:i/>
          <w:sz w:val="22"/>
          <w:szCs w:val="22"/>
        </w:rPr>
        <w:t>i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egluro theor</w:t>
      </w:r>
      <w:r w:rsidR="005E099A" w:rsidRPr="005E099A">
        <w:rPr>
          <w:rFonts w:ascii="Arial" w:hAnsi="Arial" w:cs="Arial"/>
          <w:i/>
          <w:sz w:val="22"/>
          <w:szCs w:val="22"/>
        </w:rPr>
        <w:t xml:space="preserve">ïau a chysyniadau, gan amlygu’ch dealltwriaeth o addysgu’r Cyfnod Sylfaen, ddylanwad ar eich marc/gradd. </w:t>
      </w:r>
    </w:p>
    <w:p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Rydym yn disgwyl 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r w:rsidRPr="00713873">
        <w:rPr>
          <w:rFonts w:ascii="Arial" w:hAnsi="Arial" w:cs="Arial"/>
          <w:i/>
          <w:sz w:val="22"/>
          <w:szCs w:val="22"/>
        </w:rPr>
        <w:t xml:space="preserve"> chi arddangos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peth allu i</w:t>
      </w:r>
      <w:r w:rsidRPr="00713873">
        <w:rPr>
          <w:rFonts w:ascii="Arial" w:hAnsi="Arial" w:cs="Arial"/>
          <w:i/>
          <w:sz w:val="22"/>
          <w:szCs w:val="22"/>
        </w:rPr>
        <w:t xml:space="preserve"> 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i </w:t>
      </w:r>
      <w:r w:rsidRPr="00713873">
        <w:rPr>
          <w:rFonts w:ascii="Arial" w:hAnsi="Arial" w:cs="Arial"/>
          <w:i/>
          <w:sz w:val="22"/>
          <w:szCs w:val="22"/>
        </w:rPr>
        <w:t>a gwerthuso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effeithiolrwydd o’ch adnodd. Dylech allu ffurfio barn gadarn yn unol â theorïau mewn perthynas ag addysgu’r Cyfnod Sylfaen. Trafodwch yn feirniadol gwerth a phwrpas defnyddio adnodd i addysgu maes/meysydd dysgu o fewn y Cyfnod Sylfaen. Dylech allu gwerthuso addasrwydd eich adnodd fel arf i ddatblygu dysgu ar draws y cwrciwlwm. Dylech ddangos eich gallu i ystyried safbwyntiau / 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r w:rsidR="005E099A" w:rsidRPr="00713873">
        <w:rPr>
          <w:rFonts w:ascii="Arial" w:hAnsi="Arial" w:cs="Arial"/>
          <w:i/>
          <w:sz w:val="22"/>
          <w:szCs w:val="22"/>
        </w:rPr>
        <w:t xml:space="preserve"> / dadleuon amrywiol sy’n ymwenud ag addysgu a dysgu oedran penodol o fewn y Cyfnod Sylfaen. </w:t>
      </w:r>
    </w:p>
    <w:p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>O fewn eich cyflwyniad dylech arddangos gwybodaeth sut fyddai defnyddio adnodd yn cefnogi’r addysgu yn y Cyfnod Sylfaen (gan gyfeirio at FfLlRh, YCC, FfCD a Sgiliau Meddwl).  Yn y cyflwyniad dylech arddangos sut cyfoethogir y dysgu gyda defnydd o’r adnodd. Darperwch enghreifftiau ymarferol sut fyddai hyn yn digwydd gan gyfeirio at weithgareddau, technegau a dulliau elfennol o gyflwyno’</w:t>
      </w:r>
      <w:r>
        <w:rPr>
          <w:rFonts w:ascii="Arial" w:hAnsi="Arial" w:cs="Arial"/>
          <w:i/>
          <w:sz w:val="22"/>
          <w:szCs w:val="22"/>
        </w:rPr>
        <w:t>r c</w:t>
      </w:r>
      <w:r w:rsidRPr="00713873">
        <w:rPr>
          <w:rFonts w:ascii="Arial" w:hAnsi="Arial" w:cs="Arial"/>
          <w:i/>
          <w:sz w:val="22"/>
          <w:szCs w:val="22"/>
        </w:rPr>
        <w:t xml:space="preserve">wricwlwm yn llwyddiannus i blant y Cyfnod Sylfaen. </w:t>
      </w: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>Dylai’r cyflwyniad fod yn rhugl ac eglur. Dylech sicrhau bod y cyflwyniad yn ramadegol gywir, gyda defnydd proffesiynol a chywir o’r iaith. Disgwylir cyswllt llygad gyda llafaredd clir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hyderus. Rhowch esboniadau clir o ddefnydd yr adnodd wrth gyfeirio at theori perthnasol sy’n ategu egwyddorion y Cyfnod Sylfaen yng Nghymru e.e. dysgu ymchwiliol.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766D24">
            <w:pPr>
              <w:rPr>
                <w:rFonts w:ascii="Arial" w:hAnsi="Arial" w:cs="Arial"/>
              </w:rPr>
            </w:pP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293" w:rsidRDefault="00687293">
      <w:r>
        <w:separator/>
      </w:r>
    </w:p>
  </w:endnote>
  <w:endnote w:type="continuationSeparator" w:id="0">
    <w:p w:rsidR="00687293" w:rsidRDefault="0068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G Times (WN)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293" w:rsidRDefault="00687293">
      <w:r>
        <w:separator/>
      </w:r>
    </w:p>
  </w:footnote>
  <w:footnote w:type="continuationSeparator" w:id="0">
    <w:p w:rsidR="00687293" w:rsidRDefault="00687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7293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49CB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F559E"/>
  <w15:docId w15:val="{F3FF9E87-8AA8-4F42-849D-03D1E713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FollowedHyperlink">
    <w:name w:val="FollowedHyperlink"/>
    <w:basedOn w:val="DefaultParagraphFont"/>
    <w:semiHidden/>
    <w:unhideWhenUsed/>
    <w:rsid w:val="00C349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uowtsd-my.sharepoint.com/:v:/g/personal/1800453_student_uwtsd_ac_uk/EamJxDq8N8tJmjCzhaI3peAB-zlDYljhvtpAEEC5_31gKg?e=RTllY2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7F751-37E3-8F4D-AD4F-80766647F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11</Pages>
  <Words>3596</Words>
  <Characters>20499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24047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Megan Lewis (1800453)</cp:lastModifiedBy>
  <cp:revision>3</cp:revision>
  <cp:lastPrinted>2018-11-13T23:21:00Z</cp:lastPrinted>
  <dcterms:created xsi:type="dcterms:W3CDTF">2018-11-14T00:16:00Z</dcterms:created>
  <dcterms:modified xsi:type="dcterms:W3CDTF">2018-12-13T21:34:00Z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