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403"/>
        <w:gridCol w:w="1180"/>
        <w:gridCol w:w="2196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A50BA72" w:rsidR="00D46A8E" w:rsidRPr="00834E79" w:rsidRDefault="00834E79" w:rsidP="006D26F5">
            <w:r>
              <w:t>Charlotte Doyle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7F4175F" w:rsidR="00D46A8E" w:rsidRPr="00120A30" w:rsidRDefault="0070113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7M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1A4C0C3E" w:rsidR="00D46A8E" w:rsidRPr="00834E79" w:rsidRDefault="0070113B" w:rsidP="006D26F5">
            <w:r>
              <w:t>Dyniaethau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6E98409" w:rsidR="00D46A8E" w:rsidRPr="00120A30" w:rsidRDefault="0070113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5027DC">
              <w:rPr>
                <w:sz w:val="28"/>
                <w:szCs w:val="28"/>
              </w:rPr>
              <w:t>/1</w:t>
            </w:r>
            <w:r w:rsidR="00834E79">
              <w:rPr>
                <w:sz w:val="28"/>
                <w:szCs w:val="28"/>
              </w:rPr>
              <w:t>/20</w:t>
            </w:r>
            <w:r w:rsidR="00A55BD3">
              <w:rPr>
                <w:sz w:val="28"/>
                <w:szCs w:val="28"/>
              </w:rPr>
              <w:t>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0DB0AD2" w:rsidR="00D46A8E" w:rsidRPr="00834E79" w:rsidRDefault="0070113B" w:rsidP="006D26F5">
            <w:r>
              <w:t>Cymharu map y byd a Chymru trwy dasg ysgrifenedig.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7F09A4C3" w:rsidR="00EB6268" w:rsidRPr="00834E79" w:rsidRDefault="005027DC" w:rsidP="00D622DD">
            <w:r>
              <w:rPr>
                <w:rFonts w:ascii="Calibri" w:hAnsi="Calibri" w:cs="Calibri"/>
              </w:rPr>
              <w:t xml:space="preserve">Gwella ein dealltwriaeth am </w:t>
            </w:r>
            <w:r w:rsidR="0070113B">
              <w:rPr>
                <w:rFonts w:ascii="Calibri" w:hAnsi="Calibri" w:cs="Calibri"/>
              </w:rPr>
              <w:t>fapiau trwy ddatblygu sgiliau daearyddiaeth a llythrennedd.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37027FB9" w14:textId="42746735" w:rsidR="001C6FF6" w:rsidRDefault="009A392B" w:rsidP="004267FB">
            <w:pPr>
              <w:rPr>
                <w:bCs/>
                <w:sz w:val="22"/>
                <w:szCs w:val="22"/>
              </w:rPr>
            </w:pPr>
            <w:r w:rsidRPr="002C29BE">
              <w:rPr>
                <w:b/>
                <w:sz w:val="22"/>
                <w:szCs w:val="22"/>
              </w:rPr>
              <w:t xml:space="preserve">Llythrennedd - </w:t>
            </w:r>
            <w:r w:rsidRPr="002C29BE">
              <w:rPr>
                <w:bCs/>
                <w:sz w:val="22"/>
                <w:szCs w:val="22"/>
              </w:rPr>
              <w:t xml:space="preserve">datblygu ymwybyddiaeth o iaith a ddefnyddir i ysgrifennu </w:t>
            </w:r>
            <w:r w:rsidR="003861C8">
              <w:rPr>
                <w:bCs/>
                <w:sz w:val="22"/>
                <w:szCs w:val="22"/>
              </w:rPr>
              <w:t>cymhariaeth o’r mapiau.</w:t>
            </w:r>
          </w:p>
          <w:p w14:paraId="4B837964" w14:textId="0AFA65FB" w:rsidR="005E1C6C" w:rsidRPr="00D622DD" w:rsidRDefault="005E1C6C" w:rsidP="004267FB">
            <w:pPr>
              <w:rPr>
                <w:bCs/>
                <w:sz w:val="22"/>
                <w:szCs w:val="22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C92B3EA" w14:textId="0FF92C7E" w:rsidR="00D622DD" w:rsidRDefault="00D622DD" w:rsidP="00D622D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Parhau gwella fy iaith Cymraeg ar lafar - mae hyn yn cysylltu gyda’r SAC iaith Cymraeg. Rhaid sicrhau</w:t>
            </w:r>
            <w:r w:rsidR="003861C8">
              <w:rPr>
                <w:rFonts w:ascii="Arial" w:hAnsi="Arial" w:cs="Arial"/>
                <w:color w:val="000000"/>
                <w:sz w:val="20"/>
                <w:szCs w:val="20"/>
              </w:rPr>
              <w:t xml:space="preserve"> rwy’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 defnyddio treiglad med</w:t>
            </w:r>
            <w:r w:rsidR="0070113B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 ar lafar yn enwedig.    </w:t>
            </w:r>
          </w:p>
          <w:p w14:paraId="159C509D" w14:textId="169F3C66" w:rsidR="00D622DD" w:rsidRPr="004267FB" w:rsidRDefault="00D622DD" w:rsidP="00D622DD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Rhaid i mi ddarllen o gwmpas y pwnc oherwydd </w:t>
            </w:r>
            <w:r w:rsidR="0070113B">
              <w:rPr>
                <w:rFonts w:ascii="Arial" w:hAnsi="Arial" w:cs="Arial"/>
                <w:color w:val="000000"/>
                <w:sz w:val="20"/>
                <w:szCs w:val="20"/>
              </w:rPr>
              <w:t>nad yw daearyddiaeth pwnc gwreiddiol 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mae hyn yn cysylltu gyda’r SAC dysgu proffesiynol.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67E14601" w14:textId="03618E9D" w:rsidR="009A392B" w:rsidRDefault="0070113B" w:rsidP="009A392B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  <w:r>
              <w:rPr>
                <w:szCs w:val="28"/>
              </w:rPr>
              <w:t>Cymharu map y byd a map o Gymru</w:t>
            </w:r>
          </w:p>
          <w:p w14:paraId="145FAC42" w14:textId="7DB1D070" w:rsidR="008F5CA4" w:rsidRPr="009A392B" w:rsidRDefault="0070113B" w:rsidP="0006019B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  <w:r>
              <w:rPr>
                <w:szCs w:val="28"/>
              </w:rPr>
              <w:t>Ysgrifennu eu cymhariaeth mewn tasg ysgrifenedig.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492F1545" w14:textId="7AF623E8" w:rsidR="009A392B" w:rsidRPr="005027DC" w:rsidRDefault="004267FB" w:rsidP="005027D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5027DC">
              <w:rPr>
                <w:rFonts w:ascii="Calibri" w:hAnsi="Calibri" w:cs="Calibri"/>
              </w:rPr>
              <w:t xml:space="preserve">Bydd disgyblion gyda dealltwriaeth fanwl am </w:t>
            </w:r>
            <w:r w:rsidR="0070113B">
              <w:rPr>
                <w:rFonts w:ascii="Calibri" w:hAnsi="Calibri" w:cs="Calibri"/>
              </w:rPr>
              <w:t>gymharu map y byd a Chymru</w:t>
            </w:r>
            <w:r w:rsidR="005027DC">
              <w:rPr>
                <w:rFonts w:ascii="Calibri" w:hAnsi="Calibri" w:cs="Calibri"/>
              </w:rPr>
              <w:t xml:space="preserve"> </w:t>
            </w:r>
            <w:r w:rsidRPr="005027DC">
              <w:rPr>
                <w:rFonts w:ascii="Calibri" w:hAnsi="Calibri" w:cs="Calibri"/>
              </w:rPr>
              <w:t xml:space="preserve">wrth iddyn nhw </w:t>
            </w:r>
            <w:r w:rsidR="0070113B">
              <w:rPr>
                <w:rFonts w:ascii="Calibri" w:hAnsi="Calibri" w:cs="Calibri"/>
              </w:rPr>
              <w:t>ddefnyddio eu diagram venn i ateb.</w:t>
            </w:r>
          </w:p>
          <w:p w14:paraId="71BAD768" w14:textId="58400213" w:rsidR="009A392B" w:rsidRPr="004E3BF3" w:rsidRDefault="005027DC" w:rsidP="009A392B">
            <w:r>
              <w:t>2</w:t>
            </w:r>
            <w:r w:rsidR="009A392B">
              <w:t xml:space="preserve">. Bydd yr disgyblion wedi ysgrifennu’r </w:t>
            </w:r>
            <w:r w:rsidR="0070113B">
              <w:t>cymhariaeth mewn brawddegau llawn yn eu llyfrau.</w:t>
            </w:r>
            <w:r w:rsidR="00433DC6">
              <w:t xml:space="preserve"> </w:t>
            </w:r>
            <w:r w:rsidR="009A392B">
              <w:t xml:space="preserve"> </w:t>
            </w:r>
            <w:r w:rsidR="004267FB">
              <w:t xml:space="preserve"> </w:t>
            </w:r>
          </w:p>
          <w:p w14:paraId="57ABB7E6" w14:textId="77777777" w:rsidR="009A392B" w:rsidRDefault="009A392B" w:rsidP="009A392B"/>
          <w:p w14:paraId="7BD7E8D0" w14:textId="7C46F4ED" w:rsidR="00D46A8E" w:rsidRPr="008F5CA4" w:rsidRDefault="00D46A8E" w:rsidP="006D26F5"/>
        </w:tc>
        <w:tc>
          <w:tcPr>
            <w:tcW w:w="4505" w:type="dxa"/>
          </w:tcPr>
          <w:p w14:paraId="17FD2371" w14:textId="5EF861A8" w:rsidR="009A392B" w:rsidRDefault="009A392B" w:rsidP="009A392B">
            <w:pPr>
              <w:pStyle w:val="ListParagraph"/>
              <w:numPr>
                <w:ilvl w:val="0"/>
                <w:numId w:val="2"/>
              </w:numPr>
              <w:ind w:left="720"/>
            </w:pPr>
            <w:r w:rsidRPr="00662D4C">
              <w:t xml:space="preserve">Ateb cwestiynau agored a chaeedig ar ffurf lafar ac ysgrifenedig i ddangos gwybodaeth a dealltwriaeth </w:t>
            </w:r>
            <w:r w:rsidR="00433DC6">
              <w:t xml:space="preserve">o </w:t>
            </w:r>
            <w:r w:rsidR="0070113B">
              <w:t>gymharu mapiau.</w:t>
            </w:r>
            <w:r>
              <w:t xml:space="preserve"> </w:t>
            </w:r>
          </w:p>
          <w:p w14:paraId="65456C68" w14:textId="4781CA48" w:rsidR="009A392B" w:rsidRPr="00FF5722" w:rsidRDefault="009A392B" w:rsidP="009A39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t>B</w:t>
            </w:r>
            <w:r w:rsidRPr="008F246E">
              <w:t>yddai’n gofyn iddyn nhw roi bodiau i fyny os rydyn nhw’n deall popeth, bodiau yn ganol os nhw’n dal ddim yn sicr am rai pethau neu fodiau i lawr os dydyn nhw ddim yn deall</w:t>
            </w:r>
            <w:r w:rsidR="0070113B">
              <w:t>.</w:t>
            </w:r>
          </w:p>
          <w:p w14:paraId="250B79C3" w14:textId="58D44EA2" w:rsidR="00D46A8E" w:rsidRPr="006B6510" w:rsidRDefault="0070113B" w:rsidP="009A39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t>Monitro’r dosbarth trwy g</w:t>
            </w:r>
            <w:r w:rsidR="009A392B">
              <w:t>erdded o gwmpas y dosbarth i weld bod pawb yn gweithio ar y dasg.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FC1B85">
        <w:trPr>
          <w:trHeight w:val="1071"/>
        </w:trPr>
        <w:tc>
          <w:tcPr>
            <w:tcW w:w="1377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FC1B85" w:rsidRPr="00120A30" w14:paraId="1D96C72E" w14:textId="77777777" w:rsidTr="00FC1B85">
        <w:trPr>
          <w:trHeight w:val="2391"/>
        </w:trPr>
        <w:tc>
          <w:tcPr>
            <w:tcW w:w="1377" w:type="dxa"/>
          </w:tcPr>
          <w:p w14:paraId="1A014F51" w14:textId="5EED4612" w:rsidR="00FC1B85" w:rsidRPr="00120A30" w:rsidRDefault="00FC1B85" w:rsidP="00FC1B85">
            <w:pPr>
              <w:jc w:val="center"/>
              <w:rPr>
                <w:b/>
              </w:rPr>
            </w:pPr>
            <w:r>
              <w:rPr>
                <w:b/>
              </w:rPr>
              <w:t>5 munud</w:t>
            </w:r>
          </w:p>
          <w:p w14:paraId="3F4C9105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411C5BFF" w14:textId="4534E915" w:rsidR="00FC1B85" w:rsidRPr="00D1401A" w:rsidRDefault="00FC1B85" w:rsidP="00FC1B8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1D78BAE2" w14:textId="4839B80C" w:rsidR="009A392B" w:rsidRDefault="009A392B" w:rsidP="009A392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Gofyn i’r </w:t>
            </w:r>
            <w:r w:rsidR="007F25EC">
              <w:rPr>
                <w:szCs w:val="28"/>
              </w:rPr>
              <w:t>disgyblion</w:t>
            </w:r>
            <w:r>
              <w:rPr>
                <w:szCs w:val="28"/>
              </w:rPr>
              <w:t xml:space="preserve"> gweithio allan </w:t>
            </w:r>
            <w:r w:rsidR="0070113B">
              <w:rPr>
                <w:szCs w:val="28"/>
              </w:rPr>
              <w:t>beth yw’r map yn dangos, pwy bydd yn defnyddio’r map yma, pryd a pham byddant yn defnyddio’r map yma</w:t>
            </w:r>
            <w:r w:rsidR="005027DC">
              <w:rPr>
                <w:szCs w:val="28"/>
              </w:rPr>
              <w:t>.</w:t>
            </w:r>
          </w:p>
          <w:p w14:paraId="54376525" w14:textId="77777777" w:rsidR="005027DC" w:rsidRDefault="005027DC" w:rsidP="009A392B">
            <w:pPr>
              <w:jc w:val="center"/>
              <w:rPr>
                <w:szCs w:val="28"/>
              </w:rPr>
            </w:pPr>
          </w:p>
          <w:p w14:paraId="6C302CAE" w14:textId="1C027782" w:rsidR="005027DC" w:rsidRPr="00120A30" w:rsidRDefault="005027DC" w:rsidP="009A392B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Bydd hyn yn amlinellu y wers.</w:t>
            </w:r>
          </w:p>
          <w:p w14:paraId="3BC8E289" w14:textId="77777777" w:rsidR="00FC1B85" w:rsidRPr="00120A30" w:rsidRDefault="00FC1B85" w:rsidP="009A39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4059B4B" w14:textId="3AB688F9" w:rsidR="009A392B" w:rsidRPr="00120A30" w:rsidRDefault="009A392B" w:rsidP="009A392B">
            <w:pPr>
              <w:rPr>
                <w:sz w:val="28"/>
                <w:szCs w:val="28"/>
              </w:rPr>
            </w:pPr>
            <w:r w:rsidRPr="008F246E">
              <w:rPr>
                <w:szCs w:val="28"/>
              </w:rPr>
              <w:t xml:space="preserve">Rhaid i’r </w:t>
            </w:r>
            <w:r w:rsidR="007F25EC">
              <w:rPr>
                <w:szCs w:val="28"/>
              </w:rPr>
              <w:t>disgyblion</w:t>
            </w:r>
            <w:r>
              <w:rPr>
                <w:szCs w:val="28"/>
              </w:rPr>
              <w:t xml:space="preserve"> gweithio allan</w:t>
            </w:r>
            <w:r w:rsidR="005027DC">
              <w:rPr>
                <w:szCs w:val="28"/>
              </w:rPr>
              <w:t xml:space="preserve"> </w:t>
            </w:r>
            <w:r w:rsidR="0070113B">
              <w:rPr>
                <w:szCs w:val="28"/>
              </w:rPr>
              <w:t xml:space="preserve"> beth yw’r map yn dangos, pwy bydd yn defnyddio’r map yma, pryd a pham byddant yn defnyddio’r map yma.</w:t>
            </w:r>
          </w:p>
          <w:p w14:paraId="72AB4D94" w14:textId="77777777" w:rsidR="006B6510" w:rsidRPr="00120A30" w:rsidRDefault="006B6510" w:rsidP="006B6510">
            <w:pPr>
              <w:jc w:val="center"/>
              <w:rPr>
                <w:sz w:val="28"/>
                <w:szCs w:val="28"/>
              </w:rPr>
            </w:pPr>
          </w:p>
          <w:p w14:paraId="1393187B" w14:textId="77777777" w:rsidR="00FC1B85" w:rsidRPr="00120A30" w:rsidRDefault="00FC1B85" w:rsidP="00FC1B85">
            <w:pPr>
              <w:rPr>
                <w:sz w:val="28"/>
                <w:szCs w:val="28"/>
              </w:rPr>
            </w:pPr>
          </w:p>
          <w:p w14:paraId="7F17A4E6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96B02C6" w14:textId="77777777" w:rsidR="006B6510" w:rsidRPr="003D3760" w:rsidRDefault="006B6510" w:rsidP="006B6510">
            <w:r w:rsidRPr="003D3760">
              <w:t>P</w:t>
            </w:r>
            <w:r>
              <w:t>wyntPwer</w:t>
            </w:r>
          </w:p>
          <w:p w14:paraId="5956288A" w14:textId="77777777" w:rsidR="006B6510" w:rsidRDefault="006B6510" w:rsidP="006B6510"/>
          <w:p w14:paraId="491DF6ED" w14:textId="595E2254" w:rsidR="00FC1B85" w:rsidRPr="00120A30" w:rsidRDefault="006B6510" w:rsidP="006B6510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>: Sicrhewch fod bagiau i ffwrdd o dan fyrddau</w:t>
            </w:r>
          </w:p>
        </w:tc>
      </w:tr>
      <w:tr w:rsidR="00FC1B85" w:rsidRPr="00120A30" w14:paraId="3E425A8C" w14:textId="77777777" w:rsidTr="00FC1B85">
        <w:trPr>
          <w:trHeight w:val="2043"/>
        </w:trPr>
        <w:tc>
          <w:tcPr>
            <w:tcW w:w="1377" w:type="dxa"/>
          </w:tcPr>
          <w:p w14:paraId="5F921DF8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0394A643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427965B4" w14:textId="0E6F34B9" w:rsidR="00FC1B85" w:rsidRPr="00D1401A" w:rsidRDefault="00FC1B85" w:rsidP="00FC1B8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4B468111" w14:textId="77777777" w:rsidR="006B6510" w:rsidRDefault="006B6510" w:rsidP="006B6510">
            <w:pPr>
              <w:rPr>
                <w:szCs w:val="28"/>
              </w:rPr>
            </w:pPr>
            <w:r w:rsidRPr="008F246E">
              <w:rPr>
                <w:szCs w:val="28"/>
              </w:rPr>
              <w:t xml:space="preserve">Cyflwyno nod y wers. </w:t>
            </w:r>
          </w:p>
          <w:p w14:paraId="1EBE8080" w14:textId="6B461EC2" w:rsidR="009A392B" w:rsidRDefault="009A392B" w:rsidP="009A392B">
            <w:pPr>
              <w:rPr>
                <w:szCs w:val="28"/>
              </w:rPr>
            </w:pPr>
            <w:r>
              <w:rPr>
                <w:szCs w:val="28"/>
              </w:rPr>
              <w:t xml:space="preserve">Tasg 1 </w:t>
            </w:r>
            <w:r w:rsidRPr="00FF5722">
              <w:rPr>
                <w:szCs w:val="28"/>
              </w:rPr>
              <w:sym w:font="Wingdings" w:char="F0E0"/>
            </w:r>
            <w:r w:rsidR="00433DC6">
              <w:rPr>
                <w:szCs w:val="28"/>
              </w:rPr>
              <w:t xml:space="preserve"> </w:t>
            </w:r>
            <w:r w:rsidR="0070113B">
              <w:rPr>
                <w:szCs w:val="28"/>
              </w:rPr>
              <w:t xml:space="preserve">Esboniwch y dasg – eglurwch bydd rhai gyda atebion gwahanol (gwahaniaethu oherwydd </w:t>
            </w:r>
            <w:r w:rsidR="007F25EC">
              <w:rPr>
                <w:szCs w:val="28"/>
              </w:rPr>
              <w:t>dydy</w:t>
            </w:r>
            <w:r w:rsidR="0070113B">
              <w:rPr>
                <w:szCs w:val="28"/>
              </w:rPr>
              <w:t xml:space="preserve"> blwyddyn 7 </w:t>
            </w:r>
            <w:r w:rsidR="007F25EC">
              <w:rPr>
                <w:szCs w:val="28"/>
              </w:rPr>
              <w:t>d</w:t>
            </w:r>
            <w:r w:rsidR="0070113B">
              <w:rPr>
                <w:szCs w:val="28"/>
              </w:rPr>
              <w:t>dim wedi cael eu setio)</w:t>
            </w:r>
            <w:r w:rsidR="0009338D">
              <w:rPr>
                <w:szCs w:val="28"/>
              </w:rPr>
              <w:t>.</w:t>
            </w:r>
            <w:r w:rsidR="00433DC6">
              <w:rPr>
                <w:szCs w:val="28"/>
              </w:rPr>
              <w:t xml:space="preserve"> </w:t>
            </w:r>
          </w:p>
          <w:p w14:paraId="0D54607B" w14:textId="08A49D4E" w:rsidR="009A392B" w:rsidRDefault="009A392B" w:rsidP="009A392B">
            <w:pPr>
              <w:rPr>
                <w:szCs w:val="28"/>
              </w:rPr>
            </w:pPr>
            <w:r>
              <w:rPr>
                <w:szCs w:val="28"/>
              </w:rPr>
              <w:t xml:space="preserve">Tasg 2 </w:t>
            </w:r>
            <w:r w:rsidRPr="007860C7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</w:t>
            </w:r>
            <w:r w:rsidR="00D622DD">
              <w:rPr>
                <w:szCs w:val="28"/>
              </w:rPr>
              <w:t xml:space="preserve"> Trafod </w:t>
            </w:r>
            <w:r w:rsidR="0070113B">
              <w:rPr>
                <w:szCs w:val="28"/>
              </w:rPr>
              <w:t xml:space="preserve">taflen iaith i sicrhau bod pawb yn deall y geirfa. </w:t>
            </w:r>
          </w:p>
          <w:p w14:paraId="6B42348E" w14:textId="7B7D3C21" w:rsidR="00433DC6" w:rsidRDefault="00433DC6" w:rsidP="00433DC6">
            <w:pPr>
              <w:rPr>
                <w:szCs w:val="28"/>
              </w:rPr>
            </w:pPr>
            <w:r>
              <w:rPr>
                <w:szCs w:val="28"/>
              </w:rPr>
              <w:t xml:space="preserve">Tasg </w:t>
            </w:r>
            <w:r w:rsidR="0070113B">
              <w:rPr>
                <w:szCs w:val="28"/>
              </w:rPr>
              <w:t>estyngedig</w:t>
            </w:r>
            <w:r>
              <w:rPr>
                <w:szCs w:val="28"/>
              </w:rPr>
              <w:t xml:space="preserve"> </w:t>
            </w:r>
            <w:r w:rsidRPr="003D4DC7">
              <w:rPr>
                <w:szCs w:val="28"/>
              </w:rPr>
              <w:sym w:font="Wingdings" w:char="F0E0"/>
            </w:r>
            <w:r>
              <w:rPr>
                <w:szCs w:val="28"/>
              </w:rPr>
              <w:t xml:space="preserve"> </w:t>
            </w:r>
            <w:r w:rsidR="0070113B">
              <w:rPr>
                <w:szCs w:val="28"/>
              </w:rPr>
              <w:t>labeliwch a lliwiwch map y byd</w:t>
            </w:r>
            <w:r>
              <w:rPr>
                <w:szCs w:val="28"/>
              </w:rPr>
              <w:t xml:space="preserve">. </w:t>
            </w:r>
          </w:p>
          <w:p w14:paraId="6DF658ED" w14:textId="77777777" w:rsidR="009A392B" w:rsidRDefault="009A392B" w:rsidP="006B6510">
            <w:pPr>
              <w:rPr>
                <w:szCs w:val="28"/>
              </w:rPr>
            </w:pPr>
          </w:p>
          <w:p w14:paraId="2DED98E1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FC1B85" w:rsidRPr="00120A30" w:rsidRDefault="00FC1B85" w:rsidP="008F5CA4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404C36E4" w14:textId="42CB9528" w:rsidR="00433DC6" w:rsidRDefault="00433DC6" w:rsidP="00433DC6">
            <w:r>
              <w:t xml:space="preserve">Tasg 1 </w:t>
            </w:r>
            <w:r>
              <w:sym w:font="Wingdings" w:char="F0E0"/>
            </w:r>
            <w:r>
              <w:t xml:space="preserve"> </w:t>
            </w:r>
            <w:r w:rsidR="00D622DD">
              <w:rPr>
                <w:szCs w:val="28"/>
              </w:rPr>
              <w:t xml:space="preserve"> Rhaid i’r disgyblion </w:t>
            </w:r>
            <w:r w:rsidR="0070113B">
              <w:rPr>
                <w:szCs w:val="28"/>
              </w:rPr>
              <w:t xml:space="preserve">defnyddio eu diagram venn a phopeth ni wedi trafod yn y dosbarth i ysgrifennu eu cymhariaeth rhwng y 2 mapiau. </w:t>
            </w:r>
          </w:p>
          <w:p w14:paraId="6F32319A" w14:textId="507F9B10" w:rsidR="00FC1B85" w:rsidRPr="00120A30" w:rsidRDefault="00433DC6" w:rsidP="0070113B">
            <w:pPr>
              <w:rPr>
                <w:sz w:val="28"/>
                <w:szCs w:val="28"/>
              </w:rPr>
            </w:pPr>
            <w:r>
              <w:t xml:space="preserve">Tasg </w:t>
            </w:r>
            <w:r w:rsidR="0070113B">
              <w:t xml:space="preserve">estyngedig </w:t>
            </w:r>
            <w:r w:rsidR="0070113B">
              <w:sym w:font="Wingdings" w:char="F0E0"/>
            </w:r>
            <w:r w:rsidR="0070113B">
              <w:t xml:space="preserve"> I’r rhai sydd yn gorffen yn gynnar byddant yn gallu labeli a lliwiwch map y byd</w:t>
            </w:r>
          </w:p>
        </w:tc>
        <w:tc>
          <w:tcPr>
            <w:tcW w:w="2903" w:type="dxa"/>
          </w:tcPr>
          <w:p w14:paraId="5635CD67" w14:textId="7EF534B7" w:rsidR="006B6510" w:rsidRPr="003D3760" w:rsidRDefault="006B6510" w:rsidP="006B6510">
            <w:r w:rsidRPr="003D3760">
              <w:t>P</w:t>
            </w:r>
            <w:r>
              <w:t>wyntPwer</w:t>
            </w:r>
            <w:r w:rsidR="00433DC6">
              <w:t xml:space="preserve">, </w:t>
            </w:r>
            <w:r w:rsidR="0070113B">
              <w:t>map y byd.</w:t>
            </w:r>
          </w:p>
          <w:p w14:paraId="6915D1FD" w14:textId="77777777" w:rsidR="006B6510" w:rsidRDefault="006B6510" w:rsidP="006B6510"/>
          <w:p w14:paraId="73A5E4AB" w14:textId="0525D47E" w:rsidR="00FC1B85" w:rsidRPr="00120A30" w:rsidRDefault="006B6510" w:rsidP="006B6510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>: Sicrhewch fod bagiau i ffwrdd o dan fyrddau</w:t>
            </w:r>
            <w:r>
              <w:t>.</w:t>
            </w:r>
          </w:p>
        </w:tc>
      </w:tr>
      <w:tr w:rsidR="00FC1B85" w:rsidRPr="00120A30" w14:paraId="78EBC3C5" w14:textId="77777777" w:rsidTr="00FC1B85">
        <w:trPr>
          <w:trHeight w:val="2051"/>
        </w:trPr>
        <w:tc>
          <w:tcPr>
            <w:tcW w:w="1377" w:type="dxa"/>
          </w:tcPr>
          <w:p w14:paraId="0152928B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57CC921F" w14:textId="77777777" w:rsidR="00FC1B85" w:rsidRPr="00120A30" w:rsidRDefault="00FC1B85" w:rsidP="00FC1B85">
            <w:pPr>
              <w:jc w:val="center"/>
              <w:rPr>
                <w:b/>
              </w:rPr>
            </w:pPr>
          </w:p>
          <w:p w14:paraId="3C7DFD5C" w14:textId="6ADADE8C" w:rsidR="00FC1B85" w:rsidRPr="00D1401A" w:rsidRDefault="00FC1B85" w:rsidP="00FC1B8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5725588B" w14:textId="460337E9" w:rsidR="008F5CA4" w:rsidRDefault="0070113B" w:rsidP="006B6510">
            <w:pPr>
              <w:rPr>
                <w:szCs w:val="28"/>
              </w:rPr>
            </w:pPr>
            <w:r>
              <w:rPr>
                <w:szCs w:val="28"/>
              </w:rPr>
              <w:t xml:space="preserve">Rhaid i’r disgyblion difalu enwau’r cyfandiroedd. </w:t>
            </w:r>
          </w:p>
          <w:p w14:paraId="6F8BDD9F" w14:textId="533FB923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63C20A15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EB8E50F" w14:textId="1DB25C49" w:rsidR="006B6510" w:rsidRDefault="0070113B" w:rsidP="006B6510">
            <w:r>
              <w:rPr>
                <w:szCs w:val="28"/>
              </w:rPr>
              <w:t>Rhaid i’r disgyblion difalu enwau’r cyfandiroedd.</w:t>
            </w:r>
          </w:p>
          <w:p w14:paraId="12553B39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A9B156F" w14:textId="137CF2D2" w:rsidR="00FC1B85" w:rsidRPr="003D3760" w:rsidRDefault="00FC1B85" w:rsidP="00FC1B85">
            <w:r w:rsidRPr="003D3760">
              <w:t>PowerPoint</w:t>
            </w:r>
            <w:r>
              <w:t xml:space="preserve">, </w:t>
            </w:r>
          </w:p>
          <w:p w14:paraId="2A92384A" w14:textId="77777777" w:rsidR="00FC1B85" w:rsidRDefault="00FC1B85" w:rsidP="00FC1B85"/>
          <w:p w14:paraId="08BDEAF7" w14:textId="46863730" w:rsidR="00FC1B85" w:rsidRPr="00120A30" w:rsidRDefault="00FC1B85" w:rsidP="00FC1B85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>: Sicrhewch fod bagiau i ffwrdd o dan fyrddau</w:t>
            </w:r>
            <w:r>
              <w:t>.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BBD4497" w:rsidR="00825827" w:rsidRPr="00120A30" w:rsidRDefault="0064426B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Roedd y plant yn ymateb i fy ngwestiynau ar lafar – yn dangos diddordeb yn y pwnc ond hefyd dealltwriaeth. Ar </w:t>
            </w:r>
            <w:r>
              <w:rPr>
                <w:rFonts w:cstheme="minorHAnsi"/>
                <w:sz w:val="20"/>
                <w:szCs w:val="20"/>
              </w:rPr>
              <w:t>ô</w:t>
            </w:r>
            <w:r>
              <w:rPr>
                <w:sz w:val="20"/>
                <w:szCs w:val="20"/>
              </w:rPr>
              <w:t xml:space="preserve">l fy esboniad dechreuodd y disgyblion y dasg gosodais – tasg ysgrifenedig yn cymharu map o’r byd a Chymru. </w:t>
            </w: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3871D8F3" w:rsidR="00825827" w:rsidRPr="00120A30" w:rsidRDefault="0064426B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Mae’r plant yn barod i symud ymlaen i’r sgiliau map nesaf sef cyfeiriadau’r cwmpawd. Byddent yn gallu defnyddio’r sgiliau map i helpu nhw ymestun ymhellach trwy ddefnyddio cyfeiriadau cwmpawd er mwyn esbonio lle mae llefydd. 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2A381B0E" w:rsidR="00825827" w:rsidRPr="00120A30" w:rsidRDefault="0064426B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Dechreuais y wers gyda tasg cychwynnol diddorol i gael sylw y plant. Defnyddiais amserydd ar y bwrdd er mwyn sicrhau roedd pawb yn gwybod faint o amser oedd ganddynt a chadw pawb ar dasg. </w:t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19395C55" w:rsidR="00825827" w:rsidRPr="00120A30" w:rsidRDefault="0064426B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Gan fod hyn yn dosbarth blwyddyn 7, dydy nhw ddim wedi cael ei setio felly ym mhob wers rhaid i mi gwahaniaethau llawer er mwyn sicrhau bod pawb yn deall. Byddaf wedi bod yn syniad da efallai i wahaniaethu’r taflen iaith oherwydd roedd rhai disgyblion yn cael trafferth mwy nag eraill. Tro nesaf byddaf yn sicrhau mae rhai disgyblion yn cael y cymorth ychwanegol e.e. rhoi strwythur mwy fanwl neu mwy o frawddegau cychwynnol iddyn nhw defnyddio.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6C70C" w14:textId="77777777" w:rsidR="003B625E" w:rsidRDefault="003B625E" w:rsidP="00B24C18">
      <w:r>
        <w:separator/>
      </w:r>
    </w:p>
  </w:endnote>
  <w:endnote w:type="continuationSeparator" w:id="0">
    <w:p w14:paraId="4D013A25" w14:textId="77777777" w:rsidR="003B625E" w:rsidRDefault="003B625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115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BDA93" w14:textId="77777777" w:rsidR="003B625E" w:rsidRDefault="003B625E" w:rsidP="00B24C18">
      <w:r>
        <w:separator/>
      </w:r>
    </w:p>
  </w:footnote>
  <w:footnote w:type="continuationSeparator" w:id="0">
    <w:p w14:paraId="194563B8" w14:textId="77777777" w:rsidR="003B625E" w:rsidRDefault="003B625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0746"/>
    <w:multiLevelType w:val="hybridMultilevel"/>
    <w:tmpl w:val="F678F80E"/>
    <w:lvl w:ilvl="0" w:tplc="FDA681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35A17"/>
    <w:multiLevelType w:val="hybridMultilevel"/>
    <w:tmpl w:val="471429C4"/>
    <w:lvl w:ilvl="0" w:tplc="54CC694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A01FC"/>
    <w:multiLevelType w:val="hybridMultilevel"/>
    <w:tmpl w:val="61509480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742623DC"/>
    <w:multiLevelType w:val="hybridMultilevel"/>
    <w:tmpl w:val="0574A234"/>
    <w:lvl w:ilvl="0" w:tplc="00E0DD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760E02"/>
    <w:multiLevelType w:val="hybridMultilevel"/>
    <w:tmpl w:val="7E7263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571D8"/>
    <w:rsid w:val="0006019B"/>
    <w:rsid w:val="00063D4A"/>
    <w:rsid w:val="0009338D"/>
    <w:rsid w:val="000973E5"/>
    <w:rsid w:val="000B6B62"/>
    <w:rsid w:val="000E5C05"/>
    <w:rsid w:val="00120A30"/>
    <w:rsid w:val="00140D3C"/>
    <w:rsid w:val="00167F75"/>
    <w:rsid w:val="001C6FF6"/>
    <w:rsid w:val="00236A00"/>
    <w:rsid w:val="002B2D5B"/>
    <w:rsid w:val="002F72F8"/>
    <w:rsid w:val="0031228F"/>
    <w:rsid w:val="00327443"/>
    <w:rsid w:val="003502C7"/>
    <w:rsid w:val="003770F9"/>
    <w:rsid w:val="003861C8"/>
    <w:rsid w:val="003A420D"/>
    <w:rsid w:val="003B005D"/>
    <w:rsid w:val="003B625E"/>
    <w:rsid w:val="0040291F"/>
    <w:rsid w:val="004267FB"/>
    <w:rsid w:val="00433DC6"/>
    <w:rsid w:val="0043540F"/>
    <w:rsid w:val="00467647"/>
    <w:rsid w:val="004847B6"/>
    <w:rsid w:val="004B73CD"/>
    <w:rsid w:val="004E1B77"/>
    <w:rsid w:val="005027DC"/>
    <w:rsid w:val="005404E0"/>
    <w:rsid w:val="005B7769"/>
    <w:rsid w:val="005E1C6C"/>
    <w:rsid w:val="005F078D"/>
    <w:rsid w:val="00610C4A"/>
    <w:rsid w:val="0064426B"/>
    <w:rsid w:val="00645E24"/>
    <w:rsid w:val="0066617E"/>
    <w:rsid w:val="006953EE"/>
    <w:rsid w:val="006B6510"/>
    <w:rsid w:val="006D26F5"/>
    <w:rsid w:val="006E32EF"/>
    <w:rsid w:val="0070113B"/>
    <w:rsid w:val="00713823"/>
    <w:rsid w:val="007B65F8"/>
    <w:rsid w:val="007F25EC"/>
    <w:rsid w:val="0081450C"/>
    <w:rsid w:val="00816DB9"/>
    <w:rsid w:val="00825827"/>
    <w:rsid w:val="00825DEF"/>
    <w:rsid w:val="00834E79"/>
    <w:rsid w:val="00896514"/>
    <w:rsid w:val="008B2B15"/>
    <w:rsid w:val="008F5CA4"/>
    <w:rsid w:val="009A03EA"/>
    <w:rsid w:val="009A392B"/>
    <w:rsid w:val="009C26DA"/>
    <w:rsid w:val="009D68DF"/>
    <w:rsid w:val="009D7C3C"/>
    <w:rsid w:val="00A46632"/>
    <w:rsid w:val="00A53AE4"/>
    <w:rsid w:val="00A55BD3"/>
    <w:rsid w:val="00A82242"/>
    <w:rsid w:val="00AA5380"/>
    <w:rsid w:val="00AF532A"/>
    <w:rsid w:val="00B02BEF"/>
    <w:rsid w:val="00B041C0"/>
    <w:rsid w:val="00B0430A"/>
    <w:rsid w:val="00B24C18"/>
    <w:rsid w:val="00B42125"/>
    <w:rsid w:val="00B85948"/>
    <w:rsid w:val="00BB40BA"/>
    <w:rsid w:val="00BC35BE"/>
    <w:rsid w:val="00BC5B39"/>
    <w:rsid w:val="00BE1152"/>
    <w:rsid w:val="00BF0305"/>
    <w:rsid w:val="00BF5170"/>
    <w:rsid w:val="00C35A9B"/>
    <w:rsid w:val="00C8398D"/>
    <w:rsid w:val="00D060A6"/>
    <w:rsid w:val="00D1401A"/>
    <w:rsid w:val="00D46A8E"/>
    <w:rsid w:val="00D622DD"/>
    <w:rsid w:val="00D91956"/>
    <w:rsid w:val="00D95BB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12DE3"/>
    <w:rsid w:val="00F636FF"/>
    <w:rsid w:val="00F707F4"/>
    <w:rsid w:val="00F8496A"/>
    <w:rsid w:val="00FB79B2"/>
    <w:rsid w:val="00FC132C"/>
    <w:rsid w:val="00FC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236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12</TotalTime>
  <Pages>5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Charlotte Doyle</cp:lastModifiedBy>
  <cp:revision>6</cp:revision>
  <dcterms:created xsi:type="dcterms:W3CDTF">2020-01-28T21:58:00Z</dcterms:created>
  <dcterms:modified xsi:type="dcterms:W3CDTF">2020-05-11T15:52:00Z</dcterms:modified>
</cp:coreProperties>
</file>