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8150DF" w:rsidP="008150DF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:rsidR="008150DF" w:rsidRDefault="008150DF" w:rsidP="008150DF">
            <w:pPr>
              <w:spacing w:before="120" w:after="120"/>
              <w:jc w:val="left"/>
            </w:pPr>
          </w:p>
        </w:tc>
      </w:tr>
      <w:tr w:rsidR="008150DF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:rsidR="008150DF" w:rsidRDefault="008150DF" w:rsidP="00A15F95">
            <w:pPr>
              <w:spacing w:after="120"/>
              <w:jc w:val="left"/>
            </w:pPr>
          </w:p>
        </w:tc>
      </w:tr>
      <w:tr w:rsidR="00454402" w:rsidTr="004257A5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320A85" w:rsidTr="004257A5">
        <w:tc>
          <w:tcPr>
            <w:tcW w:w="852" w:type="dxa"/>
          </w:tcPr>
          <w:p w:rsidR="00320A85" w:rsidRDefault="00320A85" w:rsidP="00320A85">
            <w:pPr>
              <w:spacing w:before="120" w:after="120"/>
            </w:pPr>
          </w:p>
        </w:tc>
        <w:tc>
          <w:tcPr>
            <w:tcW w:w="7146" w:type="dxa"/>
            <w:gridSpan w:val="5"/>
          </w:tcPr>
          <w:p w:rsidR="00320A85" w:rsidRPr="00320A85" w:rsidRDefault="00320A85" w:rsidP="00320A85">
            <w:pPr>
              <w:spacing w:before="120" w:after="120"/>
              <w:rPr>
                <w:b/>
                <w:i/>
              </w:rPr>
            </w:pPr>
            <w:r>
              <w:rPr>
                <w:b/>
                <w:i/>
              </w:rPr>
              <w:t>Complete the following activities as part of the Group Tutorial</w:t>
            </w:r>
          </w:p>
        </w:tc>
        <w:tc>
          <w:tcPr>
            <w:tcW w:w="689" w:type="dxa"/>
          </w:tcPr>
          <w:p w:rsidR="00320A85" w:rsidRPr="00454402" w:rsidRDefault="00320A85" w:rsidP="00320A85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320A85" w:rsidRDefault="00320A85" w:rsidP="00320A85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320A85" w:rsidRPr="00454402" w:rsidRDefault="00320A85" w:rsidP="00320A85">
            <w:pPr>
              <w:spacing w:before="120" w:after="120"/>
              <w:jc w:val="left"/>
            </w:pPr>
          </w:p>
        </w:tc>
      </w:tr>
    </w:tbl>
    <w:p w:rsidR="00320A85" w:rsidRDefault="00320A85"/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9213"/>
      </w:tblGrid>
      <w:tr w:rsidR="00320A85" w:rsidTr="00320A85">
        <w:tc>
          <w:tcPr>
            <w:tcW w:w="10065" w:type="dxa"/>
            <w:gridSpan w:val="2"/>
            <w:shd w:val="clear" w:color="auto" w:fill="D6E3BC" w:themeFill="accent3" w:themeFillTint="66"/>
          </w:tcPr>
          <w:p w:rsidR="00320A85" w:rsidRDefault="00320A85" w:rsidP="00320A85">
            <w:pPr>
              <w:spacing w:before="120" w:after="120"/>
              <w:rPr>
                <w:b/>
              </w:rPr>
            </w:pPr>
            <w:r>
              <w:rPr>
                <w:b/>
              </w:rPr>
              <w:t>Part 1: The Basics</w:t>
            </w:r>
          </w:p>
          <w:p w:rsidR="00320A85" w:rsidRPr="00320A85" w:rsidRDefault="00320A85" w:rsidP="00320A85">
            <w:pPr>
              <w:spacing w:before="120" w:after="120"/>
              <w:rPr>
                <w:b/>
                <w:i/>
              </w:rPr>
            </w:pPr>
            <w:r>
              <w:rPr>
                <w:b/>
                <w:i/>
              </w:rPr>
              <w:t>These are the things that you need to know about every assignment.</w:t>
            </w:r>
          </w:p>
        </w:tc>
      </w:tr>
      <w:tr w:rsidR="00320A85" w:rsidTr="00FA3545">
        <w:tc>
          <w:tcPr>
            <w:tcW w:w="852" w:type="dxa"/>
          </w:tcPr>
          <w:p w:rsidR="00320A85" w:rsidRPr="00454402" w:rsidRDefault="00320A85" w:rsidP="00454402">
            <w:pPr>
              <w:spacing w:before="120" w:after="120"/>
            </w:pPr>
            <w:r>
              <w:t>1</w:t>
            </w:r>
          </w:p>
        </w:tc>
        <w:tc>
          <w:tcPr>
            <w:tcW w:w="9213" w:type="dxa"/>
          </w:tcPr>
          <w:p w:rsidR="00320A85" w:rsidRPr="00454402" w:rsidRDefault="00320A85" w:rsidP="00454402">
            <w:pPr>
              <w:spacing w:before="120" w:after="120"/>
              <w:jc w:val="left"/>
            </w:pPr>
            <w:r>
              <w:t>Fill out the Module Code and Title above.</w:t>
            </w:r>
          </w:p>
        </w:tc>
      </w:tr>
      <w:tr w:rsidR="00320A85" w:rsidTr="00FD7571">
        <w:tc>
          <w:tcPr>
            <w:tcW w:w="852" w:type="dxa"/>
          </w:tcPr>
          <w:p w:rsidR="00320A85" w:rsidRDefault="00320A85" w:rsidP="00320A85">
            <w:pPr>
              <w:spacing w:before="120" w:after="120"/>
            </w:pPr>
            <w:r>
              <w:t>2</w:t>
            </w:r>
          </w:p>
        </w:tc>
        <w:tc>
          <w:tcPr>
            <w:tcW w:w="9213" w:type="dxa"/>
          </w:tcPr>
          <w:p w:rsidR="00320A85" w:rsidRPr="00320A85" w:rsidRDefault="00320A85" w:rsidP="00320A85">
            <w:pPr>
              <w:spacing w:before="120" w:after="120"/>
              <w:jc w:val="left"/>
            </w:pPr>
            <w:r w:rsidRPr="00320A85">
              <w:t>Whi</w:t>
            </w:r>
            <w:r>
              <w:t>ch Assignment Number is</w:t>
            </w:r>
            <w:r w:rsidRPr="00320A85">
              <w:t xml:space="preserve"> this?</w:t>
            </w:r>
          </w:p>
        </w:tc>
      </w:tr>
      <w:tr w:rsidR="00320A85" w:rsidTr="0046565E">
        <w:tc>
          <w:tcPr>
            <w:tcW w:w="852" w:type="dxa"/>
          </w:tcPr>
          <w:p w:rsidR="00320A85" w:rsidRPr="00454402" w:rsidRDefault="00320A85" w:rsidP="00320A85">
            <w:pPr>
              <w:spacing w:before="120" w:after="120"/>
            </w:pPr>
            <w:r>
              <w:t>3</w:t>
            </w:r>
          </w:p>
        </w:tc>
        <w:tc>
          <w:tcPr>
            <w:tcW w:w="9213" w:type="dxa"/>
          </w:tcPr>
          <w:p w:rsidR="00320A85" w:rsidRDefault="00320A85" w:rsidP="00320A85">
            <w:pPr>
              <w:spacing w:before="120" w:after="120"/>
              <w:jc w:val="left"/>
            </w:pPr>
            <w:r>
              <w:t>What is the assignment question?</w:t>
            </w:r>
          </w:p>
          <w:p w:rsidR="00320A85" w:rsidRDefault="00320A85" w:rsidP="00320A85">
            <w:pPr>
              <w:spacing w:before="120" w:after="120"/>
              <w:jc w:val="left"/>
            </w:pPr>
          </w:p>
          <w:p w:rsidR="00320A85" w:rsidRDefault="00320A85" w:rsidP="00320A85">
            <w:pPr>
              <w:spacing w:before="120" w:after="120"/>
              <w:jc w:val="left"/>
            </w:pPr>
          </w:p>
          <w:p w:rsidR="00320A85" w:rsidRPr="00320A85" w:rsidRDefault="00320A85" w:rsidP="00320A85">
            <w:pPr>
              <w:spacing w:before="120" w:after="120"/>
              <w:jc w:val="left"/>
            </w:pPr>
          </w:p>
        </w:tc>
      </w:tr>
      <w:tr w:rsidR="00320A85" w:rsidTr="00E144C1">
        <w:tc>
          <w:tcPr>
            <w:tcW w:w="852" w:type="dxa"/>
          </w:tcPr>
          <w:p w:rsidR="00320A85" w:rsidRPr="00454402" w:rsidRDefault="00320A85" w:rsidP="00320A85">
            <w:pPr>
              <w:spacing w:before="120" w:after="120"/>
            </w:pPr>
            <w:r>
              <w:t>4</w:t>
            </w:r>
          </w:p>
        </w:tc>
        <w:tc>
          <w:tcPr>
            <w:tcW w:w="9213" w:type="dxa"/>
          </w:tcPr>
          <w:p w:rsidR="00320A85" w:rsidRPr="00320A85" w:rsidRDefault="00320A85" w:rsidP="00320A85">
            <w:pPr>
              <w:spacing w:before="120" w:after="120"/>
              <w:jc w:val="left"/>
            </w:pPr>
            <w:r>
              <w:t>What is the word count?</w:t>
            </w:r>
          </w:p>
        </w:tc>
      </w:tr>
      <w:tr w:rsidR="00320A85" w:rsidTr="00ED46C1">
        <w:tc>
          <w:tcPr>
            <w:tcW w:w="852" w:type="dxa"/>
          </w:tcPr>
          <w:p w:rsidR="00320A85" w:rsidRPr="00454402" w:rsidRDefault="00320A85" w:rsidP="00320A85">
            <w:pPr>
              <w:spacing w:before="120" w:after="120"/>
            </w:pPr>
            <w:r>
              <w:t>5</w:t>
            </w:r>
          </w:p>
        </w:tc>
        <w:tc>
          <w:tcPr>
            <w:tcW w:w="9213" w:type="dxa"/>
          </w:tcPr>
          <w:p w:rsidR="00320A85" w:rsidRPr="00320A85" w:rsidRDefault="00320A85" w:rsidP="00320A85">
            <w:pPr>
              <w:spacing w:before="120" w:after="120"/>
              <w:jc w:val="left"/>
            </w:pPr>
            <w:r>
              <w:t>When is it due to be handed in?</w:t>
            </w:r>
          </w:p>
        </w:tc>
      </w:tr>
      <w:tr w:rsidR="00320A85" w:rsidTr="00EC5A99">
        <w:tc>
          <w:tcPr>
            <w:tcW w:w="852" w:type="dxa"/>
          </w:tcPr>
          <w:p w:rsidR="00320A85" w:rsidRPr="00454402" w:rsidRDefault="00320A85" w:rsidP="00320A85">
            <w:pPr>
              <w:spacing w:before="120" w:after="120"/>
            </w:pPr>
            <w:r>
              <w:t>6</w:t>
            </w:r>
          </w:p>
        </w:tc>
        <w:tc>
          <w:tcPr>
            <w:tcW w:w="9213" w:type="dxa"/>
          </w:tcPr>
          <w:p w:rsidR="00320A85" w:rsidRPr="00320A85" w:rsidRDefault="00320A85" w:rsidP="00320A85">
            <w:pPr>
              <w:spacing w:before="120" w:after="120"/>
              <w:jc w:val="left"/>
            </w:pPr>
            <w:r>
              <w:t>What time does it need to be handed in by?</w:t>
            </w:r>
          </w:p>
        </w:tc>
      </w:tr>
      <w:tr w:rsidR="00320A85" w:rsidTr="007279A1">
        <w:tc>
          <w:tcPr>
            <w:tcW w:w="852" w:type="dxa"/>
          </w:tcPr>
          <w:p w:rsidR="00320A85" w:rsidRPr="00454402" w:rsidRDefault="00320A85" w:rsidP="00320A85">
            <w:pPr>
              <w:spacing w:before="120" w:after="120"/>
            </w:pPr>
            <w:r>
              <w:t>7</w:t>
            </w:r>
          </w:p>
        </w:tc>
        <w:tc>
          <w:tcPr>
            <w:tcW w:w="9213" w:type="dxa"/>
          </w:tcPr>
          <w:p w:rsidR="00320A85" w:rsidRPr="00320A85" w:rsidRDefault="00320A85" w:rsidP="00320A85">
            <w:pPr>
              <w:spacing w:before="120" w:after="120"/>
              <w:jc w:val="left"/>
            </w:pPr>
            <w:r>
              <w:t>What type of assignment is it?</w:t>
            </w:r>
          </w:p>
        </w:tc>
      </w:tr>
    </w:tbl>
    <w:p w:rsidR="00320A85" w:rsidRDefault="00320A85"/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9213"/>
      </w:tblGrid>
      <w:tr w:rsidR="00FF7DA7" w:rsidRPr="00320A85" w:rsidTr="00B97E5B">
        <w:tc>
          <w:tcPr>
            <w:tcW w:w="10065" w:type="dxa"/>
            <w:gridSpan w:val="2"/>
            <w:shd w:val="clear" w:color="auto" w:fill="D6E3BC" w:themeFill="accent3" w:themeFillTint="66"/>
          </w:tcPr>
          <w:p w:rsidR="00FF7DA7" w:rsidRPr="00FF7DA7" w:rsidRDefault="00FF7DA7" w:rsidP="00FF7DA7">
            <w:pPr>
              <w:spacing w:before="120" w:after="120"/>
              <w:rPr>
                <w:b/>
              </w:rPr>
            </w:pPr>
            <w:r>
              <w:rPr>
                <w:b/>
              </w:rPr>
              <w:t>Part 2: Getting to Grips with the Question</w:t>
            </w:r>
            <w:r>
              <w:rPr>
                <w:b/>
                <w:i/>
              </w:rPr>
              <w:t>.</w:t>
            </w:r>
          </w:p>
        </w:tc>
      </w:tr>
      <w:tr w:rsidR="00FF7DA7" w:rsidRPr="00454402" w:rsidTr="00B97E5B">
        <w:tc>
          <w:tcPr>
            <w:tcW w:w="852" w:type="dxa"/>
          </w:tcPr>
          <w:p w:rsidR="00FF7DA7" w:rsidRPr="00454402" w:rsidRDefault="00FF7DA7" w:rsidP="00B97E5B">
            <w:pPr>
              <w:spacing w:before="120" w:after="120"/>
            </w:pPr>
            <w:r>
              <w:t>8</w:t>
            </w:r>
          </w:p>
        </w:tc>
        <w:tc>
          <w:tcPr>
            <w:tcW w:w="9213" w:type="dxa"/>
          </w:tcPr>
          <w:p w:rsidR="00FF7DA7" w:rsidRDefault="00FF7DA7" w:rsidP="00B97E5B">
            <w:pPr>
              <w:spacing w:before="120" w:after="120"/>
              <w:jc w:val="left"/>
            </w:pPr>
            <w:r>
              <w:t>Which do you think are the key words in this assignment?</w:t>
            </w:r>
          </w:p>
          <w:p w:rsidR="00FF7DA7" w:rsidRDefault="00FF7DA7" w:rsidP="00B97E5B">
            <w:pPr>
              <w:spacing w:before="120" w:after="120"/>
              <w:jc w:val="left"/>
            </w:pPr>
          </w:p>
          <w:p w:rsidR="00FF7DA7" w:rsidRPr="00454402" w:rsidRDefault="00FF7DA7" w:rsidP="00B97E5B">
            <w:pPr>
              <w:spacing w:before="120" w:after="120"/>
              <w:jc w:val="left"/>
            </w:pPr>
          </w:p>
        </w:tc>
      </w:tr>
      <w:tr w:rsidR="00FF7DA7" w:rsidRPr="00320A85" w:rsidTr="00B97E5B">
        <w:tc>
          <w:tcPr>
            <w:tcW w:w="852" w:type="dxa"/>
          </w:tcPr>
          <w:p w:rsidR="00FF7DA7" w:rsidRDefault="00FF7DA7" w:rsidP="00B97E5B">
            <w:pPr>
              <w:spacing w:before="120" w:after="120"/>
            </w:pPr>
            <w:r>
              <w:t>9</w:t>
            </w:r>
          </w:p>
        </w:tc>
        <w:tc>
          <w:tcPr>
            <w:tcW w:w="9213" w:type="dxa"/>
          </w:tcPr>
          <w:p w:rsidR="00FF7DA7" w:rsidRDefault="00FF7DA7" w:rsidP="00B97E5B">
            <w:pPr>
              <w:spacing w:before="120" w:after="120"/>
              <w:jc w:val="left"/>
            </w:pPr>
            <w:r>
              <w:t xml:space="preserve">What do you </w:t>
            </w:r>
            <w:r>
              <w:rPr>
                <w:u w:val="single"/>
              </w:rPr>
              <w:t>have to do</w:t>
            </w:r>
            <w:r>
              <w:t xml:space="preserve"> in order to meet this assignment brief?</w:t>
            </w:r>
          </w:p>
          <w:p w:rsidR="00FF7DA7" w:rsidRDefault="00FF7DA7" w:rsidP="00B97E5B">
            <w:pPr>
              <w:spacing w:before="120" w:after="120"/>
              <w:jc w:val="left"/>
            </w:pPr>
          </w:p>
          <w:p w:rsidR="00FF7DA7" w:rsidRDefault="00FF7DA7" w:rsidP="00B97E5B">
            <w:pPr>
              <w:spacing w:before="120" w:after="120"/>
              <w:jc w:val="left"/>
            </w:pPr>
          </w:p>
          <w:p w:rsidR="00FF7DA7" w:rsidRPr="00FF7DA7" w:rsidRDefault="00FF7DA7" w:rsidP="00B97E5B">
            <w:pPr>
              <w:spacing w:before="120" w:after="120"/>
              <w:jc w:val="left"/>
            </w:pPr>
          </w:p>
        </w:tc>
      </w:tr>
    </w:tbl>
    <w:p w:rsidR="00AF00D7" w:rsidRDefault="00FF7DA7" w:rsidP="00FF7DA7">
      <w:pPr>
        <w:jc w:val="right"/>
        <w:rPr>
          <w:b/>
        </w:rPr>
      </w:pPr>
      <w:r w:rsidRPr="00FF7DA7">
        <w:rPr>
          <w:b/>
        </w:rPr>
        <w:t>P.T.O.</w:t>
      </w:r>
    </w:p>
    <w:p w:rsidR="00FF7DA7" w:rsidRDefault="00FF7DA7" w:rsidP="00FF7DA7">
      <w:pPr>
        <w:jc w:val="right"/>
        <w:rPr>
          <w:b/>
        </w:rPr>
      </w:pPr>
    </w:p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9213"/>
      </w:tblGrid>
      <w:tr w:rsidR="00FF7DA7" w:rsidRPr="00FF7DA7" w:rsidTr="00B97E5B">
        <w:tc>
          <w:tcPr>
            <w:tcW w:w="10065" w:type="dxa"/>
            <w:gridSpan w:val="2"/>
            <w:shd w:val="clear" w:color="auto" w:fill="D6E3BC" w:themeFill="accent3" w:themeFillTint="66"/>
          </w:tcPr>
          <w:p w:rsidR="00FF7DA7" w:rsidRPr="00FF7DA7" w:rsidRDefault="00FF7DA7" w:rsidP="00B97E5B">
            <w:pPr>
              <w:spacing w:before="120" w:after="120"/>
              <w:rPr>
                <w:b/>
              </w:rPr>
            </w:pPr>
            <w:r>
              <w:rPr>
                <w:b/>
              </w:rPr>
              <w:lastRenderedPageBreak/>
              <w:t>Part 2: Getting to Grips with the Question</w:t>
            </w:r>
            <w:r>
              <w:rPr>
                <w:b/>
                <w:i/>
              </w:rPr>
              <w:t>. (continued)</w:t>
            </w:r>
          </w:p>
        </w:tc>
      </w:tr>
      <w:tr w:rsidR="00FF7DA7" w:rsidRPr="00454402" w:rsidTr="00B97E5B">
        <w:tc>
          <w:tcPr>
            <w:tcW w:w="852" w:type="dxa"/>
          </w:tcPr>
          <w:p w:rsidR="00FF7DA7" w:rsidRPr="00454402" w:rsidRDefault="00FF7DA7" w:rsidP="00B97E5B">
            <w:pPr>
              <w:spacing w:before="120" w:after="120"/>
            </w:pPr>
            <w:r>
              <w:t>10</w:t>
            </w:r>
          </w:p>
        </w:tc>
        <w:tc>
          <w:tcPr>
            <w:tcW w:w="9213" w:type="dxa"/>
          </w:tcPr>
          <w:p w:rsidR="00FF7DA7" w:rsidRDefault="00FF7DA7" w:rsidP="00B97E5B">
            <w:pPr>
              <w:spacing w:before="120" w:after="120"/>
              <w:jc w:val="left"/>
            </w:pPr>
            <w:r>
              <w:t>What are the words or concepts that you have to check the meaning of?</w:t>
            </w:r>
          </w:p>
          <w:p w:rsidR="00FF7DA7" w:rsidRDefault="00FF7DA7" w:rsidP="00B97E5B">
            <w:pPr>
              <w:spacing w:before="120" w:after="120"/>
              <w:jc w:val="left"/>
            </w:pPr>
          </w:p>
          <w:p w:rsidR="00FF7DA7" w:rsidRDefault="00FF7DA7" w:rsidP="00B97E5B">
            <w:pPr>
              <w:spacing w:before="120" w:after="120"/>
              <w:jc w:val="left"/>
            </w:pPr>
          </w:p>
          <w:p w:rsidR="00321DD8" w:rsidRDefault="00321DD8" w:rsidP="00B97E5B">
            <w:pPr>
              <w:spacing w:before="120" w:after="120"/>
              <w:jc w:val="left"/>
            </w:pPr>
          </w:p>
          <w:p w:rsidR="00321DD8" w:rsidRDefault="00321DD8" w:rsidP="00B97E5B">
            <w:pPr>
              <w:spacing w:before="120" w:after="120"/>
              <w:jc w:val="left"/>
            </w:pPr>
          </w:p>
          <w:p w:rsidR="00321DD8" w:rsidRDefault="00321DD8" w:rsidP="00B97E5B">
            <w:pPr>
              <w:spacing w:before="120" w:after="120"/>
              <w:jc w:val="left"/>
            </w:pPr>
          </w:p>
          <w:p w:rsidR="00321DD8" w:rsidRDefault="00321DD8" w:rsidP="00B97E5B">
            <w:pPr>
              <w:spacing w:before="120" w:after="120"/>
              <w:jc w:val="left"/>
            </w:pPr>
          </w:p>
          <w:p w:rsidR="00321DD8" w:rsidRDefault="00321DD8" w:rsidP="00B97E5B">
            <w:pPr>
              <w:spacing w:before="120" w:after="120"/>
              <w:jc w:val="left"/>
            </w:pPr>
            <w:bookmarkStart w:id="0" w:name="_GoBack"/>
            <w:bookmarkEnd w:id="0"/>
          </w:p>
          <w:p w:rsidR="00FF7DA7" w:rsidRPr="00454402" w:rsidRDefault="00FF7DA7" w:rsidP="00B97E5B">
            <w:pPr>
              <w:spacing w:before="120" w:after="120"/>
              <w:jc w:val="left"/>
            </w:pPr>
          </w:p>
        </w:tc>
      </w:tr>
    </w:tbl>
    <w:p w:rsidR="00FF7DA7" w:rsidRDefault="00FF7DA7" w:rsidP="00FF7DA7">
      <w:pPr>
        <w:jc w:val="left"/>
      </w:pPr>
    </w:p>
    <w:p w:rsidR="00FF7DA7" w:rsidRPr="00FF7DA7" w:rsidRDefault="00FF7DA7" w:rsidP="00FF7DA7">
      <w:pPr>
        <w:jc w:val="left"/>
      </w:pPr>
    </w:p>
    <w:sectPr w:rsidR="00FF7DA7" w:rsidRPr="00FF7DA7" w:rsidSect="00320A85">
      <w:headerReference w:type="default" r:id="rId7"/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A85" w:rsidRDefault="00320A85" w:rsidP="008150DF">
      <w:pPr>
        <w:spacing w:before="0"/>
      </w:pPr>
      <w:r>
        <w:separator/>
      </w:r>
    </w:p>
  </w:endnote>
  <w:endnote w:type="continuationSeparator" w:id="0">
    <w:p w:rsidR="00320A85" w:rsidRDefault="00320A85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A85" w:rsidRDefault="00320A85" w:rsidP="008150DF">
      <w:pPr>
        <w:spacing w:before="0"/>
      </w:pPr>
      <w:r>
        <w:separator/>
      </w:r>
    </w:p>
  </w:footnote>
  <w:footnote w:type="continuationSeparator" w:id="0">
    <w:p w:rsidR="00320A85" w:rsidRDefault="00320A85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  <w:r w:rsidR="00320A85">
      <w:rPr>
        <w:sz w:val="32"/>
        <w:szCs w:val="32"/>
      </w:rPr>
      <w:t xml:space="preserve"> – Preparing for your Assignment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A85"/>
    <w:rsid w:val="001D41DC"/>
    <w:rsid w:val="00320A85"/>
    <w:rsid w:val="00321DD8"/>
    <w:rsid w:val="003F568A"/>
    <w:rsid w:val="004257A5"/>
    <w:rsid w:val="00454402"/>
    <w:rsid w:val="005905D1"/>
    <w:rsid w:val="008150DF"/>
    <w:rsid w:val="00A15F95"/>
    <w:rsid w:val="00AF00D7"/>
    <w:rsid w:val="00CF0FA8"/>
    <w:rsid w:val="00D5353F"/>
    <w:rsid w:val="00EA6AA4"/>
    <w:rsid w:val="00EC4E49"/>
    <w:rsid w:val="00FE26B5"/>
    <w:rsid w:val="00FF7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3A31A"/>
  <w15:docId w15:val="{CBCBC321-752B-4714-8CF3-89923240B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1</TotalTime>
  <Pages>2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2018-02-05T12:22:00Z</cp:lastPrinted>
  <dcterms:created xsi:type="dcterms:W3CDTF">2020-11-30T10:24:00Z</dcterms:created>
  <dcterms:modified xsi:type="dcterms:W3CDTF">2020-11-30T10:24:00Z</dcterms:modified>
</cp:coreProperties>
</file>