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29D08" w14:textId="77777777" w:rsidR="00FD6A64" w:rsidRDefault="00FD6A64" w:rsidP="009A71B2">
      <w:pPr>
        <w:rPr>
          <w:noProof/>
          <w:sz w:val="16"/>
          <w:szCs w:val="16"/>
        </w:rPr>
      </w:pPr>
    </w:p>
    <w:p w14:paraId="3329DE46" w14:textId="77777777" w:rsidR="00FD6A64" w:rsidRDefault="00FD6A64" w:rsidP="009A71B2">
      <w:pPr>
        <w:rPr>
          <w:noProof/>
          <w:sz w:val="16"/>
          <w:szCs w:val="16"/>
        </w:rPr>
      </w:pPr>
    </w:p>
    <w:p w14:paraId="1DAECF5B" w14:textId="77777777" w:rsidR="00FD6A64" w:rsidRDefault="00FD6A64" w:rsidP="009A71B2">
      <w:pPr>
        <w:rPr>
          <w:noProof/>
          <w:sz w:val="16"/>
          <w:szCs w:val="16"/>
        </w:rPr>
      </w:pPr>
    </w:p>
    <w:p w14:paraId="1EC7EF94" w14:textId="77777777" w:rsidR="00D155D6" w:rsidRDefault="00B76A12" w:rsidP="00B76A12">
      <w:pPr>
        <w:jc w:val="both"/>
        <w:rPr>
          <w:rFonts w:ascii="Arial" w:hAnsi="Arial" w:cs="Arial"/>
          <w:noProof/>
          <w:sz w:val="52"/>
          <w:szCs w:val="52"/>
        </w:rPr>
      </w:pPr>
      <w:r>
        <w:rPr>
          <w:rFonts w:ascii="Arial" w:hAnsi="Arial" w:cs="Arial"/>
          <w:noProof/>
          <w:sz w:val="52"/>
          <w:szCs w:val="52"/>
        </w:rPr>
        <w:t xml:space="preserve">                                      </w:t>
      </w:r>
    </w:p>
    <w:p w14:paraId="3ED15AF3" w14:textId="77777777" w:rsidR="00D155D6" w:rsidRDefault="00D155D6" w:rsidP="00B76A12">
      <w:pPr>
        <w:jc w:val="both"/>
        <w:rPr>
          <w:rFonts w:ascii="Arial" w:hAnsi="Arial" w:cs="Arial"/>
          <w:noProof/>
          <w:sz w:val="52"/>
          <w:szCs w:val="52"/>
        </w:rPr>
      </w:pPr>
    </w:p>
    <w:p w14:paraId="54312AF3" w14:textId="77777777" w:rsidR="00D155D6" w:rsidRDefault="00D155D6" w:rsidP="00B76A12">
      <w:pPr>
        <w:jc w:val="both"/>
        <w:rPr>
          <w:rFonts w:ascii="Arial" w:hAnsi="Arial" w:cs="Arial"/>
          <w:noProof/>
          <w:sz w:val="52"/>
          <w:szCs w:val="52"/>
        </w:rPr>
      </w:pPr>
    </w:p>
    <w:p w14:paraId="088E4B55" w14:textId="35957631" w:rsidR="00D155D6" w:rsidRPr="006F767C" w:rsidRDefault="006F767C" w:rsidP="006F767C">
      <w:pPr>
        <w:rPr>
          <w:rFonts w:ascii="Arial" w:hAnsi="Arial" w:cs="Arial"/>
          <w:noProof/>
          <w:sz w:val="52"/>
          <w:szCs w:val="52"/>
        </w:rPr>
      </w:pPr>
      <w:r w:rsidRPr="006F767C">
        <w:rPr>
          <w:rFonts w:ascii="Arial" w:hAnsi="Arial" w:cs="Arial"/>
          <w:color w:val="000000" w:themeColor="text1"/>
          <w:sz w:val="52"/>
          <w:szCs w:val="52"/>
        </w:rPr>
        <w:t>Changemakers: Creativity and Value Creation</w:t>
      </w:r>
    </w:p>
    <w:p w14:paraId="00D3071E" w14:textId="77777777" w:rsidR="00D75F68" w:rsidRDefault="00D75F68" w:rsidP="00D75F68">
      <w:pPr>
        <w:spacing w:before="150" w:after="150"/>
        <w:outlineLvl w:val="2"/>
        <w:rPr>
          <w:rFonts w:eastAsia="Times New Roman" w:cstheme="minorHAnsi"/>
          <w:bCs/>
          <w:color w:val="000000"/>
          <w:sz w:val="40"/>
          <w:szCs w:val="40"/>
          <w:lang w:eastAsia="en-GB"/>
        </w:rPr>
      </w:pPr>
    </w:p>
    <w:p w14:paraId="3AC4C9D0" w14:textId="77777777" w:rsidR="00D75F68" w:rsidRDefault="00D75F68" w:rsidP="00D75F68">
      <w:pPr>
        <w:spacing w:before="150" w:after="150"/>
        <w:outlineLvl w:val="2"/>
        <w:rPr>
          <w:rFonts w:eastAsia="Times New Roman" w:cstheme="minorHAnsi"/>
          <w:bCs/>
          <w:color w:val="000000"/>
          <w:sz w:val="40"/>
          <w:szCs w:val="40"/>
          <w:lang w:eastAsia="en-GB"/>
        </w:rPr>
      </w:pPr>
    </w:p>
    <w:p w14:paraId="2A7F0815" w14:textId="77777777" w:rsidR="00D75F68" w:rsidRPr="00D75F68" w:rsidRDefault="00D75F68" w:rsidP="00D75F68">
      <w:pPr>
        <w:spacing w:before="150" w:after="150"/>
        <w:outlineLvl w:val="2"/>
        <w:rPr>
          <w:rFonts w:ascii="Arial" w:eastAsia="Times New Roman" w:hAnsi="Arial" w:cs="Arial"/>
          <w:bCs/>
          <w:color w:val="000000" w:themeColor="text1"/>
          <w:sz w:val="36"/>
          <w:szCs w:val="36"/>
          <w:lang w:eastAsia="en-GB"/>
        </w:rPr>
      </w:pPr>
      <w:r w:rsidRPr="00D75F68">
        <w:rPr>
          <w:rFonts w:ascii="Arial" w:eastAsia="Times New Roman" w:hAnsi="Arial" w:cs="Arial"/>
          <w:bCs/>
          <w:color w:val="000000" w:themeColor="text1"/>
          <w:sz w:val="36"/>
          <w:szCs w:val="36"/>
          <w:lang w:eastAsia="en-GB"/>
        </w:rPr>
        <w:t>Name: Adam Sadiq</w:t>
      </w:r>
    </w:p>
    <w:p w14:paraId="6665D290" w14:textId="77777777" w:rsidR="00D75F68" w:rsidRPr="00D75F68" w:rsidRDefault="00D75F68" w:rsidP="00D75F68">
      <w:pPr>
        <w:spacing w:before="150" w:after="150"/>
        <w:outlineLvl w:val="2"/>
        <w:rPr>
          <w:rFonts w:ascii="Arial" w:eastAsia="Times New Roman" w:hAnsi="Arial" w:cs="Arial"/>
          <w:bCs/>
          <w:color w:val="000000" w:themeColor="text1"/>
          <w:sz w:val="36"/>
          <w:szCs w:val="36"/>
          <w:lang w:eastAsia="en-GB"/>
        </w:rPr>
      </w:pPr>
      <w:r w:rsidRPr="00D75F68">
        <w:rPr>
          <w:rFonts w:ascii="Arial" w:eastAsia="Times New Roman" w:hAnsi="Arial" w:cs="Arial"/>
          <w:bCs/>
          <w:color w:val="000000" w:themeColor="text1"/>
          <w:sz w:val="36"/>
          <w:szCs w:val="36"/>
          <w:lang w:eastAsia="en-GB"/>
        </w:rPr>
        <w:t>Student number: 1912209</w:t>
      </w:r>
    </w:p>
    <w:p w14:paraId="6B4BBC58" w14:textId="636D4247" w:rsidR="00D75F68" w:rsidRPr="00D75F68" w:rsidRDefault="00D75F68" w:rsidP="00D75F68">
      <w:pPr>
        <w:spacing w:before="150" w:after="150"/>
        <w:outlineLvl w:val="2"/>
        <w:rPr>
          <w:rFonts w:ascii="Arial" w:hAnsi="Arial" w:cs="Arial"/>
          <w:color w:val="000000" w:themeColor="text1"/>
          <w:sz w:val="36"/>
          <w:szCs w:val="36"/>
        </w:rPr>
      </w:pPr>
      <w:r w:rsidRPr="00D75F68">
        <w:rPr>
          <w:rFonts w:ascii="Arial" w:eastAsia="Times New Roman" w:hAnsi="Arial" w:cs="Arial"/>
          <w:bCs/>
          <w:color w:val="000000" w:themeColor="text1"/>
          <w:sz w:val="36"/>
          <w:szCs w:val="36"/>
          <w:lang w:eastAsia="en-GB"/>
        </w:rPr>
        <w:t>Module code:</w:t>
      </w:r>
      <w:r w:rsidRPr="00D75F68">
        <w:rPr>
          <w:rFonts w:ascii="Arial" w:hAnsi="Arial" w:cs="Arial"/>
          <w:color w:val="000000" w:themeColor="text1"/>
          <w:sz w:val="36"/>
          <w:szCs w:val="36"/>
        </w:rPr>
        <w:t xml:space="preserve"> </w:t>
      </w:r>
      <w:r w:rsidR="0015429E" w:rsidRPr="0015429E">
        <w:rPr>
          <w:rFonts w:ascii="Arial" w:hAnsi="Arial" w:cs="Arial"/>
          <w:color w:val="000000" w:themeColor="text1"/>
        </w:rPr>
        <w:t>BMHP5014_BIRM</w:t>
      </w:r>
    </w:p>
    <w:p w14:paraId="53857A99" w14:textId="3D3AC331" w:rsidR="00D75F68" w:rsidRPr="00D75F68" w:rsidRDefault="00D75F68" w:rsidP="00D75F68">
      <w:pPr>
        <w:spacing w:before="150" w:after="150"/>
        <w:outlineLvl w:val="2"/>
        <w:rPr>
          <w:rFonts w:ascii="Arial" w:eastAsia="Times New Roman" w:hAnsi="Arial" w:cs="Arial"/>
          <w:bCs/>
          <w:color w:val="000000" w:themeColor="text1"/>
          <w:sz w:val="36"/>
          <w:szCs w:val="36"/>
          <w:lang w:eastAsia="en-GB"/>
        </w:rPr>
      </w:pPr>
      <w:r w:rsidRPr="00D75F68">
        <w:rPr>
          <w:rFonts w:ascii="Arial" w:hAnsi="Arial" w:cs="Arial"/>
          <w:color w:val="000000" w:themeColor="text1"/>
          <w:sz w:val="36"/>
          <w:szCs w:val="36"/>
        </w:rPr>
        <w:t xml:space="preserve">Lecture’s name: </w:t>
      </w:r>
      <w:r w:rsidR="00C67E08" w:rsidRPr="00C67E08">
        <w:rPr>
          <w:rFonts w:ascii="Arial" w:hAnsi="Arial" w:cs="Arial"/>
          <w:color w:val="000000" w:themeColor="text1"/>
        </w:rPr>
        <w:t xml:space="preserve">Dr </w:t>
      </w:r>
      <w:proofErr w:type="spellStart"/>
      <w:r w:rsidR="00C67E08" w:rsidRPr="00C67E08">
        <w:rPr>
          <w:rFonts w:ascii="Arial" w:hAnsi="Arial" w:cs="Arial"/>
          <w:color w:val="000000" w:themeColor="text1"/>
        </w:rPr>
        <w:t>Azora</w:t>
      </w:r>
      <w:proofErr w:type="spellEnd"/>
      <w:r w:rsidR="00C67E08" w:rsidRPr="00C67E08">
        <w:rPr>
          <w:rFonts w:ascii="Arial" w:hAnsi="Arial" w:cs="Arial"/>
          <w:color w:val="000000" w:themeColor="text1"/>
        </w:rPr>
        <w:t xml:space="preserve"> Hurd</w:t>
      </w:r>
    </w:p>
    <w:p w14:paraId="42BD1886" w14:textId="45AE531C" w:rsidR="00D75F68" w:rsidRPr="00D349D9" w:rsidRDefault="00D75F68" w:rsidP="00D75F68">
      <w:pPr>
        <w:spacing w:before="150" w:after="150"/>
        <w:outlineLvl w:val="2"/>
        <w:rPr>
          <w:rFonts w:ascii="Arial" w:hAnsi="Arial" w:cs="Arial"/>
          <w:color w:val="000000" w:themeColor="text1"/>
        </w:rPr>
      </w:pPr>
      <w:r w:rsidRPr="00D75F68">
        <w:rPr>
          <w:rFonts w:ascii="Arial" w:hAnsi="Arial" w:cs="Arial"/>
          <w:color w:val="000000" w:themeColor="text1"/>
          <w:sz w:val="36"/>
          <w:szCs w:val="36"/>
        </w:rPr>
        <w:t>Assignment Title</w:t>
      </w:r>
      <w:r w:rsidRPr="00D349D9">
        <w:rPr>
          <w:rFonts w:ascii="Arial" w:hAnsi="Arial" w:cs="Arial"/>
          <w:color w:val="000000" w:themeColor="text1"/>
        </w:rPr>
        <w:t xml:space="preserve">: </w:t>
      </w:r>
      <w:r w:rsidR="00D349D9" w:rsidRPr="00D349D9">
        <w:rPr>
          <w:rFonts w:ascii="Arial" w:hAnsi="Arial" w:cs="Arial"/>
          <w:color w:val="000000" w:themeColor="text1"/>
        </w:rPr>
        <w:t xml:space="preserve">E-Portfolio evidence of learning comprising of 4 separate </w:t>
      </w:r>
      <w:proofErr w:type="gramStart"/>
      <w:r w:rsidR="00D349D9" w:rsidRPr="00D349D9">
        <w:rPr>
          <w:rFonts w:ascii="Arial" w:hAnsi="Arial" w:cs="Arial"/>
          <w:color w:val="000000" w:themeColor="text1"/>
        </w:rPr>
        <w:t>items</w:t>
      </w:r>
      <w:proofErr w:type="gramEnd"/>
    </w:p>
    <w:p w14:paraId="733B514C" w14:textId="77777777" w:rsidR="00D155D6" w:rsidRDefault="00D155D6" w:rsidP="00B76A12">
      <w:pPr>
        <w:jc w:val="both"/>
        <w:rPr>
          <w:rFonts w:ascii="Arial" w:hAnsi="Arial" w:cs="Arial"/>
          <w:noProof/>
          <w:sz w:val="52"/>
          <w:szCs w:val="52"/>
        </w:rPr>
      </w:pPr>
    </w:p>
    <w:p w14:paraId="44BD9173" w14:textId="77777777" w:rsidR="00D155D6" w:rsidRDefault="00D155D6" w:rsidP="00B76A12">
      <w:pPr>
        <w:jc w:val="both"/>
        <w:rPr>
          <w:rFonts w:ascii="Arial" w:hAnsi="Arial" w:cs="Arial"/>
          <w:noProof/>
          <w:sz w:val="52"/>
          <w:szCs w:val="52"/>
        </w:rPr>
      </w:pPr>
    </w:p>
    <w:p w14:paraId="05D23312" w14:textId="77777777" w:rsidR="00D155D6" w:rsidRDefault="00D155D6" w:rsidP="00B76A12">
      <w:pPr>
        <w:jc w:val="both"/>
        <w:rPr>
          <w:rFonts w:ascii="Arial" w:hAnsi="Arial" w:cs="Arial"/>
          <w:noProof/>
          <w:sz w:val="52"/>
          <w:szCs w:val="52"/>
        </w:rPr>
      </w:pPr>
    </w:p>
    <w:p w14:paraId="05107FEF" w14:textId="77777777" w:rsidR="00D155D6" w:rsidRDefault="00D155D6" w:rsidP="00B76A12">
      <w:pPr>
        <w:jc w:val="both"/>
        <w:rPr>
          <w:rFonts w:ascii="Arial" w:hAnsi="Arial" w:cs="Arial"/>
          <w:noProof/>
          <w:sz w:val="52"/>
          <w:szCs w:val="52"/>
        </w:rPr>
      </w:pPr>
    </w:p>
    <w:p w14:paraId="188580F5" w14:textId="77777777" w:rsidR="00D155D6" w:rsidRDefault="00D155D6" w:rsidP="00B76A12">
      <w:pPr>
        <w:jc w:val="both"/>
        <w:rPr>
          <w:rFonts w:ascii="Arial" w:hAnsi="Arial" w:cs="Arial"/>
          <w:noProof/>
          <w:sz w:val="52"/>
          <w:szCs w:val="52"/>
        </w:rPr>
      </w:pPr>
    </w:p>
    <w:p w14:paraId="23A17107" w14:textId="77777777" w:rsidR="00D155D6" w:rsidRDefault="00D155D6" w:rsidP="00B76A12">
      <w:pPr>
        <w:jc w:val="both"/>
        <w:rPr>
          <w:rFonts w:ascii="Arial" w:hAnsi="Arial" w:cs="Arial"/>
          <w:noProof/>
          <w:sz w:val="52"/>
          <w:szCs w:val="52"/>
        </w:rPr>
      </w:pPr>
    </w:p>
    <w:p w14:paraId="7FE78FAD" w14:textId="21BC4B2A" w:rsidR="00FD6A64" w:rsidRDefault="00FD6A64" w:rsidP="00B76A12">
      <w:pPr>
        <w:jc w:val="both"/>
        <w:rPr>
          <w:rFonts w:ascii="Arial" w:hAnsi="Arial" w:cs="Arial"/>
          <w:noProof/>
          <w:sz w:val="52"/>
          <w:szCs w:val="52"/>
        </w:rPr>
      </w:pPr>
      <w:r w:rsidRPr="00B76A12">
        <w:rPr>
          <w:rFonts w:ascii="Arial" w:hAnsi="Arial" w:cs="Arial"/>
          <w:noProof/>
          <w:sz w:val="52"/>
          <w:szCs w:val="52"/>
        </w:rPr>
        <w:lastRenderedPageBreak/>
        <w:t>Refer</w:t>
      </w:r>
      <w:r w:rsidR="007523A7">
        <w:rPr>
          <w:rFonts w:ascii="Arial" w:hAnsi="Arial" w:cs="Arial"/>
          <w:noProof/>
          <w:sz w:val="52"/>
          <w:szCs w:val="52"/>
        </w:rPr>
        <w:t>e</w:t>
      </w:r>
      <w:r w:rsidRPr="00B76A12">
        <w:rPr>
          <w:rFonts w:ascii="Arial" w:hAnsi="Arial" w:cs="Arial"/>
          <w:noProof/>
          <w:sz w:val="52"/>
          <w:szCs w:val="52"/>
        </w:rPr>
        <w:t xml:space="preserve">nces </w:t>
      </w:r>
    </w:p>
    <w:p w14:paraId="70E30FF9" w14:textId="51E8C4A2" w:rsidR="00B76A12" w:rsidRPr="007523A7" w:rsidRDefault="00B76A12" w:rsidP="007523A7">
      <w:pPr>
        <w:jc w:val="left"/>
        <w:rPr>
          <w:rFonts w:ascii="Arial" w:hAnsi="Arial" w:cs="Arial"/>
          <w:noProof/>
          <w:sz w:val="22"/>
          <w:szCs w:val="22"/>
        </w:rPr>
      </w:pPr>
    </w:p>
    <w:p w14:paraId="6E261AB1" w14:textId="554104E3" w:rsidR="007523A7" w:rsidRPr="007523A7" w:rsidRDefault="00D07361" w:rsidP="00FE3365">
      <w:pPr>
        <w:pStyle w:val="Heading1"/>
        <w:spacing w:after="120" w:line="360" w:lineRule="auto"/>
        <w:jc w:val="left"/>
        <w:rPr>
          <w:rFonts w:ascii="Arial" w:hAnsi="Arial" w:cs="Arial"/>
          <w:b w:val="0"/>
          <w:bCs w:val="0"/>
          <w:color w:val="2A2A2A"/>
          <w:kern w:val="36"/>
          <w:sz w:val="22"/>
          <w:szCs w:val="22"/>
        </w:rPr>
      </w:pPr>
      <w:hyperlink r:id="rId9" w:history="1">
        <w:r w:rsidR="00DD3640" w:rsidRPr="00FE3365">
          <w:rPr>
            <w:rStyle w:val="Hyperlink"/>
            <w:rFonts w:ascii="Arial" w:hAnsi="Arial" w:cs="Arial"/>
            <w:b w:val="0"/>
            <w:bCs w:val="0"/>
            <w:color w:val="auto"/>
            <w:sz w:val="22"/>
            <w:szCs w:val="22"/>
            <w:u w:val="none"/>
            <w:bdr w:val="none" w:sz="0" w:space="0" w:color="auto" w:frame="1"/>
          </w:rPr>
          <w:t>Iati</w:t>
        </w:r>
      </w:hyperlink>
      <w:r w:rsidR="00DD3640" w:rsidRPr="00FE3365">
        <w:rPr>
          <w:rFonts w:ascii="Arial" w:hAnsi="Arial" w:cs="Arial"/>
          <w:b w:val="0"/>
          <w:bCs w:val="0"/>
          <w:color w:val="auto"/>
          <w:sz w:val="22"/>
          <w:szCs w:val="22"/>
        </w:rPr>
        <w:t>,M. (2021)</w:t>
      </w:r>
      <w:r w:rsidR="00B565DF" w:rsidRPr="00FE3365">
        <w:rPr>
          <w:rFonts w:ascii="Arial" w:hAnsi="Arial" w:cs="Arial"/>
          <w:b w:val="0"/>
          <w:bCs w:val="0"/>
          <w:color w:val="auto"/>
          <w:sz w:val="22"/>
          <w:szCs w:val="22"/>
        </w:rPr>
        <w:t xml:space="preserve"> </w:t>
      </w:r>
      <w:r w:rsidR="00B565DF" w:rsidRPr="00FE3365">
        <w:rPr>
          <w:rFonts w:ascii="Arial" w:eastAsia="Times New Roman" w:hAnsi="Arial" w:cs="Arial"/>
          <w:b w:val="0"/>
          <w:bCs w:val="0"/>
          <w:i/>
          <w:iCs/>
          <w:color w:val="2A2A2A"/>
          <w:spacing w:val="0"/>
          <w:kern w:val="36"/>
          <w:sz w:val="22"/>
          <w:szCs w:val="22"/>
        </w:rPr>
        <w:t>More experts now recommend medical masks. Good ones are hard to find.</w:t>
      </w:r>
      <w:r w:rsidR="007523A7" w:rsidRPr="00FE3365">
        <w:rPr>
          <w:rFonts w:ascii="Arial" w:eastAsia="Times New Roman" w:hAnsi="Arial" w:cs="Arial"/>
          <w:b w:val="0"/>
          <w:bCs w:val="0"/>
          <w:i/>
          <w:iCs/>
          <w:color w:val="2A2A2A"/>
          <w:spacing w:val="0"/>
          <w:kern w:val="36"/>
          <w:sz w:val="22"/>
          <w:szCs w:val="22"/>
        </w:rPr>
        <w:t xml:space="preserve">  </w:t>
      </w:r>
      <w:r w:rsidR="007523A7" w:rsidRPr="00FE3365">
        <w:rPr>
          <w:rFonts w:ascii="Arial" w:eastAsia="Times New Roman" w:hAnsi="Arial" w:cs="Arial"/>
          <w:b w:val="0"/>
          <w:bCs w:val="0"/>
          <w:color w:val="2A2A2A"/>
          <w:kern w:val="36"/>
          <w:sz w:val="22"/>
          <w:szCs w:val="22"/>
        </w:rPr>
        <w:t>(WEB):</w:t>
      </w:r>
      <w:r w:rsidR="007523A7" w:rsidRPr="00FE3365">
        <w:rPr>
          <w:rFonts w:ascii="Arial" w:hAnsi="Arial" w:cs="Arial"/>
          <w:b w:val="0"/>
          <w:bCs w:val="0"/>
          <w:sz w:val="22"/>
          <w:szCs w:val="22"/>
        </w:rPr>
        <w:t xml:space="preserve"> </w:t>
      </w:r>
      <w:hyperlink r:id="rId10" w:history="1">
        <w:r w:rsidR="007523A7" w:rsidRPr="00FE3365">
          <w:rPr>
            <w:rStyle w:val="Hyperlink"/>
            <w:rFonts w:ascii="Arial" w:hAnsi="Arial" w:cs="Arial"/>
            <w:b w:val="0"/>
            <w:bCs w:val="0"/>
            <w:sz w:val="22"/>
            <w:szCs w:val="22"/>
          </w:rPr>
          <w:t>Why the U.S. still has a shortage of N95 masks - The Washington Post</w:t>
        </w:r>
      </w:hyperlink>
      <w:r w:rsidR="007523A7" w:rsidRPr="00FE3365">
        <w:rPr>
          <w:rFonts w:ascii="Arial" w:hAnsi="Arial" w:cs="Arial"/>
          <w:b w:val="0"/>
          <w:bCs w:val="0"/>
          <w:color w:val="2A2A2A"/>
          <w:kern w:val="36"/>
          <w:sz w:val="22"/>
          <w:szCs w:val="22"/>
        </w:rPr>
        <w:t xml:space="preserve"> </w:t>
      </w:r>
      <w:r w:rsidR="007523A7" w:rsidRPr="007523A7">
        <w:rPr>
          <w:rFonts w:ascii="Arial" w:eastAsia="Times New Roman" w:hAnsi="Arial" w:cs="Arial"/>
          <w:b w:val="0"/>
          <w:bCs w:val="0"/>
          <w:color w:val="2A2A2A"/>
          <w:kern w:val="36"/>
          <w:sz w:val="22"/>
          <w:szCs w:val="22"/>
        </w:rPr>
        <w:t>(Accessed 25/6/21)</w:t>
      </w:r>
    </w:p>
    <w:p w14:paraId="39BDE5A3" w14:textId="46DAF38F" w:rsidR="00B565DF" w:rsidRPr="00FE3365" w:rsidRDefault="00B565DF" w:rsidP="00B565DF">
      <w:pPr>
        <w:pStyle w:val="Heading1"/>
        <w:spacing w:after="120"/>
        <w:jc w:val="left"/>
        <w:rPr>
          <w:rFonts w:ascii="Arial" w:eastAsia="Times New Roman" w:hAnsi="Arial" w:cs="Arial"/>
          <w:color w:val="2A2A2A"/>
          <w:spacing w:val="0"/>
          <w:kern w:val="36"/>
          <w:sz w:val="22"/>
          <w:szCs w:val="22"/>
        </w:rPr>
      </w:pPr>
    </w:p>
    <w:p w14:paraId="7741BDE9" w14:textId="4B13F3B6" w:rsidR="00FE3365" w:rsidRPr="007523A7" w:rsidRDefault="006D15FC" w:rsidP="00FE3365">
      <w:pPr>
        <w:pStyle w:val="Heading1"/>
        <w:spacing w:after="120" w:line="360" w:lineRule="auto"/>
        <w:jc w:val="left"/>
        <w:rPr>
          <w:rFonts w:ascii="Arial" w:hAnsi="Arial" w:cs="Arial"/>
          <w:b w:val="0"/>
          <w:bCs w:val="0"/>
          <w:color w:val="2A2A2A"/>
          <w:kern w:val="36"/>
          <w:sz w:val="22"/>
          <w:szCs w:val="22"/>
        </w:rPr>
      </w:pPr>
      <w:r w:rsidRPr="00FE3365">
        <w:rPr>
          <w:rFonts w:ascii="Arial" w:hAnsi="Arial" w:cs="Arial"/>
          <w:b w:val="0"/>
          <w:bCs w:val="0"/>
          <w:noProof/>
          <w:color w:val="auto"/>
          <w:sz w:val="22"/>
          <w:szCs w:val="22"/>
        </w:rPr>
        <w:t xml:space="preserve">Catalin, </w:t>
      </w:r>
      <w:r w:rsidR="00FE3365">
        <w:rPr>
          <w:rFonts w:ascii="Arial" w:hAnsi="Arial" w:cs="Arial"/>
          <w:b w:val="0"/>
          <w:bCs w:val="0"/>
          <w:noProof/>
          <w:color w:val="auto"/>
          <w:sz w:val="22"/>
          <w:szCs w:val="22"/>
        </w:rPr>
        <w:t>M</w:t>
      </w:r>
      <w:r w:rsidRPr="00FE3365">
        <w:rPr>
          <w:rFonts w:ascii="Arial" w:hAnsi="Arial" w:cs="Arial"/>
          <w:b w:val="0"/>
          <w:bCs w:val="0"/>
          <w:noProof/>
          <w:color w:val="auto"/>
          <w:sz w:val="22"/>
          <w:szCs w:val="22"/>
        </w:rPr>
        <w:t xml:space="preserve"> et,al (2020) </w:t>
      </w:r>
      <w:r w:rsidR="0089612D" w:rsidRPr="00FE3365">
        <w:rPr>
          <w:rFonts w:ascii="Arial" w:hAnsi="Arial" w:cs="Arial"/>
          <w:b w:val="0"/>
          <w:bCs w:val="0"/>
          <w:i/>
          <w:iCs/>
          <w:color w:val="333333"/>
          <w:sz w:val="22"/>
          <w:szCs w:val="22"/>
        </w:rPr>
        <w:t xml:space="preserve">Filtration Efficiency, Effectiveness, and Availability of N95 Face Masks for COVID-19 Prevention </w:t>
      </w:r>
      <w:r w:rsidR="0089612D" w:rsidRPr="00FE3365">
        <w:rPr>
          <w:rFonts w:ascii="Arial" w:hAnsi="Arial" w:cs="Arial"/>
          <w:b w:val="0"/>
          <w:bCs w:val="0"/>
          <w:color w:val="333333"/>
          <w:sz w:val="22"/>
          <w:szCs w:val="22"/>
        </w:rPr>
        <w:t>(</w:t>
      </w:r>
      <w:r w:rsidR="0089612D" w:rsidRPr="00FE3365">
        <w:rPr>
          <w:rFonts w:ascii="Arial" w:eastAsia="Times New Roman" w:hAnsi="Arial" w:cs="Arial"/>
          <w:b w:val="0"/>
          <w:bCs w:val="0"/>
          <w:color w:val="2A2A2A"/>
          <w:kern w:val="36"/>
          <w:sz w:val="22"/>
          <w:szCs w:val="22"/>
        </w:rPr>
        <w:t>WEB):</w:t>
      </w:r>
      <w:r w:rsidR="0089612D" w:rsidRPr="00FE3365">
        <w:rPr>
          <w:rFonts w:ascii="Arial" w:hAnsi="Arial" w:cs="Arial"/>
          <w:b w:val="0"/>
          <w:bCs w:val="0"/>
          <w:sz w:val="22"/>
          <w:szCs w:val="22"/>
        </w:rPr>
        <w:t xml:space="preserve"> </w:t>
      </w:r>
      <w:r w:rsidR="00FE3365" w:rsidRPr="00FE3365">
        <w:rPr>
          <w:rFonts w:ascii="Arial" w:eastAsia="Times New Roman" w:hAnsi="Arial" w:cs="Arial"/>
          <w:b w:val="0"/>
          <w:bCs w:val="0"/>
          <w:color w:val="2A2A2A"/>
          <w:kern w:val="36"/>
          <w:sz w:val="22"/>
          <w:szCs w:val="22"/>
        </w:rPr>
        <w:t>WEB):</w:t>
      </w:r>
      <w:r w:rsidR="00FE3365" w:rsidRPr="00FE3365">
        <w:rPr>
          <w:rFonts w:ascii="Arial" w:hAnsi="Arial" w:cs="Arial"/>
          <w:b w:val="0"/>
          <w:bCs w:val="0"/>
          <w:sz w:val="22"/>
          <w:szCs w:val="22"/>
        </w:rPr>
        <w:t xml:space="preserve"> </w:t>
      </w:r>
      <w:hyperlink r:id="rId11" w:history="1">
        <w:r w:rsidR="00FE3365" w:rsidRPr="00FE3365">
          <w:rPr>
            <w:rStyle w:val="Hyperlink"/>
            <w:rFonts w:ascii="Arial" w:hAnsi="Arial" w:cs="Arial"/>
            <w:b w:val="0"/>
            <w:bCs w:val="0"/>
            <w:sz w:val="22"/>
            <w:szCs w:val="22"/>
          </w:rPr>
          <w:t>Why the U.S. still has a shortage of N95 masks - The Washington Post</w:t>
        </w:r>
      </w:hyperlink>
      <w:r w:rsidR="00FE3365" w:rsidRPr="00FE3365">
        <w:rPr>
          <w:rFonts w:ascii="Arial" w:hAnsi="Arial" w:cs="Arial"/>
          <w:b w:val="0"/>
          <w:bCs w:val="0"/>
          <w:color w:val="2A2A2A"/>
          <w:kern w:val="36"/>
          <w:sz w:val="22"/>
          <w:szCs w:val="22"/>
        </w:rPr>
        <w:t xml:space="preserve"> </w:t>
      </w:r>
      <w:r w:rsidR="00FE3365" w:rsidRPr="007523A7">
        <w:rPr>
          <w:rFonts w:ascii="Arial" w:eastAsia="Times New Roman" w:hAnsi="Arial" w:cs="Arial"/>
          <w:b w:val="0"/>
          <w:bCs w:val="0"/>
          <w:color w:val="2A2A2A"/>
          <w:kern w:val="36"/>
          <w:sz w:val="22"/>
          <w:szCs w:val="22"/>
        </w:rPr>
        <w:t>(Accessed 25/6/21)</w:t>
      </w:r>
    </w:p>
    <w:p w14:paraId="301F9CB1" w14:textId="77777777" w:rsidR="00FE3365" w:rsidRPr="00B565DF" w:rsidRDefault="00FE3365" w:rsidP="00FE3365">
      <w:pPr>
        <w:pStyle w:val="Heading1"/>
        <w:spacing w:after="120"/>
        <w:jc w:val="left"/>
        <w:rPr>
          <w:rFonts w:ascii="Arial" w:eastAsia="Times New Roman" w:hAnsi="Arial" w:cs="Arial"/>
          <w:color w:val="2A2A2A"/>
          <w:spacing w:val="0"/>
          <w:kern w:val="36"/>
          <w:sz w:val="22"/>
          <w:szCs w:val="22"/>
        </w:rPr>
      </w:pPr>
    </w:p>
    <w:p w14:paraId="24DCDE5E" w14:textId="77777777" w:rsidR="0089612D" w:rsidRPr="00B565DF" w:rsidRDefault="0089612D" w:rsidP="0089612D">
      <w:pPr>
        <w:pStyle w:val="Heading1"/>
        <w:spacing w:after="120"/>
        <w:jc w:val="left"/>
        <w:rPr>
          <w:rFonts w:ascii="Arial" w:eastAsia="Times New Roman" w:hAnsi="Arial" w:cs="Arial"/>
          <w:color w:val="2A2A2A"/>
          <w:spacing w:val="0"/>
          <w:kern w:val="36"/>
          <w:sz w:val="22"/>
          <w:szCs w:val="22"/>
        </w:rPr>
      </w:pPr>
    </w:p>
    <w:p w14:paraId="51A8D25B" w14:textId="484B77B7" w:rsidR="0089612D" w:rsidRPr="0089612D" w:rsidRDefault="0089612D" w:rsidP="0089612D">
      <w:pPr>
        <w:pStyle w:val="Heading1"/>
        <w:spacing w:before="48" w:after="84" w:line="360" w:lineRule="auto"/>
        <w:jc w:val="both"/>
        <w:rPr>
          <w:rFonts w:ascii="Arial" w:hAnsi="Arial" w:cs="Arial"/>
          <w:b w:val="0"/>
          <w:bCs w:val="0"/>
          <w:color w:val="333333"/>
          <w:sz w:val="24"/>
          <w:szCs w:val="24"/>
        </w:rPr>
      </w:pPr>
    </w:p>
    <w:p w14:paraId="69CC5A62" w14:textId="549AD881" w:rsidR="00B76A12" w:rsidRPr="00DD3640" w:rsidRDefault="00B76A12" w:rsidP="00B76A12">
      <w:pPr>
        <w:jc w:val="both"/>
        <w:rPr>
          <w:rFonts w:ascii="Arial" w:hAnsi="Arial" w:cs="Arial"/>
          <w:noProof/>
          <w:color w:val="auto"/>
          <w:sz w:val="24"/>
          <w:szCs w:val="24"/>
        </w:rPr>
      </w:pPr>
    </w:p>
    <w:p w14:paraId="4EC686DF" w14:textId="77777777" w:rsidR="00FD6A64" w:rsidRPr="00B76A12" w:rsidRDefault="00FD6A64" w:rsidP="009A71B2">
      <w:pPr>
        <w:rPr>
          <w:rFonts w:ascii="Arial" w:hAnsi="Arial" w:cs="Arial"/>
          <w:noProof/>
          <w:sz w:val="52"/>
          <w:szCs w:val="52"/>
        </w:rPr>
      </w:pPr>
    </w:p>
    <w:p w14:paraId="3C6BB7AE" w14:textId="77777777" w:rsidR="00FD6A64" w:rsidRPr="00B76A12" w:rsidRDefault="00FD6A64" w:rsidP="009A71B2">
      <w:pPr>
        <w:rPr>
          <w:rFonts w:ascii="Arial" w:hAnsi="Arial" w:cs="Arial"/>
          <w:noProof/>
          <w:sz w:val="52"/>
          <w:szCs w:val="52"/>
        </w:rPr>
      </w:pPr>
    </w:p>
    <w:p w14:paraId="3EC98F80" w14:textId="77777777" w:rsidR="00FD6A64" w:rsidRDefault="00FD6A64" w:rsidP="009A71B2">
      <w:pPr>
        <w:rPr>
          <w:noProof/>
          <w:sz w:val="16"/>
          <w:szCs w:val="16"/>
        </w:rPr>
      </w:pPr>
    </w:p>
    <w:p w14:paraId="0042E6FE" w14:textId="77777777" w:rsidR="00FD6A64" w:rsidRDefault="00FD6A64" w:rsidP="009A71B2">
      <w:pPr>
        <w:rPr>
          <w:noProof/>
          <w:sz w:val="16"/>
          <w:szCs w:val="16"/>
        </w:rPr>
      </w:pPr>
    </w:p>
    <w:p w14:paraId="36EF8F4A" w14:textId="77777777" w:rsidR="00FD6A64" w:rsidRDefault="00FD6A64" w:rsidP="009A71B2">
      <w:pPr>
        <w:rPr>
          <w:noProof/>
          <w:sz w:val="16"/>
          <w:szCs w:val="16"/>
        </w:rPr>
      </w:pPr>
    </w:p>
    <w:p w14:paraId="2C9E6A7D" w14:textId="77777777" w:rsidR="00FD6A64" w:rsidRDefault="00FD6A64" w:rsidP="009A71B2">
      <w:pPr>
        <w:rPr>
          <w:noProof/>
          <w:sz w:val="16"/>
          <w:szCs w:val="16"/>
        </w:rPr>
      </w:pPr>
    </w:p>
    <w:p w14:paraId="36B2D68C" w14:textId="77777777" w:rsidR="00FD6A64" w:rsidRDefault="00FD6A64" w:rsidP="009A71B2">
      <w:pPr>
        <w:rPr>
          <w:noProof/>
          <w:sz w:val="16"/>
          <w:szCs w:val="16"/>
        </w:rPr>
      </w:pPr>
    </w:p>
    <w:p w14:paraId="1D3292A7" w14:textId="77777777" w:rsidR="00FD6A64" w:rsidRDefault="00FD6A64" w:rsidP="009A71B2">
      <w:pPr>
        <w:rPr>
          <w:noProof/>
          <w:sz w:val="16"/>
          <w:szCs w:val="16"/>
        </w:rPr>
      </w:pPr>
    </w:p>
    <w:p w14:paraId="46C6D8BA" w14:textId="77777777" w:rsidR="00FD6A64" w:rsidRDefault="00FD6A64" w:rsidP="009A71B2">
      <w:pPr>
        <w:rPr>
          <w:noProof/>
          <w:sz w:val="16"/>
          <w:szCs w:val="16"/>
        </w:rPr>
      </w:pPr>
    </w:p>
    <w:p w14:paraId="0CD590BB" w14:textId="77777777" w:rsidR="00FD6A64" w:rsidRDefault="00FD6A64" w:rsidP="009A71B2">
      <w:pPr>
        <w:rPr>
          <w:noProof/>
          <w:sz w:val="16"/>
          <w:szCs w:val="16"/>
        </w:rPr>
      </w:pPr>
    </w:p>
    <w:p w14:paraId="0ED6F83A" w14:textId="77777777" w:rsidR="00FD6A64" w:rsidRDefault="00FD6A64" w:rsidP="00FD6A64">
      <w:pPr>
        <w:jc w:val="both"/>
        <w:rPr>
          <w:noProof/>
          <w:sz w:val="16"/>
          <w:szCs w:val="16"/>
        </w:rPr>
      </w:pPr>
    </w:p>
    <w:p w14:paraId="046BC3D8" w14:textId="77777777" w:rsidR="00FD6A64" w:rsidRDefault="00FD6A64" w:rsidP="00FD6A64">
      <w:pPr>
        <w:jc w:val="both"/>
        <w:rPr>
          <w:noProof/>
          <w:sz w:val="16"/>
          <w:szCs w:val="16"/>
        </w:rPr>
      </w:pPr>
    </w:p>
    <w:p w14:paraId="2E842AC7" w14:textId="77777777" w:rsidR="00FD6A64" w:rsidRDefault="00FD6A64" w:rsidP="00FD6A64">
      <w:pPr>
        <w:jc w:val="both"/>
        <w:rPr>
          <w:noProof/>
          <w:sz w:val="16"/>
          <w:szCs w:val="16"/>
        </w:rPr>
      </w:pPr>
    </w:p>
    <w:p w14:paraId="3D90E3A5" w14:textId="77777777" w:rsidR="00FD6A64" w:rsidRDefault="00FD6A64" w:rsidP="00FD6A64">
      <w:pPr>
        <w:jc w:val="both"/>
        <w:rPr>
          <w:noProof/>
          <w:sz w:val="16"/>
          <w:szCs w:val="16"/>
        </w:rPr>
      </w:pPr>
    </w:p>
    <w:p w14:paraId="36F6AC96" w14:textId="77777777" w:rsidR="00FD6A64" w:rsidRDefault="00FD6A64" w:rsidP="00FD6A64">
      <w:pPr>
        <w:jc w:val="both"/>
        <w:rPr>
          <w:noProof/>
          <w:sz w:val="16"/>
          <w:szCs w:val="16"/>
        </w:rPr>
      </w:pPr>
    </w:p>
    <w:p w14:paraId="4F3B111A" w14:textId="77777777" w:rsidR="00FD6A64" w:rsidRDefault="00FD6A64" w:rsidP="00FD6A64">
      <w:pPr>
        <w:jc w:val="both"/>
        <w:rPr>
          <w:noProof/>
          <w:sz w:val="16"/>
          <w:szCs w:val="16"/>
        </w:rPr>
      </w:pPr>
    </w:p>
    <w:p w14:paraId="6B664A58" w14:textId="77777777" w:rsidR="00FD6A64" w:rsidRDefault="00FD6A64" w:rsidP="00FD6A64">
      <w:pPr>
        <w:jc w:val="both"/>
        <w:rPr>
          <w:noProof/>
          <w:sz w:val="16"/>
          <w:szCs w:val="16"/>
        </w:rPr>
      </w:pPr>
    </w:p>
    <w:p w14:paraId="65276E0A" w14:textId="77777777" w:rsidR="00FD6A64" w:rsidRDefault="00FD6A64" w:rsidP="00FD6A64">
      <w:pPr>
        <w:jc w:val="both"/>
        <w:rPr>
          <w:noProof/>
          <w:sz w:val="16"/>
          <w:szCs w:val="16"/>
        </w:rPr>
      </w:pPr>
    </w:p>
    <w:p w14:paraId="2D432946" w14:textId="77777777" w:rsidR="00FD6A64" w:rsidRDefault="00FD6A64" w:rsidP="00FD6A64">
      <w:pPr>
        <w:jc w:val="both"/>
        <w:rPr>
          <w:noProof/>
          <w:sz w:val="16"/>
          <w:szCs w:val="16"/>
        </w:rPr>
      </w:pPr>
    </w:p>
    <w:p w14:paraId="1D346EFE" w14:textId="77777777" w:rsidR="00FD6A64" w:rsidRDefault="00FD6A64" w:rsidP="00FD6A64">
      <w:pPr>
        <w:jc w:val="both"/>
        <w:rPr>
          <w:noProof/>
          <w:sz w:val="16"/>
          <w:szCs w:val="16"/>
        </w:rPr>
      </w:pPr>
    </w:p>
    <w:p w14:paraId="3F7EB7C9" w14:textId="77777777" w:rsidR="00FD6A64" w:rsidRDefault="00FD6A64" w:rsidP="00FD6A64">
      <w:pPr>
        <w:jc w:val="both"/>
        <w:rPr>
          <w:noProof/>
          <w:sz w:val="16"/>
          <w:szCs w:val="16"/>
        </w:rPr>
      </w:pPr>
    </w:p>
    <w:p w14:paraId="4CBF3EBF" w14:textId="77777777" w:rsidR="00FD6A64" w:rsidRDefault="00FD6A64" w:rsidP="00FD6A64">
      <w:pPr>
        <w:jc w:val="both"/>
        <w:rPr>
          <w:noProof/>
          <w:sz w:val="16"/>
          <w:szCs w:val="16"/>
        </w:rPr>
      </w:pPr>
    </w:p>
    <w:p w14:paraId="56FB9AE1" w14:textId="77777777" w:rsidR="00FD6A64" w:rsidRDefault="00FD6A64" w:rsidP="00FD6A64">
      <w:pPr>
        <w:jc w:val="both"/>
        <w:rPr>
          <w:noProof/>
          <w:sz w:val="16"/>
          <w:szCs w:val="16"/>
        </w:rPr>
      </w:pPr>
    </w:p>
    <w:p w14:paraId="569DD8C4" w14:textId="77777777" w:rsidR="00FD6A64" w:rsidRDefault="00FD6A64" w:rsidP="00FD6A64">
      <w:pPr>
        <w:jc w:val="both"/>
        <w:rPr>
          <w:noProof/>
          <w:sz w:val="16"/>
          <w:szCs w:val="16"/>
        </w:rPr>
      </w:pPr>
    </w:p>
    <w:p w14:paraId="6FCEC9D7" w14:textId="77777777" w:rsidR="00FD6A64" w:rsidRDefault="00FD6A64" w:rsidP="00FD6A64">
      <w:pPr>
        <w:jc w:val="both"/>
        <w:rPr>
          <w:noProof/>
          <w:sz w:val="16"/>
          <w:szCs w:val="16"/>
        </w:rPr>
      </w:pPr>
    </w:p>
    <w:p w14:paraId="177ACC52" w14:textId="77777777" w:rsidR="00FD6A64" w:rsidRDefault="00FD6A64" w:rsidP="00FD6A64">
      <w:pPr>
        <w:jc w:val="both"/>
        <w:rPr>
          <w:noProof/>
          <w:sz w:val="16"/>
          <w:szCs w:val="16"/>
        </w:rPr>
      </w:pPr>
    </w:p>
    <w:p w14:paraId="776578DA" w14:textId="77777777" w:rsidR="00FD6A64" w:rsidRDefault="00FD6A64" w:rsidP="00FD6A64">
      <w:pPr>
        <w:jc w:val="both"/>
        <w:rPr>
          <w:noProof/>
          <w:sz w:val="16"/>
          <w:szCs w:val="16"/>
        </w:rPr>
      </w:pPr>
    </w:p>
    <w:p w14:paraId="0AEF821B" w14:textId="77777777" w:rsidR="00D349D9" w:rsidRDefault="00D349D9" w:rsidP="00FF235E">
      <w:pPr>
        <w:spacing w:line="360" w:lineRule="auto"/>
        <w:jc w:val="both"/>
        <w:rPr>
          <w:rFonts w:ascii="Arial" w:hAnsi="Arial" w:cs="Arial"/>
          <w:sz w:val="28"/>
          <w:szCs w:val="28"/>
        </w:rPr>
      </w:pPr>
    </w:p>
    <w:p w14:paraId="796359CC" w14:textId="4FC31AFF" w:rsidR="00FF235E" w:rsidRPr="00FF235E" w:rsidRDefault="00FF235E" w:rsidP="00FF235E">
      <w:pPr>
        <w:spacing w:line="360" w:lineRule="auto"/>
        <w:jc w:val="both"/>
        <w:rPr>
          <w:rFonts w:ascii="Arial" w:hAnsi="Arial" w:cs="Arial"/>
          <w:sz w:val="28"/>
          <w:szCs w:val="28"/>
        </w:rPr>
      </w:pPr>
      <w:r w:rsidRPr="00FF235E">
        <w:rPr>
          <w:rFonts w:ascii="Arial" w:hAnsi="Arial" w:cs="Arial"/>
          <w:sz w:val="28"/>
          <w:szCs w:val="28"/>
        </w:rPr>
        <w:lastRenderedPageBreak/>
        <w:t>Task 6</w:t>
      </w:r>
    </w:p>
    <w:p w14:paraId="7378D9BF" w14:textId="77777777" w:rsidR="00FF235E" w:rsidRPr="00FF235E" w:rsidRDefault="00FF235E" w:rsidP="00FF235E">
      <w:pPr>
        <w:spacing w:line="360" w:lineRule="auto"/>
        <w:jc w:val="both"/>
        <w:rPr>
          <w:rFonts w:ascii="Arial" w:hAnsi="Arial" w:cs="Arial"/>
          <w:sz w:val="28"/>
          <w:szCs w:val="28"/>
        </w:rPr>
      </w:pPr>
    </w:p>
    <w:p w14:paraId="06BD46F7" w14:textId="77777777" w:rsidR="00FF235E" w:rsidRPr="00FF235E" w:rsidRDefault="00FF235E" w:rsidP="00FF235E">
      <w:pPr>
        <w:spacing w:line="360" w:lineRule="auto"/>
        <w:jc w:val="both"/>
        <w:rPr>
          <w:rFonts w:ascii="Arial" w:hAnsi="Arial" w:cs="Arial"/>
          <w:sz w:val="28"/>
          <w:szCs w:val="28"/>
        </w:rPr>
      </w:pPr>
      <w:r w:rsidRPr="00FF235E">
        <w:rPr>
          <w:rFonts w:ascii="Arial" w:hAnsi="Arial" w:cs="Arial"/>
          <w:sz w:val="28"/>
          <w:szCs w:val="28"/>
        </w:rPr>
        <w:t>Dear whom it concerns,</w:t>
      </w:r>
    </w:p>
    <w:p w14:paraId="7ACB3F30" w14:textId="39BE04D5" w:rsidR="00FF235E" w:rsidRPr="00FF235E" w:rsidRDefault="00FF235E" w:rsidP="00FF235E">
      <w:pPr>
        <w:spacing w:line="360" w:lineRule="auto"/>
        <w:jc w:val="both"/>
        <w:rPr>
          <w:rFonts w:ascii="Arial" w:hAnsi="Arial" w:cs="Arial"/>
          <w:sz w:val="28"/>
          <w:szCs w:val="28"/>
        </w:rPr>
      </w:pPr>
      <w:r w:rsidRPr="00FF235E">
        <w:rPr>
          <w:rFonts w:ascii="Arial" w:hAnsi="Arial" w:cs="Arial"/>
          <w:sz w:val="28"/>
          <w:szCs w:val="28"/>
        </w:rPr>
        <w:t xml:space="preserve">                                     </w:t>
      </w:r>
      <w:r w:rsidRPr="00FF235E">
        <w:rPr>
          <w:rFonts w:ascii="Arial" w:hAnsi="Arial" w:cs="Arial"/>
          <w:sz w:val="28"/>
          <w:szCs w:val="28"/>
        </w:rPr>
        <w:t xml:space="preserve"> I am writing this letter to bring to attention, I have been working hard on a new project. The project I am working on is </w:t>
      </w:r>
      <w:r w:rsidR="005A5A76">
        <w:rPr>
          <w:rFonts w:ascii="Arial" w:hAnsi="Arial" w:cs="Arial"/>
          <w:sz w:val="28"/>
          <w:szCs w:val="28"/>
        </w:rPr>
        <w:t>N95</w:t>
      </w:r>
      <w:r w:rsidRPr="00FF235E">
        <w:rPr>
          <w:rFonts w:ascii="Arial" w:hAnsi="Arial" w:cs="Arial"/>
          <w:sz w:val="28"/>
          <w:szCs w:val="28"/>
        </w:rPr>
        <w:t xml:space="preserve"> masks, the reason why I thought this project is beneficial and will become successful is due to pandemic Covid-19, Masks are in demand as society are wearing masks on a regularly as they are expected to wear them following the outcome of the new laws and restrictions.  This project I have been working on will become remarkably successful in the future as it will benefit society and many businesses for example Health care sector (NHS), care working sector, schools and many more. The reason why It will benefit businesses is because these masks are in high demand </w:t>
      </w:r>
      <w:proofErr w:type="gramStart"/>
      <w:r w:rsidRPr="00FF235E">
        <w:rPr>
          <w:rFonts w:ascii="Arial" w:hAnsi="Arial" w:cs="Arial"/>
          <w:sz w:val="28"/>
          <w:szCs w:val="28"/>
        </w:rPr>
        <w:t>at the moment</w:t>
      </w:r>
      <w:proofErr w:type="gramEnd"/>
      <w:r w:rsidRPr="00FF235E">
        <w:rPr>
          <w:rFonts w:ascii="Arial" w:hAnsi="Arial" w:cs="Arial"/>
          <w:sz w:val="28"/>
          <w:szCs w:val="28"/>
        </w:rPr>
        <w:t xml:space="preserve"> as health care sectors are in shortage of mask as majority of the society are wearing masks as it is the new law. Not only that these masks are so different to all the other masks for example quality and material, but these masks are also long lasting so society and health care sectors can wear them longer to the normal mask. That beneficial alone will make society buy these masks rather than the other ones as it is cheaper in the long run. Overall, by explaining how important these masks will be to society and businesses and this project will </w:t>
      </w:r>
      <w:proofErr w:type="gramStart"/>
      <w:r w:rsidRPr="00FF235E">
        <w:rPr>
          <w:rFonts w:ascii="Arial" w:hAnsi="Arial" w:cs="Arial"/>
          <w:sz w:val="28"/>
          <w:szCs w:val="28"/>
        </w:rPr>
        <w:t>definitely be</w:t>
      </w:r>
      <w:proofErr w:type="gramEnd"/>
      <w:r w:rsidRPr="00FF235E">
        <w:rPr>
          <w:rFonts w:ascii="Arial" w:hAnsi="Arial" w:cs="Arial"/>
          <w:sz w:val="28"/>
          <w:szCs w:val="28"/>
        </w:rPr>
        <w:t xml:space="preserve"> accomplished, profitable, popular the reason given above states it all, I was hoping that you can support my project by funding towards this project to start the success. </w:t>
      </w:r>
    </w:p>
    <w:p w14:paraId="6243FB76" w14:textId="77777777" w:rsidR="00FF235E" w:rsidRPr="00FF235E" w:rsidRDefault="00FF235E" w:rsidP="00FF235E">
      <w:pPr>
        <w:spacing w:line="360" w:lineRule="auto"/>
        <w:jc w:val="both"/>
        <w:rPr>
          <w:rFonts w:ascii="Arial" w:hAnsi="Arial" w:cs="Arial"/>
          <w:sz w:val="28"/>
          <w:szCs w:val="28"/>
        </w:rPr>
      </w:pPr>
      <w:r w:rsidRPr="00FF235E">
        <w:rPr>
          <w:rFonts w:ascii="Arial" w:hAnsi="Arial" w:cs="Arial"/>
          <w:sz w:val="28"/>
          <w:szCs w:val="28"/>
        </w:rPr>
        <w:t>Please do not hesitate to get in contact if you any questions. Looking forward hearing from you soon.</w:t>
      </w:r>
    </w:p>
    <w:p w14:paraId="6512D4C7" w14:textId="77777777" w:rsidR="00FF235E" w:rsidRDefault="00FF235E" w:rsidP="00FF235E">
      <w:pPr>
        <w:spacing w:line="360" w:lineRule="auto"/>
        <w:jc w:val="both"/>
        <w:rPr>
          <w:rFonts w:ascii="Arial" w:hAnsi="Arial" w:cs="Arial"/>
        </w:rPr>
      </w:pPr>
    </w:p>
    <w:p w14:paraId="1E79BA40" w14:textId="77777777" w:rsidR="00FF235E" w:rsidRPr="00FF235E" w:rsidRDefault="00FF235E" w:rsidP="00FF235E">
      <w:pPr>
        <w:spacing w:line="360" w:lineRule="auto"/>
        <w:rPr>
          <w:rFonts w:ascii="Arial" w:hAnsi="Arial" w:cs="Arial"/>
          <w:sz w:val="28"/>
          <w:szCs w:val="28"/>
        </w:rPr>
      </w:pPr>
      <w:r w:rsidRPr="00FF235E">
        <w:rPr>
          <w:rFonts w:ascii="Arial" w:hAnsi="Arial" w:cs="Arial"/>
          <w:sz w:val="28"/>
          <w:szCs w:val="28"/>
        </w:rPr>
        <w:t>Your sincerely</w:t>
      </w:r>
    </w:p>
    <w:p w14:paraId="3EEAE891" w14:textId="77777777" w:rsidR="00FF235E" w:rsidRPr="00FF235E" w:rsidRDefault="00FF235E" w:rsidP="00FF235E">
      <w:pPr>
        <w:spacing w:line="360" w:lineRule="auto"/>
        <w:rPr>
          <w:rFonts w:ascii="Arial" w:hAnsi="Arial" w:cs="Arial"/>
          <w:sz w:val="28"/>
          <w:szCs w:val="28"/>
        </w:rPr>
      </w:pPr>
      <w:r w:rsidRPr="00FF235E">
        <w:rPr>
          <w:rFonts w:ascii="Arial" w:hAnsi="Arial" w:cs="Arial"/>
          <w:sz w:val="28"/>
          <w:szCs w:val="28"/>
        </w:rPr>
        <w:t>Adam Sadiq</w:t>
      </w:r>
    </w:p>
    <w:p w14:paraId="3F2E9DE2" w14:textId="77777777" w:rsidR="00FF235E" w:rsidRDefault="00FF235E" w:rsidP="00FD6A64">
      <w:pPr>
        <w:jc w:val="both"/>
        <w:rPr>
          <w:noProof/>
          <w:sz w:val="16"/>
          <w:szCs w:val="16"/>
        </w:rPr>
      </w:pPr>
    </w:p>
    <w:p w14:paraId="11B63C29" w14:textId="77777777" w:rsidR="00FF235E" w:rsidRDefault="00FF235E" w:rsidP="00FD6A64">
      <w:pPr>
        <w:jc w:val="both"/>
        <w:rPr>
          <w:noProof/>
          <w:sz w:val="16"/>
          <w:szCs w:val="16"/>
        </w:rPr>
      </w:pPr>
    </w:p>
    <w:p w14:paraId="71DDB3C5" w14:textId="77777777" w:rsidR="00FF235E" w:rsidRDefault="00FF235E" w:rsidP="00FD6A64">
      <w:pPr>
        <w:jc w:val="both"/>
        <w:rPr>
          <w:noProof/>
          <w:sz w:val="16"/>
          <w:szCs w:val="16"/>
        </w:rPr>
      </w:pPr>
    </w:p>
    <w:p w14:paraId="68430DF4" w14:textId="77777777" w:rsidR="00FF235E" w:rsidRPr="005A5A76" w:rsidRDefault="00FF235E" w:rsidP="00FD6A64">
      <w:pPr>
        <w:jc w:val="both"/>
        <w:rPr>
          <w:noProof/>
          <w:sz w:val="28"/>
          <w:szCs w:val="28"/>
        </w:rPr>
      </w:pPr>
    </w:p>
    <w:p w14:paraId="165C3458" w14:textId="77777777" w:rsidR="005A5A76" w:rsidRPr="005A5A76" w:rsidRDefault="005A5A76" w:rsidP="005A5A76">
      <w:pPr>
        <w:spacing w:line="360" w:lineRule="auto"/>
        <w:jc w:val="both"/>
        <w:rPr>
          <w:rFonts w:ascii="Arial" w:hAnsi="Arial" w:cs="Arial"/>
          <w:sz w:val="28"/>
          <w:szCs w:val="28"/>
        </w:rPr>
      </w:pPr>
      <w:r w:rsidRPr="005A5A76">
        <w:rPr>
          <w:rFonts w:ascii="Arial" w:hAnsi="Arial" w:cs="Arial"/>
          <w:sz w:val="28"/>
          <w:szCs w:val="28"/>
        </w:rPr>
        <w:lastRenderedPageBreak/>
        <w:t>Task 3:</w:t>
      </w:r>
    </w:p>
    <w:p w14:paraId="6A50DE25" w14:textId="77777777" w:rsidR="005A5A76" w:rsidRPr="005A5A76" w:rsidRDefault="005A5A76" w:rsidP="005A5A76">
      <w:pPr>
        <w:spacing w:line="360" w:lineRule="auto"/>
        <w:rPr>
          <w:rFonts w:ascii="Arial" w:hAnsi="Arial" w:cs="Arial"/>
          <w:sz w:val="28"/>
          <w:szCs w:val="28"/>
        </w:rPr>
      </w:pPr>
    </w:p>
    <w:p w14:paraId="3B672AE7" w14:textId="215C0F7D"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 xml:space="preserve">Hello everyone, First I want to say a big thank you for coming today to support my new project, which is the </w:t>
      </w:r>
      <w:r>
        <w:rPr>
          <w:rFonts w:ascii="Arial" w:hAnsi="Arial" w:cs="Arial"/>
          <w:sz w:val="28"/>
          <w:szCs w:val="28"/>
        </w:rPr>
        <w:t>N95</w:t>
      </w:r>
      <w:r w:rsidRPr="005A5A76">
        <w:rPr>
          <w:rFonts w:ascii="Arial" w:hAnsi="Arial" w:cs="Arial"/>
          <w:sz w:val="28"/>
          <w:szCs w:val="28"/>
        </w:rPr>
        <w:t xml:space="preserve"> masks. They are several reasons why I started this new project for example, helping NHS, they are more efficient which will benefit businesses and society and most importantly cheaper in the long run.</w:t>
      </w:r>
    </w:p>
    <w:p w14:paraId="7FE5A440" w14:textId="77777777"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Ok let me get straight to the point, these masks are so different to all other masks, and many people ask how?</w:t>
      </w:r>
    </w:p>
    <w:p w14:paraId="27DB1E44" w14:textId="77777777"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 xml:space="preserve">Well, first of all these masks are reusable so no more throwing them in a bin after a couple hours, they are long lasting you can wear them up to 24 hours and then put them straight in the wash and wear them again… how great is that?  This is money saving product and no more wastage why wouldn’t you buy it! </w:t>
      </w:r>
    </w:p>
    <w:p w14:paraId="1C24E9A7" w14:textId="77777777"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If that is not enough for you to try this mask out then I think this will help you make your decision, these masks are more breathable, comfortable, and wearable.</w:t>
      </w:r>
    </w:p>
    <w:p w14:paraId="4F246211" w14:textId="584F6EEB"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 xml:space="preserve">Having a mask on all day especially them who work in Health care sector and educational sector, you need to </w:t>
      </w:r>
      <w:r w:rsidRPr="005A5A76">
        <w:rPr>
          <w:rFonts w:ascii="Arial" w:hAnsi="Arial" w:cs="Arial"/>
          <w:sz w:val="28"/>
          <w:szCs w:val="28"/>
        </w:rPr>
        <w:t>be always comfortable,</w:t>
      </w:r>
      <w:r w:rsidRPr="005A5A76">
        <w:rPr>
          <w:rFonts w:ascii="Arial" w:hAnsi="Arial" w:cs="Arial"/>
          <w:sz w:val="28"/>
          <w:szCs w:val="28"/>
        </w:rPr>
        <w:t xml:space="preserve"> and these masks are easy to breath out from and are super comfortable compared to the ordinary masks. </w:t>
      </w:r>
    </w:p>
    <w:p w14:paraId="41D2FB12" w14:textId="24FDEE6B"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 xml:space="preserve">Finally, and most importantly, we are going through at the moment of shortage of mask so I think these masks will be a </w:t>
      </w:r>
      <w:r w:rsidRPr="005A5A76">
        <w:rPr>
          <w:rFonts w:ascii="Arial" w:hAnsi="Arial" w:cs="Arial"/>
          <w:sz w:val="28"/>
          <w:szCs w:val="28"/>
        </w:rPr>
        <w:t>great seller</w:t>
      </w:r>
      <w:r w:rsidRPr="005A5A76">
        <w:rPr>
          <w:rFonts w:ascii="Arial" w:hAnsi="Arial" w:cs="Arial"/>
          <w:sz w:val="28"/>
          <w:szCs w:val="28"/>
        </w:rPr>
        <w:t xml:space="preserve"> and are affordable price which will help make things less complicated by defaulting the shortage.</w:t>
      </w:r>
    </w:p>
    <w:p w14:paraId="55F6B3A9" w14:textId="77777777" w:rsidR="005A5A76" w:rsidRPr="005A5A76" w:rsidRDefault="005A5A76" w:rsidP="005A5A76">
      <w:pPr>
        <w:spacing w:line="360" w:lineRule="auto"/>
        <w:rPr>
          <w:rFonts w:ascii="Arial" w:hAnsi="Arial" w:cs="Arial"/>
          <w:sz w:val="28"/>
          <w:szCs w:val="28"/>
        </w:rPr>
      </w:pPr>
      <w:r w:rsidRPr="005A5A76">
        <w:rPr>
          <w:rFonts w:ascii="Arial" w:hAnsi="Arial" w:cs="Arial"/>
          <w:sz w:val="28"/>
          <w:szCs w:val="28"/>
        </w:rPr>
        <w:t xml:space="preserve">Thank you for listening, go and get your masks! </w:t>
      </w:r>
    </w:p>
    <w:p w14:paraId="7457373A" w14:textId="77777777" w:rsidR="005A5A76" w:rsidRDefault="005A5A76" w:rsidP="005A5A76">
      <w:pPr>
        <w:spacing w:line="360" w:lineRule="auto"/>
        <w:rPr>
          <w:rFonts w:ascii="Arial" w:hAnsi="Arial" w:cs="Arial"/>
        </w:rPr>
      </w:pPr>
    </w:p>
    <w:p w14:paraId="50EEAE4C" w14:textId="77777777" w:rsidR="005A5A76" w:rsidRDefault="005A5A76" w:rsidP="005A5A76">
      <w:pPr>
        <w:spacing w:line="360" w:lineRule="auto"/>
        <w:rPr>
          <w:rFonts w:ascii="Arial" w:hAnsi="Arial" w:cs="Arial"/>
        </w:rPr>
      </w:pPr>
    </w:p>
    <w:p w14:paraId="6FA167C2" w14:textId="77777777" w:rsidR="005A5A76" w:rsidRDefault="005A5A76" w:rsidP="005A5A76">
      <w:pPr>
        <w:spacing w:line="360" w:lineRule="auto"/>
        <w:rPr>
          <w:rFonts w:ascii="Arial" w:hAnsi="Arial" w:cs="Arial"/>
        </w:rPr>
      </w:pPr>
    </w:p>
    <w:p w14:paraId="6CB7759E" w14:textId="77777777" w:rsidR="00FF235E" w:rsidRDefault="00FF235E" w:rsidP="00FD6A64">
      <w:pPr>
        <w:jc w:val="both"/>
        <w:rPr>
          <w:noProof/>
          <w:sz w:val="16"/>
          <w:szCs w:val="16"/>
        </w:rPr>
      </w:pPr>
    </w:p>
    <w:p w14:paraId="01349FD6" w14:textId="77777777" w:rsidR="00FF235E" w:rsidRDefault="00FF235E" w:rsidP="00FD6A64">
      <w:pPr>
        <w:jc w:val="both"/>
        <w:rPr>
          <w:noProof/>
          <w:sz w:val="16"/>
          <w:szCs w:val="16"/>
        </w:rPr>
      </w:pPr>
    </w:p>
    <w:p w14:paraId="0A08D804" w14:textId="77777777" w:rsidR="00FF235E" w:rsidRDefault="00FF235E" w:rsidP="00FD6A64">
      <w:pPr>
        <w:jc w:val="both"/>
        <w:rPr>
          <w:noProof/>
          <w:sz w:val="16"/>
          <w:szCs w:val="16"/>
        </w:rPr>
      </w:pPr>
    </w:p>
    <w:p w14:paraId="78047826" w14:textId="77777777" w:rsidR="00FF235E" w:rsidRDefault="00FF235E" w:rsidP="00FD6A64">
      <w:pPr>
        <w:jc w:val="both"/>
        <w:rPr>
          <w:noProof/>
          <w:sz w:val="16"/>
          <w:szCs w:val="16"/>
        </w:rPr>
      </w:pPr>
    </w:p>
    <w:p w14:paraId="455897C1" w14:textId="362C5A90" w:rsidR="00FF235E" w:rsidRDefault="00A50AF6" w:rsidP="00FD6A64">
      <w:pPr>
        <w:jc w:val="both"/>
        <w:rPr>
          <w:noProof/>
          <w:sz w:val="16"/>
          <w:szCs w:val="16"/>
        </w:rPr>
      </w:pPr>
      <w:r>
        <w:rPr>
          <w:noProof/>
        </w:rPr>
        <w:lastRenderedPageBreak/>
        <mc:AlternateContent>
          <mc:Choice Requires="wps">
            <w:drawing>
              <wp:anchor distT="0" distB="0" distL="114300" distR="114300" simplePos="0" relativeHeight="251648000" behindDoc="0" locked="0" layoutInCell="1" allowOverlap="1" wp14:anchorId="4A4DF282" wp14:editId="45F21589">
                <wp:simplePos x="0" y="0"/>
                <wp:positionH relativeFrom="margin">
                  <wp:posOffset>1981200</wp:posOffset>
                </wp:positionH>
                <wp:positionV relativeFrom="paragraph">
                  <wp:posOffset>-57150</wp:posOffset>
                </wp:positionV>
                <wp:extent cx="5048250" cy="1381125"/>
                <wp:effectExtent l="57150" t="76200" r="57150" b="85725"/>
                <wp:wrapNone/>
                <wp:docPr id="1" name="Text Box 1"/>
                <wp:cNvGraphicFramePr/>
                <a:graphic xmlns:a="http://schemas.openxmlformats.org/drawingml/2006/main">
                  <a:graphicData uri="http://schemas.microsoft.com/office/word/2010/wordprocessingShape">
                    <wps:wsp>
                      <wps:cNvSpPr txBox="1"/>
                      <wps:spPr>
                        <a:xfrm>
                          <a:off x="0" y="0"/>
                          <a:ext cx="5048250" cy="1381125"/>
                        </a:xfrm>
                        <a:custGeom>
                          <a:avLst/>
                          <a:gdLst>
                            <a:gd name="connsiteX0" fmla="*/ 0 w 5048250"/>
                            <a:gd name="connsiteY0" fmla="*/ 0 h 1381125"/>
                            <a:gd name="connsiteX1" fmla="*/ 510434 w 5048250"/>
                            <a:gd name="connsiteY1" fmla="*/ 0 h 1381125"/>
                            <a:gd name="connsiteX2" fmla="*/ 919903 w 5048250"/>
                            <a:gd name="connsiteY2" fmla="*/ 0 h 1381125"/>
                            <a:gd name="connsiteX3" fmla="*/ 1480820 w 5048250"/>
                            <a:gd name="connsiteY3" fmla="*/ 0 h 1381125"/>
                            <a:gd name="connsiteX4" fmla="*/ 1940772 w 5048250"/>
                            <a:gd name="connsiteY4" fmla="*/ 0 h 1381125"/>
                            <a:gd name="connsiteX5" fmla="*/ 2350241 w 5048250"/>
                            <a:gd name="connsiteY5" fmla="*/ 0 h 1381125"/>
                            <a:gd name="connsiteX6" fmla="*/ 2810193 w 5048250"/>
                            <a:gd name="connsiteY6" fmla="*/ 0 h 1381125"/>
                            <a:gd name="connsiteX7" fmla="*/ 3421592 w 5048250"/>
                            <a:gd name="connsiteY7" fmla="*/ 0 h 1381125"/>
                            <a:gd name="connsiteX8" fmla="*/ 3881543 w 5048250"/>
                            <a:gd name="connsiteY8" fmla="*/ 0 h 1381125"/>
                            <a:gd name="connsiteX9" fmla="*/ 4291013 w 5048250"/>
                            <a:gd name="connsiteY9" fmla="*/ 0 h 1381125"/>
                            <a:gd name="connsiteX10" fmla="*/ 5048250 w 5048250"/>
                            <a:gd name="connsiteY10" fmla="*/ 0 h 1381125"/>
                            <a:gd name="connsiteX11" fmla="*/ 5048250 w 5048250"/>
                            <a:gd name="connsiteY11" fmla="*/ 474186 h 1381125"/>
                            <a:gd name="connsiteX12" fmla="*/ 5048250 w 5048250"/>
                            <a:gd name="connsiteY12" fmla="*/ 893128 h 1381125"/>
                            <a:gd name="connsiteX13" fmla="*/ 5048250 w 5048250"/>
                            <a:gd name="connsiteY13" fmla="*/ 1381125 h 1381125"/>
                            <a:gd name="connsiteX14" fmla="*/ 4487333 w 5048250"/>
                            <a:gd name="connsiteY14" fmla="*/ 1381125 h 1381125"/>
                            <a:gd name="connsiteX15" fmla="*/ 3825452 w 5048250"/>
                            <a:gd name="connsiteY15" fmla="*/ 1381125 h 1381125"/>
                            <a:gd name="connsiteX16" fmla="*/ 3163570 w 5048250"/>
                            <a:gd name="connsiteY16" fmla="*/ 1381125 h 1381125"/>
                            <a:gd name="connsiteX17" fmla="*/ 2653136 w 5048250"/>
                            <a:gd name="connsiteY17" fmla="*/ 1381125 h 1381125"/>
                            <a:gd name="connsiteX18" fmla="*/ 2193184 w 5048250"/>
                            <a:gd name="connsiteY18" fmla="*/ 1381125 h 1381125"/>
                            <a:gd name="connsiteX19" fmla="*/ 1682750 w 5048250"/>
                            <a:gd name="connsiteY19" fmla="*/ 1381125 h 1381125"/>
                            <a:gd name="connsiteX20" fmla="*/ 1172316 w 5048250"/>
                            <a:gd name="connsiteY20" fmla="*/ 1381125 h 1381125"/>
                            <a:gd name="connsiteX21" fmla="*/ 712364 w 5048250"/>
                            <a:gd name="connsiteY21" fmla="*/ 1381125 h 1381125"/>
                            <a:gd name="connsiteX22" fmla="*/ 0 w 5048250"/>
                            <a:gd name="connsiteY22" fmla="*/ 1381125 h 1381125"/>
                            <a:gd name="connsiteX23" fmla="*/ 0 w 5048250"/>
                            <a:gd name="connsiteY23" fmla="*/ 906939 h 1381125"/>
                            <a:gd name="connsiteX24" fmla="*/ 0 w 5048250"/>
                            <a:gd name="connsiteY24" fmla="*/ 487997 h 1381125"/>
                            <a:gd name="connsiteX25" fmla="*/ 0 w 5048250"/>
                            <a:gd name="connsiteY25" fmla="*/ 0 h 138112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Lst>
                          <a:rect l="l" t="t" r="r" b="b"/>
                          <a:pathLst>
                            <a:path w="5048250" h="1381125" extrusionOk="0">
                              <a:moveTo>
                                <a:pt x="0" y="0"/>
                              </a:moveTo>
                              <a:cubicBezTo>
                                <a:pt x="238357" y="-34364"/>
                                <a:pt x="345084" y="15205"/>
                                <a:pt x="510434" y="0"/>
                              </a:cubicBezTo>
                              <a:cubicBezTo>
                                <a:pt x="675784" y="-15205"/>
                                <a:pt x="787160" y="40890"/>
                                <a:pt x="919903" y="0"/>
                              </a:cubicBezTo>
                              <a:cubicBezTo>
                                <a:pt x="1052646" y="-40890"/>
                                <a:pt x="1249285" y="22226"/>
                                <a:pt x="1480820" y="0"/>
                              </a:cubicBezTo>
                              <a:cubicBezTo>
                                <a:pt x="1712355" y="-22226"/>
                                <a:pt x="1778514" y="28367"/>
                                <a:pt x="1940772" y="0"/>
                              </a:cubicBezTo>
                              <a:cubicBezTo>
                                <a:pt x="2103030" y="-28367"/>
                                <a:pt x="2241404" y="34827"/>
                                <a:pt x="2350241" y="0"/>
                              </a:cubicBezTo>
                              <a:cubicBezTo>
                                <a:pt x="2459078" y="-34827"/>
                                <a:pt x="2602286" y="6879"/>
                                <a:pt x="2810193" y="0"/>
                              </a:cubicBezTo>
                              <a:cubicBezTo>
                                <a:pt x="3018100" y="-6879"/>
                                <a:pt x="3294320" y="50819"/>
                                <a:pt x="3421592" y="0"/>
                              </a:cubicBezTo>
                              <a:cubicBezTo>
                                <a:pt x="3548864" y="-50819"/>
                                <a:pt x="3658326" y="2094"/>
                                <a:pt x="3881543" y="0"/>
                              </a:cubicBezTo>
                              <a:cubicBezTo>
                                <a:pt x="4104760" y="-2094"/>
                                <a:pt x="4199687" y="5071"/>
                                <a:pt x="4291013" y="0"/>
                              </a:cubicBezTo>
                              <a:cubicBezTo>
                                <a:pt x="4382339" y="-5071"/>
                                <a:pt x="4711663" y="73389"/>
                                <a:pt x="5048250" y="0"/>
                              </a:cubicBezTo>
                              <a:cubicBezTo>
                                <a:pt x="5065520" y="230027"/>
                                <a:pt x="5028350" y="328250"/>
                                <a:pt x="5048250" y="474186"/>
                              </a:cubicBezTo>
                              <a:cubicBezTo>
                                <a:pt x="5068150" y="620122"/>
                                <a:pt x="5007014" y="748153"/>
                                <a:pt x="5048250" y="893128"/>
                              </a:cubicBezTo>
                              <a:cubicBezTo>
                                <a:pt x="5089486" y="1038103"/>
                                <a:pt x="4990276" y="1258948"/>
                                <a:pt x="5048250" y="1381125"/>
                              </a:cubicBezTo>
                              <a:cubicBezTo>
                                <a:pt x="4789985" y="1400895"/>
                                <a:pt x="4651375" y="1365487"/>
                                <a:pt x="4487333" y="1381125"/>
                              </a:cubicBezTo>
                              <a:cubicBezTo>
                                <a:pt x="4323291" y="1396763"/>
                                <a:pt x="4114343" y="1368892"/>
                                <a:pt x="3825452" y="1381125"/>
                              </a:cubicBezTo>
                              <a:cubicBezTo>
                                <a:pt x="3536561" y="1393358"/>
                                <a:pt x="3302159" y="1363791"/>
                                <a:pt x="3163570" y="1381125"/>
                              </a:cubicBezTo>
                              <a:cubicBezTo>
                                <a:pt x="3024981" y="1398459"/>
                                <a:pt x="2761222" y="1352799"/>
                                <a:pt x="2653136" y="1381125"/>
                              </a:cubicBezTo>
                              <a:cubicBezTo>
                                <a:pt x="2545050" y="1409451"/>
                                <a:pt x="2358364" y="1328644"/>
                                <a:pt x="2193184" y="1381125"/>
                              </a:cubicBezTo>
                              <a:cubicBezTo>
                                <a:pt x="2028004" y="1433606"/>
                                <a:pt x="1934063" y="1378544"/>
                                <a:pt x="1682750" y="1381125"/>
                              </a:cubicBezTo>
                              <a:cubicBezTo>
                                <a:pt x="1431437" y="1383706"/>
                                <a:pt x="1311304" y="1348290"/>
                                <a:pt x="1172316" y="1381125"/>
                              </a:cubicBezTo>
                              <a:cubicBezTo>
                                <a:pt x="1033328" y="1413960"/>
                                <a:pt x="876101" y="1372073"/>
                                <a:pt x="712364" y="1381125"/>
                              </a:cubicBezTo>
                              <a:cubicBezTo>
                                <a:pt x="548627" y="1390177"/>
                                <a:pt x="354757" y="1362665"/>
                                <a:pt x="0" y="1381125"/>
                              </a:cubicBezTo>
                              <a:cubicBezTo>
                                <a:pt x="-20077" y="1277364"/>
                                <a:pt x="961" y="1122812"/>
                                <a:pt x="0" y="906939"/>
                              </a:cubicBezTo>
                              <a:cubicBezTo>
                                <a:pt x="-961" y="691066"/>
                                <a:pt x="25562" y="664085"/>
                                <a:pt x="0" y="487997"/>
                              </a:cubicBezTo>
                              <a:cubicBezTo>
                                <a:pt x="-25562" y="311909"/>
                                <a:pt x="23427" y="135249"/>
                                <a:pt x="0" y="0"/>
                              </a:cubicBezTo>
                              <a:close/>
                            </a:path>
                          </a:pathLst>
                        </a:custGeom>
                        <a:noFill/>
                        <a:ln w="76200">
                          <a:solidFill>
                            <a:srgbClr val="7030A0"/>
                          </a:solidFill>
                          <a:extLst>
                            <a:ext uri="{C807C97D-BFC1-408E-A445-0C87EB9F89A2}">
                              <ask:lineSketchStyleProps xmlns:ask="http://schemas.microsoft.com/office/drawing/2018/sketchyshapes" sd="2868535319">
                                <a:prstGeom prst="rect">
                                  <a:avLst/>
                                </a:prstGeom>
                                <ask:type>
                                  <ask:lineSketchScribble/>
                                </ask:type>
                              </ask:lineSketchStyleProps>
                            </a:ext>
                          </a:extLst>
                        </a:ln>
                      </wps:spPr>
                      <wps:txbx>
                        <w:txbxContent>
                          <w:p w14:paraId="3E7DED55" w14:textId="613FA464" w:rsidR="0031226F" w:rsidRPr="005868F5" w:rsidRDefault="0031226F" w:rsidP="0031226F">
                            <w:pP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N95</w:t>
                            </w:r>
                            <w:r w:rsidR="007E70F7">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Mask</w:t>
                            </w:r>
                            <w:r w:rsidRPr="005868F5">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sidR="007E70F7">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MMMAS</w:t>
                            </w:r>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MAMmask</w:t>
                            </w:r>
                            <w:proofErr w:type="spellEnd"/>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mas</w:t>
                            </w:r>
                            <w:r w:rsidRPr="005868F5">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masks</w:t>
                            </w:r>
                            <w:proofErr w:type="spellEnd"/>
                            <w:r w:rsidRPr="005868F5">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4DF282" id="_x0000_t202" coordsize="21600,21600" o:spt="202" path="m,l,21600r21600,l21600,xe">
                <v:stroke joinstyle="miter"/>
                <v:path gradientshapeok="t" o:connecttype="rect"/>
              </v:shapetype>
              <v:shape id="Text Box 1" o:spid="_x0000_s1026" type="#_x0000_t202" style="position:absolute;left:0;text-align:left;margin-left:156pt;margin-top:-4.5pt;width:397.5pt;height:108.75pt;z-index:25164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" filled="f" strokecolor="#7030a0" strokeweight="6pt">
                <v:textbox>
                  <w:txbxContent>
                    <w:p w14:paraId="3E7DED55" w14:textId="613FA464" w:rsidR="0031226F" w:rsidRPr="005868F5" w:rsidRDefault="0031226F" w:rsidP="0031226F">
                      <w:pP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pPr>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N95</w:t>
                      </w:r>
                      <w:r w:rsidR="007E70F7">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Mask</w:t>
                      </w:r>
                      <w:r w:rsidRPr="005868F5">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sidR="007E70F7">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MMMAS</w:t>
                      </w:r>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MAMmask</w:t>
                      </w:r>
                      <w:proofErr w:type="spellEnd"/>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roofErr w:type="spellStart"/>
                      <w:r>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mas</w:t>
                      </w:r>
                      <w:r w:rsidRPr="005868F5">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masks</w:t>
                      </w:r>
                      <w:proofErr w:type="spellEnd"/>
                      <w:r w:rsidRPr="005868F5">
                        <w:rPr>
                          <w:b/>
                          <w:color w:val="002060"/>
                          <w:sz w:val="144"/>
                          <w:szCs w:val="144"/>
                          <w14:glow w14:rad="228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rPr>
                        <w:t xml:space="preserve"> </w:t>
                      </w:r>
                    </w:p>
                  </w:txbxContent>
                </v:textbox>
                <w10:wrap anchorx="margin"/>
              </v:shape>
            </w:pict>
          </mc:Fallback>
        </mc:AlternateContent>
      </w:r>
    </w:p>
    <w:p w14:paraId="2CCE4309" w14:textId="77777777" w:rsidR="00FF235E" w:rsidRDefault="00FF235E" w:rsidP="00FD6A64">
      <w:pPr>
        <w:jc w:val="both"/>
        <w:rPr>
          <w:noProof/>
          <w:sz w:val="16"/>
          <w:szCs w:val="16"/>
        </w:rPr>
      </w:pPr>
    </w:p>
    <w:p w14:paraId="786C9CEF" w14:textId="5AD59B63" w:rsidR="00FF235E" w:rsidRDefault="00FF235E" w:rsidP="00FD6A64">
      <w:pPr>
        <w:jc w:val="both"/>
        <w:rPr>
          <w:noProof/>
          <w:sz w:val="16"/>
          <w:szCs w:val="16"/>
        </w:rPr>
      </w:pPr>
    </w:p>
    <w:p w14:paraId="59D257D8" w14:textId="751F6AF2" w:rsidR="00FF235E" w:rsidRDefault="00FF235E" w:rsidP="00FD6A64">
      <w:pPr>
        <w:jc w:val="both"/>
        <w:rPr>
          <w:noProof/>
          <w:sz w:val="16"/>
          <w:szCs w:val="16"/>
        </w:rPr>
      </w:pPr>
    </w:p>
    <w:p w14:paraId="69C4548B" w14:textId="6A91B0EE" w:rsidR="00FF235E" w:rsidRPr="005E39BB" w:rsidRDefault="00FF235E" w:rsidP="00FD6A64">
      <w:pPr>
        <w:jc w:val="both"/>
        <w:rPr>
          <w:rFonts w:ascii="Arial" w:hAnsi="Arial" w:cs="Arial"/>
          <w:noProof/>
          <w:sz w:val="28"/>
          <w:szCs w:val="28"/>
        </w:rPr>
      </w:pPr>
    </w:p>
    <w:p w14:paraId="20FD4BC7" w14:textId="22902B81" w:rsidR="00FF235E" w:rsidRPr="005E39BB" w:rsidRDefault="005E39BB" w:rsidP="00FD6A64">
      <w:pPr>
        <w:jc w:val="both"/>
        <w:rPr>
          <w:rFonts w:ascii="Arial" w:hAnsi="Arial" w:cs="Arial"/>
          <w:noProof/>
          <w:sz w:val="28"/>
          <w:szCs w:val="28"/>
        </w:rPr>
      </w:pPr>
      <w:r w:rsidRPr="005E39BB">
        <w:rPr>
          <w:rFonts w:ascii="Arial" w:hAnsi="Arial" w:cs="Arial"/>
          <w:noProof/>
          <w:sz w:val="28"/>
          <w:szCs w:val="28"/>
        </w:rPr>
        <w:t>Task 5</w:t>
      </w:r>
    </w:p>
    <w:p w14:paraId="261DC54B" w14:textId="548253D3" w:rsidR="00FF235E" w:rsidRPr="00386C42" w:rsidRDefault="00FF235E" w:rsidP="00FD6A64">
      <w:pPr>
        <w:jc w:val="both"/>
        <w:rPr>
          <w:b/>
          <w:bCs/>
          <w:noProof/>
          <w:sz w:val="16"/>
          <w:szCs w:val="16"/>
        </w:rPr>
      </w:pPr>
    </w:p>
    <w:p w14:paraId="639064C6" w14:textId="4FE59906" w:rsidR="00FF235E" w:rsidRDefault="00FF235E" w:rsidP="00FD6A64">
      <w:pPr>
        <w:jc w:val="both"/>
        <w:rPr>
          <w:noProof/>
          <w:sz w:val="16"/>
          <w:szCs w:val="16"/>
        </w:rPr>
      </w:pPr>
    </w:p>
    <w:p w14:paraId="2DE8D115" w14:textId="7AB9989C" w:rsidR="00FF235E" w:rsidRDefault="00D155D6" w:rsidP="00D155D6">
      <w:pPr>
        <w:tabs>
          <w:tab w:val="left" w:pos="12195"/>
        </w:tabs>
        <w:jc w:val="both"/>
        <w:rPr>
          <w:noProof/>
          <w:sz w:val="16"/>
          <w:szCs w:val="16"/>
        </w:rPr>
      </w:pPr>
      <w:r>
        <w:rPr>
          <w:noProof/>
          <w:sz w:val="16"/>
          <w:szCs w:val="16"/>
        </w:rPr>
        <w:tab/>
      </w:r>
    </w:p>
    <w:p w14:paraId="299A2F08" w14:textId="23579DBA" w:rsidR="00FF235E" w:rsidRDefault="00FF235E" w:rsidP="00FD6A64">
      <w:pPr>
        <w:jc w:val="both"/>
        <w:rPr>
          <w:noProof/>
          <w:sz w:val="16"/>
          <w:szCs w:val="16"/>
        </w:rPr>
      </w:pPr>
    </w:p>
    <w:p w14:paraId="11191EBD" w14:textId="7C65CD72" w:rsidR="00FF235E" w:rsidRDefault="00FF235E" w:rsidP="00FD6A64">
      <w:pPr>
        <w:jc w:val="both"/>
        <w:rPr>
          <w:noProof/>
          <w:sz w:val="16"/>
          <w:szCs w:val="16"/>
        </w:rPr>
      </w:pPr>
    </w:p>
    <w:p w14:paraId="6C3FAF6A" w14:textId="77777777" w:rsidR="00FF235E" w:rsidRDefault="00FF235E" w:rsidP="00FD6A64">
      <w:pPr>
        <w:jc w:val="both"/>
        <w:rPr>
          <w:noProof/>
          <w:sz w:val="16"/>
          <w:szCs w:val="16"/>
        </w:rPr>
      </w:pPr>
    </w:p>
    <w:p w14:paraId="50F85DC7" w14:textId="77777777" w:rsidR="00FF235E" w:rsidRDefault="00FF235E" w:rsidP="00FD6A64">
      <w:pPr>
        <w:jc w:val="both"/>
        <w:rPr>
          <w:noProof/>
          <w:sz w:val="16"/>
          <w:szCs w:val="16"/>
        </w:rPr>
      </w:pPr>
    </w:p>
    <w:p w14:paraId="23373A58" w14:textId="39949F85" w:rsidR="00FF235E" w:rsidRDefault="00FF235E" w:rsidP="00FD6A64">
      <w:pPr>
        <w:jc w:val="both"/>
        <w:rPr>
          <w:noProof/>
          <w:sz w:val="16"/>
          <w:szCs w:val="16"/>
        </w:rPr>
      </w:pPr>
    </w:p>
    <w:p w14:paraId="7E267F6B" w14:textId="23056F07" w:rsidR="00FF235E" w:rsidRDefault="00FF235E" w:rsidP="00FD6A64">
      <w:pPr>
        <w:jc w:val="both"/>
        <w:rPr>
          <w:noProof/>
          <w:sz w:val="16"/>
          <w:szCs w:val="16"/>
        </w:rPr>
      </w:pPr>
    </w:p>
    <w:p w14:paraId="7BBB1469" w14:textId="29258F3E" w:rsidR="00FF235E" w:rsidRDefault="00FF235E" w:rsidP="00FD6A64">
      <w:pPr>
        <w:jc w:val="both"/>
        <w:rPr>
          <w:noProof/>
          <w:sz w:val="16"/>
          <w:szCs w:val="16"/>
        </w:rPr>
      </w:pPr>
    </w:p>
    <w:p w14:paraId="651F6A6C" w14:textId="5D6284A3" w:rsidR="00FF235E" w:rsidRDefault="00FF235E" w:rsidP="00FD6A64">
      <w:pPr>
        <w:jc w:val="both"/>
        <w:rPr>
          <w:noProof/>
          <w:sz w:val="16"/>
          <w:szCs w:val="16"/>
        </w:rPr>
      </w:pPr>
    </w:p>
    <w:p w14:paraId="15BDDE8F" w14:textId="5810D98F" w:rsidR="00FF235E" w:rsidRDefault="00A50AF6" w:rsidP="00FD6A64">
      <w:pPr>
        <w:jc w:val="both"/>
        <w:rPr>
          <w:noProof/>
          <w:sz w:val="16"/>
          <w:szCs w:val="16"/>
        </w:rPr>
      </w:pPr>
      <w:r>
        <w:rPr>
          <w:noProof/>
        </w:rPr>
        <mc:AlternateContent>
          <mc:Choice Requires="wps">
            <w:drawing>
              <wp:anchor distT="45720" distB="45720" distL="114300" distR="114300" simplePos="0" relativeHeight="251661312" behindDoc="0" locked="0" layoutInCell="1" allowOverlap="1" wp14:anchorId="5B621B54" wp14:editId="08872F58">
                <wp:simplePos x="0" y="0"/>
                <wp:positionH relativeFrom="column">
                  <wp:posOffset>6257290</wp:posOffset>
                </wp:positionH>
                <wp:positionV relativeFrom="paragraph">
                  <wp:posOffset>17145</wp:posOffset>
                </wp:positionV>
                <wp:extent cx="2705100" cy="1999615"/>
                <wp:effectExtent l="247650" t="361950" r="247650" b="362585"/>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57025">
                          <a:off x="0" y="0"/>
                          <a:ext cx="2705100" cy="1999615"/>
                        </a:xfrm>
                        <a:custGeom>
                          <a:avLst/>
                          <a:gdLst>
                            <a:gd name="connsiteX0" fmla="*/ 0 w 2705100"/>
                            <a:gd name="connsiteY0" fmla="*/ 0 h 1999615"/>
                            <a:gd name="connsiteX1" fmla="*/ 2705100 w 2705100"/>
                            <a:gd name="connsiteY1" fmla="*/ 0 h 1999615"/>
                            <a:gd name="connsiteX2" fmla="*/ 2705100 w 2705100"/>
                            <a:gd name="connsiteY2" fmla="*/ 1999615 h 1999615"/>
                            <a:gd name="connsiteX3" fmla="*/ 0 w 2705100"/>
                            <a:gd name="connsiteY3" fmla="*/ 1999615 h 1999615"/>
                            <a:gd name="connsiteX4" fmla="*/ 0 w 2705100"/>
                            <a:gd name="connsiteY4" fmla="*/ 0 h 199961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705100" h="1999615" fill="none" extrusionOk="0">
                              <a:moveTo>
                                <a:pt x="0" y="0"/>
                              </a:moveTo>
                              <a:cubicBezTo>
                                <a:pt x="850439" y="-160352"/>
                                <a:pt x="2271870" y="-79401"/>
                                <a:pt x="2705100" y="0"/>
                              </a:cubicBezTo>
                              <a:cubicBezTo>
                                <a:pt x="2659981" y="223577"/>
                                <a:pt x="2848314" y="1255558"/>
                                <a:pt x="2705100" y="1999615"/>
                              </a:cubicBezTo>
                              <a:cubicBezTo>
                                <a:pt x="1547338" y="1865218"/>
                                <a:pt x="506586" y="2022145"/>
                                <a:pt x="0" y="1999615"/>
                              </a:cubicBezTo>
                              <a:cubicBezTo>
                                <a:pt x="156887" y="1167718"/>
                                <a:pt x="-42611" y="199970"/>
                                <a:pt x="0" y="0"/>
                              </a:cubicBezTo>
                              <a:close/>
                            </a:path>
                            <a:path w="2705100" h="1999615" stroke="0" extrusionOk="0">
                              <a:moveTo>
                                <a:pt x="0" y="0"/>
                              </a:moveTo>
                              <a:cubicBezTo>
                                <a:pt x="957061" y="-63458"/>
                                <a:pt x="2041970" y="50257"/>
                                <a:pt x="2705100" y="0"/>
                              </a:cubicBezTo>
                              <a:cubicBezTo>
                                <a:pt x="2805915" y="457020"/>
                                <a:pt x="2833927" y="1256089"/>
                                <a:pt x="2705100" y="1999615"/>
                              </a:cubicBezTo>
                              <a:cubicBezTo>
                                <a:pt x="2012739" y="1937659"/>
                                <a:pt x="791818" y="2132908"/>
                                <a:pt x="0" y="1999615"/>
                              </a:cubicBezTo>
                              <a:cubicBezTo>
                                <a:pt x="-130677" y="1636298"/>
                                <a:pt x="66362" y="200638"/>
                                <a:pt x="0" y="0"/>
                              </a:cubicBezTo>
                              <a:close/>
                            </a:path>
                          </a:pathLst>
                        </a:custGeom>
                        <a:gradFill flip="none" rotWithShape="1">
                          <a:gsLst>
                            <a:gs pos="0">
                              <a:srgbClr val="FF3399">
                                <a:tint val="66000"/>
                                <a:satMod val="160000"/>
                              </a:srgbClr>
                            </a:gs>
                            <a:gs pos="50000">
                              <a:srgbClr val="FF3399">
                                <a:tint val="44500"/>
                                <a:satMod val="160000"/>
                              </a:srgbClr>
                            </a:gs>
                            <a:gs pos="100000">
                              <a:srgbClr val="FF3399">
                                <a:tint val="23500"/>
                                <a:satMod val="160000"/>
                              </a:srgbClr>
                            </a:gs>
                          </a:gsLst>
                          <a:lin ang="13500000" scaled="1"/>
                          <a:tileRect/>
                        </a:gradFill>
                        <a:ln w="76200">
                          <a:solidFill>
                            <a:srgbClr val="FF3399"/>
                          </a:solidFill>
                          <a:miter lim="800000"/>
                          <a:headEnd/>
                          <a:tailEnd/>
                          <a:extLst>
                            <a:ext uri="{C807C97D-BFC1-408E-A445-0C87EB9F89A2}">
                              <ask:lineSketchStyleProps xmlns:ask="http://schemas.microsoft.com/office/drawing/2018/sketchyshapes" sd="3719305181">
                                <a:prstGeom prst="rect">
                                  <a:avLst/>
                                </a:prstGeom>
                                <ask:type>
                                  <ask:lineSketchCurved/>
                                </ask:type>
                              </ask:lineSketchStyleProps>
                            </a:ext>
                          </a:extLst>
                        </a:ln>
                      </wps:spPr>
                      <wps:txbx>
                        <w:txbxContent>
                          <w:p w14:paraId="0BB56FDC" w14:textId="77777777" w:rsidR="00A50AF6" w:rsidRPr="00B17A01" w:rsidRDefault="00A50AF6" w:rsidP="00A50AF6">
                            <w:pPr>
                              <w:spacing w:line="360" w:lineRule="auto"/>
                              <w:rPr>
                                <w:rFonts w:ascii="Arial" w:hAnsi="Arial" w:cs="Arial"/>
                                <w:color w:val="7030A0"/>
                                <w:sz w:val="28"/>
                                <w:szCs w:val="28"/>
                              </w:rPr>
                            </w:pPr>
                            <w:r w:rsidRPr="00B17A01">
                              <w:rPr>
                                <w:rFonts w:ascii="Arial" w:hAnsi="Arial" w:cs="Arial"/>
                                <w:color w:val="7030A0"/>
                                <w:sz w:val="28"/>
                                <w:szCs w:val="28"/>
                              </w:rPr>
                              <w:t>29</w:t>
                            </w:r>
                            <w:r w:rsidRPr="00B17A01">
                              <w:rPr>
                                <w:rFonts w:ascii="Arial" w:hAnsi="Arial" w:cs="Arial"/>
                                <w:color w:val="7030A0"/>
                                <w:sz w:val="28"/>
                                <w:szCs w:val="28"/>
                                <w:vertAlign w:val="superscript"/>
                              </w:rPr>
                              <w:t>th</w:t>
                            </w:r>
                            <w:r w:rsidRPr="00B17A01">
                              <w:rPr>
                                <w:rFonts w:ascii="Arial" w:hAnsi="Arial" w:cs="Arial"/>
                                <w:color w:val="7030A0"/>
                                <w:sz w:val="28"/>
                                <w:szCs w:val="28"/>
                              </w:rPr>
                              <w:t xml:space="preserve"> of July 2021 at 6pm in Birmingham more detail please contact me on 07775998954.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621B54" id="Text Box 12" o:spid="_x0000_s1027" type="#_x0000_t202" style="position:absolute;left:0;text-align:left;margin-left:492.7pt;margin-top:1.35pt;width:213pt;height:157.45pt;rotation:936100fd;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" fillcolor="#ff86bc" strokecolor="#f39" strokeweight="6pt">
                <v:fill color2="#ffdbe9" rotate="t" angle="225" colors="0 #ff86bc;.5 #ffb6d4;1 #ffdbe9" focus="100%" type="gradient"/>
                <v:textbox>
                  <w:txbxContent>
                    <w:p w14:paraId="0BB56FDC" w14:textId="77777777" w:rsidR="00A50AF6" w:rsidRPr="00B17A01" w:rsidRDefault="00A50AF6" w:rsidP="00A50AF6">
                      <w:pPr>
                        <w:spacing w:line="360" w:lineRule="auto"/>
                        <w:rPr>
                          <w:rFonts w:ascii="Arial" w:hAnsi="Arial" w:cs="Arial"/>
                          <w:color w:val="7030A0"/>
                          <w:sz w:val="28"/>
                          <w:szCs w:val="28"/>
                        </w:rPr>
                      </w:pPr>
                      <w:r w:rsidRPr="00B17A01">
                        <w:rPr>
                          <w:rFonts w:ascii="Arial" w:hAnsi="Arial" w:cs="Arial"/>
                          <w:color w:val="7030A0"/>
                          <w:sz w:val="28"/>
                          <w:szCs w:val="28"/>
                        </w:rPr>
                        <w:t>29</w:t>
                      </w:r>
                      <w:r w:rsidRPr="00B17A01">
                        <w:rPr>
                          <w:rFonts w:ascii="Arial" w:hAnsi="Arial" w:cs="Arial"/>
                          <w:color w:val="7030A0"/>
                          <w:sz w:val="28"/>
                          <w:szCs w:val="28"/>
                          <w:vertAlign w:val="superscript"/>
                        </w:rPr>
                        <w:t>th</w:t>
                      </w:r>
                      <w:r w:rsidRPr="00B17A01">
                        <w:rPr>
                          <w:rFonts w:ascii="Arial" w:hAnsi="Arial" w:cs="Arial"/>
                          <w:color w:val="7030A0"/>
                          <w:sz w:val="28"/>
                          <w:szCs w:val="28"/>
                        </w:rPr>
                        <w:t xml:space="preserve"> of July 2021 at 6pm in Birmingham more detail please contact me on 07775998954.</w:t>
                      </w:r>
                    </w:p>
                  </w:txbxContent>
                </v:textbox>
                <w10:wrap type="square"/>
              </v:shape>
            </w:pict>
          </mc:Fallback>
        </mc:AlternateContent>
      </w:r>
    </w:p>
    <w:p w14:paraId="34FE1E56" w14:textId="3017A94D" w:rsidR="005A5A76" w:rsidRDefault="005A5A76" w:rsidP="00FD6A64">
      <w:pPr>
        <w:jc w:val="both"/>
        <w:rPr>
          <w:noProof/>
          <w:sz w:val="16"/>
          <w:szCs w:val="16"/>
        </w:rPr>
      </w:pPr>
    </w:p>
    <w:p w14:paraId="601D430C" w14:textId="67609AA1" w:rsidR="005A5A76" w:rsidRDefault="005A5A76" w:rsidP="00FD6A64">
      <w:pPr>
        <w:jc w:val="both"/>
        <w:rPr>
          <w:noProof/>
          <w:sz w:val="16"/>
          <w:szCs w:val="16"/>
        </w:rPr>
      </w:pPr>
    </w:p>
    <w:p w14:paraId="2E2D14A7" w14:textId="4F34831D" w:rsidR="005A5A76" w:rsidRDefault="00A50AF6" w:rsidP="00FD6A64">
      <w:pPr>
        <w:jc w:val="both"/>
        <w:rPr>
          <w:noProof/>
          <w:sz w:val="16"/>
          <w:szCs w:val="16"/>
        </w:rPr>
      </w:pPr>
      <w:r>
        <w:rPr>
          <w:noProof/>
        </w:rPr>
        <mc:AlternateContent>
          <mc:Choice Requires="wps">
            <w:drawing>
              <wp:anchor distT="45720" distB="45720" distL="114300" distR="114300" simplePos="0" relativeHeight="251655168" behindDoc="0" locked="0" layoutInCell="1" allowOverlap="1" wp14:anchorId="7BA6FE59" wp14:editId="08001850">
                <wp:simplePos x="0" y="0"/>
                <wp:positionH relativeFrom="column">
                  <wp:posOffset>38100</wp:posOffset>
                </wp:positionH>
                <wp:positionV relativeFrom="paragraph">
                  <wp:posOffset>99060</wp:posOffset>
                </wp:positionV>
                <wp:extent cx="2811145" cy="1793875"/>
                <wp:effectExtent l="285750" t="628650" r="294005" b="6254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9766962">
                          <a:off x="0" y="0"/>
                          <a:ext cx="2811145" cy="1793875"/>
                        </a:xfrm>
                        <a:custGeom>
                          <a:avLst/>
                          <a:gdLst>
                            <a:gd name="connsiteX0" fmla="*/ 0 w 2811145"/>
                            <a:gd name="connsiteY0" fmla="*/ 0 h 1793875"/>
                            <a:gd name="connsiteX1" fmla="*/ 506006 w 2811145"/>
                            <a:gd name="connsiteY1" fmla="*/ 0 h 1793875"/>
                            <a:gd name="connsiteX2" fmla="*/ 983901 w 2811145"/>
                            <a:gd name="connsiteY2" fmla="*/ 0 h 1793875"/>
                            <a:gd name="connsiteX3" fmla="*/ 1546130 w 2811145"/>
                            <a:gd name="connsiteY3" fmla="*/ 0 h 1793875"/>
                            <a:gd name="connsiteX4" fmla="*/ 2164582 w 2811145"/>
                            <a:gd name="connsiteY4" fmla="*/ 0 h 1793875"/>
                            <a:gd name="connsiteX5" fmla="*/ 2811145 w 2811145"/>
                            <a:gd name="connsiteY5" fmla="*/ 0 h 1793875"/>
                            <a:gd name="connsiteX6" fmla="*/ 2811145 w 2811145"/>
                            <a:gd name="connsiteY6" fmla="*/ 597958 h 1793875"/>
                            <a:gd name="connsiteX7" fmla="*/ 2811145 w 2811145"/>
                            <a:gd name="connsiteY7" fmla="*/ 1142100 h 1793875"/>
                            <a:gd name="connsiteX8" fmla="*/ 2811145 w 2811145"/>
                            <a:gd name="connsiteY8" fmla="*/ 1793875 h 1793875"/>
                            <a:gd name="connsiteX9" fmla="*/ 2220805 w 2811145"/>
                            <a:gd name="connsiteY9" fmla="*/ 1793875 h 1793875"/>
                            <a:gd name="connsiteX10" fmla="*/ 1742910 w 2811145"/>
                            <a:gd name="connsiteY10" fmla="*/ 1793875 h 1793875"/>
                            <a:gd name="connsiteX11" fmla="*/ 1180681 w 2811145"/>
                            <a:gd name="connsiteY11" fmla="*/ 1793875 h 1793875"/>
                            <a:gd name="connsiteX12" fmla="*/ 618452 w 2811145"/>
                            <a:gd name="connsiteY12" fmla="*/ 1793875 h 1793875"/>
                            <a:gd name="connsiteX13" fmla="*/ 0 w 2811145"/>
                            <a:gd name="connsiteY13" fmla="*/ 1793875 h 1793875"/>
                            <a:gd name="connsiteX14" fmla="*/ 0 w 2811145"/>
                            <a:gd name="connsiteY14" fmla="*/ 1231794 h 1793875"/>
                            <a:gd name="connsiteX15" fmla="*/ 0 w 2811145"/>
                            <a:gd name="connsiteY15" fmla="*/ 669713 h 1793875"/>
                            <a:gd name="connsiteX16" fmla="*/ 0 w 2811145"/>
                            <a:gd name="connsiteY16" fmla="*/ 0 h 17938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Lst>
                          <a:rect l="l" t="t" r="r" b="b"/>
                          <a:pathLst>
                            <a:path w="2811145" h="1793875" fill="none" extrusionOk="0">
                              <a:moveTo>
                                <a:pt x="0" y="0"/>
                              </a:moveTo>
                              <a:cubicBezTo>
                                <a:pt x="203144" y="-57217"/>
                                <a:pt x="377535" y="7651"/>
                                <a:pt x="506006" y="0"/>
                              </a:cubicBezTo>
                              <a:cubicBezTo>
                                <a:pt x="634477" y="-7651"/>
                                <a:pt x="873712" y="54895"/>
                                <a:pt x="983901" y="0"/>
                              </a:cubicBezTo>
                              <a:cubicBezTo>
                                <a:pt x="1094091" y="-54895"/>
                                <a:pt x="1301026" y="13273"/>
                                <a:pt x="1546130" y="0"/>
                              </a:cubicBezTo>
                              <a:cubicBezTo>
                                <a:pt x="1791234" y="-13273"/>
                                <a:pt x="2002413" y="70808"/>
                                <a:pt x="2164582" y="0"/>
                              </a:cubicBezTo>
                              <a:cubicBezTo>
                                <a:pt x="2326751" y="-70808"/>
                                <a:pt x="2630255" y="11678"/>
                                <a:pt x="2811145" y="0"/>
                              </a:cubicBezTo>
                              <a:cubicBezTo>
                                <a:pt x="2843198" y="267123"/>
                                <a:pt x="2743895" y="365040"/>
                                <a:pt x="2811145" y="597958"/>
                              </a:cubicBezTo>
                              <a:cubicBezTo>
                                <a:pt x="2878395" y="830876"/>
                                <a:pt x="2794441" y="942629"/>
                                <a:pt x="2811145" y="1142100"/>
                              </a:cubicBezTo>
                              <a:cubicBezTo>
                                <a:pt x="2827849" y="1341571"/>
                                <a:pt x="2754376" y="1510652"/>
                                <a:pt x="2811145" y="1793875"/>
                              </a:cubicBezTo>
                              <a:cubicBezTo>
                                <a:pt x="2610324" y="1862738"/>
                                <a:pt x="2397084" y="1772779"/>
                                <a:pt x="2220805" y="1793875"/>
                              </a:cubicBezTo>
                              <a:cubicBezTo>
                                <a:pt x="2044526" y="1814971"/>
                                <a:pt x="1849529" y="1773395"/>
                                <a:pt x="1742910" y="1793875"/>
                              </a:cubicBezTo>
                              <a:cubicBezTo>
                                <a:pt x="1636291" y="1814355"/>
                                <a:pt x="1405921" y="1740038"/>
                                <a:pt x="1180681" y="1793875"/>
                              </a:cubicBezTo>
                              <a:cubicBezTo>
                                <a:pt x="955441" y="1847712"/>
                                <a:pt x="834449" y="1744960"/>
                                <a:pt x="618452" y="1793875"/>
                              </a:cubicBezTo>
                              <a:cubicBezTo>
                                <a:pt x="402455" y="1842790"/>
                                <a:pt x="177533" y="1774811"/>
                                <a:pt x="0" y="1793875"/>
                              </a:cubicBezTo>
                              <a:cubicBezTo>
                                <a:pt x="-61609" y="1648784"/>
                                <a:pt x="29476" y="1376644"/>
                                <a:pt x="0" y="1231794"/>
                              </a:cubicBezTo>
                              <a:cubicBezTo>
                                <a:pt x="-29476" y="1086944"/>
                                <a:pt x="10232" y="896355"/>
                                <a:pt x="0" y="669713"/>
                              </a:cubicBezTo>
                              <a:cubicBezTo>
                                <a:pt x="-10232" y="443071"/>
                                <a:pt x="65146" y="215118"/>
                                <a:pt x="0" y="0"/>
                              </a:cubicBezTo>
                              <a:close/>
                            </a:path>
                            <a:path w="2811145" h="1793875" stroke="0" extrusionOk="0">
                              <a:moveTo>
                                <a:pt x="0" y="0"/>
                              </a:moveTo>
                              <a:cubicBezTo>
                                <a:pt x="244627" y="-7072"/>
                                <a:pt x="293230" y="3589"/>
                                <a:pt x="562229" y="0"/>
                              </a:cubicBezTo>
                              <a:cubicBezTo>
                                <a:pt x="831228" y="-3589"/>
                                <a:pt x="956105" y="6844"/>
                                <a:pt x="1068235" y="0"/>
                              </a:cubicBezTo>
                              <a:cubicBezTo>
                                <a:pt x="1180365" y="-6844"/>
                                <a:pt x="1411077" y="57457"/>
                                <a:pt x="1630464" y="0"/>
                              </a:cubicBezTo>
                              <a:cubicBezTo>
                                <a:pt x="1849851" y="-57457"/>
                                <a:pt x="2093404" y="2902"/>
                                <a:pt x="2248916" y="0"/>
                              </a:cubicBezTo>
                              <a:cubicBezTo>
                                <a:pt x="2404428" y="-2902"/>
                                <a:pt x="2625173" y="12690"/>
                                <a:pt x="2811145" y="0"/>
                              </a:cubicBezTo>
                              <a:cubicBezTo>
                                <a:pt x="2885365" y="191963"/>
                                <a:pt x="2768871" y="416006"/>
                                <a:pt x="2811145" y="633836"/>
                              </a:cubicBezTo>
                              <a:cubicBezTo>
                                <a:pt x="2853419" y="851666"/>
                                <a:pt x="2742342" y="940305"/>
                                <a:pt x="2811145" y="1213855"/>
                              </a:cubicBezTo>
                              <a:cubicBezTo>
                                <a:pt x="2879948" y="1487405"/>
                                <a:pt x="2775838" y="1583154"/>
                                <a:pt x="2811145" y="1793875"/>
                              </a:cubicBezTo>
                              <a:cubicBezTo>
                                <a:pt x="2588648" y="1849584"/>
                                <a:pt x="2443883" y="1787903"/>
                                <a:pt x="2333250" y="1793875"/>
                              </a:cubicBezTo>
                              <a:cubicBezTo>
                                <a:pt x="2222617" y="1799847"/>
                                <a:pt x="2034701" y="1742775"/>
                                <a:pt x="1799133" y="1793875"/>
                              </a:cubicBezTo>
                              <a:cubicBezTo>
                                <a:pt x="1563565" y="1844975"/>
                                <a:pt x="1377470" y="1772756"/>
                                <a:pt x="1236904" y="1793875"/>
                              </a:cubicBezTo>
                              <a:cubicBezTo>
                                <a:pt x="1096338" y="1814994"/>
                                <a:pt x="789466" y="1790425"/>
                                <a:pt x="618452" y="1793875"/>
                              </a:cubicBezTo>
                              <a:cubicBezTo>
                                <a:pt x="447438" y="1797325"/>
                                <a:pt x="242971" y="1729715"/>
                                <a:pt x="0" y="1793875"/>
                              </a:cubicBezTo>
                              <a:cubicBezTo>
                                <a:pt x="-40515" y="1668776"/>
                                <a:pt x="17207" y="1320392"/>
                                <a:pt x="0" y="1177978"/>
                              </a:cubicBezTo>
                              <a:cubicBezTo>
                                <a:pt x="-17207" y="1035564"/>
                                <a:pt x="27292" y="782044"/>
                                <a:pt x="0" y="597958"/>
                              </a:cubicBezTo>
                              <a:cubicBezTo>
                                <a:pt x="-27292" y="413872"/>
                                <a:pt x="266" y="137331"/>
                                <a:pt x="0" y="0"/>
                              </a:cubicBezTo>
                              <a:close/>
                            </a:path>
                          </a:pathLst>
                        </a:custGeom>
                        <a:gradFill flip="none" rotWithShape="1">
                          <a:gsLst>
                            <a:gs pos="0">
                              <a:srgbClr val="00FF00">
                                <a:tint val="66000"/>
                                <a:satMod val="160000"/>
                              </a:srgbClr>
                            </a:gs>
                            <a:gs pos="50000">
                              <a:srgbClr val="00FF00">
                                <a:tint val="44500"/>
                                <a:satMod val="160000"/>
                              </a:srgbClr>
                            </a:gs>
                            <a:gs pos="100000">
                              <a:srgbClr val="00FF00">
                                <a:tint val="23500"/>
                                <a:satMod val="160000"/>
                              </a:srgbClr>
                            </a:gs>
                          </a:gsLst>
                          <a:lin ang="2700000" scaled="1"/>
                          <a:tileRect/>
                        </a:gradFill>
                        <a:ln w="38100" cmpd="sng">
                          <a:solidFill>
                            <a:srgbClr val="18C1D8"/>
                          </a:solidFill>
                          <a:headEnd/>
                          <a:tailEnd/>
                          <a:extLst>
                            <a:ext uri="{C807C97D-BFC1-408E-A445-0C87EB9F89A2}">
                              <ask:lineSketchStyleProps xmlns:ask="http://schemas.microsoft.com/office/drawing/2018/sketchyshapes" sd="293893074">
                                <a:prstGeom prst="rect">
                                  <a:avLst/>
                                </a:prstGeom>
                                <ask:type>
                                  <ask:lineSketchScribble/>
                                </ask:type>
                              </ask:lineSketchStyleProps>
                            </a:ext>
                          </a:extLst>
                        </a:ln>
                      </wps:spPr>
                      <wps:style>
                        <a:lnRef idx="2">
                          <a:schemeClr val="accent3"/>
                        </a:lnRef>
                        <a:fillRef idx="1">
                          <a:schemeClr val="lt1"/>
                        </a:fillRef>
                        <a:effectRef idx="0">
                          <a:schemeClr val="accent3"/>
                        </a:effectRef>
                        <a:fontRef idx="minor">
                          <a:schemeClr val="dk1"/>
                        </a:fontRef>
                      </wps:style>
                      <wps:txbx>
                        <w:txbxContent>
                          <w:p w14:paraId="054DED76" w14:textId="397A7636" w:rsidR="005E3A0A" w:rsidRPr="005868F5" w:rsidRDefault="005E3A0A" w:rsidP="005E3A0A">
                            <w:pPr>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pPr>
                            <w:r w:rsidRPr="005868F5">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t xml:space="preserve">Please attend to our conference to hear about our amazing new product-The </w:t>
                            </w:r>
                            <w:r w:rsidR="00D155D6">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t>N95</w:t>
                            </w:r>
                            <w:r w:rsidRPr="005868F5">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t xml:space="preserve"> mask! Do not miss 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A6FE59" id="Text Box 2" o:spid="_x0000_s1028" type="#_x0000_t202" style="position:absolute;left:0;text-align:left;margin-left:3pt;margin-top:7.8pt;width:221.35pt;height:141.25pt;rotation:-2002166fd;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" fillcolor="#80ff80" strokecolor="#18c1d8" strokeweight="3pt">
                <v:fill color2="#daffda" rotate="t" angle="45" colors="0 #80ff80;.5 #b3ffb3;1 #daffda" focus="100%" type="gradient"/>
                <v:textbox>
                  <w:txbxContent>
                    <w:p w14:paraId="054DED76" w14:textId="397A7636" w:rsidR="005E3A0A" w:rsidRPr="005868F5" w:rsidRDefault="005E3A0A" w:rsidP="005E3A0A">
                      <w:pPr>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pPr>
                      <w:r w:rsidRPr="005868F5">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t xml:space="preserve">Please attend to our conference to hear about our amazing new product-The </w:t>
                      </w:r>
                      <w:r w:rsidR="00D155D6">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t>N95</w:t>
                      </w:r>
                      <w:r w:rsidRPr="005868F5">
                        <w:rPr>
                          <w:rFonts w:ascii="Arial" w:hAnsi="Arial" w:cs="Arial"/>
                          <w:color w:val="FF3399"/>
                          <w14:textFill>
                            <w14:gradFill>
                              <w14:gsLst>
                                <w14:gs w14:pos="0">
                                  <w14:srgbClr w14:val="FF3399">
                                    <w14:shade w14:val="30000"/>
                                    <w14:satMod w14:val="115000"/>
                                  </w14:srgbClr>
                                </w14:gs>
                                <w14:gs w14:pos="50000">
                                  <w14:srgbClr w14:val="FF3399">
                                    <w14:shade w14:val="67500"/>
                                    <w14:satMod w14:val="115000"/>
                                  </w14:srgbClr>
                                </w14:gs>
                                <w14:gs w14:pos="100000">
                                  <w14:srgbClr w14:val="FF3399">
                                    <w14:shade w14:val="100000"/>
                                    <w14:satMod w14:val="115000"/>
                                  </w14:srgbClr>
                                </w14:gs>
                              </w14:gsLst>
                              <w14:lin w14:ang="16200000" w14:scaled="0"/>
                            </w14:gradFill>
                          </w14:textFill>
                        </w:rPr>
                        <w:t xml:space="preserve"> mask! Do not miss out…</w:t>
                      </w:r>
                    </w:p>
                  </w:txbxContent>
                </v:textbox>
                <w10:wrap type="square"/>
              </v:shape>
            </w:pict>
          </mc:Fallback>
        </mc:AlternateContent>
      </w:r>
    </w:p>
    <w:p w14:paraId="0A43184F" w14:textId="0949F76D" w:rsidR="005A5A76" w:rsidRDefault="005A5A76" w:rsidP="00FD6A64">
      <w:pPr>
        <w:jc w:val="both"/>
        <w:rPr>
          <w:noProof/>
          <w:sz w:val="16"/>
          <w:szCs w:val="16"/>
        </w:rPr>
      </w:pPr>
    </w:p>
    <w:p w14:paraId="364A8CCC" w14:textId="77777777" w:rsidR="005A5A76" w:rsidRDefault="005A5A76" w:rsidP="00FD6A64">
      <w:pPr>
        <w:jc w:val="both"/>
        <w:rPr>
          <w:noProof/>
          <w:sz w:val="16"/>
          <w:szCs w:val="16"/>
        </w:rPr>
      </w:pPr>
    </w:p>
    <w:p w14:paraId="0772ACCD" w14:textId="7E60E93D" w:rsidR="005A5A76" w:rsidRDefault="005A5A76" w:rsidP="00FD6A64">
      <w:pPr>
        <w:jc w:val="both"/>
        <w:rPr>
          <w:noProof/>
          <w:sz w:val="16"/>
          <w:szCs w:val="16"/>
        </w:rPr>
      </w:pPr>
    </w:p>
    <w:p w14:paraId="401ADB41" w14:textId="69A9A9D5" w:rsidR="005A5A76" w:rsidRDefault="005A5A76" w:rsidP="00FD6A64">
      <w:pPr>
        <w:jc w:val="both"/>
        <w:rPr>
          <w:noProof/>
          <w:sz w:val="16"/>
          <w:szCs w:val="16"/>
        </w:rPr>
      </w:pPr>
    </w:p>
    <w:p w14:paraId="59AA6B83" w14:textId="4070ECED" w:rsidR="005A5A76" w:rsidRDefault="005A5A76" w:rsidP="00FD6A64">
      <w:pPr>
        <w:jc w:val="both"/>
        <w:rPr>
          <w:noProof/>
          <w:sz w:val="16"/>
          <w:szCs w:val="16"/>
        </w:rPr>
      </w:pPr>
    </w:p>
    <w:p w14:paraId="553B1CA8" w14:textId="722B9CCE" w:rsidR="005A5A76" w:rsidRDefault="005A5A76" w:rsidP="00FD6A64">
      <w:pPr>
        <w:jc w:val="both"/>
        <w:rPr>
          <w:noProof/>
          <w:sz w:val="16"/>
          <w:szCs w:val="16"/>
        </w:rPr>
      </w:pPr>
    </w:p>
    <w:p w14:paraId="12F40449" w14:textId="4B675B8E" w:rsidR="005A5A76" w:rsidRDefault="005E39BB" w:rsidP="00FD6A64">
      <w:pPr>
        <w:jc w:val="both"/>
        <w:rPr>
          <w:noProof/>
          <w:sz w:val="16"/>
          <w:szCs w:val="16"/>
        </w:rPr>
      </w:pPr>
      <w:r>
        <w:rPr>
          <w:noProof/>
        </w:rPr>
        <w:drawing>
          <wp:anchor distT="0" distB="0" distL="114300" distR="114300" simplePos="0" relativeHeight="251675648" behindDoc="0" locked="0" layoutInCell="1" allowOverlap="1" wp14:anchorId="7D01F653" wp14:editId="71A96464">
            <wp:simplePos x="0" y="0"/>
            <wp:positionH relativeFrom="column">
              <wp:posOffset>6000750</wp:posOffset>
            </wp:positionH>
            <wp:positionV relativeFrom="paragraph">
              <wp:posOffset>433070</wp:posOffset>
            </wp:positionV>
            <wp:extent cx="2903220" cy="1776730"/>
            <wp:effectExtent l="228600" t="228600" r="220980" b="223520"/>
            <wp:wrapSquare wrapText="bothSides"/>
            <wp:docPr id="14" name="Picture 14" descr="Image 1 - 5 Reusable Washable Breathable Face Mask UK Seller Black Unisex Mask prot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1 - 5 Reusable Washable Breathable Face Mask UK Seller Black Unisex Mask protectiv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03220" cy="1776730"/>
                    </a:xfrm>
                    <a:prstGeom prst="rect">
                      <a:avLst/>
                    </a:prstGeom>
                    <a:ln>
                      <a:noFill/>
                    </a:ln>
                    <a:effectLst>
                      <a:glow rad="228600">
                        <a:schemeClr val="accent5">
                          <a:satMod val="175000"/>
                          <a:alpha val="40000"/>
                        </a:schemeClr>
                      </a:glow>
                      <a:softEdge rad="112500"/>
                    </a:effectLst>
                  </pic:spPr>
                </pic:pic>
              </a:graphicData>
            </a:graphic>
            <wp14:sizeRelH relativeFrom="page">
              <wp14:pctWidth>0</wp14:pctWidth>
            </wp14:sizeRelH>
            <wp14:sizeRelV relativeFrom="page">
              <wp14:pctHeight>0</wp14:pctHeight>
            </wp14:sizeRelV>
          </wp:anchor>
        </w:drawing>
      </w:r>
      <w:r w:rsidR="00D155D6">
        <w:rPr>
          <w:noProof/>
        </w:rPr>
        <mc:AlternateContent>
          <mc:Choice Requires="wps">
            <w:drawing>
              <wp:anchor distT="91440" distB="91440" distL="114300" distR="114300" simplePos="0" relativeHeight="251678720" behindDoc="0" locked="0" layoutInCell="1" allowOverlap="1" wp14:anchorId="32E3BB76" wp14:editId="7AAC102A">
                <wp:simplePos x="0" y="0"/>
                <wp:positionH relativeFrom="margin">
                  <wp:posOffset>0</wp:posOffset>
                </wp:positionH>
                <wp:positionV relativeFrom="paragraph">
                  <wp:posOffset>1890395</wp:posOffset>
                </wp:positionV>
                <wp:extent cx="4279900" cy="2044700"/>
                <wp:effectExtent l="57150" t="57150" r="63500" b="6985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9900" cy="2044700"/>
                        </a:xfrm>
                        <a:custGeom>
                          <a:avLst/>
                          <a:gdLst>
                            <a:gd name="connsiteX0" fmla="*/ 0 w 4279900"/>
                            <a:gd name="connsiteY0" fmla="*/ 0 h 2044700"/>
                            <a:gd name="connsiteX1" fmla="*/ 492189 w 4279900"/>
                            <a:gd name="connsiteY1" fmla="*/ 0 h 2044700"/>
                            <a:gd name="connsiteX2" fmla="*/ 1027176 w 4279900"/>
                            <a:gd name="connsiteY2" fmla="*/ 0 h 2044700"/>
                            <a:gd name="connsiteX3" fmla="*/ 1562164 w 4279900"/>
                            <a:gd name="connsiteY3" fmla="*/ 0 h 2044700"/>
                            <a:gd name="connsiteX4" fmla="*/ 2097151 w 4279900"/>
                            <a:gd name="connsiteY4" fmla="*/ 0 h 2044700"/>
                            <a:gd name="connsiteX5" fmla="*/ 2589340 w 4279900"/>
                            <a:gd name="connsiteY5" fmla="*/ 0 h 2044700"/>
                            <a:gd name="connsiteX6" fmla="*/ 3038729 w 4279900"/>
                            <a:gd name="connsiteY6" fmla="*/ 0 h 2044700"/>
                            <a:gd name="connsiteX7" fmla="*/ 3445319 w 4279900"/>
                            <a:gd name="connsiteY7" fmla="*/ 0 h 2044700"/>
                            <a:gd name="connsiteX8" fmla="*/ 4279900 w 4279900"/>
                            <a:gd name="connsiteY8" fmla="*/ 0 h 2044700"/>
                            <a:gd name="connsiteX9" fmla="*/ 4279900 w 4279900"/>
                            <a:gd name="connsiteY9" fmla="*/ 470281 h 2044700"/>
                            <a:gd name="connsiteX10" fmla="*/ 4279900 w 4279900"/>
                            <a:gd name="connsiteY10" fmla="*/ 1001903 h 2044700"/>
                            <a:gd name="connsiteX11" fmla="*/ 4279900 w 4279900"/>
                            <a:gd name="connsiteY11" fmla="*/ 1492631 h 2044700"/>
                            <a:gd name="connsiteX12" fmla="*/ 4279900 w 4279900"/>
                            <a:gd name="connsiteY12" fmla="*/ 2044700 h 2044700"/>
                            <a:gd name="connsiteX13" fmla="*/ 3873310 w 4279900"/>
                            <a:gd name="connsiteY13" fmla="*/ 2044700 h 2044700"/>
                            <a:gd name="connsiteX14" fmla="*/ 3381121 w 4279900"/>
                            <a:gd name="connsiteY14" fmla="*/ 2044700 h 2044700"/>
                            <a:gd name="connsiteX15" fmla="*/ 2803335 w 4279900"/>
                            <a:gd name="connsiteY15" fmla="*/ 2044700 h 2044700"/>
                            <a:gd name="connsiteX16" fmla="*/ 2182749 w 4279900"/>
                            <a:gd name="connsiteY16" fmla="*/ 2044700 h 2044700"/>
                            <a:gd name="connsiteX17" fmla="*/ 1690561 w 4279900"/>
                            <a:gd name="connsiteY17" fmla="*/ 2044700 h 2044700"/>
                            <a:gd name="connsiteX18" fmla="*/ 1198372 w 4279900"/>
                            <a:gd name="connsiteY18" fmla="*/ 2044700 h 2044700"/>
                            <a:gd name="connsiteX19" fmla="*/ 663385 w 4279900"/>
                            <a:gd name="connsiteY19" fmla="*/ 2044700 h 2044700"/>
                            <a:gd name="connsiteX20" fmla="*/ 0 w 4279900"/>
                            <a:gd name="connsiteY20" fmla="*/ 2044700 h 2044700"/>
                            <a:gd name="connsiteX21" fmla="*/ 0 w 4279900"/>
                            <a:gd name="connsiteY21" fmla="*/ 1594866 h 2044700"/>
                            <a:gd name="connsiteX22" fmla="*/ 0 w 4279900"/>
                            <a:gd name="connsiteY22" fmla="*/ 1083691 h 2044700"/>
                            <a:gd name="connsiteX23" fmla="*/ 0 w 4279900"/>
                            <a:gd name="connsiteY23" fmla="*/ 531622 h 2044700"/>
                            <a:gd name="connsiteX24" fmla="*/ 0 w 4279900"/>
                            <a:gd name="connsiteY24" fmla="*/ 0 h 2044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Lst>
                          <a:rect l="l" t="t" r="r" b="b"/>
                          <a:pathLst>
                            <a:path w="4279900" h="2044700" fill="none" extrusionOk="0">
                              <a:moveTo>
                                <a:pt x="0" y="0"/>
                              </a:moveTo>
                              <a:cubicBezTo>
                                <a:pt x="146694" y="-42807"/>
                                <a:pt x="377021" y="41874"/>
                                <a:pt x="492189" y="0"/>
                              </a:cubicBezTo>
                              <a:cubicBezTo>
                                <a:pt x="607357" y="-41874"/>
                                <a:pt x="814942" y="17531"/>
                                <a:pt x="1027176" y="0"/>
                              </a:cubicBezTo>
                              <a:cubicBezTo>
                                <a:pt x="1239410" y="-17531"/>
                                <a:pt x="1344757" y="29032"/>
                                <a:pt x="1562164" y="0"/>
                              </a:cubicBezTo>
                              <a:cubicBezTo>
                                <a:pt x="1779571" y="-29032"/>
                                <a:pt x="1911015" y="18661"/>
                                <a:pt x="2097151" y="0"/>
                              </a:cubicBezTo>
                              <a:cubicBezTo>
                                <a:pt x="2283287" y="-18661"/>
                                <a:pt x="2459412" y="27109"/>
                                <a:pt x="2589340" y="0"/>
                              </a:cubicBezTo>
                              <a:cubicBezTo>
                                <a:pt x="2719268" y="-27109"/>
                                <a:pt x="2920800" y="14289"/>
                                <a:pt x="3038729" y="0"/>
                              </a:cubicBezTo>
                              <a:cubicBezTo>
                                <a:pt x="3156658" y="-14289"/>
                                <a:pt x="3256318" y="3443"/>
                                <a:pt x="3445319" y="0"/>
                              </a:cubicBezTo>
                              <a:cubicBezTo>
                                <a:pt x="3634320" y="-3443"/>
                                <a:pt x="3943180" y="64155"/>
                                <a:pt x="4279900" y="0"/>
                              </a:cubicBezTo>
                              <a:cubicBezTo>
                                <a:pt x="4302890" y="204672"/>
                                <a:pt x="4260911" y="243374"/>
                                <a:pt x="4279900" y="470281"/>
                              </a:cubicBezTo>
                              <a:cubicBezTo>
                                <a:pt x="4298889" y="697188"/>
                                <a:pt x="4245395" y="754896"/>
                                <a:pt x="4279900" y="1001903"/>
                              </a:cubicBezTo>
                              <a:cubicBezTo>
                                <a:pt x="4314405" y="1248910"/>
                                <a:pt x="4263541" y="1305342"/>
                                <a:pt x="4279900" y="1492631"/>
                              </a:cubicBezTo>
                              <a:cubicBezTo>
                                <a:pt x="4296259" y="1679920"/>
                                <a:pt x="4220667" y="1791898"/>
                                <a:pt x="4279900" y="2044700"/>
                              </a:cubicBezTo>
                              <a:cubicBezTo>
                                <a:pt x="4181331" y="2051613"/>
                                <a:pt x="3994835" y="2011500"/>
                                <a:pt x="3873310" y="2044700"/>
                              </a:cubicBezTo>
                              <a:cubicBezTo>
                                <a:pt x="3751785" y="2077900"/>
                                <a:pt x="3603868" y="2036084"/>
                                <a:pt x="3381121" y="2044700"/>
                              </a:cubicBezTo>
                              <a:cubicBezTo>
                                <a:pt x="3158374" y="2053316"/>
                                <a:pt x="2964594" y="2003643"/>
                                <a:pt x="2803335" y="2044700"/>
                              </a:cubicBezTo>
                              <a:cubicBezTo>
                                <a:pt x="2642076" y="2085757"/>
                                <a:pt x="2309029" y="2043188"/>
                                <a:pt x="2182749" y="2044700"/>
                              </a:cubicBezTo>
                              <a:cubicBezTo>
                                <a:pt x="2056469" y="2046212"/>
                                <a:pt x="1883627" y="2003326"/>
                                <a:pt x="1690561" y="2044700"/>
                              </a:cubicBezTo>
                              <a:cubicBezTo>
                                <a:pt x="1497495" y="2086074"/>
                                <a:pt x="1418147" y="1991284"/>
                                <a:pt x="1198372" y="2044700"/>
                              </a:cubicBezTo>
                              <a:cubicBezTo>
                                <a:pt x="978597" y="2098116"/>
                                <a:pt x="839782" y="2021826"/>
                                <a:pt x="663385" y="2044700"/>
                              </a:cubicBezTo>
                              <a:cubicBezTo>
                                <a:pt x="486988" y="2067574"/>
                                <a:pt x="200439" y="2035590"/>
                                <a:pt x="0" y="2044700"/>
                              </a:cubicBezTo>
                              <a:cubicBezTo>
                                <a:pt x="-41545" y="1840836"/>
                                <a:pt x="9178" y="1729234"/>
                                <a:pt x="0" y="1594866"/>
                              </a:cubicBezTo>
                              <a:cubicBezTo>
                                <a:pt x="-9178" y="1460498"/>
                                <a:pt x="43100" y="1209820"/>
                                <a:pt x="0" y="1083691"/>
                              </a:cubicBezTo>
                              <a:cubicBezTo>
                                <a:pt x="-43100" y="957562"/>
                                <a:pt x="14154" y="703190"/>
                                <a:pt x="0" y="531622"/>
                              </a:cubicBezTo>
                              <a:cubicBezTo>
                                <a:pt x="-14154" y="360054"/>
                                <a:pt x="23419" y="118588"/>
                                <a:pt x="0" y="0"/>
                              </a:cubicBezTo>
                              <a:close/>
                            </a:path>
                            <a:path w="4279900" h="2044700" stroke="0" extrusionOk="0">
                              <a:moveTo>
                                <a:pt x="0" y="0"/>
                              </a:moveTo>
                              <a:cubicBezTo>
                                <a:pt x="238692" y="-49594"/>
                                <a:pt x="308883" y="39645"/>
                                <a:pt x="534988" y="0"/>
                              </a:cubicBezTo>
                              <a:cubicBezTo>
                                <a:pt x="761093" y="-39645"/>
                                <a:pt x="852885" y="44473"/>
                                <a:pt x="1155573" y="0"/>
                              </a:cubicBezTo>
                              <a:cubicBezTo>
                                <a:pt x="1458262" y="-44473"/>
                                <a:pt x="1382396" y="5667"/>
                                <a:pt x="1562164" y="0"/>
                              </a:cubicBezTo>
                              <a:cubicBezTo>
                                <a:pt x="1741932" y="-5667"/>
                                <a:pt x="1855606" y="44693"/>
                                <a:pt x="2054352" y="0"/>
                              </a:cubicBezTo>
                              <a:cubicBezTo>
                                <a:pt x="2253098" y="-44693"/>
                                <a:pt x="2400310" y="48140"/>
                                <a:pt x="2632139" y="0"/>
                              </a:cubicBezTo>
                              <a:cubicBezTo>
                                <a:pt x="2863968" y="-48140"/>
                                <a:pt x="3067947" y="65015"/>
                                <a:pt x="3252724" y="0"/>
                              </a:cubicBezTo>
                              <a:cubicBezTo>
                                <a:pt x="3437502" y="-65015"/>
                                <a:pt x="3918036" y="121729"/>
                                <a:pt x="4279900" y="0"/>
                              </a:cubicBezTo>
                              <a:cubicBezTo>
                                <a:pt x="4317820" y="152950"/>
                                <a:pt x="4235918" y="261619"/>
                                <a:pt x="4279900" y="470281"/>
                              </a:cubicBezTo>
                              <a:cubicBezTo>
                                <a:pt x="4323882" y="678943"/>
                                <a:pt x="4249382" y="796852"/>
                                <a:pt x="4279900" y="920115"/>
                              </a:cubicBezTo>
                              <a:cubicBezTo>
                                <a:pt x="4310418" y="1043378"/>
                                <a:pt x="4252024" y="1295373"/>
                                <a:pt x="4279900" y="1410843"/>
                              </a:cubicBezTo>
                              <a:cubicBezTo>
                                <a:pt x="4307776" y="1526313"/>
                                <a:pt x="4241622" y="1839366"/>
                                <a:pt x="4279900" y="2044700"/>
                              </a:cubicBezTo>
                              <a:cubicBezTo>
                                <a:pt x="4090557" y="2094752"/>
                                <a:pt x="3987907" y="2039082"/>
                                <a:pt x="3702114" y="2044700"/>
                              </a:cubicBezTo>
                              <a:cubicBezTo>
                                <a:pt x="3416321" y="2050318"/>
                                <a:pt x="3443722" y="2043417"/>
                                <a:pt x="3252724" y="2044700"/>
                              </a:cubicBezTo>
                              <a:cubicBezTo>
                                <a:pt x="3061726" y="2045983"/>
                                <a:pt x="2984216" y="2008646"/>
                                <a:pt x="2760536" y="2044700"/>
                              </a:cubicBezTo>
                              <a:cubicBezTo>
                                <a:pt x="2536856" y="2080754"/>
                                <a:pt x="2338305" y="2019430"/>
                                <a:pt x="2225548" y="2044700"/>
                              </a:cubicBezTo>
                              <a:cubicBezTo>
                                <a:pt x="2112791" y="2069970"/>
                                <a:pt x="1887211" y="2034748"/>
                                <a:pt x="1776159" y="2044700"/>
                              </a:cubicBezTo>
                              <a:cubicBezTo>
                                <a:pt x="1665107" y="2054652"/>
                                <a:pt x="1387477" y="1998497"/>
                                <a:pt x="1155573" y="2044700"/>
                              </a:cubicBezTo>
                              <a:cubicBezTo>
                                <a:pt x="923669" y="2090903"/>
                                <a:pt x="858147" y="2029961"/>
                                <a:pt x="577787" y="2044700"/>
                              </a:cubicBezTo>
                              <a:cubicBezTo>
                                <a:pt x="297427" y="2059439"/>
                                <a:pt x="169679" y="2008752"/>
                                <a:pt x="0" y="2044700"/>
                              </a:cubicBezTo>
                              <a:cubicBezTo>
                                <a:pt x="-32495" y="1885842"/>
                                <a:pt x="18455" y="1710485"/>
                                <a:pt x="0" y="1553972"/>
                              </a:cubicBezTo>
                              <a:cubicBezTo>
                                <a:pt x="-18455" y="1397459"/>
                                <a:pt x="30210" y="1258198"/>
                                <a:pt x="0" y="1083691"/>
                              </a:cubicBezTo>
                              <a:cubicBezTo>
                                <a:pt x="-30210" y="909184"/>
                                <a:pt x="29782" y="783345"/>
                                <a:pt x="0" y="572516"/>
                              </a:cubicBezTo>
                              <a:cubicBezTo>
                                <a:pt x="-29782" y="361687"/>
                                <a:pt x="19511" y="207685"/>
                                <a:pt x="0" y="0"/>
                              </a:cubicBezTo>
                              <a:close/>
                            </a:path>
                          </a:pathLst>
                        </a:custGeom>
                        <a:solidFill>
                          <a:schemeClr val="accent4">
                            <a:lumMod val="60000"/>
                            <a:lumOff val="40000"/>
                          </a:schemeClr>
                        </a:solidFill>
                        <a:ln w="76200">
                          <a:solidFill>
                            <a:srgbClr val="1D0CFC"/>
                          </a:solidFill>
                          <a:miter lim="800000"/>
                          <a:headEnd/>
                          <a:tailEnd/>
                          <a:extLst>
                            <a:ext uri="{C807C97D-BFC1-408E-A445-0C87EB9F89A2}">
                              <ask:lineSketchStyleProps xmlns:ask="http://schemas.microsoft.com/office/drawing/2018/sketchyshapes" sd="481711788">
                                <a:prstGeom prst="rect">
                                  <a:avLst/>
                                </a:prstGeom>
                                <ask:type>
                                  <ask:lineSketchScribble/>
                                </ask:type>
                              </ask:lineSketchStyleProps>
                            </a:ext>
                          </a:extLst>
                        </a:ln>
                      </wps:spPr>
                      <wps:txbx>
                        <w:txbxContent>
                          <w:p w14:paraId="7D1F92B8"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Things we will be discussing during this conference:</w:t>
                            </w:r>
                          </w:p>
                          <w:p w14:paraId="3F4C94A8"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77EFB596"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 xml:space="preserve">The beneficial of these masks to </w:t>
                            </w:r>
                            <w:r>
                              <w:rPr>
                                <w:rFonts w:ascii="Arial" w:hAnsi="Arial" w:cs="Arial"/>
                                <w:color w:val="008000"/>
                                <w:sz w:val="24"/>
                                <w:szCs w:val="24"/>
                              </w:rPr>
                              <w:t>S</w:t>
                            </w:r>
                            <w:r w:rsidRPr="000A4DA9">
                              <w:rPr>
                                <w:rFonts w:ascii="Arial" w:hAnsi="Arial" w:cs="Arial"/>
                                <w:color w:val="008000"/>
                                <w:sz w:val="24"/>
                                <w:szCs w:val="24"/>
                              </w:rPr>
                              <w:t>ociety and businesses.</w:t>
                            </w:r>
                          </w:p>
                          <w:p w14:paraId="4216436A"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6B25002A"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How long do these masks last?</w:t>
                            </w:r>
                          </w:p>
                          <w:p w14:paraId="0584301D"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3B368EE5"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Why they are better than other masks?</w:t>
                            </w:r>
                          </w:p>
                          <w:p w14:paraId="3714B02C"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2FB75EAD"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Where there available from?</w:t>
                            </w:r>
                          </w:p>
                          <w:p w14:paraId="28B7F2C2" w14:textId="77777777" w:rsidR="00D155D6" w:rsidRPr="00E11A52" w:rsidRDefault="00D155D6" w:rsidP="00D155D6">
                            <w:pPr>
                              <w:pBdr>
                                <w:top w:val="single" w:sz="24" w:space="0" w:color="D74734" w:themeColor="accent1"/>
                                <w:bottom w:val="single" w:sz="24" w:space="8" w:color="D74734" w:themeColor="accent1"/>
                              </w:pBdr>
                              <w:rPr>
                                <w:rFonts w:ascii="Arial" w:hAnsi="Arial" w:cs="Arial"/>
                                <w:color w:val="D74734" w:themeColor="accent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3BB76" id="_x0000_s1029" type="#_x0000_t202" style="position:absolute;left:0;text-align:left;margin-left:0;margin-top:148.85pt;width:337pt;height:161pt;z-index:251678720;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" fillcolor="#e2f4f9 [1943]" strokecolor="#1d0cfc" strokeweight="6pt">
                <v:textbox>
                  <w:txbxContent>
                    <w:p w14:paraId="7D1F92B8"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Things we will be discussing during this conference:</w:t>
                      </w:r>
                    </w:p>
                    <w:p w14:paraId="3F4C94A8"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77EFB596"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 xml:space="preserve">The beneficial of these masks to </w:t>
                      </w:r>
                      <w:r>
                        <w:rPr>
                          <w:rFonts w:ascii="Arial" w:hAnsi="Arial" w:cs="Arial"/>
                          <w:color w:val="008000"/>
                          <w:sz w:val="24"/>
                          <w:szCs w:val="24"/>
                        </w:rPr>
                        <w:t>S</w:t>
                      </w:r>
                      <w:r w:rsidRPr="000A4DA9">
                        <w:rPr>
                          <w:rFonts w:ascii="Arial" w:hAnsi="Arial" w:cs="Arial"/>
                          <w:color w:val="008000"/>
                          <w:sz w:val="24"/>
                          <w:szCs w:val="24"/>
                        </w:rPr>
                        <w:t>ociety and businesses.</w:t>
                      </w:r>
                    </w:p>
                    <w:p w14:paraId="4216436A"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6B25002A"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How long do these masks last?</w:t>
                      </w:r>
                    </w:p>
                    <w:p w14:paraId="0584301D"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3B368EE5"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Why they are better than other masks?</w:t>
                      </w:r>
                    </w:p>
                    <w:p w14:paraId="3714B02C"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p>
                    <w:p w14:paraId="2FB75EAD" w14:textId="77777777" w:rsidR="00D155D6" w:rsidRPr="000A4DA9" w:rsidRDefault="00D155D6" w:rsidP="00D155D6">
                      <w:pPr>
                        <w:pBdr>
                          <w:top w:val="single" w:sz="24" w:space="0" w:color="D74734" w:themeColor="accent1"/>
                          <w:bottom w:val="single" w:sz="24" w:space="8" w:color="D74734" w:themeColor="accent1"/>
                        </w:pBdr>
                        <w:rPr>
                          <w:rFonts w:ascii="Arial" w:hAnsi="Arial" w:cs="Arial"/>
                          <w:color w:val="008000"/>
                          <w:sz w:val="24"/>
                          <w:szCs w:val="24"/>
                        </w:rPr>
                      </w:pPr>
                      <w:r w:rsidRPr="000A4DA9">
                        <w:rPr>
                          <w:rFonts w:ascii="Arial" w:hAnsi="Arial" w:cs="Arial"/>
                          <w:color w:val="008000"/>
                          <w:sz w:val="24"/>
                          <w:szCs w:val="24"/>
                        </w:rPr>
                        <w:t>Where there available from?</w:t>
                      </w:r>
                    </w:p>
                    <w:p w14:paraId="28B7F2C2" w14:textId="77777777" w:rsidR="00D155D6" w:rsidRPr="00E11A52" w:rsidRDefault="00D155D6" w:rsidP="00D155D6">
                      <w:pPr>
                        <w:pBdr>
                          <w:top w:val="single" w:sz="24" w:space="0" w:color="D74734" w:themeColor="accent1"/>
                          <w:bottom w:val="single" w:sz="24" w:space="8" w:color="D74734" w:themeColor="accent1"/>
                        </w:pBdr>
                        <w:rPr>
                          <w:rFonts w:ascii="Arial" w:hAnsi="Arial" w:cs="Arial"/>
                          <w:color w:val="D74734" w:themeColor="accent1"/>
                          <w:sz w:val="28"/>
                          <w:szCs w:val="28"/>
                        </w:rPr>
                      </w:pPr>
                    </w:p>
                  </w:txbxContent>
                </v:textbox>
                <w10:wrap type="square" anchorx="margin"/>
              </v:shape>
            </w:pict>
          </mc:Fallback>
        </mc:AlternateContent>
      </w:r>
      <w:r w:rsidR="00AC1F7F">
        <w:rPr>
          <w:noProof/>
        </w:rPr>
        <w:drawing>
          <wp:anchor distT="0" distB="0" distL="114300" distR="114300" simplePos="0" relativeHeight="251668480" behindDoc="0" locked="0" layoutInCell="1" allowOverlap="1" wp14:anchorId="5AE2E527" wp14:editId="4F03E940">
            <wp:simplePos x="0" y="0"/>
            <wp:positionH relativeFrom="margin">
              <wp:posOffset>3286125</wp:posOffset>
            </wp:positionH>
            <wp:positionV relativeFrom="paragraph">
              <wp:posOffset>210185</wp:posOffset>
            </wp:positionV>
            <wp:extent cx="2621915" cy="1699260"/>
            <wp:effectExtent l="228600" t="228600" r="235585" b="22479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21915" cy="1699260"/>
                    </a:xfrm>
                    <a:prstGeom prst="rect">
                      <a:avLst/>
                    </a:prstGeom>
                    <a:ln>
                      <a:noFill/>
                    </a:ln>
                    <a:effectLst>
                      <a:glow rad="228600">
                        <a:schemeClr val="accent5">
                          <a:satMod val="175000"/>
                          <a:alpha val="40000"/>
                        </a:schemeClr>
                      </a:glow>
                      <a:softEdge rad="112500"/>
                    </a:effectLst>
                  </pic:spPr>
                </pic:pic>
              </a:graphicData>
            </a:graphic>
            <wp14:sizeRelH relativeFrom="page">
              <wp14:pctWidth>0</wp14:pctWidth>
            </wp14:sizeRelH>
            <wp14:sizeRelV relativeFrom="page">
              <wp14:pctHeight>0</wp14:pctHeight>
            </wp14:sizeRelV>
          </wp:anchor>
        </w:drawing>
      </w:r>
    </w:p>
    <w:p w14:paraId="7BE7C7E3" w14:textId="13B90B2F" w:rsidR="005A5A76" w:rsidRDefault="005A5A76" w:rsidP="00FD6A64">
      <w:pPr>
        <w:jc w:val="both"/>
        <w:rPr>
          <w:noProof/>
          <w:sz w:val="16"/>
          <w:szCs w:val="16"/>
        </w:rPr>
      </w:pPr>
    </w:p>
    <w:p w14:paraId="56F556A4" w14:textId="1A43170A" w:rsidR="005A5A76" w:rsidRDefault="005A5A76" w:rsidP="00FD6A64">
      <w:pPr>
        <w:jc w:val="both"/>
        <w:rPr>
          <w:noProof/>
          <w:sz w:val="16"/>
          <w:szCs w:val="16"/>
        </w:rPr>
      </w:pPr>
    </w:p>
    <w:p w14:paraId="190A4223" w14:textId="25C99514" w:rsidR="005A5A76" w:rsidRDefault="005A5A76" w:rsidP="00FD6A64">
      <w:pPr>
        <w:jc w:val="both"/>
        <w:rPr>
          <w:noProof/>
          <w:sz w:val="16"/>
          <w:szCs w:val="16"/>
        </w:rPr>
      </w:pPr>
    </w:p>
    <w:p w14:paraId="176EE165" w14:textId="1BE8C201" w:rsidR="005A5A76" w:rsidRDefault="005A5A76" w:rsidP="00FD6A64">
      <w:pPr>
        <w:jc w:val="both"/>
        <w:rPr>
          <w:noProof/>
          <w:sz w:val="16"/>
          <w:szCs w:val="16"/>
        </w:rPr>
      </w:pPr>
    </w:p>
    <w:p w14:paraId="37398921" w14:textId="0192FD57" w:rsidR="005A5A76" w:rsidRDefault="005A5A76" w:rsidP="00FD6A64">
      <w:pPr>
        <w:jc w:val="both"/>
        <w:rPr>
          <w:noProof/>
          <w:sz w:val="16"/>
          <w:szCs w:val="16"/>
        </w:rPr>
      </w:pPr>
    </w:p>
    <w:p w14:paraId="22368544" w14:textId="6BD6E825" w:rsidR="005A5A76" w:rsidRDefault="005A5A76" w:rsidP="00FD6A64">
      <w:pPr>
        <w:jc w:val="both"/>
        <w:rPr>
          <w:noProof/>
          <w:sz w:val="16"/>
          <w:szCs w:val="16"/>
        </w:rPr>
      </w:pPr>
    </w:p>
    <w:p w14:paraId="34DF21F9" w14:textId="7B830155" w:rsidR="005A5A76" w:rsidRDefault="005A5A76" w:rsidP="00FD6A64">
      <w:pPr>
        <w:jc w:val="both"/>
        <w:rPr>
          <w:noProof/>
          <w:sz w:val="16"/>
          <w:szCs w:val="16"/>
        </w:rPr>
      </w:pPr>
    </w:p>
    <w:p w14:paraId="49F0993E" w14:textId="50E1FD10" w:rsidR="005A5A76" w:rsidRDefault="005A5A76" w:rsidP="00FD6A64">
      <w:pPr>
        <w:jc w:val="both"/>
        <w:rPr>
          <w:noProof/>
          <w:sz w:val="16"/>
          <w:szCs w:val="16"/>
        </w:rPr>
      </w:pPr>
    </w:p>
    <w:p w14:paraId="0FC2C8D3" w14:textId="5A512656" w:rsidR="005A5A76" w:rsidRDefault="005A5A76" w:rsidP="00FD6A64">
      <w:pPr>
        <w:jc w:val="both"/>
        <w:rPr>
          <w:noProof/>
          <w:sz w:val="16"/>
          <w:szCs w:val="16"/>
        </w:rPr>
      </w:pPr>
    </w:p>
    <w:p w14:paraId="7553059F" w14:textId="56E225CA" w:rsidR="005A5A76" w:rsidRDefault="005A5A76" w:rsidP="00FD6A64">
      <w:pPr>
        <w:jc w:val="both"/>
        <w:rPr>
          <w:noProof/>
          <w:sz w:val="16"/>
          <w:szCs w:val="16"/>
        </w:rPr>
      </w:pPr>
    </w:p>
    <w:p w14:paraId="10DBBF77" w14:textId="4CF42CAD" w:rsidR="005A5A76" w:rsidRDefault="005A5A76" w:rsidP="00FD6A64">
      <w:pPr>
        <w:jc w:val="both"/>
        <w:rPr>
          <w:noProof/>
          <w:sz w:val="16"/>
          <w:szCs w:val="16"/>
        </w:rPr>
      </w:pPr>
    </w:p>
    <w:p w14:paraId="797693D7" w14:textId="42177775" w:rsidR="005A5A76" w:rsidRDefault="005A5A76" w:rsidP="00FD6A64">
      <w:pPr>
        <w:jc w:val="both"/>
        <w:rPr>
          <w:noProof/>
          <w:sz w:val="16"/>
          <w:szCs w:val="16"/>
        </w:rPr>
      </w:pPr>
    </w:p>
    <w:p w14:paraId="47E37B19" w14:textId="4ECFD7F4" w:rsidR="005A5A76" w:rsidRDefault="005A5A76" w:rsidP="00FD6A64">
      <w:pPr>
        <w:jc w:val="both"/>
        <w:rPr>
          <w:noProof/>
          <w:sz w:val="16"/>
          <w:szCs w:val="16"/>
        </w:rPr>
      </w:pPr>
    </w:p>
    <w:p w14:paraId="0D85ADAE" w14:textId="4398CCCA" w:rsidR="005A5A76" w:rsidRDefault="005A5A76" w:rsidP="00FD6A64">
      <w:pPr>
        <w:jc w:val="both"/>
        <w:rPr>
          <w:noProof/>
          <w:sz w:val="16"/>
          <w:szCs w:val="16"/>
        </w:rPr>
      </w:pPr>
    </w:p>
    <w:p w14:paraId="1B4934DF" w14:textId="5FCCEC41" w:rsidR="005A5A76" w:rsidRDefault="005A5A76" w:rsidP="00FD6A64">
      <w:pPr>
        <w:jc w:val="both"/>
        <w:rPr>
          <w:noProof/>
          <w:sz w:val="16"/>
          <w:szCs w:val="16"/>
        </w:rPr>
      </w:pPr>
    </w:p>
    <w:p w14:paraId="185D39A3" w14:textId="77777777" w:rsidR="005A5A76" w:rsidRDefault="005A5A76" w:rsidP="00FD6A64">
      <w:pPr>
        <w:jc w:val="both"/>
        <w:rPr>
          <w:noProof/>
          <w:sz w:val="16"/>
          <w:szCs w:val="16"/>
        </w:rPr>
      </w:pPr>
    </w:p>
    <w:p w14:paraId="749C8520" w14:textId="77777777" w:rsidR="005A5A76" w:rsidRDefault="005A5A76" w:rsidP="00FD6A64">
      <w:pPr>
        <w:jc w:val="both"/>
        <w:rPr>
          <w:noProof/>
          <w:sz w:val="16"/>
          <w:szCs w:val="16"/>
        </w:rPr>
      </w:pPr>
    </w:p>
    <w:p w14:paraId="59390282" w14:textId="39B009DC" w:rsidR="009A71B2" w:rsidRPr="00B7456E" w:rsidRDefault="002B1557" w:rsidP="00FD6A64">
      <w:pPr>
        <w:jc w:val="both"/>
        <w:rPr>
          <w:noProof/>
          <w:sz w:val="28"/>
          <w:szCs w:val="28"/>
        </w:rPr>
      </w:pPr>
      <w:r w:rsidRPr="00B7456E">
        <w:rPr>
          <w:noProof/>
          <w:sz w:val="28"/>
          <w:szCs w:val="28"/>
        </w:rPr>
        <mc:AlternateContent>
          <mc:Choice Requires="wps">
            <w:drawing>
              <wp:anchor distT="0" distB="0" distL="114300" distR="114300" simplePos="0" relativeHeight="251643904" behindDoc="0" locked="0" layoutInCell="1" allowOverlap="1" wp14:anchorId="7C8A4CFC" wp14:editId="573AD43F">
                <wp:simplePos x="0" y="0"/>
                <wp:positionH relativeFrom="column">
                  <wp:posOffset>4629150</wp:posOffset>
                </wp:positionH>
                <wp:positionV relativeFrom="paragraph">
                  <wp:posOffset>4121150</wp:posOffset>
                </wp:positionV>
                <wp:extent cx="4200525" cy="952500"/>
                <wp:effectExtent l="38100" t="38100" r="47625" b="38100"/>
                <wp:wrapNone/>
                <wp:docPr id="11" name="Rectangle 11"/>
                <wp:cNvGraphicFramePr/>
                <a:graphic xmlns:a="http://schemas.openxmlformats.org/drawingml/2006/main">
                  <a:graphicData uri="http://schemas.microsoft.com/office/word/2010/wordprocessingShape">
                    <wps:wsp>
                      <wps:cNvSpPr/>
                      <wps:spPr>
                        <a:xfrm>
                          <a:off x="0" y="0"/>
                          <a:ext cx="4200525" cy="952500"/>
                        </a:xfrm>
                        <a:prstGeom prst="rect">
                          <a:avLst/>
                        </a:prstGeom>
                        <a:ln w="76200"/>
                      </wps:spPr>
                      <wps:style>
                        <a:lnRef idx="2">
                          <a:schemeClr val="accent6"/>
                        </a:lnRef>
                        <a:fillRef idx="1">
                          <a:schemeClr val="lt1"/>
                        </a:fillRef>
                        <a:effectRef idx="0">
                          <a:schemeClr val="accent6"/>
                        </a:effectRef>
                        <a:fontRef idx="minor">
                          <a:schemeClr val="dk1"/>
                        </a:fontRef>
                      </wps:style>
                      <wps:txbx>
                        <w:txbxContent>
                          <w:p w14:paraId="6EECF662" w14:textId="075EDBDF" w:rsidR="008717BB" w:rsidRPr="00AE5543" w:rsidRDefault="00F80EE1" w:rsidP="00AE5543">
                            <w:pPr>
                              <w:spacing w:line="360" w:lineRule="auto"/>
                              <w:jc w:val="both"/>
                              <w:rPr>
                                <w:rFonts w:ascii="Arial" w:hAnsi="Arial" w:cs="Arial"/>
                                <w:sz w:val="24"/>
                                <w:szCs w:val="24"/>
                              </w:rPr>
                            </w:pPr>
                            <w:r>
                              <w:rPr>
                                <w:rFonts w:ascii="Arial" w:hAnsi="Arial" w:cs="Arial"/>
                                <w:sz w:val="24"/>
                                <w:szCs w:val="24"/>
                              </w:rPr>
                              <w:t>Catalin</w:t>
                            </w:r>
                            <w:r w:rsidR="006D15FC">
                              <w:rPr>
                                <w:rFonts w:ascii="Arial" w:hAnsi="Arial" w:cs="Arial"/>
                                <w:sz w:val="24"/>
                                <w:szCs w:val="24"/>
                              </w:rPr>
                              <w:t xml:space="preserve"> et. Al.</w:t>
                            </w:r>
                            <w:r>
                              <w:rPr>
                                <w:rFonts w:ascii="Arial" w:hAnsi="Arial" w:cs="Arial"/>
                                <w:sz w:val="24"/>
                                <w:szCs w:val="24"/>
                              </w:rPr>
                              <w:t xml:space="preserve"> (</w:t>
                            </w:r>
                            <w:r w:rsidR="006D15FC">
                              <w:rPr>
                                <w:rFonts w:ascii="Arial" w:hAnsi="Arial" w:cs="Arial"/>
                                <w:sz w:val="24"/>
                                <w:szCs w:val="24"/>
                              </w:rPr>
                              <w:t xml:space="preserve">2020) states </w:t>
                            </w:r>
                            <w:proofErr w:type="gramStart"/>
                            <w:r w:rsidR="001134A2" w:rsidRPr="00AE5543">
                              <w:rPr>
                                <w:rFonts w:ascii="Arial" w:hAnsi="Arial" w:cs="Arial"/>
                                <w:sz w:val="24"/>
                                <w:szCs w:val="24"/>
                              </w:rPr>
                              <w:t>The</w:t>
                            </w:r>
                            <w:proofErr w:type="gramEnd"/>
                            <w:r w:rsidR="001134A2" w:rsidRPr="00AE5543">
                              <w:rPr>
                                <w:rFonts w:ascii="Arial" w:hAnsi="Arial" w:cs="Arial"/>
                                <w:sz w:val="24"/>
                                <w:szCs w:val="24"/>
                              </w:rPr>
                              <w:t xml:space="preserve"> normal grade mask that are available to public th</w:t>
                            </w:r>
                            <w:r w:rsidR="00822C14" w:rsidRPr="00AE5543">
                              <w:rPr>
                                <w:rFonts w:ascii="Arial" w:hAnsi="Arial" w:cs="Arial"/>
                                <w:sz w:val="24"/>
                                <w:szCs w:val="24"/>
                              </w:rPr>
                              <w:t xml:space="preserve">e expiration date is short </w:t>
                            </w:r>
                            <w:r w:rsidR="00AE5543" w:rsidRPr="00AE5543">
                              <w:rPr>
                                <w:rFonts w:ascii="Arial" w:hAnsi="Arial" w:cs="Arial"/>
                                <w:sz w:val="24"/>
                                <w:szCs w:val="24"/>
                              </w:rPr>
                              <w:t xml:space="preserve">however, the </w:t>
                            </w:r>
                            <w:r w:rsidR="00822C14" w:rsidRPr="00AE5543">
                              <w:rPr>
                                <w:rFonts w:ascii="Arial" w:hAnsi="Arial" w:cs="Arial"/>
                                <w:sz w:val="24"/>
                                <w:szCs w:val="24"/>
                              </w:rPr>
                              <w:t xml:space="preserve">N95 mask </w:t>
                            </w:r>
                            <w:r w:rsidR="00214D9B" w:rsidRPr="00AE5543">
                              <w:rPr>
                                <w:rFonts w:ascii="Arial" w:hAnsi="Arial" w:cs="Arial"/>
                                <w:sz w:val="24"/>
                                <w:szCs w:val="24"/>
                              </w:rPr>
                              <w:t>have shelf life up to 11 years.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A4CFC" id="Rectangle 11" o:spid="_x0000_s1030" style="position:absolute;left:0;text-align:left;margin-left:364.5pt;margin-top:324.5pt;width:330.75pt;height:7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" fillcolor="white [3201]" strokecolor="#eac3b0 [3209]" strokeweight="6pt">
                <v:textbox>
                  <w:txbxContent>
                    <w:p w14:paraId="6EECF662" w14:textId="075EDBDF" w:rsidR="008717BB" w:rsidRPr="00AE5543" w:rsidRDefault="00F80EE1" w:rsidP="00AE5543">
                      <w:pPr>
                        <w:spacing w:line="360" w:lineRule="auto"/>
                        <w:jc w:val="both"/>
                        <w:rPr>
                          <w:rFonts w:ascii="Arial" w:hAnsi="Arial" w:cs="Arial"/>
                          <w:sz w:val="24"/>
                          <w:szCs w:val="24"/>
                        </w:rPr>
                      </w:pPr>
                      <w:r>
                        <w:rPr>
                          <w:rFonts w:ascii="Arial" w:hAnsi="Arial" w:cs="Arial"/>
                          <w:sz w:val="24"/>
                          <w:szCs w:val="24"/>
                        </w:rPr>
                        <w:t>Catalin</w:t>
                      </w:r>
                      <w:r w:rsidR="006D15FC">
                        <w:rPr>
                          <w:rFonts w:ascii="Arial" w:hAnsi="Arial" w:cs="Arial"/>
                          <w:sz w:val="24"/>
                          <w:szCs w:val="24"/>
                        </w:rPr>
                        <w:t xml:space="preserve"> et. Al.</w:t>
                      </w:r>
                      <w:r>
                        <w:rPr>
                          <w:rFonts w:ascii="Arial" w:hAnsi="Arial" w:cs="Arial"/>
                          <w:sz w:val="24"/>
                          <w:szCs w:val="24"/>
                        </w:rPr>
                        <w:t xml:space="preserve"> (</w:t>
                      </w:r>
                      <w:r w:rsidR="006D15FC">
                        <w:rPr>
                          <w:rFonts w:ascii="Arial" w:hAnsi="Arial" w:cs="Arial"/>
                          <w:sz w:val="24"/>
                          <w:szCs w:val="24"/>
                        </w:rPr>
                        <w:t xml:space="preserve">2020) states </w:t>
                      </w:r>
                      <w:proofErr w:type="gramStart"/>
                      <w:r w:rsidR="001134A2" w:rsidRPr="00AE5543">
                        <w:rPr>
                          <w:rFonts w:ascii="Arial" w:hAnsi="Arial" w:cs="Arial"/>
                          <w:sz w:val="24"/>
                          <w:szCs w:val="24"/>
                        </w:rPr>
                        <w:t>The</w:t>
                      </w:r>
                      <w:proofErr w:type="gramEnd"/>
                      <w:r w:rsidR="001134A2" w:rsidRPr="00AE5543">
                        <w:rPr>
                          <w:rFonts w:ascii="Arial" w:hAnsi="Arial" w:cs="Arial"/>
                          <w:sz w:val="24"/>
                          <w:szCs w:val="24"/>
                        </w:rPr>
                        <w:t xml:space="preserve"> normal grade mask that are available to public th</w:t>
                      </w:r>
                      <w:r w:rsidR="00822C14" w:rsidRPr="00AE5543">
                        <w:rPr>
                          <w:rFonts w:ascii="Arial" w:hAnsi="Arial" w:cs="Arial"/>
                          <w:sz w:val="24"/>
                          <w:szCs w:val="24"/>
                        </w:rPr>
                        <w:t xml:space="preserve">e expiration date is short </w:t>
                      </w:r>
                      <w:r w:rsidR="00AE5543" w:rsidRPr="00AE5543">
                        <w:rPr>
                          <w:rFonts w:ascii="Arial" w:hAnsi="Arial" w:cs="Arial"/>
                          <w:sz w:val="24"/>
                          <w:szCs w:val="24"/>
                        </w:rPr>
                        <w:t xml:space="preserve">however, the </w:t>
                      </w:r>
                      <w:r w:rsidR="00822C14" w:rsidRPr="00AE5543">
                        <w:rPr>
                          <w:rFonts w:ascii="Arial" w:hAnsi="Arial" w:cs="Arial"/>
                          <w:sz w:val="24"/>
                          <w:szCs w:val="24"/>
                        </w:rPr>
                        <w:t xml:space="preserve">N95 mask </w:t>
                      </w:r>
                      <w:r w:rsidR="00214D9B" w:rsidRPr="00AE5543">
                        <w:rPr>
                          <w:rFonts w:ascii="Arial" w:hAnsi="Arial" w:cs="Arial"/>
                          <w:sz w:val="24"/>
                          <w:szCs w:val="24"/>
                        </w:rPr>
                        <w:t>have shelf life up to 11 years.</w:t>
                      </w:r>
                    </w:p>
                  </w:txbxContent>
                </v:textbox>
              </v:rect>
            </w:pict>
          </mc:Fallback>
        </mc:AlternateContent>
      </w:r>
      <w:r w:rsidRPr="00B7456E">
        <w:rPr>
          <w:noProof/>
          <w:sz w:val="28"/>
          <w:szCs w:val="28"/>
        </w:rPr>
        <mc:AlternateContent>
          <mc:Choice Requires="wps">
            <w:drawing>
              <wp:anchor distT="0" distB="0" distL="114300" distR="114300" simplePos="0" relativeHeight="251642880" behindDoc="0" locked="0" layoutInCell="1" allowOverlap="1" wp14:anchorId="154CBDF1" wp14:editId="4E715CCF">
                <wp:simplePos x="0" y="0"/>
                <wp:positionH relativeFrom="column">
                  <wp:posOffset>5753100</wp:posOffset>
                </wp:positionH>
                <wp:positionV relativeFrom="paragraph">
                  <wp:posOffset>3200400</wp:posOffset>
                </wp:positionV>
                <wp:extent cx="628650" cy="904875"/>
                <wp:effectExtent l="0" t="0" r="76200" b="47625"/>
                <wp:wrapNone/>
                <wp:docPr id="9" name="Straight Arrow Connector 9"/>
                <wp:cNvGraphicFramePr/>
                <a:graphic xmlns:a="http://schemas.openxmlformats.org/drawingml/2006/main">
                  <a:graphicData uri="http://schemas.microsoft.com/office/word/2010/wordprocessingShape">
                    <wps:wsp>
                      <wps:cNvCnPr/>
                      <wps:spPr>
                        <a:xfrm>
                          <a:off x="0" y="0"/>
                          <a:ext cx="628650" cy="904875"/>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256487" id="_x0000_t32" coordsize="21600,21600" o:spt="32" o:oned="t" path="m,l21600,21600e" filled="f">
                <v:path arrowok="t" fillok="f" o:connecttype="none"/>
                <o:lock v:ext="edit" shapetype="t"/>
              </v:shapetype>
              <v:shape id="Straight Arrow Connector 9" o:spid="_x0000_s1026" type="#_x0000_t32" style="position:absolute;margin-left:453pt;margin-top:252pt;width:49.5pt;height:71.2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" strokecolor="#7030a0" strokeweight=".5pt">
                <v:stroke endarrow="block" joinstyle="miter"/>
              </v:shape>
            </w:pict>
          </mc:Fallback>
        </mc:AlternateContent>
      </w:r>
      <w:r w:rsidR="005178FE" w:rsidRPr="00B7456E">
        <w:rPr>
          <w:noProof/>
          <w:sz w:val="28"/>
          <w:szCs w:val="28"/>
        </w:rPr>
        <mc:AlternateContent>
          <mc:Choice Requires="wps">
            <w:drawing>
              <wp:anchor distT="0" distB="0" distL="114300" distR="114300" simplePos="0" relativeHeight="251641856" behindDoc="0" locked="0" layoutInCell="1" allowOverlap="1" wp14:anchorId="16666F98" wp14:editId="505CFD63">
                <wp:simplePos x="0" y="0"/>
                <wp:positionH relativeFrom="column">
                  <wp:posOffset>-466725</wp:posOffset>
                </wp:positionH>
                <wp:positionV relativeFrom="paragraph">
                  <wp:posOffset>2867025</wp:posOffset>
                </wp:positionV>
                <wp:extent cx="2800350" cy="1419225"/>
                <wp:effectExtent l="38100" t="38100" r="38100" b="47625"/>
                <wp:wrapNone/>
                <wp:docPr id="8" name="Rectangle 8"/>
                <wp:cNvGraphicFramePr/>
                <a:graphic xmlns:a="http://schemas.openxmlformats.org/drawingml/2006/main">
                  <a:graphicData uri="http://schemas.microsoft.com/office/word/2010/wordprocessingShape">
                    <wps:wsp>
                      <wps:cNvSpPr/>
                      <wps:spPr>
                        <a:xfrm>
                          <a:off x="0" y="0"/>
                          <a:ext cx="2800350" cy="1419225"/>
                        </a:xfrm>
                        <a:prstGeom prst="rect">
                          <a:avLst/>
                        </a:prstGeom>
                        <a:ln w="76200"/>
                      </wps:spPr>
                      <wps:style>
                        <a:lnRef idx="2">
                          <a:schemeClr val="accent6"/>
                        </a:lnRef>
                        <a:fillRef idx="1">
                          <a:schemeClr val="lt1"/>
                        </a:fillRef>
                        <a:effectRef idx="0">
                          <a:schemeClr val="accent6"/>
                        </a:effectRef>
                        <a:fontRef idx="minor">
                          <a:schemeClr val="dk1"/>
                        </a:fontRef>
                      </wps:style>
                      <wps:txbx>
                        <w:txbxContent>
                          <w:p w14:paraId="31DA0EC0" w14:textId="48F0B529" w:rsidR="005178FE" w:rsidRPr="00031259" w:rsidRDefault="002A7DD8" w:rsidP="00031259">
                            <w:pPr>
                              <w:spacing w:line="360" w:lineRule="auto"/>
                              <w:jc w:val="both"/>
                              <w:rPr>
                                <w:rFonts w:ascii="Arial" w:hAnsi="Arial" w:cs="Arial"/>
                                <w:sz w:val="24"/>
                                <w:szCs w:val="24"/>
                              </w:rPr>
                            </w:pPr>
                            <w:r>
                              <w:rPr>
                                <w:rFonts w:ascii="Arial" w:hAnsi="Arial" w:cs="Arial"/>
                                <w:sz w:val="24"/>
                                <w:szCs w:val="24"/>
                              </w:rPr>
                              <w:t xml:space="preserve">Lati </w:t>
                            </w:r>
                            <w:r w:rsidR="00FD6A64">
                              <w:rPr>
                                <w:rFonts w:ascii="Arial" w:hAnsi="Arial" w:cs="Arial"/>
                                <w:sz w:val="24"/>
                                <w:szCs w:val="24"/>
                              </w:rPr>
                              <w:t xml:space="preserve">(2021) suggest </w:t>
                            </w:r>
                            <w:r w:rsidR="005178FE" w:rsidRPr="00031259">
                              <w:rPr>
                                <w:rFonts w:ascii="Arial" w:hAnsi="Arial" w:cs="Arial"/>
                                <w:sz w:val="24"/>
                                <w:szCs w:val="24"/>
                              </w:rPr>
                              <w:t>Due to the</w:t>
                            </w:r>
                            <w:r w:rsidR="00816AD2" w:rsidRPr="00031259">
                              <w:rPr>
                                <w:rFonts w:ascii="Arial" w:hAnsi="Arial" w:cs="Arial"/>
                                <w:sz w:val="24"/>
                                <w:szCs w:val="24"/>
                              </w:rPr>
                              <w:t xml:space="preserve"> shortage of N95 masks, doctors and nurses are having to wear their masks over </w:t>
                            </w:r>
                            <w:r w:rsidR="00031259" w:rsidRPr="00031259">
                              <w:rPr>
                                <w:rFonts w:ascii="Arial" w:hAnsi="Arial" w:cs="Arial"/>
                                <w:sz w:val="24"/>
                                <w:szCs w:val="24"/>
                              </w:rPr>
                              <w:t xml:space="preserve">the recommended time period as they are no fresh masks available. </w:t>
                            </w:r>
                            <w:r w:rsidR="00816AD2" w:rsidRPr="00031259">
                              <w:rPr>
                                <w:rFonts w:ascii="Arial" w:hAnsi="Arial" w:cs="Arial"/>
                                <w:sz w:val="24"/>
                                <w:szCs w:val="24"/>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666F98" id="Rectangle 8" o:spid="_x0000_s1031" style="position:absolute;left:0;text-align:left;margin-left:-36.75pt;margin-top:225.75pt;width:220.5pt;height:111.7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" fillcolor="white [3201]" strokecolor="#eac3b0 [3209]" strokeweight="6pt">
                <v:textbox>
                  <w:txbxContent>
                    <w:p w14:paraId="31DA0EC0" w14:textId="48F0B529" w:rsidR="005178FE" w:rsidRPr="00031259" w:rsidRDefault="002A7DD8" w:rsidP="00031259">
                      <w:pPr>
                        <w:spacing w:line="360" w:lineRule="auto"/>
                        <w:jc w:val="both"/>
                        <w:rPr>
                          <w:rFonts w:ascii="Arial" w:hAnsi="Arial" w:cs="Arial"/>
                          <w:sz w:val="24"/>
                          <w:szCs w:val="24"/>
                        </w:rPr>
                      </w:pPr>
                      <w:r>
                        <w:rPr>
                          <w:rFonts w:ascii="Arial" w:hAnsi="Arial" w:cs="Arial"/>
                          <w:sz w:val="24"/>
                          <w:szCs w:val="24"/>
                        </w:rPr>
                        <w:t xml:space="preserve">Lati </w:t>
                      </w:r>
                      <w:r w:rsidR="00FD6A64">
                        <w:rPr>
                          <w:rFonts w:ascii="Arial" w:hAnsi="Arial" w:cs="Arial"/>
                          <w:sz w:val="24"/>
                          <w:szCs w:val="24"/>
                        </w:rPr>
                        <w:t xml:space="preserve">(2021) suggest </w:t>
                      </w:r>
                      <w:r w:rsidR="005178FE" w:rsidRPr="00031259">
                        <w:rPr>
                          <w:rFonts w:ascii="Arial" w:hAnsi="Arial" w:cs="Arial"/>
                          <w:sz w:val="24"/>
                          <w:szCs w:val="24"/>
                        </w:rPr>
                        <w:t>Due to the</w:t>
                      </w:r>
                      <w:r w:rsidR="00816AD2" w:rsidRPr="00031259">
                        <w:rPr>
                          <w:rFonts w:ascii="Arial" w:hAnsi="Arial" w:cs="Arial"/>
                          <w:sz w:val="24"/>
                          <w:szCs w:val="24"/>
                        </w:rPr>
                        <w:t xml:space="preserve"> shortage of N95 masks, doctors and nurses are having to wear their masks over </w:t>
                      </w:r>
                      <w:r w:rsidR="00031259" w:rsidRPr="00031259">
                        <w:rPr>
                          <w:rFonts w:ascii="Arial" w:hAnsi="Arial" w:cs="Arial"/>
                          <w:sz w:val="24"/>
                          <w:szCs w:val="24"/>
                        </w:rPr>
                        <w:t xml:space="preserve">the recommended time period as they are no fresh masks available. </w:t>
                      </w:r>
                      <w:r w:rsidR="00816AD2" w:rsidRPr="00031259">
                        <w:rPr>
                          <w:rFonts w:ascii="Arial" w:hAnsi="Arial" w:cs="Arial"/>
                          <w:sz w:val="24"/>
                          <w:szCs w:val="24"/>
                        </w:rPr>
                        <w:t xml:space="preserve"> </w:t>
                      </w:r>
                    </w:p>
                  </w:txbxContent>
                </v:textbox>
              </v:rect>
            </w:pict>
          </mc:Fallback>
        </mc:AlternateContent>
      </w:r>
      <w:r w:rsidR="008D3CFD" w:rsidRPr="00B7456E">
        <w:rPr>
          <w:noProof/>
          <w:sz w:val="28"/>
          <w:szCs w:val="28"/>
        </w:rPr>
        <mc:AlternateContent>
          <mc:Choice Requires="wps">
            <w:drawing>
              <wp:anchor distT="0" distB="0" distL="114300" distR="114300" simplePos="0" relativeHeight="251640832" behindDoc="0" locked="0" layoutInCell="1" allowOverlap="1" wp14:anchorId="615ED352" wp14:editId="66CAA279">
                <wp:simplePos x="0" y="0"/>
                <wp:positionH relativeFrom="column">
                  <wp:posOffset>2333625</wp:posOffset>
                </wp:positionH>
                <wp:positionV relativeFrom="paragraph">
                  <wp:posOffset>3057525</wp:posOffset>
                </wp:positionV>
                <wp:extent cx="1066800" cy="342900"/>
                <wp:effectExtent l="38100" t="0" r="19050" b="76200"/>
                <wp:wrapNone/>
                <wp:docPr id="7" name="Straight Arrow Connector 7"/>
                <wp:cNvGraphicFramePr/>
                <a:graphic xmlns:a="http://schemas.openxmlformats.org/drawingml/2006/main">
                  <a:graphicData uri="http://schemas.microsoft.com/office/word/2010/wordprocessingShape">
                    <wps:wsp>
                      <wps:cNvCnPr/>
                      <wps:spPr>
                        <a:xfrm flipH="1">
                          <a:off x="0" y="0"/>
                          <a:ext cx="1066800" cy="342900"/>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62A445" id="Straight Arrow Connector 7" o:spid="_x0000_s1026" type="#_x0000_t32" style="position:absolute;margin-left:183.75pt;margin-top:240.75pt;width:84pt;height:27pt;flip:x;z-index:2516408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" strokecolor="#7030a0" strokeweight=".5pt">
                <v:stroke endarrow="block" joinstyle="miter"/>
              </v:shape>
            </w:pict>
          </mc:Fallback>
        </mc:AlternateContent>
      </w:r>
      <w:r w:rsidR="008D3CFD" w:rsidRPr="00B7456E">
        <w:rPr>
          <w:noProof/>
          <w:sz w:val="28"/>
          <w:szCs w:val="28"/>
        </w:rPr>
        <mc:AlternateContent>
          <mc:Choice Requires="wps">
            <w:drawing>
              <wp:anchor distT="0" distB="0" distL="114300" distR="114300" simplePos="0" relativeHeight="251638784" behindDoc="0" locked="0" layoutInCell="1" allowOverlap="1" wp14:anchorId="5ED12383" wp14:editId="2D99D574">
                <wp:simplePos x="0" y="0"/>
                <wp:positionH relativeFrom="column">
                  <wp:posOffset>5724525</wp:posOffset>
                </wp:positionH>
                <wp:positionV relativeFrom="paragraph">
                  <wp:posOffset>1189990</wp:posOffset>
                </wp:positionV>
                <wp:extent cx="885825" cy="942975"/>
                <wp:effectExtent l="0" t="38100" r="47625" b="28575"/>
                <wp:wrapNone/>
                <wp:docPr id="5" name="Straight Arrow Connector 5"/>
                <wp:cNvGraphicFramePr/>
                <a:graphic xmlns:a="http://schemas.openxmlformats.org/drawingml/2006/main">
                  <a:graphicData uri="http://schemas.microsoft.com/office/word/2010/wordprocessingShape">
                    <wps:wsp>
                      <wps:cNvCnPr/>
                      <wps:spPr>
                        <a:xfrm flipV="1">
                          <a:off x="0" y="0"/>
                          <a:ext cx="885825" cy="942975"/>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58C70C" id="Straight Arrow Connector 5" o:spid="_x0000_s1026" type="#_x0000_t32" style="position:absolute;margin-left:450.75pt;margin-top:93.7pt;width:69.75pt;height:74.25pt;flip:y;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" strokecolor="#7030a0" strokeweight=".5pt">
                <v:stroke endarrow="block" joinstyle="miter"/>
              </v:shape>
            </w:pict>
          </mc:Fallback>
        </mc:AlternateContent>
      </w:r>
      <w:r w:rsidR="001D3061" w:rsidRPr="00B7456E">
        <w:rPr>
          <w:noProof/>
          <w:sz w:val="28"/>
          <w:szCs w:val="28"/>
        </w:rPr>
        <mc:AlternateContent>
          <mc:Choice Requires="wps">
            <w:drawing>
              <wp:anchor distT="0" distB="0" distL="114300" distR="114300" simplePos="0" relativeHeight="251639808" behindDoc="0" locked="0" layoutInCell="1" allowOverlap="1" wp14:anchorId="6480F4C3" wp14:editId="215AB559">
                <wp:simplePos x="0" y="0"/>
                <wp:positionH relativeFrom="column">
                  <wp:posOffset>6629400</wp:posOffset>
                </wp:positionH>
                <wp:positionV relativeFrom="paragraph">
                  <wp:posOffset>-9525</wp:posOffset>
                </wp:positionV>
                <wp:extent cx="2524125" cy="2428875"/>
                <wp:effectExtent l="38100" t="38100" r="47625" b="47625"/>
                <wp:wrapNone/>
                <wp:docPr id="6" name="Rectangle 6"/>
                <wp:cNvGraphicFramePr/>
                <a:graphic xmlns:a="http://schemas.openxmlformats.org/drawingml/2006/main">
                  <a:graphicData uri="http://schemas.microsoft.com/office/word/2010/wordprocessingShape">
                    <wps:wsp>
                      <wps:cNvSpPr/>
                      <wps:spPr>
                        <a:xfrm>
                          <a:off x="0" y="0"/>
                          <a:ext cx="2524125" cy="2428875"/>
                        </a:xfrm>
                        <a:prstGeom prst="rect">
                          <a:avLst/>
                        </a:prstGeom>
                        <a:ln w="76200"/>
                      </wps:spPr>
                      <wps:style>
                        <a:lnRef idx="2">
                          <a:schemeClr val="accent6"/>
                        </a:lnRef>
                        <a:fillRef idx="1">
                          <a:schemeClr val="lt1"/>
                        </a:fillRef>
                        <a:effectRef idx="0">
                          <a:schemeClr val="accent6"/>
                        </a:effectRef>
                        <a:fontRef idx="minor">
                          <a:schemeClr val="dk1"/>
                        </a:fontRef>
                      </wps:style>
                      <wps:txbx>
                        <w:txbxContent>
                          <w:p w14:paraId="462CE6D2" w14:textId="5E30CFD5" w:rsidR="000346CD" w:rsidRPr="001D3061" w:rsidRDefault="001D3061" w:rsidP="001D3061">
                            <w:pPr>
                              <w:spacing w:line="360" w:lineRule="auto"/>
                              <w:jc w:val="both"/>
                              <w:rPr>
                                <w:sz w:val="24"/>
                                <w:szCs w:val="24"/>
                              </w:rPr>
                            </w:pPr>
                            <w:r>
                              <w:rPr>
                                <w:noProof/>
                                <w:sz w:val="24"/>
                                <w:szCs w:val="24"/>
                              </w:rPr>
                              <w:t>T</w:t>
                            </w:r>
                            <w:r w:rsidR="00BE14F7" w:rsidRPr="001D3061">
                              <w:rPr>
                                <w:noProof/>
                                <w:sz w:val="24"/>
                                <w:szCs w:val="24"/>
                              </w:rPr>
                              <w:t>he reason why the N95 fa</w:t>
                            </w:r>
                            <w:r w:rsidR="00451738">
                              <w:rPr>
                                <w:noProof/>
                                <w:sz w:val="24"/>
                                <w:szCs w:val="24"/>
                              </w:rPr>
                              <w:t>ce</w:t>
                            </w:r>
                            <w:r w:rsidR="00BE14F7" w:rsidRPr="001D3061">
                              <w:rPr>
                                <w:noProof/>
                                <w:sz w:val="24"/>
                                <w:szCs w:val="24"/>
                              </w:rPr>
                              <w:t xml:space="preserve"> mask are essential is because the </w:t>
                            </w:r>
                            <w:r w:rsidR="00451738">
                              <w:rPr>
                                <w:noProof/>
                                <w:sz w:val="24"/>
                                <w:szCs w:val="24"/>
                              </w:rPr>
                              <w:t>current face masks</w:t>
                            </w:r>
                            <w:r w:rsidR="00BE14F7" w:rsidRPr="001D3061">
                              <w:rPr>
                                <w:noProof/>
                                <w:sz w:val="24"/>
                                <w:szCs w:val="24"/>
                              </w:rPr>
                              <w:t xml:space="preserve"> that are availabe to the public </w:t>
                            </w:r>
                            <w:r w:rsidR="008C5BB5" w:rsidRPr="001D3061">
                              <w:rPr>
                                <w:noProof/>
                                <w:sz w:val="24"/>
                                <w:szCs w:val="24"/>
                              </w:rPr>
                              <w:t xml:space="preserve">are not actually protecting </w:t>
                            </w:r>
                            <w:r w:rsidR="001B45CF">
                              <w:rPr>
                                <w:noProof/>
                                <w:sz w:val="24"/>
                                <w:szCs w:val="24"/>
                              </w:rPr>
                              <w:t xml:space="preserve">indivduals </w:t>
                            </w:r>
                            <w:r w:rsidR="008C5BB5" w:rsidRPr="001D3061">
                              <w:rPr>
                                <w:noProof/>
                                <w:sz w:val="24"/>
                                <w:szCs w:val="24"/>
                              </w:rPr>
                              <w:t xml:space="preserve">from the Covd-19 or any aother forms of infection which is vital for the </w:t>
                            </w:r>
                            <w:r w:rsidR="001B45CF">
                              <w:rPr>
                                <w:noProof/>
                                <w:sz w:val="24"/>
                                <w:szCs w:val="24"/>
                              </w:rPr>
                              <w:t>H</w:t>
                            </w:r>
                            <w:r w:rsidR="008C5BB5" w:rsidRPr="001D3061">
                              <w:rPr>
                                <w:noProof/>
                                <w:sz w:val="24"/>
                                <w:szCs w:val="24"/>
                              </w:rPr>
                              <w:t>ealth sector as they are coming in contact w</w:t>
                            </w:r>
                            <w:r w:rsidR="008D3CFD">
                              <w:rPr>
                                <w:noProof/>
                                <w:sz w:val="24"/>
                                <w:szCs w:val="24"/>
                              </w:rPr>
                              <w:t>i</w:t>
                            </w:r>
                            <w:r w:rsidR="008C5BB5" w:rsidRPr="001D3061">
                              <w:rPr>
                                <w:noProof/>
                                <w:sz w:val="24"/>
                                <w:szCs w:val="24"/>
                              </w:rPr>
                              <w:t xml:space="preserve">th </w:t>
                            </w:r>
                            <w:r w:rsidRPr="001D3061">
                              <w:rPr>
                                <w:noProof/>
                                <w:sz w:val="24"/>
                                <w:szCs w:val="24"/>
                              </w:rPr>
                              <w:t>indivduals who are infected on a daily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0F4C3" id="Rectangle 6" o:spid="_x0000_s1032" style="position:absolute;left:0;text-align:left;margin-left:522pt;margin-top:-.75pt;width:198.75pt;height:191.2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" fillcolor="white [3201]" strokecolor="#eac3b0 [3209]" strokeweight="6pt">
                <v:textbox>
                  <w:txbxContent>
                    <w:p w14:paraId="462CE6D2" w14:textId="5E30CFD5" w:rsidR="000346CD" w:rsidRPr="001D3061" w:rsidRDefault="001D3061" w:rsidP="001D3061">
                      <w:pPr>
                        <w:spacing w:line="360" w:lineRule="auto"/>
                        <w:jc w:val="both"/>
                        <w:rPr>
                          <w:sz w:val="24"/>
                          <w:szCs w:val="24"/>
                        </w:rPr>
                      </w:pPr>
                      <w:r>
                        <w:rPr>
                          <w:noProof/>
                          <w:sz w:val="24"/>
                          <w:szCs w:val="24"/>
                        </w:rPr>
                        <w:t>T</w:t>
                      </w:r>
                      <w:r w:rsidR="00BE14F7" w:rsidRPr="001D3061">
                        <w:rPr>
                          <w:noProof/>
                          <w:sz w:val="24"/>
                          <w:szCs w:val="24"/>
                        </w:rPr>
                        <w:t>he reason why the N95 fa</w:t>
                      </w:r>
                      <w:r w:rsidR="00451738">
                        <w:rPr>
                          <w:noProof/>
                          <w:sz w:val="24"/>
                          <w:szCs w:val="24"/>
                        </w:rPr>
                        <w:t>ce</w:t>
                      </w:r>
                      <w:r w:rsidR="00BE14F7" w:rsidRPr="001D3061">
                        <w:rPr>
                          <w:noProof/>
                          <w:sz w:val="24"/>
                          <w:szCs w:val="24"/>
                        </w:rPr>
                        <w:t xml:space="preserve"> mask are essential is because the </w:t>
                      </w:r>
                      <w:r w:rsidR="00451738">
                        <w:rPr>
                          <w:noProof/>
                          <w:sz w:val="24"/>
                          <w:szCs w:val="24"/>
                        </w:rPr>
                        <w:t>current face masks</w:t>
                      </w:r>
                      <w:r w:rsidR="00BE14F7" w:rsidRPr="001D3061">
                        <w:rPr>
                          <w:noProof/>
                          <w:sz w:val="24"/>
                          <w:szCs w:val="24"/>
                        </w:rPr>
                        <w:t xml:space="preserve"> that are availabe to the public </w:t>
                      </w:r>
                      <w:r w:rsidR="008C5BB5" w:rsidRPr="001D3061">
                        <w:rPr>
                          <w:noProof/>
                          <w:sz w:val="24"/>
                          <w:szCs w:val="24"/>
                        </w:rPr>
                        <w:t xml:space="preserve">are not actually protecting </w:t>
                      </w:r>
                      <w:r w:rsidR="001B45CF">
                        <w:rPr>
                          <w:noProof/>
                          <w:sz w:val="24"/>
                          <w:szCs w:val="24"/>
                        </w:rPr>
                        <w:t xml:space="preserve">indivduals </w:t>
                      </w:r>
                      <w:r w:rsidR="008C5BB5" w:rsidRPr="001D3061">
                        <w:rPr>
                          <w:noProof/>
                          <w:sz w:val="24"/>
                          <w:szCs w:val="24"/>
                        </w:rPr>
                        <w:t xml:space="preserve">from the Covd-19 or any aother forms of infection which is vital for the </w:t>
                      </w:r>
                      <w:r w:rsidR="001B45CF">
                        <w:rPr>
                          <w:noProof/>
                          <w:sz w:val="24"/>
                          <w:szCs w:val="24"/>
                        </w:rPr>
                        <w:t>H</w:t>
                      </w:r>
                      <w:r w:rsidR="008C5BB5" w:rsidRPr="001D3061">
                        <w:rPr>
                          <w:noProof/>
                          <w:sz w:val="24"/>
                          <w:szCs w:val="24"/>
                        </w:rPr>
                        <w:t>ealth sector as they are coming in contact w</w:t>
                      </w:r>
                      <w:r w:rsidR="008D3CFD">
                        <w:rPr>
                          <w:noProof/>
                          <w:sz w:val="24"/>
                          <w:szCs w:val="24"/>
                        </w:rPr>
                        <w:t>i</w:t>
                      </w:r>
                      <w:r w:rsidR="008C5BB5" w:rsidRPr="001D3061">
                        <w:rPr>
                          <w:noProof/>
                          <w:sz w:val="24"/>
                          <w:szCs w:val="24"/>
                        </w:rPr>
                        <w:t xml:space="preserve">th </w:t>
                      </w:r>
                      <w:r w:rsidRPr="001D3061">
                        <w:rPr>
                          <w:noProof/>
                          <w:sz w:val="24"/>
                          <w:szCs w:val="24"/>
                        </w:rPr>
                        <w:t>indivduals who are infected on a daily basis.</w:t>
                      </w:r>
                    </w:p>
                  </w:txbxContent>
                </v:textbox>
              </v:rect>
            </w:pict>
          </mc:Fallback>
        </mc:AlternateContent>
      </w:r>
      <w:r w:rsidR="001D3061" w:rsidRPr="00B7456E">
        <w:rPr>
          <w:noProof/>
          <w:sz w:val="28"/>
          <w:szCs w:val="28"/>
        </w:rPr>
        <mc:AlternateContent>
          <mc:Choice Requires="wps">
            <w:drawing>
              <wp:anchor distT="0" distB="0" distL="114300" distR="114300" simplePos="0" relativeHeight="251637760" behindDoc="0" locked="0" layoutInCell="1" allowOverlap="1" wp14:anchorId="2F97DDE8" wp14:editId="6B1DADD9">
                <wp:simplePos x="0" y="0"/>
                <wp:positionH relativeFrom="column">
                  <wp:posOffset>1038225</wp:posOffset>
                </wp:positionH>
                <wp:positionV relativeFrom="paragraph">
                  <wp:posOffset>0</wp:posOffset>
                </wp:positionV>
                <wp:extent cx="3019425" cy="1362075"/>
                <wp:effectExtent l="19050" t="19050" r="47625" b="47625"/>
                <wp:wrapNone/>
                <wp:docPr id="4" name="Rectangle 4"/>
                <wp:cNvGraphicFramePr/>
                <a:graphic xmlns:a="http://schemas.openxmlformats.org/drawingml/2006/main">
                  <a:graphicData uri="http://schemas.microsoft.com/office/word/2010/wordprocessingShape">
                    <wps:wsp>
                      <wps:cNvSpPr/>
                      <wps:spPr>
                        <a:xfrm>
                          <a:off x="0" y="0"/>
                          <a:ext cx="3019425" cy="1362075"/>
                        </a:xfrm>
                        <a:prstGeom prst="rect">
                          <a:avLst/>
                        </a:prstGeom>
                        <a:ln w="57150"/>
                      </wps:spPr>
                      <wps:style>
                        <a:lnRef idx="2">
                          <a:schemeClr val="accent6"/>
                        </a:lnRef>
                        <a:fillRef idx="1">
                          <a:schemeClr val="lt1"/>
                        </a:fillRef>
                        <a:effectRef idx="0">
                          <a:schemeClr val="accent6"/>
                        </a:effectRef>
                        <a:fontRef idx="minor">
                          <a:schemeClr val="dk1"/>
                        </a:fontRef>
                      </wps:style>
                      <wps:txbx>
                        <w:txbxContent>
                          <w:p w14:paraId="081B1D17" w14:textId="4B7DD476" w:rsidR="0002438F" w:rsidRPr="0002438F" w:rsidRDefault="0002438F" w:rsidP="001D3061">
                            <w:pPr>
                              <w:spacing w:line="360" w:lineRule="auto"/>
                              <w:jc w:val="both"/>
                              <w:rPr>
                                <w:rFonts w:ascii="Arial" w:hAnsi="Arial" w:cs="Arial"/>
                                <w:sz w:val="22"/>
                                <w:szCs w:val="22"/>
                              </w:rPr>
                            </w:pPr>
                            <w:r w:rsidRPr="0002438F">
                              <w:rPr>
                                <w:rFonts w:ascii="Arial" w:hAnsi="Arial" w:cs="Arial"/>
                                <w:noProof/>
                                <w:sz w:val="22"/>
                                <w:szCs w:val="22"/>
                              </w:rPr>
                              <w:t>I am developing a campaign on a shortage of grade N95 masks which I will be promoting and giving reasons why this mask is important to societ</w:t>
                            </w:r>
                            <w:r w:rsidR="002E7D18">
                              <w:rPr>
                                <w:rFonts w:ascii="Arial" w:hAnsi="Arial" w:cs="Arial"/>
                                <w:noProof/>
                                <w:sz w:val="22"/>
                                <w:szCs w:val="22"/>
                              </w:rPr>
                              <w:t>y</w:t>
                            </w:r>
                            <w:r w:rsidRPr="0002438F">
                              <w:rPr>
                                <w:rFonts w:ascii="Arial" w:hAnsi="Arial" w:cs="Arial"/>
                                <w:noProof/>
                                <w:sz w:val="22"/>
                                <w:szCs w:val="22"/>
                              </w:rPr>
                              <w:t xml:space="preserve"> and why I am so  passionate about it</w:t>
                            </w:r>
                            <w:r w:rsidR="001D3061">
                              <w:rPr>
                                <w:rFonts w:ascii="Arial" w:hAnsi="Arial" w:cs="Arial"/>
                                <w:noProof/>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7DDE8" id="Rectangle 4" o:spid="_x0000_s1033" style="position:absolute;left:0;text-align:left;margin-left:81.75pt;margin-top:0;width:237.75pt;height:107.2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" fillcolor="white [3201]" strokecolor="#eac3b0 [3209]" strokeweight="4.5pt">
                <v:textbox>
                  <w:txbxContent>
                    <w:p w14:paraId="081B1D17" w14:textId="4B7DD476" w:rsidR="0002438F" w:rsidRPr="0002438F" w:rsidRDefault="0002438F" w:rsidP="001D3061">
                      <w:pPr>
                        <w:spacing w:line="360" w:lineRule="auto"/>
                        <w:jc w:val="both"/>
                        <w:rPr>
                          <w:rFonts w:ascii="Arial" w:hAnsi="Arial" w:cs="Arial"/>
                          <w:sz w:val="22"/>
                          <w:szCs w:val="22"/>
                        </w:rPr>
                      </w:pPr>
                      <w:r w:rsidRPr="0002438F">
                        <w:rPr>
                          <w:rFonts w:ascii="Arial" w:hAnsi="Arial" w:cs="Arial"/>
                          <w:noProof/>
                          <w:sz w:val="22"/>
                          <w:szCs w:val="22"/>
                        </w:rPr>
                        <w:t>I am developing a campaign on a shortage of grade N95 masks which I will be promoting and giving reasons why this mask is important to societ</w:t>
                      </w:r>
                      <w:r w:rsidR="002E7D18">
                        <w:rPr>
                          <w:rFonts w:ascii="Arial" w:hAnsi="Arial" w:cs="Arial"/>
                          <w:noProof/>
                          <w:sz w:val="22"/>
                          <w:szCs w:val="22"/>
                        </w:rPr>
                        <w:t>y</w:t>
                      </w:r>
                      <w:r w:rsidRPr="0002438F">
                        <w:rPr>
                          <w:rFonts w:ascii="Arial" w:hAnsi="Arial" w:cs="Arial"/>
                          <w:noProof/>
                          <w:sz w:val="22"/>
                          <w:szCs w:val="22"/>
                        </w:rPr>
                        <w:t xml:space="preserve"> and why I am so  passionate about it</w:t>
                      </w:r>
                      <w:r w:rsidR="001D3061">
                        <w:rPr>
                          <w:rFonts w:ascii="Arial" w:hAnsi="Arial" w:cs="Arial"/>
                          <w:noProof/>
                          <w:sz w:val="22"/>
                          <w:szCs w:val="22"/>
                        </w:rPr>
                        <w:t>.</w:t>
                      </w:r>
                    </w:p>
                  </w:txbxContent>
                </v:textbox>
              </v:rect>
            </w:pict>
          </mc:Fallback>
        </mc:AlternateContent>
      </w:r>
      <w:r w:rsidR="00F57E97" w:rsidRPr="00B7456E">
        <w:rPr>
          <w:noProof/>
          <w:sz w:val="28"/>
          <w:szCs w:val="28"/>
        </w:rPr>
        <mc:AlternateContent>
          <mc:Choice Requires="wps">
            <w:drawing>
              <wp:anchor distT="0" distB="0" distL="114300" distR="114300" simplePos="0" relativeHeight="251636736" behindDoc="0" locked="0" layoutInCell="1" allowOverlap="1" wp14:anchorId="4CD0AC35" wp14:editId="5B1A8AFB">
                <wp:simplePos x="0" y="0"/>
                <wp:positionH relativeFrom="column">
                  <wp:posOffset>2638425</wp:posOffset>
                </wp:positionH>
                <wp:positionV relativeFrom="paragraph">
                  <wp:posOffset>1371600</wp:posOffset>
                </wp:positionV>
                <wp:extent cx="790575" cy="714375"/>
                <wp:effectExtent l="38100" t="38100" r="28575" b="28575"/>
                <wp:wrapNone/>
                <wp:docPr id="3" name="Straight Arrow Connector 3"/>
                <wp:cNvGraphicFramePr/>
                <a:graphic xmlns:a="http://schemas.openxmlformats.org/drawingml/2006/main">
                  <a:graphicData uri="http://schemas.microsoft.com/office/word/2010/wordprocessingShape">
                    <wps:wsp>
                      <wps:cNvCnPr/>
                      <wps:spPr>
                        <a:xfrm flipH="1" flipV="1">
                          <a:off x="0" y="0"/>
                          <a:ext cx="790575" cy="714375"/>
                        </a:xfrm>
                        <a:prstGeom prst="straightConnector1">
                          <a:avLst/>
                        </a:prstGeom>
                        <a:ln>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4384A" id="Straight Arrow Connector 3" o:spid="_x0000_s1026" type="#_x0000_t32" style="position:absolute;margin-left:207.75pt;margin-top:108pt;width:62.25pt;height:56.25pt;flip:x y;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" strokecolor="#7030a0" strokeweight=".5pt">
                <v:stroke endarrow="block" joinstyle="miter"/>
              </v:shape>
            </w:pict>
          </mc:Fallback>
        </mc:AlternateContent>
      </w:r>
      <w:r w:rsidR="00F57E97" w:rsidRPr="00B7456E">
        <w:rPr>
          <w:noProof/>
          <w:sz w:val="28"/>
          <w:szCs w:val="28"/>
        </w:rPr>
        <mc:AlternateContent>
          <mc:Choice Requires="wps">
            <w:drawing>
              <wp:anchor distT="0" distB="0" distL="114300" distR="114300" simplePos="0" relativeHeight="251635712" behindDoc="0" locked="0" layoutInCell="1" allowOverlap="1" wp14:anchorId="21DBBFB2" wp14:editId="0D9DC325">
                <wp:simplePos x="0" y="0"/>
                <wp:positionH relativeFrom="column">
                  <wp:posOffset>3409950</wp:posOffset>
                </wp:positionH>
                <wp:positionV relativeFrom="paragraph">
                  <wp:posOffset>2095500</wp:posOffset>
                </wp:positionV>
                <wp:extent cx="2390775" cy="1104900"/>
                <wp:effectExtent l="19050" t="19050" r="47625" b="38100"/>
                <wp:wrapNone/>
                <wp:docPr id="2" name="Rectangle 2"/>
                <wp:cNvGraphicFramePr/>
                <a:graphic xmlns:a="http://schemas.openxmlformats.org/drawingml/2006/main">
                  <a:graphicData uri="http://schemas.microsoft.com/office/word/2010/wordprocessingShape">
                    <wps:wsp>
                      <wps:cNvSpPr/>
                      <wps:spPr>
                        <a:xfrm>
                          <a:off x="0" y="0"/>
                          <a:ext cx="2390775" cy="1104900"/>
                        </a:xfrm>
                        <a:prstGeom prst="rect">
                          <a:avLst/>
                        </a:prstGeom>
                        <a:ln w="57150">
                          <a:solidFill>
                            <a:srgbClr val="00B0F0"/>
                          </a:solidFill>
                        </a:ln>
                      </wps:spPr>
                      <wps:style>
                        <a:lnRef idx="2">
                          <a:schemeClr val="accent6"/>
                        </a:lnRef>
                        <a:fillRef idx="1">
                          <a:schemeClr val="lt1"/>
                        </a:fillRef>
                        <a:effectRef idx="0">
                          <a:schemeClr val="accent6"/>
                        </a:effectRef>
                        <a:fontRef idx="minor">
                          <a:schemeClr val="dk1"/>
                        </a:fontRef>
                      </wps:style>
                      <wps:txbx>
                        <w:txbxContent>
                          <w:p w14:paraId="7D611BFB" w14:textId="544C3E0F" w:rsidR="00F57E97" w:rsidRPr="00F57E97" w:rsidRDefault="00F57E97" w:rsidP="00F57E97">
                            <w:pPr>
                              <w:rPr>
                                <w:color w:val="595959"/>
                              </w:rPr>
                            </w:pPr>
                            <w:r w:rsidRPr="00F57E97">
                              <w:rPr>
                                <w:color w:val="595959"/>
                              </w:rPr>
                              <w:t>Shortage of grade N95 (face mask)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DBBFB2" id="Rectangle 2" o:spid="_x0000_s1034" style="position:absolute;left:0;text-align:left;margin-left:268.5pt;margin-top:165pt;width:188.25pt;height:87pt;z-index:251635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" fillcolor="white [3201]" strokecolor="#00b0f0" strokeweight="4.5pt">
                <v:textbox>
                  <w:txbxContent>
                    <w:p w14:paraId="7D611BFB" w14:textId="544C3E0F" w:rsidR="00F57E97" w:rsidRPr="00F57E97" w:rsidRDefault="00F57E97" w:rsidP="00F57E97">
                      <w:pPr>
                        <w:rPr>
                          <w:color w:val="595959"/>
                        </w:rPr>
                      </w:pPr>
                      <w:r w:rsidRPr="00F57E97">
                        <w:rPr>
                          <w:color w:val="595959"/>
                        </w:rPr>
                        <w:t>Shortage of grade N95 (face mask)</w:t>
                      </w:r>
                    </w:p>
                  </w:txbxContent>
                </v:textbox>
              </v:rect>
            </w:pict>
          </mc:Fallback>
        </mc:AlternateContent>
      </w:r>
      <w:r w:rsidR="00B7456E" w:rsidRPr="00B7456E">
        <w:rPr>
          <w:noProof/>
          <w:sz w:val="28"/>
          <w:szCs w:val="28"/>
        </w:rPr>
        <w:t>Task 1</w:t>
      </w:r>
    </w:p>
    <w:sectPr w:rsidR="009A71B2" w:rsidRPr="00B7456E" w:rsidSect="00D155D6">
      <w:pgSz w:w="15840" w:h="12240" w:orient="landscape"/>
      <w:pgMar w:top="720" w:right="1080" w:bottom="288" w:left="108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529B4" w14:textId="77777777" w:rsidR="00F57E97" w:rsidRDefault="00F57E97" w:rsidP="0010090C">
      <w:r>
        <w:separator/>
      </w:r>
    </w:p>
  </w:endnote>
  <w:endnote w:type="continuationSeparator" w:id="0">
    <w:p w14:paraId="535C94C3" w14:textId="77777777" w:rsidR="00F57E97" w:rsidRDefault="00F57E97" w:rsidP="0010090C">
      <w:r>
        <w:continuationSeparator/>
      </w:r>
    </w:p>
  </w:endnote>
  <w:endnote w:type="continuationNotice" w:id="1">
    <w:p w14:paraId="72E14DEE" w14:textId="77777777" w:rsidR="00F57E97" w:rsidRDefault="00F57E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Franklin Gothic Book">
    <w:panose1 w:val="020B05030201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0FEF91" w14:textId="77777777" w:rsidR="00F57E97" w:rsidRDefault="00F57E97" w:rsidP="0010090C">
      <w:r>
        <w:separator/>
      </w:r>
    </w:p>
  </w:footnote>
  <w:footnote w:type="continuationSeparator" w:id="0">
    <w:p w14:paraId="4098F2ED" w14:textId="77777777" w:rsidR="00F57E97" w:rsidRDefault="00F57E97" w:rsidP="0010090C">
      <w:r>
        <w:continuationSeparator/>
      </w:r>
    </w:p>
  </w:footnote>
  <w:footnote w:type="continuationNotice" w:id="1">
    <w:p w14:paraId="57203896" w14:textId="77777777" w:rsidR="00F57E97" w:rsidRDefault="00F57E9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E97"/>
    <w:rsid w:val="0002438F"/>
    <w:rsid w:val="00031259"/>
    <w:rsid w:val="000319B8"/>
    <w:rsid w:val="000346CD"/>
    <w:rsid w:val="000E1561"/>
    <w:rsid w:val="0010090C"/>
    <w:rsid w:val="001134A2"/>
    <w:rsid w:val="0015429E"/>
    <w:rsid w:val="00156BE4"/>
    <w:rsid w:val="001A1A4A"/>
    <w:rsid w:val="001B45CF"/>
    <w:rsid w:val="001D3061"/>
    <w:rsid w:val="001E3AAD"/>
    <w:rsid w:val="001E755D"/>
    <w:rsid w:val="00214D9B"/>
    <w:rsid w:val="00283F5C"/>
    <w:rsid w:val="00286146"/>
    <w:rsid w:val="002A7DD8"/>
    <w:rsid w:val="002B1557"/>
    <w:rsid w:val="002E7D18"/>
    <w:rsid w:val="0031226F"/>
    <w:rsid w:val="00320A2E"/>
    <w:rsid w:val="00364453"/>
    <w:rsid w:val="00386C42"/>
    <w:rsid w:val="003C0805"/>
    <w:rsid w:val="003D0B8F"/>
    <w:rsid w:val="00404D14"/>
    <w:rsid w:val="00451738"/>
    <w:rsid w:val="004D47F4"/>
    <w:rsid w:val="0051462D"/>
    <w:rsid w:val="005178FE"/>
    <w:rsid w:val="00557217"/>
    <w:rsid w:val="005616FB"/>
    <w:rsid w:val="00571585"/>
    <w:rsid w:val="005733A4"/>
    <w:rsid w:val="005A5A76"/>
    <w:rsid w:val="005B1C7C"/>
    <w:rsid w:val="005D4B21"/>
    <w:rsid w:val="005E39BB"/>
    <w:rsid w:val="005E3A0A"/>
    <w:rsid w:val="006C6D4A"/>
    <w:rsid w:val="006D15FC"/>
    <w:rsid w:val="006F4A87"/>
    <w:rsid w:val="006F767C"/>
    <w:rsid w:val="007523A7"/>
    <w:rsid w:val="00754A95"/>
    <w:rsid w:val="007E70F7"/>
    <w:rsid w:val="00815071"/>
    <w:rsid w:val="00816AD2"/>
    <w:rsid w:val="00822C14"/>
    <w:rsid w:val="00862549"/>
    <w:rsid w:val="008717BB"/>
    <w:rsid w:val="00895B2D"/>
    <w:rsid w:val="0089612D"/>
    <w:rsid w:val="00897C2E"/>
    <w:rsid w:val="008B138A"/>
    <w:rsid w:val="008B3920"/>
    <w:rsid w:val="008C5BB5"/>
    <w:rsid w:val="008D3301"/>
    <w:rsid w:val="008D3CFD"/>
    <w:rsid w:val="00942404"/>
    <w:rsid w:val="00967BFA"/>
    <w:rsid w:val="009A58E2"/>
    <w:rsid w:val="009A71B2"/>
    <w:rsid w:val="009C24FF"/>
    <w:rsid w:val="00A22D03"/>
    <w:rsid w:val="00A4188E"/>
    <w:rsid w:val="00A50AF6"/>
    <w:rsid w:val="00A71B25"/>
    <w:rsid w:val="00A72576"/>
    <w:rsid w:val="00A95464"/>
    <w:rsid w:val="00AC1F7F"/>
    <w:rsid w:val="00AE5543"/>
    <w:rsid w:val="00AF6532"/>
    <w:rsid w:val="00B13B86"/>
    <w:rsid w:val="00B30004"/>
    <w:rsid w:val="00B565DF"/>
    <w:rsid w:val="00B6398B"/>
    <w:rsid w:val="00B7456E"/>
    <w:rsid w:val="00B76A12"/>
    <w:rsid w:val="00B94BC9"/>
    <w:rsid w:val="00BE14F7"/>
    <w:rsid w:val="00BF5FEF"/>
    <w:rsid w:val="00C67E08"/>
    <w:rsid w:val="00CA25FE"/>
    <w:rsid w:val="00CA4DEF"/>
    <w:rsid w:val="00CB6244"/>
    <w:rsid w:val="00CC41DB"/>
    <w:rsid w:val="00CE1C46"/>
    <w:rsid w:val="00D155D6"/>
    <w:rsid w:val="00D1569C"/>
    <w:rsid w:val="00D16F32"/>
    <w:rsid w:val="00D349D9"/>
    <w:rsid w:val="00D75F68"/>
    <w:rsid w:val="00DD3640"/>
    <w:rsid w:val="00DF19C9"/>
    <w:rsid w:val="00E405EE"/>
    <w:rsid w:val="00E85E17"/>
    <w:rsid w:val="00EA769C"/>
    <w:rsid w:val="00ED577D"/>
    <w:rsid w:val="00ED6F3D"/>
    <w:rsid w:val="00F57E97"/>
    <w:rsid w:val="00F77243"/>
    <w:rsid w:val="00F80EE1"/>
    <w:rsid w:val="00FA418B"/>
    <w:rsid w:val="00FD2CC6"/>
    <w:rsid w:val="00FD6A64"/>
    <w:rsid w:val="00FE3365"/>
    <w:rsid w:val="00FE62BA"/>
    <w:rsid w:val="00FF235E"/>
    <w:rsid w:val="27CD40A5"/>
    <w:rsid w:val="2E0DBE3F"/>
    <w:rsid w:val="7D2768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8923C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32"/>
        <w:szCs w:val="32"/>
        <w:lang w:val="en-US" w:eastAsia="en-US" w:bidi="ar-SA"/>
      </w:rPr>
    </w:rPrDefault>
    <w:pPrDefault>
      <w:pPr>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19B8"/>
  </w:style>
  <w:style w:type="paragraph" w:styleId="Heading1">
    <w:name w:val="heading 1"/>
    <w:basedOn w:val="Normal"/>
    <w:next w:val="Normal"/>
    <w:link w:val="Heading1Char"/>
    <w:uiPriority w:val="9"/>
    <w:qFormat/>
    <w:rsid w:val="00895B2D"/>
    <w:pPr>
      <w:outlineLvl w:val="0"/>
    </w:pPr>
    <w:rPr>
      <w:b/>
      <w:bCs/>
      <w:color w:val="D74734" w:themeColor="accent1"/>
      <w:spacing w:val="40"/>
      <w:sz w:val="104"/>
      <w:szCs w:val="10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D0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895B2D"/>
    <w:rPr>
      <w:rFonts w:asciiTheme="majorHAnsi" w:hAnsiTheme="majorHAnsi"/>
      <w:caps/>
      <w:color w:val="62B1BF" w:themeColor="accent3"/>
      <w:spacing w:val="50"/>
      <w:kern w:val="44"/>
      <w:sz w:val="48"/>
      <w:szCs w:val="48"/>
    </w:rPr>
  </w:style>
  <w:style w:type="character" w:customStyle="1" w:styleId="TitleChar">
    <w:name w:val="Title Char"/>
    <w:basedOn w:val="DefaultParagraphFont"/>
    <w:link w:val="Title"/>
    <w:uiPriority w:val="10"/>
    <w:rsid w:val="00895B2D"/>
    <w:rPr>
      <w:rFonts w:asciiTheme="majorHAnsi" w:hAnsiTheme="majorHAnsi"/>
      <w:caps/>
      <w:color w:val="62B1BF" w:themeColor="accent3"/>
      <w:spacing w:val="50"/>
      <w:kern w:val="44"/>
      <w:sz w:val="48"/>
      <w:szCs w:val="48"/>
    </w:rPr>
  </w:style>
  <w:style w:type="paragraph" w:styleId="Subtitle">
    <w:name w:val="Subtitle"/>
    <w:basedOn w:val="Normal"/>
    <w:next w:val="Normal"/>
    <w:link w:val="SubtitleChar"/>
    <w:uiPriority w:val="11"/>
    <w:qFormat/>
    <w:rsid w:val="00895B2D"/>
    <w:rPr>
      <w:rFonts w:asciiTheme="majorHAnsi" w:hAnsiTheme="majorHAnsi"/>
      <w:spacing w:val="20"/>
    </w:rPr>
  </w:style>
  <w:style w:type="character" w:customStyle="1" w:styleId="SubtitleChar">
    <w:name w:val="Subtitle Char"/>
    <w:basedOn w:val="DefaultParagraphFont"/>
    <w:link w:val="Subtitle"/>
    <w:uiPriority w:val="11"/>
    <w:rsid w:val="00895B2D"/>
    <w:rPr>
      <w:rFonts w:asciiTheme="majorHAnsi" w:hAnsiTheme="majorHAnsi"/>
      <w:spacing w:val="20"/>
    </w:rPr>
  </w:style>
  <w:style w:type="paragraph" w:customStyle="1" w:styleId="Presentername">
    <w:name w:val="Presenter name"/>
    <w:basedOn w:val="Normal"/>
    <w:uiPriority w:val="99"/>
    <w:qFormat/>
    <w:rsid w:val="00156BE4"/>
    <w:pPr>
      <w:spacing w:before="120"/>
      <w:contextualSpacing/>
      <w:jc w:val="left"/>
    </w:pPr>
    <w:rPr>
      <w:spacing w:val="30"/>
      <w:sz w:val="24"/>
      <w:szCs w:val="24"/>
    </w:rPr>
  </w:style>
  <w:style w:type="paragraph" w:customStyle="1" w:styleId="Dateleft">
    <w:name w:val="Date left"/>
    <w:basedOn w:val="Normal"/>
    <w:next w:val="Normal"/>
    <w:uiPriority w:val="99"/>
    <w:qFormat/>
    <w:rsid w:val="00895B2D"/>
    <w:pPr>
      <w:framePr w:wrap="around" w:hAnchor="text"/>
      <w:spacing w:before="120"/>
      <w:jc w:val="left"/>
    </w:pPr>
    <w:rPr>
      <w:caps/>
      <w:spacing w:val="30"/>
      <w:sz w:val="24"/>
    </w:rPr>
  </w:style>
  <w:style w:type="character" w:styleId="PlaceholderText">
    <w:name w:val="Placeholder Text"/>
    <w:basedOn w:val="DefaultParagraphFont"/>
    <w:uiPriority w:val="99"/>
    <w:semiHidden/>
    <w:rsid w:val="00364453"/>
    <w:rPr>
      <w:color w:val="808080"/>
    </w:rPr>
  </w:style>
  <w:style w:type="character" w:customStyle="1" w:styleId="Heading1Char">
    <w:name w:val="Heading 1 Char"/>
    <w:basedOn w:val="DefaultParagraphFont"/>
    <w:link w:val="Heading1"/>
    <w:uiPriority w:val="9"/>
    <w:rsid w:val="00895B2D"/>
    <w:rPr>
      <w:b/>
      <w:bCs/>
      <w:color w:val="D74734" w:themeColor="accent1"/>
      <w:spacing w:val="40"/>
      <w:sz w:val="104"/>
      <w:szCs w:val="104"/>
    </w:rPr>
  </w:style>
  <w:style w:type="paragraph" w:styleId="NoSpacing">
    <w:name w:val="No Spacing"/>
    <w:uiPriority w:val="1"/>
    <w:semiHidden/>
    <w:rsid w:val="00557217"/>
  </w:style>
  <w:style w:type="character" w:styleId="Emphasis">
    <w:name w:val="Emphasis"/>
    <w:basedOn w:val="DefaultParagraphFont"/>
    <w:uiPriority w:val="20"/>
    <w:semiHidden/>
    <w:rsid w:val="00557217"/>
    <w:rPr>
      <w:i/>
      <w:iCs/>
    </w:rPr>
  </w:style>
  <w:style w:type="paragraph" w:styleId="Header">
    <w:name w:val="header"/>
    <w:basedOn w:val="Normal"/>
    <w:link w:val="HeaderChar"/>
    <w:uiPriority w:val="99"/>
    <w:semiHidden/>
    <w:rsid w:val="0010090C"/>
    <w:pPr>
      <w:tabs>
        <w:tab w:val="center" w:pos="4680"/>
        <w:tab w:val="right" w:pos="9360"/>
      </w:tabs>
    </w:pPr>
  </w:style>
  <w:style w:type="character" w:customStyle="1" w:styleId="HeaderChar">
    <w:name w:val="Header Char"/>
    <w:basedOn w:val="DefaultParagraphFont"/>
    <w:link w:val="Header"/>
    <w:uiPriority w:val="99"/>
    <w:semiHidden/>
    <w:rsid w:val="005D4B21"/>
  </w:style>
  <w:style w:type="paragraph" w:styleId="Footer">
    <w:name w:val="footer"/>
    <w:basedOn w:val="Normal"/>
    <w:link w:val="FooterChar"/>
    <w:uiPriority w:val="99"/>
    <w:semiHidden/>
    <w:rsid w:val="0010090C"/>
    <w:pPr>
      <w:tabs>
        <w:tab w:val="center" w:pos="4680"/>
        <w:tab w:val="right" w:pos="9360"/>
      </w:tabs>
    </w:pPr>
  </w:style>
  <w:style w:type="character" w:customStyle="1" w:styleId="FooterChar">
    <w:name w:val="Footer Char"/>
    <w:basedOn w:val="DefaultParagraphFont"/>
    <w:link w:val="Footer"/>
    <w:uiPriority w:val="99"/>
    <w:semiHidden/>
    <w:rsid w:val="005D4B21"/>
  </w:style>
  <w:style w:type="character" w:styleId="Hyperlink">
    <w:name w:val="Hyperlink"/>
    <w:basedOn w:val="DefaultParagraphFont"/>
    <w:uiPriority w:val="99"/>
    <w:unhideWhenUsed/>
    <w:rsid w:val="00DD3640"/>
    <w:rPr>
      <w:color w:val="0000FF"/>
      <w:u w:val="single"/>
    </w:rPr>
  </w:style>
  <w:style w:type="paragraph" w:styleId="NormalWeb">
    <w:name w:val="Normal (Web)"/>
    <w:basedOn w:val="Normal"/>
    <w:uiPriority w:val="99"/>
    <w:semiHidden/>
    <w:unhideWhenUsed/>
    <w:rsid w:val="007523A7"/>
    <w:pPr>
      <w:spacing w:before="100" w:beforeAutospacing="1" w:after="100" w:afterAutospacing="1"/>
      <w:jc w:val="left"/>
    </w:pPr>
    <w:rPr>
      <w:rFonts w:ascii="Times New Roman" w:eastAsia="Times New Roman" w:hAnsi="Times New Roman" w:cs="Times New Roman"/>
      <w:color w:val="auto"/>
      <w:sz w:val="24"/>
      <w:szCs w:val="24"/>
    </w:rPr>
  </w:style>
  <w:style w:type="character" w:styleId="UnresolvedMention">
    <w:name w:val="Unresolved Mention"/>
    <w:basedOn w:val="DefaultParagraphFont"/>
    <w:uiPriority w:val="99"/>
    <w:semiHidden/>
    <w:unhideWhenUsed/>
    <w:rsid w:val="007523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733037">
      <w:bodyDiv w:val="1"/>
      <w:marLeft w:val="0"/>
      <w:marRight w:val="0"/>
      <w:marTop w:val="0"/>
      <w:marBottom w:val="0"/>
      <w:divBdr>
        <w:top w:val="none" w:sz="0" w:space="0" w:color="auto"/>
        <w:left w:val="none" w:sz="0" w:space="0" w:color="auto"/>
        <w:bottom w:val="none" w:sz="0" w:space="0" w:color="auto"/>
        <w:right w:val="none" w:sz="0" w:space="0" w:color="auto"/>
      </w:divBdr>
    </w:div>
    <w:div w:id="1493720496">
      <w:bodyDiv w:val="1"/>
      <w:marLeft w:val="0"/>
      <w:marRight w:val="0"/>
      <w:marTop w:val="0"/>
      <w:marBottom w:val="0"/>
      <w:divBdr>
        <w:top w:val="none" w:sz="0" w:space="0" w:color="auto"/>
        <w:left w:val="none" w:sz="0" w:space="0" w:color="auto"/>
        <w:bottom w:val="none" w:sz="0" w:space="0" w:color="auto"/>
        <w:right w:val="none" w:sz="0" w:space="0" w:color="auto"/>
      </w:divBdr>
    </w:div>
    <w:div w:id="2061636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ashingtonpost.com/health/2021/02/02/medical-mask-shortag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washingtonpost.com/health/2021/02/02/medical-mask-shortage/" TargetMode="External"/><Relationship Id="rId4" Type="http://schemas.openxmlformats.org/officeDocument/2006/relationships/styles" Target="styles.xml"/><Relationship Id="rId9" Type="http://schemas.openxmlformats.org/officeDocument/2006/relationships/hyperlink" Target="https://www.washingtonpost.com/people/marisa-iati/"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ams\AppData\Local\Microsoft\Office\16.0\DTS\en-US%7b786ED4B0-0DC6-4914-81B5-8E9F7FB48AAD%7d\%7b9045319E-C38C-4327-8D3F-3B3BC1AB9A42%7dtf78500733_win32.dotx" TargetMode="External"/></Relationships>
</file>

<file path=word/theme/theme1.xml><?xml version="1.0" encoding="utf-8"?>
<a:theme xmlns:a="http://schemas.openxmlformats.org/drawingml/2006/main" name="Office Theme">
  <a:themeElements>
    <a:clrScheme name="Custom 23">
      <a:dk1>
        <a:sysClr val="windowText" lastClr="000000"/>
      </a:dk1>
      <a:lt1>
        <a:sysClr val="window" lastClr="FFFFFF"/>
      </a:lt1>
      <a:dk2>
        <a:srgbClr val="44546A"/>
      </a:dk2>
      <a:lt2>
        <a:srgbClr val="E7E6E6"/>
      </a:lt2>
      <a:accent1>
        <a:srgbClr val="D74734"/>
      </a:accent1>
      <a:accent2>
        <a:srgbClr val="EB7D4A"/>
      </a:accent2>
      <a:accent3>
        <a:srgbClr val="62B1BF"/>
      </a:accent3>
      <a:accent4>
        <a:srgbClr val="CFEDF6"/>
      </a:accent4>
      <a:accent5>
        <a:srgbClr val="DA5644"/>
      </a:accent5>
      <a:accent6>
        <a:srgbClr val="EAC3B0"/>
      </a:accent6>
      <a:hlink>
        <a:srgbClr val="E17E6A"/>
      </a:hlink>
      <a:folHlink>
        <a:srgbClr val="583F5E"/>
      </a:folHlink>
    </a:clrScheme>
    <a:fontScheme name="Custom 87">
      <a:majorFont>
        <a:latin typeface="Franklin Gothic Book"/>
        <a:ea typeface=""/>
        <a:cs typeface=""/>
      </a:majorFont>
      <a:minorFont>
        <a:latin typeface="Franklin Gothic 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lcf76f155ced4ddcb4097134ff3c332f xmlns="71af3243-3dd4-4a8d-8c0d-dd76da1f02a5">
      <Terms xmlns="http://schemas.microsoft.com/office/infopath/2007/PartnerControls"/>
    </lcf76f155ced4ddcb4097134ff3c332f>
    <TaxCatchAll xmlns="230e9df3-be65-4c73-a93b-d1236ebd677e"/>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8" ma:contentTypeDescription="Create a new document." ma:contentTypeScope="" ma:versionID="d446c944705a322646ffb80e727be075">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6fadf727bc34ad5af881c59f13619dcb"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element ref="ns1:_ip_UnifiedCompliancePolicyProperties" minOccurs="0"/>
                <xsd:element ref="ns1:_ip_UnifiedCompliancePolicyUIAction" minOccurs="0"/>
                <xsd:element ref="ns2:Image"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element name="Image" ma:index="22" nillable="true" ma:displayName="Image" ma:format="Image"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lcf76f155ced4ddcb4097134ff3c332f" ma:index="24" nillable="true" ma:taxonomy="true" ma:internalName="lcf76f155ced4ddcb4097134ff3c332f" ma:taxonomyFieldName="MediaServiceAITags" ma:displayName="Image Tags" ma:readOnly="false" ma:fieldId="{5cf76f15-5ced-4ddc-b409-7134ff3c332f}" ma:taxonomyMulti="true" ma:sspId="e385fb40-52d4-4fae-9c5b-3e8ff8a5878e" ma:termSetId="09814cd3-568e-4e90-9814-8d621ff8fb84"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3f6bfcbc-3db3-4ae6-bd76-326f0798ad28}" ma:internalName="TaxCatchAll"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5E98116-8C15-462D-BB1D-ADB7C5C5E31C}">
  <ds:schemaRefs>
    <ds:schemaRef ds:uri="http://schemas.microsoft.com/office/2006/metadata/properties"/>
    <ds:schemaRef ds:uri="http://schemas.microsoft.com/office/infopath/2007/PartnerControls"/>
    <ds:schemaRef ds:uri="71af3243-3dd4-4a8d-8c0d-dd76da1f02a5"/>
    <ds:schemaRef ds:uri="http://schemas.microsoft.com/sharepoint/v3"/>
    <ds:schemaRef ds:uri="230e9df3-be65-4c73-a93b-d1236ebd677e"/>
  </ds:schemaRefs>
</ds:datastoreItem>
</file>

<file path=customXml/itemProps2.xml><?xml version="1.0" encoding="utf-8"?>
<ds:datastoreItem xmlns:ds="http://schemas.openxmlformats.org/officeDocument/2006/customXml" ds:itemID="{13FC77A2-8107-46B7-B11B-B3BA61EA53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E01A95-2C44-4BF4-8D66-D03DF9195DCE}">
  <ds:schemaRefs>
    <ds:schemaRef ds:uri="http://schemas.microsoft.com/sharepoint/v3/contenttype/forms"/>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{9045319E-C38C-4327-8D3F-3B3BC1AB9A42}tf78500733_win32</Template>
  <TotalTime>0</TotalTime>
  <Pages>6</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2021-07-07T12:51:00Z</dcterms:created>
  <dcterms:modified xsi:type="dcterms:W3CDTF">2021-07-07T12:51:00Z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