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EF5A47" w:rsidRDefault="00D46A8E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673F0B1D" w:rsidR="00D46A8E" w:rsidRPr="00EF5A47" w:rsidRDefault="00A54611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 w:val="28"/>
                <w:szCs w:val="28"/>
                <w:lang w:val="cy-GB"/>
              </w:rPr>
              <w:t xml:space="preserve">Kylie Lee 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1D7BA5B8" w:rsidR="00D46A8E" w:rsidRPr="00D46A8E" w:rsidRDefault="003D78E7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 year 2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EF5A47" w:rsidRDefault="000B6B62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374D9D80" w:rsidR="00D46A8E" w:rsidRPr="00EF5A47" w:rsidRDefault="003D78E7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 w:val="28"/>
                <w:szCs w:val="28"/>
                <w:lang w:val="cy-GB"/>
              </w:rPr>
              <w:t>Welsh Language Development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73728CB7" w:rsidR="00D46A8E" w:rsidRPr="00D46A8E" w:rsidRDefault="00A5461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</w:t>
            </w:r>
            <w:r w:rsidR="001D506F">
              <w:rPr>
                <w:sz w:val="28"/>
                <w:szCs w:val="28"/>
                <w:lang w:val="cy-GB"/>
              </w:rPr>
              <w:t>5</w:t>
            </w:r>
            <w:r w:rsidR="003D78E7">
              <w:rPr>
                <w:sz w:val="28"/>
                <w:szCs w:val="28"/>
                <w:lang w:val="cy-GB"/>
              </w:rPr>
              <w:t>/</w:t>
            </w:r>
            <w:r w:rsidR="001D506F">
              <w:rPr>
                <w:sz w:val="28"/>
                <w:szCs w:val="28"/>
                <w:lang w:val="cy-GB"/>
              </w:rPr>
              <w:t xml:space="preserve">02/20 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EF5A47" w:rsidRDefault="000B6B62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Cs w:val="28"/>
                <w:lang w:val="cy-GB"/>
              </w:rPr>
              <w:t>Lesson Focus</w:t>
            </w:r>
            <w:r w:rsidR="00D46A8E" w:rsidRPr="00EF5A47">
              <w:rPr>
                <w:rFonts w:ascii="Arial" w:hAnsi="Arial" w:cs="Arial"/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0920DF1A" w:rsidR="00D46A8E" w:rsidRPr="00EF5A47" w:rsidRDefault="003D78E7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 w:val="28"/>
                <w:szCs w:val="28"/>
                <w:lang w:val="cy-GB"/>
              </w:rPr>
              <w:t>Welsh</w:t>
            </w: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EF5A47" w:rsidRDefault="00816DB9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Cs w:val="28"/>
                <w:lang w:val="cy-GB"/>
              </w:rPr>
              <w:t>Meaningful</w:t>
            </w:r>
            <w:r w:rsidR="00BC35BE" w:rsidRPr="00EF5A47">
              <w:rPr>
                <w:rFonts w:ascii="Arial" w:hAnsi="Arial" w:cs="Arial"/>
                <w:szCs w:val="28"/>
                <w:lang w:val="cy-GB"/>
              </w:rPr>
              <w:t xml:space="preserve"> links to</w:t>
            </w:r>
            <w:r w:rsidRPr="00EF5A47">
              <w:rPr>
                <w:rFonts w:ascii="Arial" w:hAnsi="Arial" w:cs="Arial"/>
                <w:szCs w:val="28"/>
                <w:lang w:val="cy-GB"/>
              </w:rPr>
              <w:t xml:space="preserve"> </w:t>
            </w:r>
            <w:r w:rsidR="00BC35BE" w:rsidRPr="00EF5A47">
              <w:rPr>
                <w:rFonts w:ascii="Arial" w:hAnsi="Arial" w:cs="Arial"/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43DA53E8" w14:textId="032BCAF3" w:rsidR="00F43404" w:rsidRPr="00EF5A47" w:rsidRDefault="00F43404" w:rsidP="00F43404">
            <w:pPr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EF5A47">
              <w:rPr>
                <w:rFonts w:ascii="Arial" w:eastAsia="Times New Roman" w:hAnsi="Arial" w:cs="Arial"/>
                <w:color w:val="0070C0"/>
                <w:lang w:val="en-US"/>
              </w:rPr>
              <w:t>Range: talk/communicate for a variety of purposes including:</w:t>
            </w:r>
          </w:p>
          <w:p w14:paraId="700ECF18" w14:textId="77777777" w:rsidR="00F43404" w:rsidRPr="00EF5A47" w:rsidRDefault="00F43404" w:rsidP="00F43404">
            <w:pPr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EF5A47">
              <w:rPr>
                <w:rFonts w:ascii="Arial" w:eastAsia="Times New Roman" w:hAnsi="Arial" w:cs="Arial"/>
                <w:color w:val="0070C0"/>
                <w:lang w:val="en-US"/>
              </w:rPr>
              <w:t>asking and answering questions</w:t>
            </w:r>
          </w:p>
          <w:p w14:paraId="23765446" w14:textId="77777777" w:rsidR="00174531" w:rsidRPr="00EF5A47" w:rsidRDefault="00F43404" w:rsidP="00174531">
            <w:pPr>
              <w:rPr>
                <w:rFonts w:ascii="Arial" w:eastAsia="Times New Roman" w:hAnsi="Arial" w:cs="Arial"/>
                <w:lang w:val="en-US"/>
              </w:rPr>
            </w:pPr>
            <w:r w:rsidRPr="00EF5A47">
              <w:rPr>
                <w:rFonts w:ascii="Arial" w:eastAsia="Times New Roman" w:hAnsi="Arial" w:cs="Arial"/>
                <w:color w:val="FF0000"/>
                <w:lang w:val="en-US"/>
              </w:rPr>
              <w:t xml:space="preserve">Skill: </w:t>
            </w:r>
            <w:r w:rsidR="00174531" w:rsidRPr="00EF5A47">
              <w:rPr>
                <w:rFonts w:ascii="Arial" w:eastAsia="Times New Roman" w:hAnsi="Arial" w:cs="Arial"/>
                <w:color w:val="FF0000"/>
                <w:lang w:val="en-US"/>
              </w:rPr>
              <w:t>building on previous experience, speak with confidence</w:t>
            </w:r>
          </w:p>
          <w:p w14:paraId="4215903D" w14:textId="504B4456" w:rsidR="00F43404" w:rsidRPr="00EF5A47" w:rsidRDefault="00F43404" w:rsidP="00F43404">
            <w:pPr>
              <w:rPr>
                <w:rFonts w:ascii="Arial" w:eastAsia="Times New Roman" w:hAnsi="Arial" w:cs="Arial"/>
                <w:color w:val="FF0000"/>
                <w:lang w:val="en-US"/>
              </w:rPr>
            </w:pPr>
          </w:p>
          <w:p w14:paraId="7102E20E" w14:textId="77777777" w:rsidR="00EB6268" w:rsidRPr="00EF5A47" w:rsidRDefault="00EB6268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EF5A47" w:rsidRDefault="00816DB9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Cs w:val="28"/>
                <w:lang w:val="cy-GB"/>
              </w:rPr>
              <w:t>Meaningful</w:t>
            </w:r>
            <w:r w:rsidR="00BC35BE" w:rsidRPr="00EF5A47">
              <w:rPr>
                <w:rFonts w:ascii="Arial" w:hAnsi="Arial" w:cs="Arial"/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EF5A47" w:rsidRDefault="009D68DF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3F1D95A7" w14:textId="77777777" w:rsidR="00174531" w:rsidRPr="00EF5A47" w:rsidRDefault="00174531" w:rsidP="00174531">
            <w:pPr>
              <w:rPr>
                <w:rFonts w:ascii="Arial" w:eastAsia="Times New Roman" w:hAnsi="Arial" w:cs="Arial"/>
                <w:color w:val="000000" w:themeColor="text1"/>
                <w:lang w:val="en-US"/>
              </w:rPr>
            </w:pPr>
            <w:r w:rsidRPr="00EF5A47">
              <w:rPr>
                <w:rFonts w:ascii="Arial" w:eastAsia="Times New Roman" w:hAnsi="Arial" w:cs="Arial"/>
                <w:color w:val="000000" w:themeColor="text1"/>
                <w:lang w:val="en-US"/>
              </w:rPr>
              <w:t xml:space="preserve">LNF: </w:t>
            </w:r>
          </w:p>
          <w:p w14:paraId="6D02EE53" w14:textId="77777777" w:rsidR="00174531" w:rsidRPr="00EF5A47" w:rsidRDefault="00174531" w:rsidP="00174531">
            <w:pPr>
              <w:rPr>
                <w:rFonts w:ascii="Arial" w:eastAsia="Times New Roman" w:hAnsi="Arial" w:cs="Arial"/>
                <w:color w:val="FF85FF"/>
                <w:lang w:val="en-US"/>
              </w:rPr>
            </w:pPr>
            <w:r w:rsidRPr="00EF5A47">
              <w:rPr>
                <w:rFonts w:ascii="Arial" w:eastAsia="Times New Roman" w:hAnsi="Arial" w:cs="Arial"/>
                <w:color w:val="FF85FF"/>
                <w:lang w:val="en-US"/>
              </w:rPr>
              <w:t xml:space="preserve">Literacy: </w:t>
            </w:r>
            <w:proofErr w:type="spellStart"/>
            <w:r w:rsidRPr="00EF5A47">
              <w:rPr>
                <w:rFonts w:ascii="Arial" w:eastAsia="Times New Roman" w:hAnsi="Arial" w:cs="Arial"/>
                <w:color w:val="FF85FF"/>
                <w:lang w:val="en-US"/>
              </w:rPr>
              <w:t>oracy</w:t>
            </w:r>
            <w:proofErr w:type="spellEnd"/>
            <w:r w:rsidRPr="00EF5A47">
              <w:rPr>
                <w:rFonts w:ascii="Arial" w:eastAsia="Times New Roman" w:hAnsi="Arial" w:cs="Arial"/>
                <w:color w:val="FF85FF"/>
                <w:lang w:val="en-US"/>
              </w:rPr>
              <w:t xml:space="preserve">- contribute to discussion </w:t>
            </w:r>
          </w:p>
          <w:p w14:paraId="4B837964" w14:textId="77777777" w:rsidR="00EB6268" w:rsidRPr="00EF5A47" w:rsidRDefault="00EB6268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48AACF16" w14:textId="77777777" w:rsidR="00D46A8E" w:rsidRPr="00EF5A47" w:rsidRDefault="00D46A8E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  <w:p w14:paraId="5BD7566F" w14:textId="77777777" w:rsidR="00D46A8E" w:rsidRPr="00EF5A47" w:rsidRDefault="00D46A8E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  <w:p w14:paraId="6F1BB930" w14:textId="77777777" w:rsidR="00D46A8E" w:rsidRPr="00EF5A47" w:rsidRDefault="00D46A8E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  <w:p w14:paraId="159C509D" w14:textId="77777777" w:rsidR="00D46A8E" w:rsidRPr="00EF5A47" w:rsidRDefault="00D46A8E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EF5A47" w14:paraId="35602596" w14:textId="77777777" w:rsidTr="00E4674D">
        <w:tc>
          <w:tcPr>
            <w:tcW w:w="9010" w:type="dxa"/>
          </w:tcPr>
          <w:p w14:paraId="4D43E3C2" w14:textId="77777777" w:rsidR="00D46A8E" w:rsidRPr="00EF5A47" w:rsidRDefault="00D46A8E" w:rsidP="00E4674D">
            <w:pPr>
              <w:rPr>
                <w:rFonts w:ascii="Arial" w:hAnsi="Arial" w:cs="Arial"/>
                <w:sz w:val="22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 w:val="22"/>
                <w:szCs w:val="28"/>
                <w:lang w:val="cy-GB"/>
              </w:rPr>
              <w:t>The pupils will learn to:</w:t>
            </w:r>
          </w:p>
          <w:p w14:paraId="40855DA0" w14:textId="77777777" w:rsidR="00D46A8E" w:rsidRPr="00EF5A47" w:rsidRDefault="00D46A8E" w:rsidP="00E4674D">
            <w:pPr>
              <w:rPr>
                <w:rFonts w:ascii="Arial" w:hAnsi="Arial" w:cs="Arial"/>
                <w:szCs w:val="28"/>
                <w:lang w:val="cy-GB"/>
              </w:rPr>
            </w:pPr>
          </w:p>
          <w:p w14:paraId="6DDC5D13" w14:textId="5EC63642" w:rsidR="00D46A8E" w:rsidRDefault="001D506F" w:rsidP="00E4674D">
            <w:pPr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L.O- Tell the time using welsh phrases</w:t>
            </w:r>
          </w:p>
          <w:p w14:paraId="751C5A64" w14:textId="77777777" w:rsidR="001D506F" w:rsidRDefault="001D506F" w:rsidP="00E4674D">
            <w:pPr>
              <w:rPr>
                <w:rFonts w:ascii="Arial" w:hAnsi="Arial" w:cs="Arial"/>
                <w:szCs w:val="28"/>
                <w:lang w:val="cy-GB"/>
              </w:rPr>
            </w:pPr>
          </w:p>
          <w:p w14:paraId="38CDCA7A" w14:textId="27A2894C" w:rsidR="001D506F" w:rsidRDefault="001D506F" w:rsidP="001D506F">
            <w:r>
              <w:t xml:space="preserve">Heddiw, </w:t>
            </w:r>
            <w:proofErr w:type="spellStart"/>
            <w:r>
              <w:t>byddwn</w:t>
            </w:r>
            <w:proofErr w:type="spellEnd"/>
            <w:r>
              <w:t xml:space="preserve"> </w:t>
            </w:r>
            <w:proofErr w:type="spellStart"/>
            <w:r>
              <w:t>n’in</w:t>
            </w:r>
            <w:proofErr w:type="spellEnd"/>
            <w:r>
              <w:t xml:space="preserve"> </w:t>
            </w:r>
            <w:proofErr w:type="spellStart"/>
            <w:r>
              <w:t>dysgy</w:t>
            </w:r>
            <w:proofErr w:type="spellEnd"/>
            <w:r>
              <w:t xml:space="preserve"> am </w:t>
            </w:r>
            <w:proofErr w:type="spellStart"/>
            <w:r>
              <w:t>amser</w:t>
            </w:r>
            <w:proofErr w:type="spellEnd"/>
            <w:r>
              <w:t>- today we are learning about time…</w:t>
            </w:r>
          </w:p>
          <w:p w14:paraId="2A756A24" w14:textId="77777777" w:rsidR="001D506F" w:rsidRPr="00EF5A47" w:rsidRDefault="001D506F" w:rsidP="00E4674D">
            <w:pPr>
              <w:rPr>
                <w:rFonts w:ascii="Arial" w:hAnsi="Arial" w:cs="Arial"/>
                <w:szCs w:val="28"/>
                <w:lang w:val="cy-GB"/>
              </w:rPr>
            </w:pPr>
          </w:p>
          <w:p w14:paraId="39EBA135" w14:textId="77777777" w:rsidR="00D46A8E" w:rsidRPr="00EF5A47" w:rsidRDefault="00D46A8E" w:rsidP="00E4674D">
            <w:pPr>
              <w:rPr>
                <w:rFonts w:ascii="Arial" w:hAnsi="Arial" w:cs="Arial"/>
                <w:szCs w:val="28"/>
                <w:lang w:val="cy-GB"/>
              </w:rPr>
            </w:pPr>
          </w:p>
          <w:p w14:paraId="1F94391C" w14:textId="77777777" w:rsidR="00D46A8E" w:rsidRPr="00EF5A47" w:rsidRDefault="00D46A8E" w:rsidP="00E4674D">
            <w:pPr>
              <w:rPr>
                <w:rFonts w:ascii="Arial" w:hAnsi="Arial" w:cs="Arial"/>
                <w:szCs w:val="28"/>
                <w:lang w:val="cy-GB"/>
              </w:rPr>
            </w:pPr>
          </w:p>
          <w:p w14:paraId="145FAC42" w14:textId="77777777" w:rsidR="00D46A8E" w:rsidRPr="00EF5A47" w:rsidRDefault="00D46A8E" w:rsidP="00E4674D">
            <w:pPr>
              <w:rPr>
                <w:rFonts w:ascii="Arial" w:hAnsi="Arial" w:cs="Arial"/>
                <w:szCs w:val="28"/>
                <w:lang w:val="cy-GB"/>
              </w:rPr>
            </w:pPr>
          </w:p>
        </w:tc>
      </w:tr>
    </w:tbl>
    <w:p w14:paraId="448EBB84" w14:textId="77777777" w:rsidR="00D46A8E" w:rsidRPr="00EF5A47" w:rsidRDefault="00D46A8E" w:rsidP="00D46A8E">
      <w:pPr>
        <w:rPr>
          <w:rFonts w:ascii="Arial" w:hAnsi="Arial" w:cs="Arial"/>
          <w:sz w:val="28"/>
          <w:szCs w:val="28"/>
          <w:lang w:val="cy-GB"/>
        </w:rPr>
      </w:pPr>
    </w:p>
    <w:p w14:paraId="32BC907E" w14:textId="77777777" w:rsidR="00D46A8E" w:rsidRPr="00EF5A47" w:rsidRDefault="00D46A8E" w:rsidP="00D46A8E">
      <w:pPr>
        <w:rPr>
          <w:rFonts w:ascii="Arial" w:hAnsi="Arial" w:cs="Arial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EF5A47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EF5A47" w:rsidRDefault="00D46A8E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Cs w:val="28"/>
                <w:lang w:val="cy-GB"/>
              </w:rPr>
              <w:t>Success Crit</w:t>
            </w:r>
            <w:r w:rsidR="006E32EF" w:rsidRPr="00EF5A47">
              <w:rPr>
                <w:rFonts w:ascii="Arial" w:hAnsi="Arial" w:cs="Arial"/>
                <w:szCs w:val="28"/>
                <w:lang w:val="cy-GB"/>
              </w:rPr>
              <w:t xml:space="preserve">eria </w:t>
            </w:r>
            <w:r w:rsidR="006E32EF" w:rsidRPr="00EF5A47">
              <w:rPr>
                <w:rFonts w:ascii="Arial" w:hAnsi="Arial" w:cs="Arial"/>
                <w:sz w:val="20"/>
                <w:szCs w:val="28"/>
                <w:lang w:val="cy-GB"/>
              </w:rPr>
              <w:t>(</w:t>
            </w:r>
            <w:r w:rsidR="008B2B15" w:rsidRPr="00EF5A47">
              <w:rPr>
                <w:rFonts w:ascii="Arial" w:hAnsi="Arial" w:cs="Arial"/>
                <w:sz w:val="20"/>
                <w:szCs w:val="28"/>
                <w:lang w:val="cy-GB"/>
              </w:rPr>
              <w:t>c</w:t>
            </w:r>
            <w:r w:rsidR="00D91956" w:rsidRPr="00EF5A47">
              <w:rPr>
                <w:rFonts w:ascii="Arial" w:hAnsi="Arial" w:cs="Arial"/>
                <w:sz w:val="20"/>
                <w:szCs w:val="28"/>
                <w:lang w:val="cy-GB"/>
              </w:rPr>
              <w:t>learly linked to each Learning Objective</w:t>
            </w:r>
            <w:r w:rsidRPr="00EF5A47">
              <w:rPr>
                <w:rFonts w:ascii="Arial" w:hAnsi="Arial" w:cs="Arial"/>
                <w:sz w:val="20"/>
                <w:szCs w:val="28"/>
                <w:lang w:val="cy-GB"/>
              </w:rPr>
              <w:t xml:space="preserve"> and related to the process</w:t>
            </w:r>
            <w:r w:rsidR="00F636FF" w:rsidRPr="00EF5A47">
              <w:rPr>
                <w:rFonts w:ascii="Arial" w:hAnsi="Arial" w:cs="Arial"/>
                <w:sz w:val="20"/>
                <w:szCs w:val="28"/>
                <w:lang w:val="cy-GB"/>
              </w:rPr>
              <w:t xml:space="preserve"> and</w:t>
            </w:r>
            <w:r w:rsidR="0031228F" w:rsidRPr="00EF5A47">
              <w:rPr>
                <w:rFonts w:ascii="Arial" w:hAnsi="Arial" w:cs="Arial"/>
                <w:sz w:val="20"/>
                <w:szCs w:val="28"/>
                <w:lang w:val="cy-GB"/>
              </w:rPr>
              <w:t>/</w:t>
            </w:r>
            <w:r w:rsidR="00F636FF" w:rsidRPr="00EF5A47">
              <w:rPr>
                <w:rFonts w:ascii="Arial" w:hAnsi="Arial" w:cs="Arial"/>
                <w:sz w:val="20"/>
                <w:szCs w:val="28"/>
                <w:lang w:val="cy-GB"/>
              </w:rPr>
              <w:t>or pro</w:t>
            </w:r>
            <w:r w:rsidR="006E32EF" w:rsidRPr="00EF5A47">
              <w:rPr>
                <w:rFonts w:ascii="Arial" w:hAnsi="Arial" w:cs="Arial"/>
                <w:sz w:val="20"/>
                <w:szCs w:val="28"/>
                <w:lang w:val="cy-GB"/>
              </w:rPr>
              <w:t>duct</w:t>
            </w:r>
            <w:r w:rsidR="008B2B15" w:rsidRPr="00EF5A47">
              <w:rPr>
                <w:rFonts w:ascii="Arial" w:hAnsi="Arial" w:cs="Arial"/>
                <w:sz w:val="20"/>
                <w:szCs w:val="28"/>
                <w:lang w:val="cy-GB"/>
              </w:rPr>
              <w:t xml:space="preserve"> of learning</w:t>
            </w:r>
            <w:r w:rsidRPr="00EF5A47">
              <w:rPr>
                <w:rFonts w:ascii="Arial" w:hAnsi="Arial" w:cs="Arial"/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EF5A47" w:rsidRDefault="00D91956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Cs w:val="28"/>
                <w:lang w:val="cy-GB"/>
              </w:rPr>
              <w:t>Assessment of Pupil</w:t>
            </w:r>
            <w:r w:rsidR="00F636FF" w:rsidRPr="00EF5A47">
              <w:rPr>
                <w:rFonts w:ascii="Arial" w:hAnsi="Arial" w:cs="Arial"/>
                <w:szCs w:val="28"/>
                <w:lang w:val="cy-GB"/>
              </w:rPr>
              <w:t>s’</w:t>
            </w:r>
            <w:r w:rsidR="00D46A8E" w:rsidRPr="00EF5A47">
              <w:rPr>
                <w:rFonts w:ascii="Arial" w:hAnsi="Arial" w:cs="Arial"/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EF5A47" w:rsidRDefault="00D46A8E" w:rsidP="00E4674D">
            <w:pPr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EF5A47">
              <w:rPr>
                <w:rFonts w:ascii="Arial" w:hAnsi="Arial" w:cs="Arial"/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EF5A47" w:rsidRDefault="00F636FF" w:rsidP="00E4674D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EF5A47">
              <w:rPr>
                <w:rFonts w:ascii="Arial" w:hAnsi="Arial" w:cs="Arial"/>
                <w:sz w:val="20"/>
                <w:szCs w:val="20"/>
                <w:lang w:val="cy-GB"/>
              </w:rPr>
              <w:t>(</w:t>
            </w:r>
            <w:r w:rsidR="00D46A8E" w:rsidRPr="00EF5A47">
              <w:rPr>
                <w:rFonts w:ascii="Arial" w:hAnsi="Arial" w:cs="Arial"/>
                <w:sz w:val="20"/>
                <w:szCs w:val="20"/>
                <w:lang w:val="cy-GB"/>
              </w:rPr>
              <w:t>What have the learners</w:t>
            </w:r>
            <w:r w:rsidR="00BC35BE" w:rsidRPr="00EF5A47">
              <w:rPr>
                <w:rFonts w:ascii="Arial" w:hAnsi="Arial" w:cs="Arial"/>
                <w:sz w:val="20"/>
                <w:szCs w:val="20"/>
                <w:lang w:val="cy-GB"/>
              </w:rPr>
              <w:t xml:space="preserve"> </w:t>
            </w:r>
            <w:r w:rsidR="00D46A8E" w:rsidRPr="00EF5A47">
              <w:rPr>
                <w:rFonts w:ascii="Arial" w:hAnsi="Arial" w:cs="Arial"/>
                <w:sz w:val="20"/>
                <w:szCs w:val="20"/>
                <w:lang w:val="cy-GB"/>
              </w:rPr>
              <w:t>to say/write/do/produce – to demonstrate</w:t>
            </w:r>
            <w:r w:rsidR="00BC35BE" w:rsidRPr="00EF5A47">
              <w:rPr>
                <w:rFonts w:ascii="Arial" w:hAnsi="Arial" w:cs="Arial"/>
                <w:sz w:val="20"/>
                <w:szCs w:val="20"/>
                <w:lang w:val="cy-GB"/>
              </w:rPr>
              <w:t xml:space="preserve"> learning</w:t>
            </w:r>
            <w:r w:rsidR="00D46A8E" w:rsidRPr="00EF5A47">
              <w:rPr>
                <w:rFonts w:ascii="Arial" w:hAnsi="Arial" w:cs="Arial"/>
                <w:sz w:val="20"/>
                <w:szCs w:val="20"/>
                <w:lang w:val="cy-GB"/>
              </w:rPr>
              <w:t>)</w:t>
            </w:r>
          </w:p>
        </w:tc>
      </w:tr>
      <w:tr w:rsidR="00D46A8E" w:rsidRPr="00EF5A47" w14:paraId="444AED9B" w14:textId="77777777" w:rsidTr="00E4674D">
        <w:tc>
          <w:tcPr>
            <w:tcW w:w="4505" w:type="dxa"/>
          </w:tcPr>
          <w:p w14:paraId="7300FC00" w14:textId="5655854D" w:rsidR="001D506F" w:rsidRDefault="001D506F" w:rsidP="00A7409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To learn welsh phrases of time</w:t>
            </w:r>
          </w:p>
          <w:p w14:paraId="7B51F6D4" w14:textId="045F395B" w:rsidR="001D506F" w:rsidRPr="001D506F" w:rsidRDefault="001D506F" w:rsidP="001D506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>
              <w:t xml:space="preserve">To ask and answer- Faint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gloch</w:t>
            </w:r>
            <w:proofErr w:type="spellEnd"/>
            <w:r>
              <w:t xml:space="preserve"> </w:t>
            </w:r>
            <w:proofErr w:type="spellStart"/>
            <w:r>
              <w:t>ydi</w:t>
            </w:r>
            <w:proofErr w:type="spellEnd"/>
            <w:r>
              <w:t xml:space="preserve"> </w:t>
            </w:r>
            <w:proofErr w:type="gramStart"/>
            <w:r>
              <w:t>hi?-</w:t>
            </w:r>
            <w:proofErr w:type="gramEnd"/>
            <w:r>
              <w:t xml:space="preserve"> What time is it?</w:t>
            </w:r>
          </w:p>
          <w:p w14:paraId="088981A6" w14:textId="77777777" w:rsidR="001D506F" w:rsidRPr="001D506F" w:rsidRDefault="001D506F" w:rsidP="001D506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>
              <w:t>Use the following welsh sentence patterns</w:t>
            </w:r>
          </w:p>
          <w:p w14:paraId="786E35B1" w14:textId="24FB9021" w:rsidR="001D506F" w:rsidRPr="001D506F" w:rsidRDefault="001D506F" w:rsidP="001D506F">
            <w:pPr>
              <w:pStyle w:val="ListParagraph"/>
              <w:rPr>
                <w:rFonts w:ascii="Arial" w:hAnsi="Arial" w:cs="Arial"/>
                <w:lang w:val="cy-GB"/>
              </w:rPr>
            </w:pPr>
            <w:r>
              <w:t xml:space="preserve">- </w:t>
            </w:r>
            <w:bookmarkStart w:id="0" w:name="_Hlk33436850"/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gramStart"/>
            <w:r>
              <w:t>…..</w:t>
            </w:r>
            <w:proofErr w:type="gram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gloch</w:t>
            </w:r>
            <w:proofErr w:type="spellEnd"/>
            <w:r>
              <w:t>..</w:t>
            </w:r>
            <w:bookmarkEnd w:id="0"/>
            <w:proofErr w:type="gramEnd"/>
          </w:p>
          <w:p w14:paraId="60069B4A" w14:textId="2CF15CE0" w:rsidR="001D506F" w:rsidRPr="001D506F" w:rsidRDefault="001D506F" w:rsidP="001D506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cy-GB"/>
              </w:rPr>
            </w:pPr>
            <w:bookmarkStart w:id="1" w:name="_Hlk33436694"/>
            <w:r>
              <w:lastRenderedPageBreak/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spellStart"/>
            <w:r>
              <w:t>hanner</w:t>
            </w:r>
            <w:proofErr w:type="spellEnd"/>
            <w:r>
              <w:t xml:space="preserve"> </w:t>
            </w:r>
            <w:proofErr w:type="spellStart"/>
            <w:r>
              <w:t>awr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bookmarkEnd w:id="1"/>
            <w:proofErr w:type="spellEnd"/>
            <w:r>
              <w:t>…</w:t>
            </w:r>
          </w:p>
          <w:p w14:paraId="59105F68" w14:textId="3C3BF464" w:rsidR="001D506F" w:rsidRPr="001D506F" w:rsidRDefault="001D506F" w:rsidP="001D506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cy-GB"/>
              </w:rPr>
            </w:pPr>
            <w:bookmarkStart w:id="2" w:name="_Hlk33436585"/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spellStart"/>
            <w:r>
              <w:t>chwarter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bookmarkEnd w:id="2"/>
            <w:proofErr w:type="spellEnd"/>
            <w:r>
              <w:t>…</w:t>
            </w:r>
          </w:p>
          <w:p w14:paraId="5E9E6941" w14:textId="0B5466AE" w:rsidR="00D46A8E" w:rsidRPr="001D506F" w:rsidRDefault="001D506F" w:rsidP="00E4674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cy-GB"/>
              </w:rPr>
            </w:pPr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spellStart"/>
            <w:r w:rsidRPr="00C12E2A">
              <w:t>chwarter</w:t>
            </w:r>
            <w:proofErr w:type="spellEnd"/>
            <w:r w:rsidRPr="00C12E2A">
              <w:t xml:space="preserve"> </w:t>
            </w:r>
            <w:proofErr w:type="spellStart"/>
            <w:r w:rsidRPr="00C12E2A">
              <w:t>wedi</w:t>
            </w:r>
            <w:proofErr w:type="spellEnd"/>
            <w:r>
              <w:t>…</w:t>
            </w:r>
          </w:p>
          <w:p w14:paraId="7E38D51A" w14:textId="77777777" w:rsidR="00D46A8E" w:rsidRPr="00EF5A47" w:rsidRDefault="00D46A8E" w:rsidP="00E4674D">
            <w:pPr>
              <w:rPr>
                <w:rFonts w:ascii="Arial" w:hAnsi="Arial" w:cs="Arial"/>
                <w:lang w:val="cy-GB"/>
              </w:rPr>
            </w:pPr>
          </w:p>
          <w:p w14:paraId="21357C73" w14:textId="62B02015" w:rsidR="00D46A8E" w:rsidRPr="00EF5A47" w:rsidRDefault="00D46A8E" w:rsidP="00E4674D">
            <w:pPr>
              <w:rPr>
                <w:rFonts w:ascii="Arial" w:hAnsi="Arial" w:cs="Arial"/>
                <w:lang w:val="cy-GB"/>
              </w:rPr>
            </w:pPr>
          </w:p>
          <w:p w14:paraId="1BF407B2" w14:textId="77777777" w:rsidR="00D46A8E" w:rsidRPr="00EF5A47" w:rsidRDefault="00D46A8E" w:rsidP="00E4674D">
            <w:pPr>
              <w:rPr>
                <w:rFonts w:ascii="Arial" w:hAnsi="Arial" w:cs="Arial"/>
                <w:lang w:val="cy-GB"/>
              </w:rPr>
            </w:pPr>
          </w:p>
          <w:p w14:paraId="7BD7E8D0" w14:textId="77777777" w:rsidR="00D46A8E" w:rsidRPr="00EF5A47" w:rsidRDefault="00D46A8E" w:rsidP="00E4674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4505" w:type="dxa"/>
          </w:tcPr>
          <w:p w14:paraId="6851741A" w14:textId="77777777" w:rsidR="00FD2A8B" w:rsidRPr="00EF5A47" w:rsidRDefault="00FD2A8B" w:rsidP="00FD2A8B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lastRenderedPageBreak/>
              <w:t xml:space="preserve">AFL- Thumbs up to show understanding at end of </w:t>
            </w:r>
            <w:r w:rsidRPr="00EF5A47">
              <w:rPr>
                <w:rFonts w:ascii="Arial" w:hAnsi="Arial" w:cs="Arial"/>
                <w:b/>
                <w:lang w:val="cy-GB"/>
              </w:rPr>
              <w:t>introduction</w:t>
            </w:r>
            <w:r w:rsidRPr="00EF5A47">
              <w:rPr>
                <w:rFonts w:ascii="Arial" w:hAnsi="Arial" w:cs="Arial"/>
                <w:lang w:val="cy-GB"/>
              </w:rPr>
              <w:t xml:space="preserve"> before starting focused task.</w:t>
            </w:r>
          </w:p>
          <w:p w14:paraId="17DFEA4B" w14:textId="77777777" w:rsidR="00FD2A8B" w:rsidRPr="00EF5A47" w:rsidRDefault="00FD2A8B" w:rsidP="00FD2A8B">
            <w:pPr>
              <w:rPr>
                <w:rFonts w:ascii="Arial" w:hAnsi="Arial" w:cs="Arial"/>
                <w:b/>
                <w:lang w:val="cy-GB"/>
              </w:rPr>
            </w:pPr>
            <w:r w:rsidRPr="00EF5A47">
              <w:rPr>
                <w:rFonts w:ascii="Arial" w:hAnsi="Arial" w:cs="Arial"/>
                <w:b/>
                <w:lang w:val="cy-GB"/>
              </w:rPr>
              <w:t xml:space="preserve">4 R’s – reflective, resourceful, resilient and reciprocal </w:t>
            </w:r>
            <w:r w:rsidRPr="00EF5A47">
              <w:rPr>
                <w:rFonts w:ascii="Arial" w:hAnsi="Arial" w:cs="Arial"/>
                <w:lang w:val="cy-GB"/>
              </w:rPr>
              <w:t xml:space="preserve">– give children oppurtunities during plenary to use the 4 </w:t>
            </w:r>
            <w:r w:rsidRPr="00EF5A47">
              <w:rPr>
                <w:rFonts w:ascii="Arial" w:hAnsi="Arial" w:cs="Arial"/>
                <w:lang w:val="cy-GB"/>
              </w:rPr>
              <w:lastRenderedPageBreak/>
              <w:t xml:space="preserve">R’s to develop future learning. </w:t>
            </w:r>
            <w:r w:rsidRPr="00EF5A47">
              <w:rPr>
                <w:rFonts w:ascii="Arial" w:hAnsi="Arial" w:cs="Arial"/>
                <w:b/>
                <w:lang w:val="cy-GB"/>
              </w:rPr>
              <w:t xml:space="preserve">Think, Pair, Share in partners. </w:t>
            </w:r>
          </w:p>
          <w:p w14:paraId="042BFD24" w14:textId="77777777" w:rsidR="00FD2A8B" w:rsidRPr="00EF5A47" w:rsidRDefault="00FD2A8B" w:rsidP="00FD2A8B">
            <w:pPr>
              <w:rPr>
                <w:rFonts w:ascii="Arial" w:hAnsi="Arial" w:cs="Arial"/>
                <w:b/>
                <w:lang w:val="cy-GB"/>
              </w:rPr>
            </w:pPr>
          </w:p>
          <w:p w14:paraId="269B02E8" w14:textId="77777777" w:rsidR="00FD2A8B" w:rsidRPr="00EF5A47" w:rsidRDefault="00FD2A8B" w:rsidP="00FD2A8B">
            <w:pPr>
              <w:rPr>
                <w:rFonts w:ascii="Arial" w:hAnsi="Arial" w:cs="Arial"/>
                <w:b/>
                <w:lang w:val="cy-GB"/>
              </w:rPr>
            </w:pPr>
            <w:r w:rsidRPr="00EF5A47">
              <w:rPr>
                <w:rFonts w:ascii="Arial" w:hAnsi="Arial" w:cs="Arial"/>
                <w:b/>
                <w:lang w:val="cy-GB"/>
              </w:rPr>
              <w:t xml:space="preserve">Answering open and closed questions verbally. </w:t>
            </w:r>
          </w:p>
          <w:p w14:paraId="250B79C3" w14:textId="31C9102A" w:rsidR="00FD2A8B" w:rsidRPr="00EF5A47" w:rsidRDefault="00FD2A8B" w:rsidP="00E4674D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 xml:space="preserve"> </w:t>
            </w:r>
          </w:p>
        </w:tc>
      </w:tr>
    </w:tbl>
    <w:p w14:paraId="30135971" w14:textId="77777777" w:rsidR="00045D70" w:rsidRPr="00EF5A47" w:rsidRDefault="00045D70" w:rsidP="00D46A8E">
      <w:pPr>
        <w:rPr>
          <w:rFonts w:ascii="Arial" w:hAnsi="Arial" w:cs="Arial"/>
          <w:sz w:val="28"/>
          <w:szCs w:val="28"/>
          <w:lang w:val="cy-GB"/>
        </w:rPr>
        <w:sectPr w:rsidR="00045D70" w:rsidRPr="00EF5A47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70"/>
        <w:gridCol w:w="4971"/>
        <w:gridCol w:w="4971"/>
        <w:gridCol w:w="2903"/>
      </w:tblGrid>
      <w:tr w:rsidR="002B2D5B" w:rsidRPr="00EF5A47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  <w:r w:rsidRPr="00EF5A47">
              <w:rPr>
                <w:rFonts w:ascii="Arial" w:hAnsi="Arial" w:cs="Arial"/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F5A47">
              <w:rPr>
                <w:rFonts w:ascii="Arial" w:hAnsi="Arial" w:cs="Arial"/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EF5A47" w:rsidRDefault="002B2D5B" w:rsidP="003D443E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F5A47">
              <w:rPr>
                <w:rFonts w:ascii="Arial" w:hAnsi="Arial" w:cs="Arial"/>
                <w:sz w:val="22"/>
                <w:szCs w:val="22"/>
                <w:lang w:val="cy-GB"/>
              </w:rPr>
              <w:t>(</w:t>
            </w:r>
            <w:r w:rsidR="00AA5380" w:rsidRPr="00EF5A47">
              <w:rPr>
                <w:rFonts w:ascii="Arial" w:hAnsi="Arial" w:cs="Arial"/>
                <w:sz w:val="22"/>
                <w:szCs w:val="22"/>
                <w:lang w:val="cy-GB"/>
              </w:rPr>
              <w:t>Teacher’s Role – including key teaching points</w:t>
            </w:r>
            <w:r w:rsidR="003D443E" w:rsidRPr="00EF5A47">
              <w:rPr>
                <w:rFonts w:ascii="Arial" w:hAnsi="Arial" w:cs="Arial"/>
                <w:sz w:val="22"/>
                <w:szCs w:val="22"/>
                <w:lang w:val="cy-GB"/>
              </w:rPr>
              <w:t xml:space="preserve">,  differentiation strategies </w:t>
            </w:r>
            <w:r w:rsidR="00AA5380" w:rsidRPr="00EF5A47">
              <w:rPr>
                <w:rFonts w:ascii="Arial" w:hAnsi="Arial" w:cs="Arial"/>
                <w:sz w:val="22"/>
                <w:szCs w:val="22"/>
                <w:lang w:val="cy-GB"/>
              </w:rPr>
              <w:t>and key questions</w:t>
            </w:r>
            <w:r w:rsidRPr="00EF5A47">
              <w:rPr>
                <w:rFonts w:ascii="Arial" w:hAnsi="Arial" w:cs="Arial"/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F5A47">
              <w:rPr>
                <w:rFonts w:ascii="Arial" w:hAnsi="Arial" w:cs="Arial"/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EF5A47" w:rsidRDefault="00610C4A" w:rsidP="002B2D5B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F5A47">
              <w:rPr>
                <w:rFonts w:ascii="Arial" w:hAnsi="Arial" w:cs="Arial"/>
                <w:sz w:val="22"/>
                <w:szCs w:val="22"/>
                <w:lang w:val="cy-GB"/>
              </w:rPr>
              <w:t>(</w:t>
            </w:r>
            <w:r w:rsidR="00AA5380" w:rsidRPr="00EF5A47">
              <w:rPr>
                <w:rFonts w:ascii="Arial" w:hAnsi="Arial" w:cs="Arial"/>
                <w:sz w:val="22"/>
                <w:szCs w:val="22"/>
                <w:lang w:val="cy-GB"/>
              </w:rPr>
              <w:t>Pupils’</w:t>
            </w:r>
            <w:r w:rsidRPr="00EF5A47">
              <w:rPr>
                <w:rFonts w:ascii="Arial" w:hAnsi="Arial" w:cs="Arial"/>
                <w:sz w:val="22"/>
                <w:szCs w:val="22"/>
                <w:lang w:val="cy-GB"/>
              </w:rPr>
              <w:t xml:space="preserve"> role </w:t>
            </w:r>
            <w:r w:rsidR="003D443E" w:rsidRPr="00EF5A47">
              <w:rPr>
                <w:rFonts w:ascii="Arial" w:hAnsi="Arial" w:cs="Arial"/>
                <w:sz w:val="22"/>
                <w:szCs w:val="22"/>
                <w:lang w:val="cy-GB"/>
              </w:rPr>
              <w:t>–</w:t>
            </w:r>
            <w:r w:rsidRPr="00EF5A47">
              <w:rPr>
                <w:rFonts w:ascii="Arial" w:hAnsi="Arial" w:cs="Arial"/>
                <w:sz w:val="22"/>
                <w:szCs w:val="22"/>
                <w:lang w:val="cy-GB"/>
              </w:rPr>
              <w:t>including</w:t>
            </w:r>
            <w:r w:rsidR="003D443E" w:rsidRPr="00EF5A47">
              <w:rPr>
                <w:rFonts w:ascii="Arial" w:hAnsi="Arial" w:cs="Arial"/>
                <w:sz w:val="22"/>
                <w:szCs w:val="22"/>
                <w:lang w:val="cy-GB"/>
              </w:rPr>
              <w:t xml:space="preserve"> differentiation,</w:t>
            </w:r>
            <w:r w:rsidRPr="00EF5A47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B0430A" w:rsidRPr="00EF5A47">
              <w:rPr>
                <w:rFonts w:ascii="Arial" w:hAnsi="Arial" w:cs="Arial"/>
                <w:sz w:val="22"/>
                <w:szCs w:val="22"/>
                <w:lang w:val="cy-GB"/>
              </w:rPr>
              <w:t xml:space="preserve">engagement in </w:t>
            </w:r>
            <w:r w:rsidR="002B2D5B" w:rsidRPr="00EF5A47">
              <w:rPr>
                <w:rFonts w:ascii="Arial" w:hAnsi="Arial" w:cs="Arial"/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EF5A47" w:rsidRDefault="002B2D5B" w:rsidP="002B2D5B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F5A47">
              <w:rPr>
                <w:rFonts w:ascii="Arial" w:hAnsi="Arial" w:cs="Arial"/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EF5A47" w:rsidRDefault="00B0430A" w:rsidP="002B2D5B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F5A47">
              <w:rPr>
                <w:rFonts w:ascii="Arial" w:hAnsi="Arial" w:cs="Arial"/>
                <w:sz w:val="22"/>
                <w:szCs w:val="22"/>
                <w:lang w:val="cy-GB"/>
              </w:rPr>
              <w:t>(</w:t>
            </w:r>
            <w:r w:rsidR="002B2D5B" w:rsidRPr="00EF5A47">
              <w:rPr>
                <w:rFonts w:ascii="Arial" w:hAnsi="Arial" w:cs="Arial"/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EF5A47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</w:p>
          <w:p w14:paraId="2905084E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</w:p>
          <w:p w14:paraId="411C5BFF" w14:textId="5134130F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  <w:r w:rsidRPr="00EF5A47">
              <w:rPr>
                <w:rFonts w:ascii="Arial" w:hAnsi="Arial" w:cs="Arial"/>
                <w:b/>
                <w:lang w:val="cy-GB"/>
              </w:rPr>
              <w:t>Opening phase</w:t>
            </w:r>
            <w:r w:rsidR="00D060A6" w:rsidRPr="00EF5A47">
              <w:rPr>
                <w:rFonts w:ascii="Arial" w:hAnsi="Arial" w:cs="Arial"/>
                <w:b/>
                <w:lang w:val="cy-GB"/>
              </w:rPr>
              <w:t xml:space="preserve"> </w:t>
            </w:r>
            <w:r w:rsidR="00D060A6" w:rsidRPr="00EF5A47">
              <w:rPr>
                <w:rFonts w:ascii="Arial" w:hAnsi="Arial" w:cs="Arial"/>
                <w:sz w:val="20"/>
                <w:lang w:val="cy-GB"/>
              </w:rPr>
              <w:t xml:space="preserve"> (</w:t>
            </w:r>
            <w:r w:rsidR="00B85948" w:rsidRPr="00EF5A47">
              <w:rPr>
                <w:rFonts w:ascii="Arial" w:hAnsi="Arial" w:cs="Arial"/>
                <w:sz w:val="20"/>
                <w:lang w:val="cy-GB"/>
              </w:rPr>
              <w:t xml:space="preserve">with </w:t>
            </w:r>
            <w:r w:rsidR="00D060A6" w:rsidRPr="00EF5A47">
              <w:rPr>
                <w:rFonts w:ascii="Arial" w:hAnsi="Arial" w:cs="Arial"/>
                <w:sz w:val="20"/>
                <w:lang w:val="cy-GB"/>
              </w:rPr>
              <w:t>links to  prior learning)</w:t>
            </w:r>
          </w:p>
        </w:tc>
        <w:tc>
          <w:tcPr>
            <w:tcW w:w="4971" w:type="dxa"/>
          </w:tcPr>
          <w:p w14:paraId="7802204C" w14:textId="77777777" w:rsidR="002B2D5B" w:rsidRPr="00EF5A47" w:rsidRDefault="002B2D5B" w:rsidP="00C6100C">
            <w:pPr>
              <w:rPr>
                <w:rFonts w:ascii="Arial" w:hAnsi="Arial" w:cs="Arial"/>
                <w:lang w:val="cy-GB"/>
              </w:rPr>
            </w:pPr>
          </w:p>
          <w:p w14:paraId="7F3A606C" w14:textId="77777777" w:rsidR="001D506F" w:rsidRDefault="00C44984" w:rsidP="00C6100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>Introduce new language patterns</w:t>
            </w:r>
            <w:r w:rsidR="00835558" w:rsidRPr="00EF5A47">
              <w:rPr>
                <w:rFonts w:ascii="Arial" w:hAnsi="Arial" w:cs="Arial"/>
                <w:lang w:val="cy-GB"/>
              </w:rPr>
              <w:t xml:space="preserve"> .. ‘</w:t>
            </w:r>
          </w:p>
          <w:p w14:paraId="6A2BDAD2" w14:textId="4F89AF8D" w:rsidR="00835558" w:rsidRDefault="001D506F" w:rsidP="001D506F">
            <w:pPr>
              <w:pStyle w:val="ListParagraph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‘</w:t>
            </w:r>
            <w:r>
              <w:t xml:space="preserve"> Faint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gloch</w:t>
            </w:r>
            <w:proofErr w:type="spellEnd"/>
            <w:r>
              <w:t xml:space="preserve"> </w:t>
            </w:r>
            <w:proofErr w:type="spellStart"/>
            <w:r>
              <w:t>ydy</w:t>
            </w:r>
            <w:proofErr w:type="spellEnd"/>
            <w:r>
              <w:t xml:space="preserve"> hi …..’</w:t>
            </w:r>
            <w:r w:rsidR="00835558" w:rsidRPr="00EF5A47">
              <w:rPr>
                <w:rFonts w:ascii="Arial" w:hAnsi="Arial" w:cs="Arial"/>
                <w:lang w:val="cy-GB"/>
              </w:rPr>
              <w:t xml:space="preserve"> </w:t>
            </w:r>
          </w:p>
          <w:p w14:paraId="6E5B9E3F" w14:textId="77777777" w:rsidR="001D506F" w:rsidRPr="001D506F" w:rsidRDefault="001D506F" w:rsidP="001D506F">
            <w:pPr>
              <w:pStyle w:val="ListParagraph"/>
              <w:rPr>
                <w:rFonts w:ascii="Arial" w:hAnsi="Arial" w:cs="Arial"/>
                <w:lang w:val="cy-GB"/>
              </w:rPr>
            </w:pPr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gramStart"/>
            <w:r>
              <w:t>…..</w:t>
            </w:r>
            <w:proofErr w:type="gram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gloch</w:t>
            </w:r>
            <w:proofErr w:type="spellEnd"/>
            <w:r>
              <w:t>..</w:t>
            </w:r>
            <w:proofErr w:type="gramEnd"/>
          </w:p>
          <w:p w14:paraId="4BD2C721" w14:textId="77777777" w:rsidR="001D506F" w:rsidRPr="001D506F" w:rsidRDefault="001D506F" w:rsidP="001D506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cy-GB"/>
              </w:rPr>
            </w:pPr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spellStart"/>
            <w:r>
              <w:t>hanner</w:t>
            </w:r>
            <w:proofErr w:type="spellEnd"/>
            <w:r>
              <w:t xml:space="preserve"> </w:t>
            </w:r>
            <w:proofErr w:type="spellStart"/>
            <w:r>
              <w:t>awr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>…</w:t>
            </w:r>
          </w:p>
          <w:p w14:paraId="702E1AB9" w14:textId="77777777" w:rsidR="001D506F" w:rsidRPr="001D506F" w:rsidRDefault="001D506F" w:rsidP="001D506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cy-GB"/>
              </w:rPr>
            </w:pPr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spellStart"/>
            <w:r>
              <w:t>chwarter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>…</w:t>
            </w:r>
          </w:p>
          <w:p w14:paraId="33C40DF7" w14:textId="77777777" w:rsidR="001D506F" w:rsidRPr="001D506F" w:rsidRDefault="001D506F" w:rsidP="001D506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cy-GB"/>
              </w:rPr>
            </w:pPr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spellStart"/>
            <w:r w:rsidRPr="00C12E2A">
              <w:t>chwarter</w:t>
            </w:r>
            <w:proofErr w:type="spellEnd"/>
            <w:r w:rsidRPr="00C12E2A">
              <w:t xml:space="preserve"> </w:t>
            </w:r>
            <w:proofErr w:type="spellStart"/>
            <w:r w:rsidRPr="00C12E2A">
              <w:t>wedi</w:t>
            </w:r>
            <w:proofErr w:type="spellEnd"/>
            <w:r>
              <w:t>…</w:t>
            </w:r>
          </w:p>
          <w:p w14:paraId="7020A67C" w14:textId="77777777" w:rsidR="001D506F" w:rsidRDefault="001D506F" w:rsidP="001D506F">
            <w:pPr>
              <w:pStyle w:val="ListParagraph"/>
              <w:rPr>
                <w:rFonts w:ascii="Arial" w:hAnsi="Arial" w:cs="Arial"/>
                <w:lang w:val="cy-GB"/>
              </w:rPr>
            </w:pPr>
          </w:p>
          <w:p w14:paraId="7EAC3999" w14:textId="5C4C7525" w:rsidR="00835558" w:rsidRPr="001D506F" w:rsidRDefault="00766DBF" w:rsidP="001D506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1D506F">
              <w:rPr>
                <w:rFonts w:ascii="Arial" w:hAnsi="Arial" w:cs="Arial"/>
                <w:lang w:val="cy-GB"/>
              </w:rPr>
              <w:t>Children ask and answer in partners</w:t>
            </w:r>
          </w:p>
          <w:p w14:paraId="3BC8E289" w14:textId="68EA0DF4" w:rsidR="00766DBF" w:rsidRPr="00EF5A47" w:rsidRDefault="00766DBF" w:rsidP="00C6100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>Order sentence structure</w:t>
            </w:r>
            <w:r w:rsidR="001D506F">
              <w:rPr>
                <w:rFonts w:ascii="Arial" w:hAnsi="Arial" w:cs="Arial"/>
                <w:lang w:val="cy-GB"/>
              </w:rPr>
              <w:t xml:space="preserve"> using flash cars ‘faint o’r gloch ydy hi....’</w:t>
            </w:r>
          </w:p>
        </w:tc>
        <w:tc>
          <w:tcPr>
            <w:tcW w:w="4971" w:type="dxa"/>
          </w:tcPr>
          <w:p w14:paraId="24A77B16" w14:textId="77777777" w:rsidR="002B2D5B" w:rsidRPr="00EF5A47" w:rsidRDefault="002B2D5B" w:rsidP="00C6100C">
            <w:pPr>
              <w:rPr>
                <w:rFonts w:ascii="Arial" w:hAnsi="Arial" w:cs="Arial"/>
                <w:lang w:val="cy-GB"/>
              </w:rPr>
            </w:pPr>
          </w:p>
          <w:p w14:paraId="4829C240" w14:textId="77777777" w:rsidR="002B2D5B" w:rsidRPr="00EF5A47" w:rsidRDefault="002B2D5B" w:rsidP="00C6100C">
            <w:pPr>
              <w:rPr>
                <w:rFonts w:ascii="Arial" w:hAnsi="Arial" w:cs="Arial"/>
                <w:lang w:val="cy-GB"/>
              </w:rPr>
            </w:pPr>
          </w:p>
          <w:p w14:paraId="230B5DE3" w14:textId="77777777" w:rsidR="00562649" w:rsidRPr="00EF5A47" w:rsidRDefault="00EA1813" w:rsidP="00C6100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EF5A47">
              <w:rPr>
                <w:rFonts w:ascii="Arial" w:hAnsi="Arial" w:cs="Arial"/>
              </w:rPr>
              <w:t>Engage in whole class discussion.</w:t>
            </w:r>
          </w:p>
          <w:p w14:paraId="3B125DE3" w14:textId="68AF6A64" w:rsidR="001D506F" w:rsidRDefault="00766DBF" w:rsidP="00FD131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EF5A47">
              <w:rPr>
                <w:rFonts w:ascii="Arial" w:hAnsi="Arial" w:cs="Arial"/>
              </w:rPr>
              <w:t xml:space="preserve">Allow children to answer each of the questions appropriately: </w:t>
            </w:r>
            <w:r w:rsidR="001D506F">
              <w:rPr>
                <w:rFonts w:ascii="Arial" w:hAnsi="Arial" w:cs="Arial"/>
              </w:rPr>
              <w:t xml:space="preserve">using correct welsh phrase </w:t>
            </w:r>
          </w:p>
          <w:p w14:paraId="74F6A739" w14:textId="31C704DD" w:rsidR="00FD1312" w:rsidRPr="00EF5A47" w:rsidRDefault="00766DBF" w:rsidP="00FD131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EF5A47">
              <w:rPr>
                <w:rFonts w:ascii="Arial" w:hAnsi="Arial" w:cs="Arial"/>
              </w:rPr>
              <w:t>In pairs children take it in turns to ask each other the questions and answers them appropriately.</w:t>
            </w:r>
          </w:p>
          <w:p w14:paraId="706C2014" w14:textId="5A11DF9D" w:rsidR="002B2D5B" w:rsidRPr="00EF5A47" w:rsidRDefault="00766DBF" w:rsidP="00FD131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EF5A47">
              <w:rPr>
                <w:rFonts w:ascii="Arial" w:hAnsi="Arial" w:cs="Arial"/>
                <w:lang w:val="cy-GB"/>
              </w:rPr>
              <w:t xml:space="preserve">Children order flashcards to understand the sentence structure </w:t>
            </w:r>
          </w:p>
          <w:p w14:paraId="7F17A4E6" w14:textId="77777777" w:rsidR="002B2D5B" w:rsidRPr="00EF5A47" w:rsidRDefault="002B2D5B" w:rsidP="00C610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</w:tcPr>
          <w:p w14:paraId="2EF4D0A3" w14:textId="77777777" w:rsidR="00EA1813" w:rsidRPr="00EF5A47" w:rsidRDefault="00EA1813" w:rsidP="00C6100C">
            <w:pPr>
              <w:rPr>
                <w:rFonts w:ascii="Arial" w:hAnsi="Arial" w:cs="Arial"/>
                <w:lang w:val="cy-GB"/>
              </w:rPr>
            </w:pPr>
          </w:p>
          <w:p w14:paraId="00F4CE71" w14:textId="77777777" w:rsidR="00EA1813" w:rsidRPr="00EF5A47" w:rsidRDefault="00EA1813" w:rsidP="00C6100C">
            <w:pPr>
              <w:rPr>
                <w:rFonts w:ascii="Arial" w:hAnsi="Arial" w:cs="Arial"/>
                <w:lang w:val="cy-GB"/>
              </w:rPr>
            </w:pPr>
          </w:p>
          <w:p w14:paraId="491DF6ED" w14:textId="78D74614" w:rsidR="002B2D5B" w:rsidRPr="00EF5A47" w:rsidRDefault="00EA1813" w:rsidP="00C6100C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>Flash cards with</w:t>
            </w:r>
            <w:r w:rsidR="001D506F">
              <w:rPr>
                <w:rFonts w:ascii="Arial" w:hAnsi="Arial" w:cs="Arial"/>
                <w:lang w:val="cy-GB"/>
              </w:rPr>
              <w:t xml:space="preserve"> all welsh phrases on each table </w:t>
            </w:r>
          </w:p>
        </w:tc>
      </w:tr>
      <w:tr w:rsidR="002B2D5B" w:rsidRPr="00EF5A47" w14:paraId="3E425A8C" w14:textId="77777777" w:rsidTr="00D97FA0">
        <w:trPr>
          <w:trHeight w:val="843"/>
        </w:trPr>
        <w:tc>
          <w:tcPr>
            <w:tcW w:w="1249" w:type="dxa"/>
          </w:tcPr>
          <w:p w14:paraId="3C63E476" w14:textId="260E1186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</w:p>
          <w:p w14:paraId="5F4057E9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</w:p>
          <w:p w14:paraId="427965B4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  <w:r w:rsidRPr="00EF5A47">
              <w:rPr>
                <w:rFonts w:ascii="Arial" w:hAnsi="Arial" w:cs="Arial"/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77777777" w:rsidR="002B2D5B" w:rsidRPr="00EF5A47" w:rsidRDefault="002B2D5B" w:rsidP="00FD1312">
            <w:pPr>
              <w:rPr>
                <w:rFonts w:ascii="Arial" w:hAnsi="Arial" w:cs="Arial"/>
                <w:lang w:val="cy-GB"/>
              </w:rPr>
            </w:pPr>
          </w:p>
          <w:p w14:paraId="0CF76629" w14:textId="77777777" w:rsidR="002B2D5B" w:rsidRPr="00EF5A47" w:rsidRDefault="002B2D5B" w:rsidP="00FD1312">
            <w:pPr>
              <w:rPr>
                <w:rFonts w:ascii="Arial" w:hAnsi="Arial" w:cs="Arial"/>
                <w:lang w:val="cy-GB"/>
              </w:rPr>
            </w:pPr>
          </w:p>
          <w:p w14:paraId="33F64DC3" w14:textId="4C7FBFFA" w:rsidR="00D97FA0" w:rsidRPr="00EF5A47" w:rsidRDefault="001D506F" w:rsidP="00FD1312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Clock for each pair.. </w:t>
            </w:r>
            <w:r w:rsidR="00D97FA0" w:rsidRPr="00EF5A47">
              <w:rPr>
                <w:rFonts w:ascii="Arial" w:hAnsi="Arial" w:cs="Arial"/>
                <w:lang w:val="cy-GB"/>
              </w:rPr>
              <w:t>H.A and M.A ask 5 different people</w:t>
            </w:r>
            <w:r>
              <w:t xml:space="preserve"> </w:t>
            </w:r>
            <w:r w:rsidR="00DB66A7">
              <w:t xml:space="preserve"> Faint </w:t>
            </w:r>
            <w:proofErr w:type="spellStart"/>
            <w:r w:rsidR="00DB66A7">
              <w:t>o’r</w:t>
            </w:r>
            <w:proofErr w:type="spellEnd"/>
            <w:r w:rsidR="00DB66A7">
              <w:t xml:space="preserve"> </w:t>
            </w:r>
            <w:proofErr w:type="spellStart"/>
            <w:r w:rsidR="00DB66A7">
              <w:t>gloch</w:t>
            </w:r>
            <w:proofErr w:type="spellEnd"/>
            <w:r w:rsidR="00DB66A7">
              <w:t xml:space="preserve"> </w:t>
            </w:r>
            <w:proofErr w:type="spellStart"/>
            <w:r w:rsidR="00DB66A7">
              <w:t>ydy</w:t>
            </w:r>
            <w:proofErr w:type="spellEnd"/>
            <w:r w:rsidR="00DB66A7">
              <w:t xml:space="preserve"> hi …..’</w:t>
            </w:r>
          </w:p>
          <w:p w14:paraId="568EA134" w14:textId="77777777" w:rsidR="00D97FA0" w:rsidRDefault="00D97FA0" w:rsidP="00FD1312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>L.A 3 different people</w:t>
            </w:r>
          </w:p>
          <w:p w14:paraId="65481C09" w14:textId="71DA29FA" w:rsidR="00DB66A7" w:rsidRPr="00EF5A47" w:rsidRDefault="00DB66A7" w:rsidP="00FD1312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Children to use correct welsh phrase to answer.  </w:t>
            </w:r>
          </w:p>
        </w:tc>
        <w:tc>
          <w:tcPr>
            <w:tcW w:w="4971" w:type="dxa"/>
          </w:tcPr>
          <w:p w14:paraId="1A68682D" w14:textId="77777777" w:rsidR="002B2D5B" w:rsidRPr="00EF5A47" w:rsidRDefault="002B2D5B" w:rsidP="00FD1312">
            <w:pPr>
              <w:rPr>
                <w:rFonts w:ascii="Arial" w:hAnsi="Arial" w:cs="Arial"/>
                <w:lang w:val="cy-GB"/>
              </w:rPr>
            </w:pPr>
          </w:p>
          <w:p w14:paraId="772C3884" w14:textId="46B36537" w:rsidR="00D97FA0" w:rsidRDefault="00DB66A7" w:rsidP="00FD1312">
            <w:pPr>
              <w:rPr>
                <w:color w:val="FF0000"/>
              </w:rPr>
            </w:pPr>
            <w:proofErr w:type="spellStart"/>
            <w:r w:rsidRPr="00DB66A7">
              <w:rPr>
                <w:color w:val="FF0000"/>
              </w:rPr>
              <w:t>Siaradwch</w:t>
            </w:r>
            <w:proofErr w:type="spellEnd"/>
            <w:r w:rsidRPr="00DB66A7">
              <w:rPr>
                <w:color w:val="FF0000"/>
              </w:rPr>
              <w:t xml:space="preserve"> </w:t>
            </w:r>
            <w:proofErr w:type="spellStart"/>
            <w:r w:rsidRPr="00DB66A7">
              <w:rPr>
                <w:color w:val="FF0000"/>
              </w:rPr>
              <w:t>gyda</w:t>
            </w:r>
            <w:proofErr w:type="spellEnd"/>
            <w:r w:rsidRPr="00DB66A7">
              <w:rPr>
                <w:color w:val="FF0000"/>
              </w:rPr>
              <w:t xml:space="preserve"> </w:t>
            </w:r>
            <w:proofErr w:type="spellStart"/>
            <w:r w:rsidRPr="00DB66A7">
              <w:rPr>
                <w:color w:val="FF0000"/>
              </w:rPr>
              <w:t>phartner</w:t>
            </w:r>
            <w:proofErr w:type="spellEnd"/>
            <w:r w:rsidRPr="00DB66A7">
              <w:rPr>
                <w:color w:val="FF0000"/>
              </w:rPr>
              <w:t xml:space="preserve"> </w:t>
            </w:r>
            <w:proofErr w:type="spellStart"/>
            <w:r w:rsidRPr="00DB66A7">
              <w:rPr>
                <w:color w:val="FF0000"/>
              </w:rPr>
              <w:t>amyr</w:t>
            </w:r>
            <w:proofErr w:type="spellEnd"/>
            <w:r w:rsidRPr="00DB66A7">
              <w:rPr>
                <w:color w:val="FF0000"/>
              </w:rPr>
              <w:t xml:space="preserve"> </w:t>
            </w:r>
            <w:proofErr w:type="spellStart"/>
            <w:r w:rsidRPr="00DB66A7">
              <w:rPr>
                <w:color w:val="FF0000"/>
              </w:rPr>
              <w:t>amser</w:t>
            </w:r>
            <w:proofErr w:type="spellEnd"/>
            <w:r w:rsidRPr="00DB66A7">
              <w:rPr>
                <w:color w:val="FF0000"/>
              </w:rPr>
              <w:t xml:space="preserve"> </w:t>
            </w:r>
            <w:proofErr w:type="spellStart"/>
            <w:r w:rsidRPr="00DB66A7">
              <w:rPr>
                <w:color w:val="FF0000"/>
              </w:rPr>
              <w:t>ar</w:t>
            </w:r>
            <w:proofErr w:type="spellEnd"/>
            <w:r w:rsidRPr="00DB66A7">
              <w:rPr>
                <w:color w:val="FF0000"/>
              </w:rPr>
              <w:t xml:space="preserve"> y </w:t>
            </w:r>
            <w:proofErr w:type="spellStart"/>
            <w:r w:rsidRPr="00DB66A7">
              <w:rPr>
                <w:color w:val="FF0000"/>
              </w:rPr>
              <w:t>cloc</w:t>
            </w:r>
            <w:proofErr w:type="spellEnd"/>
            <w:r w:rsidRPr="00DB66A7">
              <w:rPr>
                <w:color w:val="FF0000"/>
              </w:rPr>
              <w:t>?</w:t>
            </w:r>
          </w:p>
          <w:p w14:paraId="6B3EC37F" w14:textId="77777777" w:rsidR="00DB66A7" w:rsidRPr="00DB66A7" w:rsidRDefault="00DB66A7" w:rsidP="00FD1312">
            <w:pPr>
              <w:rPr>
                <w:rFonts w:ascii="Arial" w:hAnsi="Arial" w:cs="Arial"/>
                <w:color w:val="FF0000"/>
                <w:lang w:val="cy-GB"/>
              </w:rPr>
            </w:pPr>
          </w:p>
          <w:p w14:paraId="412AF2A1" w14:textId="37A98713" w:rsidR="002B2D5B" w:rsidRDefault="00DB66A7" w:rsidP="00DB66A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Use clock templates to create a amswer. </w:t>
            </w:r>
          </w:p>
          <w:p w14:paraId="7DAFB14D" w14:textId="08F0E6D7" w:rsidR="00DB66A7" w:rsidRPr="00DB66A7" w:rsidRDefault="00DB66A7" w:rsidP="00DB66A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Use welsh senetces to ask and answer  correctly. </w:t>
            </w:r>
          </w:p>
          <w:p w14:paraId="27AADFAF" w14:textId="77777777" w:rsidR="002B2D5B" w:rsidRPr="00EF5A47" w:rsidRDefault="002B2D5B" w:rsidP="00FD1312">
            <w:pPr>
              <w:rPr>
                <w:rFonts w:ascii="Arial" w:hAnsi="Arial" w:cs="Arial"/>
                <w:lang w:val="cy-GB"/>
              </w:rPr>
            </w:pPr>
          </w:p>
          <w:p w14:paraId="61540434" w14:textId="77777777" w:rsidR="002B2D5B" w:rsidRPr="00EF5A47" w:rsidRDefault="002B2D5B" w:rsidP="00FD1312">
            <w:pPr>
              <w:rPr>
                <w:rFonts w:ascii="Arial" w:hAnsi="Arial" w:cs="Arial"/>
                <w:lang w:val="cy-GB"/>
              </w:rPr>
            </w:pPr>
          </w:p>
          <w:p w14:paraId="6F32319A" w14:textId="77777777" w:rsidR="002B2D5B" w:rsidRPr="00EF5A47" w:rsidRDefault="002B2D5B" w:rsidP="00FD1312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</w:tcPr>
          <w:p w14:paraId="4B523EC9" w14:textId="77777777" w:rsidR="002B2D5B" w:rsidRPr="00EF5A47" w:rsidRDefault="002B2D5B" w:rsidP="00FD1312">
            <w:pPr>
              <w:rPr>
                <w:rFonts w:ascii="Arial" w:hAnsi="Arial" w:cs="Arial"/>
                <w:lang w:val="cy-GB"/>
              </w:rPr>
            </w:pPr>
          </w:p>
          <w:p w14:paraId="2C40331D" w14:textId="77777777" w:rsidR="00D97FA0" w:rsidRDefault="00DB66A7" w:rsidP="00FD1312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Welsh resources to support</w:t>
            </w:r>
          </w:p>
          <w:p w14:paraId="4E8D0630" w14:textId="77777777" w:rsidR="00DB66A7" w:rsidRDefault="00DB66A7" w:rsidP="00FD1312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Cloc resource</w:t>
            </w:r>
          </w:p>
          <w:p w14:paraId="73A5E4AB" w14:textId="1A97D9D8" w:rsidR="00DB66A7" w:rsidRPr="00EF5A47" w:rsidRDefault="00DB66A7" w:rsidP="00FD1312">
            <w:pPr>
              <w:rPr>
                <w:rFonts w:ascii="Arial" w:hAnsi="Arial" w:cs="Arial"/>
                <w:lang w:val="cy-GB"/>
              </w:rPr>
            </w:pPr>
          </w:p>
        </w:tc>
      </w:tr>
      <w:tr w:rsidR="002B2D5B" w:rsidRPr="00EF5A47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0B11FC2C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</w:p>
          <w:p w14:paraId="0234BE87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</w:p>
          <w:p w14:paraId="3C7DFD5C" w14:textId="77777777" w:rsidR="002B2D5B" w:rsidRPr="00EF5A47" w:rsidRDefault="002B2D5B" w:rsidP="002B2D5B">
            <w:pPr>
              <w:jc w:val="center"/>
              <w:rPr>
                <w:rFonts w:ascii="Arial" w:hAnsi="Arial" w:cs="Arial"/>
                <w:b/>
                <w:lang w:val="cy-GB"/>
              </w:rPr>
            </w:pPr>
            <w:r w:rsidRPr="00EF5A47">
              <w:rPr>
                <w:rFonts w:ascii="Arial" w:hAnsi="Arial" w:cs="Arial"/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  <w:p w14:paraId="2EEFA067" w14:textId="2A529534" w:rsidR="002B2D5B" w:rsidRPr="00EF5A47" w:rsidRDefault="00D97FA0" w:rsidP="00CE3DE5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 xml:space="preserve">Recap question </w:t>
            </w:r>
            <w:r w:rsidR="00DB66A7">
              <w:t xml:space="preserve"> Faint </w:t>
            </w:r>
            <w:proofErr w:type="spellStart"/>
            <w:r w:rsidR="00DB66A7">
              <w:t>o’r</w:t>
            </w:r>
            <w:proofErr w:type="spellEnd"/>
            <w:r w:rsidR="00DB66A7">
              <w:t xml:space="preserve"> </w:t>
            </w:r>
            <w:proofErr w:type="spellStart"/>
            <w:r w:rsidR="00DB66A7">
              <w:t>gloch</w:t>
            </w:r>
            <w:proofErr w:type="spellEnd"/>
            <w:r w:rsidR="00DB66A7">
              <w:t xml:space="preserve"> </w:t>
            </w:r>
            <w:proofErr w:type="spellStart"/>
            <w:r w:rsidR="00DB66A7">
              <w:t>ydy</w:t>
            </w:r>
            <w:proofErr w:type="spellEnd"/>
            <w:r w:rsidR="00DB66A7">
              <w:t xml:space="preserve"> hi …..’</w:t>
            </w:r>
          </w:p>
          <w:p w14:paraId="3090395D" w14:textId="02414E15" w:rsidR="00D97FA0" w:rsidRPr="00EF5A47" w:rsidRDefault="00D97FA0" w:rsidP="00CE3DE5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 xml:space="preserve">Order sentence structure for answer – assess knowledge of the lesson </w:t>
            </w:r>
            <w:r w:rsidR="00CE3DE5" w:rsidRPr="00EF5A47">
              <w:rPr>
                <w:rFonts w:ascii="Arial" w:hAnsi="Arial" w:cs="Arial"/>
                <w:lang w:val="cy-GB"/>
              </w:rPr>
              <w:t>.</w:t>
            </w:r>
          </w:p>
          <w:p w14:paraId="39E95A6C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  <w:p w14:paraId="483EB441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4971" w:type="dxa"/>
          </w:tcPr>
          <w:p w14:paraId="28960558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  <w:p w14:paraId="1E57D1BE" w14:textId="77777777" w:rsidR="002B2D5B" w:rsidRPr="00EF5A47" w:rsidRDefault="00D97FA0" w:rsidP="00CE3DE5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>Children engage in discussion- what they have learnt</w:t>
            </w:r>
          </w:p>
          <w:p w14:paraId="3B9DB84F" w14:textId="464C7A31" w:rsidR="00D97FA0" w:rsidRPr="00EF5A47" w:rsidRDefault="00D97FA0" w:rsidP="00CE3DE5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>Question &amp; answer</w:t>
            </w:r>
            <w:r w:rsidR="00DB66A7">
              <w:rPr>
                <w:rFonts w:ascii="Arial" w:hAnsi="Arial" w:cs="Arial"/>
                <w:lang w:val="cy-GB"/>
              </w:rPr>
              <w:t xml:space="preserve">s </w:t>
            </w:r>
          </w:p>
          <w:p w14:paraId="1D351FBB" w14:textId="64D9D1F3" w:rsidR="00D97FA0" w:rsidRPr="00EF5A47" w:rsidRDefault="00D97FA0" w:rsidP="00CE3DE5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 xml:space="preserve">Pick partners to </w:t>
            </w:r>
            <w:r w:rsidR="00DB66A7">
              <w:rPr>
                <w:rFonts w:ascii="Arial" w:hAnsi="Arial" w:cs="Arial"/>
                <w:lang w:val="cy-GB"/>
              </w:rPr>
              <w:t xml:space="preserve">role play amswer. </w:t>
            </w:r>
          </w:p>
          <w:p w14:paraId="2A163885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  <w:p w14:paraId="31831FA2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  <w:p w14:paraId="0E61511D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  <w:p w14:paraId="46716F0C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</w:tcPr>
          <w:p w14:paraId="604627C7" w14:textId="77777777" w:rsidR="00D97FA0" w:rsidRPr="00EF5A47" w:rsidRDefault="00D97FA0" w:rsidP="00CE3DE5">
            <w:p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>AFL strategies</w:t>
            </w:r>
          </w:p>
          <w:p w14:paraId="7E70E417" w14:textId="77777777" w:rsidR="00D97FA0" w:rsidRPr="00EF5A47" w:rsidRDefault="00D97FA0" w:rsidP="00CE3DE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>Thumbs up/ thumbs down</w:t>
            </w:r>
          </w:p>
          <w:p w14:paraId="4BEB4EA6" w14:textId="77777777" w:rsidR="00D97FA0" w:rsidRPr="00EF5A47" w:rsidRDefault="00D97FA0" w:rsidP="00CE3DE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lang w:val="cy-GB"/>
              </w:rPr>
            </w:pPr>
            <w:r w:rsidRPr="00EF5A47">
              <w:rPr>
                <w:rFonts w:ascii="Arial" w:hAnsi="Arial" w:cs="Arial"/>
                <w:lang w:val="cy-GB"/>
              </w:rPr>
              <w:t xml:space="preserve">AFL fans </w:t>
            </w:r>
          </w:p>
          <w:p w14:paraId="08BDEAF7" w14:textId="77777777" w:rsidR="002B2D5B" w:rsidRPr="00EF5A47" w:rsidRDefault="002B2D5B" w:rsidP="00CE3DE5">
            <w:pPr>
              <w:rPr>
                <w:rFonts w:ascii="Arial" w:hAnsi="Arial" w:cs="Arial"/>
                <w:lang w:val="cy-GB"/>
              </w:rPr>
            </w:pPr>
          </w:p>
        </w:tc>
      </w:tr>
    </w:tbl>
    <w:p w14:paraId="21627C5E" w14:textId="2CB48CF6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743FDC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743FDC" w:rsidRPr="00825827" w:rsidRDefault="00743FDC" w:rsidP="00743FDC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38BC71B3" w14:textId="02734047" w:rsidR="00743FDC" w:rsidRPr="00825827" w:rsidRDefault="00743FDC" w:rsidP="007C7285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Children’s work demonstrated good understanding of L.O.  Children were engaged </w:t>
            </w:r>
            <w:r w:rsidR="00C53D6F">
              <w:rPr>
                <w:sz w:val="20"/>
                <w:szCs w:val="20"/>
                <w:lang w:val="cy-GB"/>
              </w:rPr>
              <w:t xml:space="preserve">with the use of </w:t>
            </w:r>
            <w:r w:rsidR="004C1618">
              <w:rPr>
                <w:sz w:val="20"/>
                <w:szCs w:val="20"/>
                <w:lang w:val="cy-GB"/>
              </w:rPr>
              <w:t xml:space="preserve">the sentence example during the introduction.  The children enjoyed arranging the sentence structure cards and </w:t>
            </w:r>
            <w:r w:rsidR="007C7AB3">
              <w:rPr>
                <w:sz w:val="20"/>
                <w:szCs w:val="20"/>
                <w:lang w:val="cy-GB"/>
              </w:rPr>
              <w:t>it really helped guide the sentence structure needed</w:t>
            </w:r>
            <w:r w:rsidR="008E3612">
              <w:rPr>
                <w:sz w:val="20"/>
                <w:szCs w:val="20"/>
                <w:lang w:val="cy-GB"/>
              </w:rPr>
              <w:t xml:space="preserve">.  </w:t>
            </w:r>
            <w:r>
              <w:rPr>
                <w:sz w:val="20"/>
                <w:szCs w:val="20"/>
                <w:lang w:val="cy-GB"/>
              </w:rPr>
              <w:t xml:space="preserve">  Children were eager to </w:t>
            </w:r>
            <w:r w:rsidR="008E3612">
              <w:rPr>
                <w:sz w:val="20"/>
                <w:szCs w:val="20"/>
                <w:lang w:val="cy-GB"/>
              </w:rPr>
              <w:t>join in and oracy between</w:t>
            </w:r>
            <w:r>
              <w:rPr>
                <w:sz w:val="20"/>
                <w:szCs w:val="20"/>
                <w:lang w:val="cy-GB"/>
              </w:rPr>
              <w:t xml:space="preserve"> peers</w:t>
            </w:r>
            <w:r w:rsidR="008E3612">
              <w:rPr>
                <w:sz w:val="20"/>
                <w:szCs w:val="20"/>
                <w:lang w:val="cy-GB"/>
              </w:rPr>
              <w:t xml:space="preserve"> w</w:t>
            </w:r>
            <w:r w:rsidR="00B25B3C">
              <w:rPr>
                <w:sz w:val="20"/>
                <w:szCs w:val="20"/>
                <w:lang w:val="cy-GB"/>
              </w:rPr>
              <w:t xml:space="preserve">as encouraged throughout the session.  </w:t>
            </w:r>
            <w:r>
              <w:rPr>
                <w:sz w:val="20"/>
                <w:szCs w:val="20"/>
                <w:lang w:val="cy-GB"/>
              </w:rPr>
              <w:t xml:space="preserve"> </w:t>
            </w:r>
            <w:r w:rsidR="00B25B3C">
              <w:rPr>
                <w:sz w:val="20"/>
                <w:szCs w:val="20"/>
                <w:lang w:val="cy-GB"/>
              </w:rPr>
              <w:t xml:space="preserve">The children were observed </w:t>
            </w:r>
            <w:r w:rsidR="007C7285">
              <w:rPr>
                <w:sz w:val="20"/>
                <w:szCs w:val="20"/>
                <w:lang w:val="cy-GB"/>
              </w:rPr>
              <w:t>asking and answering the question with</w:t>
            </w:r>
            <w:r>
              <w:rPr>
                <w:sz w:val="20"/>
                <w:szCs w:val="20"/>
                <w:lang w:val="cy-GB"/>
              </w:rPr>
              <w:t xml:space="preserve"> confidence throughout the lesson</w:t>
            </w:r>
            <w:r w:rsidR="00A66868">
              <w:rPr>
                <w:sz w:val="20"/>
                <w:szCs w:val="20"/>
                <w:lang w:val="cy-GB"/>
              </w:rPr>
              <w:t xml:space="preserve">. </w:t>
            </w:r>
          </w:p>
        </w:tc>
      </w:tr>
      <w:tr w:rsidR="00743FDC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743FDC" w:rsidRPr="00825827" w:rsidRDefault="00743FDC" w:rsidP="00743FDC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743FDC" w:rsidRPr="00825827" w:rsidRDefault="00743FDC" w:rsidP="00743FDC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6E88F129" w14:textId="7F73051E" w:rsidR="00743FDC" w:rsidRPr="00825827" w:rsidRDefault="002207ED" w:rsidP="00624CC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To continue to follow the Welsh Scheme of Work. </w:t>
            </w: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6103EE2E" w:rsidR="00825827" w:rsidRPr="0061020D" w:rsidRDefault="0061020D" w:rsidP="0061020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 w:rsidRPr="0061020D">
              <w:rPr>
                <w:sz w:val="20"/>
                <w:szCs w:val="20"/>
                <w:lang w:val="cy-GB"/>
              </w:rPr>
              <w:t>welsh is a target of the SDP and the actions set out are to encourage children to use welsh for everyday skills such as time , money, days of the week ect..</w:t>
            </w:r>
            <w:r>
              <w:rPr>
                <w:sz w:val="20"/>
                <w:szCs w:val="20"/>
                <w:lang w:val="cy-GB"/>
              </w:rPr>
              <w:t xml:space="preserve">this lesson plan offers opportunties to support actions of the SDP as i suport children in learning Amser vocabulary and welsh knowledge of the subject. </w:t>
            </w:r>
            <w:bookmarkStart w:id="3" w:name="_GoBack"/>
            <w:bookmarkEnd w:id="3"/>
          </w:p>
          <w:p w14:paraId="4906770E" w14:textId="06196F0C" w:rsidR="00D57733" w:rsidRDefault="00D57733" w:rsidP="007174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Seesaw evidence links </w:t>
            </w:r>
            <w:r w:rsidR="003F7CC1">
              <w:rPr>
                <w:sz w:val="20"/>
                <w:szCs w:val="20"/>
                <w:lang w:val="cy-GB"/>
              </w:rPr>
              <w:t>of children orally asking and answering questions.</w:t>
            </w:r>
          </w:p>
          <w:p w14:paraId="69318CE9" w14:textId="3CC768A6" w:rsidR="00717467" w:rsidRDefault="00717467" w:rsidP="007174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 w:rsidRPr="004D536B">
              <w:rPr>
                <w:sz w:val="20"/>
                <w:szCs w:val="20"/>
                <w:lang w:val="cy-GB"/>
              </w:rPr>
              <w:t>Good opening questions in introduction linking to prior learning.</w:t>
            </w:r>
          </w:p>
          <w:p w14:paraId="2CF7B7A3" w14:textId="77777777" w:rsidR="00717467" w:rsidRDefault="00717467" w:rsidP="007174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Good use of talking partners</w:t>
            </w:r>
          </w:p>
          <w:p w14:paraId="364CBEC2" w14:textId="77777777" w:rsidR="00717467" w:rsidRDefault="00717467" w:rsidP="007174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Good lesson structure, introduction, main body and plenary</w:t>
            </w:r>
          </w:p>
          <w:p w14:paraId="393EEA73" w14:textId="77777777" w:rsidR="00717467" w:rsidRPr="004D536B" w:rsidRDefault="00717467" w:rsidP="007174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Work produced of a good standard and met success criteria. </w:t>
            </w: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2B16CC1D" w14:textId="43D83926" w:rsidR="00624CC6" w:rsidRPr="00825827" w:rsidRDefault="00624CC6" w:rsidP="00624CC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noise</w:t>
            </w:r>
            <w:r w:rsidR="00247DA8">
              <w:rPr>
                <w:sz w:val="20"/>
                <w:szCs w:val="20"/>
                <w:lang w:val="cy-GB"/>
              </w:rPr>
              <w:t xml:space="preserve"> levels in the </w:t>
            </w:r>
            <w:r>
              <w:rPr>
                <w:sz w:val="20"/>
                <w:szCs w:val="20"/>
                <w:lang w:val="cy-GB"/>
              </w:rPr>
              <w:t xml:space="preserve"> lesson </w:t>
            </w:r>
            <w:r w:rsidR="00247DA8">
              <w:rPr>
                <w:sz w:val="20"/>
                <w:szCs w:val="20"/>
                <w:lang w:val="cy-GB"/>
              </w:rPr>
              <w:t>be</w:t>
            </w:r>
            <w:r>
              <w:rPr>
                <w:sz w:val="20"/>
                <w:szCs w:val="20"/>
                <w:lang w:val="cy-GB"/>
              </w:rPr>
              <w:t xml:space="preserve">came an issue at times for the children who lacked confidence in WLD- Make more opportunties for children to have a quieter area to ask and answer questions in Welsh. </w:t>
            </w:r>
          </w:p>
          <w:p w14:paraId="12D2BCF1" w14:textId="58E6DB6D" w:rsidR="00825827" w:rsidRPr="00BC7A85" w:rsidRDefault="002207ED" w:rsidP="002207E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To develop my confidence within WLD.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4AA33" w14:textId="77777777" w:rsidR="00FF1F39" w:rsidRDefault="00FF1F39" w:rsidP="00B24C18">
      <w:r>
        <w:separator/>
      </w:r>
    </w:p>
  </w:endnote>
  <w:endnote w:type="continuationSeparator" w:id="0">
    <w:p w14:paraId="63ABA109" w14:textId="77777777" w:rsidR="00FF1F39" w:rsidRDefault="00FF1F39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F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1FF2EB" w14:textId="77777777" w:rsidR="00FF1F39" w:rsidRDefault="00FF1F39" w:rsidP="00B24C18">
      <w:r>
        <w:separator/>
      </w:r>
    </w:p>
  </w:footnote>
  <w:footnote w:type="continuationSeparator" w:id="0">
    <w:p w14:paraId="3F1645C1" w14:textId="77777777" w:rsidR="00FF1F39" w:rsidRDefault="00FF1F39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B2FFF"/>
    <w:multiLevelType w:val="hybridMultilevel"/>
    <w:tmpl w:val="9D2E8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A658D"/>
    <w:multiLevelType w:val="hybridMultilevel"/>
    <w:tmpl w:val="20B8B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659C9"/>
    <w:multiLevelType w:val="multilevel"/>
    <w:tmpl w:val="7DF6BC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E45785F"/>
    <w:multiLevelType w:val="hybridMultilevel"/>
    <w:tmpl w:val="3F12EB06"/>
    <w:lvl w:ilvl="0" w:tplc="3298747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D74720"/>
    <w:multiLevelType w:val="hybridMultilevel"/>
    <w:tmpl w:val="9FE6DC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F39CA"/>
    <w:multiLevelType w:val="hybridMultilevel"/>
    <w:tmpl w:val="95B83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F3592"/>
    <w:multiLevelType w:val="hybridMultilevel"/>
    <w:tmpl w:val="E9669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7A5589"/>
    <w:multiLevelType w:val="hybridMultilevel"/>
    <w:tmpl w:val="ACE0AAEA"/>
    <w:lvl w:ilvl="0" w:tplc="CB7E33EE">
      <w:start w:val="1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E5C05"/>
    <w:rsid w:val="0010572B"/>
    <w:rsid w:val="00167F75"/>
    <w:rsid w:val="00174531"/>
    <w:rsid w:val="001954C7"/>
    <w:rsid w:val="001D506F"/>
    <w:rsid w:val="002207ED"/>
    <w:rsid w:val="00247DA8"/>
    <w:rsid w:val="002B2D5B"/>
    <w:rsid w:val="002F72F8"/>
    <w:rsid w:val="003032D2"/>
    <w:rsid w:val="0031228F"/>
    <w:rsid w:val="00341B82"/>
    <w:rsid w:val="003502C7"/>
    <w:rsid w:val="003770F9"/>
    <w:rsid w:val="003B005D"/>
    <w:rsid w:val="003D443E"/>
    <w:rsid w:val="003D78E7"/>
    <w:rsid w:val="003F7CC1"/>
    <w:rsid w:val="0040291F"/>
    <w:rsid w:val="00405745"/>
    <w:rsid w:val="00456106"/>
    <w:rsid w:val="00467647"/>
    <w:rsid w:val="004847B6"/>
    <w:rsid w:val="004B73CD"/>
    <w:rsid w:val="004C0206"/>
    <w:rsid w:val="004C1618"/>
    <w:rsid w:val="004E1B77"/>
    <w:rsid w:val="00535BB3"/>
    <w:rsid w:val="005404E0"/>
    <w:rsid w:val="00562649"/>
    <w:rsid w:val="005B7769"/>
    <w:rsid w:val="0061020D"/>
    <w:rsid w:val="00610C4A"/>
    <w:rsid w:val="00624CC6"/>
    <w:rsid w:val="00645E24"/>
    <w:rsid w:val="006953EE"/>
    <w:rsid w:val="006A6666"/>
    <w:rsid w:val="006E32EF"/>
    <w:rsid w:val="00713823"/>
    <w:rsid w:val="00717467"/>
    <w:rsid w:val="00743FDC"/>
    <w:rsid w:val="00766DBF"/>
    <w:rsid w:val="007B65F8"/>
    <w:rsid w:val="007C7285"/>
    <w:rsid w:val="007C7AB3"/>
    <w:rsid w:val="00816DB9"/>
    <w:rsid w:val="00825827"/>
    <w:rsid w:val="00825DEF"/>
    <w:rsid w:val="00835558"/>
    <w:rsid w:val="008723DA"/>
    <w:rsid w:val="00896514"/>
    <w:rsid w:val="008B2B15"/>
    <w:rsid w:val="008E3612"/>
    <w:rsid w:val="009A03EA"/>
    <w:rsid w:val="009C26DA"/>
    <w:rsid w:val="009D68DF"/>
    <w:rsid w:val="00A46632"/>
    <w:rsid w:val="00A53AE4"/>
    <w:rsid w:val="00A54611"/>
    <w:rsid w:val="00A66868"/>
    <w:rsid w:val="00A74095"/>
    <w:rsid w:val="00AA5380"/>
    <w:rsid w:val="00AF532A"/>
    <w:rsid w:val="00AF6835"/>
    <w:rsid w:val="00B01400"/>
    <w:rsid w:val="00B02BEF"/>
    <w:rsid w:val="00B0430A"/>
    <w:rsid w:val="00B24C18"/>
    <w:rsid w:val="00B25B3C"/>
    <w:rsid w:val="00B85948"/>
    <w:rsid w:val="00BB582B"/>
    <w:rsid w:val="00BC35BE"/>
    <w:rsid w:val="00BC7A85"/>
    <w:rsid w:val="00BE5E13"/>
    <w:rsid w:val="00BF5170"/>
    <w:rsid w:val="00C44984"/>
    <w:rsid w:val="00C53D6F"/>
    <w:rsid w:val="00C6100C"/>
    <w:rsid w:val="00CE3DE5"/>
    <w:rsid w:val="00D060A6"/>
    <w:rsid w:val="00D46A8E"/>
    <w:rsid w:val="00D57733"/>
    <w:rsid w:val="00D91956"/>
    <w:rsid w:val="00D97FA0"/>
    <w:rsid w:val="00DB1D3B"/>
    <w:rsid w:val="00DB66A7"/>
    <w:rsid w:val="00E75960"/>
    <w:rsid w:val="00EA1813"/>
    <w:rsid w:val="00EB6268"/>
    <w:rsid w:val="00EC0A98"/>
    <w:rsid w:val="00EE0418"/>
    <w:rsid w:val="00EE0AC1"/>
    <w:rsid w:val="00EF0BE1"/>
    <w:rsid w:val="00EF5A47"/>
    <w:rsid w:val="00F43404"/>
    <w:rsid w:val="00F636FF"/>
    <w:rsid w:val="00F707F4"/>
    <w:rsid w:val="00F8496A"/>
    <w:rsid w:val="00FB79B2"/>
    <w:rsid w:val="00FD1312"/>
    <w:rsid w:val="00FD2A8B"/>
    <w:rsid w:val="00FE559D"/>
    <w:rsid w:val="00FF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4E40A16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74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8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blue.dotx</Template>
  <TotalTime>13</TotalTime>
  <Pages>6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kylie lee</cp:lastModifiedBy>
  <cp:revision>3</cp:revision>
  <dcterms:created xsi:type="dcterms:W3CDTF">2020-04-23T21:00:00Z</dcterms:created>
  <dcterms:modified xsi:type="dcterms:W3CDTF">2020-04-28T18:28:00Z</dcterms:modified>
</cp:coreProperties>
</file>