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694" w:rsidRDefault="00BF4AF4" w:rsidP="00D216C6">
      <w:pPr>
        <w:jc w:val="right"/>
        <w:rPr>
          <w:rFonts w:ascii="Monotype Corsiva" w:hAnsi="Monotype Corsiva"/>
          <w:b/>
          <w:sz w:val="40"/>
        </w:rPr>
      </w:pPr>
      <w:r w:rsidRPr="00BF4AF4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.35pt;margin-top:3pt;width:229.45pt;height:51.55pt;z-index:251656704;mso-wrap-style:none;mso-height-percent:200;mso-height-percent:200;mso-width-relative:margin;mso-height-relative:margin">
            <v:textbox style="mso-fit-shape-to-text:t">
              <w:txbxContent>
                <w:p w:rsidR="00D216C6" w:rsidRDefault="001E6639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2720975" cy="555625"/>
                        <wp:effectExtent l="19050" t="0" r="3175" b="0"/>
                        <wp:docPr id="2" name="Picture 2" descr="sm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sm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20975" cy="555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E1694">
        <w:rPr>
          <w:rFonts w:ascii="Monotype Corsiva" w:hAnsi="Monotype Corsiva"/>
          <w:b/>
          <w:sz w:val="40"/>
        </w:rPr>
        <w:t xml:space="preserve">Faculty of Applied Design </w:t>
      </w:r>
    </w:p>
    <w:p w:rsidR="007E1694" w:rsidRDefault="007E1694" w:rsidP="00D216C6">
      <w:pPr>
        <w:jc w:val="right"/>
        <w:rPr>
          <w:rFonts w:ascii="Monotype Corsiva" w:hAnsi="Monotype Corsiva"/>
          <w:b/>
          <w:sz w:val="40"/>
        </w:rPr>
      </w:pPr>
      <w:r>
        <w:rPr>
          <w:rFonts w:ascii="Monotype Corsiva" w:hAnsi="Monotype Corsiva"/>
          <w:b/>
          <w:sz w:val="40"/>
        </w:rPr>
        <w:t>and Engineering</w:t>
      </w:r>
    </w:p>
    <w:p w:rsidR="007E1694" w:rsidRDefault="007E1694">
      <w:pPr>
        <w:ind w:left="1440"/>
      </w:pPr>
    </w:p>
    <w:p w:rsidR="007E1694" w:rsidRDefault="007E1694">
      <w:pPr>
        <w:ind w:left="1440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7E1694">
        <w:tc>
          <w:tcPr>
            <w:tcW w:w="10638" w:type="dxa"/>
            <w:shd w:val="pct15" w:color="auto" w:fill="auto"/>
          </w:tcPr>
          <w:p w:rsidR="007E1694" w:rsidRDefault="007E1694">
            <w:pPr>
              <w:pStyle w:val="Heading4"/>
              <w:rPr>
                <w:b/>
              </w:rPr>
            </w:pPr>
            <w:r>
              <w:rPr>
                <w:b/>
              </w:rPr>
              <w:t>ASSIGNMENT / COURSEWORK SPECIFICATION</w:t>
            </w:r>
          </w:p>
        </w:tc>
      </w:tr>
    </w:tbl>
    <w:p w:rsidR="007E1694" w:rsidRPr="00FD0F4D" w:rsidRDefault="007E1694">
      <w:pPr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714"/>
        <w:gridCol w:w="1275"/>
        <w:gridCol w:w="2552"/>
        <w:gridCol w:w="2126"/>
        <w:gridCol w:w="1883"/>
      </w:tblGrid>
      <w:tr w:rsidR="007E1694">
        <w:tc>
          <w:tcPr>
            <w:tcW w:w="2088" w:type="dxa"/>
            <w:shd w:val="pct15" w:color="auto" w:fill="auto"/>
          </w:tcPr>
          <w:p w:rsidR="007E1694" w:rsidRDefault="007E169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Programme:</w:t>
            </w:r>
          </w:p>
        </w:tc>
        <w:tc>
          <w:tcPr>
            <w:tcW w:w="8550" w:type="dxa"/>
            <w:gridSpan w:val="5"/>
          </w:tcPr>
          <w:p w:rsidR="007E1694" w:rsidRDefault="002A1080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BENG </w:t>
            </w:r>
            <w:r w:rsidR="0092583D">
              <w:rPr>
                <w:b/>
                <w:sz w:val="24"/>
              </w:rPr>
              <w:t>ENGINEERING 4 year course</w:t>
            </w:r>
          </w:p>
        </w:tc>
      </w:tr>
      <w:tr w:rsidR="007E1694">
        <w:tc>
          <w:tcPr>
            <w:tcW w:w="2088" w:type="dxa"/>
            <w:shd w:val="pct15" w:color="auto" w:fill="auto"/>
          </w:tcPr>
          <w:p w:rsidR="007E1694" w:rsidRDefault="007E169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8550" w:type="dxa"/>
            <w:gridSpan w:val="5"/>
          </w:tcPr>
          <w:p w:rsidR="007E1694" w:rsidRDefault="0092583D" w:rsidP="0092583D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STUDY SKILLS</w:t>
            </w:r>
          </w:p>
        </w:tc>
      </w:tr>
      <w:tr w:rsidR="007E1694">
        <w:tc>
          <w:tcPr>
            <w:tcW w:w="2088" w:type="dxa"/>
            <w:shd w:val="pct15" w:color="auto" w:fill="auto"/>
          </w:tcPr>
          <w:p w:rsidR="007E1694" w:rsidRDefault="007E169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No:</w:t>
            </w:r>
          </w:p>
        </w:tc>
        <w:tc>
          <w:tcPr>
            <w:tcW w:w="714" w:type="dxa"/>
          </w:tcPr>
          <w:p w:rsidR="007E1694" w:rsidRDefault="002A1080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75" w:type="dxa"/>
            <w:shd w:val="pct15" w:color="auto" w:fill="auto"/>
          </w:tcPr>
          <w:p w:rsidR="007E1694" w:rsidRDefault="007E169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Lecturer:</w:t>
            </w:r>
          </w:p>
        </w:tc>
        <w:tc>
          <w:tcPr>
            <w:tcW w:w="2552" w:type="dxa"/>
          </w:tcPr>
          <w:p w:rsidR="007E1694" w:rsidRDefault="0092583D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Chris Wyatt</w:t>
            </w:r>
          </w:p>
        </w:tc>
        <w:tc>
          <w:tcPr>
            <w:tcW w:w="2126" w:type="dxa"/>
            <w:shd w:val="pct15" w:color="auto" w:fill="auto"/>
          </w:tcPr>
          <w:p w:rsidR="007E1694" w:rsidRDefault="007E169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Internal Verifier:</w:t>
            </w:r>
          </w:p>
        </w:tc>
        <w:tc>
          <w:tcPr>
            <w:tcW w:w="1883" w:type="dxa"/>
          </w:tcPr>
          <w:p w:rsidR="007E1694" w:rsidRDefault="0092583D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Tim Tudor</w:t>
            </w:r>
          </w:p>
        </w:tc>
      </w:tr>
    </w:tbl>
    <w:p w:rsidR="007E1694" w:rsidRDefault="007E1694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550"/>
      </w:tblGrid>
      <w:tr w:rsidR="007E1694">
        <w:tc>
          <w:tcPr>
            <w:tcW w:w="2088" w:type="dxa"/>
            <w:shd w:val="pct15" w:color="auto" w:fill="auto"/>
          </w:tcPr>
          <w:p w:rsidR="007E1694" w:rsidRDefault="007E169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Title:</w:t>
            </w:r>
          </w:p>
        </w:tc>
        <w:tc>
          <w:tcPr>
            <w:tcW w:w="8550" w:type="dxa"/>
          </w:tcPr>
          <w:p w:rsidR="007E1694" w:rsidRDefault="0092583D" w:rsidP="00DF3BC8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Presentation</w:t>
            </w:r>
            <w:r w:rsidR="00DF3BC8">
              <w:rPr>
                <w:b/>
                <w:sz w:val="24"/>
              </w:rPr>
              <w:t xml:space="preserve"> </w:t>
            </w:r>
          </w:p>
        </w:tc>
      </w:tr>
    </w:tbl>
    <w:p w:rsidR="007E1694" w:rsidRDefault="007E1694">
      <w:pPr>
        <w:jc w:val="both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350"/>
        <w:gridCol w:w="1620"/>
        <w:gridCol w:w="1530"/>
        <w:gridCol w:w="3330"/>
        <w:gridCol w:w="720"/>
      </w:tblGrid>
      <w:tr w:rsidR="007E1694">
        <w:tc>
          <w:tcPr>
            <w:tcW w:w="2088" w:type="dxa"/>
            <w:shd w:val="pct15" w:color="auto" w:fill="auto"/>
          </w:tcPr>
          <w:p w:rsidR="007E1694" w:rsidRDefault="007E169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Hand Out Date:</w:t>
            </w:r>
          </w:p>
        </w:tc>
        <w:tc>
          <w:tcPr>
            <w:tcW w:w="1350" w:type="dxa"/>
          </w:tcPr>
          <w:p w:rsidR="007E1694" w:rsidRDefault="00191CB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92583D">
              <w:rPr>
                <w:b/>
                <w:sz w:val="24"/>
              </w:rPr>
              <w:t>/1/10</w:t>
            </w:r>
          </w:p>
        </w:tc>
        <w:tc>
          <w:tcPr>
            <w:tcW w:w="1620" w:type="dxa"/>
            <w:shd w:val="pct15" w:color="auto" w:fill="auto"/>
          </w:tcPr>
          <w:p w:rsidR="007E1694" w:rsidRDefault="007E169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Return Date:</w:t>
            </w:r>
          </w:p>
        </w:tc>
        <w:tc>
          <w:tcPr>
            <w:tcW w:w="1530" w:type="dxa"/>
          </w:tcPr>
          <w:p w:rsidR="007E1694" w:rsidRDefault="0092583D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1CB4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 xml:space="preserve">/1 or </w:t>
            </w:r>
            <w:r w:rsidR="00191CB4">
              <w:rPr>
                <w:b/>
                <w:sz w:val="24"/>
              </w:rPr>
              <w:t>31/1</w:t>
            </w:r>
            <w:r>
              <w:rPr>
                <w:b/>
                <w:sz w:val="24"/>
              </w:rPr>
              <w:t xml:space="preserve"> or</w:t>
            </w:r>
          </w:p>
          <w:p w:rsidR="0092583D" w:rsidRDefault="00191CB4" w:rsidP="00191CB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  <w:r w:rsidR="0092583D">
              <w:rPr>
                <w:b/>
                <w:sz w:val="24"/>
              </w:rPr>
              <w:t>/2/2011</w:t>
            </w:r>
            <w:r w:rsidR="00F657B8">
              <w:rPr>
                <w:b/>
                <w:sz w:val="24"/>
              </w:rPr>
              <w:t xml:space="preserve"> or </w:t>
            </w:r>
            <w:r>
              <w:rPr>
                <w:b/>
                <w:sz w:val="24"/>
              </w:rPr>
              <w:t>14</w:t>
            </w:r>
            <w:r w:rsidR="00F657B8">
              <w:rPr>
                <w:b/>
                <w:sz w:val="24"/>
              </w:rPr>
              <w:t>/2/2011</w:t>
            </w:r>
          </w:p>
        </w:tc>
        <w:tc>
          <w:tcPr>
            <w:tcW w:w="3330" w:type="dxa"/>
            <w:shd w:val="pct15" w:color="auto" w:fill="auto"/>
          </w:tcPr>
          <w:p w:rsidR="007E1694" w:rsidRDefault="007E1694">
            <w:pPr>
              <w:pStyle w:val="Heading2"/>
            </w:pPr>
            <w:r>
              <w:t xml:space="preserve">Contribution to Overall </w:t>
            </w:r>
          </w:p>
          <w:p w:rsidR="007E1694" w:rsidRDefault="007E169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 Assessment (%):</w:t>
            </w:r>
          </w:p>
        </w:tc>
        <w:tc>
          <w:tcPr>
            <w:tcW w:w="720" w:type="dxa"/>
          </w:tcPr>
          <w:p w:rsidR="007E1694" w:rsidRDefault="000A60A8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50</w:t>
            </w:r>
            <w:r w:rsidR="008A7E48">
              <w:rPr>
                <w:b/>
                <w:sz w:val="24"/>
              </w:rPr>
              <w:t>%</w:t>
            </w:r>
          </w:p>
        </w:tc>
      </w:tr>
    </w:tbl>
    <w:p w:rsidR="007E1694" w:rsidRDefault="007E1694">
      <w:pPr>
        <w:rPr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650"/>
      </w:tblGrid>
      <w:tr w:rsidR="007E1694">
        <w:trPr>
          <w:trHeight w:val="138"/>
        </w:trPr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E1694" w:rsidRDefault="007E169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Upper Word Limit:</w:t>
            </w:r>
          </w:p>
        </w:tc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1694" w:rsidRPr="00F00A97" w:rsidRDefault="007E1694">
            <w:pPr>
              <w:rPr>
                <w:color w:val="FF0000"/>
                <w:sz w:val="24"/>
              </w:rPr>
            </w:pPr>
          </w:p>
        </w:tc>
      </w:tr>
    </w:tbl>
    <w:p w:rsidR="007E1694" w:rsidRDefault="007E1694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638"/>
      </w:tblGrid>
      <w:tr w:rsidR="007E1694">
        <w:tc>
          <w:tcPr>
            <w:tcW w:w="10638" w:type="dxa"/>
            <w:shd w:val="pct15" w:color="auto" w:fill="auto"/>
          </w:tcPr>
          <w:p w:rsidR="007E1694" w:rsidRDefault="007E1694">
            <w:pPr>
              <w:spacing w:before="60" w:after="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Penalties for late submission:  Up to one week late, maximum grade of Pass.  Over one week late, Fail.</w:t>
            </w:r>
          </w:p>
        </w:tc>
      </w:tr>
    </w:tbl>
    <w:p w:rsidR="007E1694" w:rsidRDefault="007E1694">
      <w:pPr>
        <w:ind w:right="1364"/>
        <w:jc w:val="both"/>
        <w:rPr>
          <w:sz w:val="24"/>
        </w:rPr>
      </w:pPr>
    </w:p>
    <w:p w:rsidR="0092583D" w:rsidRDefault="0092583D">
      <w:pPr>
        <w:ind w:right="1364"/>
        <w:jc w:val="both"/>
        <w:rPr>
          <w:sz w:val="24"/>
        </w:rPr>
      </w:pPr>
      <w:r>
        <w:rPr>
          <w:sz w:val="24"/>
        </w:rPr>
        <w:t xml:space="preserve">You are to prepare and deliver a mid term  presentation about </w:t>
      </w:r>
      <w:r w:rsidR="00191CB4">
        <w:rPr>
          <w:sz w:val="24"/>
        </w:rPr>
        <w:t>a technical subject related to your project</w:t>
      </w:r>
      <w:r>
        <w:rPr>
          <w:sz w:val="24"/>
        </w:rPr>
        <w:t xml:space="preserve">.   The presentation must take 5 minutes and allow 3 minutes for questions and answers.  You </w:t>
      </w:r>
      <w:r w:rsidR="00191CB4">
        <w:rPr>
          <w:sz w:val="24"/>
        </w:rPr>
        <w:t>could</w:t>
      </w:r>
      <w:r>
        <w:rPr>
          <w:sz w:val="24"/>
        </w:rPr>
        <w:t xml:space="preserve"> describe to your audience.</w:t>
      </w:r>
    </w:p>
    <w:p w:rsidR="0092583D" w:rsidRDefault="0092583D">
      <w:pPr>
        <w:ind w:right="1364"/>
        <w:jc w:val="both"/>
        <w:rPr>
          <w:sz w:val="24"/>
        </w:rPr>
      </w:pPr>
    </w:p>
    <w:p w:rsidR="0092583D" w:rsidRDefault="0092583D">
      <w:pPr>
        <w:ind w:right="1364"/>
        <w:jc w:val="both"/>
        <w:rPr>
          <w:sz w:val="24"/>
        </w:rPr>
      </w:pPr>
      <w:r>
        <w:rPr>
          <w:sz w:val="24"/>
        </w:rPr>
        <w:t xml:space="preserve">1) </w:t>
      </w:r>
      <w:r w:rsidR="00191CB4">
        <w:rPr>
          <w:sz w:val="24"/>
        </w:rPr>
        <w:t>Why the subject is important to technology</w:t>
      </w:r>
    </w:p>
    <w:p w:rsidR="0092583D" w:rsidRDefault="0092583D">
      <w:pPr>
        <w:ind w:right="1364"/>
        <w:jc w:val="both"/>
        <w:rPr>
          <w:sz w:val="24"/>
        </w:rPr>
      </w:pPr>
      <w:r>
        <w:rPr>
          <w:sz w:val="24"/>
        </w:rPr>
        <w:t xml:space="preserve">2) </w:t>
      </w:r>
      <w:r w:rsidR="00191CB4">
        <w:rPr>
          <w:sz w:val="24"/>
        </w:rPr>
        <w:t>A Little on the history of development of knowledge in the subject</w:t>
      </w:r>
    </w:p>
    <w:p w:rsidR="0092583D" w:rsidRDefault="0092583D">
      <w:pPr>
        <w:ind w:right="1364"/>
        <w:jc w:val="both"/>
        <w:rPr>
          <w:sz w:val="24"/>
        </w:rPr>
      </w:pPr>
      <w:r>
        <w:rPr>
          <w:sz w:val="24"/>
        </w:rPr>
        <w:t>3) Your thoughts/ self assessment on your</w:t>
      </w:r>
      <w:r w:rsidR="00191CB4">
        <w:rPr>
          <w:sz w:val="24"/>
        </w:rPr>
        <w:t xml:space="preserve"> ability to grasp the subject</w:t>
      </w:r>
    </w:p>
    <w:p w:rsidR="0092583D" w:rsidRDefault="0092583D">
      <w:pPr>
        <w:ind w:right="1364"/>
        <w:jc w:val="both"/>
        <w:rPr>
          <w:sz w:val="24"/>
        </w:rPr>
      </w:pPr>
      <w:r>
        <w:rPr>
          <w:sz w:val="24"/>
        </w:rPr>
        <w:t>4) Any hurdles you are encountering.</w:t>
      </w:r>
    </w:p>
    <w:p w:rsidR="0092583D" w:rsidRDefault="0092583D">
      <w:pPr>
        <w:ind w:right="1364"/>
        <w:jc w:val="both"/>
        <w:rPr>
          <w:sz w:val="24"/>
        </w:rPr>
      </w:pPr>
    </w:p>
    <w:p w:rsidR="0092583D" w:rsidRDefault="0092583D">
      <w:pPr>
        <w:ind w:right="1364"/>
        <w:jc w:val="both"/>
        <w:rPr>
          <w:sz w:val="24"/>
        </w:rPr>
      </w:pPr>
      <w:r>
        <w:rPr>
          <w:sz w:val="24"/>
        </w:rPr>
        <w:t>You should probably prepare powerpoint slides for your presentation, however, as long as the content has been clearly thought through and visual aids are stimulating you will achieve good marks.</w:t>
      </w:r>
    </w:p>
    <w:p w:rsidR="0092583D" w:rsidRDefault="0092583D">
      <w:pPr>
        <w:ind w:right="1364"/>
        <w:jc w:val="both"/>
        <w:rPr>
          <w:sz w:val="24"/>
        </w:rPr>
      </w:pPr>
    </w:p>
    <w:p w:rsidR="0092583D" w:rsidRPr="008A5037" w:rsidRDefault="0092583D">
      <w:pPr>
        <w:ind w:right="1364"/>
        <w:jc w:val="both"/>
        <w:rPr>
          <w:b/>
          <w:sz w:val="24"/>
        </w:rPr>
      </w:pPr>
      <w:r w:rsidRPr="008A5037">
        <w:rPr>
          <w:b/>
          <w:sz w:val="24"/>
        </w:rPr>
        <w:t>Mark Scheme :</w:t>
      </w:r>
    </w:p>
    <w:p w:rsidR="0092583D" w:rsidRDefault="0092583D">
      <w:pPr>
        <w:ind w:right="1364"/>
        <w:jc w:val="both"/>
        <w:rPr>
          <w:sz w:val="24"/>
        </w:rPr>
      </w:pPr>
    </w:p>
    <w:p w:rsidR="0092583D" w:rsidRDefault="0092583D">
      <w:pPr>
        <w:ind w:right="1364"/>
        <w:jc w:val="both"/>
        <w:rPr>
          <w:sz w:val="24"/>
        </w:rPr>
      </w:pPr>
      <w:r>
        <w:rPr>
          <w:sz w:val="24"/>
        </w:rPr>
        <w:t>Preparation  (ie visual aids, clear structure etc)  3</w:t>
      </w:r>
      <w:r w:rsidR="008A5037">
        <w:rPr>
          <w:sz w:val="24"/>
        </w:rPr>
        <w:t>3</w:t>
      </w:r>
      <w:r>
        <w:rPr>
          <w:sz w:val="24"/>
        </w:rPr>
        <w:t>%</w:t>
      </w:r>
    </w:p>
    <w:p w:rsidR="0092583D" w:rsidRDefault="0092583D">
      <w:pPr>
        <w:ind w:right="1364"/>
        <w:jc w:val="both"/>
        <w:rPr>
          <w:sz w:val="24"/>
        </w:rPr>
      </w:pPr>
      <w:r>
        <w:rPr>
          <w:sz w:val="24"/>
        </w:rPr>
        <w:t>Delivery (ie confidence, good use of voice, ability to answer questions ) 3</w:t>
      </w:r>
      <w:r w:rsidR="008A5037">
        <w:rPr>
          <w:sz w:val="24"/>
        </w:rPr>
        <w:t>3</w:t>
      </w:r>
      <w:r>
        <w:rPr>
          <w:sz w:val="24"/>
        </w:rPr>
        <w:t>%</w:t>
      </w:r>
    </w:p>
    <w:p w:rsidR="008A5037" w:rsidRDefault="0092583D">
      <w:pPr>
        <w:ind w:right="1364"/>
        <w:jc w:val="both"/>
        <w:rPr>
          <w:sz w:val="24"/>
        </w:rPr>
      </w:pPr>
      <w:r>
        <w:rPr>
          <w:sz w:val="24"/>
        </w:rPr>
        <w:t>Content (ie the meat of the info</w:t>
      </w:r>
      <w:r w:rsidR="008A5037">
        <w:rPr>
          <w:sz w:val="24"/>
        </w:rPr>
        <w:t>rmation you are presenting)  34%</w:t>
      </w:r>
    </w:p>
    <w:p w:rsidR="008A5037" w:rsidRDefault="008A5037">
      <w:pPr>
        <w:ind w:right="1364"/>
        <w:jc w:val="both"/>
        <w:rPr>
          <w:sz w:val="24"/>
        </w:rPr>
      </w:pPr>
    </w:p>
    <w:p w:rsidR="008A5037" w:rsidRDefault="008A5037">
      <w:pPr>
        <w:ind w:right="1364"/>
        <w:jc w:val="both"/>
        <w:rPr>
          <w:b/>
          <w:sz w:val="24"/>
        </w:rPr>
      </w:pPr>
    </w:p>
    <w:p w:rsidR="00F657B8" w:rsidRDefault="00F657B8">
      <w:pPr>
        <w:rPr>
          <w:b/>
          <w:sz w:val="24"/>
        </w:rPr>
      </w:pPr>
      <w:r>
        <w:rPr>
          <w:b/>
          <w:sz w:val="24"/>
        </w:rPr>
        <w:br w:type="page"/>
      </w:r>
    </w:p>
    <w:p w:rsidR="008A5037" w:rsidRDefault="008A5037">
      <w:pPr>
        <w:ind w:right="1364"/>
        <w:jc w:val="both"/>
        <w:rPr>
          <w:b/>
          <w:sz w:val="24"/>
        </w:rPr>
      </w:pPr>
      <w:r>
        <w:rPr>
          <w:b/>
          <w:sz w:val="24"/>
        </w:rPr>
        <w:lastRenderedPageBreak/>
        <w:t>Your slots for the presentation are as follows :</w:t>
      </w:r>
    </w:p>
    <w:p w:rsidR="008A5037" w:rsidRDefault="008A5037">
      <w:pPr>
        <w:ind w:right="1364"/>
        <w:jc w:val="both"/>
        <w:rPr>
          <w:b/>
          <w:sz w:val="24"/>
        </w:rPr>
      </w:pPr>
    </w:p>
    <w:p w:rsidR="00F657B8" w:rsidRPr="008A5037" w:rsidRDefault="00F657B8">
      <w:pPr>
        <w:ind w:right="1364"/>
        <w:jc w:val="both"/>
        <w:rPr>
          <w:b/>
          <w:sz w:val="24"/>
        </w:rPr>
      </w:pPr>
    </w:p>
    <w:p w:rsidR="008A5037" w:rsidRDefault="008A5037">
      <w:pPr>
        <w:ind w:right="1364"/>
        <w:jc w:val="both"/>
        <w:rPr>
          <w:sz w:val="24"/>
        </w:rPr>
      </w:pPr>
    </w:p>
    <w:p w:rsidR="00191CB4" w:rsidRDefault="0092583D">
      <w:pPr>
        <w:ind w:right="1364"/>
        <w:jc w:val="both"/>
        <w:rPr>
          <w:sz w:val="24"/>
        </w:rPr>
      </w:pPr>
      <w:r>
        <w:rPr>
          <w:sz w:val="24"/>
        </w:rPr>
        <w:t xml:space="preserve">   </w:t>
      </w:r>
    </w:p>
    <w:tbl>
      <w:tblPr>
        <w:tblW w:w="6482" w:type="dxa"/>
        <w:tblInd w:w="99" w:type="dxa"/>
        <w:tblLook w:val="04A0"/>
      </w:tblPr>
      <w:tblGrid>
        <w:gridCol w:w="3242"/>
        <w:gridCol w:w="1620"/>
        <w:gridCol w:w="1620"/>
      </w:tblGrid>
      <w:tr w:rsidR="00191CB4" w:rsidRPr="00191CB4" w:rsidTr="00191CB4">
        <w:trPr>
          <w:trHeight w:val="214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b/>
                <w:bCs/>
                <w:color w:val="000000"/>
                <w:lang w:val="en-US"/>
              </w:rPr>
              <w:t>Registers Year-0 2009-10 Group 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191CB4">
              <w:rPr>
                <w:rFonts w:ascii="Arial" w:hAnsi="Arial" w:cs="Arial"/>
                <w:b/>
                <w:bCs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191CB4">
              <w:rPr>
                <w:rFonts w:ascii="Arial" w:hAnsi="Arial" w:cs="Arial"/>
                <w:b/>
                <w:bCs/>
                <w:lang w:val="en-US"/>
              </w:rPr>
              <w:t> </w:t>
            </w:r>
          </w:p>
        </w:tc>
      </w:tr>
      <w:tr w:rsidR="00191CB4" w:rsidRPr="00191CB4" w:rsidTr="00191CB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Ali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Sami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Ali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Samir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46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Al Khafali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Mustafa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Bedwell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Connor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Blair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Gemma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Chiroodza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green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Collins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David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De Wit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Darryl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Gurung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manish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Gurung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Aurgt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Halls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Hart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Aidan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Hesford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joshua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Johnson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Charlie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Karemi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Hadi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Maunsell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Simon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O' Malley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Christopher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Stones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Benjamin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Thomas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Titolo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Georgio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Walton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Jordan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Watts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Ben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Williams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Ben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 xml:space="preserve">Williams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Lee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Winter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Kristoffer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b/>
                <w:bCs/>
                <w:color w:val="000000"/>
                <w:lang w:val="en-US"/>
              </w:rPr>
              <w:t>Registers Year-0 2009-10 Group B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Auckland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Stefan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Ballinger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stuart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Bibby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Luke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Bird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Christopher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Bracewell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james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Davies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Leighton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Douglas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George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Flowers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Ryan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Fowler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Dean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3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Francesco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cavalli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3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lastRenderedPageBreak/>
              <w:t>Groves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Jack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3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Gurung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Prajwal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3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Hawley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craig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Killen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Andrew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McManus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Charles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Owens-thurston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Richard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Piras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Giovanni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Rao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Robert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Saunders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Jack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Scott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Ben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Shreeves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Craig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Smith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Anthony B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smith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william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b/>
                <w:bCs/>
                <w:color w:val="000000"/>
                <w:lang w:val="en-US"/>
              </w:rPr>
              <w:t>Registers Year-0 2009-10 Group C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 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Avenin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Russel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Barraby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Neale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Beckmann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Edward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Berger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Benjamin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Candy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stephen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carter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jake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24-Jan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cooper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lawrence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Dunne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Sean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3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Frape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Jacob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3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George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Ben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Griffiths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Gavin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Harding Wyatt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Ryan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Hassel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James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31-Jan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Head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Adam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Jenner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nathaniel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Lyne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christopher 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Matuszymski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Emil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McKinley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John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Morris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Jack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Murphy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Aoife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color w:val="000000"/>
                <w:lang w:val="en-US"/>
              </w:rPr>
            </w:pPr>
            <w:r w:rsidRPr="00191CB4">
              <w:rPr>
                <w:rFonts w:ascii="Arial" w:hAnsi="Arial" w:cs="Arial"/>
                <w:color w:val="000000"/>
                <w:lang w:val="en-US"/>
              </w:rPr>
              <w:t>07-Feb</w:t>
            </w:r>
          </w:p>
        </w:tc>
      </w:tr>
      <w:tr w:rsidR="00191CB4" w:rsidRPr="00191CB4" w:rsidTr="00191CB4">
        <w:trPr>
          <w:trHeight w:val="30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Neave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Tom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30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Patel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Dhavel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30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Purfitt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Ross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30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Rowing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Adrian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  <w:tr w:rsidR="00191CB4" w:rsidRPr="00191CB4" w:rsidTr="00191CB4">
        <w:trPr>
          <w:trHeight w:val="300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Stoddart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jack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1CB4" w:rsidRPr="00191CB4" w:rsidRDefault="00191CB4" w:rsidP="00191CB4">
            <w:pPr>
              <w:jc w:val="right"/>
              <w:rPr>
                <w:rFonts w:ascii="Arial" w:hAnsi="Arial" w:cs="Arial"/>
                <w:lang w:val="en-US"/>
              </w:rPr>
            </w:pPr>
            <w:r w:rsidRPr="00191CB4">
              <w:rPr>
                <w:rFonts w:ascii="Arial" w:hAnsi="Arial" w:cs="Arial"/>
                <w:lang w:val="en-US"/>
              </w:rPr>
              <w:t>14-Feb</w:t>
            </w:r>
          </w:p>
        </w:tc>
      </w:tr>
    </w:tbl>
    <w:p w:rsidR="0092583D" w:rsidRDefault="0092583D">
      <w:pPr>
        <w:ind w:right="1364"/>
        <w:jc w:val="both"/>
        <w:rPr>
          <w:sz w:val="24"/>
        </w:rPr>
      </w:pPr>
    </w:p>
    <w:sectPr w:rsidR="0092583D" w:rsidSect="00EC5803">
      <w:pgSz w:w="11894" w:h="16834"/>
      <w:pgMar w:top="720" w:right="720" w:bottom="720" w:left="720" w:header="706" w:footer="706" w:gutter="0"/>
      <w:paperSrc w:first="1" w:other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808" w:rsidRDefault="007A6808">
      <w:r>
        <w:separator/>
      </w:r>
    </w:p>
  </w:endnote>
  <w:endnote w:type="continuationSeparator" w:id="0">
    <w:p w:rsidR="007A6808" w:rsidRDefault="007A6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808" w:rsidRDefault="007A6808">
      <w:r>
        <w:separator/>
      </w:r>
    </w:p>
  </w:footnote>
  <w:footnote w:type="continuationSeparator" w:id="0">
    <w:p w:rsidR="007A6808" w:rsidRDefault="007A68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C2D99"/>
    <w:multiLevelType w:val="hybridMultilevel"/>
    <w:tmpl w:val="D460FB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312443"/>
    <w:multiLevelType w:val="hybridMultilevel"/>
    <w:tmpl w:val="64E88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FB1F80"/>
    <w:multiLevelType w:val="hybridMultilevel"/>
    <w:tmpl w:val="2D7079C2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D0B67DA"/>
    <w:multiLevelType w:val="hybridMultilevel"/>
    <w:tmpl w:val="9DEE4EC4"/>
    <w:lvl w:ilvl="0" w:tplc="05943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140994"/>
    <w:multiLevelType w:val="hybridMultilevel"/>
    <w:tmpl w:val="0956972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946C03"/>
    <w:multiLevelType w:val="hybridMultilevel"/>
    <w:tmpl w:val="E902B876"/>
    <w:lvl w:ilvl="0" w:tplc="04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46713C6"/>
    <w:multiLevelType w:val="hybridMultilevel"/>
    <w:tmpl w:val="9BDA71A2"/>
    <w:lvl w:ilvl="0" w:tplc="5D0037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B957845"/>
    <w:multiLevelType w:val="hybridMultilevel"/>
    <w:tmpl w:val="62C802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1E77E5"/>
    <w:multiLevelType w:val="hybridMultilevel"/>
    <w:tmpl w:val="B3788E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embedSystemFonts/>
  <w:attachedTemplate r:id="rId1"/>
  <w:stylePaneFormatFilter w:val="00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614"/>
    <w:rsid w:val="0000601E"/>
    <w:rsid w:val="000411FE"/>
    <w:rsid w:val="0008447D"/>
    <w:rsid w:val="000A4ABF"/>
    <w:rsid w:val="000A60A8"/>
    <w:rsid w:val="001741A3"/>
    <w:rsid w:val="00184CE3"/>
    <w:rsid w:val="00191CB4"/>
    <w:rsid w:val="001B184B"/>
    <w:rsid w:val="001D6728"/>
    <w:rsid w:val="001E6639"/>
    <w:rsid w:val="002059D3"/>
    <w:rsid w:val="0020639D"/>
    <w:rsid w:val="00295FC9"/>
    <w:rsid w:val="00297AE5"/>
    <w:rsid w:val="002A1080"/>
    <w:rsid w:val="002B3BC1"/>
    <w:rsid w:val="002B3E69"/>
    <w:rsid w:val="002D056B"/>
    <w:rsid w:val="002E617A"/>
    <w:rsid w:val="00315710"/>
    <w:rsid w:val="003335A7"/>
    <w:rsid w:val="00371631"/>
    <w:rsid w:val="00385D5B"/>
    <w:rsid w:val="00393A83"/>
    <w:rsid w:val="003945FA"/>
    <w:rsid w:val="003D1F08"/>
    <w:rsid w:val="00404565"/>
    <w:rsid w:val="004623E5"/>
    <w:rsid w:val="00485C8D"/>
    <w:rsid w:val="004B16BB"/>
    <w:rsid w:val="004B4F59"/>
    <w:rsid w:val="004D66AE"/>
    <w:rsid w:val="00535406"/>
    <w:rsid w:val="00543614"/>
    <w:rsid w:val="0055081F"/>
    <w:rsid w:val="005A17F6"/>
    <w:rsid w:val="005B58D4"/>
    <w:rsid w:val="005E12C2"/>
    <w:rsid w:val="005F7435"/>
    <w:rsid w:val="006352E2"/>
    <w:rsid w:val="00642228"/>
    <w:rsid w:val="00665DDB"/>
    <w:rsid w:val="0067382B"/>
    <w:rsid w:val="00680EB8"/>
    <w:rsid w:val="006848C9"/>
    <w:rsid w:val="006B7E5C"/>
    <w:rsid w:val="006E6CE4"/>
    <w:rsid w:val="006F7575"/>
    <w:rsid w:val="007332FB"/>
    <w:rsid w:val="0079012B"/>
    <w:rsid w:val="007A6808"/>
    <w:rsid w:val="007E1694"/>
    <w:rsid w:val="008077A6"/>
    <w:rsid w:val="008203CD"/>
    <w:rsid w:val="00866812"/>
    <w:rsid w:val="00866A6C"/>
    <w:rsid w:val="00885CAF"/>
    <w:rsid w:val="008A5037"/>
    <w:rsid w:val="008A7E48"/>
    <w:rsid w:val="008B58FB"/>
    <w:rsid w:val="008C48FB"/>
    <w:rsid w:val="008E02EA"/>
    <w:rsid w:val="008F189C"/>
    <w:rsid w:val="008F50E7"/>
    <w:rsid w:val="008F646F"/>
    <w:rsid w:val="00902BDA"/>
    <w:rsid w:val="0092583D"/>
    <w:rsid w:val="00943797"/>
    <w:rsid w:val="009853DE"/>
    <w:rsid w:val="009C4560"/>
    <w:rsid w:val="009C786E"/>
    <w:rsid w:val="009E5A7B"/>
    <w:rsid w:val="00A02837"/>
    <w:rsid w:val="00A23AFA"/>
    <w:rsid w:val="00A34A54"/>
    <w:rsid w:val="00A419EA"/>
    <w:rsid w:val="00A61D70"/>
    <w:rsid w:val="00AB68E0"/>
    <w:rsid w:val="00AE3C8B"/>
    <w:rsid w:val="00AF72B6"/>
    <w:rsid w:val="00B011B0"/>
    <w:rsid w:val="00B05B07"/>
    <w:rsid w:val="00B21D08"/>
    <w:rsid w:val="00B63A98"/>
    <w:rsid w:val="00B85F04"/>
    <w:rsid w:val="00BA3DE7"/>
    <w:rsid w:val="00BE2DB3"/>
    <w:rsid w:val="00BE6F68"/>
    <w:rsid w:val="00BF4AF4"/>
    <w:rsid w:val="00C53457"/>
    <w:rsid w:val="00C91FF0"/>
    <w:rsid w:val="00C97644"/>
    <w:rsid w:val="00CA7C2B"/>
    <w:rsid w:val="00CC60F3"/>
    <w:rsid w:val="00D14CFD"/>
    <w:rsid w:val="00D1623C"/>
    <w:rsid w:val="00D216C6"/>
    <w:rsid w:val="00D3376F"/>
    <w:rsid w:val="00D50F29"/>
    <w:rsid w:val="00D527C3"/>
    <w:rsid w:val="00D63FDC"/>
    <w:rsid w:val="00D6723D"/>
    <w:rsid w:val="00D9195C"/>
    <w:rsid w:val="00DC1868"/>
    <w:rsid w:val="00DC6ECD"/>
    <w:rsid w:val="00DD2B6A"/>
    <w:rsid w:val="00DD321C"/>
    <w:rsid w:val="00DE2028"/>
    <w:rsid w:val="00DF3BC8"/>
    <w:rsid w:val="00E042ED"/>
    <w:rsid w:val="00E06801"/>
    <w:rsid w:val="00E44450"/>
    <w:rsid w:val="00E56262"/>
    <w:rsid w:val="00E712A3"/>
    <w:rsid w:val="00E94F97"/>
    <w:rsid w:val="00EA5DC4"/>
    <w:rsid w:val="00EC5803"/>
    <w:rsid w:val="00F00A97"/>
    <w:rsid w:val="00F01CB8"/>
    <w:rsid w:val="00F1113D"/>
    <w:rsid w:val="00F20143"/>
    <w:rsid w:val="00F657B8"/>
    <w:rsid w:val="00FA1188"/>
    <w:rsid w:val="00FC5A68"/>
    <w:rsid w:val="00FD0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enu v:ext="edit" strokecolor="none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5803"/>
    <w:rPr>
      <w:lang w:val="en-GB"/>
    </w:rPr>
  </w:style>
  <w:style w:type="paragraph" w:styleId="Heading1">
    <w:name w:val="heading 1"/>
    <w:basedOn w:val="Normal"/>
    <w:next w:val="Normal"/>
    <w:qFormat/>
    <w:rsid w:val="00EC5803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EC5803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EC580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EC5803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EC5803"/>
    <w:pPr>
      <w:keepNext/>
      <w:jc w:val="both"/>
      <w:outlineLvl w:val="4"/>
    </w:pPr>
    <w:rPr>
      <w:b/>
      <w:i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580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C5803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A7E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1571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6A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91FF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WINWORD\TEMPLATE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9</TotalTime>
  <Pages>3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Thomas</dc:creator>
  <cp:lastModifiedBy>fad-cw</cp:lastModifiedBy>
  <cp:revision>2</cp:revision>
  <cp:lastPrinted>2011-01-04T10:30:00Z</cp:lastPrinted>
  <dcterms:created xsi:type="dcterms:W3CDTF">2012-01-03T12:16:00Z</dcterms:created>
  <dcterms:modified xsi:type="dcterms:W3CDTF">2012-01-03T12:16:00Z</dcterms:modified>
</cp:coreProperties>
</file>