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924C6B" w14:textId="44E0439B" w:rsidR="00F178FD" w:rsidRDefault="00207FAC" w:rsidP="00090356">
      <w:pPr>
        <w:pStyle w:val="Title"/>
        <w:tabs>
          <w:tab w:val="left" w:pos="3480"/>
        </w:tabs>
        <w:spacing w:before="0"/>
        <w:rPr>
          <w:sz w:val="72"/>
          <w:szCs w:val="72"/>
        </w:rPr>
      </w:pPr>
      <w:r w:rsidRPr="0064286A">
        <w:rPr>
          <w:noProof/>
          <w:sz w:val="72"/>
          <w:szCs w:val="72"/>
        </w:rPr>
        <mc:AlternateContent>
          <mc:Choice Requires="wpg">
            <w:drawing>
              <wp:anchor distT="0" distB="0" distL="114300" distR="114300" simplePos="0" relativeHeight="251659264" behindDoc="1" locked="1" layoutInCell="1" allowOverlap="1" wp14:anchorId="0C04F48A" wp14:editId="64109266">
                <wp:simplePos x="0" y="0"/>
                <wp:positionH relativeFrom="column">
                  <wp:posOffset>-762000</wp:posOffset>
                </wp:positionH>
                <wp:positionV relativeFrom="paragraph">
                  <wp:posOffset>-1019175</wp:posOffset>
                </wp:positionV>
                <wp:extent cx="7848600" cy="10163175"/>
                <wp:effectExtent l="0" t="0" r="0" b="9525"/>
                <wp:wrapNone/>
                <wp:docPr id="2" name="Group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8600" cy="10163175"/>
                          <a:chOff x="-76200" y="-104776"/>
                          <a:chExt cx="7848600" cy="10163176"/>
                        </a:xfrm>
                      </wpg:grpSpPr>
                      <wps:wsp>
                        <wps:cNvPr id="1" name="Rectangle 1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0" y="0"/>
                            <a:ext cx="7772400" cy="10058400"/>
                          </a:xfrm>
                          <a:prstGeom prst="rect">
                            <a:avLst/>
                          </a:prstGeom>
                          <a:blipFill dpi="0" rotWithShape="1"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Rectangle 7">
                          <a:extLst>
                            <a:ext uri="{C183D7F6-B498-43B3-948B-1728B52AA6E4}">
                              <adec:decorative xmlns:adec="http://schemas.microsoft.com/office/drawing/2017/decorative" val="1"/>
                            </a:ext>
                          </a:extLst>
                        </wps:cNvPr>
                        <wps:cNvSpPr/>
                        <wps:spPr>
                          <a:xfrm>
                            <a:off x="-76200" y="-104776"/>
                            <a:ext cx="7772400" cy="10058400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10000"/>
                              <a:lumOff val="90000"/>
                              <a:alpha val="35000"/>
                            </a:schemeClr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Graphic 5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8160" y="66675"/>
                            <a:ext cx="6731635" cy="6953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Graphic 6">
                            <a:extLst>
                              <a:ext uri="{C183D7F6-B498-43B3-948B-1728B52AA6E4}">
                                <adec:decorative xmlns:adec="http://schemas.microsoft.com/office/drawing/2017/decorative" val="1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6260" y="9582149"/>
                            <a:ext cx="6656070" cy="4476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7F8AD54" id="Group 2" o:spid="_x0000_s1026" alt="&quot;&quot;" style="position:absolute;margin-left:-60pt;margin-top:-80.25pt;width:618pt;height:800.25pt;z-index:-251657216;mso-width-relative:margin;mso-height-relative:margin" coordorigin="-762,-1047" coordsize="78486,101631" o:gfxdata="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">
                <v:rect id="Rectangle 1" o:spid="_x0000_s1027" alt="&quot;&quot;" style="position:absolute;width:77724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" stroked="f" strokeweight="1pt">
                  <v:fill r:id="rId13" o:title="" recolor="t" rotate="t" type="frame"/>
                </v:rect>
                <v:rect id="Rectangle 7" o:spid="_x0000_s1028" alt="&quot;&quot;" style="position:absolute;left:-762;top:-1047;width:77724;height:1005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" fillcolor="#d5e8ff [342]" stroked="f" strokeweight="1pt">
                  <v:fill opacity="22873f"/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5" o:spid="_x0000_s1029" type="#_x0000_t75" alt="&quot;&quot;" style="position:absolute;left:5181;top:666;width:67316;height:69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">
                  <v:imagedata r:id="rId14" o:title=""/>
                </v:shape>
                <v:shape id="Graphic 6" o:spid="_x0000_s1030" type="#_x0000_t75" alt="&quot;&quot;" style="position:absolute;left:5562;top:95821;width:66561;height: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">
                  <v:imagedata r:id="rId15" o:title=""/>
                </v:shape>
                <w10:anchorlock/>
              </v:group>
            </w:pict>
          </mc:Fallback>
        </mc:AlternateContent>
      </w:r>
      <w:r w:rsidR="00C7356D">
        <w:rPr>
          <w:sz w:val="72"/>
          <w:szCs w:val="72"/>
        </w:rPr>
        <w:t>Hotel Trinity Swansea</w:t>
      </w:r>
    </w:p>
    <w:p w14:paraId="5AC966CC" w14:textId="67B439D2" w:rsidR="00E44EC1" w:rsidRPr="00E44EC1" w:rsidRDefault="00E44EC1" w:rsidP="00E44EC1">
      <w:pPr>
        <w:rPr>
          <w:b/>
          <w:bCs/>
          <w:i/>
          <w:iCs/>
          <w:u w:val="single"/>
        </w:rPr>
      </w:pPr>
      <w:r w:rsidRPr="00E44EC1">
        <w:rPr>
          <w:b/>
          <w:bCs/>
          <w:i/>
          <w:iCs/>
          <w:u w:val="single"/>
        </w:rPr>
        <w:t xml:space="preserve">Main course </w:t>
      </w:r>
    </w:p>
    <w:p w14:paraId="1248F381" w14:textId="77777777" w:rsidR="00E44EC1" w:rsidRPr="00E44EC1" w:rsidRDefault="00E44EC1" w:rsidP="00E44EC1"/>
    <w:p w14:paraId="7358B9BE" w14:textId="312ADBDC" w:rsidR="003A63E5" w:rsidRPr="00D6504E" w:rsidRDefault="00CF034E" w:rsidP="00F42818">
      <w:pPr>
        <w:pStyle w:val="Heading1"/>
        <w:tabs>
          <w:tab w:val="center" w:pos="5040"/>
          <w:tab w:val="left" w:pos="7560"/>
        </w:tabs>
        <w:spacing w:after="600"/>
        <w:rPr>
          <w:b/>
          <w:bCs/>
          <w:sz w:val="28"/>
          <w:szCs w:val="28"/>
        </w:rPr>
      </w:pPr>
      <w:r w:rsidRPr="00D6504E">
        <w:rPr>
          <w:b/>
          <w:bCs/>
          <w:sz w:val="28"/>
          <w:szCs w:val="28"/>
        </w:rPr>
        <w:t>Grilled l</w:t>
      </w:r>
      <w:r w:rsidR="00D87A36" w:rsidRPr="00D6504E">
        <w:rPr>
          <w:b/>
          <w:bCs/>
          <w:sz w:val="28"/>
          <w:szCs w:val="28"/>
        </w:rPr>
        <w:t xml:space="preserve">obster crazy in love with romantic </w:t>
      </w:r>
      <w:r w:rsidR="001B6188" w:rsidRPr="00D6504E">
        <w:rPr>
          <w:b/>
          <w:bCs/>
          <w:sz w:val="28"/>
          <w:szCs w:val="28"/>
        </w:rPr>
        <w:t xml:space="preserve">crispy </w:t>
      </w:r>
      <w:r w:rsidR="009E6411" w:rsidRPr="00D6504E">
        <w:rPr>
          <w:b/>
          <w:bCs/>
          <w:sz w:val="28"/>
          <w:szCs w:val="28"/>
        </w:rPr>
        <w:t>lettuce salad</w:t>
      </w:r>
      <w:r w:rsidR="001B6188" w:rsidRPr="00D6504E">
        <w:rPr>
          <w:b/>
          <w:bCs/>
          <w:sz w:val="28"/>
          <w:szCs w:val="28"/>
        </w:rPr>
        <w:t xml:space="preserve"> that comes along with fresh tomatoes and aromatic olive oil</w:t>
      </w:r>
      <w:r w:rsidR="002C1389" w:rsidRPr="00D6504E">
        <w:rPr>
          <w:b/>
          <w:bCs/>
          <w:sz w:val="28"/>
          <w:szCs w:val="28"/>
        </w:rPr>
        <w:t>, no love story is strong enough without a Chardonnay wine from 2007</w:t>
      </w:r>
      <w:r w:rsidR="0064286A" w:rsidRPr="00D6504E">
        <w:rPr>
          <w:b/>
          <w:bCs/>
          <w:sz w:val="28"/>
          <w:szCs w:val="28"/>
        </w:rPr>
        <w:t>(250 ml)</w:t>
      </w:r>
      <w:r w:rsidR="002C1389" w:rsidRPr="00D6504E">
        <w:rPr>
          <w:b/>
          <w:bCs/>
          <w:sz w:val="28"/>
          <w:szCs w:val="28"/>
        </w:rPr>
        <w:t xml:space="preserve"> being witnessed in this love story</w:t>
      </w:r>
      <w:r w:rsidR="00A622EC" w:rsidRPr="00D6504E">
        <w:rPr>
          <w:b/>
          <w:bCs/>
          <w:sz w:val="28"/>
          <w:szCs w:val="28"/>
        </w:rPr>
        <w:t xml:space="preserve"> (250</w:t>
      </w:r>
      <w:proofErr w:type="gramStart"/>
      <w:r w:rsidR="00266893" w:rsidRPr="00D6504E">
        <w:rPr>
          <w:b/>
          <w:bCs/>
          <w:sz w:val="28"/>
          <w:szCs w:val="28"/>
        </w:rPr>
        <w:t>k</w:t>
      </w:r>
      <w:r w:rsidR="00A622EC" w:rsidRPr="00D6504E">
        <w:rPr>
          <w:b/>
          <w:bCs/>
          <w:sz w:val="28"/>
          <w:szCs w:val="28"/>
        </w:rPr>
        <w:t>al)</w:t>
      </w:r>
      <w:r w:rsidR="002C1389" w:rsidRPr="00D6504E">
        <w:rPr>
          <w:b/>
          <w:bCs/>
          <w:sz w:val="28"/>
          <w:szCs w:val="28"/>
        </w:rPr>
        <w:t xml:space="preserve"> </w:t>
      </w:r>
      <w:r w:rsidR="008E2309" w:rsidRPr="00D6504E">
        <w:rPr>
          <w:b/>
          <w:bCs/>
          <w:sz w:val="28"/>
          <w:szCs w:val="28"/>
        </w:rPr>
        <w:t xml:space="preserve">  </w:t>
      </w:r>
      <w:proofErr w:type="gramEnd"/>
      <w:r w:rsidR="008E2309" w:rsidRPr="00D6504E">
        <w:rPr>
          <w:b/>
          <w:bCs/>
          <w:sz w:val="28"/>
          <w:szCs w:val="28"/>
        </w:rPr>
        <w:t>27</w:t>
      </w:r>
      <w:r w:rsidR="002500F6" w:rsidRPr="00D6504E">
        <w:rPr>
          <w:b/>
          <w:bCs/>
          <w:sz w:val="28"/>
          <w:szCs w:val="28"/>
        </w:rPr>
        <w:t xml:space="preserve"> </w:t>
      </w:r>
      <w:r w:rsidR="002500F6" w:rsidRPr="00D6504E">
        <w:rPr>
          <w:b/>
          <w:bCs/>
          <w:noProof/>
          <w:sz w:val="28"/>
          <w:szCs w:val="28"/>
        </w:rPr>
        <w:drawing>
          <wp:inline distT="0" distB="0" distL="0" distR="0" wp14:anchorId="7025333A" wp14:editId="5E2B1F0F">
            <wp:extent cx="523875" cy="257175"/>
            <wp:effectExtent l="0" t="0" r="0" b="9525"/>
            <wp:docPr id="14" name="Graphic 14" descr="Grai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phic 12" descr="Grain with solid fill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00F6" w:rsidRPr="00D6504E">
        <w:rPr>
          <w:b/>
          <w:bCs/>
          <w:noProof/>
          <w:sz w:val="28"/>
          <w:szCs w:val="28"/>
        </w:rPr>
        <w:drawing>
          <wp:inline distT="0" distB="0" distL="0" distR="0" wp14:anchorId="56EBF02F" wp14:editId="17A55156">
            <wp:extent cx="619125" cy="361950"/>
            <wp:effectExtent l="0" t="0" r="0" b="0"/>
            <wp:docPr id="17" name="Graphic 17" descr="Crab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Crab outlin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A0156" w14:textId="5441476F" w:rsidR="00C7356D" w:rsidRPr="002661E4" w:rsidRDefault="00466A74" w:rsidP="00F42818">
      <w:pPr>
        <w:pStyle w:val="Heading1"/>
        <w:tabs>
          <w:tab w:val="center" w:pos="5040"/>
          <w:tab w:val="left" w:pos="7560"/>
        </w:tabs>
        <w:spacing w:after="600"/>
        <w:rPr>
          <w:sz w:val="28"/>
          <w:szCs w:val="28"/>
        </w:rPr>
      </w:pPr>
      <w:r w:rsidRPr="002661E4">
        <w:rPr>
          <w:sz w:val="28"/>
          <w:szCs w:val="28"/>
        </w:rPr>
        <w:t>Marinated</w:t>
      </w:r>
      <w:r w:rsidR="00CA16EE" w:rsidRPr="002661E4">
        <w:rPr>
          <w:sz w:val="28"/>
          <w:szCs w:val="28"/>
        </w:rPr>
        <w:t xml:space="preserve"> Welsh Black Beef</w:t>
      </w:r>
      <w:r w:rsidRPr="002661E4">
        <w:rPr>
          <w:sz w:val="28"/>
          <w:szCs w:val="28"/>
        </w:rPr>
        <w:t xml:space="preserve"> </w:t>
      </w:r>
      <w:r w:rsidR="006C567D" w:rsidRPr="002661E4">
        <w:rPr>
          <w:sz w:val="28"/>
          <w:szCs w:val="28"/>
        </w:rPr>
        <w:t xml:space="preserve">is </w:t>
      </w:r>
      <w:r w:rsidRPr="002661E4">
        <w:rPr>
          <w:sz w:val="28"/>
          <w:szCs w:val="28"/>
        </w:rPr>
        <w:t xml:space="preserve">getting ready </w:t>
      </w:r>
      <w:r w:rsidR="006C567D" w:rsidRPr="002661E4">
        <w:rPr>
          <w:sz w:val="28"/>
          <w:szCs w:val="28"/>
        </w:rPr>
        <w:t>in the oven to go for a beach date with crunchy sauteed broccoli along with a soft peppercorn sauce</w:t>
      </w:r>
      <w:r w:rsidR="00790093" w:rsidRPr="002661E4">
        <w:rPr>
          <w:sz w:val="28"/>
          <w:szCs w:val="28"/>
        </w:rPr>
        <w:t>, to complete the date a Merlot from 2005</w:t>
      </w:r>
      <w:r w:rsidR="0064286A" w:rsidRPr="002661E4">
        <w:rPr>
          <w:sz w:val="28"/>
          <w:szCs w:val="28"/>
        </w:rPr>
        <w:t>(250 ml)</w:t>
      </w:r>
      <w:r w:rsidR="00790093" w:rsidRPr="002661E4">
        <w:rPr>
          <w:sz w:val="28"/>
          <w:szCs w:val="28"/>
        </w:rPr>
        <w:t xml:space="preserve"> that has a full-bod</w:t>
      </w:r>
      <w:r w:rsidR="00033722" w:rsidRPr="002661E4">
        <w:rPr>
          <w:sz w:val="28"/>
          <w:szCs w:val="28"/>
        </w:rPr>
        <w:t>ied</w:t>
      </w:r>
      <w:r w:rsidR="00790093" w:rsidRPr="002661E4">
        <w:rPr>
          <w:sz w:val="28"/>
          <w:szCs w:val="28"/>
        </w:rPr>
        <w:t xml:space="preserve"> </w:t>
      </w:r>
      <w:r w:rsidR="0025600D" w:rsidRPr="002661E4">
        <w:rPr>
          <w:sz w:val="28"/>
          <w:szCs w:val="28"/>
        </w:rPr>
        <w:t>flavor</w:t>
      </w:r>
      <w:r w:rsidR="00790093" w:rsidRPr="002661E4">
        <w:rPr>
          <w:sz w:val="28"/>
          <w:szCs w:val="28"/>
        </w:rPr>
        <w:t xml:space="preserve"> will be singing</w:t>
      </w:r>
      <w:r w:rsidR="00266893" w:rsidRPr="002661E4">
        <w:rPr>
          <w:sz w:val="28"/>
          <w:szCs w:val="28"/>
        </w:rPr>
        <w:t>(300kal)</w:t>
      </w:r>
      <w:r w:rsidR="00790093" w:rsidRPr="002661E4">
        <w:rPr>
          <w:sz w:val="28"/>
          <w:szCs w:val="28"/>
        </w:rPr>
        <w:t xml:space="preserve"> </w:t>
      </w:r>
      <w:proofErr w:type="gramStart"/>
      <w:r w:rsidR="000C4999" w:rsidRPr="002661E4">
        <w:rPr>
          <w:sz w:val="28"/>
          <w:szCs w:val="28"/>
        </w:rPr>
        <w:t>28</w:t>
      </w:r>
      <w:proofErr w:type="gramEnd"/>
      <w:r w:rsidR="00C5206D" w:rsidRPr="002661E4">
        <w:rPr>
          <w:noProof/>
          <w:sz w:val="28"/>
          <w:szCs w:val="28"/>
        </w:rPr>
        <w:drawing>
          <wp:inline distT="0" distB="0" distL="0" distR="0" wp14:anchorId="5DBBF15C" wp14:editId="79260929">
            <wp:extent cx="523875" cy="257175"/>
            <wp:effectExtent l="0" t="0" r="0" b="9525"/>
            <wp:docPr id="12" name="Graphic 12" descr="Grai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phic 12" descr="Grain with solid fill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500F6" w:rsidRPr="002661E4">
        <w:rPr>
          <w:noProof/>
          <w:sz w:val="28"/>
          <w:szCs w:val="28"/>
        </w:rPr>
        <w:drawing>
          <wp:inline distT="0" distB="0" distL="0" distR="0" wp14:anchorId="2DCCC6D9" wp14:editId="47E9D250">
            <wp:extent cx="609600" cy="257175"/>
            <wp:effectExtent l="0" t="0" r="0" b="9525"/>
            <wp:docPr id="15" name="Graphic 15" descr="Chicken le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Chicken leg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2AA19" w14:textId="675E5639" w:rsidR="002C1389" w:rsidRPr="0064286A" w:rsidRDefault="009A278F" w:rsidP="00F42818">
      <w:pPr>
        <w:pStyle w:val="Heading1"/>
        <w:tabs>
          <w:tab w:val="center" w:pos="5040"/>
          <w:tab w:val="left" w:pos="7560"/>
        </w:tabs>
        <w:spacing w:after="600"/>
        <w:rPr>
          <w:sz w:val="32"/>
        </w:rPr>
      </w:pPr>
      <w:r w:rsidRPr="0064286A">
        <w:rPr>
          <w:sz w:val="32"/>
        </w:rPr>
        <w:t xml:space="preserve">Locally </w:t>
      </w:r>
      <w:proofErr w:type="spellStart"/>
      <w:r w:rsidR="00252F19" w:rsidRPr="0064286A">
        <w:rPr>
          <w:sz w:val="32"/>
        </w:rPr>
        <w:t>Caerphilly</w:t>
      </w:r>
      <w:proofErr w:type="spellEnd"/>
      <w:r w:rsidR="00252F19" w:rsidRPr="0064286A">
        <w:rPr>
          <w:sz w:val="32"/>
        </w:rPr>
        <w:t xml:space="preserve"> cheese is </w:t>
      </w:r>
      <w:r w:rsidRPr="0064286A">
        <w:rPr>
          <w:sz w:val="32"/>
        </w:rPr>
        <w:t xml:space="preserve">sharing the dance </w:t>
      </w:r>
      <w:r w:rsidR="00297CC6" w:rsidRPr="0064286A">
        <w:rPr>
          <w:sz w:val="32"/>
        </w:rPr>
        <w:t>platter with</w:t>
      </w:r>
      <w:r w:rsidR="00252F19" w:rsidRPr="0064286A">
        <w:rPr>
          <w:sz w:val="32"/>
        </w:rPr>
        <w:t xml:space="preserve"> friends Brie, Camembert</w:t>
      </w:r>
      <w:r w:rsidRPr="0064286A">
        <w:rPr>
          <w:sz w:val="32"/>
        </w:rPr>
        <w:t xml:space="preserve">, </w:t>
      </w:r>
      <w:r w:rsidR="00297CC6" w:rsidRPr="0064286A">
        <w:rPr>
          <w:sz w:val="32"/>
        </w:rPr>
        <w:t>Edam</w:t>
      </w:r>
      <w:r w:rsidR="00B5138D" w:rsidRPr="0064286A">
        <w:rPr>
          <w:sz w:val="32"/>
        </w:rPr>
        <w:t>,</w:t>
      </w:r>
      <w:r w:rsidRPr="0064286A">
        <w:rPr>
          <w:sz w:val="32"/>
        </w:rPr>
        <w:t xml:space="preserve"> and </w:t>
      </w:r>
      <w:r w:rsidR="00B5138D" w:rsidRPr="0064286A">
        <w:rPr>
          <w:sz w:val="32"/>
        </w:rPr>
        <w:t>Feta</w:t>
      </w:r>
      <w:r w:rsidRPr="0064286A">
        <w:rPr>
          <w:sz w:val="32"/>
        </w:rPr>
        <w:t xml:space="preserve"> amongst them following the rhythm are tasty grapes, freshly sliced apple</w:t>
      </w:r>
      <w:r w:rsidR="00B5138D" w:rsidRPr="0064286A">
        <w:rPr>
          <w:sz w:val="32"/>
        </w:rPr>
        <w:t>,</w:t>
      </w:r>
      <w:r w:rsidRPr="0064286A">
        <w:rPr>
          <w:sz w:val="32"/>
        </w:rPr>
        <w:t xml:space="preserve"> </w:t>
      </w:r>
      <w:r w:rsidR="00297CC6" w:rsidRPr="0064286A">
        <w:rPr>
          <w:sz w:val="32"/>
        </w:rPr>
        <w:t xml:space="preserve">and some crazy nuts, the cheerleader </w:t>
      </w:r>
      <w:r w:rsidR="00B5138D" w:rsidRPr="0064286A">
        <w:rPr>
          <w:sz w:val="32"/>
        </w:rPr>
        <w:t>is Beaujolais red wine</w:t>
      </w:r>
      <w:r w:rsidR="0064286A" w:rsidRPr="0064286A">
        <w:rPr>
          <w:sz w:val="32"/>
        </w:rPr>
        <w:t xml:space="preserve"> (250 ml)</w:t>
      </w:r>
      <w:r w:rsidR="00B5138D" w:rsidRPr="0064286A">
        <w:rPr>
          <w:sz w:val="32"/>
        </w:rPr>
        <w:t xml:space="preserve"> which completes the dance platter with his </w:t>
      </w:r>
      <w:r w:rsidR="00033722" w:rsidRPr="0064286A">
        <w:rPr>
          <w:sz w:val="32"/>
        </w:rPr>
        <w:t>light-bodied</w:t>
      </w:r>
      <w:r w:rsidR="00B5138D" w:rsidRPr="0064286A">
        <w:rPr>
          <w:sz w:val="32"/>
        </w:rPr>
        <w:t xml:space="preserve"> taste and </w:t>
      </w:r>
      <w:r w:rsidR="00033722" w:rsidRPr="0064286A">
        <w:rPr>
          <w:sz w:val="32"/>
        </w:rPr>
        <w:t>is</w:t>
      </w:r>
      <w:r w:rsidR="00B5138D" w:rsidRPr="0064286A">
        <w:rPr>
          <w:sz w:val="32"/>
        </w:rPr>
        <w:t xml:space="preserve"> high in acidity</w:t>
      </w:r>
      <w:r w:rsidR="00442A5D">
        <w:rPr>
          <w:sz w:val="32"/>
        </w:rPr>
        <w:t xml:space="preserve">(420kal) </w:t>
      </w:r>
      <w:proofErr w:type="gramStart"/>
      <w:r w:rsidR="005B5A70" w:rsidRPr="0064286A">
        <w:rPr>
          <w:sz w:val="32"/>
        </w:rPr>
        <w:t>29</w:t>
      </w:r>
      <w:proofErr w:type="gramEnd"/>
      <w:r w:rsidR="002500F6" w:rsidRPr="0064286A">
        <w:rPr>
          <w:sz w:val="32"/>
        </w:rPr>
        <w:t xml:space="preserve"> </w:t>
      </w:r>
      <w:r w:rsidR="002500F6" w:rsidRPr="0064286A">
        <w:rPr>
          <w:noProof/>
          <w:sz w:val="32"/>
        </w:rPr>
        <w:drawing>
          <wp:inline distT="0" distB="0" distL="0" distR="0" wp14:anchorId="1A83A7C3" wp14:editId="14483D1E">
            <wp:extent cx="447675" cy="257175"/>
            <wp:effectExtent l="0" t="0" r="9525" b="9525"/>
            <wp:docPr id="13" name="Graphic 13" descr="Grai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phic 12" descr="Grain with solid fill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0E3E" w:rsidRPr="0064286A">
        <w:rPr>
          <w:noProof/>
          <w:sz w:val="32"/>
        </w:rPr>
        <w:drawing>
          <wp:inline distT="0" distB="0" distL="0" distR="0" wp14:anchorId="7D8B3A5B" wp14:editId="70347A37">
            <wp:extent cx="390525" cy="276225"/>
            <wp:effectExtent l="0" t="0" r="0" b="9525"/>
            <wp:docPr id="18" name="Graphic 18" descr="Dairy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raphic 18" descr="Dairy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0E3E" w:rsidRPr="0064286A">
        <w:rPr>
          <w:noProof/>
          <w:sz w:val="32"/>
        </w:rPr>
        <w:drawing>
          <wp:inline distT="0" distB="0" distL="0" distR="0" wp14:anchorId="1A2C1F2C" wp14:editId="6AF7BA6B">
            <wp:extent cx="504825" cy="295275"/>
            <wp:effectExtent l="0" t="0" r="0" b="9525"/>
            <wp:docPr id="19" name="Graphic 19" descr="Acor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Graphic 19" descr="Acorn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A2DC3" w14:textId="5900F667" w:rsidR="005B5A70" w:rsidRPr="00347732" w:rsidRDefault="005B5A70" w:rsidP="00090356">
      <w:pPr>
        <w:spacing w:before="0"/>
        <w:rPr>
          <w:b/>
          <w:bCs/>
          <w:i/>
          <w:iCs/>
          <w:u w:val="single"/>
        </w:rPr>
      </w:pPr>
      <w:r w:rsidRPr="00347732">
        <w:rPr>
          <w:b/>
          <w:bCs/>
          <w:i/>
          <w:iCs/>
          <w:u w:val="single"/>
        </w:rPr>
        <w:t>DESERT</w:t>
      </w:r>
    </w:p>
    <w:p w14:paraId="73936BC4" w14:textId="1726C450" w:rsidR="00C25383" w:rsidRPr="005C68E0" w:rsidRDefault="005B5A70" w:rsidP="00090356">
      <w:pPr>
        <w:spacing w:before="0"/>
      </w:pPr>
      <w:r w:rsidRPr="005C68E0">
        <w:t xml:space="preserve">Princess </w:t>
      </w:r>
      <w:r w:rsidR="00FC2222">
        <w:t xml:space="preserve">Lemon </w:t>
      </w:r>
      <w:r w:rsidR="008D69EC">
        <w:t xml:space="preserve">Tarte </w:t>
      </w:r>
      <w:r w:rsidR="008D69EC" w:rsidRPr="005C68E0">
        <w:t>is</w:t>
      </w:r>
      <w:r w:rsidRPr="005C68E0">
        <w:t xml:space="preserve"> feeling pretty with her </w:t>
      </w:r>
      <w:r w:rsidR="008D69EC">
        <w:t>ice-cream</w:t>
      </w:r>
      <w:r w:rsidRPr="005C68E0">
        <w:t xml:space="preserve"> friend and </w:t>
      </w:r>
      <w:r w:rsidR="008D69EC">
        <w:t xml:space="preserve">a touch of </w:t>
      </w:r>
      <w:r w:rsidR="008F0171">
        <w:t xml:space="preserve">sweet </w:t>
      </w:r>
      <w:r w:rsidRPr="005C68E0">
        <w:t>strawberry sauce</w:t>
      </w:r>
      <w:r w:rsidR="00C25383" w:rsidRPr="005C68E0">
        <w:t xml:space="preserve"> (250kal) 10</w:t>
      </w:r>
      <w:r w:rsidR="00410E3E" w:rsidRPr="005C68E0">
        <w:rPr>
          <w:noProof/>
        </w:rPr>
        <w:drawing>
          <wp:inline distT="0" distB="0" distL="0" distR="0" wp14:anchorId="37D2F9EE" wp14:editId="33CAE55F">
            <wp:extent cx="447675" cy="257175"/>
            <wp:effectExtent l="0" t="0" r="9525" b="9525"/>
            <wp:docPr id="20" name="Graphic 20" descr="Grai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phic 12" descr="Grain with solid fill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A4B34" w:rsidRPr="005C68E0">
        <w:t xml:space="preserve">  </w:t>
      </w:r>
      <w:r w:rsidR="007D4880">
        <w:rPr>
          <w:noProof/>
        </w:rPr>
        <w:drawing>
          <wp:inline distT="0" distB="0" distL="0" distR="0" wp14:anchorId="7BE88978" wp14:editId="5819CF2E">
            <wp:extent cx="389890" cy="2743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25FCCA5" w14:textId="1E88AE98" w:rsidR="00881436" w:rsidRDefault="007D4880" w:rsidP="00090356">
      <w:pPr>
        <w:spacing w:before="0"/>
      </w:pPr>
      <w:r>
        <w:rPr>
          <w:b/>
          <w:bCs/>
        </w:rPr>
        <w:t>Locally</w:t>
      </w:r>
      <w:r w:rsidR="0048769C" w:rsidRPr="00B13D34">
        <w:rPr>
          <w:b/>
          <w:bCs/>
        </w:rPr>
        <w:t xml:space="preserve"> </w:t>
      </w:r>
      <w:r w:rsidR="00147233" w:rsidRPr="00B13D34">
        <w:rPr>
          <w:b/>
          <w:bCs/>
        </w:rPr>
        <w:t>Welsh cakes never feel alone with fresh raspberries</w:t>
      </w:r>
      <w:r w:rsidR="000B3A04">
        <w:rPr>
          <w:b/>
          <w:bCs/>
        </w:rPr>
        <w:t xml:space="preserve">(120kal) </w:t>
      </w:r>
      <w:proofErr w:type="gramStart"/>
      <w:r w:rsidR="000B3A04">
        <w:rPr>
          <w:b/>
          <w:bCs/>
        </w:rPr>
        <w:t>7</w:t>
      </w:r>
      <w:proofErr w:type="gramEnd"/>
      <w:r w:rsidR="00147233">
        <w:t xml:space="preserve"> </w:t>
      </w:r>
      <w:r w:rsidR="005025E2">
        <w:rPr>
          <w:noProof/>
        </w:rPr>
        <w:drawing>
          <wp:inline distT="0" distB="0" distL="0" distR="0" wp14:anchorId="4D23C1E2" wp14:editId="6FD1E5DF">
            <wp:extent cx="447675" cy="257175"/>
            <wp:effectExtent l="0" t="0" r="9525" b="9525"/>
            <wp:docPr id="3" name="Graphic 3" descr="Grain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phic 12" descr="Grain with solid fill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257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1E3E">
        <w:rPr>
          <w:noProof/>
        </w:rPr>
        <w:drawing>
          <wp:inline distT="0" distB="0" distL="0" distR="0" wp14:anchorId="42FD0D59" wp14:editId="2915F917">
            <wp:extent cx="389890" cy="27432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27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271A75" w14:textId="77777777" w:rsidR="00F94381" w:rsidRDefault="00F94381" w:rsidP="00090356">
      <w:pPr>
        <w:spacing w:before="0"/>
      </w:pPr>
    </w:p>
    <w:p w14:paraId="2C2F1658" w14:textId="77777777" w:rsidR="00212A6B" w:rsidRDefault="00212A6B" w:rsidP="00090356">
      <w:pPr>
        <w:spacing w:before="0"/>
        <w:rPr>
          <w:b/>
          <w:bCs/>
          <w:i/>
          <w:iCs/>
        </w:rPr>
      </w:pPr>
      <w:bookmarkStart w:id="0" w:name="_Hlk106272901"/>
    </w:p>
    <w:p w14:paraId="1664EC18" w14:textId="56B9AD02" w:rsidR="00881436" w:rsidRDefault="00881436" w:rsidP="00090356">
      <w:pPr>
        <w:spacing w:before="0"/>
        <w:rPr>
          <w:b/>
          <w:bCs/>
          <w:i/>
          <w:iCs/>
        </w:rPr>
      </w:pPr>
      <w:r w:rsidRPr="005C68E0">
        <w:rPr>
          <w:b/>
          <w:bCs/>
          <w:i/>
          <w:iCs/>
        </w:rPr>
        <w:t xml:space="preserve">Don`t hesitate to feel the taste of our </w:t>
      </w:r>
      <w:r w:rsidR="00480706" w:rsidRPr="005C68E0">
        <w:rPr>
          <w:b/>
          <w:bCs/>
          <w:i/>
          <w:iCs/>
        </w:rPr>
        <w:t xml:space="preserve">food </w:t>
      </w:r>
      <w:r w:rsidRPr="005C68E0">
        <w:rPr>
          <w:b/>
          <w:bCs/>
          <w:i/>
          <w:iCs/>
        </w:rPr>
        <w:t>stories</w:t>
      </w:r>
      <w:r w:rsidR="00BA4A58" w:rsidRPr="005C68E0">
        <w:rPr>
          <w:b/>
          <w:bCs/>
          <w:i/>
          <w:iCs/>
        </w:rPr>
        <w:t>!</w:t>
      </w:r>
    </w:p>
    <w:p w14:paraId="2F36017C" w14:textId="77777777" w:rsidR="00212A6B" w:rsidRDefault="00212A6B" w:rsidP="00090356">
      <w:pPr>
        <w:spacing w:before="0"/>
        <w:rPr>
          <w:b/>
          <w:bCs/>
          <w:i/>
          <w:iCs/>
        </w:rPr>
      </w:pPr>
    </w:p>
    <w:p w14:paraId="2708FC5D" w14:textId="77777777" w:rsidR="00212A6B" w:rsidRDefault="00212A6B" w:rsidP="00090356">
      <w:pPr>
        <w:spacing w:before="0"/>
        <w:rPr>
          <w:b/>
          <w:bCs/>
          <w:i/>
          <w:iCs/>
        </w:rPr>
      </w:pPr>
    </w:p>
    <w:p w14:paraId="36318719" w14:textId="77777777" w:rsidR="003B4368" w:rsidRPr="005C68E0" w:rsidRDefault="003B4368" w:rsidP="00090356">
      <w:pPr>
        <w:spacing w:before="0"/>
        <w:rPr>
          <w:b/>
          <w:bCs/>
          <w:i/>
          <w:iCs/>
        </w:rPr>
      </w:pPr>
    </w:p>
    <w:p w14:paraId="0A4A3B26" w14:textId="3A451CC8" w:rsidR="0079625F" w:rsidRPr="006E6C3F" w:rsidRDefault="0079625F" w:rsidP="00090356">
      <w:pPr>
        <w:spacing w:before="0"/>
        <w:rPr>
          <w:sz w:val="24"/>
          <w:szCs w:val="24"/>
        </w:rPr>
      </w:pPr>
      <w:r w:rsidRPr="006E6C3F">
        <w:rPr>
          <w:sz w:val="24"/>
          <w:szCs w:val="24"/>
        </w:rPr>
        <w:t>Order by phone: 01020305,</w:t>
      </w:r>
      <w:r w:rsidR="001B49C8" w:rsidRPr="006E6C3F">
        <w:rPr>
          <w:sz w:val="24"/>
          <w:szCs w:val="24"/>
        </w:rPr>
        <w:t xml:space="preserve"> Just Eat</w:t>
      </w:r>
      <w:r w:rsidR="00C1431C" w:rsidRPr="006E6C3F">
        <w:rPr>
          <w:sz w:val="24"/>
          <w:szCs w:val="24"/>
        </w:rPr>
        <w:t>,</w:t>
      </w:r>
      <w:r w:rsidR="0067033F" w:rsidRPr="006E6C3F">
        <w:rPr>
          <w:sz w:val="24"/>
          <w:szCs w:val="24"/>
        </w:rPr>
        <w:t xml:space="preserve"> or by Uber Eats between </w:t>
      </w:r>
      <w:r w:rsidR="00C1431C" w:rsidRPr="006E6C3F">
        <w:rPr>
          <w:sz w:val="24"/>
          <w:szCs w:val="24"/>
        </w:rPr>
        <w:t xml:space="preserve">2-8 pm </w:t>
      </w:r>
      <w:r w:rsidR="00C81F15">
        <w:rPr>
          <w:sz w:val="24"/>
          <w:szCs w:val="24"/>
        </w:rPr>
        <w:t>daily</w:t>
      </w:r>
      <w:r w:rsidR="00CD54E2" w:rsidRPr="006E6C3F">
        <w:rPr>
          <w:sz w:val="24"/>
          <w:szCs w:val="24"/>
        </w:rPr>
        <w:t xml:space="preserve"> or order and collect at </w:t>
      </w:r>
      <w:r w:rsidR="00441B00" w:rsidRPr="006E6C3F">
        <w:rPr>
          <w:sz w:val="24"/>
          <w:szCs w:val="24"/>
        </w:rPr>
        <w:t xml:space="preserve">the </w:t>
      </w:r>
      <w:r w:rsidR="00CD54E2" w:rsidRPr="006E6C3F">
        <w:rPr>
          <w:sz w:val="24"/>
          <w:szCs w:val="24"/>
        </w:rPr>
        <w:t>hotel reception</w:t>
      </w:r>
      <w:r w:rsidR="00D11ACB">
        <w:rPr>
          <w:sz w:val="24"/>
          <w:szCs w:val="24"/>
        </w:rPr>
        <w:t>, SW78BP, 73 Shannon RD</w:t>
      </w:r>
    </w:p>
    <w:p w14:paraId="6F5997BC" w14:textId="334A1D6C" w:rsidR="00B13D34" w:rsidRPr="006E6C3F" w:rsidRDefault="00B13D34" w:rsidP="00090356">
      <w:pPr>
        <w:spacing w:before="0"/>
        <w:rPr>
          <w:sz w:val="24"/>
          <w:szCs w:val="24"/>
        </w:rPr>
      </w:pPr>
      <w:r w:rsidRPr="006E6C3F">
        <w:rPr>
          <w:sz w:val="24"/>
          <w:szCs w:val="24"/>
        </w:rPr>
        <w:t>Card payments only!</w:t>
      </w:r>
    </w:p>
    <w:p w14:paraId="5262CD62" w14:textId="190392E0" w:rsidR="00A94D90" w:rsidRPr="0076632F" w:rsidRDefault="00A94D90" w:rsidP="00090356">
      <w:pPr>
        <w:spacing w:before="0"/>
        <w:rPr>
          <w:b/>
          <w:bCs/>
          <w:color w:val="FF0000"/>
          <w:sz w:val="24"/>
          <w:szCs w:val="24"/>
        </w:rPr>
      </w:pPr>
      <w:r w:rsidRPr="0076632F">
        <w:rPr>
          <w:b/>
          <w:bCs/>
          <w:color w:val="FF0000"/>
          <w:sz w:val="24"/>
          <w:szCs w:val="24"/>
          <w:u w:val="single"/>
        </w:rPr>
        <w:t>Food Allergies Notice</w:t>
      </w:r>
      <w:r w:rsidRPr="0076632F">
        <w:rPr>
          <w:b/>
          <w:bCs/>
          <w:color w:val="FF0000"/>
          <w:sz w:val="24"/>
          <w:szCs w:val="24"/>
        </w:rPr>
        <w:t xml:space="preserve">: If you have any </w:t>
      </w:r>
      <w:r w:rsidR="00577B49" w:rsidRPr="0076632F">
        <w:rPr>
          <w:b/>
          <w:bCs/>
          <w:color w:val="FF0000"/>
          <w:sz w:val="24"/>
          <w:szCs w:val="24"/>
        </w:rPr>
        <w:t>food allergies</w:t>
      </w:r>
      <w:r w:rsidR="007C38F0" w:rsidRPr="0076632F">
        <w:rPr>
          <w:b/>
          <w:bCs/>
          <w:color w:val="FF0000"/>
          <w:sz w:val="24"/>
          <w:szCs w:val="24"/>
        </w:rPr>
        <w:t xml:space="preserve"> or a special </w:t>
      </w:r>
      <w:r w:rsidR="006E6C3F" w:rsidRPr="0076632F">
        <w:rPr>
          <w:b/>
          <w:bCs/>
          <w:color w:val="FF0000"/>
          <w:sz w:val="24"/>
          <w:szCs w:val="24"/>
        </w:rPr>
        <w:t>dietary,</w:t>
      </w:r>
      <w:r w:rsidR="007C38F0" w:rsidRPr="0076632F">
        <w:rPr>
          <w:b/>
          <w:bCs/>
          <w:color w:val="FF0000"/>
          <w:sz w:val="24"/>
          <w:szCs w:val="24"/>
        </w:rPr>
        <w:t xml:space="preserve"> please give us a call before ordering</w:t>
      </w:r>
      <w:r w:rsidR="006E6C3F" w:rsidRPr="0076632F">
        <w:rPr>
          <w:b/>
          <w:bCs/>
          <w:color w:val="FF0000"/>
          <w:sz w:val="24"/>
          <w:szCs w:val="24"/>
        </w:rPr>
        <w:t>!</w:t>
      </w:r>
    </w:p>
    <w:p w14:paraId="5506B333" w14:textId="77777777" w:rsidR="002805BD" w:rsidRDefault="002805BD" w:rsidP="002805BD">
      <w:pPr>
        <w:jc w:val="both"/>
      </w:pPr>
    </w:p>
    <w:bookmarkEnd w:id="0"/>
    <w:p w14:paraId="5EB880A0" w14:textId="77777777" w:rsidR="005B5A70" w:rsidRDefault="005B5A70" w:rsidP="005B5A70"/>
    <w:p w14:paraId="6FFCF7C1" w14:textId="77777777" w:rsidR="00212A6B" w:rsidRDefault="00212A6B" w:rsidP="005B5A70">
      <w:pPr>
        <w:rPr>
          <w:b/>
          <w:bCs/>
          <w:sz w:val="32"/>
          <w:szCs w:val="32"/>
          <w:u w:val="single"/>
        </w:rPr>
      </w:pPr>
    </w:p>
    <w:p w14:paraId="73C6F2FF" w14:textId="797A9D99" w:rsidR="00A01530" w:rsidRPr="00DC138C" w:rsidRDefault="00A01530" w:rsidP="005B5A70">
      <w:pPr>
        <w:rPr>
          <w:b/>
          <w:bCs/>
          <w:sz w:val="32"/>
          <w:szCs w:val="32"/>
          <w:u w:val="single"/>
        </w:rPr>
      </w:pPr>
      <w:r w:rsidRPr="00DC138C">
        <w:rPr>
          <w:b/>
          <w:bCs/>
          <w:sz w:val="32"/>
          <w:szCs w:val="32"/>
          <w:u w:val="single"/>
        </w:rPr>
        <w:t>Reference List</w:t>
      </w:r>
    </w:p>
    <w:p w14:paraId="6B4DD993" w14:textId="77777777" w:rsidR="00A01530" w:rsidRDefault="00A01530" w:rsidP="005B5A70"/>
    <w:p w14:paraId="473018A7" w14:textId="6252C629" w:rsidR="00DA6120" w:rsidRDefault="002A2727" w:rsidP="00F90EB7">
      <w:pPr>
        <w:pStyle w:val="ListParagraph"/>
        <w:numPr>
          <w:ilvl w:val="0"/>
          <w:numId w:val="1"/>
        </w:numPr>
        <w:jc w:val="left"/>
      </w:pPr>
      <w:r>
        <w:t>Erin Jam</w:t>
      </w:r>
      <w:r w:rsidR="00722B7E">
        <w:t>i</w:t>
      </w:r>
      <w:r>
        <w:t>eson</w:t>
      </w:r>
      <w:r w:rsidR="00722B7E">
        <w:t xml:space="preserve">, </w:t>
      </w:r>
      <w:r w:rsidR="00205FB7" w:rsidRPr="00F90EB7">
        <w:rPr>
          <w:i/>
          <w:iCs/>
        </w:rPr>
        <w:t>The Best Wine with Lobster Pairings</w:t>
      </w:r>
      <w:r w:rsidR="0069136F">
        <w:t xml:space="preserve">, </w:t>
      </w:r>
      <w:r w:rsidR="009B4D72">
        <w:t xml:space="preserve">Available </w:t>
      </w:r>
      <w:r w:rsidR="00F90EB7">
        <w:t>at:</w:t>
      </w:r>
    </w:p>
    <w:p w14:paraId="55E96600" w14:textId="60ACA91F" w:rsidR="009B4D72" w:rsidRDefault="00F90EB7" w:rsidP="00205FB7">
      <w:pPr>
        <w:jc w:val="left"/>
      </w:pPr>
      <w:hyperlink r:id="rId28" w:history="1">
        <w:r w:rsidRPr="00081B5D">
          <w:rPr>
            <w:rStyle w:val="Hyperlink"/>
          </w:rPr>
          <w:t>https://vinodelvida.com/wine-and-food/best-wine-with-lobster-pairings/</w:t>
        </w:r>
      </w:hyperlink>
      <w:r>
        <w:t xml:space="preserve"> </w:t>
      </w:r>
      <w:r w:rsidR="00DC327E">
        <w:t>(Accessed 10 June 2022)</w:t>
      </w:r>
    </w:p>
    <w:p w14:paraId="3E70786A" w14:textId="77777777" w:rsidR="000875CB" w:rsidRDefault="000875CB" w:rsidP="00205FB7">
      <w:pPr>
        <w:jc w:val="left"/>
      </w:pPr>
    </w:p>
    <w:p w14:paraId="7684C195" w14:textId="0453FF23" w:rsidR="000B506A" w:rsidRDefault="00DF239D" w:rsidP="000B506A">
      <w:pPr>
        <w:pStyle w:val="ListParagraph"/>
        <w:numPr>
          <w:ilvl w:val="0"/>
          <w:numId w:val="1"/>
        </w:numPr>
        <w:jc w:val="left"/>
      </w:pPr>
      <w:r>
        <w:t xml:space="preserve">Welsh Food &amp; Drink, </w:t>
      </w:r>
      <w:r w:rsidR="00287403" w:rsidRPr="00287403">
        <w:rPr>
          <w:i/>
          <w:iCs/>
        </w:rPr>
        <w:t>Welsh Black Beef</w:t>
      </w:r>
      <w:r w:rsidR="00287403">
        <w:rPr>
          <w:i/>
          <w:iCs/>
        </w:rPr>
        <w:t>,</w:t>
      </w:r>
      <w:r w:rsidR="00287403">
        <w:t xml:space="preserve"> Available at:</w:t>
      </w:r>
    </w:p>
    <w:p w14:paraId="0E64451D" w14:textId="0D43ABB9" w:rsidR="00A23EEA" w:rsidRDefault="00A23EEA" w:rsidP="00A23EEA">
      <w:pPr>
        <w:jc w:val="left"/>
      </w:pPr>
      <w:hyperlink r:id="rId29" w:history="1">
        <w:r w:rsidRPr="00081B5D">
          <w:rPr>
            <w:rStyle w:val="Hyperlink"/>
          </w:rPr>
          <w:t>https://www.welshfoodanddrink.wales/welsh-black-beef/</w:t>
        </w:r>
      </w:hyperlink>
      <w:r>
        <w:t xml:space="preserve"> (Accessed 10 June</w:t>
      </w:r>
      <w:r w:rsidR="00080A86">
        <w:t xml:space="preserve"> </w:t>
      </w:r>
      <w:r>
        <w:t>2022</w:t>
      </w:r>
      <w:r w:rsidR="00080A86">
        <w:t>)</w:t>
      </w:r>
    </w:p>
    <w:p w14:paraId="64D11271" w14:textId="77777777" w:rsidR="000875CB" w:rsidRDefault="000875CB" w:rsidP="00A23EEA">
      <w:pPr>
        <w:jc w:val="left"/>
      </w:pPr>
    </w:p>
    <w:p w14:paraId="3D0C1B39" w14:textId="7C705437" w:rsidR="00F90EB7" w:rsidRPr="002307D9" w:rsidRDefault="009C5D05" w:rsidP="00BF711C">
      <w:pPr>
        <w:pStyle w:val="ListParagraph"/>
        <w:numPr>
          <w:ilvl w:val="0"/>
          <w:numId w:val="1"/>
        </w:numPr>
        <w:jc w:val="left"/>
        <w:rPr>
          <w:i/>
          <w:iCs/>
          <w:lang w:val="en-GB"/>
        </w:rPr>
      </w:pPr>
      <w:r>
        <w:t xml:space="preserve">Food for </w:t>
      </w:r>
      <w:r w:rsidR="000875CB">
        <w:t>Net, (March</w:t>
      </w:r>
      <w:r w:rsidR="00CD781D">
        <w:t xml:space="preserve"> 2020)</w:t>
      </w:r>
      <w:r w:rsidR="00BF711C">
        <w:t xml:space="preserve">, </w:t>
      </w:r>
      <w:r w:rsidR="00BF711C" w:rsidRPr="00BF711C">
        <w:rPr>
          <w:i/>
          <w:iCs/>
          <w:lang w:val="en-GB"/>
        </w:rPr>
        <w:t xml:space="preserve">31 Types </w:t>
      </w:r>
      <w:proofErr w:type="gramStart"/>
      <w:r w:rsidR="00BF711C" w:rsidRPr="00BF711C">
        <w:rPr>
          <w:i/>
          <w:iCs/>
          <w:lang w:val="en-GB"/>
        </w:rPr>
        <w:t>Of</w:t>
      </w:r>
      <w:proofErr w:type="gramEnd"/>
      <w:r w:rsidR="00BF711C" w:rsidRPr="00BF711C">
        <w:rPr>
          <w:i/>
          <w:iCs/>
          <w:lang w:val="en-GB"/>
        </w:rPr>
        <w:t xml:space="preserve"> Cheese That Will Keep Every Cheese Lover Satisfied</w:t>
      </w:r>
      <w:r w:rsidR="002307D9">
        <w:rPr>
          <w:i/>
          <w:iCs/>
          <w:lang w:val="en-GB"/>
        </w:rPr>
        <w:t>,</w:t>
      </w:r>
      <w:r w:rsidR="00BF711C">
        <w:rPr>
          <w:i/>
          <w:iCs/>
          <w:lang w:val="en-GB"/>
        </w:rPr>
        <w:t xml:space="preserve"> </w:t>
      </w:r>
      <w:r w:rsidR="002307D9">
        <w:rPr>
          <w:lang w:val="en-GB"/>
        </w:rPr>
        <w:t>Available at:</w:t>
      </w:r>
    </w:p>
    <w:p w14:paraId="38108CE8" w14:textId="0125F5E5" w:rsidR="002307D9" w:rsidRDefault="00CE23BE" w:rsidP="00CE23BE">
      <w:pPr>
        <w:jc w:val="left"/>
        <w:rPr>
          <w:lang w:val="en-GB"/>
        </w:rPr>
      </w:pPr>
      <w:hyperlink r:id="rId30" w:history="1">
        <w:r w:rsidRPr="00081B5D">
          <w:rPr>
            <w:rStyle w:val="Hyperlink"/>
            <w:lang w:val="en-GB"/>
          </w:rPr>
          <w:t>https://foodfornet.com/types-of-cheese/</w:t>
        </w:r>
      </w:hyperlink>
      <w:r>
        <w:rPr>
          <w:lang w:val="en-GB"/>
        </w:rPr>
        <w:t xml:space="preserve"> (A</w:t>
      </w:r>
      <w:r w:rsidR="000875CB">
        <w:rPr>
          <w:lang w:val="en-GB"/>
        </w:rPr>
        <w:t>ccessed 9 June 2022)</w:t>
      </w:r>
    </w:p>
    <w:p w14:paraId="527AB6FB" w14:textId="77777777" w:rsidR="000875CB" w:rsidRDefault="000875CB" w:rsidP="00CE23BE">
      <w:pPr>
        <w:jc w:val="left"/>
        <w:rPr>
          <w:lang w:val="en-GB"/>
        </w:rPr>
      </w:pPr>
    </w:p>
    <w:p w14:paraId="1F539263" w14:textId="764B3119" w:rsidR="000875CB" w:rsidRPr="00EC00FD" w:rsidRDefault="00B57CE2" w:rsidP="00B57CE2">
      <w:pPr>
        <w:pStyle w:val="ListParagraph"/>
        <w:numPr>
          <w:ilvl w:val="0"/>
          <w:numId w:val="1"/>
        </w:numPr>
        <w:jc w:val="left"/>
        <w:rPr>
          <w:i/>
          <w:iCs/>
          <w:lang w:val="en-GB"/>
        </w:rPr>
      </w:pPr>
      <w:r>
        <w:rPr>
          <w:lang w:val="en-GB"/>
        </w:rPr>
        <w:t>Advanced Mixology</w:t>
      </w:r>
      <w:r w:rsidR="00E97017">
        <w:rPr>
          <w:lang w:val="en-GB"/>
        </w:rPr>
        <w:t xml:space="preserve">, (August 2021), </w:t>
      </w:r>
      <w:r w:rsidR="00690CC5" w:rsidRPr="00690CC5">
        <w:rPr>
          <w:i/>
          <w:iCs/>
          <w:lang w:val="en-GB"/>
        </w:rPr>
        <w:t xml:space="preserve">Pairing Wine </w:t>
      </w:r>
      <w:proofErr w:type="gramStart"/>
      <w:r w:rsidR="00690CC5" w:rsidRPr="00690CC5">
        <w:rPr>
          <w:i/>
          <w:iCs/>
          <w:lang w:val="en-GB"/>
        </w:rPr>
        <w:t>And</w:t>
      </w:r>
      <w:proofErr w:type="gramEnd"/>
      <w:r w:rsidR="00690CC5" w:rsidRPr="00690CC5">
        <w:rPr>
          <w:i/>
          <w:iCs/>
          <w:lang w:val="en-GB"/>
        </w:rPr>
        <w:t xml:space="preserve"> Cheese: 21 Of The Best Combinations</w:t>
      </w:r>
      <w:r w:rsidR="00F77B7C">
        <w:rPr>
          <w:lang w:val="en-GB"/>
        </w:rPr>
        <w:t xml:space="preserve">, Available at: </w:t>
      </w:r>
    </w:p>
    <w:p w14:paraId="7076D7AC" w14:textId="5528D2E9" w:rsidR="00EC00FD" w:rsidRDefault="00EC00FD" w:rsidP="00EC00FD">
      <w:pPr>
        <w:jc w:val="left"/>
        <w:rPr>
          <w:lang w:val="en-GB"/>
        </w:rPr>
      </w:pPr>
      <w:hyperlink r:id="rId31" w:history="1">
        <w:r w:rsidRPr="00081B5D">
          <w:rPr>
            <w:rStyle w:val="Hyperlink"/>
            <w:lang w:val="en-GB"/>
          </w:rPr>
          <w:t>https://advancedmixology.com/blogs/art-of-mixology/wine-and-cheese-pairings</w:t>
        </w:r>
      </w:hyperlink>
      <w:r>
        <w:rPr>
          <w:lang w:val="en-GB"/>
        </w:rPr>
        <w:t xml:space="preserve"> (Accessed 8 June 2022)</w:t>
      </w:r>
    </w:p>
    <w:p w14:paraId="03E87C7C" w14:textId="77777777" w:rsidR="00D47F8B" w:rsidRDefault="00D47F8B" w:rsidP="00EC00FD">
      <w:pPr>
        <w:jc w:val="left"/>
        <w:rPr>
          <w:lang w:val="en-GB"/>
        </w:rPr>
      </w:pPr>
    </w:p>
    <w:p w14:paraId="55E6EBF5" w14:textId="6B5CE09A" w:rsidR="00D47F8B" w:rsidRDefault="00FF4E41" w:rsidP="00F5081C">
      <w:pPr>
        <w:pStyle w:val="ListParagraph"/>
        <w:numPr>
          <w:ilvl w:val="0"/>
          <w:numId w:val="1"/>
        </w:numPr>
        <w:jc w:val="left"/>
        <w:rPr>
          <w:lang w:val="en-GB"/>
        </w:rPr>
      </w:pPr>
      <w:r>
        <w:rPr>
          <w:lang w:val="en-GB"/>
        </w:rPr>
        <w:t>Welsh Food &amp; Drink</w:t>
      </w:r>
      <w:r w:rsidR="004D5E30">
        <w:rPr>
          <w:lang w:val="en-GB"/>
        </w:rPr>
        <w:t xml:space="preserve">, </w:t>
      </w:r>
      <w:r w:rsidR="00A06AC7" w:rsidRPr="00A06AC7">
        <w:rPr>
          <w:i/>
          <w:iCs/>
          <w:lang w:val="en-GB"/>
        </w:rPr>
        <w:t>Traditional Welsh Food</w:t>
      </w:r>
      <w:r w:rsidR="003326A1">
        <w:rPr>
          <w:i/>
          <w:iCs/>
          <w:lang w:val="en-GB"/>
        </w:rPr>
        <w:t xml:space="preserve">, </w:t>
      </w:r>
      <w:r w:rsidR="003326A1">
        <w:rPr>
          <w:lang w:val="en-GB"/>
        </w:rPr>
        <w:t>Available at:</w:t>
      </w:r>
    </w:p>
    <w:p w14:paraId="4EBF6F92" w14:textId="11585894" w:rsidR="003326A1" w:rsidRDefault="00DB7127" w:rsidP="003326A1">
      <w:pPr>
        <w:jc w:val="left"/>
        <w:rPr>
          <w:lang w:val="en-GB"/>
        </w:rPr>
      </w:pPr>
      <w:hyperlink r:id="rId32" w:history="1">
        <w:r w:rsidRPr="00081B5D">
          <w:rPr>
            <w:rStyle w:val="Hyperlink"/>
            <w:lang w:val="en-GB"/>
          </w:rPr>
          <w:t>https://www.welshfoodanddrink.wales/9-traditional-welsh-foods-and-recipes/</w:t>
        </w:r>
      </w:hyperlink>
      <w:r>
        <w:rPr>
          <w:lang w:val="en-GB"/>
        </w:rPr>
        <w:t xml:space="preserve"> (Accessed 9 June</w:t>
      </w:r>
      <w:r w:rsidR="007A05D3">
        <w:rPr>
          <w:lang w:val="en-GB"/>
        </w:rPr>
        <w:t xml:space="preserve"> </w:t>
      </w:r>
      <w:r>
        <w:rPr>
          <w:lang w:val="en-GB"/>
        </w:rPr>
        <w:t xml:space="preserve">2022) </w:t>
      </w:r>
    </w:p>
    <w:p w14:paraId="22889C31" w14:textId="77777777" w:rsidR="007A05D3" w:rsidRDefault="007A05D3" w:rsidP="003326A1">
      <w:pPr>
        <w:jc w:val="left"/>
        <w:rPr>
          <w:lang w:val="en-GB"/>
        </w:rPr>
      </w:pPr>
    </w:p>
    <w:p w14:paraId="481F4893" w14:textId="0EFB3C58" w:rsidR="007A05D3" w:rsidRDefault="007A05D3" w:rsidP="003326A1">
      <w:pPr>
        <w:jc w:val="left"/>
        <w:rPr>
          <w:lang w:val="en-GB"/>
        </w:rPr>
      </w:pPr>
      <w:r w:rsidRPr="007F7E37">
        <w:rPr>
          <w:b/>
          <w:bCs/>
          <w:lang w:val="en-GB"/>
        </w:rPr>
        <w:t>Student name</w:t>
      </w:r>
      <w:r>
        <w:rPr>
          <w:lang w:val="en-GB"/>
        </w:rPr>
        <w:t xml:space="preserve">: Cristina </w:t>
      </w:r>
      <w:proofErr w:type="spellStart"/>
      <w:r>
        <w:rPr>
          <w:lang w:val="en-GB"/>
        </w:rPr>
        <w:t>Giorgiana</w:t>
      </w:r>
      <w:proofErr w:type="spellEnd"/>
      <w:r>
        <w:rPr>
          <w:lang w:val="en-GB"/>
        </w:rPr>
        <w:t xml:space="preserve"> Pana</w:t>
      </w:r>
    </w:p>
    <w:p w14:paraId="3576F758" w14:textId="79CB3098" w:rsidR="007F7E37" w:rsidRPr="007F7E37" w:rsidRDefault="007F7E37" w:rsidP="003326A1">
      <w:pPr>
        <w:jc w:val="left"/>
        <w:rPr>
          <w:lang w:val="en-GB"/>
        </w:rPr>
      </w:pPr>
      <w:r w:rsidRPr="007F7E37">
        <w:rPr>
          <w:b/>
          <w:bCs/>
          <w:lang w:val="en-GB"/>
        </w:rPr>
        <w:t>Student number</w:t>
      </w:r>
      <w:r>
        <w:rPr>
          <w:b/>
          <w:bCs/>
          <w:lang w:val="en-GB"/>
        </w:rPr>
        <w:t xml:space="preserve">: </w:t>
      </w:r>
      <w:r w:rsidR="00DC138C">
        <w:rPr>
          <w:lang w:val="en-GB"/>
        </w:rPr>
        <w:t>2119481</w:t>
      </w:r>
    </w:p>
    <w:p w14:paraId="1B2E8CAC" w14:textId="7A9F2994" w:rsidR="00A52F99" w:rsidRPr="00A52F99" w:rsidRDefault="00A52F99" w:rsidP="00F54630">
      <w:pPr>
        <w:pStyle w:val="Heading2"/>
        <w:rPr>
          <w:rFonts w:asciiTheme="minorHAnsi" w:hAnsiTheme="minorHAnsi"/>
        </w:rPr>
      </w:pPr>
    </w:p>
    <w:p w14:paraId="7AB63287" w14:textId="6CD38890" w:rsidR="00A52F99" w:rsidRPr="00BD2FC9" w:rsidRDefault="00A52F99" w:rsidP="00F54630">
      <w:pPr>
        <w:pStyle w:val="Heading2"/>
        <w:rPr>
          <w:rStyle w:val="Heading2Char"/>
        </w:rPr>
      </w:pPr>
    </w:p>
    <w:p w14:paraId="3ABD5224" w14:textId="08812464" w:rsidR="0064086B" w:rsidRDefault="0064086B" w:rsidP="00CA16EE">
      <w:pPr>
        <w:jc w:val="both"/>
      </w:pPr>
    </w:p>
    <w:sectPr w:rsidR="0064086B" w:rsidSect="00207FAC">
      <w:pgSz w:w="12240" w:h="15840" w:code="1"/>
      <w:pgMar w:top="1440" w:right="1080" w:bottom="720" w:left="1080" w:header="360" w:footer="360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86D33" w14:textId="77777777" w:rsidR="008B5F6B" w:rsidRDefault="008B5F6B" w:rsidP="007D2655">
      <w:pPr>
        <w:spacing w:line="240" w:lineRule="auto"/>
      </w:pPr>
      <w:r>
        <w:separator/>
      </w:r>
    </w:p>
  </w:endnote>
  <w:endnote w:type="continuationSeparator" w:id="0">
    <w:p w14:paraId="74031792" w14:textId="77777777" w:rsidR="008B5F6B" w:rsidRDefault="008B5F6B" w:rsidP="007D265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55049" w14:textId="77777777" w:rsidR="008B5F6B" w:rsidRDefault="008B5F6B" w:rsidP="007D2655">
      <w:pPr>
        <w:spacing w:line="240" w:lineRule="auto"/>
      </w:pPr>
      <w:r>
        <w:separator/>
      </w:r>
    </w:p>
  </w:footnote>
  <w:footnote w:type="continuationSeparator" w:id="0">
    <w:p w14:paraId="36DD5A15" w14:textId="77777777" w:rsidR="008B5F6B" w:rsidRDefault="008B5F6B" w:rsidP="007D265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595FBB"/>
    <w:multiLevelType w:val="hybridMultilevel"/>
    <w:tmpl w:val="1A76A15A"/>
    <w:lvl w:ilvl="0" w:tplc="A88CA6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93749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8FD"/>
    <w:rsid w:val="00027ADA"/>
    <w:rsid w:val="00033722"/>
    <w:rsid w:val="00080A86"/>
    <w:rsid w:val="00081859"/>
    <w:rsid w:val="000875CB"/>
    <w:rsid w:val="00090356"/>
    <w:rsid w:val="0009343A"/>
    <w:rsid w:val="00094F88"/>
    <w:rsid w:val="000A1B62"/>
    <w:rsid w:val="000B3A04"/>
    <w:rsid w:val="000B506A"/>
    <w:rsid w:val="000C4999"/>
    <w:rsid w:val="000F730F"/>
    <w:rsid w:val="001004FE"/>
    <w:rsid w:val="001206D0"/>
    <w:rsid w:val="00147233"/>
    <w:rsid w:val="001605AC"/>
    <w:rsid w:val="001B49C8"/>
    <w:rsid w:val="001B6188"/>
    <w:rsid w:val="001D3180"/>
    <w:rsid w:val="001E6866"/>
    <w:rsid w:val="001E7B86"/>
    <w:rsid w:val="001F70F7"/>
    <w:rsid w:val="00201E3E"/>
    <w:rsid w:val="002058B0"/>
    <w:rsid w:val="00205FB7"/>
    <w:rsid w:val="00207FAC"/>
    <w:rsid w:val="00212763"/>
    <w:rsid w:val="00212A6B"/>
    <w:rsid w:val="0021751F"/>
    <w:rsid w:val="002221AF"/>
    <w:rsid w:val="002307D9"/>
    <w:rsid w:val="002500F6"/>
    <w:rsid w:val="0025220B"/>
    <w:rsid w:val="00252F19"/>
    <w:rsid w:val="0025395B"/>
    <w:rsid w:val="0025600D"/>
    <w:rsid w:val="00261586"/>
    <w:rsid w:val="0026397A"/>
    <w:rsid w:val="002661E4"/>
    <w:rsid w:val="00266893"/>
    <w:rsid w:val="00267D53"/>
    <w:rsid w:val="00275C63"/>
    <w:rsid w:val="002805BD"/>
    <w:rsid w:val="00287403"/>
    <w:rsid w:val="00297CC6"/>
    <w:rsid w:val="002A2727"/>
    <w:rsid w:val="002C1389"/>
    <w:rsid w:val="002D54D3"/>
    <w:rsid w:val="002D5D14"/>
    <w:rsid w:val="002D6730"/>
    <w:rsid w:val="002D75B9"/>
    <w:rsid w:val="00315C25"/>
    <w:rsid w:val="003214C7"/>
    <w:rsid w:val="003326A1"/>
    <w:rsid w:val="00347732"/>
    <w:rsid w:val="00364489"/>
    <w:rsid w:val="00365AB1"/>
    <w:rsid w:val="00367378"/>
    <w:rsid w:val="003954CD"/>
    <w:rsid w:val="003A63E5"/>
    <w:rsid w:val="003B4368"/>
    <w:rsid w:val="003C3164"/>
    <w:rsid w:val="003E3395"/>
    <w:rsid w:val="003F142C"/>
    <w:rsid w:val="00410E3E"/>
    <w:rsid w:val="00411DCF"/>
    <w:rsid w:val="00422278"/>
    <w:rsid w:val="00426A41"/>
    <w:rsid w:val="00441B00"/>
    <w:rsid w:val="00442A5D"/>
    <w:rsid w:val="004515F3"/>
    <w:rsid w:val="00466095"/>
    <w:rsid w:val="00466A74"/>
    <w:rsid w:val="00473A89"/>
    <w:rsid w:val="00473D4A"/>
    <w:rsid w:val="00480706"/>
    <w:rsid w:val="0048769C"/>
    <w:rsid w:val="004A3DB4"/>
    <w:rsid w:val="004D2D71"/>
    <w:rsid w:val="004D5E30"/>
    <w:rsid w:val="004F55AB"/>
    <w:rsid w:val="005025E2"/>
    <w:rsid w:val="00506E4E"/>
    <w:rsid w:val="00523E52"/>
    <w:rsid w:val="005338E7"/>
    <w:rsid w:val="00556DE2"/>
    <w:rsid w:val="005650D0"/>
    <w:rsid w:val="00570128"/>
    <w:rsid w:val="00572FE4"/>
    <w:rsid w:val="00573592"/>
    <w:rsid w:val="00577B49"/>
    <w:rsid w:val="00586805"/>
    <w:rsid w:val="005A6D86"/>
    <w:rsid w:val="005B4FB5"/>
    <w:rsid w:val="005B5A70"/>
    <w:rsid w:val="005C68E0"/>
    <w:rsid w:val="00600AE8"/>
    <w:rsid w:val="006040F4"/>
    <w:rsid w:val="00620923"/>
    <w:rsid w:val="00631AF9"/>
    <w:rsid w:val="00634D0A"/>
    <w:rsid w:val="0064086B"/>
    <w:rsid w:val="0064286A"/>
    <w:rsid w:val="00647406"/>
    <w:rsid w:val="00662211"/>
    <w:rsid w:val="00664B70"/>
    <w:rsid w:val="0067033F"/>
    <w:rsid w:val="00690CC5"/>
    <w:rsid w:val="0069136F"/>
    <w:rsid w:val="006926DA"/>
    <w:rsid w:val="006B0D5D"/>
    <w:rsid w:val="006B5027"/>
    <w:rsid w:val="006C3A85"/>
    <w:rsid w:val="006C567D"/>
    <w:rsid w:val="006D3916"/>
    <w:rsid w:val="006D6A4A"/>
    <w:rsid w:val="006E6C3F"/>
    <w:rsid w:val="00700C24"/>
    <w:rsid w:val="00701945"/>
    <w:rsid w:val="00706C04"/>
    <w:rsid w:val="00714BCC"/>
    <w:rsid w:val="00722B7E"/>
    <w:rsid w:val="007538BA"/>
    <w:rsid w:val="00754391"/>
    <w:rsid w:val="0076632F"/>
    <w:rsid w:val="00767422"/>
    <w:rsid w:val="00790093"/>
    <w:rsid w:val="0079625F"/>
    <w:rsid w:val="007A05D3"/>
    <w:rsid w:val="007A346A"/>
    <w:rsid w:val="007C3379"/>
    <w:rsid w:val="007C38F0"/>
    <w:rsid w:val="007D1A2E"/>
    <w:rsid w:val="007D2655"/>
    <w:rsid w:val="007D4880"/>
    <w:rsid w:val="007F0275"/>
    <w:rsid w:val="007F19F5"/>
    <w:rsid w:val="007F7E37"/>
    <w:rsid w:val="00804D9B"/>
    <w:rsid w:val="0082129F"/>
    <w:rsid w:val="00852806"/>
    <w:rsid w:val="00881436"/>
    <w:rsid w:val="008A4B34"/>
    <w:rsid w:val="008B3005"/>
    <w:rsid w:val="008B32F6"/>
    <w:rsid w:val="008B5F6B"/>
    <w:rsid w:val="008C256C"/>
    <w:rsid w:val="008D3B93"/>
    <w:rsid w:val="008D67A0"/>
    <w:rsid w:val="008D69EC"/>
    <w:rsid w:val="008E2309"/>
    <w:rsid w:val="008F0171"/>
    <w:rsid w:val="00901451"/>
    <w:rsid w:val="009156EC"/>
    <w:rsid w:val="0094287F"/>
    <w:rsid w:val="00945570"/>
    <w:rsid w:val="00993C67"/>
    <w:rsid w:val="009A278F"/>
    <w:rsid w:val="009B4D72"/>
    <w:rsid w:val="009C1404"/>
    <w:rsid w:val="009C5D05"/>
    <w:rsid w:val="009D03C7"/>
    <w:rsid w:val="009D0FE2"/>
    <w:rsid w:val="009D1E12"/>
    <w:rsid w:val="009D4169"/>
    <w:rsid w:val="009E6411"/>
    <w:rsid w:val="009F3EC6"/>
    <w:rsid w:val="009F42E5"/>
    <w:rsid w:val="00A00D90"/>
    <w:rsid w:val="00A01530"/>
    <w:rsid w:val="00A06AC7"/>
    <w:rsid w:val="00A23EEA"/>
    <w:rsid w:val="00A26F62"/>
    <w:rsid w:val="00A52F99"/>
    <w:rsid w:val="00A622EC"/>
    <w:rsid w:val="00A661F4"/>
    <w:rsid w:val="00A75DD4"/>
    <w:rsid w:val="00A874C1"/>
    <w:rsid w:val="00A91CD5"/>
    <w:rsid w:val="00A94D90"/>
    <w:rsid w:val="00AF59BB"/>
    <w:rsid w:val="00B0301C"/>
    <w:rsid w:val="00B05680"/>
    <w:rsid w:val="00B1109F"/>
    <w:rsid w:val="00B13D34"/>
    <w:rsid w:val="00B5138D"/>
    <w:rsid w:val="00B517E0"/>
    <w:rsid w:val="00B53A5D"/>
    <w:rsid w:val="00B57CE2"/>
    <w:rsid w:val="00B713AB"/>
    <w:rsid w:val="00B83B55"/>
    <w:rsid w:val="00B86E6C"/>
    <w:rsid w:val="00BA4A58"/>
    <w:rsid w:val="00BC7765"/>
    <w:rsid w:val="00BD2FC9"/>
    <w:rsid w:val="00BD4EAA"/>
    <w:rsid w:val="00BE06C8"/>
    <w:rsid w:val="00BF711C"/>
    <w:rsid w:val="00C1431C"/>
    <w:rsid w:val="00C25383"/>
    <w:rsid w:val="00C32A69"/>
    <w:rsid w:val="00C4628B"/>
    <w:rsid w:val="00C5206D"/>
    <w:rsid w:val="00C62806"/>
    <w:rsid w:val="00C7356D"/>
    <w:rsid w:val="00C81F15"/>
    <w:rsid w:val="00CA16EE"/>
    <w:rsid w:val="00CD54E2"/>
    <w:rsid w:val="00CD781D"/>
    <w:rsid w:val="00CE23BE"/>
    <w:rsid w:val="00CF034E"/>
    <w:rsid w:val="00D03E9C"/>
    <w:rsid w:val="00D04276"/>
    <w:rsid w:val="00D11ACB"/>
    <w:rsid w:val="00D47F8B"/>
    <w:rsid w:val="00D513B2"/>
    <w:rsid w:val="00D6504E"/>
    <w:rsid w:val="00D81EC6"/>
    <w:rsid w:val="00D87A36"/>
    <w:rsid w:val="00D97337"/>
    <w:rsid w:val="00DA6120"/>
    <w:rsid w:val="00DB1BD5"/>
    <w:rsid w:val="00DB7127"/>
    <w:rsid w:val="00DC138C"/>
    <w:rsid w:val="00DC327E"/>
    <w:rsid w:val="00DC4C0A"/>
    <w:rsid w:val="00DC5EA3"/>
    <w:rsid w:val="00DF239D"/>
    <w:rsid w:val="00E14F6F"/>
    <w:rsid w:val="00E24266"/>
    <w:rsid w:val="00E3285C"/>
    <w:rsid w:val="00E3566B"/>
    <w:rsid w:val="00E36121"/>
    <w:rsid w:val="00E44EC1"/>
    <w:rsid w:val="00E51913"/>
    <w:rsid w:val="00E741FB"/>
    <w:rsid w:val="00E85103"/>
    <w:rsid w:val="00E90185"/>
    <w:rsid w:val="00E97017"/>
    <w:rsid w:val="00E977CA"/>
    <w:rsid w:val="00EC00FD"/>
    <w:rsid w:val="00ED7F6D"/>
    <w:rsid w:val="00EE3976"/>
    <w:rsid w:val="00F17307"/>
    <w:rsid w:val="00F178FD"/>
    <w:rsid w:val="00F24993"/>
    <w:rsid w:val="00F42818"/>
    <w:rsid w:val="00F42846"/>
    <w:rsid w:val="00F5081C"/>
    <w:rsid w:val="00F50A02"/>
    <w:rsid w:val="00F54630"/>
    <w:rsid w:val="00F651B8"/>
    <w:rsid w:val="00F77B7C"/>
    <w:rsid w:val="00F8470B"/>
    <w:rsid w:val="00F90EB7"/>
    <w:rsid w:val="00F94381"/>
    <w:rsid w:val="00F97BA0"/>
    <w:rsid w:val="00F97C2B"/>
    <w:rsid w:val="00FA3F18"/>
    <w:rsid w:val="00FC2222"/>
    <w:rsid w:val="00FC5FCF"/>
    <w:rsid w:val="00FC684A"/>
    <w:rsid w:val="00FC783F"/>
    <w:rsid w:val="00FF14D7"/>
    <w:rsid w:val="00FF4E41"/>
    <w:rsid w:val="00FF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  <w14:docId w14:val="33AE6AA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A67C52" w:themeColor="background2"/>
        <w:sz w:val="28"/>
        <w:szCs w:val="28"/>
        <w:lang w:val="ru-RU" w:eastAsia="en-US" w:bidi="ar-SA"/>
      </w:rPr>
    </w:rPrDefault>
    <w:pPrDefault>
      <w:pPr>
        <w:spacing w:before="12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109F"/>
    <w:rPr>
      <w:color w:val="7C5C3D" w:themeColor="background2" w:themeShade="BF"/>
      <w:spacing w:val="1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A346A"/>
    <w:pPr>
      <w:keepNext/>
      <w:keepLines/>
      <w:spacing w:before="0" w:after="1200" w:line="204" w:lineRule="auto"/>
      <w:outlineLvl w:val="0"/>
    </w:pPr>
    <w:rPr>
      <w:rFonts w:eastAsiaTheme="majorEastAsia" w:cstheme="majorBidi"/>
      <w:spacing w:val="6"/>
      <w:sz w:val="38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06C04"/>
    <w:pPr>
      <w:keepNext/>
      <w:keepLines/>
      <w:spacing w:before="360" w:after="160" w:line="240" w:lineRule="auto"/>
      <w:outlineLvl w:val="1"/>
    </w:pPr>
    <w:rPr>
      <w:rFonts w:asciiTheme="majorHAnsi" w:eastAsiaTheme="majorEastAsia" w:hAnsiTheme="majorHAnsi" w:cstheme="majorBidi"/>
      <w:b/>
      <w:color w:val="080733" w:themeColor="text2"/>
      <w:sz w:val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rsid w:val="0057012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B4577A" w:themeColor="accent1"/>
      <w:sz w:val="5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00411DCF"/>
    <w:pPr>
      <w:spacing w:before="480" w:line="204" w:lineRule="auto"/>
      <w:contextualSpacing/>
    </w:pPr>
    <w:rPr>
      <w:rFonts w:asciiTheme="majorHAnsi" w:eastAsiaTheme="majorEastAsia" w:hAnsiTheme="majorHAnsi" w:cstheme="majorBidi"/>
      <w:b/>
      <w:color w:val="080733" w:themeColor="text2"/>
      <w:spacing w:val="-10"/>
      <w:kern w:val="28"/>
      <w:sz w:val="200"/>
      <w:szCs w:val="56"/>
    </w:rPr>
  </w:style>
  <w:style w:type="character" w:customStyle="1" w:styleId="TitleChar">
    <w:name w:val="Title Char"/>
    <w:basedOn w:val="DefaultParagraphFont"/>
    <w:link w:val="Title"/>
    <w:rsid w:val="00411DCF"/>
    <w:rPr>
      <w:rFonts w:asciiTheme="majorHAnsi" w:eastAsiaTheme="majorEastAsia" w:hAnsiTheme="majorHAnsi" w:cstheme="majorBidi"/>
      <w:b/>
      <w:color w:val="080733" w:themeColor="text2"/>
      <w:spacing w:val="-10"/>
      <w:kern w:val="28"/>
      <w:sz w:val="200"/>
      <w:szCs w:val="56"/>
      <w:lang w:val="en-US"/>
    </w:rPr>
  </w:style>
  <w:style w:type="table" w:styleId="TableGrid">
    <w:name w:val="Table Grid"/>
    <w:basedOn w:val="TableNormal"/>
    <w:uiPriority w:val="39"/>
    <w:rsid w:val="00A874C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A874C1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DDE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4577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4577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457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4577A" w:themeFill="accent1"/>
      </w:tcPr>
    </w:tblStylePr>
    <w:tblStylePr w:type="band1Vert">
      <w:tblPr/>
      <w:tcPr>
        <w:shd w:val="clear" w:color="auto" w:fill="E1BBC9" w:themeFill="accent1" w:themeFillTint="66"/>
      </w:tcPr>
    </w:tblStylePr>
    <w:tblStylePr w:type="band1Horz">
      <w:tblPr/>
      <w:tcPr>
        <w:shd w:val="clear" w:color="auto" w:fill="E1BBC9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A67C52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A67C52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7A346A"/>
    <w:rPr>
      <w:rFonts w:eastAsiaTheme="majorEastAsia" w:cstheme="majorBidi"/>
      <w:spacing w:val="6"/>
      <w:sz w:val="38"/>
      <w:szCs w:val="32"/>
      <w:lang w:val="en-US"/>
    </w:rPr>
  </w:style>
  <w:style w:type="character" w:customStyle="1" w:styleId="Style3">
    <w:name w:val="Style3"/>
    <w:basedOn w:val="DefaultParagraphFont"/>
    <w:uiPriority w:val="1"/>
    <w:semiHidden/>
    <w:rsid w:val="00466095"/>
    <w:rPr>
      <w:bdr w:val="none" w:sz="0" w:space="0" w:color="auto"/>
      <w:shd w:val="clear" w:color="auto" w:fill="FFFFFF" w:themeFill="background1"/>
    </w:rPr>
  </w:style>
  <w:style w:type="character" w:customStyle="1" w:styleId="Style4">
    <w:name w:val="Style4"/>
    <w:basedOn w:val="DefaultParagraphFont"/>
    <w:uiPriority w:val="1"/>
    <w:semiHidden/>
    <w:rsid w:val="00466095"/>
    <w:rPr>
      <w:bdr w:val="none" w:sz="0" w:space="0" w:color="auto"/>
      <w:shd w:val="clear" w:color="auto" w:fill="auto"/>
    </w:rPr>
  </w:style>
  <w:style w:type="character" w:customStyle="1" w:styleId="Style5">
    <w:name w:val="Style5"/>
    <w:basedOn w:val="DefaultParagraphFont"/>
    <w:uiPriority w:val="1"/>
    <w:semiHidden/>
    <w:rsid w:val="00E90185"/>
    <w:rPr>
      <w:bdr w:val="none" w:sz="0" w:space="0" w:color="auto"/>
      <w:shd w:val="pct5" w:color="auto" w:fill="auto"/>
    </w:rPr>
  </w:style>
  <w:style w:type="character" w:customStyle="1" w:styleId="Style6">
    <w:name w:val="Style6"/>
    <w:basedOn w:val="DefaultParagraphFont"/>
    <w:uiPriority w:val="1"/>
    <w:semiHidden/>
    <w:rsid w:val="00E90185"/>
    <w:rPr>
      <w:bdr w:val="none" w:sz="0" w:space="0" w:color="auto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706C04"/>
    <w:rPr>
      <w:rFonts w:asciiTheme="majorHAnsi" w:eastAsiaTheme="majorEastAsia" w:hAnsiTheme="majorHAnsi" w:cstheme="majorBidi"/>
      <w:b/>
      <w:color w:val="080733" w:themeColor="text2"/>
      <w:spacing w:val="14"/>
      <w:sz w:val="80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0A02"/>
    <w:rPr>
      <w:rFonts w:asciiTheme="majorHAnsi" w:eastAsiaTheme="majorEastAsia" w:hAnsiTheme="majorHAnsi" w:cstheme="majorBidi"/>
      <w:b/>
      <w:color w:val="B4577A" w:themeColor="accent1"/>
      <w:sz w:val="5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rsid w:val="007A346A"/>
    <w:pPr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A346A"/>
    <w:rPr>
      <w:spacing w:val="14"/>
      <w:lang w:val="en-US"/>
    </w:rPr>
  </w:style>
  <w:style w:type="paragraph" w:styleId="Footer">
    <w:name w:val="footer"/>
    <w:basedOn w:val="Normal"/>
    <w:link w:val="FooterChar"/>
    <w:uiPriority w:val="99"/>
    <w:semiHidden/>
    <w:rsid w:val="007A346A"/>
    <w:pPr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A346A"/>
    <w:rPr>
      <w:spacing w:val="14"/>
      <w:lang w:val="en-US"/>
    </w:rPr>
  </w:style>
  <w:style w:type="character" w:styleId="Hyperlink">
    <w:name w:val="Hyperlink"/>
    <w:basedOn w:val="DefaultParagraphFont"/>
    <w:uiPriority w:val="99"/>
    <w:unhideWhenUsed/>
    <w:rsid w:val="00F90EB7"/>
    <w:rPr>
      <w:color w:val="A67C52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90EB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semiHidden/>
    <w:qFormat/>
    <w:rsid w:val="00F90E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70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sv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svg"/><Relationship Id="rId17" Type="http://schemas.openxmlformats.org/officeDocument/2006/relationships/image" Target="media/image10.sv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svg"/><Relationship Id="rId29" Type="http://schemas.openxmlformats.org/officeDocument/2006/relationships/hyperlink" Target="https://www.welshfoodanddrink.wales/welsh-black-beef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svg"/><Relationship Id="rId32" Type="http://schemas.openxmlformats.org/officeDocument/2006/relationships/hyperlink" Target="https://www.welshfoodanddrink.wales/9-traditional-welsh-foods-and-recipes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yperlink" Target="https://vinodelvida.com/wine-and-food/best-wine-with-lobster-pairings/" TargetMode="External"/><Relationship Id="rId10" Type="http://schemas.openxmlformats.org/officeDocument/2006/relationships/image" Target="media/image3.svg"/><Relationship Id="rId19" Type="http://schemas.openxmlformats.org/officeDocument/2006/relationships/image" Target="media/image12.svg"/><Relationship Id="rId31" Type="http://schemas.openxmlformats.org/officeDocument/2006/relationships/hyperlink" Target="https://advancedmixology.com/blogs/art-of-mixology/wine-and-cheese-pairing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svg"/><Relationship Id="rId27" Type="http://schemas.openxmlformats.org/officeDocument/2006/relationships/image" Target="media/image20.png"/><Relationship Id="rId30" Type="http://schemas.openxmlformats.org/officeDocument/2006/relationships/hyperlink" Target="https://foodfornet.com/types-of-cheese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rkad\AppData\Roaming\Microsoft\Templates\Scroll%20dinner%20party%20menu.dotx" TargetMode="External"/></Relationships>
</file>

<file path=word/theme/theme1.xml><?xml version="1.0" encoding="utf-8"?>
<a:theme xmlns:a="http://schemas.openxmlformats.org/drawingml/2006/main" name="Тема Office">
  <a:themeElements>
    <a:clrScheme name="Custom 11">
      <a:dk1>
        <a:sysClr val="windowText" lastClr="000000"/>
      </a:dk1>
      <a:lt1>
        <a:sysClr val="window" lastClr="FFFFFF"/>
      </a:lt1>
      <a:dk2>
        <a:srgbClr val="080733"/>
      </a:dk2>
      <a:lt2>
        <a:srgbClr val="A67C52"/>
      </a:lt2>
      <a:accent1>
        <a:srgbClr val="B4577A"/>
      </a:accent1>
      <a:accent2>
        <a:srgbClr val="CDC6A0"/>
      </a:accent2>
      <a:accent3>
        <a:srgbClr val="002754"/>
      </a:accent3>
      <a:accent4>
        <a:srgbClr val="58641D"/>
      </a:accent4>
      <a:accent5>
        <a:srgbClr val="379392"/>
      </a:accent5>
      <a:accent6>
        <a:srgbClr val="757780"/>
      </a:accent6>
      <a:hlink>
        <a:srgbClr val="A67C52"/>
      </a:hlink>
      <a:folHlink>
        <a:srgbClr val="A67C52"/>
      </a:folHlink>
    </a:clrScheme>
    <a:fontScheme name="Custom 11">
      <a:majorFont>
        <a:latin typeface="Edwardian Script ITC"/>
        <a:ea typeface=""/>
        <a:cs typeface=""/>
      </a:majorFont>
      <a:minorFont>
        <a:latin typeface="Arial Narrow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3"/>
        </a:solidFill>
        <a:ln>
          <a:noFill/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C754D-BEF5-4D03-865B-441745797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Scroll dinner party menu</Template>
  <TotalTime>0</TotalTime>
  <Pages>3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2022-06-14T09:09:00Z</dcterms:created>
  <dcterms:modified xsi:type="dcterms:W3CDTF">2022-06-16T21:22:00Z</dcterms:modified>
</cp:coreProperties>
</file>