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3B3F9D" w:rsidRPr="00A406E5" w14:paraId="3BFFFD2B" w14:textId="77777777" w:rsidTr="00FA1BF5">
        <w:trPr>
          <w:gridAfter w:val="1"/>
          <w:wAfter w:w="29" w:type="dxa"/>
        </w:trPr>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FA1BF5">
        <w:trPr>
          <w:gridAfter w:val="1"/>
          <w:wAfter w:w="29" w:type="dxa"/>
        </w:trPr>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77777777" w:rsidR="00DB116D" w:rsidRPr="00A406E5" w:rsidRDefault="00DB116D" w:rsidP="00E51AAC">
            <w:pPr>
              <w:spacing w:before="120" w:after="120"/>
              <w:jc w:val="both"/>
              <w:rPr>
                <w:rFonts w:ascii="Arial" w:hAnsi="Arial" w:cs="Arial"/>
                <w:b/>
                <w:sz w:val="22"/>
                <w:szCs w:val="22"/>
              </w:rPr>
            </w:pPr>
          </w:p>
        </w:tc>
      </w:tr>
      <w:tr w:rsidR="008F1308" w:rsidRPr="00A406E5" w14:paraId="7735C876" w14:textId="77777777" w:rsidTr="00FA1BF5">
        <w:trPr>
          <w:gridAfter w:val="1"/>
          <w:wAfter w:w="29" w:type="dxa"/>
        </w:trPr>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0AB6A0A8" w:rsidR="008F1308" w:rsidRPr="00A406E5" w:rsidRDefault="008E6455" w:rsidP="00E51AAC">
            <w:pPr>
              <w:spacing w:before="120" w:after="120"/>
              <w:jc w:val="both"/>
              <w:rPr>
                <w:rFonts w:ascii="Arial" w:hAnsi="Arial" w:cs="Arial"/>
                <w:b/>
                <w:sz w:val="22"/>
                <w:szCs w:val="22"/>
              </w:rPr>
            </w:pPr>
            <w:r>
              <w:rPr>
                <w:rFonts w:ascii="Arial" w:hAnsi="Arial" w:cs="Arial"/>
                <w:b/>
                <w:sz w:val="22"/>
                <w:szCs w:val="22"/>
              </w:rPr>
              <w:t>Data Mining &amp; Visualisation</w:t>
            </w:r>
          </w:p>
        </w:tc>
      </w:tr>
      <w:tr w:rsidR="00B84B5B" w:rsidRPr="00A406E5" w14:paraId="08994C3C" w14:textId="77777777" w:rsidTr="00FA1BF5">
        <w:trPr>
          <w:gridAfter w:val="1"/>
          <w:wAfter w:w="29" w:type="dxa"/>
        </w:trPr>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CAE67EF" w:rsidR="00B84B5B" w:rsidRPr="00A406E5" w:rsidRDefault="0049264F" w:rsidP="00152E9D">
            <w:pPr>
              <w:spacing w:before="120" w:after="120"/>
              <w:jc w:val="both"/>
              <w:rPr>
                <w:rFonts w:ascii="Arial" w:hAnsi="Arial" w:cs="Arial"/>
                <w:b/>
                <w:sz w:val="22"/>
                <w:szCs w:val="22"/>
              </w:rPr>
            </w:pPr>
            <w:r>
              <w:rPr>
                <w:rFonts w:ascii="Arial" w:hAnsi="Arial" w:cs="Arial"/>
                <w:b/>
                <w:sz w:val="22"/>
                <w:szCs w:val="22"/>
              </w:rPr>
              <w:t>ACCA70</w:t>
            </w:r>
            <w:r w:rsidR="008E6455">
              <w:rPr>
                <w:rFonts w:ascii="Arial" w:hAnsi="Arial" w:cs="Arial"/>
                <w:b/>
                <w:sz w:val="22"/>
                <w:szCs w:val="22"/>
              </w:rPr>
              <w:t>15</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36B9A572" w:rsidR="00B84B5B" w:rsidRPr="00A406E5" w:rsidRDefault="00FA1BF5" w:rsidP="00E51AAC">
            <w:pPr>
              <w:spacing w:before="120" w:after="120"/>
              <w:jc w:val="both"/>
              <w:rPr>
                <w:rFonts w:ascii="Arial" w:hAnsi="Arial" w:cs="Arial"/>
                <w:b/>
                <w:sz w:val="22"/>
                <w:szCs w:val="22"/>
              </w:rPr>
            </w:pPr>
            <w:r>
              <w:rPr>
                <w:rFonts w:ascii="Arial" w:hAnsi="Arial" w:cs="Arial"/>
                <w:b/>
                <w:sz w:val="22"/>
                <w:szCs w:val="22"/>
              </w:rPr>
              <w:t>75</w:t>
            </w:r>
            <w:r w:rsidR="0049264F">
              <w:rPr>
                <w:rFonts w:ascii="Arial" w:hAnsi="Arial" w:cs="Arial"/>
                <w:b/>
                <w:sz w:val="22"/>
                <w:szCs w:val="22"/>
              </w:rPr>
              <w:t>%</w:t>
            </w:r>
          </w:p>
        </w:tc>
      </w:tr>
      <w:tr w:rsidR="00DB116D" w:rsidRPr="00A406E5" w14:paraId="1EEB20EC" w14:textId="77777777" w:rsidTr="00FA1BF5">
        <w:trPr>
          <w:gridAfter w:val="1"/>
          <w:wAfter w:w="29" w:type="dxa"/>
        </w:trPr>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4B82172F" w:rsidR="00DB116D" w:rsidRPr="00A406E5" w:rsidRDefault="0049264F" w:rsidP="00E51AAC">
            <w:pPr>
              <w:spacing w:before="120" w:after="120"/>
              <w:jc w:val="both"/>
              <w:rPr>
                <w:rFonts w:ascii="Arial" w:hAnsi="Arial" w:cs="Arial"/>
                <w:b/>
                <w:sz w:val="22"/>
                <w:szCs w:val="22"/>
              </w:rPr>
            </w:pPr>
            <w:r>
              <w:rPr>
                <w:rFonts w:ascii="Arial" w:hAnsi="Arial" w:cs="Arial"/>
                <w:b/>
                <w:sz w:val="22"/>
                <w:szCs w:val="22"/>
              </w:rPr>
              <w:t>Prof. Nik Whitehead</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35197719" w:rsidR="00DB116D" w:rsidRPr="00A406E5" w:rsidRDefault="0049264F" w:rsidP="00E51AAC">
            <w:pPr>
              <w:spacing w:before="120" w:after="120"/>
              <w:jc w:val="both"/>
              <w:rPr>
                <w:rFonts w:ascii="Arial" w:hAnsi="Arial" w:cs="Arial"/>
                <w:b/>
                <w:sz w:val="22"/>
                <w:szCs w:val="22"/>
              </w:rPr>
            </w:pPr>
            <w:r>
              <w:rPr>
                <w:rFonts w:ascii="Arial" w:hAnsi="Arial" w:cs="Arial"/>
                <w:b/>
                <w:sz w:val="22"/>
                <w:szCs w:val="22"/>
              </w:rPr>
              <w:t xml:space="preserve">Dr. </w:t>
            </w:r>
            <w:r w:rsidR="005F1055">
              <w:rPr>
                <w:rFonts w:ascii="Arial" w:hAnsi="Arial" w:cs="Arial"/>
                <w:b/>
                <w:sz w:val="22"/>
                <w:szCs w:val="22"/>
              </w:rPr>
              <w:t>Tim Bashford</w:t>
            </w:r>
          </w:p>
        </w:tc>
      </w:tr>
      <w:tr w:rsidR="00DB116D" w:rsidRPr="00A406E5" w14:paraId="0B207E43" w14:textId="77777777" w:rsidTr="00FA1BF5">
        <w:trPr>
          <w:gridAfter w:val="1"/>
          <w:wAfter w:w="29" w:type="dxa"/>
        </w:trPr>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4A51D8D1" w:rsidR="00DB116D" w:rsidRPr="00A406E5" w:rsidRDefault="0049264F" w:rsidP="005F0579">
            <w:pPr>
              <w:spacing w:before="120" w:after="120"/>
              <w:jc w:val="both"/>
              <w:rPr>
                <w:rFonts w:ascii="Arial" w:hAnsi="Arial" w:cs="Arial"/>
                <w:b/>
                <w:sz w:val="22"/>
                <w:szCs w:val="22"/>
              </w:rPr>
            </w:pPr>
            <w:r>
              <w:rPr>
                <w:rFonts w:ascii="Arial" w:hAnsi="Arial" w:cs="Arial"/>
                <w:b/>
                <w:sz w:val="22"/>
                <w:szCs w:val="22"/>
              </w:rPr>
              <w:t>Data Manipulation</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31927B02" w:rsidR="00DB116D" w:rsidRPr="00A406E5" w:rsidRDefault="008E6455" w:rsidP="00E51AAC">
            <w:pPr>
              <w:spacing w:before="120" w:after="120"/>
              <w:jc w:val="both"/>
              <w:rPr>
                <w:rFonts w:ascii="Arial" w:hAnsi="Arial" w:cs="Arial"/>
                <w:b/>
                <w:sz w:val="22"/>
                <w:szCs w:val="22"/>
              </w:rPr>
            </w:pPr>
            <w:r>
              <w:rPr>
                <w:rFonts w:ascii="Arial" w:hAnsi="Arial" w:cs="Arial"/>
                <w:b/>
                <w:sz w:val="22"/>
                <w:szCs w:val="22"/>
              </w:rPr>
              <w:t>4500</w:t>
            </w:r>
          </w:p>
        </w:tc>
      </w:tr>
      <w:tr w:rsidR="00B84B5B" w:rsidRPr="00A406E5" w14:paraId="54976140" w14:textId="77777777" w:rsidTr="00FA1BF5">
        <w:trPr>
          <w:gridAfter w:val="1"/>
          <w:wAfter w:w="29" w:type="dxa"/>
        </w:trPr>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70998202" w:rsidR="00B84B5B" w:rsidRPr="00A406E5" w:rsidRDefault="0049264F"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16FF5FD2" w:rsidR="00B84B5B" w:rsidRPr="00A406E5" w:rsidRDefault="0049264F" w:rsidP="005F0579">
            <w:pPr>
              <w:spacing w:before="120" w:after="120"/>
              <w:jc w:val="both"/>
              <w:rPr>
                <w:rFonts w:ascii="Arial" w:hAnsi="Arial" w:cs="Arial"/>
                <w:b/>
                <w:sz w:val="22"/>
                <w:szCs w:val="22"/>
              </w:rPr>
            </w:pPr>
            <w:r>
              <w:rPr>
                <w:rFonts w:ascii="Arial" w:hAnsi="Arial" w:cs="Arial"/>
                <w:b/>
                <w:sz w:val="22"/>
                <w:szCs w:val="22"/>
              </w:rPr>
              <w:t>20 working days after deadline</w:t>
            </w:r>
          </w:p>
        </w:tc>
      </w:tr>
      <w:tr w:rsidR="00152E9D" w:rsidRPr="00A406E5" w14:paraId="7595FDBF" w14:textId="77777777" w:rsidTr="00FA1BF5">
        <w:trPr>
          <w:gridAfter w:val="1"/>
          <w:wAfter w:w="29" w:type="dxa"/>
        </w:trPr>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FA1BF5">
        <w:trPr>
          <w:gridAfter w:val="1"/>
          <w:wAfter w:w="29" w:type="dxa"/>
        </w:trPr>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5E2C0C1D" w14:textId="77777777" w:rsidTr="00FA1BF5">
        <w:tc>
          <w:tcPr>
            <w:tcW w:w="9951" w:type="dxa"/>
            <w:gridSpan w:val="5"/>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FA1BF5">
        <w:tc>
          <w:tcPr>
            <w:tcW w:w="9951" w:type="dxa"/>
            <w:gridSpan w:val="5"/>
          </w:tcPr>
          <w:p w14:paraId="0C1132B2" w14:textId="77777777" w:rsidR="00FA1BF5" w:rsidRPr="005557C1" w:rsidRDefault="00FA1BF5" w:rsidP="00FA1BF5">
            <w:pPr>
              <w:jc w:val="both"/>
              <w:rPr>
                <w:rFonts w:ascii="Arial" w:hAnsi="Arial" w:cs="Arial"/>
                <w:sz w:val="22"/>
              </w:rPr>
            </w:pPr>
            <w:r w:rsidRPr="005557C1">
              <w:rPr>
                <w:rFonts w:ascii="Arial" w:hAnsi="Arial" w:cs="Arial"/>
                <w:b/>
                <w:bCs/>
                <w:sz w:val="22"/>
              </w:rPr>
              <w:t>Apply and justify</w:t>
            </w:r>
            <w:r w:rsidRPr="005557C1">
              <w:rPr>
                <w:rFonts w:ascii="Arial" w:hAnsi="Arial" w:cs="Arial"/>
                <w:sz w:val="22"/>
              </w:rPr>
              <w:t xml:space="preserve"> the use of a range of statistical methods and data mining techniques to extract information from data. </w:t>
            </w:r>
          </w:p>
          <w:p w14:paraId="0AD299F4" w14:textId="77777777" w:rsidR="00FA1BF5" w:rsidRPr="005557C1" w:rsidRDefault="00FA1BF5" w:rsidP="00FA1BF5">
            <w:pPr>
              <w:jc w:val="both"/>
              <w:rPr>
                <w:rFonts w:ascii="Arial" w:hAnsi="Arial" w:cs="Arial"/>
                <w:sz w:val="22"/>
              </w:rPr>
            </w:pPr>
            <w:r w:rsidRPr="005557C1">
              <w:rPr>
                <w:rFonts w:ascii="Arial" w:hAnsi="Arial" w:cs="Arial"/>
                <w:b/>
                <w:bCs/>
                <w:sz w:val="22"/>
              </w:rPr>
              <w:t>Critically evaluate</w:t>
            </w:r>
            <w:r w:rsidRPr="005557C1">
              <w:rPr>
                <w:rFonts w:ascii="Arial" w:hAnsi="Arial" w:cs="Arial"/>
                <w:sz w:val="22"/>
              </w:rPr>
              <w:t xml:space="preserve"> the validity of the techniques employed, considering both the nature of the data and the intended use of the results. </w:t>
            </w:r>
          </w:p>
          <w:p w14:paraId="4C68DD76" w14:textId="77777777" w:rsidR="00FA1BF5" w:rsidRPr="005557C1" w:rsidRDefault="00FA1BF5" w:rsidP="00FA1BF5">
            <w:pPr>
              <w:jc w:val="both"/>
              <w:rPr>
                <w:rFonts w:ascii="Arial" w:hAnsi="Arial" w:cs="Arial"/>
                <w:sz w:val="22"/>
              </w:rPr>
            </w:pPr>
            <w:r w:rsidRPr="005557C1">
              <w:rPr>
                <w:rFonts w:ascii="Arial" w:hAnsi="Arial" w:cs="Arial"/>
                <w:b/>
                <w:bCs/>
                <w:sz w:val="22"/>
              </w:rPr>
              <w:t>Interpret</w:t>
            </w:r>
            <w:r w:rsidRPr="005557C1">
              <w:rPr>
                <w:rFonts w:ascii="Arial" w:hAnsi="Arial" w:cs="Arial"/>
                <w:sz w:val="22"/>
              </w:rPr>
              <w:t xml:space="preserve"> the intelligence generated through the data mining process within the context of the specific dataset under investigation. </w:t>
            </w:r>
          </w:p>
          <w:p w14:paraId="244A8151" w14:textId="6E04DE11" w:rsidR="00C01A3F" w:rsidRPr="00A406E5" w:rsidRDefault="00FA1BF5" w:rsidP="00FA1BF5">
            <w:pPr>
              <w:rPr>
                <w:rFonts w:ascii="Arial" w:hAnsi="Arial" w:cs="Arial"/>
                <w:sz w:val="22"/>
                <w:szCs w:val="22"/>
              </w:rPr>
            </w:pPr>
            <w:r w:rsidRPr="005557C1">
              <w:rPr>
                <w:rFonts w:ascii="Arial" w:hAnsi="Arial" w:cs="Arial"/>
                <w:b/>
                <w:bCs/>
                <w:sz w:val="22"/>
              </w:rPr>
              <w:t>Effectively communicate</w:t>
            </w:r>
            <w:r w:rsidRPr="005557C1">
              <w:rPr>
                <w:rFonts w:ascii="Arial" w:hAnsi="Arial" w:cs="Arial"/>
                <w:sz w:val="22"/>
              </w:rPr>
              <w:t xml:space="preserve"> the data mining process and its outcomes to a decision-maker.</w:t>
            </w:r>
          </w:p>
        </w:tc>
      </w:tr>
    </w:tbl>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3F66146A" w14:textId="614FAC76" w:rsidR="00FA1BF5" w:rsidRDefault="00FA1BF5" w:rsidP="00FA1BF5">
      <w:pPr>
        <w:pStyle w:val="AssignmentNormal"/>
        <w:numPr>
          <w:ilvl w:val="0"/>
          <w:numId w:val="0"/>
        </w:numPr>
        <w:rPr>
          <w:rFonts w:ascii="Arial" w:hAnsi="Arial" w:cs="Arial"/>
          <w:b/>
          <w:sz w:val="22"/>
        </w:rPr>
      </w:pPr>
      <w:r>
        <w:rPr>
          <w:rFonts w:ascii="Arial" w:hAnsi="Arial" w:cs="Arial"/>
          <w:b/>
          <w:sz w:val="22"/>
        </w:rPr>
        <w:t>Project Report (75% of module total)</w:t>
      </w:r>
    </w:p>
    <w:p w14:paraId="4A2A0BF6" w14:textId="77777777" w:rsidR="00FA1BF5" w:rsidRDefault="00FA1BF5" w:rsidP="00FA1BF5">
      <w:pPr>
        <w:pStyle w:val="AssignmentNormal"/>
        <w:numPr>
          <w:ilvl w:val="0"/>
          <w:numId w:val="0"/>
        </w:numPr>
        <w:rPr>
          <w:rFonts w:ascii="Arial" w:hAnsi="Arial" w:cs="Arial"/>
          <w:b/>
          <w:sz w:val="22"/>
        </w:rPr>
      </w:pPr>
    </w:p>
    <w:p w14:paraId="4EA3F418" w14:textId="77777777" w:rsidR="00FA1BF5" w:rsidRPr="007146D7" w:rsidRDefault="00FA1BF5" w:rsidP="00FA1BF5">
      <w:pPr>
        <w:pStyle w:val="AssignmentNormal"/>
        <w:numPr>
          <w:ilvl w:val="0"/>
          <w:numId w:val="0"/>
        </w:numPr>
        <w:ind w:left="426"/>
        <w:rPr>
          <w:rFonts w:ascii="Arial" w:hAnsi="Arial" w:cs="Arial"/>
          <w:b/>
          <w:sz w:val="22"/>
        </w:rPr>
      </w:pPr>
      <w:r w:rsidRPr="007146D7">
        <w:rPr>
          <w:rFonts w:ascii="Arial" w:hAnsi="Arial" w:cs="Arial"/>
          <w:b/>
          <w:sz w:val="22"/>
        </w:rPr>
        <w:t>Instructions</w:t>
      </w:r>
    </w:p>
    <w:p w14:paraId="02D81A88" w14:textId="77777777" w:rsidR="00FA1BF5" w:rsidRPr="007146D7" w:rsidRDefault="00FA1BF5" w:rsidP="00FA1BF5">
      <w:pPr>
        <w:pStyle w:val="AssignmentNormal"/>
        <w:numPr>
          <w:ilvl w:val="0"/>
          <w:numId w:val="0"/>
        </w:numPr>
        <w:ind w:left="426"/>
        <w:rPr>
          <w:rFonts w:ascii="Arial" w:hAnsi="Arial" w:cs="Arial"/>
          <w:sz w:val="22"/>
        </w:rPr>
      </w:pPr>
      <w:r w:rsidRPr="007146D7">
        <w:rPr>
          <w:rFonts w:ascii="Arial" w:hAnsi="Arial" w:cs="Arial"/>
          <w:sz w:val="22"/>
        </w:rPr>
        <w:t>You are to analyse a dat</w:t>
      </w:r>
      <w:r>
        <w:rPr>
          <w:rFonts w:ascii="Arial" w:hAnsi="Arial" w:cs="Arial"/>
          <w:sz w:val="22"/>
        </w:rPr>
        <w:t>abase extract of at least 15000 records and 1</w:t>
      </w:r>
      <w:r w:rsidRPr="007146D7">
        <w:rPr>
          <w:rFonts w:ascii="Arial" w:hAnsi="Arial" w:cs="Arial"/>
          <w:sz w:val="22"/>
        </w:rPr>
        <w:t>2 attributes and submit a report upon the data mining processes used during this analysis. You may use one of the datasets provided or find a suitable dataset elsewhere.</w:t>
      </w:r>
    </w:p>
    <w:p w14:paraId="377E96C5" w14:textId="77777777" w:rsidR="00FA1BF5" w:rsidRPr="007146D7" w:rsidRDefault="00FA1BF5" w:rsidP="00FA1BF5">
      <w:pPr>
        <w:pStyle w:val="AssignmentNormal"/>
        <w:numPr>
          <w:ilvl w:val="0"/>
          <w:numId w:val="0"/>
        </w:numPr>
        <w:ind w:left="426"/>
        <w:rPr>
          <w:rFonts w:ascii="Arial" w:hAnsi="Arial" w:cs="Arial"/>
          <w:sz w:val="22"/>
        </w:rPr>
      </w:pPr>
    </w:p>
    <w:p w14:paraId="0E6AC25D" w14:textId="77777777" w:rsidR="00FA1BF5" w:rsidRPr="007146D7" w:rsidRDefault="00FA1BF5" w:rsidP="00FA1BF5">
      <w:pPr>
        <w:pStyle w:val="AssignmentNormal"/>
        <w:numPr>
          <w:ilvl w:val="0"/>
          <w:numId w:val="0"/>
        </w:numPr>
        <w:ind w:left="426"/>
        <w:rPr>
          <w:rFonts w:ascii="Arial" w:hAnsi="Arial" w:cs="Arial"/>
          <w:sz w:val="22"/>
        </w:rPr>
      </w:pPr>
      <w:r w:rsidRPr="007146D7">
        <w:rPr>
          <w:rFonts w:ascii="Arial" w:hAnsi="Arial" w:cs="Arial"/>
          <w:sz w:val="22"/>
        </w:rPr>
        <w:t>Your submission should include:</w:t>
      </w:r>
    </w:p>
    <w:p w14:paraId="30AF1625" w14:textId="77777777" w:rsidR="00FA1BF5" w:rsidRPr="007146D7" w:rsidRDefault="00FA1BF5" w:rsidP="00FA1BF5">
      <w:pPr>
        <w:pStyle w:val="ListParagraph"/>
        <w:numPr>
          <w:ilvl w:val="0"/>
          <w:numId w:val="23"/>
        </w:numPr>
        <w:rPr>
          <w:rFonts w:ascii="Arial" w:hAnsi="Arial" w:cs="Arial"/>
          <w:sz w:val="18"/>
        </w:rPr>
      </w:pPr>
      <w:r w:rsidRPr="007146D7">
        <w:rPr>
          <w:rFonts w:ascii="Arial" w:hAnsi="Arial" w:cs="Arial"/>
          <w:sz w:val="22"/>
          <w:szCs w:val="24"/>
        </w:rPr>
        <w:t>A data set description in terms of the attributes present in the data, the number of instances, missing values, and other relevant characteristics.</w:t>
      </w:r>
    </w:p>
    <w:p w14:paraId="47F1514C" w14:textId="07BE118D" w:rsidR="00FA1BF5" w:rsidRPr="007146D7" w:rsidRDefault="00FA1BF5" w:rsidP="00FA1BF5">
      <w:pPr>
        <w:pStyle w:val="ListParagraph"/>
        <w:numPr>
          <w:ilvl w:val="0"/>
          <w:numId w:val="23"/>
        </w:numPr>
        <w:rPr>
          <w:rFonts w:ascii="Arial" w:hAnsi="Arial" w:cs="Arial"/>
          <w:sz w:val="18"/>
        </w:rPr>
      </w:pPr>
      <w:r w:rsidRPr="007146D7">
        <w:rPr>
          <w:rFonts w:ascii="Arial" w:hAnsi="Arial" w:cs="Arial"/>
          <w:sz w:val="22"/>
        </w:rPr>
        <w:t>A discussion of the primary pre-processing of the chosen dataset in order to load it into WEKA</w:t>
      </w:r>
      <w:r>
        <w:rPr>
          <w:rFonts w:ascii="Arial" w:hAnsi="Arial" w:cs="Arial"/>
          <w:sz w:val="22"/>
        </w:rPr>
        <w:t>/R</w:t>
      </w:r>
      <w:r w:rsidRPr="007146D7">
        <w:rPr>
          <w:rFonts w:ascii="Arial" w:hAnsi="Arial" w:cs="Arial"/>
          <w:sz w:val="22"/>
        </w:rPr>
        <w:t xml:space="preserve">, including any </w:t>
      </w:r>
      <w:r>
        <w:rPr>
          <w:rFonts w:ascii="Arial" w:hAnsi="Arial" w:cs="Arial"/>
          <w:sz w:val="22"/>
        </w:rPr>
        <w:t>f</w:t>
      </w:r>
      <w:r w:rsidRPr="007146D7">
        <w:rPr>
          <w:rFonts w:ascii="Arial" w:hAnsi="Arial" w:cs="Arial"/>
          <w:sz w:val="22"/>
        </w:rPr>
        <w:t>urther pre-processing required by the dataset in order to prepare for the pattern discovery stage</w:t>
      </w:r>
      <w:r>
        <w:rPr>
          <w:rFonts w:ascii="Arial" w:hAnsi="Arial" w:cs="Arial"/>
          <w:sz w:val="22"/>
        </w:rPr>
        <w:t>.</w:t>
      </w:r>
    </w:p>
    <w:p w14:paraId="0FC8B1DF" w14:textId="77777777" w:rsidR="00FA1BF5" w:rsidRPr="007146D7" w:rsidRDefault="00FA1BF5" w:rsidP="00FA1BF5">
      <w:pPr>
        <w:pStyle w:val="ListParagraph"/>
        <w:numPr>
          <w:ilvl w:val="0"/>
          <w:numId w:val="23"/>
        </w:numPr>
        <w:rPr>
          <w:rFonts w:ascii="Arial" w:hAnsi="Arial" w:cs="Arial"/>
          <w:sz w:val="18"/>
        </w:rPr>
      </w:pPr>
      <w:r w:rsidRPr="007146D7">
        <w:rPr>
          <w:rFonts w:ascii="Arial" w:hAnsi="Arial" w:cs="Arial"/>
          <w:sz w:val="22"/>
        </w:rPr>
        <w:t>A description of the analyses performed on the data. This should be a directed discovery approach using classification, clustering and association analysis and should include examples of data selection, model creation and pattern discovery.</w:t>
      </w:r>
    </w:p>
    <w:p w14:paraId="215C62A6" w14:textId="77777777" w:rsidR="00FA1BF5" w:rsidRPr="007146D7" w:rsidRDefault="00FA1BF5" w:rsidP="00FA1BF5">
      <w:pPr>
        <w:pStyle w:val="ListParagraph"/>
        <w:numPr>
          <w:ilvl w:val="0"/>
          <w:numId w:val="23"/>
        </w:numPr>
        <w:rPr>
          <w:rFonts w:ascii="Arial" w:hAnsi="Arial" w:cs="Arial"/>
          <w:sz w:val="18"/>
        </w:rPr>
      </w:pPr>
      <w:r w:rsidRPr="007146D7">
        <w:rPr>
          <w:rFonts w:ascii="Arial" w:hAnsi="Arial" w:cs="Arial"/>
          <w:sz w:val="22"/>
        </w:rPr>
        <w:t>A discussion of any secondary pre-processing performed as the result of an analysis of the data in order to perform further analyses.</w:t>
      </w:r>
    </w:p>
    <w:p w14:paraId="70413B57" w14:textId="77777777" w:rsidR="00FA1BF5" w:rsidRPr="007146D7" w:rsidRDefault="00FA1BF5" w:rsidP="00FA1BF5">
      <w:pPr>
        <w:pStyle w:val="ListParagraph"/>
        <w:numPr>
          <w:ilvl w:val="0"/>
          <w:numId w:val="23"/>
        </w:numPr>
        <w:rPr>
          <w:rFonts w:ascii="Arial" w:hAnsi="Arial" w:cs="Arial"/>
          <w:sz w:val="18"/>
        </w:rPr>
      </w:pPr>
      <w:r w:rsidRPr="007146D7">
        <w:rPr>
          <w:rFonts w:ascii="Arial" w:hAnsi="Arial" w:cs="Arial"/>
          <w:sz w:val="22"/>
          <w:szCs w:val="24"/>
        </w:rPr>
        <w:t>A discussion of any interesting patterns identified and how they would be reported back in an appropriate business or scientific context.</w:t>
      </w:r>
    </w:p>
    <w:p w14:paraId="118E6BEC" w14:textId="77777777" w:rsidR="00FA1BF5" w:rsidRPr="007146D7" w:rsidRDefault="00FA1BF5" w:rsidP="00FA1BF5">
      <w:pPr>
        <w:pStyle w:val="ListParagraph"/>
        <w:numPr>
          <w:ilvl w:val="0"/>
          <w:numId w:val="23"/>
        </w:numPr>
        <w:rPr>
          <w:rFonts w:ascii="Arial" w:hAnsi="Arial" w:cs="Arial"/>
          <w:sz w:val="18"/>
        </w:rPr>
      </w:pPr>
      <w:r w:rsidRPr="007146D7">
        <w:rPr>
          <w:rFonts w:ascii="Arial" w:hAnsi="Arial" w:cs="Arial"/>
          <w:sz w:val="22"/>
          <w:szCs w:val="24"/>
        </w:rPr>
        <w:t>Reflection on the process and its results.</w:t>
      </w:r>
    </w:p>
    <w:p w14:paraId="1FCF0531" w14:textId="77777777" w:rsidR="00FA1BF5" w:rsidRPr="007146D7" w:rsidRDefault="00FA1BF5" w:rsidP="00FA1BF5">
      <w:pPr>
        <w:spacing w:before="100" w:beforeAutospacing="1" w:after="100" w:afterAutospacing="1"/>
        <w:ind w:left="720"/>
        <w:rPr>
          <w:rFonts w:ascii="Arial" w:hAnsi="Arial" w:cs="Arial"/>
          <w:sz w:val="22"/>
          <w:szCs w:val="24"/>
        </w:rPr>
      </w:pPr>
      <w:r w:rsidRPr="007146D7">
        <w:rPr>
          <w:rFonts w:ascii="Arial" w:hAnsi="Arial" w:cs="Arial"/>
          <w:sz w:val="22"/>
          <w:szCs w:val="24"/>
        </w:rPr>
        <w:t xml:space="preserve">The report should be </w:t>
      </w:r>
      <w:r w:rsidRPr="007146D7">
        <w:rPr>
          <w:rFonts w:ascii="Arial" w:hAnsi="Arial" w:cs="Arial"/>
          <w:b/>
          <w:sz w:val="22"/>
          <w:szCs w:val="24"/>
        </w:rPr>
        <w:t>no more than</w:t>
      </w:r>
      <w:r>
        <w:rPr>
          <w:rFonts w:ascii="Arial" w:hAnsi="Arial" w:cs="Arial"/>
          <w:sz w:val="22"/>
          <w:szCs w:val="24"/>
        </w:rPr>
        <w:t xml:space="preserve"> 45</w:t>
      </w:r>
      <w:r w:rsidRPr="007146D7">
        <w:rPr>
          <w:rFonts w:ascii="Arial" w:hAnsi="Arial" w:cs="Arial"/>
          <w:sz w:val="22"/>
          <w:szCs w:val="24"/>
        </w:rPr>
        <w:t>00 words long and should include such graphics as are appropriate to illustrate your answers.</w:t>
      </w:r>
    </w:p>
    <w:p w14:paraId="6406F513" w14:textId="77777777" w:rsidR="00FA1BF5" w:rsidRPr="007146D7" w:rsidRDefault="00FA1BF5" w:rsidP="00FA1BF5">
      <w:pPr>
        <w:ind w:left="709"/>
        <w:jc w:val="both"/>
        <w:rPr>
          <w:rFonts w:ascii="Arial" w:hAnsi="Arial" w:cs="Arial"/>
          <w:b/>
          <w:sz w:val="22"/>
          <w:szCs w:val="22"/>
        </w:rPr>
      </w:pPr>
      <w:r w:rsidRPr="007146D7">
        <w:rPr>
          <w:rFonts w:ascii="Arial" w:hAnsi="Arial" w:cs="Arial"/>
          <w:b/>
          <w:sz w:val="22"/>
          <w:szCs w:val="22"/>
        </w:rPr>
        <w:t>Marks will be awarded for:</w:t>
      </w:r>
    </w:p>
    <w:p w14:paraId="79F4D6A8" w14:textId="77777777" w:rsidR="00FA1BF5" w:rsidRPr="007146D7" w:rsidRDefault="00FA1BF5" w:rsidP="00FA1BF5">
      <w:pPr>
        <w:ind w:left="709"/>
        <w:jc w:val="both"/>
        <w:rPr>
          <w:rFonts w:ascii="Arial" w:hAnsi="Arial" w:cs="Arial"/>
          <w:b/>
          <w:sz w:val="22"/>
          <w:szCs w:val="22"/>
        </w:rPr>
      </w:pPr>
    </w:p>
    <w:p w14:paraId="40DBD56E" w14:textId="77777777" w:rsidR="00FA1BF5" w:rsidRPr="007146D7" w:rsidRDefault="00FA1BF5" w:rsidP="00FA1BF5">
      <w:pPr>
        <w:pStyle w:val="ListParagraph"/>
        <w:numPr>
          <w:ilvl w:val="0"/>
          <w:numId w:val="22"/>
        </w:numPr>
        <w:ind w:left="709" w:firstLine="425"/>
        <w:rPr>
          <w:rFonts w:ascii="Arial" w:hAnsi="Arial" w:cs="Arial"/>
          <w:sz w:val="18"/>
        </w:rPr>
      </w:pPr>
      <w:r w:rsidRPr="007146D7">
        <w:rPr>
          <w:rFonts w:ascii="Arial" w:hAnsi="Arial" w:cs="Arial"/>
          <w:sz w:val="22"/>
          <w:szCs w:val="24"/>
        </w:rPr>
        <w:t>A data set description (15%)</w:t>
      </w:r>
    </w:p>
    <w:p w14:paraId="4C97B41A" w14:textId="77777777" w:rsidR="00FA1BF5" w:rsidRPr="007146D7" w:rsidRDefault="00FA1BF5" w:rsidP="00FA1BF5">
      <w:pPr>
        <w:pStyle w:val="ListParagraph"/>
        <w:numPr>
          <w:ilvl w:val="0"/>
          <w:numId w:val="22"/>
        </w:numPr>
        <w:ind w:left="709" w:firstLine="425"/>
        <w:rPr>
          <w:rFonts w:ascii="Arial" w:hAnsi="Arial" w:cs="Arial"/>
          <w:sz w:val="18"/>
        </w:rPr>
      </w:pPr>
      <w:r w:rsidRPr="007146D7">
        <w:rPr>
          <w:rFonts w:ascii="Arial" w:hAnsi="Arial" w:cs="Arial"/>
          <w:sz w:val="22"/>
        </w:rPr>
        <w:t>Primary and secondary data pre-processing (25%)</w:t>
      </w:r>
    </w:p>
    <w:p w14:paraId="72E52CCC" w14:textId="77777777" w:rsidR="00FA1BF5" w:rsidRPr="007146D7" w:rsidRDefault="00FA1BF5" w:rsidP="00FA1BF5">
      <w:pPr>
        <w:pStyle w:val="ListParagraph"/>
        <w:numPr>
          <w:ilvl w:val="0"/>
          <w:numId w:val="22"/>
        </w:numPr>
        <w:ind w:left="709" w:firstLine="425"/>
        <w:rPr>
          <w:rFonts w:ascii="Arial" w:hAnsi="Arial" w:cs="Arial"/>
          <w:sz w:val="18"/>
        </w:rPr>
      </w:pPr>
      <w:r w:rsidRPr="007146D7">
        <w:rPr>
          <w:rFonts w:ascii="Arial" w:hAnsi="Arial" w:cs="Arial"/>
          <w:sz w:val="22"/>
        </w:rPr>
        <w:t>Data analysis (20%)</w:t>
      </w:r>
    </w:p>
    <w:p w14:paraId="5CF488C4" w14:textId="77777777" w:rsidR="00FA1BF5" w:rsidRPr="007146D7" w:rsidRDefault="00FA1BF5" w:rsidP="00FA1BF5">
      <w:pPr>
        <w:pStyle w:val="ListParagraph"/>
        <w:numPr>
          <w:ilvl w:val="0"/>
          <w:numId w:val="22"/>
        </w:numPr>
        <w:ind w:left="709" w:firstLine="425"/>
        <w:rPr>
          <w:rFonts w:ascii="Arial" w:hAnsi="Arial" w:cs="Arial"/>
          <w:sz w:val="18"/>
        </w:rPr>
      </w:pPr>
      <w:r w:rsidRPr="007146D7">
        <w:rPr>
          <w:rFonts w:ascii="Arial" w:hAnsi="Arial" w:cs="Arial"/>
          <w:sz w:val="22"/>
          <w:szCs w:val="24"/>
        </w:rPr>
        <w:t>Identification and reporting of results (20%)</w:t>
      </w:r>
    </w:p>
    <w:p w14:paraId="2C2FAE62" w14:textId="77777777" w:rsidR="00FA1BF5" w:rsidRPr="007146D7" w:rsidRDefault="00FA1BF5" w:rsidP="00FA1BF5">
      <w:pPr>
        <w:pStyle w:val="ListParagraph"/>
        <w:numPr>
          <w:ilvl w:val="0"/>
          <w:numId w:val="22"/>
        </w:numPr>
        <w:ind w:left="709" w:firstLine="425"/>
        <w:rPr>
          <w:rFonts w:ascii="Arial" w:hAnsi="Arial" w:cs="Arial"/>
          <w:color w:val="000000"/>
          <w:sz w:val="22"/>
          <w:szCs w:val="24"/>
        </w:rPr>
      </w:pPr>
      <w:r w:rsidRPr="007146D7">
        <w:rPr>
          <w:rFonts w:ascii="Arial" w:hAnsi="Arial" w:cs="Arial"/>
          <w:sz w:val="22"/>
          <w:szCs w:val="24"/>
        </w:rPr>
        <w:t>Reflection (10%)</w:t>
      </w:r>
    </w:p>
    <w:p w14:paraId="3C419DA6" w14:textId="77777777" w:rsidR="00FA1BF5" w:rsidRPr="007146D7" w:rsidRDefault="00FA1BF5" w:rsidP="00FA1BF5">
      <w:pPr>
        <w:pStyle w:val="ListParagraph"/>
        <w:numPr>
          <w:ilvl w:val="0"/>
          <w:numId w:val="22"/>
        </w:numPr>
        <w:ind w:left="709" w:firstLine="425"/>
        <w:rPr>
          <w:rFonts w:ascii="Arial" w:hAnsi="Arial" w:cs="Arial"/>
          <w:color w:val="000000"/>
          <w:sz w:val="22"/>
          <w:szCs w:val="24"/>
        </w:rPr>
      </w:pPr>
      <w:r w:rsidRPr="007146D7">
        <w:rPr>
          <w:rFonts w:ascii="Arial" w:hAnsi="Arial" w:cs="Arial"/>
          <w:color w:val="000000"/>
          <w:sz w:val="22"/>
          <w:szCs w:val="24"/>
        </w:rPr>
        <w:t xml:space="preserve">Report writing (10%) </w:t>
      </w:r>
    </w:p>
    <w:p w14:paraId="3C49BE0D" w14:textId="77777777" w:rsidR="00FA1BF5" w:rsidRPr="007146D7" w:rsidRDefault="00FA1BF5" w:rsidP="00FA1BF5">
      <w:pPr>
        <w:ind w:left="709"/>
        <w:rPr>
          <w:rFonts w:ascii="Arial" w:hAnsi="Arial" w:cs="Arial"/>
          <w:sz w:val="18"/>
        </w:rPr>
      </w:pPr>
    </w:p>
    <w:p w14:paraId="740CBCE8" w14:textId="77777777" w:rsidR="00FA1BF5" w:rsidRPr="007146D7" w:rsidRDefault="00FA1BF5" w:rsidP="00FA1BF5">
      <w:pPr>
        <w:ind w:left="709"/>
        <w:rPr>
          <w:rFonts w:ascii="Arial" w:hAnsi="Arial" w:cs="Arial"/>
          <w:b/>
          <w:sz w:val="22"/>
          <w:szCs w:val="24"/>
        </w:rPr>
      </w:pPr>
      <w:r w:rsidRPr="007146D7">
        <w:rPr>
          <w:rFonts w:ascii="Arial" w:hAnsi="Arial" w:cs="Arial"/>
          <w:b/>
          <w:sz w:val="22"/>
          <w:szCs w:val="24"/>
        </w:rPr>
        <w:t>WHAT YOU SHOULD SUBMIT</w:t>
      </w:r>
    </w:p>
    <w:p w14:paraId="27B7F55D" w14:textId="77777777" w:rsidR="00FA1BF5" w:rsidRPr="007146D7" w:rsidRDefault="00FA1BF5" w:rsidP="00FA1BF5">
      <w:pPr>
        <w:ind w:left="709"/>
        <w:rPr>
          <w:rFonts w:ascii="Arial" w:hAnsi="Arial" w:cs="Arial"/>
          <w:b/>
          <w:sz w:val="22"/>
          <w:szCs w:val="24"/>
        </w:rPr>
      </w:pPr>
    </w:p>
    <w:p w14:paraId="574CA59C" w14:textId="77777777" w:rsidR="00FA1BF5" w:rsidRPr="007146D7" w:rsidRDefault="00FA1BF5" w:rsidP="00FA1BF5">
      <w:pPr>
        <w:ind w:left="709"/>
        <w:rPr>
          <w:rFonts w:ascii="Arial" w:hAnsi="Arial" w:cs="Arial"/>
          <w:sz w:val="22"/>
          <w:szCs w:val="24"/>
        </w:rPr>
      </w:pPr>
      <w:r w:rsidRPr="007146D7">
        <w:rPr>
          <w:rFonts w:ascii="Arial" w:hAnsi="Arial" w:cs="Arial"/>
          <w:sz w:val="22"/>
          <w:szCs w:val="24"/>
        </w:rPr>
        <w:t xml:space="preserve">The report (but not the assignment specification) should be submitted via Turnitin. </w:t>
      </w:r>
    </w:p>
    <w:p w14:paraId="0E15A19B" w14:textId="77777777" w:rsidR="00FA1BF5" w:rsidRPr="00FA1BF5" w:rsidRDefault="00FA1BF5" w:rsidP="00FA1BF5">
      <w:pPr>
        <w:pStyle w:val="AssignmentNormal"/>
        <w:numPr>
          <w:ilvl w:val="0"/>
          <w:numId w:val="0"/>
        </w:numPr>
        <w:rPr>
          <w:rFonts w:ascii="Arial" w:hAnsi="Arial" w:cs="Arial"/>
          <w:bCs/>
          <w:sz w:val="22"/>
        </w:rPr>
      </w:pPr>
    </w:p>
    <w:p w14:paraId="0A6DF9DA" w14:textId="77777777" w:rsidR="00742951" w:rsidRDefault="00742951" w:rsidP="00742951"/>
    <w:p w14:paraId="149AB881" w14:textId="77777777" w:rsidR="007363E4" w:rsidRPr="008C60C7" w:rsidRDefault="007363E4" w:rsidP="00742951"/>
    <w:p w14:paraId="3816C8A9" w14:textId="77777777" w:rsidR="00742951" w:rsidRPr="002D5089" w:rsidRDefault="00742951" w:rsidP="00742951">
      <w:pPr>
        <w:ind w:left="720"/>
        <w:rPr>
          <w:rFonts w:ascii="Arial" w:hAnsi="Arial" w:cs="Arial"/>
          <w:b/>
          <w:bCs/>
          <w:sz w:val="24"/>
          <w:szCs w:val="24"/>
        </w:rPr>
      </w:pPr>
      <w:r w:rsidRPr="002D5089">
        <w:rPr>
          <w:rFonts w:ascii="Arial" w:hAnsi="Arial" w:cs="Arial"/>
          <w:b/>
          <w:bCs/>
          <w:sz w:val="24"/>
          <w:szCs w:val="24"/>
        </w:rPr>
        <w:t>A word on the use of ChatGPT and similar generative AI systems</w:t>
      </w:r>
    </w:p>
    <w:p w14:paraId="5D1CC08B" w14:textId="77777777" w:rsidR="00742951" w:rsidRDefault="00742951" w:rsidP="00742951">
      <w:pPr>
        <w:ind w:left="720"/>
        <w:rPr>
          <w:rFonts w:ascii="Arial" w:hAnsi="Arial" w:cs="Arial"/>
          <w:sz w:val="24"/>
          <w:szCs w:val="24"/>
        </w:rPr>
      </w:pPr>
    </w:p>
    <w:p w14:paraId="33137827" w14:textId="77777777" w:rsidR="00742951" w:rsidRDefault="00742951" w:rsidP="00742951">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14:paraId="0CF539FA" w14:textId="77777777" w:rsidR="00742951" w:rsidRDefault="00742951" w:rsidP="00742951">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14:paraId="36BDDC13" w14:textId="77777777" w:rsidR="00742951" w:rsidRPr="00933AAF" w:rsidRDefault="00742951" w:rsidP="00742951">
      <w:pPr>
        <w:ind w:left="720"/>
        <w:rPr>
          <w:rFonts w:ascii="Arial" w:hAnsi="Arial" w:cs="Arial"/>
          <w:sz w:val="22"/>
          <w:szCs w:val="22"/>
        </w:rPr>
      </w:pPr>
    </w:p>
    <w:p w14:paraId="2CB09DD8" w14:textId="77777777" w:rsidR="00742951" w:rsidRPr="00933AAF" w:rsidRDefault="00742951" w:rsidP="00742951">
      <w:pPr>
        <w:ind w:left="720"/>
        <w:rPr>
          <w:rFonts w:ascii="Arial" w:hAnsi="Arial" w:cs="Arial"/>
          <w:sz w:val="22"/>
          <w:szCs w:val="22"/>
        </w:rPr>
      </w:pPr>
      <w:r>
        <w:rPr>
          <w:rFonts w:ascii="Arial" w:hAnsi="Arial" w:cs="Arial"/>
          <w:sz w:val="22"/>
          <w:szCs w:val="22"/>
        </w:rPr>
        <w:lastRenderedPageBreak/>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14:paraId="0EA43240" w14:textId="77777777" w:rsidR="00742951" w:rsidRDefault="00742951" w:rsidP="00742951">
      <w:pPr>
        <w:ind w:left="720"/>
        <w:rPr>
          <w:rFonts w:ascii="Arial" w:hAnsi="Arial" w:cs="Arial"/>
          <w:sz w:val="22"/>
          <w:szCs w:val="22"/>
        </w:rPr>
      </w:pPr>
    </w:p>
    <w:p w14:paraId="4C287F5D" w14:textId="77777777" w:rsidR="00742951" w:rsidRPr="00A406E5" w:rsidRDefault="00742951" w:rsidP="00742951">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14:paraId="48AB02E1" w14:textId="77777777" w:rsidR="00742951" w:rsidRDefault="00742951" w:rsidP="00742951">
      <w:pPr>
        <w:pStyle w:val="Heading2"/>
        <w:ind w:left="567" w:firstLine="142"/>
        <w:rPr>
          <w:rFonts w:ascii="Arial" w:hAnsi="Arial" w:cs="Arial"/>
          <w:sz w:val="22"/>
          <w:szCs w:val="22"/>
        </w:rPr>
      </w:pPr>
    </w:p>
    <w:p w14:paraId="639A4163" w14:textId="77777777" w:rsidR="00742951" w:rsidRDefault="00742951" w:rsidP="00742951">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CB5007" w14:textId="77777777" w:rsidR="00742951" w:rsidRPr="00FA7E96" w:rsidRDefault="00742951" w:rsidP="00742951">
      <w:pPr>
        <w:rPr>
          <w:rFonts w:ascii="Arial" w:hAnsi="Arial" w:cs="Arial"/>
          <w:sz w:val="22"/>
          <w:szCs w:val="22"/>
        </w:rPr>
      </w:pPr>
      <w:r>
        <w:tab/>
      </w:r>
      <w:r w:rsidRPr="00FA7E96">
        <w:rPr>
          <w:rFonts w:ascii="Arial" w:hAnsi="Arial" w:cs="Arial"/>
          <w:sz w:val="22"/>
          <w:szCs w:val="22"/>
        </w:rPr>
        <w:t>(Lecturer to indicate Yes or Not against each element)</w:t>
      </w:r>
    </w:p>
    <w:p w14:paraId="25C9E6F3" w14:textId="77777777" w:rsidR="00742951" w:rsidRPr="00FA7E96" w:rsidRDefault="00742951" w:rsidP="00742951">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742951" w:rsidRPr="00FA7E96" w14:paraId="02F31800" w14:textId="77777777" w:rsidTr="00122452">
        <w:trPr>
          <w:trHeight w:val="300"/>
        </w:trPr>
        <w:tc>
          <w:tcPr>
            <w:tcW w:w="2250" w:type="dxa"/>
            <w:tcMar>
              <w:left w:w="105" w:type="dxa"/>
              <w:right w:w="105" w:type="dxa"/>
            </w:tcMar>
          </w:tcPr>
          <w:p w14:paraId="4DADB9EA"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CC22458" w14:textId="77777777" w:rsidR="00742951" w:rsidRPr="00FA7E96" w:rsidRDefault="00742951" w:rsidP="00122452">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5EF911BE" w14:textId="77777777" w:rsidR="00742951" w:rsidRDefault="00742951" w:rsidP="0012245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3984208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42A94B2" w14:textId="77777777" w:rsidR="00742951" w:rsidRDefault="00742951" w:rsidP="00122452">
            <w:pPr>
              <w:rPr>
                <w:rFonts w:ascii="Arial" w:eastAsia="Calibri" w:hAnsi="Arial" w:cs="Arial"/>
                <w:sz w:val="22"/>
                <w:szCs w:val="22"/>
              </w:rPr>
            </w:pPr>
          </w:p>
          <w:p w14:paraId="40972F01" w14:textId="77777777" w:rsidR="00742951" w:rsidRPr="00FA7E96" w:rsidRDefault="00742951" w:rsidP="0012245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9943490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42951" w:rsidRPr="00FA7E96" w14:paraId="18E26076" w14:textId="77777777" w:rsidTr="00122452">
        <w:trPr>
          <w:trHeight w:val="300"/>
        </w:trPr>
        <w:tc>
          <w:tcPr>
            <w:tcW w:w="2250" w:type="dxa"/>
            <w:tcMar>
              <w:left w:w="105" w:type="dxa"/>
              <w:right w:w="105" w:type="dxa"/>
            </w:tcMar>
          </w:tcPr>
          <w:p w14:paraId="42EC7B49"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5427DB6"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2DD5F98" w14:textId="16BE2134" w:rsidR="00742951" w:rsidRDefault="00742951" w:rsidP="0012245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21076167"/>
                <w14:checkbox>
                  <w14:checked w14:val="1"/>
                  <w14:checkedState w14:val="2612" w14:font="MS Gothic"/>
                  <w14:uncheckedState w14:val="2610" w14:font="MS Gothic"/>
                </w14:checkbox>
              </w:sdtPr>
              <w:sdtContent>
                <w:r w:rsidR="00FA1BF5">
                  <w:rPr>
                    <w:rFonts w:ascii="MS Gothic" w:eastAsia="MS Gothic" w:hAnsi="MS Gothic" w:cs="Arial" w:hint="eastAsia"/>
                    <w:sz w:val="22"/>
                    <w:szCs w:val="22"/>
                  </w:rPr>
                  <w:t>☒</w:t>
                </w:r>
              </w:sdtContent>
            </w:sdt>
          </w:p>
          <w:p w14:paraId="61A93810" w14:textId="77777777" w:rsidR="00742951" w:rsidRDefault="00742951" w:rsidP="00122452">
            <w:pPr>
              <w:rPr>
                <w:rFonts w:ascii="Arial" w:eastAsia="Calibri" w:hAnsi="Arial" w:cs="Arial"/>
                <w:sz w:val="22"/>
                <w:szCs w:val="22"/>
              </w:rPr>
            </w:pPr>
          </w:p>
          <w:p w14:paraId="33D8A298" w14:textId="41E26E5F" w:rsidR="00742951" w:rsidRPr="00FA7E96" w:rsidRDefault="00742951" w:rsidP="0012245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150178085"/>
                <w14:checkbox>
                  <w14:checked w14:val="0"/>
                  <w14:checkedState w14:val="2612" w14:font="MS Gothic"/>
                  <w14:uncheckedState w14:val="2610" w14:font="MS Gothic"/>
                </w14:checkbox>
              </w:sdtPr>
              <w:sdtContent>
                <w:r w:rsidR="00FA1BF5">
                  <w:rPr>
                    <w:rFonts w:ascii="MS Gothic" w:eastAsia="MS Gothic" w:hAnsi="MS Gothic" w:cs="Arial" w:hint="eastAsia"/>
                    <w:sz w:val="22"/>
                    <w:szCs w:val="22"/>
                  </w:rPr>
                  <w:t>☐</w:t>
                </w:r>
              </w:sdtContent>
            </w:sdt>
          </w:p>
        </w:tc>
      </w:tr>
      <w:tr w:rsidR="00742951" w:rsidRPr="00FA7E96" w14:paraId="52F1C5E1" w14:textId="77777777" w:rsidTr="00122452">
        <w:trPr>
          <w:trHeight w:val="300"/>
        </w:trPr>
        <w:tc>
          <w:tcPr>
            <w:tcW w:w="2250" w:type="dxa"/>
            <w:tcMar>
              <w:left w:w="105" w:type="dxa"/>
              <w:right w:w="105" w:type="dxa"/>
            </w:tcMar>
          </w:tcPr>
          <w:p w14:paraId="3F9B4E08"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440D6777" w14:textId="77777777" w:rsidR="00742951" w:rsidRPr="00FA7E96" w:rsidRDefault="00742951" w:rsidP="00122452">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14722E9" w14:textId="77777777" w:rsidR="00742951" w:rsidRDefault="00742951" w:rsidP="0012245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8153512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11326F4" w14:textId="77777777" w:rsidR="00742951" w:rsidRDefault="00742951" w:rsidP="00122452">
            <w:pPr>
              <w:rPr>
                <w:rFonts w:ascii="Arial" w:eastAsia="Calibri" w:hAnsi="Arial" w:cs="Arial"/>
                <w:sz w:val="22"/>
                <w:szCs w:val="22"/>
              </w:rPr>
            </w:pPr>
          </w:p>
          <w:p w14:paraId="46CA1E1B" w14:textId="77777777" w:rsidR="00742951" w:rsidRPr="00FA7E96" w:rsidRDefault="00742951" w:rsidP="0012245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7252167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42951" w:rsidRPr="00FA7E96" w14:paraId="39304966" w14:textId="77777777" w:rsidTr="00122452">
        <w:trPr>
          <w:trHeight w:val="300"/>
        </w:trPr>
        <w:tc>
          <w:tcPr>
            <w:tcW w:w="2250" w:type="dxa"/>
            <w:tcMar>
              <w:left w:w="105" w:type="dxa"/>
              <w:right w:w="105" w:type="dxa"/>
            </w:tcMar>
          </w:tcPr>
          <w:p w14:paraId="20411AF0"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CB326A0"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FDDC63A" w14:textId="77777777" w:rsidR="00742951" w:rsidRDefault="00742951" w:rsidP="0012245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701113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A0A93E1" w14:textId="77777777" w:rsidR="00742951" w:rsidRDefault="00742951" w:rsidP="00122452">
            <w:pPr>
              <w:rPr>
                <w:rFonts w:ascii="Arial" w:eastAsia="Calibri" w:hAnsi="Arial" w:cs="Arial"/>
                <w:sz w:val="22"/>
                <w:szCs w:val="22"/>
              </w:rPr>
            </w:pPr>
          </w:p>
          <w:p w14:paraId="02D825D7" w14:textId="77777777" w:rsidR="00742951" w:rsidRPr="00FA7E96" w:rsidRDefault="00742951" w:rsidP="0012245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40672311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42951" w:rsidRPr="00FA7E96" w14:paraId="4050418A" w14:textId="77777777" w:rsidTr="00122452">
        <w:trPr>
          <w:trHeight w:val="300"/>
        </w:trPr>
        <w:tc>
          <w:tcPr>
            <w:tcW w:w="2250" w:type="dxa"/>
            <w:tcMar>
              <w:left w:w="105" w:type="dxa"/>
              <w:right w:w="105" w:type="dxa"/>
            </w:tcMar>
          </w:tcPr>
          <w:p w14:paraId="0C7CB2EA"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26E871DB"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E64B6E6" w14:textId="77777777" w:rsidR="00742951" w:rsidRDefault="00742951" w:rsidP="0012245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5729371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8C97550" w14:textId="77777777" w:rsidR="00742951" w:rsidRDefault="00742951" w:rsidP="00122452">
            <w:pPr>
              <w:rPr>
                <w:rFonts w:ascii="Arial" w:eastAsia="Calibri" w:hAnsi="Arial" w:cs="Arial"/>
                <w:sz w:val="22"/>
                <w:szCs w:val="22"/>
              </w:rPr>
            </w:pPr>
          </w:p>
          <w:p w14:paraId="23A65D26" w14:textId="77777777" w:rsidR="00742951" w:rsidRPr="00FA7E96" w:rsidRDefault="00742951" w:rsidP="0012245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04710453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42951" w:rsidRPr="00FA7E96" w14:paraId="147EF4FA" w14:textId="77777777" w:rsidTr="00122452">
        <w:trPr>
          <w:trHeight w:val="300"/>
        </w:trPr>
        <w:tc>
          <w:tcPr>
            <w:tcW w:w="2250" w:type="dxa"/>
            <w:tcMar>
              <w:left w:w="105" w:type="dxa"/>
              <w:right w:w="105" w:type="dxa"/>
            </w:tcMar>
          </w:tcPr>
          <w:p w14:paraId="61EF1097" w14:textId="77777777" w:rsidR="00742951" w:rsidRPr="00FA7E96" w:rsidRDefault="00742951" w:rsidP="0012245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B5C594F"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0DAE71F" w14:textId="0496C17C" w:rsidR="00742951" w:rsidRDefault="00742951" w:rsidP="0012245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05011266"/>
                <w14:checkbox>
                  <w14:checked w14:val="1"/>
                  <w14:checkedState w14:val="2612" w14:font="MS Gothic"/>
                  <w14:uncheckedState w14:val="2610" w14:font="MS Gothic"/>
                </w14:checkbox>
              </w:sdtPr>
              <w:sdtContent>
                <w:r w:rsidR="00FA1BF5">
                  <w:rPr>
                    <w:rFonts w:ascii="MS Gothic" w:eastAsia="MS Gothic" w:hAnsi="MS Gothic" w:cs="Arial" w:hint="eastAsia"/>
                    <w:sz w:val="22"/>
                    <w:szCs w:val="22"/>
                  </w:rPr>
                  <w:t>☒</w:t>
                </w:r>
              </w:sdtContent>
            </w:sdt>
          </w:p>
          <w:p w14:paraId="38E14550" w14:textId="77777777" w:rsidR="00742951" w:rsidRDefault="00742951" w:rsidP="00122452">
            <w:pPr>
              <w:rPr>
                <w:rFonts w:ascii="Arial" w:eastAsia="Calibri" w:hAnsi="Arial" w:cs="Arial"/>
                <w:sz w:val="22"/>
                <w:szCs w:val="22"/>
              </w:rPr>
            </w:pPr>
          </w:p>
          <w:p w14:paraId="352CD89E" w14:textId="07E65974" w:rsidR="00742951" w:rsidRPr="00FA7E96" w:rsidRDefault="00742951" w:rsidP="0012245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083031143"/>
                <w14:checkbox>
                  <w14:checked w14:val="0"/>
                  <w14:checkedState w14:val="2612" w14:font="MS Gothic"/>
                  <w14:uncheckedState w14:val="2610" w14:font="MS Gothic"/>
                </w14:checkbox>
              </w:sdtPr>
              <w:sdtContent>
                <w:r w:rsidR="00FA1BF5">
                  <w:rPr>
                    <w:rFonts w:ascii="MS Gothic" w:eastAsia="MS Gothic" w:hAnsi="MS Gothic" w:cs="Arial" w:hint="eastAsia"/>
                    <w:sz w:val="22"/>
                    <w:szCs w:val="22"/>
                  </w:rPr>
                  <w:t>☐</w:t>
                </w:r>
              </w:sdtContent>
            </w:sdt>
          </w:p>
        </w:tc>
      </w:tr>
      <w:tr w:rsidR="00742951" w:rsidRPr="00FA7E96" w14:paraId="26C0F8F3" w14:textId="77777777" w:rsidTr="00122452">
        <w:trPr>
          <w:trHeight w:val="300"/>
        </w:trPr>
        <w:tc>
          <w:tcPr>
            <w:tcW w:w="2250" w:type="dxa"/>
            <w:tcMar>
              <w:left w:w="105" w:type="dxa"/>
              <w:right w:w="105" w:type="dxa"/>
            </w:tcMar>
          </w:tcPr>
          <w:p w14:paraId="6588CA8C"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BCF51BF"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B7FF403" w14:textId="77777777" w:rsidR="00742951" w:rsidRPr="00FA7E96" w:rsidRDefault="00000000" w:rsidP="00122452">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742951">
                  <w:rPr>
                    <w:rFonts w:ascii="MS Gothic" w:eastAsia="MS Gothic" w:hAnsi="MS Gothic" w:cs="Arial" w:hint="eastAsia"/>
                    <w:sz w:val="22"/>
                    <w:szCs w:val="22"/>
                  </w:rPr>
                  <w:t>☐</w:t>
                </w:r>
              </w:sdtContent>
            </w:sdt>
          </w:p>
        </w:tc>
      </w:tr>
    </w:tbl>
    <w:p w14:paraId="541B3E4B" w14:textId="77777777" w:rsidR="00742951" w:rsidRPr="00A406E5" w:rsidRDefault="00742951" w:rsidP="00742951">
      <w:pPr>
        <w:ind w:left="720"/>
        <w:rPr>
          <w:rFonts w:ascii="Arial" w:hAnsi="Arial" w:cs="Arial"/>
          <w:sz w:val="24"/>
          <w:szCs w:val="24"/>
        </w:rPr>
      </w:pPr>
    </w:p>
    <w:p w14:paraId="3431B00B" w14:textId="77777777" w:rsidR="00742951" w:rsidRPr="00A406E5" w:rsidRDefault="00742951" w:rsidP="00742951">
      <w:pPr>
        <w:ind w:left="720"/>
        <w:rPr>
          <w:rFonts w:ascii="Arial" w:hAnsi="Arial" w:cs="Arial"/>
          <w:sz w:val="24"/>
          <w:szCs w:val="24"/>
        </w:rPr>
      </w:pPr>
    </w:p>
    <w:p w14:paraId="713B65F1" w14:textId="77777777" w:rsidR="00742951" w:rsidRPr="00A406E5" w:rsidRDefault="00742951" w:rsidP="0074295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42951" w:rsidRPr="00A406E5" w14:paraId="616BC054" w14:textId="77777777" w:rsidTr="00122452">
        <w:trPr>
          <w:trHeight w:val="414"/>
        </w:trPr>
        <w:tc>
          <w:tcPr>
            <w:tcW w:w="10670" w:type="dxa"/>
            <w:shd w:val="clear" w:color="auto" w:fill="D9D9D9"/>
          </w:tcPr>
          <w:p w14:paraId="0EC2C77D" w14:textId="77777777" w:rsidR="00742951" w:rsidRPr="00A406E5" w:rsidRDefault="00742951" w:rsidP="00122452">
            <w:pPr>
              <w:jc w:val="center"/>
              <w:rPr>
                <w:rFonts w:ascii="Arial" w:hAnsi="Arial" w:cs="Arial"/>
                <w:b/>
                <w:caps/>
                <w:sz w:val="40"/>
              </w:rPr>
            </w:pPr>
            <w:r w:rsidRPr="00A406E5">
              <w:rPr>
                <w:rFonts w:ascii="Arial" w:hAnsi="Arial" w:cs="Arial"/>
                <w:b/>
                <w:caps/>
                <w:sz w:val="40"/>
              </w:rPr>
              <w:t>GUIDANCE FOR Students IN THE COMPLETION OF TASKS</w:t>
            </w:r>
          </w:p>
        </w:tc>
      </w:tr>
    </w:tbl>
    <w:p w14:paraId="7DBE4003" w14:textId="77777777" w:rsidR="00742951" w:rsidRPr="00A406E5" w:rsidRDefault="00742951" w:rsidP="00742951">
      <w:pPr>
        <w:jc w:val="both"/>
        <w:rPr>
          <w:rFonts w:ascii="Arial" w:hAnsi="Arial" w:cs="Arial"/>
          <w:sz w:val="22"/>
          <w:szCs w:val="22"/>
        </w:rPr>
      </w:pPr>
    </w:p>
    <w:p w14:paraId="06AAA9B5" w14:textId="77777777" w:rsidR="00742951" w:rsidRDefault="00742951" w:rsidP="00742951">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C3D268C" w14:textId="77777777" w:rsidR="00742951" w:rsidRDefault="00742951" w:rsidP="00742951">
      <w:pPr>
        <w:jc w:val="both"/>
        <w:rPr>
          <w:rFonts w:ascii="Arial" w:hAnsi="Arial" w:cs="Arial"/>
          <w:b/>
          <w:sz w:val="22"/>
          <w:szCs w:val="22"/>
        </w:rPr>
      </w:pPr>
    </w:p>
    <w:p w14:paraId="30FC9FA1" w14:textId="77777777" w:rsidR="00742951" w:rsidRPr="00A406E5" w:rsidRDefault="00742951" w:rsidP="00742951">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684A400" w14:textId="77777777" w:rsidR="00742951" w:rsidRPr="00A406E5" w:rsidRDefault="00742951" w:rsidP="007429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947CE7" w14:textId="77777777" w:rsidR="00742951" w:rsidRPr="00A406E5" w:rsidRDefault="00742951" w:rsidP="00742951">
      <w:pPr>
        <w:jc w:val="both"/>
        <w:rPr>
          <w:rFonts w:ascii="Arial" w:hAnsi="Arial" w:cs="Arial"/>
          <w:sz w:val="22"/>
          <w:szCs w:val="22"/>
        </w:rPr>
      </w:pPr>
    </w:p>
    <w:p w14:paraId="208868C9" w14:textId="77777777" w:rsidR="00742951" w:rsidRPr="00A406E5" w:rsidRDefault="00742951" w:rsidP="00742951">
      <w:pPr>
        <w:spacing w:after="120"/>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16"/>
        </w:rPr>
        <w:t>Not applicable</w:t>
      </w:r>
    </w:p>
    <w:p w14:paraId="2C28A9B5" w14:textId="77777777" w:rsidR="00742951" w:rsidRPr="00A406E5" w:rsidRDefault="00742951" w:rsidP="00742951">
      <w:pPr>
        <w:jc w:val="both"/>
        <w:rPr>
          <w:rFonts w:ascii="Arial" w:hAnsi="Arial" w:cs="Arial"/>
          <w:sz w:val="22"/>
          <w:szCs w:val="22"/>
        </w:rPr>
      </w:pPr>
    </w:p>
    <w:p w14:paraId="2F03518F" w14:textId="77777777" w:rsidR="00742951" w:rsidRPr="00A406E5" w:rsidRDefault="00742951" w:rsidP="00742951">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D5C9565" w14:textId="77777777" w:rsidR="00742951" w:rsidRPr="00A406E5" w:rsidRDefault="00742951" w:rsidP="00742951">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3DC113E" w14:textId="77777777" w:rsidR="00742951" w:rsidRPr="00A406E5" w:rsidRDefault="00742951" w:rsidP="00742951">
      <w:pPr>
        <w:jc w:val="both"/>
        <w:rPr>
          <w:rFonts w:ascii="Arial" w:hAnsi="Arial" w:cs="Arial"/>
          <w:b/>
          <w:i/>
          <w:sz w:val="22"/>
          <w:szCs w:val="22"/>
        </w:rPr>
      </w:pPr>
    </w:p>
    <w:p w14:paraId="1F163BFF" w14:textId="77777777" w:rsidR="00FA1BF5" w:rsidRPr="00A406E5" w:rsidRDefault="00742951" w:rsidP="00FA1BF5">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FA1BF5">
        <w:rPr>
          <w:rFonts w:ascii="Arial" w:hAnsi="Arial" w:cs="Arial"/>
          <w:i/>
          <w:sz w:val="22"/>
        </w:rPr>
        <w:t>Where did the dataset come from? What were your objectives in this analysis? Remember to describe the attributes of the dataset and explain how they have influenced your choice of analyses.</w:t>
      </w:r>
    </w:p>
    <w:p w14:paraId="0AC0AE02" w14:textId="77777777" w:rsidR="00742951" w:rsidRPr="00A406E5" w:rsidRDefault="00742951" w:rsidP="00742951">
      <w:pPr>
        <w:jc w:val="both"/>
        <w:rPr>
          <w:rFonts w:ascii="Arial" w:hAnsi="Arial" w:cs="Arial"/>
          <w:b/>
          <w:sz w:val="22"/>
          <w:szCs w:val="22"/>
        </w:rPr>
      </w:pPr>
    </w:p>
    <w:p w14:paraId="1CE02A37" w14:textId="77777777" w:rsidR="00742951" w:rsidRPr="00A406E5" w:rsidRDefault="00742951" w:rsidP="00742951">
      <w:pPr>
        <w:numPr>
          <w:ilvl w:val="0"/>
          <w:numId w:val="6"/>
        </w:numPr>
        <w:jc w:val="both"/>
        <w:rPr>
          <w:rFonts w:ascii="Arial" w:hAnsi="Arial" w:cs="Arial"/>
          <w:b/>
          <w:sz w:val="22"/>
          <w:szCs w:val="22"/>
        </w:rPr>
      </w:pPr>
      <w:r>
        <w:rPr>
          <w:rFonts w:ascii="Arial" w:hAnsi="Arial" w:cs="Arial"/>
          <w:b/>
          <w:sz w:val="22"/>
          <w:szCs w:val="22"/>
        </w:rPr>
        <w:t>Cognitive and Intellectual Skills</w:t>
      </w:r>
    </w:p>
    <w:p w14:paraId="5EC04F41" w14:textId="77777777" w:rsidR="00742951" w:rsidRPr="00A406E5" w:rsidRDefault="00742951" w:rsidP="007429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12AD5133" w14:textId="77777777" w:rsidR="00742951" w:rsidRPr="00A406E5" w:rsidRDefault="00742951" w:rsidP="00742951">
      <w:pPr>
        <w:jc w:val="both"/>
        <w:rPr>
          <w:rFonts w:ascii="Arial" w:hAnsi="Arial" w:cs="Arial"/>
          <w:sz w:val="22"/>
          <w:szCs w:val="22"/>
        </w:rPr>
      </w:pPr>
    </w:p>
    <w:p w14:paraId="0528E01E" w14:textId="5F4CDD23" w:rsidR="00742951" w:rsidRDefault="00742951" w:rsidP="0074295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FA1BF5">
        <w:rPr>
          <w:rFonts w:ascii="Arial" w:hAnsi="Arial" w:cs="Arial"/>
          <w:i/>
          <w:sz w:val="22"/>
          <w:szCs w:val="22"/>
        </w:rPr>
        <w:t>Describe the analyses you performed, explaining why you chose these particular algorithms and parameters. Where an analysis has led to you doing further data pre-processing and secondary analysis discuss the effectiveness of the new analysis.</w:t>
      </w:r>
    </w:p>
    <w:p w14:paraId="5E676824" w14:textId="77777777" w:rsidR="00FA1BF5" w:rsidRPr="00A406E5" w:rsidRDefault="00FA1BF5" w:rsidP="00742951">
      <w:pPr>
        <w:jc w:val="both"/>
        <w:rPr>
          <w:rFonts w:ascii="Arial" w:hAnsi="Arial" w:cs="Arial"/>
          <w:b/>
          <w:sz w:val="22"/>
          <w:szCs w:val="22"/>
        </w:rPr>
      </w:pPr>
    </w:p>
    <w:p w14:paraId="0C2A821E" w14:textId="77777777" w:rsidR="00742951" w:rsidRPr="00A406E5" w:rsidRDefault="00742951" w:rsidP="00742951">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5CE7A9C" w14:textId="77777777" w:rsidR="00742951" w:rsidRPr="00A406E5" w:rsidRDefault="00742951" w:rsidP="00742951">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6D4297F9" w14:textId="77777777" w:rsidR="00742951" w:rsidRPr="00A406E5" w:rsidRDefault="00742951" w:rsidP="00742951">
      <w:pPr>
        <w:jc w:val="both"/>
        <w:rPr>
          <w:rFonts w:ascii="Arial" w:hAnsi="Arial" w:cs="Arial"/>
          <w:sz w:val="22"/>
          <w:szCs w:val="22"/>
        </w:rPr>
      </w:pPr>
    </w:p>
    <w:p w14:paraId="2ECD1B7A" w14:textId="2F6645A3" w:rsidR="00742951" w:rsidRPr="00BF62EE" w:rsidRDefault="00742951" w:rsidP="0074295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FA1BF5">
        <w:rPr>
          <w:rFonts w:ascii="Arial" w:hAnsi="Arial" w:cs="Arial"/>
          <w:i/>
          <w:sz w:val="22"/>
        </w:rPr>
        <w:t>Describe the preprocessing you have applied to the dataset, both in order to format it for analysis in the appropriate tool and also in order to do any further analyses suggested by your initial results. In your reflection consider what you have gained from this work – what elements did you find interesting/challenging/satisfying?</w:t>
      </w:r>
    </w:p>
    <w:p w14:paraId="0DA3E014" w14:textId="77777777" w:rsidR="00742951" w:rsidRPr="00A406E5" w:rsidRDefault="00742951" w:rsidP="00742951">
      <w:pPr>
        <w:jc w:val="both"/>
        <w:rPr>
          <w:rFonts w:ascii="Arial" w:hAnsi="Arial" w:cs="Arial"/>
          <w:sz w:val="22"/>
          <w:szCs w:val="22"/>
        </w:rPr>
      </w:pPr>
    </w:p>
    <w:p w14:paraId="62D8210D" w14:textId="77777777" w:rsidR="00742951" w:rsidRPr="00A406E5" w:rsidRDefault="00742951" w:rsidP="00742951">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1878DBFF" w14:textId="77777777" w:rsidR="00742951" w:rsidRDefault="00742951" w:rsidP="00742951">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w:t>
      </w:r>
      <w:r w:rsidRPr="00103507">
        <w:rPr>
          <w:rFonts w:ascii="Arial" w:hAnsi="Arial" w:cs="Arial"/>
          <w:sz w:val="22"/>
          <w:szCs w:val="22"/>
        </w:rPr>
        <w:lastRenderedPageBreak/>
        <w:t xml:space="preserve">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F9C8B2B" w14:textId="77777777" w:rsidR="00742951" w:rsidRPr="00A406E5" w:rsidRDefault="00742951" w:rsidP="00742951">
      <w:pPr>
        <w:jc w:val="both"/>
        <w:rPr>
          <w:rFonts w:ascii="Arial" w:hAnsi="Arial" w:cs="Arial"/>
          <w:sz w:val="22"/>
          <w:szCs w:val="22"/>
        </w:rPr>
      </w:pPr>
    </w:p>
    <w:p w14:paraId="6393E00A" w14:textId="32CFD598" w:rsidR="00742951" w:rsidRPr="00A406E5" w:rsidRDefault="00742951" w:rsidP="00742951">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FA1BF5">
        <w:rPr>
          <w:rFonts w:ascii="Arial" w:hAnsi="Arial" w:cs="Arial"/>
          <w:i/>
          <w:sz w:val="22"/>
          <w:szCs w:val="22"/>
        </w:rPr>
        <w:t>You should explain how your results would be of use to a client interested in this dataset; consider how your results can be applied and if any further data collection or analysis would improve this. Your report should look professional, with appropriate tables and illustrations. As this is a report, not a paper, you do not need to include an abstract.</w:t>
      </w:r>
    </w:p>
    <w:p w14:paraId="3B06BD5E" w14:textId="77777777" w:rsidR="00742951" w:rsidRPr="00A406E5" w:rsidRDefault="00742951" w:rsidP="00742951">
      <w:pPr>
        <w:jc w:val="both"/>
        <w:rPr>
          <w:rFonts w:ascii="Arial" w:hAnsi="Arial" w:cs="Arial"/>
          <w:sz w:val="22"/>
          <w:szCs w:val="22"/>
        </w:rPr>
      </w:pPr>
    </w:p>
    <w:p w14:paraId="0C9BA1E8" w14:textId="77777777" w:rsidR="00742951" w:rsidRPr="00A406E5" w:rsidRDefault="00742951" w:rsidP="00742951">
      <w:pPr>
        <w:jc w:val="both"/>
        <w:rPr>
          <w:rFonts w:ascii="Arial" w:hAnsi="Arial" w:cs="Arial"/>
          <w:sz w:val="22"/>
          <w:szCs w:val="22"/>
        </w:rPr>
      </w:pPr>
    </w:p>
    <w:p w14:paraId="499F0431" w14:textId="77777777" w:rsidR="00742951" w:rsidRPr="00A406E5" w:rsidRDefault="00742951" w:rsidP="00742951">
      <w:pPr>
        <w:jc w:val="both"/>
        <w:rPr>
          <w:rFonts w:ascii="Arial" w:hAnsi="Arial" w:cs="Arial"/>
          <w:sz w:val="22"/>
          <w:szCs w:val="22"/>
        </w:rPr>
      </w:pPr>
    </w:p>
    <w:p w14:paraId="7470AD81" w14:textId="77777777" w:rsidR="00742951" w:rsidRPr="00A406E5" w:rsidRDefault="00742951" w:rsidP="00742951">
      <w:pPr>
        <w:jc w:val="both"/>
        <w:rPr>
          <w:rFonts w:ascii="Arial" w:hAnsi="Arial" w:cs="Arial"/>
          <w:sz w:val="22"/>
          <w:szCs w:val="22"/>
        </w:rPr>
      </w:pPr>
    </w:p>
    <w:p w14:paraId="21BD28AC" w14:textId="77777777" w:rsidR="00742951" w:rsidRPr="00A406E5" w:rsidRDefault="00742951" w:rsidP="00742951">
      <w:pPr>
        <w:rPr>
          <w:rFonts w:ascii="Arial" w:hAnsi="Arial" w:cs="Arial"/>
          <w:sz w:val="22"/>
          <w:szCs w:val="22"/>
        </w:rPr>
      </w:pPr>
      <w:r w:rsidRPr="00A406E5">
        <w:rPr>
          <w:rFonts w:ascii="Arial" w:hAnsi="Arial" w:cs="Arial"/>
          <w:sz w:val="22"/>
          <w:szCs w:val="22"/>
        </w:rPr>
        <w:br w:type="page"/>
      </w:r>
    </w:p>
    <w:p w14:paraId="70CE1D3B" w14:textId="77777777" w:rsidR="00742951" w:rsidRPr="00A406E5" w:rsidRDefault="00742951" w:rsidP="00742951">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42951" w:rsidRPr="00A406E5" w14:paraId="0FAF453A" w14:textId="77777777" w:rsidTr="00122452">
        <w:trPr>
          <w:jc w:val="center"/>
        </w:trPr>
        <w:tc>
          <w:tcPr>
            <w:tcW w:w="10670" w:type="dxa"/>
            <w:shd w:val="clear" w:color="auto" w:fill="BFBFBF"/>
          </w:tcPr>
          <w:p w14:paraId="2E445CF7" w14:textId="77777777" w:rsidR="00742951" w:rsidRPr="00A406E5" w:rsidRDefault="00742951" w:rsidP="00122452">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1FF7F36" w14:textId="77777777" w:rsidR="00742951" w:rsidRPr="00A406E5" w:rsidRDefault="00742951" w:rsidP="00742951">
      <w:pPr>
        <w:rPr>
          <w:rFonts w:ascii="Arial" w:hAnsi="Arial" w:cs="Arial"/>
        </w:rPr>
      </w:pPr>
    </w:p>
    <w:p w14:paraId="51C01CD9" w14:textId="77777777" w:rsidR="00742951" w:rsidRPr="00A406E5" w:rsidRDefault="00742951" w:rsidP="0074295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21F8FB1" w14:textId="77777777" w:rsidR="00742951" w:rsidRPr="00A406E5" w:rsidRDefault="00742951" w:rsidP="00742951">
      <w:pPr>
        <w:rPr>
          <w:rFonts w:ascii="Arial" w:hAnsi="Arial" w:cs="Arial"/>
          <w:b/>
          <w:sz w:val="22"/>
          <w:szCs w:val="22"/>
        </w:rPr>
        <w:sectPr w:rsidR="00742951" w:rsidRPr="00A406E5" w:rsidSect="00742951">
          <w:footerReference w:type="default" r:id="rId9"/>
          <w:pgSz w:w="11894" w:h="16834"/>
          <w:pgMar w:top="720" w:right="720" w:bottom="720" w:left="720" w:header="706" w:footer="454" w:gutter="0"/>
          <w:paperSrc w:first="1" w:other="1"/>
          <w:cols w:space="720"/>
          <w:docGrid w:linePitch="272"/>
        </w:sectPr>
      </w:pPr>
    </w:p>
    <w:p w14:paraId="1FD8517E" w14:textId="77777777" w:rsidR="00742951" w:rsidRPr="00A406E5" w:rsidRDefault="00742951" w:rsidP="00742951">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742951" w:rsidRPr="00A406E5" w14:paraId="235D9D65" w14:textId="77777777" w:rsidTr="00FA1BF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8BB2098" w14:textId="77777777" w:rsidR="00742951" w:rsidRPr="00A406E5" w:rsidRDefault="00742951" w:rsidP="0012245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DDE4E8B" w14:textId="77777777" w:rsidR="00742951" w:rsidRPr="00A85BFE" w:rsidRDefault="00742951" w:rsidP="0012245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47816D7" w14:textId="77777777" w:rsidR="00742951" w:rsidRPr="00A85BFE" w:rsidRDefault="00742951" w:rsidP="00122452">
            <w:pPr>
              <w:ind w:left="113" w:right="113"/>
              <w:jc w:val="center"/>
              <w:rPr>
                <w:rFonts w:ascii="Arial" w:hAnsi="Arial" w:cs="Arial"/>
                <w:b/>
                <w:sz w:val="18"/>
                <w:szCs w:val="18"/>
              </w:rPr>
            </w:pPr>
            <w:r w:rsidRPr="00A85BFE">
              <w:rPr>
                <w:rFonts w:ascii="Arial" w:hAnsi="Arial" w:cs="Arial"/>
                <w:b/>
                <w:sz w:val="18"/>
                <w:szCs w:val="18"/>
              </w:rPr>
              <w:t xml:space="preserve">Marks </w:t>
            </w:r>
          </w:p>
          <w:p w14:paraId="6E1128F8" w14:textId="77777777" w:rsidR="00742951" w:rsidRPr="00A85BFE" w:rsidRDefault="00742951" w:rsidP="00122452">
            <w:pPr>
              <w:ind w:left="113" w:right="113"/>
              <w:jc w:val="center"/>
              <w:rPr>
                <w:rFonts w:ascii="Arial" w:hAnsi="Arial" w:cs="Arial"/>
                <w:b/>
                <w:sz w:val="18"/>
                <w:szCs w:val="18"/>
              </w:rPr>
            </w:pPr>
            <w:r w:rsidRPr="00A85BFE">
              <w:rPr>
                <w:rFonts w:ascii="Arial" w:hAnsi="Arial" w:cs="Arial"/>
                <w:b/>
                <w:sz w:val="18"/>
                <w:szCs w:val="18"/>
              </w:rPr>
              <w:t>awarded</w:t>
            </w:r>
          </w:p>
        </w:tc>
      </w:tr>
      <w:tr w:rsidR="00FA1BF5" w:rsidRPr="00A406E5" w14:paraId="7E3EEA77" w14:textId="77777777" w:rsidTr="00FA1BF5">
        <w:trPr>
          <w:trHeight w:val="450"/>
        </w:trPr>
        <w:tc>
          <w:tcPr>
            <w:tcW w:w="4169" w:type="pct"/>
            <w:tcBorders>
              <w:top w:val="single" w:sz="4" w:space="0" w:color="auto"/>
              <w:left w:val="single" w:sz="4" w:space="0" w:color="auto"/>
              <w:right w:val="single" w:sz="4" w:space="0" w:color="auto"/>
            </w:tcBorders>
            <w:shd w:val="clear" w:color="auto" w:fill="D9D9D9"/>
          </w:tcPr>
          <w:p w14:paraId="47D24220" w14:textId="77777777" w:rsidR="00FA1BF5" w:rsidRPr="00A406E5" w:rsidRDefault="00FA1BF5" w:rsidP="00FA1BF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AFE3F0E" w14:textId="683F9293" w:rsidR="00FA1BF5" w:rsidRPr="00A406E5" w:rsidRDefault="00FA1BF5" w:rsidP="00FA1BF5">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6C5AE84" w14:textId="77777777" w:rsidR="00FA1BF5" w:rsidRPr="00A406E5" w:rsidRDefault="00FA1BF5" w:rsidP="00FA1BF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C4BACC" w14:textId="77777777" w:rsidR="00FA1BF5" w:rsidRPr="00A406E5" w:rsidRDefault="00FA1BF5" w:rsidP="00FA1BF5">
            <w:pPr>
              <w:jc w:val="center"/>
              <w:rPr>
                <w:rFonts w:ascii="Arial" w:hAnsi="Arial" w:cs="Arial"/>
                <w:sz w:val="32"/>
              </w:rPr>
            </w:pPr>
          </w:p>
        </w:tc>
      </w:tr>
      <w:tr w:rsidR="00FA1BF5" w:rsidRPr="00A406E5" w14:paraId="491DF0B9" w14:textId="77777777" w:rsidTr="00FA1BF5">
        <w:trPr>
          <w:trHeight w:val="450"/>
        </w:trPr>
        <w:tc>
          <w:tcPr>
            <w:tcW w:w="4169" w:type="pct"/>
            <w:vMerge w:val="restart"/>
            <w:tcBorders>
              <w:top w:val="single" w:sz="4" w:space="0" w:color="auto"/>
              <w:left w:val="single" w:sz="4" w:space="0" w:color="auto"/>
              <w:right w:val="single" w:sz="4" w:space="0" w:color="auto"/>
            </w:tcBorders>
          </w:tcPr>
          <w:p w14:paraId="69E70025" w14:textId="77777777" w:rsidR="00FA1BF5" w:rsidRDefault="00FA1BF5" w:rsidP="00FA1BF5">
            <w:pPr>
              <w:spacing w:after="120"/>
              <w:rPr>
                <w:rFonts w:ascii="Arial" w:hAnsi="Arial" w:cs="Arial"/>
                <w:sz w:val="14"/>
                <w:szCs w:val="14"/>
              </w:rPr>
            </w:pPr>
          </w:p>
          <w:p w14:paraId="407B1CD1" w14:textId="77777777" w:rsidR="00FA1BF5" w:rsidRPr="00A406E5" w:rsidRDefault="00FA1BF5" w:rsidP="00FA1BF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0D5F55" w14:textId="5DFD771D" w:rsidR="00FA1BF5" w:rsidRPr="00A406E5" w:rsidRDefault="00FA1BF5" w:rsidP="00FA1BF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0F1ECF" w14:textId="77777777" w:rsidR="00FA1BF5" w:rsidRPr="00A406E5" w:rsidRDefault="00FA1BF5" w:rsidP="00FA1BF5">
            <w:pPr>
              <w:jc w:val="center"/>
              <w:rPr>
                <w:rFonts w:ascii="Arial" w:hAnsi="Arial" w:cs="Arial"/>
                <w:sz w:val="32"/>
              </w:rPr>
            </w:pPr>
          </w:p>
        </w:tc>
      </w:tr>
      <w:tr w:rsidR="00FA1BF5" w:rsidRPr="00A406E5" w14:paraId="7A73A9FC" w14:textId="77777777" w:rsidTr="00FA1BF5">
        <w:trPr>
          <w:trHeight w:val="451"/>
        </w:trPr>
        <w:tc>
          <w:tcPr>
            <w:tcW w:w="4169" w:type="pct"/>
            <w:vMerge/>
            <w:tcBorders>
              <w:left w:val="single" w:sz="4" w:space="0" w:color="auto"/>
              <w:bottom w:val="single" w:sz="4" w:space="0" w:color="auto"/>
              <w:right w:val="single" w:sz="4" w:space="0" w:color="auto"/>
            </w:tcBorders>
          </w:tcPr>
          <w:p w14:paraId="1CA8B6E9" w14:textId="77777777" w:rsidR="00FA1BF5" w:rsidRPr="00A406E5" w:rsidRDefault="00FA1BF5" w:rsidP="00FA1BF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7DC9FC" w14:textId="5FCF6E0C" w:rsidR="00FA1BF5" w:rsidRPr="00A406E5" w:rsidRDefault="00FA1BF5" w:rsidP="00FA1BF5">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67BA8B02" w14:textId="77777777" w:rsidR="00FA1BF5" w:rsidRPr="00A406E5" w:rsidRDefault="00FA1BF5" w:rsidP="00FA1BF5">
            <w:pPr>
              <w:jc w:val="center"/>
              <w:rPr>
                <w:rFonts w:ascii="Arial" w:hAnsi="Arial" w:cs="Arial"/>
                <w:sz w:val="32"/>
              </w:rPr>
            </w:pPr>
          </w:p>
        </w:tc>
      </w:tr>
      <w:tr w:rsidR="00FA1BF5" w:rsidRPr="00A406E5" w14:paraId="346E73ED" w14:textId="77777777" w:rsidTr="00FA1BF5">
        <w:trPr>
          <w:trHeight w:val="450"/>
        </w:trPr>
        <w:tc>
          <w:tcPr>
            <w:tcW w:w="4169" w:type="pct"/>
            <w:tcBorders>
              <w:top w:val="single" w:sz="4" w:space="0" w:color="auto"/>
              <w:left w:val="single" w:sz="4" w:space="0" w:color="auto"/>
              <w:right w:val="single" w:sz="4" w:space="0" w:color="auto"/>
            </w:tcBorders>
            <w:shd w:val="clear" w:color="auto" w:fill="D9D9D9"/>
          </w:tcPr>
          <w:p w14:paraId="33BDAC62" w14:textId="77777777" w:rsidR="00FA1BF5" w:rsidRPr="00A406E5" w:rsidRDefault="00FA1BF5" w:rsidP="00FA1BF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2470059" w14:textId="77777777" w:rsidR="00FA1BF5" w:rsidRPr="00A406E5" w:rsidRDefault="00FA1BF5" w:rsidP="00FA1BF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E51B45" w14:textId="77777777" w:rsidR="00FA1BF5" w:rsidRPr="00A406E5" w:rsidRDefault="00FA1BF5" w:rsidP="00FA1BF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853DDBD" w14:textId="77777777" w:rsidR="00FA1BF5" w:rsidRPr="00A406E5" w:rsidRDefault="00FA1BF5" w:rsidP="00FA1BF5">
            <w:pPr>
              <w:jc w:val="center"/>
              <w:rPr>
                <w:rFonts w:ascii="Arial" w:hAnsi="Arial" w:cs="Arial"/>
                <w:sz w:val="32"/>
              </w:rPr>
            </w:pPr>
          </w:p>
        </w:tc>
      </w:tr>
      <w:tr w:rsidR="00FA1BF5" w:rsidRPr="00A406E5" w14:paraId="194CCE11" w14:textId="77777777" w:rsidTr="00FA1BF5">
        <w:trPr>
          <w:trHeight w:val="450"/>
        </w:trPr>
        <w:tc>
          <w:tcPr>
            <w:tcW w:w="4169" w:type="pct"/>
            <w:vMerge w:val="restart"/>
            <w:tcBorders>
              <w:top w:val="single" w:sz="4" w:space="0" w:color="auto"/>
              <w:left w:val="single" w:sz="4" w:space="0" w:color="auto"/>
              <w:right w:val="single" w:sz="4" w:space="0" w:color="auto"/>
            </w:tcBorders>
          </w:tcPr>
          <w:p w14:paraId="0E8B0645" w14:textId="77777777" w:rsidR="00FA1BF5" w:rsidRPr="001670E5" w:rsidRDefault="00FA1BF5" w:rsidP="00FA1BF5">
            <w:pPr>
              <w:rPr>
                <w:rFonts w:ascii="Arial" w:hAnsi="Arial" w:cs="Arial"/>
                <w:sz w:val="16"/>
              </w:rPr>
            </w:pPr>
            <w:r w:rsidRPr="004F07C3">
              <w:rPr>
                <w:rFonts w:ascii="Arial" w:hAnsi="Arial" w:cs="Arial"/>
                <w:sz w:val="16"/>
              </w:rPr>
              <w:t>Dataset description</w:t>
            </w:r>
          </w:p>
          <w:p w14:paraId="067C304E" w14:textId="77777777" w:rsidR="00FA1BF5" w:rsidRPr="00A406E5" w:rsidRDefault="00FA1BF5" w:rsidP="00FA1BF5">
            <w:pPr>
              <w:spacing w:after="120"/>
              <w:rPr>
                <w:rFonts w:ascii="Arial" w:hAnsi="Arial" w:cs="Arial"/>
                <w:sz w:val="14"/>
                <w:szCs w:val="14"/>
              </w:rPr>
            </w:pPr>
          </w:p>
          <w:p w14:paraId="7CE0BE80" w14:textId="77777777" w:rsidR="00FA1BF5" w:rsidRPr="00A406E5" w:rsidRDefault="00FA1BF5" w:rsidP="00FA1BF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F92185" w14:textId="6555CC64" w:rsidR="00FA1BF5" w:rsidRPr="00A406E5" w:rsidRDefault="00FA1BF5" w:rsidP="00FA1BF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487D03E" w14:textId="77777777" w:rsidR="00FA1BF5" w:rsidRPr="00A406E5" w:rsidRDefault="00FA1BF5" w:rsidP="00FA1BF5">
            <w:pPr>
              <w:jc w:val="center"/>
              <w:rPr>
                <w:rFonts w:ascii="Arial" w:hAnsi="Arial" w:cs="Arial"/>
                <w:sz w:val="32"/>
              </w:rPr>
            </w:pPr>
          </w:p>
        </w:tc>
      </w:tr>
      <w:tr w:rsidR="00FA1BF5" w:rsidRPr="00A406E5" w14:paraId="78258943" w14:textId="77777777" w:rsidTr="00FA1BF5">
        <w:trPr>
          <w:trHeight w:val="451"/>
        </w:trPr>
        <w:tc>
          <w:tcPr>
            <w:tcW w:w="4169" w:type="pct"/>
            <w:vMerge/>
            <w:tcBorders>
              <w:left w:val="single" w:sz="4" w:space="0" w:color="auto"/>
              <w:bottom w:val="single" w:sz="4" w:space="0" w:color="auto"/>
              <w:right w:val="single" w:sz="4" w:space="0" w:color="auto"/>
            </w:tcBorders>
          </w:tcPr>
          <w:p w14:paraId="328A1919" w14:textId="77777777" w:rsidR="00FA1BF5" w:rsidRPr="00A406E5" w:rsidRDefault="00FA1BF5" w:rsidP="00FA1BF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F1B363" w14:textId="278F110A" w:rsidR="00FA1BF5" w:rsidRPr="00A406E5" w:rsidRDefault="00FA1BF5" w:rsidP="00FA1BF5">
            <w:pPr>
              <w:jc w:val="center"/>
              <w:rPr>
                <w:rFonts w:ascii="Arial" w:hAnsi="Arial" w:cs="Arial"/>
                <w:sz w:val="32"/>
              </w:rPr>
            </w:pPr>
            <w:r>
              <w:rPr>
                <w:rFonts w:ascii="Arial" w:hAnsi="Arial" w:cs="Arial"/>
                <w:sz w:val="32"/>
              </w:rPr>
              <w:t>15</w:t>
            </w:r>
          </w:p>
        </w:tc>
        <w:tc>
          <w:tcPr>
            <w:tcW w:w="415" w:type="pct"/>
            <w:vMerge/>
            <w:tcBorders>
              <w:top w:val="single" w:sz="4" w:space="0" w:color="auto"/>
              <w:left w:val="single" w:sz="4" w:space="0" w:color="auto"/>
              <w:bottom w:val="single" w:sz="4" w:space="0" w:color="auto"/>
              <w:right w:val="single" w:sz="4" w:space="0" w:color="auto"/>
            </w:tcBorders>
          </w:tcPr>
          <w:p w14:paraId="317BDEF7" w14:textId="77777777" w:rsidR="00FA1BF5" w:rsidRPr="00A406E5" w:rsidRDefault="00FA1BF5" w:rsidP="00FA1BF5">
            <w:pPr>
              <w:jc w:val="center"/>
              <w:rPr>
                <w:rFonts w:ascii="Arial" w:hAnsi="Arial" w:cs="Arial"/>
                <w:sz w:val="32"/>
              </w:rPr>
            </w:pPr>
          </w:p>
        </w:tc>
      </w:tr>
      <w:tr w:rsidR="00FA1BF5" w:rsidRPr="00A406E5" w14:paraId="224DD80F" w14:textId="77777777" w:rsidTr="00FA1BF5">
        <w:trPr>
          <w:trHeight w:val="450"/>
        </w:trPr>
        <w:tc>
          <w:tcPr>
            <w:tcW w:w="4169" w:type="pct"/>
            <w:tcBorders>
              <w:top w:val="single" w:sz="4" w:space="0" w:color="auto"/>
              <w:left w:val="single" w:sz="4" w:space="0" w:color="auto"/>
              <w:right w:val="single" w:sz="4" w:space="0" w:color="auto"/>
            </w:tcBorders>
            <w:shd w:val="clear" w:color="auto" w:fill="D9D9D9"/>
          </w:tcPr>
          <w:p w14:paraId="368D7803" w14:textId="77777777" w:rsidR="00FA1BF5" w:rsidRPr="00A406E5" w:rsidRDefault="00FA1BF5" w:rsidP="00FA1BF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E411433" w14:textId="77777777" w:rsidR="00FA1BF5" w:rsidRPr="00A406E5" w:rsidRDefault="00FA1BF5" w:rsidP="00FA1BF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B0ACDD" w14:textId="77777777" w:rsidR="00FA1BF5" w:rsidRPr="00A406E5" w:rsidRDefault="00FA1BF5" w:rsidP="00FA1BF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E466F0" w14:textId="77777777" w:rsidR="00FA1BF5" w:rsidRPr="00A406E5" w:rsidRDefault="00FA1BF5" w:rsidP="00FA1BF5">
            <w:pPr>
              <w:jc w:val="center"/>
              <w:rPr>
                <w:rFonts w:ascii="Arial" w:hAnsi="Arial" w:cs="Arial"/>
                <w:sz w:val="32"/>
              </w:rPr>
            </w:pPr>
          </w:p>
        </w:tc>
      </w:tr>
      <w:tr w:rsidR="00FA1BF5" w:rsidRPr="00A406E5" w14:paraId="0D441AE2" w14:textId="77777777" w:rsidTr="00FA1BF5">
        <w:trPr>
          <w:trHeight w:val="450"/>
        </w:trPr>
        <w:tc>
          <w:tcPr>
            <w:tcW w:w="4169" w:type="pct"/>
            <w:vMerge w:val="restart"/>
            <w:tcBorders>
              <w:top w:val="single" w:sz="4" w:space="0" w:color="auto"/>
              <w:left w:val="single" w:sz="4" w:space="0" w:color="auto"/>
              <w:right w:val="single" w:sz="4" w:space="0" w:color="auto"/>
            </w:tcBorders>
          </w:tcPr>
          <w:p w14:paraId="6C41DA96" w14:textId="77777777" w:rsidR="00FA1BF5" w:rsidRPr="004F07C3" w:rsidRDefault="00FA1BF5" w:rsidP="00FA1BF5">
            <w:pPr>
              <w:rPr>
                <w:rFonts w:ascii="Arial" w:hAnsi="Arial" w:cs="Arial"/>
                <w:sz w:val="16"/>
              </w:rPr>
            </w:pPr>
            <w:r w:rsidRPr="004F07C3">
              <w:rPr>
                <w:rFonts w:ascii="Arial" w:hAnsi="Arial" w:cs="Arial"/>
                <w:sz w:val="16"/>
              </w:rPr>
              <w:t>Primary and secondary data analysis</w:t>
            </w:r>
            <w:r>
              <w:rPr>
                <w:rFonts w:ascii="Arial" w:hAnsi="Arial" w:cs="Arial"/>
                <w:sz w:val="16"/>
              </w:rPr>
              <w:t>, reflection</w:t>
            </w:r>
          </w:p>
          <w:p w14:paraId="356BA1FB" w14:textId="77777777" w:rsidR="00FA1BF5" w:rsidRPr="00A406E5" w:rsidRDefault="00FA1BF5" w:rsidP="00FA1BF5">
            <w:pPr>
              <w:spacing w:after="120"/>
              <w:rPr>
                <w:rFonts w:ascii="Arial" w:hAnsi="Arial" w:cs="Arial"/>
                <w:sz w:val="14"/>
                <w:szCs w:val="14"/>
              </w:rPr>
            </w:pPr>
          </w:p>
          <w:p w14:paraId="7D31ECD3" w14:textId="77777777" w:rsidR="00FA1BF5" w:rsidRPr="00A406E5" w:rsidRDefault="00FA1BF5" w:rsidP="00FA1BF5">
            <w:pPr>
              <w:spacing w:after="120"/>
              <w:rPr>
                <w:rFonts w:ascii="Arial" w:hAnsi="Arial" w:cs="Arial"/>
                <w:sz w:val="14"/>
                <w:szCs w:val="14"/>
              </w:rPr>
            </w:pPr>
          </w:p>
          <w:p w14:paraId="7F576843" w14:textId="77777777" w:rsidR="00FA1BF5" w:rsidRPr="00A406E5" w:rsidRDefault="00FA1BF5" w:rsidP="00FA1BF5">
            <w:pPr>
              <w:spacing w:after="120"/>
              <w:rPr>
                <w:rFonts w:ascii="Arial" w:hAnsi="Arial" w:cs="Arial"/>
                <w:sz w:val="14"/>
                <w:szCs w:val="14"/>
              </w:rPr>
            </w:pPr>
          </w:p>
          <w:p w14:paraId="5747DE3B" w14:textId="77777777" w:rsidR="00FA1BF5" w:rsidRPr="00A406E5" w:rsidRDefault="00FA1BF5" w:rsidP="00FA1BF5">
            <w:pPr>
              <w:spacing w:after="120"/>
              <w:rPr>
                <w:rFonts w:ascii="Arial" w:hAnsi="Arial" w:cs="Arial"/>
                <w:sz w:val="14"/>
                <w:szCs w:val="14"/>
              </w:rPr>
            </w:pPr>
          </w:p>
          <w:p w14:paraId="06BCB192" w14:textId="77777777" w:rsidR="00FA1BF5" w:rsidRPr="00A406E5" w:rsidRDefault="00FA1BF5" w:rsidP="00FA1BF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F4D022" w14:textId="7B255C11" w:rsidR="00FA1BF5" w:rsidRPr="00A406E5" w:rsidRDefault="00FA1BF5" w:rsidP="00FA1BF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DE174A1" w14:textId="77777777" w:rsidR="00FA1BF5" w:rsidRPr="00A406E5" w:rsidRDefault="00FA1BF5" w:rsidP="00FA1BF5">
            <w:pPr>
              <w:jc w:val="center"/>
              <w:rPr>
                <w:rFonts w:ascii="Arial" w:hAnsi="Arial" w:cs="Arial"/>
                <w:sz w:val="32"/>
              </w:rPr>
            </w:pPr>
          </w:p>
        </w:tc>
      </w:tr>
      <w:tr w:rsidR="00FA1BF5" w:rsidRPr="00A406E5" w14:paraId="00BE2A4E" w14:textId="77777777" w:rsidTr="00FA1BF5">
        <w:trPr>
          <w:trHeight w:val="451"/>
        </w:trPr>
        <w:tc>
          <w:tcPr>
            <w:tcW w:w="4169" w:type="pct"/>
            <w:vMerge/>
            <w:tcBorders>
              <w:left w:val="single" w:sz="4" w:space="0" w:color="auto"/>
              <w:bottom w:val="single" w:sz="4" w:space="0" w:color="auto"/>
              <w:right w:val="single" w:sz="4" w:space="0" w:color="auto"/>
            </w:tcBorders>
          </w:tcPr>
          <w:p w14:paraId="08C81424" w14:textId="77777777" w:rsidR="00FA1BF5" w:rsidRPr="00A406E5" w:rsidRDefault="00FA1BF5" w:rsidP="00FA1BF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49E1D3" w14:textId="77777777" w:rsidR="00FA1BF5" w:rsidRDefault="00FA1BF5" w:rsidP="00FA1BF5">
            <w:pPr>
              <w:jc w:val="center"/>
              <w:rPr>
                <w:rFonts w:ascii="Arial" w:hAnsi="Arial" w:cs="Arial"/>
                <w:sz w:val="32"/>
              </w:rPr>
            </w:pPr>
            <w:r>
              <w:rPr>
                <w:rFonts w:ascii="Arial" w:hAnsi="Arial" w:cs="Arial"/>
                <w:sz w:val="32"/>
              </w:rPr>
              <w:t>25</w:t>
            </w:r>
          </w:p>
          <w:p w14:paraId="246939FD" w14:textId="77777777" w:rsidR="00FA1BF5" w:rsidRDefault="00FA1BF5" w:rsidP="00FA1BF5">
            <w:pPr>
              <w:jc w:val="center"/>
              <w:rPr>
                <w:rFonts w:ascii="Arial" w:hAnsi="Arial" w:cs="Arial"/>
                <w:sz w:val="32"/>
              </w:rPr>
            </w:pPr>
          </w:p>
          <w:p w14:paraId="73E26CAF" w14:textId="77777777" w:rsidR="00FA1BF5" w:rsidRDefault="00FA1BF5" w:rsidP="00FA1BF5">
            <w:pPr>
              <w:jc w:val="center"/>
              <w:rPr>
                <w:rFonts w:ascii="Arial" w:hAnsi="Arial" w:cs="Arial"/>
                <w:sz w:val="32"/>
              </w:rPr>
            </w:pPr>
            <w:r>
              <w:rPr>
                <w:rFonts w:ascii="Arial" w:hAnsi="Arial" w:cs="Arial"/>
                <w:sz w:val="32"/>
              </w:rPr>
              <w:t>10</w:t>
            </w:r>
          </w:p>
          <w:p w14:paraId="7EB959DA" w14:textId="77777777" w:rsidR="00FA1BF5" w:rsidRPr="00A406E5" w:rsidRDefault="00FA1BF5" w:rsidP="00FA1BF5">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7B909EA" w14:textId="77777777" w:rsidR="00FA1BF5" w:rsidRPr="00A406E5" w:rsidRDefault="00FA1BF5" w:rsidP="00FA1BF5">
            <w:pPr>
              <w:jc w:val="center"/>
              <w:rPr>
                <w:rFonts w:ascii="Arial" w:hAnsi="Arial" w:cs="Arial"/>
                <w:sz w:val="32"/>
              </w:rPr>
            </w:pPr>
          </w:p>
        </w:tc>
      </w:tr>
      <w:tr w:rsidR="00FA1BF5" w:rsidRPr="00A406E5" w14:paraId="08BA33FA" w14:textId="77777777" w:rsidTr="00FA1BF5">
        <w:trPr>
          <w:trHeight w:val="450"/>
        </w:trPr>
        <w:tc>
          <w:tcPr>
            <w:tcW w:w="4169" w:type="pct"/>
            <w:tcBorders>
              <w:top w:val="single" w:sz="4" w:space="0" w:color="auto"/>
              <w:left w:val="single" w:sz="4" w:space="0" w:color="auto"/>
              <w:right w:val="single" w:sz="4" w:space="0" w:color="auto"/>
            </w:tcBorders>
            <w:shd w:val="clear" w:color="auto" w:fill="D9D9D9"/>
          </w:tcPr>
          <w:p w14:paraId="5070643E" w14:textId="77777777" w:rsidR="00FA1BF5" w:rsidRPr="00A406E5" w:rsidRDefault="00FA1BF5" w:rsidP="00FA1BF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407B758" w14:textId="77777777" w:rsidR="00FA1BF5" w:rsidRPr="00A406E5" w:rsidRDefault="00FA1BF5" w:rsidP="00FA1BF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118F57" w14:textId="77777777" w:rsidR="00FA1BF5" w:rsidRPr="00A406E5" w:rsidRDefault="00FA1BF5" w:rsidP="00FA1BF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B4A8BE" w14:textId="77777777" w:rsidR="00FA1BF5" w:rsidRPr="00A406E5" w:rsidRDefault="00FA1BF5" w:rsidP="00FA1BF5">
            <w:pPr>
              <w:jc w:val="center"/>
              <w:rPr>
                <w:rFonts w:ascii="Arial" w:hAnsi="Arial" w:cs="Arial"/>
                <w:sz w:val="32"/>
              </w:rPr>
            </w:pPr>
          </w:p>
        </w:tc>
      </w:tr>
      <w:tr w:rsidR="00FA1BF5" w:rsidRPr="00A406E5" w14:paraId="26B35FDA" w14:textId="77777777" w:rsidTr="00FA1BF5">
        <w:trPr>
          <w:trHeight w:val="451"/>
        </w:trPr>
        <w:tc>
          <w:tcPr>
            <w:tcW w:w="4169" w:type="pct"/>
            <w:vMerge w:val="restart"/>
            <w:tcBorders>
              <w:top w:val="single" w:sz="4" w:space="0" w:color="auto"/>
              <w:left w:val="single" w:sz="4" w:space="0" w:color="auto"/>
              <w:right w:val="single" w:sz="4" w:space="0" w:color="auto"/>
            </w:tcBorders>
          </w:tcPr>
          <w:p w14:paraId="02C2834E" w14:textId="77777777" w:rsidR="00FA1BF5" w:rsidRPr="004F07C3" w:rsidRDefault="00FA1BF5" w:rsidP="00FA1BF5">
            <w:pPr>
              <w:rPr>
                <w:rFonts w:ascii="Arial" w:hAnsi="Arial" w:cs="Arial"/>
                <w:sz w:val="12"/>
              </w:rPr>
            </w:pPr>
            <w:r w:rsidRPr="004F07C3">
              <w:rPr>
                <w:rFonts w:ascii="Arial" w:hAnsi="Arial" w:cs="Arial"/>
                <w:sz w:val="16"/>
              </w:rPr>
              <w:t>Primary and secondary data preprocessing</w:t>
            </w:r>
            <w:r>
              <w:rPr>
                <w:rFonts w:ascii="Arial" w:hAnsi="Arial" w:cs="Arial"/>
                <w:sz w:val="16"/>
              </w:rPr>
              <w:t xml:space="preserve">, </w:t>
            </w:r>
          </w:p>
          <w:p w14:paraId="7B340692" w14:textId="77777777" w:rsidR="00FA1BF5" w:rsidRPr="00A406E5" w:rsidRDefault="00FA1BF5" w:rsidP="00FA1BF5">
            <w:pPr>
              <w:spacing w:after="120"/>
              <w:rPr>
                <w:rFonts w:ascii="Arial" w:hAnsi="Arial" w:cs="Arial"/>
                <w:sz w:val="14"/>
                <w:szCs w:val="14"/>
              </w:rPr>
            </w:pPr>
          </w:p>
          <w:p w14:paraId="15ED1AEF" w14:textId="77777777" w:rsidR="00FA1BF5" w:rsidRPr="00A406E5" w:rsidRDefault="00FA1BF5" w:rsidP="00FA1BF5">
            <w:pPr>
              <w:spacing w:after="120"/>
              <w:rPr>
                <w:rFonts w:ascii="Arial" w:hAnsi="Arial" w:cs="Arial"/>
                <w:sz w:val="14"/>
                <w:szCs w:val="14"/>
              </w:rPr>
            </w:pPr>
          </w:p>
          <w:p w14:paraId="442F1206" w14:textId="77777777" w:rsidR="00FA1BF5" w:rsidRPr="00A406E5" w:rsidRDefault="00FA1BF5" w:rsidP="00FA1BF5">
            <w:pPr>
              <w:spacing w:after="120"/>
              <w:rPr>
                <w:rFonts w:ascii="Arial" w:hAnsi="Arial" w:cs="Arial"/>
                <w:sz w:val="14"/>
                <w:szCs w:val="14"/>
              </w:rPr>
            </w:pPr>
          </w:p>
          <w:p w14:paraId="5CD349CB" w14:textId="77777777" w:rsidR="00FA1BF5" w:rsidRPr="00A406E5" w:rsidRDefault="00FA1BF5" w:rsidP="00FA1BF5">
            <w:pPr>
              <w:spacing w:after="120"/>
              <w:rPr>
                <w:rFonts w:ascii="Arial" w:hAnsi="Arial" w:cs="Arial"/>
                <w:sz w:val="14"/>
                <w:szCs w:val="14"/>
              </w:rPr>
            </w:pPr>
          </w:p>
          <w:p w14:paraId="3998E7AA" w14:textId="77777777" w:rsidR="00FA1BF5" w:rsidRPr="00A406E5" w:rsidRDefault="00FA1BF5" w:rsidP="00FA1BF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FC4172" w14:textId="30C2D3E1" w:rsidR="00FA1BF5" w:rsidRPr="00A406E5" w:rsidRDefault="00FA1BF5" w:rsidP="00FA1BF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D678058" w14:textId="77777777" w:rsidR="00FA1BF5" w:rsidRPr="00A406E5" w:rsidRDefault="00FA1BF5" w:rsidP="00FA1BF5">
            <w:pPr>
              <w:jc w:val="center"/>
              <w:rPr>
                <w:rFonts w:ascii="Arial" w:hAnsi="Arial" w:cs="Arial"/>
                <w:sz w:val="32"/>
              </w:rPr>
            </w:pPr>
          </w:p>
        </w:tc>
      </w:tr>
      <w:tr w:rsidR="00FA1BF5" w:rsidRPr="00A406E5" w14:paraId="7EE2FB0E" w14:textId="77777777" w:rsidTr="00FA1BF5">
        <w:trPr>
          <w:trHeight w:val="450"/>
        </w:trPr>
        <w:tc>
          <w:tcPr>
            <w:tcW w:w="4169" w:type="pct"/>
            <w:vMerge/>
            <w:tcBorders>
              <w:left w:val="single" w:sz="4" w:space="0" w:color="auto"/>
              <w:bottom w:val="single" w:sz="4" w:space="0" w:color="auto"/>
              <w:right w:val="single" w:sz="4" w:space="0" w:color="auto"/>
            </w:tcBorders>
          </w:tcPr>
          <w:p w14:paraId="4A70E44B" w14:textId="77777777" w:rsidR="00FA1BF5" w:rsidRPr="00A406E5" w:rsidRDefault="00FA1BF5" w:rsidP="00FA1BF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471E21" w14:textId="77777777" w:rsidR="00FA1BF5" w:rsidRDefault="00FA1BF5" w:rsidP="00FA1BF5">
            <w:pPr>
              <w:jc w:val="center"/>
              <w:rPr>
                <w:rFonts w:ascii="Arial" w:hAnsi="Arial" w:cs="Arial"/>
                <w:sz w:val="32"/>
              </w:rPr>
            </w:pPr>
            <w:r>
              <w:rPr>
                <w:rFonts w:ascii="Arial" w:hAnsi="Arial" w:cs="Arial"/>
                <w:sz w:val="32"/>
              </w:rPr>
              <w:t>10</w:t>
            </w:r>
          </w:p>
          <w:p w14:paraId="6C5BA516" w14:textId="77777777" w:rsidR="00FA1BF5" w:rsidRDefault="00FA1BF5" w:rsidP="00FA1BF5">
            <w:pPr>
              <w:jc w:val="center"/>
              <w:rPr>
                <w:rFonts w:ascii="Arial" w:hAnsi="Arial" w:cs="Arial"/>
                <w:sz w:val="32"/>
              </w:rPr>
            </w:pPr>
          </w:p>
          <w:p w14:paraId="12D939AD" w14:textId="77777777" w:rsidR="00FA1BF5" w:rsidRDefault="00FA1BF5" w:rsidP="00FA1BF5">
            <w:pPr>
              <w:jc w:val="center"/>
              <w:rPr>
                <w:rFonts w:ascii="Arial" w:hAnsi="Arial" w:cs="Arial"/>
                <w:sz w:val="32"/>
              </w:rPr>
            </w:pPr>
            <w:r>
              <w:rPr>
                <w:rFonts w:ascii="Arial" w:hAnsi="Arial" w:cs="Arial"/>
                <w:sz w:val="32"/>
              </w:rPr>
              <w:t>10</w:t>
            </w:r>
          </w:p>
          <w:p w14:paraId="67F2F0A1" w14:textId="77777777" w:rsidR="00FA1BF5" w:rsidRPr="00A406E5" w:rsidRDefault="00FA1BF5" w:rsidP="00FA1BF5">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E063317" w14:textId="77777777" w:rsidR="00FA1BF5" w:rsidRPr="00A406E5" w:rsidRDefault="00FA1BF5" w:rsidP="00FA1BF5">
            <w:pPr>
              <w:jc w:val="center"/>
              <w:rPr>
                <w:rFonts w:ascii="Arial" w:hAnsi="Arial" w:cs="Arial"/>
                <w:sz w:val="32"/>
              </w:rPr>
            </w:pPr>
          </w:p>
        </w:tc>
      </w:tr>
      <w:tr w:rsidR="00FA1BF5" w:rsidRPr="00A406E5" w14:paraId="24DE6418" w14:textId="77777777" w:rsidTr="00FA1BF5">
        <w:trPr>
          <w:trHeight w:val="450"/>
        </w:trPr>
        <w:tc>
          <w:tcPr>
            <w:tcW w:w="4169" w:type="pct"/>
            <w:tcBorders>
              <w:top w:val="single" w:sz="4" w:space="0" w:color="auto"/>
              <w:left w:val="single" w:sz="4" w:space="0" w:color="auto"/>
              <w:right w:val="single" w:sz="4" w:space="0" w:color="auto"/>
            </w:tcBorders>
            <w:shd w:val="clear" w:color="auto" w:fill="D9D9D9"/>
          </w:tcPr>
          <w:p w14:paraId="32865EEA" w14:textId="77777777" w:rsidR="00FA1BF5" w:rsidRPr="00A406E5" w:rsidRDefault="00FA1BF5" w:rsidP="00FA1BF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27D36EA" w14:textId="77777777" w:rsidR="00FA1BF5" w:rsidRPr="00A406E5" w:rsidRDefault="00FA1BF5" w:rsidP="00FA1BF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B06136" w14:textId="77777777" w:rsidR="00FA1BF5" w:rsidRPr="00A406E5" w:rsidRDefault="00FA1BF5" w:rsidP="00FA1BF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18E22EA" w14:textId="77777777" w:rsidR="00FA1BF5" w:rsidRPr="00A406E5" w:rsidRDefault="00FA1BF5" w:rsidP="00FA1BF5">
            <w:pPr>
              <w:jc w:val="center"/>
              <w:rPr>
                <w:rFonts w:ascii="Arial" w:hAnsi="Arial" w:cs="Arial"/>
                <w:sz w:val="32"/>
              </w:rPr>
            </w:pPr>
          </w:p>
        </w:tc>
      </w:tr>
      <w:tr w:rsidR="00FA1BF5" w:rsidRPr="00A406E5" w14:paraId="4C3E0F48" w14:textId="77777777" w:rsidTr="00FA1BF5">
        <w:trPr>
          <w:trHeight w:val="451"/>
        </w:trPr>
        <w:tc>
          <w:tcPr>
            <w:tcW w:w="4169" w:type="pct"/>
            <w:vMerge w:val="restart"/>
            <w:tcBorders>
              <w:top w:val="single" w:sz="4" w:space="0" w:color="auto"/>
              <w:left w:val="single" w:sz="4" w:space="0" w:color="auto"/>
              <w:right w:val="single" w:sz="4" w:space="0" w:color="auto"/>
            </w:tcBorders>
          </w:tcPr>
          <w:p w14:paraId="67F41245" w14:textId="77777777" w:rsidR="00FA1BF5" w:rsidRPr="004F07C3" w:rsidRDefault="00FA1BF5" w:rsidP="00FA1BF5">
            <w:pPr>
              <w:spacing w:after="120"/>
              <w:rPr>
                <w:rFonts w:ascii="Arial" w:hAnsi="Arial" w:cs="Arial"/>
                <w:sz w:val="10"/>
                <w:szCs w:val="14"/>
              </w:rPr>
            </w:pPr>
            <w:r>
              <w:rPr>
                <w:rFonts w:ascii="Arial" w:hAnsi="Arial" w:cs="Arial"/>
                <w:sz w:val="16"/>
              </w:rPr>
              <w:t>Data reporting and report writing</w:t>
            </w:r>
          </w:p>
          <w:p w14:paraId="196DC40D" w14:textId="77777777" w:rsidR="00FA1BF5" w:rsidRPr="00A406E5" w:rsidRDefault="00FA1BF5" w:rsidP="00FA1BF5">
            <w:pPr>
              <w:spacing w:after="120"/>
              <w:rPr>
                <w:rFonts w:ascii="Arial" w:hAnsi="Arial" w:cs="Arial"/>
                <w:sz w:val="14"/>
                <w:szCs w:val="14"/>
              </w:rPr>
            </w:pPr>
          </w:p>
          <w:p w14:paraId="2306D82D" w14:textId="77777777" w:rsidR="00FA1BF5" w:rsidRPr="00A406E5" w:rsidRDefault="00FA1BF5" w:rsidP="00FA1BF5">
            <w:pPr>
              <w:spacing w:after="120"/>
              <w:rPr>
                <w:rFonts w:ascii="Arial" w:hAnsi="Arial" w:cs="Arial"/>
                <w:sz w:val="14"/>
                <w:szCs w:val="14"/>
              </w:rPr>
            </w:pPr>
          </w:p>
          <w:p w14:paraId="531CBABB" w14:textId="77777777" w:rsidR="00FA1BF5" w:rsidRPr="00A406E5" w:rsidRDefault="00FA1BF5" w:rsidP="00FA1BF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D25BBE" w14:textId="77777777" w:rsidR="00FA1BF5" w:rsidRDefault="00FA1BF5" w:rsidP="00FA1BF5">
            <w:pPr>
              <w:jc w:val="center"/>
              <w:rPr>
                <w:rFonts w:ascii="Arial" w:hAnsi="Arial" w:cs="Arial"/>
                <w:sz w:val="32"/>
              </w:rPr>
            </w:pPr>
            <w:r>
              <w:rPr>
                <w:rFonts w:ascii="Arial" w:hAnsi="Arial" w:cs="Arial"/>
                <w:sz w:val="32"/>
              </w:rPr>
              <w:t>20</w:t>
            </w:r>
          </w:p>
          <w:p w14:paraId="30B1739D" w14:textId="77777777" w:rsidR="00FA1BF5" w:rsidRDefault="00FA1BF5" w:rsidP="00FA1BF5">
            <w:pPr>
              <w:jc w:val="center"/>
              <w:rPr>
                <w:rFonts w:ascii="Arial" w:hAnsi="Arial" w:cs="Arial"/>
                <w:sz w:val="32"/>
              </w:rPr>
            </w:pPr>
          </w:p>
          <w:p w14:paraId="10348243" w14:textId="64DA50D5" w:rsidR="00FA1BF5" w:rsidRPr="00A406E5" w:rsidRDefault="00FA1BF5" w:rsidP="00FA1BF5">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975EE26" w14:textId="77777777" w:rsidR="00FA1BF5" w:rsidRPr="00A406E5" w:rsidRDefault="00FA1BF5" w:rsidP="00FA1BF5">
            <w:pPr>
              <w:jc w:val="center"/>
              <w:rPr>
                <w:rFonts w:ascii="Arial" w:hAnsi="Arial" w:cs="Arial"/>
                <w:sz w:val="32"/>
              </w:rPr>
            </w:pPr>
          </w:p>
        </w:tc>
      </w:tr>
      <w:tr w:rsidR="00742951" w:rsidRPr="00A406E5" w14:paraId="07162691" w14:textId="77777777" w:rsidTr="00FA1BF5">
        <w:trPr>
          <w:trHeight w:val="450"/>
        </w:trPr>
        <w:tc>
          <w:tcPr>
            <w:tcW w:w="4169" w:type="pct"/>
            <w:vMerge/>
            <w:tcBorders>
              <w:left w:val="single" w:sz="4" w:space="0" w:color="auto"/>
              <w:bottom w:val="single" w:sz="4" w:space="0" w:color="auto"/>
              <w:right w:val="single" w:sz="4" w:space="0" w:color="auto"/>
            </w:tcBorders>
          </w:tcPr>
          <w:p w14:paraId="03DD1114" w14:textId="77777777" w:rsidR="00742951" w:rsidRPr="00A406E5" w:rsidRDefault="00742951" w:rsidP="0012245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E4F086" w14:textId="77777777" w:rsidR="00742951" w:rsidRPr="00A406E5" w:rsidRDefault="00742951" w:rsidP="0012245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3EC30BA" w14:textId="77777777" w:rsidR="00742951" w:rsidRPr="00A406E5" w:rsidRDefault="00742951" w:rsidP="00122452">
            <w:pPr>
              <w:jc w:val="center"/>
              <w:rPr>
                <w:rFonts w:ascii="Arial" w:hAnsi="Arial" w:cs="Arial"/>
                <w:sz w:val="32"/>
              </w:rPr>
            </w:pPr>
          </w:p>
        </w:tc>
      </w:tr>
    </w:tbl>
    <w:p w14:paraId="77D237BA" w14:textId="77777777" w:rsidR="00742951" w:rsidRPr="00A406E5" w:rsidRDefault="00742951" w:rsidP="0074295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742951" w:rsidRPr="00A406E5" w14:paraId="30BFE2A9" w14:textId="77777777" w:rsidTr="00122452">
        <w:trPr>
          <w:cantSplit/>
        </w:trPr>
        <w:tc>
          <w:tcPr>
            <w:tcW w:w="6062" w:type="dxa"/>
            <w:vMerge w:val="restart"/>
            <w:shd w:val="pct15" w:color="auto" w:fill="auto"/>
            <w:vAlign w:val="center"/>
          </w:tcPr>
          <w:p w14:paraId="56B0DD78" w14:textId="77777777" w:rsidR="00742951" w:rsidRPr="00A406E5" w:rsidRDefault="00742951" w:rsidP="0012245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5A2D2B05" w14:textId="77777777" w:rsidR="00742951" w:rsidRPr="00A406E5" w:rsidRDefault="00742951" w:rsidP="0012245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1D84446" w14:textId="77777777" w:rsidR="00742951" w:rsidRPr="00A406E5" w:rsidRDefault="00742951" w:rsidP="00122452">
            <w:pPr>
              <w:jc w:val="right"/>
              <w:rPr>
                <w:rFonts w:ascii="Arial" w:hAnsi="Arial" w:cs="Arial"/>
                <w:b/>
                <w:bCs/>
              </w:rPr>
            </w:pPr>
            <w:r w:rsidRPr="00A406E5">
              <w:rPr>
                <w:rFonts w:ascii="Arial" w:hAnsi="Arial" w:cs="Arial"/>
                <w:b/>
                <w:bCs/>
              </w:rPr>
              <w:t>%</w:t>
            </w:r>
          </w:p>
        </w:tc>
      </w:tr>
    </w:tbl>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2CA8C" w14:textId="77777777" w:rsidR="00D80797" w:rsidRDefault="00D80797">
      <w:r>
        <w:separator/>
      </w:r>
    </w:p>
  </w:endnote>
  <w:endnote w:type="continuationSeparator" w:id="0">
    <w:p w14:paraId="41D9FC10" w14:textId="77777777" w:rsidR="00D80797" w:rsidRDefault="00D80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72DD5" w14:textId="77777777" w:rsidR="00742951" w:rsidRDefault="0074295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2D562650" w14:textId="77777777" w:rsidR="00742951" w:rsidRDefault="0074295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0164B" w14:textId="77777777" w:rsidR="00D80797" w:rsidRDefault="00D80797">
      <w:r>
        <w:separator/>
      </w:r>
    </w:p>
  </w:footnote>
  <w:footnote w:type="continuationSeparator" w:id="0">
    <w:p w14:paraId="101D86BE" w14:textId="77777777" w:rsidR="00D80797" w:rsidRDefault="00D807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D76CE9"/>
    <w:multiLevelType w:val="hybridMultilevel"/>
    <w:tmpl w:val="280CAEA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F">
      <w:start w:val="1"/>
      <w:numFmt w:val="decimal"/>
      <w:lvlText w:val="%4."/>
      <w:lvlJc w:val="left"/>
      <w:pPr>
        <w:ind w:left="2880" w:hanging="360"/>
      </w:p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24129C"/>
    <w:multiLevelType w:val="hybridMultilevel"/>
    <w:tmpl w:val="343AE39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4BB819FE"/>
    <w:multiLevelType w:val="hybridMultilevel"/>
    <w:tmpl w:val="3D5682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8B2770"/>
    <w:multiLevelType w:val="hybridMultilevel"/>
    <w:tmpl w:val="B42A3E36"/>
    <w:lvl w:ilvl="0" w:tplc="9D125F6C">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5DA10A2"/>
    <w:multiLevelType w:val="hybridMultilevel"/>
    <w:tmpl w:val="A056A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8A6862"/>
    <w:multiLevelType w:val="hybridMultilevel"/>
    <w:tmpl w:val="6794EE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15669556">
    <w:abstractNumId w:val="1"/>
  </w:num>
  <w:num w:numId="2" w16cid:durableId="27149898">
    <w:abstractNumId w:val="10"/>
  </w:num>
  <w:num w:numId="3" w16cid:durableId="791706730">
    <w:abstractNumId w:val="20"/>
  </w:num>
  <w:num w:numId="4" w16cid:durableId="2018071670">
    <w:abstractNumId w:val="13"/>
  </w:num>
  <w:num w:numId="5" w16cid:durableId="1593582101">
    <w:abstractNumId w:val="8"/>
  </w:num>
  <w:num w:numId="6" w16cid:durableId="215244048">
    <w:abstractNumId w:val="19"/>
  </w:num>
  <w:num w:numId="7" w16cid:durableId="1876193365">
    <w:abstractNumId w:val="2"/>
  </w:num>
  <w:num w:numId="8" w16cid:durableId="828519691">
    <w:abstractNumId w:val="18"/>
  </w:num>
  <w:num w:numId="9" w16cid:durableId="1379861541">
    <w:abstractNumId w:val="11"/>
  </w:num>
  <w:num w:numId="10" w16cid:durableId="304510174">
    <w:abstractNumId w:val="5"/>
  </w:num>
  <w:num w:numId="11" w16cid:durableId="965157573">
    <w:abstractNumId w:val="6"/>
  </w:num>
  <w:num w:numId="12" w16cid:durableId="1628313588">
    <w:abstractNumId w:val="9"/>
  </w:num>
  <w:num w:numId="13" w16cid:durableId="904141585">
    <w:abstractNumId w:val="17"/>
  </w:num>
  <w:num w:numId="14" w16cid:durableId="959915979">
    <w:abstractNumId w:val="4"/>
  </w:num>
  <w:num w:numId="15" w16cid:durableId="2109346520">
    <w:abstractNumId w:val="0"/>
  </w:num>
  <w:num w:numId="16" w16cid:durableId="630670500">
    <w:abstractNumId w:val="7"/>
  </w:num>
  <w:num w:numId="17" w16cid:durableId="405803525">
    <w:abstractNumId w:val="3"/>
  </w:num>
  <w:num w:numId="18" w16cid:durableId="889537265">
    <w:abstractNumId w:val="16"/>
  </w:num>
  <w:num w:numId="19" w16cid:durableId="271330054">
    <w:abstractNumId w:val="15"/>
  </w:num>
  <w:num w:numId="20" w16cid:durableId="686449836">
    <w:abstractNumId w:val="14"/>
  </w:num>
  <w:num w:numId="21" w16cid:durableId="1297221500">
    <w:abstractNumId w:val="12"/>
  </w:num>
  <w:num w:numId="22" w16cid:durableId="878516404">
    <w:abstractNumId w:val="21"/>
  </w:num>
  <w:num w:numId="23" w16cid:durableId="129926260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B10AF"/>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9264F"/>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1055"/>
    <w:rsid w:val="005F3A53"/>
    <w:rsid w:val="006062A3"/>
    <w:rsid w:val="00610E08"/>
    <w:rsid w:val="006140BF"/>
    <w:rsid w:val="006161BE"/>
    <w:rsid w:val="00620787"/>
    <w:rsid w:val="00632434"/>
    <w:rsid w:val="0063478F"/>
    <w:rsid w:val="00644256"/>
    <w:rsid w:val="006459CB"/>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3E4"/>
    <w:rsid w:val="007366DF"/>
    <w:rsid w:val="00742951"/>
    <w:rsid w:val="00757839"/>
    <w:rsid w:val="00770C81"/>
    <w:rsid w:val="00791024"/>
    <w:rsid w:val="00793F0A"/>
    <w:rsid w:val="007A2657"/>
    <w:rsid w:val="007C49C2"/>
    <w:rsid w:val="007C682C"/>
    <w:rsid w:val="007D2385"/>
    <w:rsid w:val="007D6B8D"/>
    <w:rsid w:val="007E6F99"/>
    <w:rsid w:val="007F214F"/>
    <w:rsid w:val="00800069"/>
    <w:rsid w:val="008042F0"/>
    <w:rsid w:val="00827EB1"/>
    <w:rsid w:val="008310A0"/>
    <w:rsid w:val="00835D29"/>
    <w:rsid w:val="00842E7F"/>
    <w:rsid w:val="008440FE"/>
    <w:rsid w:val="00852933"/>
    <w:rsid w:val="008566E5"/>
    <w:rsid w:val="008566FE"/>
    <w:rsid w:val="00865B46"/>
    <w:rsid w:val="00876776"/>
    <w:rsid w:val="00896134"/>
    <w:rsid w:val="008A62BC"/>
    <w:rsid w:val="008A7843"/>
    <w:rsid w:val="008B16F1"/>
    <w:rsid w:val="008B43E7"/>
    <w:rsid w:val="008D763F"/>
    <w:rsid w:val="008E6455"/>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E670C"/>
    <w:rsid w:val="009F5CB2"/>
    <w:rsid w:val="00A03BB8"/>
    <w:rsid w:val="00A3505D"/>
    <w:rsid w:val="00A4036F"/>
    <w:rsid w:val="00A406E5"/>
    <w:rsid w:val="00A4641C"/>
    <w:rsid w:val="00A55876"/>
    <w:rsid w:val="00A67FB1"/>
    <w:rsid w:val="00A81290"/>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22D9C"/>
    <w:rsid w:val="00D241F1"/>
    <w:rsid w:val="00D275CB"/>
    <w:rsid w:val="00D30DFA"/>
    <w:rsid w:val="00D463A5"/>
    <w:rsid w:val="00D4710D"/>
    <w:rsid w:val="00D47D25"/>
    <w:rsid w:val="00D62ACD"/>
    <w:rsid w:val="00D77958"/>
    <w:rsid w:val="00D80797"/>
    <w:rsid w:val="00DA36EE"/>
    <w:rsid w:val="00DB116D"/>
    <w:rsid w:val="00DB444C"/>
    <w:rsid w:val="00DB5575"/>
    <w:rsid w:val="00DD17CC"/>
    <w:rsid w:val="00DE217A"/>
    <w:rsid w:val="00DF321B"/>
    <w:rsid w:val="00E230E0"/>
    <w:rsid w:val="00E47CE2"/>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1BF5"/>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basedOn w:val="DefaultParagraphFont"/>
    <w:link w:val="ListParagraph"/>
    <w:uiPriority w:val="34"/>
    <w:rsid w:val="0049264F"/>
    <w:rPr>
      <w:lang w:eastAsia="en-GB"/>
    </w:rPr>
  </w:style>
  <w:style w:type="paragraph" w:customStyle="1" w:styleId="AssignmentNormal">
    <w:name w:val="Assignment Normal"/>
    <w:basedOn w:val="ListParagraph"/>
    <w:link w:val="AssignmentNormalChar"/>
    <w:qFormat/>
    <w:rsid w:val="00FA1BF5"/>
    <w:pPr>
      <w:numPr>
        <w:numId w:val="21"/>
      </w:numPr>
      <w:spacing w:after="200" w:line="276" w:lineRule="auto"/>
      <w:jc w:val="both"/>
    </w:pPr>
    <w:rPr>
      <w:sz w:val="24"/>
      <w:szCs w:val="24"/>
    </w:rPr>
  </w:style>
  <w:style w:type="character" w:customStyle="1" w:styleId="AssignmentNormalChar">
    <w:name w:val="Assignment Normal Char"/>
    <w:basedOn w:val="DefaultParagraphFont"/>
    <w:link w:val="AssignmentNormal"/>
    <w:rsid w:val="00FA1BF5"/>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FD847748-98C4-42B9-B50D-47A2F748FD2A}"/>
</file>

<file path=customXml/itemProps2.xml><?xml version="1.0" encoding="utf-8"?>
<ds:datastoreItem xmlns:ds="http://schemas.openxmlformats.org/officeDocument/2006/customXml" ds:itemID="{8A66C21C-20A4-4BCC-83E1-D5D2F13C643D}"/>
</file>

<file path=customXml/itemProps3.xml><?xml version="1.0" encoding="utf-8"?>
<ds:datastoreItem xmlns:ds="http://schemas.openxmlformats.org/officeDocument/2006/customXml" ds:itemID="{F94474CC-FC51-49AE-AE1D-53B4F54254CF}"/>
</file>

<file path=docProps/app.xml><?xml version="1.0" encoding="utf-8"?>
<Properties xmlns="http://schemas.openxmlformats.org/officeDocument/2006/extended-properties" xmlns:vt="http://schemas.openxmlformats.org/officeDocument/2006/docPropsVTypes">
  <Template>AssignFrm</Template>
  <TotalTime>10</TotalTime>
  <Pages>11</Pages>
  <Words>4331</Words>
  <Characters>25254</Characters>
  <Application>Microsoft Office Word</Application>
  <DocSecurity>0</DocSecurity>
  <Lines>1403</Lines>
  <Paragraphs>290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29295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Nik Whitehead</cp:lastModifiedBy>
  <cp:revision>5</cp:revision>
  <cp:lastPrinted>2014-10-10T07:42:00Z</cp:lastPrinted>
  <dcterms:created xsi:type="dcterms:W3CDTF">2025-10-10T13:02:00Z</dcterms:created>
  <dcterms:modified xsi:type="dcterms:W3CDTF">2025-10-13T13:03:00Z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SenttoEE">
    <vt:bool>true</vt:bool>
  </property>
</Properties>
</file>