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AB893" w14:textId="76712790" w:rsidR="00D077E9" w:rsidRDefault="002B685E" w:rsidP="00D70D02">
      <w:r>
        <w:rPr>
          <w:noProof/>
        </w:rPr>
        <w:drawing>
          <wp:anchor distT="0" distB="0" distL="114300" distR="114300" simplePos="0" relativeHeight="251642880" behindDoc="1" locked="0" layoutInCell="1" allowOverlap="1" wp14:anchorId="550B81F7" wp14:editId="44551852">
            <wp:simplePos x="0" y="0"/>
            <wp:positionH relativeFrom="column">
              <wp:posOffset>-746760</wp:posOffset>
            </wp:positionH>
            <wp:positionV relativeFrom="page">
              <wp:posOffset>736600</wp:posOffset>
            </wp:positionV>
            <wp:extent cx="7760970" cy="5174615"/>
            <wp:effectExtent l="0" t="0" r="0" b="6985"/>
            <wp:wrapNone/>
            <wp:docPr id="1" name="Picture 1" descr="Piping in a building in blue tone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iping in a building in blue tone color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0970" cy="517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Y="-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</w:tblGrid>
      <w:tr w:rsidR="00D077E9" w14:paraId="4DFB3AA7" w14:textId="77777777" w:rsidTr="00D077E9">
        <w:trPr>
          <w:trHeight w:val="1894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33678C36" w14:textId="77777777" w:rsidR="00D077E9" w:rsidRDefault="00D077E9" w:rsidP="00D077E9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A415772" wp14:editId="67C4993D">
                      <wp:extent cx="3528695" cy="1210614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8695" cy="121061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54E76AD" w14:textId="1F70CA5B" w:rsidR="00D077E9" w:rsidRDefault="000C71DE" w:rsidP="00D077E9">
                                  <w:pPr>
                                    <w:pStyle w:val="Title"/>
                                    <w:spacing w:after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C71DE">
                                    <w:rPr>
                                      <w:sz w:val="28"/>
                                      <w:szCs w:val="28"/>
                                    </w:rPr>
                                    <w:t>LEVEL 7, Specification FOR ASSESSMENT</w:t>
                                  </w:r>
                                  <w:r>
                                    <w:t xml:space="preserve"> </w:t>
                                  </w:r>
                                  <w:r w:rsidRPr="000C71DE">
                                    <w:rPr>
                                      <w:sz w:val="28"/>
                                      <w:szCs w:val="28"/>
                                    </w:rPr>
                                    <w:t>B</w:t>
                                  </w:r>
                                </w:p>
                                <w:p w14:paraId="450FCC9D" w14:textId="165EE8CD" w:rsidR="00FC78D9" w:rsidRPr="00FC78D9" w:rsidRDefault="00FC78D9" w:rsidP="00D077E9">
                                  <w:pPr>
                                    <w:pStyle w:val="Title"/>
                                    <w:spacing w:after="0"/>
                                    <w:rPr>
                                      <w:sz w:val="44"/>
                                      <w:szCs w:val="44"/>
                                    </w:rPr>
                                  </w:pPr>
                                  <w:r w:rsidRPr="00FC78D9">
                                    <w:rPr>
                                      <w:sz w:val="44"/>
                                      <w:szCs w:val="44"/>
                                    </w:rPr>
                                    <w:t>ACPA7005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A41577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277.85pt;height:9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" filled="f" stroked="f" strokeweight=".5pt">
                      <v:textbox>
                        <w:txbxContent>
                          <w:p w14:paraId="054E76AD" w14:textId="1F70CA5B" w:rsidR="00D077E9" w:rsidRDefault="000C71DE" w:rsidP="00D077E9">
                            <w:pPr>
                              <w:pStyle w:val="Title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0C71DE">
                              <w:rPr>
                                <w:sz w:val="28"/>
                                <w:szCs w:val="28"/>
                              </w:rPr>
                              <w:t>LEVEL 7, Specification FOR ASSESSMENT</w:t>
                            </w:r>
                            <w:r>
                              <w:t xml:space="preserve"> </w:t>
                            </w:r>
                            <w:r w:rsidRPr="000C71DE"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  <w:p w14:paraId="450FCC9D" w14:textId="165EE8CD" w:rsidR="00FC78D9" w:rsidRPr="00FC78D9" w:rsidRDefault="00FC78D9" w:rsidP="00D077E9">
                            <w:pPr>
                              <w:pStyle w:val="Title"/>
                              <w:spacing w:after="0"/>
                              <w:rPr>
                                <w:sz w:val="44"/>
                                <w:szCs w:val="44"/>
                              </w:rPr>
                            </w:pPr>
                            <w:r w:rsidRPr="00FC78D9">
                              <w:rPr>
                                <w:sz w:val="44"/>
                                <w:szCs w:val="44"/>
                              </w:rPr>
                              <w:t>ACPA7005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67ABEEC" w14:textId="77777777" w:rsidR="00D077E9" w:rsidRDefault="00D077E9" w:rsidP="00D077E9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C37976B" wp14:editId="7BB8D10A">
                      <wp:extent cx="1390918" cy="0"/>
                      <wp:effectExtent l="0" t="19050" r="19050" b="1905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918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10FFCB4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09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" strokecolor="#082a75 [3215]" strokeweight="3pt">
                      <w10:anchorlock/>
                    </v:line>
                  </w:pict>
                </mc:Fallback>
              </mc:AlternateContent>
            </w:r>
          </w:p>
        </w:tc>
      </w:tr>
      <w:tr w:rsidR="00D077E9" w14:paraId="0F804A8F" w14:textId="77777777" w:rsidTr="00D077E9">
        <w:trPr>
          <w:trHeight w:val="7636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3A05E71E" w14:textId="77777777" w:rsidR="00D077E9" w:rsidRDefault="00D077E9" w:rsidP="00D077E9">
            <w:pPr>
              <w:rPr>
                <w:noProof/>
              </w:rPr>
            </w:pPr>
          </w:p>
        </w:tc>
      </w:tr>
      <w:tr w:rsidR="00D077E9" w14:paraId="7F9785F6" w14:textId="77777777" w:rsidTr="00D077E9">
        <w:trPr>
          <w:trHeight w:val="217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1080870105"/>
              <w:placeholder>
                <w:docPart w:val="18C596F3DB3A450F9B53344F51C261F5"/>
              </w:placeholder>
              <w15:appearance w15:val="hidden"/>
            </w:sdtPr>
            <w:sdtEndPr/>
            <w:sdtContent>
              <w:p w14:paraId="47B90F90" w14:textId="6FA672FB" w:rsidR="00D077E9" w:rsidRDefault="000C71DE" w:rsidP="00D077E9">
                <w:r>
                  <w:t>May 2022</w:t>
                </w:r>
              </w:p>
            </w:sdtContent>
          </w:sdt>
          <w:p w14:paraId="2196E952" w14:textId="77777777" w:rsidR="00D077E9" w:rsidRDefault="00D077E9" w:rsidP="00D077E9">
            <w:pPr>
              <w:rPr>
                <w:noProof/>
                <w:sz w:val="10"/>
                <w:szCs w:val="10"/>
              </w:rPr>
            </w:pPr>
            <w:r w:rsidRPr="00D86945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7C385F7F" wp14:editId="19B47683">
                      <wp:extent cx="1493949" cy="0"/>
                      <wp:effectExtent l="0" t="19050" r="30480" b="19050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3949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B0C01C2" id="Straight Connector 6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17.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" strokecolor="#082a75 [3215]" strokeweight="3pt">
                      <w10:anchorlock/>
                    </v:line>
                  </w:pict>
                </mc:Fallback>
              </mc:AlternateContent>
            </w:r>
          </w:p>
          <w:p w14:paraId="3581B8BF" w14:textId="77777777" w:rsidR="00D077E9" w:rsidRDefault="00D077E9" w:rsidP="00D077E9">
            <w:pPr>
              <w:rPr>
                <w:noProof/>
                <w:sz w:val="10"/>
                <w:szCs w:val="10"/>
              </w:rPr>
            </w:pPr>
          </w:p>
          <w:p w14:paraId="4C993594" w14:textId="77777777" w:rsidR="00D077E9" w:rsidRDefault="00D077E9" w:rsidP="00D077E9">
            <w:pPr>
              <w:rPr>
                <w:noProof/>
                <w:sz w:val="10"/>
                <w:szCs w:val="10"/>
              </w:rPr>
            </w:pPr>
          </w:p>
          <w:p w14:paraId="2CA93F77" w14:textId="4CA3528C" w:rsidR="00D077E9" w:rsidRDefault="005D1BE9" w:rsidP="00D077E9">
            <w:sdt>
              <w:sdtPr>
                <w:id w:val="-1740469667"/>
                <w:placeholder>
                  <w:docPart w:val="2A860C9ED07C4B209618C19900D68C27"/>
                </w:placeholder>
                <w15:appearance w15:val="hidden"/>
              </w:sdtPr>
              <w:sdtEndPr/>
              <w:sdtContent>
                <w:r w:rsidR="00FC78D9">
                  <w:t>I</w:t>
                </w:r>
                <w:r w:rsidR="00FC78D9">
                  <w:t xml:space="preserve">ntroduction to Innovation Management </w:t>
                </w:r>
              </w:sdtContent>
            </w:sdt>
          </w:p>
          <w:p w14:paraId="73F483C1" w14:textId="0B8F2455" w:rsidR="00D077E9" w:rsidRDefault="00D077E9" w:rsidP="00D077E9">
            <w:r w:rsidRPr="00B231E5">
              <w:t>Authored by:</w:t>
            </w:r>
            <w:r>
              <w:t xml:space="preserve"> </w:t>
            </w:r>
            <w:sdt>
              <w:sdtPr>
                <w:alias w:val="Your Name"/>
                <w:tag w:val="Your Name"/>
                <w:id w:val="-180584491"/>
                <w:placeholder>
                  <w:docPart w:val="8999AEF183FC4907A20E37828D5CBDD2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15:appearance w15:val="hidden"/>
                <w:text w:multiLine="1"/>
              </w:sdtPr>
              <w:sdtEndPr/>
              <w:sdtContent>
                <w:r w:rsidR="000C71DE">
                  <w:t>Maria Shipman</w:t>
                </w:r>
              </w:sdtContent>
            </w:sdt>
          </w:p>
          <w:p w14:paraId="066F86EA" w14:textId="77777777" w:rsidR="00D077E9" w:rsidRPr="00D86945" w:rsidRDefault="00D077E9" w:rsidP="00D077E9">
            <w:pPr>
              <w:rPr>
                <w:noProof/>
                <w:sz w:val="10"/>
                <w:szCs w:val="10"/>
              </w:rPr>
            </w:pPr>
          </w:p>
        </w:tc>
      </w:tr>
    </w:tbl>
    <w:p w14:paraId="72FB2F17" w14:textId="2C5EEDDD" w:rsidR="00D077E9" w:rsidRDefault="00D077E9">
      <w:pPr>
        <w:spacing w:after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29AC3DD3" wp14:editId="3BBAB8D7">
                <wp:simplePos x="0" y="0"/>
                <wp:positionH relativeFrom="column">
                  <wp:posOffset>-746975</wp:posOffset>
                </wp:positionH>
                <wp:positionV relativeFrom="page">
                  <wp:posOffset>6670040</wp:posOffset>
                </wp:positionV>
                <wp:extent cx="7760970" cy="3374390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0970" cy="337439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CCF408" w14:textId="0551D32C" w:rsidR="00F4697A" w:rsidRDefault="00F4697A" w:rsidP="00F4697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AC3DD3" id="Rectangle 2" o:spid="_x0000_s1027" alt="colored rectangle" style="position:absolute;margin-left:-58.8pt;margin-top:525.2pt;width:611.1pt;height:265.7pt;z-index:-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" fillcolor="#34aba2 [3206]" stroked="f" strokeweight="2pt">
                <v:textbox>
                  <w:txbxContent>
                    <w:p w14:paraId="72CCF408" w14:textId="0551D32C" w:rsidR="00F4697A" w:rsidRDefault="00F4697A" w:rsidP="00F4697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738B07EC" wp14:editId="37BBEBB6">
                <wp:simplePos x="0" y="0"/>
                <wp:positionH relativeFrom="column">
                  <wp:posOffset>-205105</wp:posOffset>
                </wp:positionH>
                <wp:positionV relativeFrom="page">
                  <wp:posOffset>900430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2B5553" id="Rectangle 3" o:spid="_x0000_s1026" alt="white rectangle for text on cover" style="position:absolute;margin-left:-16.15pt;margin-top:70.9pt;width:310.15pt;height:651pt;z-index:-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" fillcolor="white [3212]" stroked="f" strokeweight="2pt">
                <w10:wrap anchory="page"/>
              </v:rect>
            </w:pict>
          </mc:Fallback>
        </mc:AlternateContent>
      </w:r>
      <w:r>
        <w:br w:type="page"/>
      </w:r>
    </w:p>
    <w:p w14:paraId="294A87F5" w14:textId="3C7A10F9" w:rsidR="00D077E9" w:rsidRDefault="000C71DE" w:rsidP="00D077E9">
      <w:pPr>
        <w:pStyle w:val="Heading1"/>
      </w:pPr>
      <w:bookmarkStart w:id="0" w:name="_Toc103700720"/>
      <w:r>
        <w:lastRenderedPageBreak/>
        <w:t>Abstract</w:t>
      </w:r>
      <w:bookmarkEnd w:id="0"/>
    </w:p>
    <w:tbl>
      <w:tblPr>
        <w:tblW w:w="9999" w:type="dxa"/>
        <w:tblInd w:w="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99"/>
      </w:tblGrid>
      <w:tr w:rsidR="00D077E9" w14:paraId="3130D4D2" w14:textId="77777777" w:rsidTr="00DF027C">
        <w:trPr>
          <w:trHeight w:val="3546"/>
        </w:trPr>
        <w:tc>
          <w:tcPr>
            <w:tcW w:w="9999" w:type="dxa"/>
          </w:tcPr>
          <w:bookmarkStart w:id="1" w:name="_Toc103700721" w:displacedByCustomXml="next"/>
          <w:bookmarkStart w:id="2" w:name="_Toc103699587" w:displacedByCustomXml="next"/>
          <w:sdt>
            <w:sdtPr>
              <w:rPr>
                <w:rFonts w:eastAsiaTheme="minorEastAsia" w:cstheme="minorBidi"/>
                <w:b/>
                <w:sz w:val="28"/>
                <w:szCs w:val="22"/>
              </w:rPr>
              <w:id w:val="1660650702"/>
              <w:placeholder>
                <w:docPart w:val="FFA72B0BA3B142608824FFA9FBCF5587"/>
              </w:placeholder>
              <w15:dataBinding w:prefixMappings="xmlns:ns0='http://schemas.microsoft.com/temp/samples' " w:xpath="/ns0:employees[1]/ns0:employee[1]/ns0:CompanyName[1]" w:storeItemID="{00000000-0000-0000-0000-000000000000}"/>
              <w15:appearance w15:val="hidden"/>
            </w:sdtPr>
            <w:sdtEndPr/>
            <w:sdtContent>
              <w:p w14:paraId="66FD6DF4" w14:textId="5F846A5D" w:rsidR="00461748" w:rsidRDefault="00674CB5" w:rsidP="00DF027C">
                <w:pPr>
                  <w:pStyle w:val="Heading2"/>
                </w:pPr>
                <w:r>
                  <w:t>Diamond Centre Wales</w:t>
                </w:r>
              </w:p>
              <w:p w14:paraId="7DD39527" w14:textId="7DEF38D0" w:rsidR="00461748" w:rsidRDefault="00581F0C" w:rsidP="00461748">
                <w:r>
                  <w:t xml:space="preserve"> </w:t>
                </w:r>
              </w:p>
              <w:p w14:paraId="70483AA3" w14:textId="7B97A5BC" w:rsidR="00596AF2" w:rsidRDefault="00461748" w:rsidP="00461748">
                <w:pPr>
                  <w:rPr>
                    <w:b w:val="0"/>
                    <w:bCs/>
                    <w:lang w:val="en-GB"/>
                  </w:rPr>
                </w:pPr>
                <w:r w:rsidRPr="00801E9F">
                  <w:rPr>
                    <w:b w:val="0"/>
                    <w:bCs/>
                    <w:lang w:val="en-GB"/>
                  </w:rPr>
                  <w:t>The diamond centre Wales</w:t>
                </w:r>
                <w:r w:rsidR="00581F0C">
                  <w:rPr>
                    <w:b w:val="0"/>
                    <w:bCs/>
                    <w:lang w:val="en-GB"/>
                  </w:rPr>
                  <w:t xml:space="preserve"> (DCW)</w:t>
                </w:r>
                <w:r w:rsidRPr="00801E9F">
                  <w:rPr>
                    <w:b w:val="0"/>
                    <w:bCs/>
                    <w:lang w:val="en-GB"/>
                  </w:rPr>
                  <w:t xml:space="preserve"> </w:t>
                </w:r>
                <w:r w:rsidR="007B33E1" w:rsidRPr="00801E9F">
                  <w:rPr>
                    <w:b w:val="0"/>
                    <w:bCs/>
                    <w:lang w:val="en-GB"/>
                  </w:rPr>
                  <w:t>is</w:t>
                </w:r>
                <w:r w:rsidRPr="00801E9F">
                  <w:rPr>
                    <w:b w:val="0"/>
                    <w:bCs/>
                    <w:lang w:val="en-GB"/>
                  </w:rPr>
                  <w:t xml:space="preserve"> a retailer </w:t>
                </w:r>
                <w:r w:rsidR="00360258" w:rsidRPr="00360258">
                  <w:rPr>
                    <w:b w:val="0"/>
                    <w:bCs/>
                    <w:lang w:val="en-GB"/>
                  </w:rPr>
                  <w:t>based in South Wales</w:t>
                </w:r>
                <w:r w:rsidR="00360258">
                  <w:rPr>
                    <w:b w:val="0"/>
                    <w:bCs/>
                    <w:lang w:val="en-GB"/>
                  </w:rPr>
                  <w:t xml:space="preserve">, </w:t>
                </w:r>
                <w:r w:rsidRPr="00801E9F">
                  <w:rPr>
                    <w:b w:val="0"/>
                    <w:bCs/>
                    <w:lang w:val="en-GB"/>
                  </w:rPr>
                  <w:t>specialising in</w:t>
                </w:r>
                <w:r w:rsidR="00581F0C">
                  <w:rPr>
                    <w:b w:val="0"/>
                    <w:bCs/>
                    <w:lang w:val="en-GB"/>
                  </w:rPr>
                  <w:t xml:space="preserve"> </w:t>
                </w:r>
                <w:r w:rsidR="00581F0C" w:rsidRPr="00581F0C">
                  <w:rPr>
                    <w:b w:val="0"/>
                    <w:bCs/>
                    <w:lang w:val="en-GB"/>
                  </w:rPr>
                  <w:t>luxury</w:t>
                </w:r>
                <w:r w:rsidRPr="00801E9F">
                  <w:rPr>
                    <w:b w:val="0"/>
                    <w:bCs/>
                    <w:lang w:val="en-GB"/>
                  </w:rPr>
                  <w:t xml:space="preserve"> </w:t>
                </w:r>
                <w:r w:rsidR="007B33E1" w:rsidRPr="00801E9F">
                  <w:rPr>
                    <w:b w:val="0"/>
                    <w:bCs/>
                    <w:lang w:val="en-GB"/>
                  </w:rPr>
                  <w:t>custom</w:t>
                </w:r>
                <w:r w:rsidRPr="00801E9F">
                  <w:rPr>
                    <w:b w:val="0"/>
                    <w:bCs/>
                    <w:lang w:val="en-GB"/>
                  </w:rPr>
                  <w:t xml:space="preserve"> </w:t>
                </w:r>
                <w:r w:rsidR="00581F0C" w:rsidRPr="00581F0C">
                  <w:rPr>
                    <w:b w:val="0"/>
                    <w:bCs/>
                    <w:lang w:val="en-GB"/>
                  </w:rPr>
                  <w:t>pieces</w:t>
                </w:r>
                <w:r w:rsidR="00581F0C">
                  <w:rPr>
                    <w:b w:val="0"/>
                    <w:bCs/>
                    <w:lang w:val="en-GB"/>
                  </w:rPr>
                  <w:t xml:space="preserve"> </w:t>
                </w:r>
                <w:r w:rsidRPr="00801E9F">
                  <w:rPr>
                    <w:b w:val="0"/>
                    <w:bCs/>
                    <w:lang w:val="en-GB"/>
                  </w:rPr>
                  <w:t>and jewellery</w:t>
                </w:r>
                <w:r w:rsidR="00581F0C">
                  <w:rPr>
                    <w:b w:val="0"/>
                    <w:bCs/>
                    <w:lang w:val="en-GB"/>
                  </w:rPr>
                  <w:t>. DCW</w:t>
                </w:r>
                <w:r w:rsidRPr="00801E9F">
                  <w:rPr>
                    <w:b w:val="0"/>
                    <w:bCs/>
                    <w:lang w:val="en-GB"/>
                  </w:rPr>
                  <w:t xml:space="preserve"> </w:t>
                </w:r>
                <w:r w:rsidR="007B33E1" w:rsidRPr="00801E9F">
                  <w:rPr>
                    <w:b w:val="0"/>
                    <w:bCs/>
                    <w:lang w:val="en-GB"/>
                  </w:rPr>
                  <w:t>was</w:t>
                </w:r>
                <w:r w:rsidRPr="00801E9F">
                  <w:rPr>
                    <w:b w:val="0"/>
                    <w:bCs/>
                    <w:lang w:val="en-GB"/>
                  </w:rPr>
                  <w:t xml:space="preserve"> founded in 1970 by </w:t>
                </w:r>
                <w:r w:rsidR="003C01A7" w:rsidRPr="00801E9F">
                  <w:rPr>
                    <w:b w:val="0"/>
                    <w:bCs/>
                    <w:lang w:val="en-GB"/>
                  </w:rPr>
                  <w:t xml:space="preserve">a </w:t>
                </w:r>
                <w:r w:rsidR="007B33E1" w:rsidRPr="00801E9F">
                  <w:rPr>
                    <w:b w:val="0"/>
                    <w:bCs/>
                    <w:lang w:val="en-GB"/>
                  </w:rPr>
                  <w:t>husband-and-wife</w:t>
                </w:r>
                <w:r w:rsidRPr="00801E9F">
                  <w:rPr>
                    <w:b w:val="0"/>
                    <w:bCs/>
                    <w:lang w:val="en-GB"/>
                  </w:rPr>
                  <w:t xml:space="preserve"> team</w:t>
                </w:r>
                <w:r w:rsidR="00581F0C">
                  <w:rPr>
                    <w:b w:val="0"/>
                    <w:bCs/>
                    <w:lang w:val="en-GB"/>
                  </w:rPr>
                  <w:t xml:space="preserve"> Kelvin and Sharon James</w:t>
                </w:r>
                <w:r w:rsidR="00375262" w:rsidRPr="00801E9F">
                  <w:rPr>
                    <w:b w:val="0"/>
                    <w:bCs/>
                    <w:lang w:val="en-GB"/>
                  </w:rPr>
                  <w:t xml:space="preserve">. Since </w:t>
                </w:r>
                <w:r w:rsidR="007B33E1" w:rsidRPr="00801E9F">
                  <w:rPr>
                    <w:b w:val="0"/>
                    <w:bCs/>
                    <w:lang w:val="en-GB"/>
                  </w:rPr>
                  <w:t>then,</w:t>
                </w:r>
                <w:r w:rsidR="00375262" w:rsidRPr="00801E9F">
                  <w:rPr>
                    <w:b w:val="0"/>
                    <w:bCs/>
                    <w:lang w:val="en-GB"/>
                  </w:rPr>
                  <w:t xml:space="preserve"> they have grown to a small family business of 20 </w:t>
                </w:r>
                <w:r w:rsidR="00F16DE2">
                  <w:rPr>
                    <w:b w:val="0"/>
                    <w:bCs/>
                    <w:lang w:val="en-GB"/>
                  </w:rPr>
                  <w:t>employees, mostly consisting of family members.</w:t>
                </w:r>
                <w:r w:rsidR="00375262" w:rsidRPr="00801E9F">
                  <w:rPr>
                    <w:b w:val="0"/>
                    <w:bCs/>
                    <w:lang w:val="en-GB"/>
                  </w:rPr>
                  <w:t xml:space="preserve"> </w:t>
                </w:r>
                <w:r w:rsidR="00EA55D4">
                  <w:rPr>
                    <w:b w:val="0"/>
                    <w:bCs/>
                    <w:lang w:val="en-GB"/>
                  </w:rPr>
                  <w:t xml:space="preserve">In the </w:t>
                </w:r>
                <w:r w:rsidR="00360258">
                  <w:rPr>
                    <w:b w:val="0"/>
                    <w:bCs/>
                    <w:lang w:val="en-GB"/>
                  </w:rPr>
                  <w:t>last</w:t>
                </w:r>
                <w:r w:rsidR="00375262" w:rsidRPr="00801E9F">
                  <w:rPr>
                    <w:b w:val="0"/>
                    <w:bCs/>
                    <w:lang w:val="en-GB"/>
                  </w:rPr>
                  <w:t xml:space="preserve"> five years</w:t>
                </w:r>
                <w:r w:rsidR="00EA55D4">
                  <w:rPr>
                    <w:b w:val="0"/>
                    <w:bCs/>
                    <w:lang w:val="en-GB"/>
                  </w:rPr>
                  <w:t>, DCW</w:t>
                </w:r>
                <w:r w:rsidR="00375262" w:rsidRPr="00801E9F">
                  <w:rPr>
                    <w:b w:val="0"/>
                    <w:bCs/>
                    <w:lang w:val="en-GB"/>
                  </w:rPr>
                  <w:t xml:space="preserve"> started investing in their future</w:t>
                </w:r>
                <w:r w:rsidR="00EA55D4">
                  <w:rPr>
                    <w:b w:val="0"/>
                    <w:bCs/>
                    <w:lang w:val="en-GB"/>
                  </w:rPr>
                  <w:t xml:space="preserve">, </w:t>
                </w:r>
                <w:r w:rsidR="00FC78D9" w:rsidRPr="00360258">
                  <w:rPr>
                    <w:b w:val="0"/>
                    <w:bCs/>
                    <w:lang w:val="en-GB"/>
                  </w:rPr>
                  <w:t>in</w:t>
                </w:r>
                <w:r w:rsidR="00360258" w:rsidRPr="00360258">
                  <w:rPr>
                    <w:b w:val="0"/>
                    <w:bCs/>
                    <w:lang w:val="en-GB"/>
                  </w:rPr>
                  <w:t xml:space="preserve"> making sure that they had a </w:t>
                </w:r>
                <w:r w:rsidR="00C57F80">
                  <w:rPr>
                    <w:b w:val="0"/>
                    <w:bCs/>
                    <w:lang w:val="en-GB"/>
                  </w:rPr>
                  <w:t>future-proof</w:t>
                </w:r>
                <w:r w:rsidR="00360258" w:rsidRPr="00360258">
                  <w:rPr>
                    <w:b w:val="0"/>
                    <w:bCs/>
                    <w:lang w:val="en-GB"/>
                  </w:rPr>
                  <w:t xml:space="preserve"> production capability</w:t>
                </w:r>
                <w:r w:rsidR="000E648F">
                  <w:rPr>
                    <w:b w:val="0"/>
                    <w:bCs/>
                    <w:lang w:val="en-GB"/>
                  </w:rPr>
                  <w:t xml:space="preserve">, </w:t>
                </w:r>
                <w:r w:rsidR="00FB33B2" w:rsidRPr="00FB33B2">
                  <w:rPr>
                    <w:b w:val="0"/>
                    <w:bCs/>
                    <w:lang w:val="en-GB"/>
                  </w:rPr>
                  <w:t xml:space="preserve">that not only achieved </w:t>
                </w:r>
                <w:r w:rsidR="00404677">
                  <w:rPr>
                    <w:b w:val="0"/>
                    <w:bCs/>
                    <w:lang w:val="en-GB"/>
                  </w:rPr>
                  <w:t xml:space="preserve">the </w:t>
                </w:r>
                <w:r w:rsidR="00FB33B2" w:rsidRPr="00FB33B2">
                  <w:rPr>
                    <w:b w:val="0"/>
                    <w:bCs/>
                    <w:lang w:val="en-GB"/>
                  </w:rPr>
                  <w:t>manufacturing and pro</w:t>
                </w:r>
                <w:r w:rsidR="00C57F80">
                  <w:rPr>
                    <w:b w:val="0"/>
                    <w:bCs/>
                    <w:lang w:val="en-GB"/>
                  </w:rPr>
                  <w:t>duction</w:t>
                </w:r>
                <w:r w:rsidR="00FB33B2" w:rsidRPr="00FB33B2">
                  <w:rPr>
                    <w:b w:val="0"/>
                    <w:bCs/>
                    <w:lang w:val="en-GB"/>
                  </w:rPr>
                  <w:t xml:space="preserve"> that they do now</w:t>
                </w:r>
                <w:r w:rsidR="00C57F80">
                  <w:rPr>
                    <w:b w:val="0"/>
                    <w:bCs/>
                    <w:lang w:val="en-GB"/>
                  </w:rPr>
                  <w:t xml:space="preserve">, </w:t>
                </w:r>
                <w:r w:rsidR="00956035" w:rsidRPr="00956035">
                  <w:rPr>
                    <w:b w:val="0"/>
                    <w:bCs/>
                    <w:lang w:val="en-GB"/>
                  </w:rPr>
                  <w:t>but also offered them a wider scope of creative designs</w:t>
                </w:r>
                <w:r w:rsidR="00B76E4C">
                  <w:rPr>
                    <w:b w:val="0"/>
                    <w:bCs/>
                    <w:lang w:val="en-GB"/>
                  </w:rPr>
                  <w:t xml:space="preserve">, </w:t>
                </w:r>
                <w:r w:rsidR="00B76E4C" w:rsidRPr="00B76E4C">
                  <w:rPr>
                    <w:b w:val="0"/>
                    <w:bCs/>
                    <w:lang w:val="en-GB"/>
                  </w:rPr>
                  <w:t>but also solved real problems</w:t>
                </w:r>
                <w:r w:rsidR="00385811" w:rsidRPr="00385811">
                  <w:rPr>
                    <w:b w:val="0"/>
                    <w:bCs/>
                    <w:lang w:val="en-GB"/>
                  </w:rPr>
                  <w:t xml:space="preserve"> that clients</w:t>
                </w:r>
                <w:r w:rsidR="00E72E95">
                  <w:rPr>
                    <w:b w:val="0"/>
                    <w:bCs/>
                    <w:lang w:val="en-GB"/>
                  </w:rPr>
                  <w:t xml:space="preserve"> have</w:t>
                </w:r>
                <w:r w:rsidR="00375262" w:rsidRPr="00801E9F">
                  <w:rPr>
                    <w:b w:val="0"/>
                    <w:bCs/>
                    <w:lang w:val="en-GB"/>
                  </w:rPr>
                  <w:t xml:space="preserve"> </w:t>
                </w:r>
                <w:r w:rsidR="00E72E95" w:rsidRPr="00E72E95">
                  <w:rPr>
                    <w:b w:val="0"/>
                    <w:bCs/>
                    <w:lang w:val="en-GB"/>
                  </w:rPr>
                  <w:t>face</w:t>
                </w:r>
                <w:r w:rsidR="00E72E95">
                  <w:rPr>
                    <w:b w:val="0"/>
                    <w:bCs/>
                    <w:lang w:val="en-GB"/>
                  </w:rPr>
                  <w:t>d over th</w:t>
                </w:r>
                <w:r w:rsidR="00596AF2">
                  <w:rPr>
                    <w:b w:val="0"/>
                    <w:bCs/>
                    <w:lang w:val="en-GB"/>
                  </w:rPr>
                  <w:t>e past 40 years.</w:t>
                </w:r>
              </w:p>
              <w:p w14:paraId="42DBF220" w14:textId="77777777" w:rsidR="00596AF2" w:rsidRDefault="00596AF2" w:rsidP="00461748">
                <w:pPr>
                  <w:rPr>
                    <w:b w:val="0"/>
                    <w:bCs/>
                    <w:lang w:val="en-GB"/>
                  </w:rPr>
                </w:pPr>
              </w:p>
              <w:p w14:paraId="64CBF9E5" w14:textId="154DAA02" w:rsidR="0052677F" w:rsidRPr="00801E9F" w:rsidRDefault="002E0FE5" w:rsidP="00461748">
                <w:pPr>
                  <w:rPr>
                    <w:b w:val="0"/>
                    <w:bCs/>
                    <w:lang w:val="en-GB"/>
                  </w:rPr>
                </w:pPr>
                <w:r w:rsidRPr="002E0FE5">
                  <w:rPr>
                    <w:b w:val="0"/>
                    <w:bCs/>
                    <w:lang w:val="en-GB"/>
                  </w:rPr>
                  <w:t xml:space="preserve">The diamond centre </w:t>
                </w:r>
                <w:r w:rsidR="007D5D39">
                  <w:rPr>
                    <w:b w:val="0"/>
                    <w:bCs/>
                    <w:lang w:val="en-GB"/>
                  </w:rPr>
                  <w:t>has</w:t>
                </w:r>
                <w:r w:rsidRPr="002E0FE5">
                  <w:rPr>
                    <w:b w:val="0"/>
                    <w:bCs/>
                    <w:lang w:val="en-GB"/>
                  </w:rPr>
                  <w:t xml:space="preserve"> more than one research and development innovation project running alongside each other</w:t>
                </w:r>
                <w:r>
                  <w:rPr>
                    <w:b w:val="0"/>
                    <w:bCs/>
                    <w:lang w:val="en-GB"/>
                  </w:rPr>
                  <w:t xml:space="preserve">, </w:t>
                </w:r>
                <w:r w:rsidR="004C3314">
                  <w:rPr>
                    <w:b w:val="0"/>
                    <w:bCs/>
                    <w:lang w:val="en-GB"/>
                  </w:rPr>
                  <w:t xml:space="preserve">DCW </w:t>
                </w:r>
                <w:r w:rsidR="007D5D39">
                  <w:rPr>
                    <w:b w:val="0"/>
                    <w:bCs/>
                    <w:lang w:val="en-GB"/>
                  </w:rPr>
                  <w:t>is</w:t>
                </w:r>
                <w:r w:rsidR="004C3314">
                  <w:rPr>
                    <w:b w:val="0"/>
                    <w:bCs/>
                    <w:lang w:val="en-GB"/>
                  </w:rPr>
                  <w:t xml:space="preserve"> shining </w:t>
                </w:r>
                <w:r w:rsidR="00BC2822" w:rsidRPr="00801E9F">
                  <w:rPr>
                    <w:b w:val="0"/>
                    <w:bCs/>
                    <w:lang w:val="en-GB"/>
                  </w:rPr>
                  <w:t>a</w:t>
                </w:r>
                <w:r w:rsidR="004C3314">
                  <w:rPr>
                    <w:b w:val="0"/>
                    <w:bCs/>
                    <w:lang w:val="en-GB"/>
                  </w:rPr>
                  <w:t xml:space="preserve"> light on</w:t>
                </w:r>
                <w:r w:rsidR="00BC2822" w:rsidRPr="00801E9F">
                  <w:rPr>
                    <w:b w:val="0"/>
                    <w:bCs/>
                    <w:lang w:val="en-GB"/>
                  </w:rPr>
                  <w:t xml:space="preserve"> technology </w:t>
                </w:r>
                <w:r w:rsidR="004C3314">
                  <w:rPr>
                    <w:b w:val="0"/>
                    <w:bCs/>
                    <w:lang w:val="en-GB"/>
                  </w:rPr>
                  <w:t>for</w:t>
                </w:r>
                <w:r w:rsidR="00BC2822" w:rsidRPr="00801E9F">
                  <w:rPr>
                    <w:b w:val="0"/>
                    <w:bCs/>
                    <w:lang w:val="en-GB"/>
                  </w:rPr>
                  <w:t xml:space="preserve"> manufacturing, </w:t>
                </w:r>
                <w:r w:rsidR="007B33E1" w:rsidRPr="00801E9F">
                  <w:rPr>
                    <w:b w:val="0"/>
                    <w:bCs/>
                    <w:lang w:val="en-GB"/>
                  </w:rPr>
                  <w:t>security,</w:t>
                </w:r>
                <w:r w:rsidR="00BC2822" w:rsidRPr="00801E9F">
                  <w:rPr>
                    <w:b w:val="0"/>
                    <w:bCs/>
                    <w:lang w:val="en-GB"/>
                  </w:rPr>
                  <w:t xml:space="preserve"> and education </w:t>
                </w:r>
                <w:r w:rsidR="003C01A7" w:rsidRPr="00801E9F">
                  <w:rPr>
                    <w:b w:val="0"/>
                    <w:bCs/>
                    <w:lang w:val="en-GB"/>
                  </w:rPr>
                  <w:t>in the jewellery field</w:t>
                </w:r>
                <w:r w:rsidR="004C3314">
                  <w:rPr>
                    <w:b w:val="0"/>
                    <w:bCs/>
                    <w:lang w:val="en-GB"/>
                  </w:rPr>
                  <w:t>.</w:t>
                </w:r>
                <w:r w:rsidR="004C3314" w:rsidRPr="004C3314">
                  <w:rPr>
                    <w:b w:val="0"/>
                    <w:bCs/>
                    <w:lang w:val="en-GB"/>
                  </w:rPr>
                  <w:t xml:space="preserve"> In comparison t</w:t>
                </w:r>
                <w:r w:rsidR="004C3314">
                  <w:rPr>
                    <w:b w:val="0"/>
                    <w:bCs/>
                    <w:lang w:val="en-GB"/>
                  </w:rPr>
                  <w:t>o</w:t>
                </w:r>
                <w:r w:rsidR="004C3314" w:rsidRPr="004C3314">
                  <w:rPr>
                    <w:b w:val="0"/>
                    <w:bCs/>
                    <w:lang w:val="en-GB"/>
                  </w:rPr>
                  <w:t xml:space="preserve"> other small</w:t>
                </w:r>
                <w:r w:rsidR="003C01A7" w:rsidRPr="00801E9F">
                  <w:rPr>
                    <w:b w:val="0"/>
                    <w:bCs/>
                    <w:lang w:val="en-GB"/>
                  </w:rPr>
                  <w:t xml:space="preserve"> </w:t>
                </w:r>
                <w:r w:rsidR="007D5D39">
                  <w:rPr>
                    <w:b w:val="0"/>
                    <w:bCs/>
                    <w:lang w:val="en-GB"/>
                  </w:rPr>
                  <w:t>manufacturers in</w:t>
                </w:r>
                <w:r w:rsidR="004C3314" w:rsidRPr="004C3314">
                  <w:rPr>
                    <w:b w:val="0"/>
                    <w:bCs/>
                    <w:lang w:val="en-GB"/>
                  </w:rPr>
                  <w:t xml:space="preserve"> the UK</w:t>
                </w:r>
                <w:r w:rsidR="004C3314">
                  <w:rPr>
                    <w:b w:val="0"/>
                    <w:bCs/>
                    <w:lang w:val="en-GB"/>
                  </w:rPr>
                  <w:t xml:space="preserve">, </w:t>
                </w:r>
                <w:r w:rsidR="003C01A7" w:rsidRPr="00801E9F">
                  <w:rPr>
                    <w:b w:val="0"/>
                    <w:bCs/>
                    <w:lang w:val="en-GB"/>
                  </w:rPr>
                  <w:t xml:space="preserve">they were ahead of the curve </w:t>
                </w:r>
                <w:r w:rsidR="007D5D39" w:rsidRPr="00F6762E">
                  <w:rPr>
                    <w:b w:val="0"/>
                    <w:bCs/>
                    <w:lang w:val="en-GB"/>
                  </w:rPr>
                  <w:t>of</w:t>
                </w:r>
                <w:r w:rsidR="00F6762E" w:rsidRPr="00F6762E">
                  <w:rPr>
                    <w:b w:val="0"/>
                    <w:bCs/>
                    <w:lang w:val="en-GB"/>
                  </w:rPr>
                  <w:t xml:space="preserve"> developments happening in the jewellery field</w:t>
                </w:r>
                <w:r w:rsidR="007D5D39">
                  <w:rPr>
                    <w:b w:val="0"/>
                    <w:bCs/>
                    <w:lang w:val="en-GB"/>
                  </w:rPr>
                  <w:t xml:space="preserve">, </w:t>
                </w:r>
                <w:r w:rsidR="00F6762E" w:rsidRPr="00F6762E">
                  <w:rPr>
                    <w:b w:val="0"/>
                    <w:bCs/>
                    <w:lang w:val="en-GB"/>
                  </w:rPr>
                  <w:t>something that the diamond centre prides itself on</w:t>
                </w:r>
                <w:r w:rsidR="00F6762E">
                  <w:rPr>
                    <w:b w:val="0"/>
                    <w:bCs/>
                    <w:lang w:val="en-GB"/>
                  </w:rPr>
                  <w:t xml:space="preserve"> </w:t>
                </w:r>
                <w:r w:rsidR="007D5D39" w:rsidRPr="007D5D39">
                  <w:rPr>
                    <w:b w:val="0"/>
                    <w:bCs/>
                    <w:lang w:val="en-GB"/>
                  </w:rPr>
                  <w:t>and pushes its employees to have</w:t>
                </w:r>
                <w:r w:rsidR="00F53F49">
                  <w:rPr>
                    <w:b w:val="0"/>
                    <w:bCs/>
                    <w:lang w:val="en-GB"/>
                  </w:rPr>
                  <w:t xml:space="preserve"> </w:t>
                </w:r>
                <w:r w:rsidR="00831505">
                  <w:rPr>
                    <w:b w:val="0"/>
                    <w:bCs/>
                    <w:lang w:val="en-GB"/>
                  </w:rPr>
                  <w:t>an</w:t>
                </w:r>
                <w:r w:rsidR="00F53F49">
                  <w:rPr>
                    <w:b w:val="0"/>
                    <w:bCs/>
                    <w:lang w:val="en-GB"/>
                  </w:rPr>
                  <w:t xml:space="preserve"> inquisitive </w:t>
                </w:r>
                <w:r w:rsidR="007D5D39" w:rsidRPr="007D5D39">
                  <w:rPr>
                    <w:b w:val="0"/>
                    <w:bCs/>
                    <w:lang w:val="en-GB"/>
                  </w:rPr>
                  <w:t xml:space="preserve">and </w:t>
                </w:r>
                <w:r w:rsidR="007D5D39">
                  <w:rPr>
                    <w:b w:val="0"/>
                    <w:bCs/>
                    <w:lang w:val="en-GB"/>
                  </w:rPr>
                  <w:t>problem-solving</w:t>
                </w:r>
                <w:r w:rsidR="007D5D39" w:rsidRPr="007D5D39">
                  <w:rPr>
                    <w:b w:val="0"/>
                    <w:bCs/>
                    <w:lang w:val="en-GB"/>
                  </w:rPr>
                  <w:t xml:space="preserve"> </w:t>
                </w:r>
                <w:r w:rsidR="007D5D39">
                  <w:rPr>
                    <w:b w:val="0"/>
                    <w:bCs/>
                    <w:lang w:val="en-GB"/>
                  </w:rPr>
                  <w:t xml:space="preserve">ethos. </w:t>
                </w:r>
                <w:r w:rsidR="00F53F49" w:rsidRPr="00F53F49">
                  <w:rPr>
                    <w:b w:val="0"/>
                    <w:bCs/>
                    <w:lang w:val="en-GB"/>
                  </w:rPr>
                  <w:t xml:space="preserve">The diamond </w:t>
                </w:r>
                <w:r w:rsidR="00404677">
                  <w:rPr>
                    <w:b w:val="0"/>
                    <w:bCs/>
                    <w:lang w:val="en-GB"/>
                  </w:rPr>
                  <w:t>centre’s</w:t>
                </w:r>
                <w:r w:rsidR="00F53F49" w:rsidRPr="00F53F49">
                  <w:rPr>
                    <w:b w:val="0"/>
                    <w:bCs/>
                    <w:lang w:val="en-GB"/>
                  </w:rPr>
                  <w:t xml:space="preserve"> vision is to be the first</w:t>
                </w:r>
                <w:r w:rsidR="00F53F49">
                  <w:rPr>
                    <w:b w:val="0"/>
                    <w:bCs/>
                    <w:lang w:val="en-GB"/>
                  </w:rPr>
                  <w:t xml:space="preserve"> </w:t>
                </w:r>
                <w:r w:rsidR="00F53F49" w:rsidRPr="00F53F49">
                  <w:rPr>
                    <w:b w:val="0"/>
                    <w:bCs/>
                    <w:lang w:val="en-GB"/>
                  </w:rPr>
                  <w:t>to market</w:t>
                </w:r>
                <w:r w:rsidR="00F53F49">
                  <w:rPr>
                    <w:b w:val="0"/>
                    <w:bCs/>
                    <w:lang w:val="en-GB"/>
                  </w:rPr>
                  <w:t xml:space="preserve">, </w:t>
                </w:r>
                <w:r w:rsidR="00F53F49" w:rsidRPr="00F53F49">
                  <w:rPr>
                    <w:b w:val="0"/>
                    <w:bCs/>
                    <w:lang w:val="en-GB"/>
                  </w:rPr>
                  <w:t>with the highest quality</w:t>
                </w:r>
                <w:r w:rsidR="00F53F49">
                  <w:rPr>
                    <w:b w:val="0"/>
                    <w:bCs/>
                    <w:lang w:val="en-GB"/>
                  </w:rPr>
                  <w:t xml:space="preserve"> </w:t>
                </w:r>
                <w:r w:rsidR="00F53F49" w:rsidRPr="00F53F49">
                  <w:rPr>
                    <w:b w:val="0"/>
                    <w:bCs/>
                    <w:lang w:val="en-GB"/>
                  </w:rPr>
                  <w:t>product</w:t>
                </w:r>
                <w:r w:rsidR="00F53F49">
                  <w:rPr>
                    <w:b w:val="0"/>
                    <w:bCs/>
                    <w:lang w:val="en-GB"/>
                  </w:rPr>
                  <w:t>.</w:t>
                </w:r>
              </w:p>
              <w:p w14:paraId="7DD60157" w14:textId="3DF6688F" w:rsidR="0052677F" w:rsidRDefault="0052677F" w:rsidP="00461748">
                <w:pPr>
                  <w:rPr>
                    <w:lang w:val="en-GB"/>
                  </w:rPr>
                </w:pPr>
              </w:p>
              <w:p w14:paraId="31161D6D" w14:textId="383B1185" w:rsidR="00831505" w:rsidRPr="00BC6538" w:rsidRDefault="00572B82" w:rsidP="00461748">
                <w:pPr>
                  <w:rPr>
                    <w:b w:val="0"/>
                    <w:bCs/>
                    <w:lang w:val="en-GB"/>
                  </w:rPr>
                </w:pPr>
                <w:r w:rsidRPr="00BC6538">
                  <w:rPr>
                    <w:b w:val="0"/>
                    <w:bCs/>
                    <w:lang w:val="en-GB"/>
                  </w:rPr>
                  <w:t>Currently</w:t>
                </w:r>
                <w:r w:rsidR="0004138B">
                  <w:rPr>
                    <w:b w:val="0"/>
                    <w:bCs/>
                    <w:lang w:val="en-GB"/>
                  </w:rPr>
                  <w:t>,</w:t>
                </w:r>
                <w:r w:rsidRPr="00BC6538">
                  <w:rPr>
                    <w:b w:val="0"/>
                    <w:bCs/>
                    <w:lang w:val="en-GB"/>
                  </w:rPr>
                  <w:t xml:space="preserve"> the diamond centre Wales outsources a large proportion of their work</w:t>
                </w:r>
                <w:r w:rsidR="0004138B">
                  <w:rPr>
                    <w:b w:val="0"/>
                    <w:bCs/>
                    <w:lang w:val="en-GB"/>
                  </w:rPr>
                  <w:t xml:space="preserve"> </w:t>
                </w:r>
                <w:r w:rsidR="00B64331" w:rsidRPr="00B64331">
                  <w:rPr>
                    <w:b w:val="0"/>
                    <w:bCs/>
                    <w:lang w:val="en-GB"/>
                  </w:rPr>
                  <w:t>at a great cost</w:t>
                </w:r>
                <w:r w:rsidR="00B64331">
                  <w:rPr>
                    <w:b w:val="0"/>
                    <w:bCs/>
                    <w:lang w:val="en-GB"/>
                  </w:rPr>
                  <w:t>.</w:t>
                </w:r>
                <w:r w:rsidRPr="00BC6538">
                  <w:rPr>
                    <w:b w:val="0"/>
                    <w:bCs/>
                    <w:lang w:val="en-GB"/>
                  </w:rPr>
                  <w:t xml:space="preserve"> </w:t>
                </w:r>
                <w:r w:rsidR="00B64331">
                  <w:rPr>
                    <w:b w:val="0"/>
                    <w:bCs/>
                    <w:lang w:val="en-GB"/>
                  </w:rPr>
                  <w:t>T</w:t>
                </w:r>
                <w:r w:rsidRPr="00BC6538">
                  <w:rPr>
                    <w:b w:val="0"/>
                    <w:bCs/>
                    <w:lang w:val="en-GB"/>
                  </w:rPr>
                  <w:t xml:space="preserve">o combat </w:t>
                </w:r>
                <w:r w:rsidR="00B64331" w:rsidRPr="00B64331">
                  <w:rPr>
                    <w:b w:val="0"/>
                    <w:bCs/>
                    <w:lang w:val="en-GB"/>
                  </w:rPr>
                  <w:t>rising price</w:t>
                </w:r>
                <w:r w:rsidR="00B64331">
                  <w:rPr>
                    <w:b w:val="0"/>
                    <w:bCs/>
                    <w:lang w:val="en-GB"/>
                  </w:rPr>
                  <w:t xml:space="preserve">s </w:t>
                </w:r>
                <w:r w:rsidR="00762679" w:rsidRPr="00762679">
                  <w:rPr>
                    <w:b w:val="0"/>
                    <w:bCs/>
                    <w:lang w:val="en-GB"/>
                  </w:rPr>
                  <w:t>and lengthening lead times</w:t>
                </w:r>
                <w:r w:rsidR="00762679">
                  <w:rPr>
                    <w:b w:val="0"/>
                    <w:bCs/>
                    <w:lang w:val="en-GB"/>
                  </w:rPr>
                  <w:t>,</w:t>
                </w:r>
                <w:r w:rsidRPr="00BC6538">
                  <w:rPr>
                    <w:b w:val="0"/>
                    <w:bCs/>
                    <w:lang w:val="en-GB"/>
                  </w:rPr>
                  <w:t xml:space="preserve"> DCW </w:t>
                </w:r>
                <w:r w:rsidR="00BC6538" w:rsidRPr="00BC6538">
                  <w:rPr>
                    <w:b w:val="0"/>
                    <w:bCs/>
                    <w:lang w:val="en-GB"/>
                  </w:rPr>
                  <w:t>is</w:t>
                </w:r>
                <w:r w:rsidRPr="00BC6538">
                  <w:rPr>
                    <w:b w:val="0"/>
                    <w:bCs/>
                    <w:lang w:val="en-GB"/>
                  </w:rPr>
                  <w:t xml:space="preserve"> looking into</w:t>
                </w:r>
                <w:r w:rsidR="00BC6538" w:rsidRPr="00BC6538">
                  <w:rPr>
                    <w:b w:val="0"/>
                    <w:bCs/>
                    <w:lang w:val="en-GB"/>
                  </w:rPr>
                  <w:t xml:space="preserve"> 3D printing </w:t>
                </w:r>
                <w:r w:rsidR="0004138B">
                  <w:rPr>
                    <w:b w:val="0"/>
                    <w:bCs/>
                    <w:lang w:val="en-GB"/>
                  </w:rPr>
                  <w:t xml:space="preserve">as </w:t>
                </w:r>
                <w:r w:rsidR="00BC6538" w:rsidRPr="00BC6538">
                  <w:rPr>
                    <w:b w:val="0"/>
                    <w:bCs/>
                    <w:lang w:val="en-GB"/>
                  </w:rPr>
                  <w:t>opposed to traditional casting</w:t>
                </w:r>
                <w:r w:rsidR="00762679">
                  <w:rPr>
                    <w:b w:val="0"/>
                    <w:bCs/>
                    <w:lang w:val="en-GB"/>
                  </w:rPr>
                  <w:t xml:space="preserve"> </w:t>
                </w:r>
                <w:r w:rsidR="00762679" w:rsidRPr="00762679">
                  <w:rPr>
                    <w:b w:val="0"/>
                    <w:bCs/>
                    <w:lang w:val="en-GB"/>
                  </w:rPr>
                  <w:t>to manufacture jewellery</w:t>
                </w:r>
                <w:r w:rsidR="0004138B">
                  <w:rPr>
                    <w:b w:val="0"/>
                    <w:bCs/>
                    <w:lang w:val="en-GB"/>
                  </w:rPr>
                  <w:t xml:space="preserve">. </w:t>
                </w:r>
                <w:r w:rsidR="0004138B" w:rsidRPr="0004138B">
                  <w:rPr>
                    <w:b w:val="0"/>
                    <w:bCs/>
                    <w:lang w:val="en-GB"/>
                  </w:rPr>
                  <w:t>This report will explore if this innovation</w:t>
                </w:r>
                <w:r w:rsidR="00762679">
                  <w:rPr>
                    <w:b w:val="0"/>
                    <w:bCs/>
                    <w:lang w:val="en-GB"/>
                  </w:rPr>
                  <w:t xml:space="preserve"> </w:t>
                </w:r>
                <w:r w:rsidR="00762679" w:rsidRPr="00762679">
                  <w:rPr>
                    <w:b w:val="0"/>
                    <w:bCs/>
                    <w:lang w:val="en-GB"/>
                  </w:rPr>
                  <w:t>h</w:t>
                </w:r>
                <w:r w:rsidR="00762679">
                  <w:rPr>
                    <w:b w:val="0"/>
                    <w:bCs/>
                    <w:lang w:val="en-GB"/>
                  </w:rPr>
                  <w:t>as a profitable</w:t>
                </w:r>
                <w:r w:rsidR="00762679" w:rsidRPr="00762679">
                  <w:rPr>
                    <w:b w:val="0"/>
                    <w:bCs/>
                    <w:lang w:val="en-GB"/>
                  </w:rPr>
                  <w:t xml:space="preserve"> return on investment</w:t>
                </w:r>
                <w:r w:rsidR="00762679">
                  <w:rPr>
                    <w:b w:val="0"/>
                    <w:bCs/>
                    <w:lang w:val="en-GB"/>
                  </w:rPr>
                  <w:t xml:space="preserve"> </w:t>
                </w:r>
                <w:r w:rsidR="00F13FF5" w:rsidRPr="00F13FF5">
                  <w:rPr>
                    <w:b w:val="0"/>
                    <w:bCs/>
                    <w:lang w:val="en-GB"/>
                  </w:rPr>
                  <w:t>and explores what other hurdles the diamond centre will have to overcome to make it a success</w:t>
                </w:r>
                <w:r w:rsidR="00F13FF5">
                  <w:rPr>
                    <w:b w:val="0"/>
                    <w:bCs/>
                    <w:lang w:val="en-GB"/>
                  </w:rPr>
                  <w:t>.</w:t>
                </w:r>
              </w:p>
              <w:p w14:paraId="2B4E8C8F" w14:textId="32840F41" w:rsidR="00D077E9" w:rsidRPr="00461748" w:rsidRDefault="005D1BE9" w:rsidP="00461748"/>
            </w:sdtContent>
          </w:sdt>
          <w:bookmarkEnd w:id="1" w:displacedByCustomXml="prev"/>
          <w:bookmarkEnd w:id="2" w:displacedByCustomXml="prev"/>
          <w:p w14:paraId="7B0CB2B5" w14:textId="48429382" w:rsidR="00674CB5" w:rsidRDefault="00674CB5" w:rsidP="0004138B">
            <w:pPr>
              <w:pStyle w:val="Content"/>
            </w:pPr>
          </w:p>
        </w:tc>
      </w:tr>
    </w:tbl>
    <w:p w14:paraId="063363C9" w14:textId="77777777" w:rsidR="000C71DE" w:rsidRDefault="000C71DE">
      <w:r>
        <w:br w:type="page"/>
      </w:r>
    </w:p>
    <w:tbl>
      <w:tblPr>
        <w:tblW w:w="992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3"/>
      </w:tblGrid>
      <w:tr w:rsidR="00DF027C" w14:paraId="2CA31A1D" w14:textId="77777777" w:rsidTr="00B66449">
        <w:trPr>
          <w:trHeight w:val="5931"/>
        </w:trPr>
        <w:tc>
          <w:tcPr>
            <w:tcW w:w="9923" w:type="dxa"/>
          </w:tcPr>
          <w:sdt>
            <w:sdtPr>
              <w:rPr>
                <w:rFonts w:asciiTheme="minorHAnsi" w:eastAsiaTheme="minorEastAsia" w:hAnsiTheme="minorHAnsi" w:cstheme="minorBidi"/>
                <w:b/>
                <w:color w:val="082A75" w:themeColor="text2"/>
                <w:sz w:val="28"/>
                <w:szCs w:val="22"/>
              </w:rPr>
              <w:id w:val="-365672576"/>
              <w:docPartObj>
                <w:docPartGallery w:val="Table of Contents"/>
                <w:docPartUnique/>
              </w:docPartObj>
            </w:sdtPr>
            <w:sdtEndPr>
              <w:rPr>
                <w:bCs/>
                <w:noProof/>
              </w:rPr>
            </w:sdtEndPr>
            <w:sdtContent>
              <w:p w14:paraId="347D1582" w14:textId="195CFF29" w:rsidR="000C71DE" w:rsidRDefault="000C71DE">
                <w:pPr>
                  <w:pStyle w:val="TOCHeading"/>
                </w:pPr>
                <w:r>
                  <w:t>Contents</w:t>
                </w:r>
              </w:p>
              <w:p w14:paraId="55C14E59" w14:textId="662D417A" w:rsidR="00674CB5" w:rsidRDefault="000C71DE">
                <w:pPr>
                  <w:pStyle w:val="TOC1"/>
                  <w:tabs>
                    <w:tab w:val="right" w:leader="dot" w:pos="9926"/>
                  </w:tabs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r>
                  <w:fldChar w:fldCharType="begin"/>
                </w:r>
                <w:r>
                  <w:instrText xml:space="preserve"> TOC \o "1-3" \h \z \u </w:instrText>
                </w:r>
                <w:r>
                  <w:fldChar w:fldCharType="separate"/>
                </w:r>
                <w:hyperlink w:anchor="_Toc103700720" w:history="1">
                  <w:r w:rsidR="00674CB5" w:rsidRPr="004867C5">
                    <w:rPr>
                      <w:rStyle w:val="Hyperlink"/>
                      <w:noProof/>
                    </w:rPr>
                    <w:t>Abstract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_Toc103700720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2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73E781E6" w14:textId="2E9B18FB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1" w:history="1">
                  <w:r w:rsidR="00674CB5" w:rsidRPr="004867C5">
                    <w:rPr>
                      <w:rStyle w:val="Hyperlink"/>
                      <w:noProof/>
                    </w:rPr>
                    <w:t>The Diamond Centre Wales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_Toc103700721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2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136F3F08" w14:textId="381B2463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2" w:history="1">
                  <w:r w:rsidR="00674CB5" w:rsidRPr="004867C5">
                    <w:rPr>
                      <w:rStyle w:val="Hyperlink"/>
                      <w:noProof/>
                    </w:rPr>
                    <w:t>The principal drivers for innovation.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_Toc103700722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4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2DD1CDBB" w14:textId="1B328247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3" w:history="1">
                  <w:r w:rsidR="00674CB5" w:rsidRPr="004867C5">
                    <w:rPr>
                      <w:rStyle w:val="Hyperlink"/>
                      <w:noProof/>
                    </w:rPr>
                    <w:t>The barriers and risks faced by the company in developing this innovation.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_Toc103700723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5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4CE3EC5" w14:textId="19DF15AA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4" w:history="1">
                  <w:r w:rsidR="00674CB5" w:rsidRPr="004867C5">
                    <w:rPr>
                      <w:rStyle w:val="Hyperlink"/>
                      <w:noProof/>
                    </w:rPr>
                    <w:t>The key determinants in the process of committing to developing the innovation.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_Toc103700724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6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574B027A" w14:textId="691FB583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5" w:history="1">
                  <w:r w:rsidR="00674CB5" w:rsidRPr="004867C5">
                    <w:rPr>
                      <w:rStyle w:val="Hyperlink"/>
                      <w:noProof/>
                    </w:rPr>
                    <w:t>The processes and technologies which the company used to carry this development forward.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_Toc103700725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7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73AAE646" w14:textId="7B3DADB2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6" w:history="1">
                  <w:r w:rsidR="00674CB5" w:rsidRPr="004867C5">
                    <w:rPr>
                      <w:rStyle w:val="Hyperlink"/>
                      <w:noProof/>
                    </w:rPr>
                    <w:t xml:space="preserve">The extent to which the development relied on resources external to the company and </w:t>
                  </w:r>
                  <w:r w:rsidR="007B33E1">
                    <w:rPr>
                      <w:rStyle w:val="Hyperlink"/>
                      <w:noProof/>
                    </w:rPr>
                    <w:t>how</w:t>
                  </w:r>
                  <w:r w:rsidR="00674CB5" w:rsidRPr="004867C5">
                    <w:rPr>
                      <w:rStyle w:val="Hyperlink"/>
                      <w:noProof/>
                    </w:rPr>
                    <w:t xml:space="preserve"> the deployment of these resources was managed.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_Toc103700726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8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7E50F11B" w14:textId="479F4A28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7" w:history="1">
                  <w:r w:rsidR="00674CB5" w:rsidRPr="004867C5">
                    <w:rPr>
                      <w:rStyle w:val="Hyperlink"/>
                      <w:noProof/>
                    </w:rPr>
                    <w:t>How management overview of the development was maintained.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_Toc103700727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9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23E8562" w14:textId="68E07E66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8" w:history="1">
                  <w:r w:rsidR="00674CB5" w:rsidRPr="004867C5">
                    <w:rPr>
                      <w:rStyle w:val="Hyperlink"/>
                      <w:noProof/>
                    </w:rPr>
                    <w:t>The extent to which you feel this innovation process represents best practice.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_Toc103700728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10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338FBBB9" w14:textId="083D6EA4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29" w:history="1">
                  <w:r w:rsidR="00674CB5" w:rsidRPr="004867C5">
                    <w:rPr>
                      <w:rStyle w:val="Hyperlink"/>
                      <w:noProof/>
                    </w:rPr>
                    <w:t xml:space="preserve">Your report should also provide your critique of the whole innovation process and an evaluation (to the extent to which one is possible in the case of </w:t>
                  </w:r>
                  <w:r w:rsidR="00674CB5">
                    <w:rPr>
                      <w:rStyle w:val="Hyperlink"/>
                      <w:noProof/>
                    </w:rPr>
                    <w:t>very</w:t>
                  </w:r>
                  <w:r w:rsidR="00674CB5" w:rsidRPr="004867C5">
                    <w:rPr>
                      <w:rStyle w:val="Hyperlink"/>
                      <w:noProof/>
                    </w:rPr>
                    <w:t xml:space="preserve"> recent innovations) of the success of your chosen innovation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_Toc103700729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11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2C2167C0" w14:textId="78845CA3" w:rsidR="00674CB5" w:rsidRDefault="005D1BE9" w:rsidP="00674CB5">
                <w:pPr>
                  <w:pStyle w:val="TOC2"/>
                  <w:tabs>
                    <w:tab w:val="right" w:leader="dot" w:pos="9926"/>
                  </w:tabs>
                  <w:ind w:left="0"/>
                  <w:rPr>
                    <w:b w:val="0"/>
                    <w:noProof/>
                    <w:color w:val="auto"/>
                    <w:sz w:val="22"/>
                    <w:lang w:val="en-GB" w:eastAsia="en-GB"/>
                  </w:rPr>
                </w:pPr>
                <w:hyperlink w:anchor="_Toc103700730" w:history="1">
                  <w:r w:rsidR="00674CB5" w:rsidRPr="004867C5">
                    <w:rPr>
                      <w:rStyle w:val="Hyperlink"/>
                      <w:noProof/>
                    </w:rPr>
                    <w:t>Reference list</w:t>
                  </w:r>
                  <w:r w:rsidR="00674CB5">
                    <w:rPr>
                      <w:noProof/>
                      <w:webHidden/>
                    </w:rPr>
                    <w:tab/>
                  </w:r>
                  <w:r w:rsidR="00674CB5">
                    <w:rPr>
                      <w:noProof/>
                      <w:webHidden/>
                    </w:rPr>
                    <w:fldChar w:fldCharType="begin"/>
                  </w:r>
                  <w:r w:rsidR="00674CB5">
                    <w:rPr>
                      <w:noProof/>
                      <w:webHidden/>
                    </w:rPr>
                    <w:instrText xml:space="preserve"> PAGEREF _Toc103700730 \h </w:instrText>
                  </w:r>
                  <w:r w:rsidR="00674CB5">
                    <w:rPr>
                      <w:noProof/>
                      <w:webHidden/>
                    </w:rPr>
                  </w:r>
                  <w:r w:rsidR="00674CB5">
                    <w:rPr>
                      <w:noProof/>
                      <w:webHidden/>
                    </w:rPr>
                    <w:fldChar w:fldCharType="separate"/>
                  </w:r>
                  <w:r w:rsidR="00674CB5">
                    <w:rPr>
                      <w:noProof/>
                      <w:webHidden/>
                    </w:rPr>
                    <w:t>12</w:t>
                  </w:r>
                  <w:r w:rsidR="00674CB5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3DAEFA0A" w14:textId="1895FC6E" w:rsidR="000C71DE" w:rsidRDefault="000C71DE">
                <w:r>
                  <w:rPr>
                    <w:bCs/>
                    <w:noProof/>
                  </w:rPr>
                  <w:fldChar w:fldCharType="end"/>
                </w:r>
              </w:p>
            </w:sdtContent>
          </w:sdt>
          <w:p w14:paraId="7CB7A790" w14:textId="5A812240" w:rsidR="00DF027C" w:rsidRDefault="00DF027C" w:rsidP="00DF027C">
            <w:pPr>
              <w:pStyle w:val="Content"/>
            </w:pPr>
          </w:p>
          <w:p w14:paraId="2CA44B5B" w14:textId="6BEC694E" w:rsidR="00DF027C" w:rsidRDefault="00DF027C" w:rsidP="00DF027C">
            <w:pPr>
              <w:pStyle w:val="Content"/>
              <w:rPr>
                <w:i/>
                <w:sz w:val="36"/>
              </w:rPr>
            </w:pPr>
          </w:p>
          <w:p w14:paraId="6790C37A" w14:textId="37A8201F" w:rsidR="00B66449" w:rsidRDefault="00B66449" w:rsidP="00DF027C">
            <w:pPr>
              <w:pStyle w:val="Content"/>
              <w:rPr>
                <w:i/>
                <w:sz w:val="36"/>
              </w:rPr>
            </w:pPr>
          </w:p>
          <w:p w14:paraId="47E52851" w14:textId="3D488A36" w:rsidR="00B66449" w:rsidRDefault="00B66449" w:rsidP="00DF027C">
            <w:pPr>
              <w:pStyle w:val="Content"/>
              <w:rPr>
                <w:i/>
                <w:sz w:val="36"/>
              </w:rPr>
            </w:pPr>
          </w:p>
          <w:p w14:paraId="22EB0AD7" w14:textId="2E0BB00D" w:rsidR="00B66449" w:rsidRDefault="00B66449" w:rsidP="00DF027C">
            <w:pPr>
              <w:pStyle w:val="Content"/>
              <w:rPr>
                <w:i/>
                <w:sz w:val="36"/>
              </w:rPr>
            </w:pPr>
          </w:p>
          <w:p w14:paraId="116DA350" w14:textId="361EFD91" w:rsidR="00B66449" w:rsidRDefault="00B66449" w:rsidP="00DF027C">
            <w:pPr>
              <w:pStyle w:val="Content"/>
              <w:rPr>
                <w:i/>
                <w:sz w:val="36"/>
              </w:rPr>
            </w:pPr>
          </w:p>
          <w:p w14:paraId="5DF284C8" w14:textId="3BDCD615" w:rsidR="00B66449" w:rsidRDefault="00B66449" w:rsidP="00DF027C">
            <w:pPr>
              <w:pStyle w:val="Content"/>
              <w:rPr>
                <w:i/>
                <w:sz w:val="36"/>
              </w:rPr>
            </w:pPr>
          </w:p>
          <w:p w14:paraId="220DACE9" w14:textId="01AF32DA" w:rsidR="00B66449" w:rsidRDefault="00B66449" w:rsidP="00DF027C">
            <w:pPr>
              <w:pStyle w:val="Content"/>
              <w:rPr>
                <w:i/>
                <w:sz w:val="36"/>
              </w:rPr>
            </w:pPr>
          </w:p>
          <w:p w14:paraId="393E7E42" w14:textId="2D7E7223" w:rsidR="00B66449" w:rsidRDefault="00B66449" w:rsidP="00DF027C">
            <w:pPr>
              <w:pStyle w:val="Content"/>
              <w:rPr>
                <w:i/>
                <w:sz w:val="36"/>
              </w:rPr>
            </w:pPr>
          </w:p>
          <w:p w14:paraId="35EBA844" w14:textId="77777777" w:rsidR="00DF027C" w:rsidRDefault="00DF027C" w:rsidP="00DF027C">
            <w:pPr>
              <w:pStyle w:val="Content"/>
              <w:rPr>
                <w:i/>
                <w:sz w:val="36"/>
              </w:rPr>
            </w:pPr>
          </w:p>
        </w:tc>
      </w:tr>
    </w:tbl>
    <w:p w14:paraId="348E42FA" w14:textId="0EFBB524" w:rsidR="00674CB5" w:rsidRDefault="000C71DE" w:rsidP="00983364">
      <w:pPr>
        <w:pStyle w:val="Heading2"/>
      </w:pPr>
      <w:bookmarkStart w:id="3" w:name="_Toc103700722"/>
      <w:r>
        <w:lastRenderedPageBreak/>
        <w:t>The principal drivers for innovation.</w:t>
      </w:r>
      <w:bookmarkEnd w:id="3"/>
    </w:p>
    <w:p w14:paraId="0A9465BA" w14:textId="0BB927F4" w:rsidR="00537C90" w:rsidRDefault="00903716" w:rsidP="00674CB5">
      <w:pPr>
        <w:pStyle w:val="Content"/>
      </w:pPr>
      <w:r>
        <w:t xml:space="preserve">The diamond Centre </w:t>
      </w:r>
      <w:r w:rsidR="005D3EE6">
        <w:t>W</w:t>
      </w:r>
      <w:r>
        <w:t>ales</w:t>
      </w:r>
      <w:r w:rsidR="004C3BD4">
        <w:t xml:space="preserve"> (DCW</w:t>
      </w:r>
      <w:r w:rsidR="00321502">
        <w:t>)</w:t>
      </w:r>
      <w:r>
        <w:t xml:space="preserve"> </w:t>
      </w:r>
      <w:r w:rsidR="00382B1F">
        <w:t xml:space="preserve">holds a monopoly for </w:t>
      </w:r>
      <w:r w:rsidR="00453AC1">
        <w:t xml:space="preserve">independent Jewellery manufacturing in South Wales, </w:t>
      </w:r>
      <w:r w:rsidR="00F11015">
        <w:t>however</w:t>
      </w:r>
      <w:r w:rsidR="00A82B62">
        <w:t>,</w:t>
      </w:r>
      <w:r w:rsidR="00F11015">
        <w:t xml:space="preserve"> the 20 employees are mostly family and </w:t>
      </w:r>
      <w:r w:rsidR="005C2973">
        <w:t>residents</w:t>
      </w:r>
      <w:r w:rsidR="00B3341D">
        <w:t xml:space="preserve"> and have </w:t>
      </w:r>
      <w:r w:rsidR="00A82B62">
        <w:t>a</w:t>
      </w:r>
      <w:r w:rsidR="000F3377">
        <w:t xml:space="preserve"> traditional</w:t>
      </w:r>
      <w:r w:rsidR="00B3341D">
        <w:t xml:space="preserve"> view on manufacturing and </w:t>
      </w:r>
      <w:r w:rsidR="00BF2263">
        <w:t>business development.</w:t>
      </w:r>
      <w:r w:rsidR="00A82B62">
        <w:t xml:space="preserve"> </w:t>
      </w:r>
      <w:r w:rsidR="00321502">
        <w:t xml:space="preserve">DCW </w:t>
      </w:r>
      <w:r w:rsidR="001A7BD2">
        <w:t>has</w:t>
      </w:r>
      <w:r w:rsidR="00321502">
        <w:t xml:space="preserve"> largely relied on </w:t>
      </w:r>
      <w:r w:rsidR="001A7BD2">
        <w:t xml:space="preserve">word of mouth </w:t>
      </w:r>
      <w:r w:rsidR="005C2973">
        <w:t>and</w:t>
      </w:r>
      <w:r w:rsidR="001A7BD2">
        <w:t xml:space="preserve"> </w:t>
      </w:r>
      <w:r w:rsidR="004967B7">
        <w:t xml:space="preserve">a </w:t>
      </w:r>
      <w:r w:rsidR="001A7BD2">
        <w:t xml:space="preserve">local reputation to </w:t>
      </w:r>
      <w:r w:rsidR="005C2973">
        <w:t xml:space="preserve">grow a </w:t>
      </w:r>
      <w:r w:rsidR="0045288C">
        <w:t>3-million-pound</w:t>
      </w:r>
      <w:r w:rsidR="005C2973">
        <w:t xml:space="preserve"> turnover yearly.</w:t>
      </w:r>
      <w:r w:rsidR="009875B4">
        <w:t xml:space="preserve"> </w:t>
      </w:r>
      <w:r w:rsidR="00537C90">
        <w:t xml:space="preserve">They have always wanted to offer the </w:t>
      </w:r>
      <w:r w:rsidR="00AC0F50">
        <w:t xml:space="preserve">widest and most </w:t>
      </w:r>
      <w:r w:rsidR="00D05915">
        <w:t xml:space="preserve">varied </w:t>
      </w:r>
      <w:r w:rsidR="006E6429">
        <w:t>range of Jewellery</w:t>
      </w:r>
      <w:r w:rsidR="00462AA7">
        <w:t xml:space="preserve"> and because of this they actively </w:t>
      </w:r>
      <w:r w:rsidR="00852918">
        <w:t xml:space="preserve">use </w:t>
      </w:r>
      <w:r w:rsidR="00462AA7">
        <w:t xml:space="preserve">research and development to </w:t>
      </w:r>
      <w:r w:rsidR="004D6AB1">
        <w:t xml:space="preserve">avoid </w:t>
      </w:r>
      <w:r w:rsidR="000E769C">
        <w:t>becoming stagnant.</w:t>
      </w:r>
    </w:p>
    <w:p w14:paraId="1F4C7CD8" w14:textId="545E359F" w:rsidR="00460A27" w:rsidRDefault="00460A27" w:rsidP="00674CB5">
      <w:pPr>
        <w:pStyle w:val="Content"/>
      </w:pPr>
    </w:p>
    <w:p w14:paraId="0F85B3E3" w14:textId="1220028A" w:rsidR="00192861" w:rsidRDefault="00CA5542" w:rsidP="00674CB5">
      <w:pPr>
        <w:pStyle w:val="Content"/>
      </w:pPr>
      <w:r>
        <w:t xml:space="preserve">DCW </w:t>
      </w:r>
      <w:r w:rsidR="007C78CF">
        <w:t>starte</w:t>
      </w:r>
      <w:r w:rsidR="00CD4EAA">
        <w:t>d</w:t>
      </w:r>
      <w:r w:rsidR="007C78CF">
        <w:t xml:space="preserve"> focusing on their manufacturing process and </w:t>
      </w:r>
      <w:r w:rsidR="005450F9">
        <w:t>h</w:t>
      </w:r>
      <w:r w:rsidR="007C78CF">
        <w:t>ow they could moderni</w:t>
      </w:r>
      <w:r w:rsidR="00DE386F">
        <w:t>s</w:t>
      </w:r>
      <w:r w:rsidR="007C78CF">
        <w:t>e and innovat</w:t>
      </w:r>
      <w:r w:rsidR="005450F9">
        <w:t>e the</w:t>
      </w:r>
      <w:r w:rsidR="005C5BC9">
        <w:t>ir</w:t>
      </w:r>
      <w:r w:rsidR="00F72F93">
        <w:t xml:space="preserve"> method</w:t>
      </w:r>
      <w:r w:rsidR="005C5BC9">
        <w:t>s</w:t>
      </w:r>
      <w:r w:rsidR="005450F9">
        <w:t xml:space="preserve">. Their current </w:t>
      </w:r>
      <w:r w:rsidR="00C57698">
        <w:t>production</w:t>
      </w:r>
      <w:r w:rsidR="00EE37C7">
        <w:t xml:space="preserve"> </w:t>
      </w:r>
      <w:r w:rsidR="00301ADB">
        <w:t xml:space="preserve">procedure </w:t>
      </w:r>
      <w:r w:rsidR="00FF35E3">
        <w:t xml:space="preserve">is to outsource their casting </w:t>
      </w:r>
      <w:r w:rsidR="002405BF">
        <w:t xml:space="preserve">which </w:t>
      </w:r>
      <w:r w:rsidR="00B636BD">
        <w:t>totals an</w:t>
      </w:r>
      <w:r w:rsidR="00983364">
        <w:t xml:space="preserve"> </w:t>
      </w:r>
      <w:r w:rsidR="002405BF">
        <w:t xml:space="preserve">average </w:t>
      </w:r>
      <w:r w:rsidR="00983364">
        <w:t>expenditure</w:t>
      </w:r>
      <w:r w:rsidR="001B669B">
        <w:t xml:space="preserve"> </w:t>
      </w:r>
      <w:r w:rsidR="002405BF">
        <w:t>of £40,000</w:t>
      </w:r>
      <w:r w:rsidR="00B63ED9">
        <w:t xml:space="preserve"> a month</w:t>
      </w:r>
      <w:r w:rsidR="002405BF">
        <w:t xml:space="preserve">. </w:t>
      </w:r>
      <w:r w:rsidR="00900714">
        <w:t>To combat this growing figure</w:t>
      </w:r>
      <w:r w:rsidR="00CF2EFB">
        <w:t xml:space="preserve">, </w:t>
      </w:r>
      <w:r w:rsidR="00927CFD">
        <w:t xml:space="preserve">DCW </w:t>
      </w:r>
      <w:r w:rsidR="00D7568B">
        <w:t>looked at alternative manufacturing</w:t>
      </w:r>
      <w:r w:rsidR="00855BD2">
        <w:t xml:space="preserve"> techniques</w:t>
      </w:r>
      <w:r w:rsidR="00192861">
        <w:t xml:space="preserve"> </w:t>
      </w:r>
      <w:r w:rsidR="00E33F26">
        <w:t>and decided to focus time and money</w:t>
      </w:r>
      <w:r w:rsidR="00192861">
        <w:t xml:space="preserve"> on 3D printing research.</w:t>
      </w:r>
    </w:p>
    <w:p w14:paraId="5FE94D63" w14:textId="77777777" w:rsidR="00192861" w:rsidRDefault="00192861" w:rsidP="00674CB5">
      <w:pPr>
        <w:pStyle w:val="Content"/>
      </w:pPr>
    </w:p>
    <w:p w14:paraId="3D3BF5B8" w14:textId="218377CE" w:rsidR="00460A27" w:rsidRDefault="00192861" w:rsidP="00674CB5">
      <w:pPr>
        <w:pStyle w:val="Content"/>
      </w:pPr>
      <w:r>
        <w:t>3D printin</w:t>
      </w:r>
      <w:r w:rsidR="00464123">
        <w:t>g,</w:t>
      </w:r>
      <w:r w:rsidR="00983364">
        <w:t xml:space="preserve"> also known</w:t>
      </w:r>
      <w:r>
        <w:t xml:space="preserve"> as additive manufacturing (AM)</w:t>
      </w:r>
      <w:r w:rsidR="00464123">
        <w:t>,</w:t>
      </w:r>
      <w:r>
        <w:t xml:space="preserve"> can open doors to other benefits such as</w:t>
      </w:r>
      <w:r w:rsidR="0096419B">
        <w:t xml:space="preserve"> </w:t>
      </w:r>
      <w:r>
        <w:t xml:space="preserve">more varied and </w:t>
      </w:r>
      <w:r w:rsidR="00D971DA">
        <w:t xml:space="preserve">unique </w:t>
      </w:r>
      <w:r w:rsidR="0048260F">
        <w:t>j</w:t>
      </w:r>
      <w:r w:rsidR="00464123">
        <w:t xml:space="preserve">ewellery </w:t>
      </w:r>
      <w:r w:rsidR="00D971DA">
        <w:t xml:space="preserve">design capabilities. </w:t>
      </w:r>
      <w:r w:rsidR="00983364">
        <w:t xml:space="preserve">Using AM effectively could create </w:t>
      </w:r>
      <w:r w:rsidR="0048260F">
        <w:t>j</w:t>
      </w:r>
      <w:r w:rsidR="00983364">
        <w:t xml:space="preserve">ewellery in </w:t>
      </w:r>
      <w:r w:rsidR="00E07A21">
        <w:t>seven</w:t>
      </w:r>
      <w:r w:rsidR="00983364">
        <w:t xml:space="preserve"> hours that would take months to hand-make</w:t>
      </w:r>
      <w:r w:rsidR="002B03D6">
        <w:t>, saving human resource time. In addition,</w:t>
      </w:r>
      <w:r w:rsidR="00983364">
        <w:t xml:space="preserve"> it opens a whole scope of </w:t>
      </w:r>
      <w:r w:rsidR="007144F9">
        <w:t>Design</w:t>
      </w:r>
      <w:r w:rsidR="00E07A21">
        <w:t xml:space="preserve"> </w:t>
      </w:r>
      <w:r w:rsidR="00983364">
        <w:t>abilities that have</w:t>
      </w:r>
      <w:r w:rsidR="00AE5CBF">
        <w:t xml:space="preserve"> not</w:t>
      </w:r>
      <w:r w:rsidR="00983364">
        <w:t xml:space="preserve"> been created before</w:t>
      </w:r>
      <w:r w:rsidR="002B03D6">
        <w:t>,</w:t>
      </w:r>
      <w:r w:rsidR="009A7390">
        <w:t xml:space="preserve"> for ex</w:t>
      </w:r>
      <w:r w:rsidR="00606342">
        <w:t xml:space="preserve">ample, hollow and </w:t>
      </w:r>
      <w:r w:rsidR="00350313">
        <w:t>high-resolution</w:t>
      </w:r>
      <w:r w:rsidR="00606342">
        <w:t xml:space="preserve"> parts </w:t>
      </w:r>
      <w:r w:rsidR="00CF458D">
        <w:t>or articulated</w:t>
      </w:r>
      <w:r w:rsidR="00346557">
        <w:t xml:space="preserve"> moving jewellery</w:t>
      </w:r>
      <w:r w:rsidR="00CF458D">
        <w:t xml:space="preserve"> with foreign settings</w:t>
      </w:r>
      <w:r w:rsidR="00346557">
        <w:t xml:space="preserve">, </w:t>
      </w:r>
      <w:r w:rsidR="001464D9">
        <w:t xml:space="preserve">which would </w:t>
      </w:r>
      <w:r w:rsidR="00346557">
        <w:t xml:space="preserve">be impossible to </w:t>
      </w:r>
      <w:r w:rsidR="006541CE">
        <w:t>hand-make</w:t>
      </w:r>
      <w:r w:rsidR="00AE3574">
        <w:t xml:space="preserve"> thus creating a unique selling point that will </w:t>
      </w:r>
      <w:r w:rsidR="0098235B">
        <w:t>be incredibly difficult and expensive for competitors to recreate</w:t>
      </w:r>
      <w:r w:rsidR="006541CE">
        <w:t>. T</w:t>
      </w:r>
      <w:r w:rsidR="00CF458D">
        <w:t>h</w:t>
      </w:r>
      <w:r w:rsidR="009E4E11">
        <w:t>is</w:t>
      </w:r>
      <w:r w:rsidR="00CF458D">
        <w:t xml:space="preserve"> will</w:t>
      </w:r>
      <w:r w:rsidR="008B08E1">
        <w:t xml:space="preserve"> </w:t>
      </w:r>
      <w:r w:rsidR="00350313">
        <w:t>enable</w:t>
      </w:r>
      <w:r w:rsidR="00C5460D">
        <w:t xml:space="preserve"> </w:t>
      </w:r>
      <w:r w:rsidR="008B08E1">
        <w:t xml:space="preserve">a </w:t>
      </w:r>
      <w:r w:rsidR="00983364">
        <w:t>diverse</w:t>
      </w:r>
      <w:r w:rsidR="008B08E1">
        <w:t xml:space="preserve"> and wide range of </w:t>
      </w:r>
      <w:r w:rsidR="00C5460D">
        <w:t>j</w:t>
      </w:r>
      <w:r>
        <w:t>ewellery</w:t>
      </w:r>
      <w:r w:rsidR="00DC48CA">
        <w:t xml:space="preserve"> creating a </w:t>
      </w:r>
      <w:r w:rsidR="006541CE">
        <w:t>u</w:t>
      </w:r>
      <w:r w:rsidR="00DC48CA">
        <w:t xml:space="preserve">nique selling point </w:t>
      </w:r>
      <w:r w:rsidR="006541CE">
        <w:t>that allows</w:t>
      </w:r>
      <w:r w:rsidR="002F4018">
        <w:t xml:space="preserve"> </w:t>
      </w:r>
      <w:r w:rsidR="00350313">
        <w:t>DC</w:t>
      </w:r>
      <w:r w:rsidR="009E4E11">
        <w:t>W</w:t>
      </w:r>
      <w:r w:rsidR="006541CE">
        <w:t xml:space="preserve"> </w:t>
      </w:r>
      <w:r w:rsidR="002F4018">
        <w:t>to grow thei</w:t>
      </w:r>
      <w:r w:rsidR="00D76387">
        <w:t>r profits</w:t>
      </w:r>
      <w:r w:rsidR="00E57057">
        <w:t>,</w:t>
      </w:r>
      <w:r w:rsidR="00FA264A">
        <w:t xml:space="preserve"> design innovation must be </w:t>
      </w:r>
      <w:r w:rsidR="00EA3AC7">
        <w:t xml:space="preserve">a </w:t>
      </w:r>
      <w:r w:rsidR="00FA264A">
        <w:t>central</w:t>
      </w:r>
      <w:r w:rsidR="000E6686">
        <w:t xml:space="preserve"> interest to enterprises</w:t>
      </w:r>
      <w:r w:rsidR="006D69F1">
        <w:t xml:space="preserve"> to </w:t>
      </w:r>
      <w:r w:rsidR="00EA3AC7">
        <w:t>fulfil</w:t>
      </w:r>
      <w:r w:rsidR="006D69F1">
        <w:t xml:space="preserve"> customer expectations </w:t>
      </w:r>
      <w:sdt>
        <w:sdtPr>
          <w:id w:val="-444615331"/>
          <w:citation/>
        </w:sdtPr>
        <w:sdtContent>
          <w:r w:rsidR="00F931E8">
            <w:fldChar w:fldCharType="begin"/>
          </w:r>
          <w:r w:rsidR="00F931E8">
            <w:rPr>
              <w:lang w:val="en-GB"/>
            </w:rPr>
            <w:instrText xml:space="preserve"> CITATION Asi20 \l 2057 </w:instrText>
          </w:r>
          <w:r w:rsidR="00F931E8">
            <w:fldChar w:fldCharType="separate"/>
          </w:r>
          <w:r w:rsidR="00814DE5" w:rsidRPr="00814DE5">
            <w:rPr>
              <w:noProof/>
              <w:lang w:val="en-GB"/>
            </w:rPr>
            <w:t>(Ali, et al., 2020)</w:t>
          </w:r>
          <w:r w:rsidR="00F931E8">
            <w:fldChar w:fldCharType="end"/>
          </w:r>
        </w:sdtContent>
      </w:sdt>
      <w:r w:rsidR="00D72ECF">
        <w:t>.</w:t>
      </w:r>
      <w:r w:rsidR="00D76387">
        <w:t xml:space="preserve"> </w:t>
      </w:r>
      <w:r w:rsidR="00E70769">
        <w:t>Raising profits</w:t>
      </w:r>
      <w:r w:rsidR="00D76387">
        <w:t xml:space="preserve"> </w:t>
      </w:r>
      <w:r w:rsidR="004C415D">
        <w:t>not o</w:t>
      </w:r>
      <w:r w:rsidR="008C4FE9">
        <w:t xml:space="preserve">nly </w:t>
      </w:r>
      <w:r w:rsidR="001D11A0">
        <w:t xml:space="preserve">provides security for </w:t>
      </w:r>
      <w:r w:rsidR="00A40853">
        <w:t xml:space="preserve">the future of the business </w:t>
      </w:r>
      <w:r w:rsidR="009F7876">
        <w:t xml:space="preserve">but also </w:t>
      </w:r>
      <w:r w:rsidR="005A37D4">
        <w:t xml:space="preserve">creates investment </w:t>
      </w:r>
      <w:r w:rsidR="00B22798">
        <w:t>for innovation.</w:t>
      </w:r>
      <w:r w:rsidR="00E52150">
        <w:t xml:space="preserve"> </w:t>
      </w:r>
    </w:p>
    <w:p w14:paraId="158B2DD1" w14:textId="176974E2" w:rsidR="00E52150" w:rsidRDefault="00E52150" w:rsidP="00674CB5">
      <w:pPr>
        <w:pStyle w:val="Content"/>
      </w:pPr>
    </w:p>
    <w:p w14:paraId="43B5CEA9" w14:textId="45D7E90B" w:rsidR="00E52150" w:rsidRDefault="00E52150" w:rsidP="00674CB5">
      <w:pPr>
        <w:pStyle w:val="Content"/>
      </w:pPr>
      <w:r w:rsidRPr="00E52150">
        <w:rPr>
          <w:lang w:val="en-GB"/>
        </w:rPr>
        <w:t>Furthermore</w:t>
      </w:r>
      <w:r w:rsidR="00EC047F" w:rsidRPr="00EC047F">
        <w:rPr>
          <w:lang w:val="en-GB"/>
        </w:rPr>
        <w:t>, this promotes an ethos that the company welcome</w:t>
      </w:r>
      <w:r w:rsidR="002F4F10">
        <w:rPr>
          <w:lang w:val="en-GB"/>
        </w:rPr>
        <w:t>s</w:t>
      </w:r>
      <w:r w:rsidR="00EC047F" w:rsidRPr="00EC047F">
        <w:rPr>
          <w:lang w:val="en-GB"/>
        </w:rPr>
        <w:t xml:space="preserve"> new design ideas and how the diamond centre can push the boundaries of creativity for the</w:t>
      </w:r>
      <w:r w:rsidR="00EC047F">
        <w:rPr>
          <w:lang w:val="en-GB"/>
        </w:rPr>
        <w:t>ir</w:t>
      </w:r>
      <w:r w:rsidR="00EC047F" w:rsidRPr="00EC047F">
        <w:rPr>
          <w:lang w:val="en-GB"/>
        </w:rPr>
        <w:t xml:space="preserve"> clients</w:t>
      </w:r>
      <w:r w:rsidR="00EC047F">
        <w:rPr>
          <w:lang w:val="en-GB"/>
        </w:rPr>
        <w:t xml:space="preserve">. </w:t>
      </w:r>
      <w:r w:rsidR="008C1F81">
        <w:rPr>
          <w:lang w:val="en-GB"/>
        </w:rPr>
        <w:t>T</w:t>
      </w:r>
      <w:r w:rsidR="00027C30" w:rsidRPr="00027C30">
        <w:rPr>
          <w:lang w:val="en-GB"/>
        </w:rPr>
        <w:t xml:space="preserve">he managing director </w:t>
      </w:r>
      <w:r w:rsidR="008C1F81">
        <w:rPr>
          <w:lang w:val="en-GB"/>
        </w:rPr>
        <w:t>instils</w:t>
      </w:r>
      <w:r w:rsidR="00027C30" w:rsidRPr="00027C30">
        <w:rPr>
          <w:lang w:val="en-GB"/>
        </w:rPr>
        <w:t xml:space="preserve"> a culture of innovation and enterprise</w:t>
      </w:r>
      <w:r w:rsidR="00B27B98" w:rsidRPr="00B27B98">
        <w:rPr>
          <w:lang w:val="en-GB"/>
        </w:rPr>
        <w:t xml:space="preserve"> within the company</w:t>
      </w:r>
      <w:r w:rsidR="00B27B98">
        <w:rPr>
          <w:lang w:val="en-GB"/>
        </w:rPr>
        <w:t>;</w:t>
      </w:r>
      <w:r w:rsidR="00B27B98" w:rsidRPr="00B27B98">
        <w:rPr>
          <w:lang w:val="en-GB"/>
        </w:rPr>
        <w:t xml:space="preserve"> meaning </w:t>
      </w:r>
      <w:r w:rsidR="00FB07DD">
        <w:rPr>
          <w:lang w:val="en-GB"/>
        </w:rPr>
        <w:t>that</w:t>
      </w:r>
      <w:r w:rsidR="00B27B98" w:rsidRPr="00B27B98">
        <w:rPr>
          <w:lang w:val="en-GB"/>
        </w:rPr>
        <w:t xml:space="preserve"> the team are open to accepting change</w:t>
      </w:r>
      <w:r w:rsidR="00B27B98">
        <w:rPr>
          <w:lang w:val="en-GB"/>
        </w:rPr>
        <w:t>.</w:t>
      </w:r>
      <w:r w:rsidR="001E4073">
        <w:rPr>
          <w:lang w:val="en-GB"/>
        </w:rPr>
        <w:t xml:space="preserve"> </w:t>
      </w:r>
      <w:sdt>
        <w:sdtPr>
          <w:rPr>
            <w:lang w:val="en-GB"/>
          </w:rPr>
          <w:id w:val="120187235"/>
          <w:citation/>
        </w:sdtPr>
        <w:sdtContent>
          <w:r w:rsidR="001E4073">
            <w:rPr>
              <w:lang w:val="en-GB"/>
            </w:rPr>
            <w:fldChar w:fldCharType="begin"/>
          </w:r>
          <w:r w:rsidR="001E4073">
            <w:rPr>
              <w:lang w:val="en-GB"/>
            </w:rPr>
            <w:instrText xml:space="preserve"> CITATION Mih07 \l 2057 </w:instrText>
          </w:r>
          <w:r w:rsidR="001E4073">
            <w:rPr>
              <w:lang w:val="en-GB"/>
            </w:rPr>
            <w:fldChar w:fldCharType="separate"/>
          </w:r>
          <w:r w:rsidR="00814DE5" w:rsidRPr="00814DE5">
            <w:rPr>
              <w:noProof/>
              <w:lang w:val="en-GB"/>
            </w:rPr>
            <w:t>(IndiharŠtembergerRokŠkrinjarVladoDimovski, 2007)</w:t>
          </w:r>
          <w:r w:rsidR="001E4073">
            <w:rPr>
              <w:lang w:val="en-GB"/>
            </w:rPr>
            <w:fldChar w:fldCharType="end"/>
          </w:r>
        </w:sdtContent>
      </w:sdt>
      <w:r w:rsidR="001E4073">
        <w:rPr>
          <w:lang w:val="en-GB"/>
        </w:rPr>
        <w:t xml:space="preserve"> explains that when the </w:t>
      </w:r>
      <w:r w:rsidR="001E4073">
        <w:rPr>
          <w:lang w:val="en-GB"/>
        </w:rPr>
        <w:lastRenderedPageBreak/>
        <w:t xml:space="preserve">employees </w:t>
      </w:r>
      <w:r w:rsidR="0036566A">
        <w:rPr>
          <w:lang w:val="en-GB"/>
        </w:rPr>
        <w:t xml:space="preserve">create innovative solutions and their research is upheld, not only job satisfaction </w:t>
      </w:r>
      <w:r w:rsidR="00CE19E2">
        <w:rPr>
          <w:lang w:val="en-GB"/>
        </w:rPr>
        <w:t>is the result but compliance to integrate change amongst staff is higher.</w:t>
      </w:r>
    </w:p>
    <w:p w14:paraId="585EEC9A" w14:textId="4CA7C00A" w:rsidR="00722250" w:rsidRDefault="00722250" w:rsidP="00674CB5">
      <w:pPr>
        <w:pStyle w:val="Content"/>
      </w:pPr>
    </w:p>
    <w:p w14:paraId="5CF655EE" w14:textId="0A07924E" w:rsidR="00674CB5" w:rsidRDefault="007704EC" w:rsidP="00674CB5">
      <w:pPr>
        <w:pStyle w:val="Content"/>
      </w:pPr>
      <w:r w:rsidRPr="000E0D15">
        <w:rPr>
          <w:highlight w:val="green"/>
          <w:lang w:val="en-GB"/>
        </w:rPr>
        <w:t>Printing also allows</w:t>
      </w:r>
      <w:r w:rsidR="00CC488C" w:rsidRPr="000E0D15">
        <w:rPr>
          <w:highlight w:val="green"/>
          <w:lang w:val="en-GB"/>
        </w:rPr>
        <w:t xml:space="preserve"> a process that everyone in the company can use, after efficient training 3D printing is a </w:t>
      </w:r>
      <w:r w:rsidR="007B33E1" w:rsidRPr="000E0D15">
        <w:rPr>
          <w:highlight w:val="green"/>
          <w:lang w:val="en-GB"/>
        </w:rPr>
        <w:t>simple</w:t>
      </w:r>
      <w:r w:rsidR="00CC488C" w:rsidRPr="000E0D15">
        <w:rPr>
          <w:highlight w:val="green"/>
          <w:lang w:val="en-GB"/>
        </w:rPr>
        <w:t xml:space="preserve"> manufacturing technique which is very useful</w:t>
      </w:r>
      <w:r w:rsidR="009C3CAB" w:rsidRPr="000E0D15">
        <w:rPr>
          <w:highlight w:val="green"/>
          <w:lang w:val="en-GB"/>
        </w:rPr>
        <w:t xml:space="preserve"> for such a small company to keep their manufacturing going 100% of the time even when key personnel are not on site.</w:t>
      </w:r>
    </w:p>
    <w:p w14:paraId="23B65AB0" w14:textId="77777777" w:rsidR="000C71DE" w:rsidRDefault="000C71DE" w:rsidP="000604BB"/>
    <w:p w14:paraId="22857B8E" w14:textId="1E46C123" w:rsidR="00983364" w:rsidRPr="00FA2CD8" w:rsidRDefault="000C71DE" w:rsidP="00FA2CD8">
      <w:pPr>
        <w:pStyle w:val="Heading2"/>
      </w:pPr>
      <w:bookmarkStart w:id="4" w:name="_Toc103700723"/>
      <w:r>
        <w:t>The barriers and risks faced by the company in developing this innovation.</w:t>
      </w:r>
      <w:bookmarkEnd w:id="4"/>
      <w:r>
        <w:t xml:space="preserve"> </w:t>
      </w:r>
    </w:p>
    <w:p w14:paraId="49C2873F" w14:textId="0B8FF8A7" w:rsidR="005E040C" w:rsidRDefault="00BB6417" w:rsidP="00BB6417">
      <w:pPr>
        <w:rPr>
          <w:b w:val="0"/>
          <w:bCs/>
        </w:rPr>
      </w:pPr>
      <w:r>
        <w:rPr>
          <w:b w:val="0"/>
          <w:bCs/>
        </w:rPr>
        <w:t xml:space="preserve">Research and </w:t>
      </w:r>
      <w:r w:rsidR="00EC792A">
        <w:rPr>
          <w:b w:val="0"/>
          <w:bCs/>
        </w:rPr>
        <w:t>d</w:t>
      </w:r>
      <w:r>
        <w:rPr>
          <w:b w:val="0"/>
          <w:bCs/>
        </w:rPr>
        <w:t xml:space="preserve">evelopment </w:t>
      </w:r>
      <w:r w:rsidR="008A4B89">
        <w:rPr>
          <w:b w:val="0"/>
          <w:bCs/>
        </w:rPr>
        <w:t xml:space="preserve">can be a </w:t>
      </w:r>
      <w:r w:rsidR="00F00489">
        <w:rPr>
          <w:b w:val="0"/>
          <w:bCs/>
        </w:rPr>
        <w:t>long-term</w:t>
      </w:r>
      <w:r w:rsidR="002A6F0A">
        <w:rPr>
          <w:b w:val="0"/>
          <w:bCs/>
        </w:rPr>
        <w:t xml:space="preserve"> </w:t>
      </w:r>
      <w:r w:rsidR="008A4B89">
        <w:rPr>
          <w:b w:val="0"/>
          <w:bCs/>
        </w:rPr>
        <w:t xml:space="preserve">investment with a very staggard and </w:t>
      </w:r>
      <w:r w:rsidR="00261D7C">
        <w:rPr>
          <w:b w:val="0"/>
          <w:bCs/>
        </w:rPr>
        <w:t>uncertain</w:t>
      </w:r>
      <w:r w:rsidR="008A4B89">
        <w:rPr>
          <w:b w:val="0"/>
          <w:bCs/>
        </w:rPr>
        <w:t xml:space="preserve"> return</w:t>
      </w:r>
      <w:r w:rsidR="0069775D">
        <w:rPr>
          <w:b w:val="0"/>
          <w:bCs/>
        </w:rPr>
        <w:t xml:space="preserve">. </w:t>
      </w:r>
      <w:r w:rsidR="008B77A2">
        <w:rPr>
          <w:b w:val="0"/>
          <w:bCs/>
        </w:rPr>
        <w:t>It</w:t>
      </w:r>
      <w:r w:rsidR="00EC792A">
        <w:rPr>
          <w:b w:val="0"/>
          <w:bCs/>
        </w:rPr>
        <w:t xml:space="preserve"> is </w:t>
      </w:r>
      <w:r w:rsidR="00AA5C7A">
        <w:rPr>
          <w:b w:val="0"/>
          <w:bCs/>
        </w:rPr>
        <w:t>not ea</w:t>
      </w:r>
      <w:r w:rsidR="00051673">
        <w:rPr>
          <w:b w:val="0"/>
          <w:bCs/>
        </w:rPr>
        <w:t xml:space="preserve">sy for </w:t>
      </w:r>
      <w:r w:rsidR="00FB07DD">
        <w:rPr>
          <w:b w:val="0"/>
          <w:bCs/>
        </w:rPr>
        <w:t>stakeholders</w:t>
      </w:r>
      <w:r w:rsidR="00051673">
        <w:rPr>
          <w:b w:val="0"/>
          <w:bCs/>
        </w:rPr>
        <w:t xml:space="preserve"> to overcome the possibility that </w:t>
      </w:r>
      <w:r w:rsidR="00F01FF3">
        <w:rPr>
          <w:b w:val="0"/>
          <w:bCs/>
        </w:rPr>
        <w:t xml:space="preserve">the results of the research </w:t>
      </w:r>
      <w:r w:rsidR="00051673">
        <w:rPr>
          <w:b w:val="0"/>
          <w:bCs/>
        </w:rPr>
        <w:t>may not be viable</w:t>
      </w:r>
      <w:r w:rsidR="00DB37F0">
        <w:rPr>
          <w:b w:val="0"/>
          <w:bCs/>
        </w:rPr>
        <w:t xml:space="preserve"> for a commercial </w:t>
      </w:r>
      <w:r w:rsidR="00AC49D1">
        <w:rPr>
          <w:b w:val="0"/>
          <w:bCs/>
        </w:rPr>
        <w:t>return,</w:t>
      </w:r>
      <w:r w:rsidR="00DB37F0">
        <w:rPr>
          <w:b w:val="0"/>
          <w:bCs/>
        </w:rPr>
        <w:t xml:space="preserve"> and </w:t>
      </w:r>
      <w:r w:rsidR="00376B33">
        <w:rPr>
          <w:b w:val="0"/>
          <w:bCs/>
        </w:rPr>
        <w:t xml:space="preserve">it </w:t>
      </w:r>
      <w:r w:rsidR="00DB37F0">
        <w:rPr>
          <w:b w:val="0"/>
          <w:bCs/>
        </w:rPr>
        <w:t>can be seen as capital waste.</w:t>
      </w:r>
      <w:r w:rsidR="008B77A2">
        <w:rPr>
          <w:b w:val="0"/>
          <w:bCs/>
        </w:rPr>
        <w:t xml:space="preserve"> </w:t>
      </w:r>
      <w:sdt>
        <w:sdtPr>
          <w:rPr>
            <w:rStyle w:val="ContentChar"/>
            <w:b w:val="0"/>
            <w:bCs/>
          </w:rPr>
          <w:id w:val="-321046486"/>
          <w:citation/>
        </w:sdtPr>
        <w:sdtContent>
          <w:r w:rsidR="005E5D0D" w:rsidRPr="005E5D0D">
            <w:rPr>
              <w:rStyle w:val="ContentChar"/>
              <w:b w:val="0"/>
              <w:bCs/>
            </w:rPr>
            <w:fldChar w:fldCharType="begin"/>
          </w:r>
          <w:r w:rsidR="005E5D0D" w:rsidRPr="005E5D0D">
            <w:rPr>
              <w:rStyle w:val="ContentChar"/>
              <w:b w:val="0"/>
              <w:bCs/>
            </w:rPr>
            <w:instrText xml:space="preserve"> CITATION Rah21 \l 2057 </w:instrText>
          </w:r>
          <w:r w:rsidR="005E5D0D" w:rsidRPr="005E5D0D">
            <w:rPr>
              <w:rStyle w:val="ContentChar"/>
              <w:b w:val="0"/>
              <w:bCs/>
            </w:rPr>
            <w:fldChar w:fldCharType="separate"/>
          </w:r>
          <w:r w:rsidR="00814DE5" w:rsidRPr="00814DE5">
            <w:rPr>
              <w:noProof/>
            </w:rPr>
            <w:t>(Rahmati, et al., 2021)</w:t>
          </w:r>
          <w:r w:rsidR="005E5D0D" w:rsidRPr="005E5D0D">
            <w:rPr>
              <w:rStyle w:val="ContentChar"/>
              <w:b w:val="0"/>
              <w:bCs/>
            </w:rPr>
            <w:fldChar w:fldCharType="end"/>
          </w:r>
        </w:sdtContent>
      </w:sdt>
      <w:r w:rsidR="00E4083B">
        <w:rPr>
          <w:rStyle w:val="ContentChar"/>
          <w:b w:val="0"/>
          <w:bCs/>
        </w:rPr>
        <w:t xml:space="preserve"> </w:t>
      </w:r>
      <w:r w:rsidR="007B7FF3">
        <w:rPr>
          <w:rStyle w:val="ContentChar"/>
          <w:b w:val="0"/>
          <w:bCs/>
        </w:rPr>
        <w:t>shows</w:t>
      </w:r>
      <w:r w:rsidR="001F2E76">
        <w:rPr>
          <w:rStyle w:val="ContentChar"/>
          <w:b w:val="0"/>
          <w:bCs/>
        </w:rPr>
        <w:t xml:space="preserve"> in figure 1</w:t>
      </w:r>
      <w:r w:rsidR="007B7FF3">
        <w:rPr>
          <w:rStyle w:val="ContentChar"/>
          <w:b w:val="0"/>
          <w:bCs/>
        </w:rPr>
        <w:t xml:space="preserve"> a comparison between</w:t>
      </w:r>
      <w:r w:rsidR="001F2E76">
        <w:rPr>
          <w:rStyle w:val="ContentChar"/>
          <w:b w:val="0"/>
          <w:bCs/>
        </w:rPr>
        <w:t xml:space="preserve"> two</w:t>
      </w:r>
      <w:r w:rsidR="007B7FF3">
        <w:rPr>
          <w:rStyle w:val="ContentChar"/>
          <w:b w:val="0"/>
          <w:bCs/>
        </w:rPr>
        <w:t xml:space="preserve"> </w:t>
      </w:r>
      <w:r w:rsidR="0001611C">
        <w:rPr>
          <w:rStyle w:val="ContentChar"/>
          <w:b w:val="0"/>
          <w:bCs/>
        </w:rPr>
        <w:t>businesses:</w:t>
      </w:r>
      <w:r w:rsidR="006D203A">
        <w:rPr>
          <w:rStyle w:val="ContentChar"/>
          <w:b w:val="0"/>
          <w:bCs/>
        </w:rPr>
        <w:t xml:space="preserve"> IBM</w:t>
      </w:r>
      <w:r w:rsidR="007B7FF3">
        <w:rPr>
          <w:rStyle w:val="ContentChar"/>
          <w:b w:val="0"/>
          <w:bCs/>
        </w:rPr>
        <w:t xml:space="preserve"> </w:t>
      </w:r>
      <w:r w:rsidR="006D203A">
        <w:rPr>
          <w:rStyle w:val="ContentChar"/>
          <w:b w:val="0"/>
          <w:bCs/>
        </w:rPr>
        <w:t xml:space="preserve">strategising </w:t>
      </w:r>
      <w:r w:rsidR="007B7FF3">
        <w:rPr>
          <w:rStyle w:val="ContentChar"/>
          <w:b w:val="0"/>
          <w:bCs/>
        </w:rPr>
        <w:t xml:space="preserve">by </w:t>
      </w:r>
      <w:r w:rsidR="00670CC7">
        <w:rPr>
          <w:rStyle w:val="ContentChar"/>
          <w:b w:val="0"/>
          <w:bCs/>
        </w:rPr>
        <w:t>invest</w:t>
      </w:r>
      <w:r w:rsidR="006D203A">
        <w:rPr>
          <w:rStyle w:val="ContentChar"/>
          <w:b w:val="0"/>
          <w:bCs/>
        </w:rPr>
        <w:t>ing</w:t>
      </w:r>
      <w:r w:rsidR="00670CC7">
        <w:rPr>
          <w:rStyle w:val="ContentChar"/>
          <w:b w:val="0"/>
          <w:bCs/>
        </w:rPr>
        <w:t xml:space="preserve"> in research and development</w:t>
      </w:r>
      <w:r w:rsidR="00A50274">
        <w:rPr>
          <w:rStyle w:val="ContentChar"/>
          <w:b w:val="0"/>
          <w:bCs/>
        </w:rPr>
        <w:t xml:space="preserve">, compared to Infosys </w:t>
      </w:r>
      <w:r w:rsidR="003E78EA">
        <w:rPr>
          <w:rStyle w:val="ContentChar"/>
          <w:b w:val="0"/>
          <w:bCs/>
        </w:rPr>
        <w:t>which</w:t>
      </w:r>
      <w:r w:rsidR="00A50274">
        <w:rPr>
          <w:rStyle w:val="ContentChar"/>
          <w:b w:val="0"/>
          <w:bCs/>
        </w:rPr>
        <w:t xml:space="preserve"> chose to focus</w:t>
      </w:r>
      <w:r w:rsidR="00670CC7">
        <w:rPr>
          <w:rStyle w:val="ContentChar"/>
          <w:b w:val="0"/>
          <w:bCs/>
        </w:rPr>
        <w:t xml:space="preserve"> </w:t>
      </w:r>
      <w:r w:rsidR="00A50274">
        <w:rPr>
          <w:rStyle w:val="ContentChar"/>
          <w:b w:val="0"/>
          <w:bCs/>
        </w:rPr>
        <w:t xml:space="preserve">on </w:t>
      </w:r>
      <w:r w:rsidR="00A42D5D">
        <w:rPr>
          <w:rStyle w:val="ContentChar"/>
          <w:b w:val="0"/>
          <w:bCs/>
        </w:rPr>
        <w:t>business alliances</w:t>
      </w:r>
      <w:r w:rsidR="00153AE9">
        <w:rPr>
          <w:rStyle w:val="ContentChar"/>
          <w:b w:val="0"/>
          <w:bCs/>
        </w:rPr>
        <w:t>. IBM</w:t>
      </w:r>
      <w:r w:rsidR="003A2FBA">
        <w:rPr>
          <w:rStyle w:val="ContentChar"/>
          <w:b w:val="0"/>
          <w:bCs/>
        </w:rPr>
        <w:t xml:space="preserve"> created </w:t>
      </w:r>
      <w:r w:rsidR="006F32FA">
        <w:rPr>
          <w:rStyle w:val="ContentChar"/>
          <w:b w:val="0"/>
          <w:bCs/>
        </w:rPr>
        <w:t>supplementary</w:t>
      </w:r>
      <w:r w:rsidR="003A2FBA">
        <w:rPr>
          <w:rStyle w:val="ContentChar"/>
          <w:b w:val="0"/>
          <w:bCs/>
        </w:rPr>
        <w:t xml:space="preserve"> income from each dol</w:t>
      </w:r>
      <w:r w:rsidR="005F59A5">
        <w:rPr>
          <w:rStyle w:val="ContentChar"/>
          <w:b w:val="0"/>
          <w:bCs/>
        </w:rPr>
        <w:t xml:space="preserve">lar </w:t>
      </w:r>
      <w:r w:rsidR="006F32FA">
        <w:rPr>
          <w:rStyle w:val="ContentChar"/>
          <w:b w:val="0"/>
          <w:bCs/>
        </w:rPr>
        <w:t>expended</w:t>
      </w:r>
      <w:r w:rsidR="005F59A5">
        <w:rPr>
          <w:rStyle w:val="ContentChar"/>
          <w:b w:val="0"/>
          <w:bCs/>
        </w:rPr>
        <w:t xml:space="preserve"> </w:t>
      </w:r>
      <w:r w:rsidR="00597F4E">
        <w:rPr>
          <w:rStyle w:val="ContentChar"/>
          <w:b w:val="0"/>
          <w:bCs/>
        </w:rPr>
        <w:t>on Research and Development,</w:t>
      </w:r>
      <w:r w:rsidR="00F7591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03AADD" wp14:editId="3AC885D5">
                <wp:simplePos x="0" y="0"/>
                <wp:positionH relativeFrom="column">
                  <wp:posOffset>0</wp:posOffset>
                </wp:positionH>
                <wp:positionV relativeFrom="paragraph">
                  <wp:posOffset>3348355</wp:posOffset>
                </wp:positionV>
                <wp:extent cx="438150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812F3A" w14:textId="1FCE688B" w:rsidR="00F7591F" w:rsidRPr="00BD02DD" w:rsidRDefault="00F7591F" w:rsidP="00F7591F">
                            <w:pPr>
                              <w:pStyle w:val="Caption"/>
                              <w:rPr>
                                <w:noProof/>
                                <w:sz w:val="28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3AADD" id="Text Box 7" o:spid="_x0000_s1028" type="#_x0000_t202" style="position:absolute;margin-left:0;margin-top:263.65pt;width:345pt;height: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" stroked="f">
                <v:textbox style="mso-fit-shape-to-text:t" inset="0,0,0,0">
                  <w:txbxContent>
                    <w:p w14:paraId="5E812F3A" w14:textId="1FCE688B" w:rsidR="00F7591F" w:rsidRPr="00BD02DD" w:rsidRDefault="00F7591F" w:rsidP="00F7591F">
                      <w:pPr>
                        <w:pStyle w:val="Caption"/>
                        <w:rPr>
                          <w:noProof/>
                          <w:sz w:val="28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</w:p>
                  </w:txbxContent>
                </v:textbox>
                <w10:wrap type="through"/>
              </v:shape>
            </w:pict>
          </mc:Fallback>
        </mc:AlternateContent>
      </w:r>
      <w:r w:rsidR="000E0D15">
        <w:rPr>
          <w:noProof/>
        </w:rPr>
        <w:drawing>
          <wp:anchor distT="0" distB="0" distL="114300" distR="114300" simplePos="0" relativeHeight="251660288" behindDoc="0" locked="0" layoutInCell="1" allowOverlap="1" wp14:anchorId="2B9E952F" wp14:editId="65F1029E">
            <wp:simplePos x="0" y="0"/>
            <wp:positionH relativeFrom="margin">
              <wp:align>left</wp:align>
            </wp:positionH>
            <wp:positionV relativeFrom="paragraph">
              <wp:posOffset>128905</wp:posOffset>
            </wp:positionV>
            <wp:extent cx="4381500" cy="3162300"/>
            <wp:effectExtent l="0" t="0" r="0" b="0"/>
            <wp:wrapThrough wrapText="bothSides">
              <wp:wrapPolygon edited="0">
                <wp:start x="0" y="0"/>
                <wp:lineTo x="0" y="21470"/>
                <wp:lineTo x="21506" y="21470"/>
                <wp:lineTo x="21506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66B">
        <w:rPr>
          <w:b w:val="0"/>
          <w:bCs/>
        </w:rPr>
        <w:t xml:space="preserve"> </w:t>
      </w:r>
      <w:r w:rsidR="00FB07DD">
        <w:rPr>
          <w:b w:val="0"/>
          <w:bCs/>
        </w:rPr>
        <w:t>Business-minded</w:t>
      </w:r>
      <w:r w:rsidR="00972095">
        <w:rPr>
          <w:b w:val="0"/>
          <w:bCs/>
        </w:rPr>
        <w:t xml:space="preserve"> </w:t>
      </w:r>
      <w:r w:rsidR="00FB07DD">
        <w:rPr>
          <w:b w:val="0"/>
          <w:bCs/>
        </w:rPr>
        <w:t>stakeholders</w:t>
      </w:r>
      <w:r w:rsidR="00972095">
        <w:rPr>
          <w:b w:val="0"/>
          <w:bCs/>
        </w:rPr>
        <w:t xml:space="preserve"> may not see the benefit of</w:t>
      </w:r>
      <w:r w:rsidR="00AE6522">
        <w:rPr>
          <w:b w:val="0"/>
          <w:bCs/>
        </w:rPr>
        <w:t xml:space="preserve"> investing </w:t>
      </w:r>
      <w:r w:rsidR="006D6BA7">
        <w:rPr>
          <w:b w:val="0"/>
          <w:bCs/>
        </w:rPr>
        <w:t>in innovation</w:t>
      </w:r>
      <w:r w:rsidR="00A06094">
        <w:rPr>
          <w:b w:val="0"/>
          <w:bCs/>
        </w:rPr>
        <w:t xml:space="preserve">, </w:t>
      </w:r>
      <w:r w:rsidR="008D1595">
        <w:rPr>
          <w:b w:val="0"/>
          <w:bCs/>
        </w:rPr>
        <w:t xml:space="preserve">especially when the market is volatile and heading towards a </w:t>
      </w:r>
      <w:r w:rsidR="00532652">
        <w:rPr>
          <w:b w:val="0"/>
          <w:bCs/>
        </w:rPr>
        <w:t>recession</w:t>
      </w:r>
      <w:r w:rsidR="00F01FF3">
        <w:rPr>
          <w:b w:val="0"/>
          <w:bCs/>
        </w:rPr>
        <w:t xml:space="preserve"> </w:t>
      </w:r>
      <w:r w:rsidR="00376B33">
        <w:rPr>
          <w:b w:val="0"/>
          <w:bCs/>
        </w:rPr>
        <w:t xml:space="preserve">as it is </w:t>
      </w:r>
      <w:r w:rsidR="00F01FF3">
        <w:rPr>
          <w:b w:val="0"/>
          <w:bCs/>
        </w:rPr>
        <w:t>currently</w:t>
      </w:r>
      <w:r w:rsidR="00C11827">
        <w:rPr>
          <w:b w:val="0"/>
          <w:bCs/>
        </w:rPr>
        <w:t>; m</w:t>
      </w:r>
      <w:r w:rsidR="00F00489">
        <w:rPr>
          <w:b w:val="0"/>
          <w:bCs/>
        </w:rPr>
        <w:t xml:space="preserve">any </w:t>
      </w:r>
      <w:r w:rsidR="00AC49D1">
        <w:rPr>
          <w:b w:val="0"/>
          <w:bCs/>
        </w:rPr>
        <w:t xml:space="preserve">businesses </w:t>
      </w:r>
      <w:r w:rsidR="00F01FF3">
        <w:rPr>
          <w:b w:val="0"/>
          <w:bCs/>
        </w:rPr>
        <w:t xml:space="preserve">will focus on the bottom </w:t>
      </w:r>
      <w:r w:rsidR="00D959BD">
        <w:rPr>
          <w:b w:val="0"/>
          <w:bCs/>
        </w:rPr>
        <w:t>line</w:t>
      </w:r>
      <w:r w:rsidR="00C11827">
        <w:rPr>
          <w:b w:val="0"/>
          <w:bCs/>
        </w:rPr>
        <w:t>.</w:t>
      </w:r>
      <w:r w:rsidR="00F01FF3">
        <w:rPr>
          <w:b w:val="0"/>
          <w:bCs/>
        </w:rPr>
        <w:t xml:space="preserve"> </w:t>
      </w:r>
      <w:r w:rsidR="00C11827">
        <w:rPr>
          <w:b w:val="0"/>
          <w:bCs/>
        </w:rPr>
        <w:t>H</w:t>
      </w:r>
      <w:r w:rsidR="00776F48">
        <w:rPr>
          <w:b w:val="0"/>
          <w:bCs/>
        </w:rPr>
        <w:t>owever,</w:t>
      </w:r>
      <w:r w:rsidR="00F01FF3">
        <w:rPr>
          <w:b w:val="0"/>
          <w:bCs/>
        </w:rPr>
        <w:t xml:space="preserve"> I would argue that without regeneration and the desire to move forward</w:t>
      </w:r>
      <w:r w:rsidR="00AC49D1">
        <w:rPr>
          <w:b w:val="0"/>
          <w:bCs/>
        </w:rPr>
        <w:t>,</w:t>
      </w:r>
      <w:r w:rsidR="00F01FF3">
        <w:rPr>
          <w:b w:val="0"/>
          <w:bCs/>
        </w:rPr>
        <w:t xml:space="preserve"> business</w:t>
      </w:r>
      <w:r w:rsidR="002540FB">
        <w:rPr>
          <w:b w:val="0"/>
          <w:bCs/>
        </w:rPr>
        <w:t>es</w:t>
      </w:r>
      <w:r w:rsidR="00F01FF3">
        <w:rPr>
          <w:b w:val="0"/>
          <w:bCs/>
        </w:rPr>
        <w:t xml:space="preserve"> will eventually become stagnant</w:t>
      </w:r>
      <w:r w:rsidR="00DA5BD3">
        <w:rPr>
          <w:b w:val="0"/>
          <w:bCs/>
        </w:rPr>
        <w:t>.</w:t>
      </w:r>
      <w:r w:rsidR="00F01FF3">
        <w:rPr>
          <w:b w:val="0"/>
          <w:bCs/>
        </w:rPr>
        <w:t xml:space="preserve"> </w:t>
      </w:r>
    </w:p>
    <w:p w14:paraId="198D53AA" w14:textId="41D2D9DC" w:rsidR="008D1595" w:rsidRDefault="0006103B" w:rsidP="001F41CC">
      <w:pPr>
        <w:pStyle w:val="Content"/>
        <w:rPr>
          <w:b/>
        </w:rPr>
      </w:pPr>
      <w:r>
        <w:lastRenderedPageBreak/>
        <w:t xml:space="preserve">Competitors in </w:t>
      </w:r>
      <w:r w:rsidRPr="000E0D15">
        <w:t>the</w:t>
      </w:r>
      <w:r w:rsidR="00C11827" w:rsidRPr="000E0D15">
        <w:t xml:space="preserve"> same</w:t>
      </w:r>
      <w:r w:rsidRPr="000E0D15">
        <w:t xml:space="preserve"> </w:t>
      </w:r>
      <w:r w:rsidR="00F01FF3" w:rsidRPr="000E0D15">
        <w:t>market</w:t>
      </w:r>
      <w:r w:rsidRPr="000E0D15">
        <w:t xml:space="preserve"> will be investing in research and development</w:t>
      </w:r>
      <w:r w:rsidR="00466E9B" w:rsidRPr="000E0D15">
        <w:t xml:space="preserve"> and will regenerate</w:t>
      </w:r>
      <w:r w:rsidR="00F42D40" w:rsidRPr="000E0D15">
        <w:t>.</w:t>
      </w:r>
      <w:r w:rsidR="00466E9B" w:rsidRPr="000E0D15">
        <w:t xml:space="preserve"> </w:t>
      </w:r>
      <w:r w:rsidR="00F42D40" w:rsidRPr="000E0D15">
        <w:t>T</w:t>
      </w:r>
      <w:r w:rsidR="00466E9B" w:rsidRPr="000E0D15">
        <w:t>he market</w:t>
      </w:r>
      <w:r w:rsidR="00F01FF3" w:rsidRPr="000E0D15">
        <w:t xml:space="preserve"> they</w:t>
      </w:r>
      <w:r w:rsidR="00F01FF3">
        <w:t xml:space="preserve"> are a part of will have a seismic shift </w:t>
      </w:r>
      <w:r w:rsidR="00466E9B">
        <w:t xml:space="preserve">and consumers </w:t>
      </w:r>
      <w:r w:rsidR="002626DF">
        <w:t>are likely to</w:t>
      </w:r>
      <w:r w:rsidR="00466E9B">
        <w:t xml:space="preserve"> respond to new </w:t>
      </w:r>
      <w:r w:rsidR="00D959BD">
        <w:t xml:space="preserve">products </w:t>
      </w:r>
      <w:r w:rsidR="002626DF">
        <w:t>over</w:t>
      </w:r>
      <w:r w:rsidR="00236265">
        <w:t xml:space="preserve"> products that have been on the market </w:t>
      </w:r>
      <w:r w:rsidR="00FF1CF9">
        <w:t xml:space="preserve">for </w:t>
      </w:r>
      <w:r w:rsidR="00236265">
        <w:t>a while</w:t>
      </w:r>
      <w:sdt>
        <w:sdtPr>
          <w:rPr>
            <w:b/>
          </w:rPr>
          <w:id w:val="-1782723863"/>
          <w:citation/>
        </w:sdtPr>
        <w:sdtContent>
          <w:r w:rsidR="001F41CC">
            <w:rPr>
              <w:b/>
            </w:rPr>
            <w:fldChar w:fldCharType="begin"/>
          </w:r>
          <w:r w:rsidR="001F41CC">
            <w:rPr>
              <w:b/>
              <w:lang w:val="en-GB"/>
            </w:rPr>
            <w:instrText xml:space="preserve"> CITATION Nam15 \l 2057 </w:instrText>
          </w:r>
          <w:r w:rsidR="001F41CC">
            <w:rPr>
              <w:b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(Namwoon Kim, 2015)</w:t>
          </w:r>
          <w:r w:rsidR="001F41CC">
            <w:rPr>
              <w:b/>
            </w:rPr>
            <w:fldChar w:fldCharType="end"/>
          </w:r>
        </w:sdtContent>
      </w:sdt>
      <w:r w:rsidR="00FF1CF9">
        <w:t>.</w:t>
      </w:r>
      <w:r w:rsidR="00F01FF3">
        <w:t xml:space="preserve"> </w:t>
      </w:r>
      <w:r w:rsidR="00FF1CF9">
        <w:t>T</w:t>
      </w:r>
      <w:r w:rsidR="00D959BD">
        <w:t xml:space="preserve">hose </w:t>
      </w:r>
      <w:r w:rsidR="00FF1CF9">
        <w:t xml:space="preserve">businesses </w:t>
      </w:r>
      <w:r w:rsidR="00D959BD">
        <w:t xml:space="preserve">that do not invest in research and development will </w:t>
      </w:r>
      <w:r w:rsidR="00F01FF3">
        <w:t>be left behind the competition</w:t>
      </w:r>
      <w:r w:rsidR="008D1595">
        <w:t>.</w:t>
      </w:r>
    </w:p>
    <w:p w14:paraId="77D93CB4" w14:textId="77777777" w:rsidR="008D1595" w:rsidRDefault="008D1595" w:rsidP="00BB6417">
      <w:pPr>
        <w:rPr>
          <w:b w:val="0"/>
          <w:bCs/>
        </w:rPr>
      </w:pPr>
    </w:p>
    <w:p w14:paraId="120A0D27" w14:textId="3078620B" w:rsidR="002461EA" w:rsidRDefault="00532652" w:rsidP="001C6BA6">
      <w:pPr>
        <w:pStyle w:val="Content"/>
        <w:rPr>
          <w:b/>
        </w:rPr>
      </w:pPr>
      <w:r>
        <w:t xml:space="preserve">Research and development can </w:t>
      </w:r>
      <w:r w:rsidR="00985EC7">
        <w:t xml:space="preserve">be a large expense with </w:t>
      </w:r>
      <w:r w:rsidR="00F01FF3">
        <w:t>AM</w:t>
      </w:r>
      <w:r w:rsidR="009351CF">
        <w:t>.</w:t>
      </w:r>
      <w:r w:rsidR="00F01FF3">
        <w:t xml:space="preserve"> Printers</w:t>
      </w:r>
      <w:r w:rsidR="00F301C1">
        <w:t xml:space="preserve"> </w:t>
      </w:r>
      <w:r w:rsidR="00C9282D">
        <w:t>start</w:t>
      </w:r>
      <w:r w:rsidR="00F301C1">
        <w:t xml:space="preserve"> at £250K</w:t>
      </w:r>
      <w:r w:rsidR="00455D7B">
        <w:t xml:space="preserve">, </w:t>
      </w:r>
      <w:r w:rsidR="008B093C">
        <w:t xml:space="preserve">and </w:t>
      </w:r>
      <w:r w:rsidR="00455D7B">
        <w:t>th</w:t>
      </w:r>
      <w:r w:rsidR="009C468C">
        <w:t xml:space="preserve">e expense is further </w:t>
      </w:r>
      <w:r w:rsidR="00455D7B">
        <w:t>amplified when the medium of choice is precious metal</w:t>
      </w:r>
      <w:r w:rsidR="009351CF">
        <w:t>:</w:t>
      </w:r>
      <w:r w:rsidR="00F01FF3">
        <w:t xml:space="preserve"> 5 Kilos of gold in 2022 </w:t>
      </w:r>
      <w:r w:rsidR="00604CDE">
        <w:t>costs</w:t>
      </w:r>
      <w:r w:rsidR="00F01FF3">
        <w:t xml:space="preserve"> </w:t>
      </w:r>
      <w:r w:rsidR="00604CDE">
        <w:t xml:space="preserve">approximately </w:t>
      </w:r>
      <w:r w:rsidR="00F01FF3">
        <w:t>£</w:t>
      </w:r>
      <w:r w:rsidR="00F01FF3" w:rsidRPr="00F01FF3">
        <w:t>237,415.1</w:t>
      </w:r>
      <w:r w:rsidR="009351CF">
        <w:t xml:space="preserve"> </w:t>
      </w:r>
      <w:sdt>
        <w:sdtPr>
          <w:rPr>
            <w:rStyle w:val="ContentChar"/>
          </w:rPr>
          <w:id w:val="-1857576867"/>
          <w:citation/>
        </w:sdtPr>
        <w:sdtContent>
          <w:r w:rsidR="001C6BA6" w:rsidRPr="001C6BA6">
            <w:rPr>
              <w:rStyle w:val="ContentChar"/>
            </w:rPr>
            <w:fldChar w:fldCharType="begin"/>
          </w:r>
          <w:r w:rsidR="001C6BA6" w:rsidRPr="001C6BA6">
            <w:rPr>
              <w:rStyle w:val="ContentChar"/>
            </w:rPr>
            <w:instrText xml:space="preserve"> CITATION Blo22 \l 2057 </w:instrText>
          </w:r>
          <w:r w:rsidR="001C6BA6" w:rsidRPr="001C6BA6">
            <w:rPr>
              <w:rStyle w:val="ContentChar"/>
            </w:rPr>
            <w:fldChar w:fldCharType="separate"/>
          </w:r>
          <w:r w:rsidR="00814DE5" w:rsidRPr="00814DE5">
            <w:rPr>
              <w:noProof/>
            </w:rPr>
            <w:t>(Bloomberg UK, 2022)</w:t>
          </w:r>
          <w:r w:rsidR="001C6BA6" w:rsidRPr="001C6BA6">
            <w:rPr>
              <w:rStyle w:val="ContentChar"/>
            </w:rPr>
            <w:fldChar w:fldCharType="end"/>
          </w:r>
        </w:sdtContent>
      </w:sdt>
      <w:r w:rsidR="001C6BA6">
        <w:rPr>
          <w:rStyle w:val="ContentChar"/>
        </w:rPr>
        <w:t xml:space="preserve">. </w:t>
      </w:r>
      <w:r w:rsidR="00917550">
        <w:t>F</w:t>
      </w:r>
      <w:r w:rsidR="00F01FF3">
        <w:t>or a small SME</w:t>
      </w:r>
      <w:r w:rsidR="00CB4357">
        <w:t>,</w:t>
      </w:r>
      <w:r w:rsidR="00F01FF3">
        <w:t xml:space="preserve"> this is a business-changing </w:t>
      </w:r>
      <w:r w:rsidR="00917550">
        <w:t xml:space="preserve">investment </w:t>
      </w:r>
      <w:r w:rsidR="008919F0">
        <w:t>and a</w:t>
      </w:r>
      <w:r w:rsidR="00FA2CD8">
        <w:t xml:space="preserve"> </w:t>
      </w:r>
      <w:r w:rsidR="00F01FF3">
        <w:t>frighteningly large amount of money that could send the company under</w:t>
      </w:r>
      <w:r w:rsidR="00455D7B">
        <w:t xml:space="preserve">. </w:t>
      </w:r>
      <w:r w:rsidR="008919F0">
        <w:t>In addition, t</w:t>
      </w:r>
      <w:r w:rsidR="00F01FF3">
        <w:t xml:space="preserve">his </w:t>
      </w:r>
      <w:r w:rsidR="00D7224A">
        <w:t xml:space="preserve">figure </w:t>
      </w:r>
      <w:r w:rsidR="00F01FF3">
        <w:t xml:space="preserve">does not include </w:t>
      </w:r>
      <w:r w:rsidR="00FA2CD8">
        <w:t xml:space="preserve">the </w:t>
      </w:r>
      <w:r w:rsidR="00D7224A">
        <w:t xml:space="preserve">thousands of pounds needed to modify </w:t>
      </w:r>
      <w:r w:rsidR="001B3F91">
        <w:t xml:space="preserve">the </w:t>
      </w:r>
      <w:r w:rsidR="00FA2CD8">
        <w:t xml:space="preserve">building </w:t>
      </w:r>
      <w:r w:rsidR="008919F0">
        <w:t>for AM powder handling</w:t>
      </w:r>
      <w:r w:rsidR="00224036">
        <w:t xml:space="preserve"> or the </w:t>
      </w:r>
      <w:r w:rsidR="001B3F91">
        <w:t>purchase</w:t>
      </w:r>
      <w:r w:rsidR="00FA2CD8">
        <w:t xml:space="preserve"> </w:t>
      </w:r>
      <w:r w:rsidR="00224036">
        <w:t>of</w:t>
      </w:r>
      <w:r w:rsidR="00FA2CD8">
        <w:t xml:space="preserve"> consumables</w:t>
      </w:r>
      <w:sdt>
        <w:sdtPr>
          <w:id w:val="1104622187"/>
          <w:citation/>
        </w:sdtPr>
        <w:sdtContent>
          <w:r w:rsidR="009B573B">
            <w:fldChar w:fldCharType="begin"/>
          </w:r>
          <w:r w:rsidR="009B573B">
            <w:rPr>
              <w:lang w:val="en-GB"/>
            </w:rPr>
            <w:instrText xml:space="preserve"> CITATION New21 \l 2057 </w:instrText>
          </w:r>
          <w:r w:rsidR="009B573B">
            <w:fldChar w:fldCharType="separate"/>
          </w:r>
          <w:r w:rsidR="00814DE5">
            <w:rPr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(NewsRX LLC, 2021)</w:t>
          </w:r>
          <w:r w:rsidR="009B573B">
            <w:fldChar w:fldCharType="end"/>
          </w:r>
        </w:sdtContent>
      </w:sdt>
      <w:r w:rsidR="00BD372E">
        <w:t>,</w:t>
      </w:r>
      <w:r w:rsidR="00FA2CD8">
        <w:t xml:space="preserve"> </w:t>
      </w:r>
      <w:r w:rsidR="007E1221">
        <w:t xml:space="preserve">all of which </w:t>
      </w:r>
      <w:r w:rsidR="00BD372E">
        <w:t>are needed to</w:t>
      </w:r>
      <w:r w:rsidR="007E1221">
        <w:t xml:space="preserve"> give this </w:t>
      </w:r>
      <w:r w:rsidR="00FA2CD8">
        <w:t xml:space="preserve">investment a chance </w:t>
      </w:r>
      <w:r w:rsidR="00604CDE">
        <w:t>of</w:t>
      </w:r>
      <w:r w:rsidR="00FA2CD8">
        <w:t xml:space="preserve"> being successful.</w:t>
      </w:r>
      <w:r w:rsidR="00D0508B">
        <w:t xml:space="preserve">  </w:t>
      </w:r>
      <w:r w:rsidR="00BD372E">
        <w:t>Money</w:t>
      </w:r>
      <w:r w:rsidR="003829C4">
        <w:t xml:space="preserve"> and cash flow</w:t>
      </w:r>
      <w:r w:rsidR="00BD372E">
        <w:t xml:space="preserve"> </w:t>
      </w:r>
      <w:r w:rsidR="003829C4">
        <w:t xml:space="preserve">are </w:t>
      </w:r>
      <w:r w:rsidR="004C05D7">
        <w:t xml:space="preserve">the biggest risk </w:t>
      </w:r>
      <w:r w:rsidR="003829C4">
        <w:t xml:space="preserve">factors </w:t>
      </w:r>
      <w:r w:rsidR="004C05D7">
        <w:t>for developing innovation</w:t>
      </w:r>
      <w:r w:rsidR="003829C4">
        <w:t>.</w:t>
      </w:r>
    </w:p>
    <w:p w14:paraId="78FBAB61" w14:textId="77777777" w:rsidR="002461EA" w:rsidRDefault="002461EA" w:rsidP="00BB6417">
      <w:pPr>
        <w:rPr>
          <w:b w:val="0"/>
          <w:bCs/>
        </w:rPr>
      </w:pPr>
    </w:p>
    <w:p w14:paraId="430D9166" w14:textId="02B048FD" w:rsidR="00E118EF" w:rsidRDefault="009B573B" w:rsidP="00484998">
      <w:pPr>
        <w:pStyle w:val="Content"/>
        <w:rPr>
          <w:b/>
          <w:lang w:val="en-GB"/>
        </w:rPr>
      </w:pPr>
      <w:r w:rsidRPr="00484998">
        <w:t>W</w:t>
      </w:r>
      <w:r w:rsidR="00ED44EC" w:rsidRPr="00484998">
        <w:t xml:space="preserve">hilst </w:t>
      </w:r>
      <w:proofErr w:type="spellStart"/>
      <w:r w:rsidR="00ED44EC" w:rsidRPr="00484998">
        <w:t>th</w:t>
      </w:r>
      <w:proofErr w:type="spellEnd"/>
      <w:r w:rsidR="00ED44EC" w:rsidRPr="00ED44EC">
        <w:rPr>
          <w:lang w:val="en-GB"/>
        </w:rPr>
        <w:t>e diamond centre Wales</w:t>
      </w:r>
      <w:r w:rsidR="00D0508B">
        <w:t xml:space="preserve"> </w:t>
      </w:r>
      <w:r w:rsidR="00ED44EC" w:rsidRPr="00ED44EC">
        <w:rPr>
          <w:lang w:val="en-GB"/>
        </w:rPr>
        <w:t>Also up enthusiasm for innovation and modernising their business</w:t>
      </w:r>
      <w:r w:rsidR="00AE7A36" w:rsidRPr="00AE7A36">
        <w:rPr>
          <w:lang w:val="en-GB"/>
        </w:rPr>
        <w:t xml:space="preserve"> it is very apparent that the company can lose its focus. With no less than six major projects</w:t>
      </w:r>
      <w:r w:rsidR="001168E2" w:rsidRPr="001168E2">
        <w:rPr>
          <w:lang w:val="en-GB"/>
        </w:rPr>
        <w:t xml:space="preserve"> being researched and developed at the same time</w:t>
      </w:r>
      <w:r w:rsidR="00FB07DD">
        <w:rPr>
          <w:lang w:val="en-GB"/>
        </w:rPr>
        <w:t>,</w:t>
      </w:r>
      <w:r w:rsidR="001168E2" w:rsidRPr="001168E2">
        <w:rPr>
          <w:lang w:val="en-GB"/>
        </w:rPr>
        <w:t xml:space="preserve"> it is easy to get lost within the noise and </w:t>
      </w:r>
      <w:r w:rsidR="001168E2" w:rsidRPr="00484998">
        <w:t>deadlines not met</w:t>
      </w:r>
      <w:r w:rsidR="00C53898" w:rsidRPr="00484998">
        <w:t>.</w:t>
      </w:r>
      <w:r w:rsidR="00C02452" w:rsidRPr="00484998">
        <w:t xml:space="preserve">  </w:t>
      </w:r>
      <w:r w:rsidR="00E4737B" w:rsidRPr="00484998">
        <w:t>With DCW</w:t>
      </w:r>
      <w:r w:rsidR="00C02452" w:rsidRPr="00C02452">
        <w:rPr>
          <w:lang w:val="en-GB"/>
        </w:rPr>
        <w:t xml:space="preserve"> also being a family business,</w:t>
      </w:r>
      <w:r w:rsidR="000042A3" w:rsidRPr="000042A3">
        <w:rPr>
          <w:lang w:val="en-GB"/>
        </w:rPr>
        <w:t xml:space="preserve"> sometimes</w:t>
      </w:r>
      <w:r w:rsidR="000042A3">
        <w:rPr>
          <w:lang w:val="en-GB"/>
        </w:rPr>
        <w:t xml:space="preserve"> </w:t>
      </w:r>
      <w:r w:rsidR="000042A3" w:rsidRPr="000042A3">
        <w:rPr>
          <w:lang w:val="en-GB"/>
        </w:rPr>
        <w:t>colleagues are very lax with chasing each other and there is a strong lack of urgency</w:t>
      </w:r>
      <w:r w:rsidR="00E118EF">
        <w:rPr>
          <w:lang w:val="en-GB"/>
        </w:rPr>
        <w:t xml:space="preserve">. </w:t>
      </w:r>
      <w:r w:rsidR="00447FC6">
        <w:rPr>
          <w:lang w:val="en-GB"/>
        </w:rPr>
        <w:t xml:space="preserve">This can have a </w:t>
      </w:r>
      <w:r w:rsidR="007B33E1">
        <w:rPr>
          <w:lang w:val="en-GB"/>
        </w:rPr>
        <w:t>knock-on</w:t>
      </w:r>
      <w:r w:rsidR="00447FC6">
        <w:rPr>
          <w:lang w:val="en-GB"/>
        </w:rPr>
        <w:t xml:space="preserve"> effect of </w:t>
      </w:r>
      <w:r w:rsidR="00DB4C71">
        <w:rPr>
          <w:lang w:val="en-GB"/>
        </w:rPr>
        <w:t>deflated and frustrated employees</w:t>
      </w:r>
      <w:r w:rsidR="00A17EB5">
        <w:rPr>
          <w:lang w:val="en-GB"/>
        </w:rPr>
        <w:t xml:space="preserve"> </w:t>
      </w:r>
      <w:r w:rsidR="00D365EE">
        <w:rPr>
          <w:lang w:val="en-GB"/>
        </w:rPr>
        <w:t xml:space="preserve">which in turn important details can be </w:t>
      </w:r>
      <w:r w:rsidR="00DA47C3">
        <w:rPr>
          <w:lang w:val="en-GB"/>
        </w:rPr>
        <w:t>overlooked,</w:t>
      </w:r>
      <w:r w:rsidR="00D365EE">
        <w:rPr>
          <w:lang w:val="en-GB"/>
        </w:rPr>
        <w:t xml:space="preserve"> </w:t>
      </w:r>
      <w:r w:rsidR="00D75A36">
        <w:rPr>
          <w:lang w:val="en-GB"/>
        </w:rPr>
        <w:t xml:space="preserve">and projects can be rushed and not completed </w:t>
      </w:r>
      <w:r w:rsidR="00A52EC7">
        <w:rPr>
          <w:lang w:val="en-GB"/>
        </w:rPr>
        <w:t>to the standard of what was initially expected</w:t>
      </w:r>
      <w:sdt>
        <w:sdtPr>
          <w:rPr>
            <w:b/>
            <w:lang w:val="en-GB"/>
          </w:rPr>
          <w:id w:val="1286545856"/>
          <w:citation/>
        </w:sdtPr>
        <w:sdtContent>
          <w:r w:rsidR="00484998">
            <w:rPr>
              <w:b/>
              <w:lang w:val="en-GB"/>
            </w:rPr>
            <w:fldChar w:fldCharType="begin"/>
          </w:r>
          <w:r w:rsidR="00484998">
            <w:rPr>
              <w:b/>
              <w:lang w:val="en-GB"/>
            </w:rPr>
            <w:instrText xml:space="preserve"> CITATION Rui21 \l 2057 </w:instrText>
          </w:r>
          <w:r w:rsidR="00484998">
            <w:rPr>
              <w:b/>
              <w:lang w:val="en-GB"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(Rui Torres de Oliveira, 2021)</w:t>
          </w:r>
          <w:r w:rsidR="00484998">
            <w:rPr>
              <w:b/>
              <w:lang w:val="en-GB"/>
            </w:rPr>
            <w:fldChar w:fldCharType="end"/>
          </w:r>
        </w:sdtContent>
      </w:sdt>
      <w:r w:rsidR="00A52EC7">
        <w:rPr>
          <w:lang w:val="en-GB"/>
        </w:rPr>
        <w:t>.</w:t>
      </w:r>
      <w:r w:rsidR="00D365EE">
        <w:rPr>
          <w:lang w:val="en-GB"/>
        </w:rPr>
        <w:t xml:space="preserve"> </w:t>
      </w:r>
      <w:r w:rsidR="00F11F07">
        <w:rPr>
          <w:lang w:val="en-GB"/>
        </w:rPr>
        <w:t>Moreover</w:t>
      </w:r>
      <w:r w:rsidR="00FB07DD">
        <w:rPr>
          <w:lang w:val="en-GB"/>
        </w:rPr>
        <w:t>,</w:t>
      </w:r>
      <w:r w:rsidR="00F11F07">
        <w:rPr>
          <w:lang w:val="en-GB"/>
        </w:rPr>
        <w:t xml:space="preserve"> </w:t>
      </w:r>
      <w:r w:rsidR="0048756F">
        <w:rPr>
          <w:lang w:val="en-GB"/>
        </w:rPr>
        <w:t>ideas and responsibilities can fall to fewer employees than anticipated, Lack of collaboration and</w:t>
      </w:r>
      <w:r w:rsidR="00DA47C3">
        <w:rPr>
          <w:lang w:val="en-GB"/>
        </w:rPr>
        <w:t xml:space="preserve"> </w:t>
      </w:r>
      <w:r w:rsidR="00FB07DD">
        <w:rPr>
          <w:lang w:val="en-GB"/>
        </w:rPr>
        <w:t>willingness</w:t>
      </w:r>
      <w:r w:rsidR="00B30344">
        <w:rPr>
          <w:lang w:val="en-GB"/>
        </w:rPr>
        <w:t xml:space="preserve"> to evolve as a team can have a detrimental effect on innovation.</w:t>
      </w:r>
    </w:p>
    <w:p w14:paraId="400B8B4A" w14:textId="31CA2D16" w:rsidR="000C71DE" w:rsidRPr="007B33E1" w:rsidRDefault="00D0508B" w:rsidP="008706A2">
      <w:pPr>
        <w:rPr>
          <w:b w:val="0"/>
          <w:bCs/>
        </w:rPr>
      </w:pPr>
      <w:r>
        <w:rPr>
          <w:b w:val="0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B5312A" w14:textId="67AA5B9B" w:rsidR="00FA2CD8" w:rsidRPr="00DA47C3" w:rsidRDefault="000C71DE" w:rsidP="00DA47C3">
      <w:pPr>
        <w:pStyle w:val="Heading2"/>
      </w:pPr>
      <w:bookmarkStart w:id="5" w:name="_Toc103700724"/>
      <w:r w:rsidRPr="000C71DE">
        <w:rPr>
          <w:rStyle w:val="Heading2Char"/>
        </w:rPr>
        <w:t xml:space="preserve">The key determinants in the process of committing to </w:t>
      </w:r>
      <w:r>
        <w:rPr>
          <w:rStyle w:val="Heading2Char"/>
        </w:rPr>
        <w:t>developing</w:t>
      </w:r>
      <w:r w:rsidRPr="000C71DE">
        <w:rPr>
          <w:rStyle w:val="Heading2Char"/>
        </w:rPr>
        <w:t xml:space="preserve"> the innovation</w:t>
      </w:r>
      <w:r>
        <w:t>.</w:t>
      </w:r>
      <w:bookmarkEnd w:id="5"/>
      <w:r>
        <w:t xml:space="preserve"> </w:t>
      </w:r>
    </w:p>
    <w:p w14:paraId="234D44C9" w14:textId="375E0620" w:rsidR="00FA2CD8" w:rsidRDefault="00FA2CD8" w:rsidP="007145F1">
      <w:pPr>
        <w:pStyle w:val="Content"/>
        <w:rPr>
          <w:b/>
        </w:rPr>
      </w:pPr>
      <w:r>
        <w:t>Before a project has legs, market research</w:t>
      </w:r>
      <w:r w:rsidR="008706A2">
        <w:t xml:space="preserve"> needs to be</w:t>
      </w:r>
      <w:r>
        <w:t xml:space="preserve"> conducted to see what the return on investment could be, how viable</w:t>
      </w:r>
      <w:r w:rsidR="000360B0">
        <w:t xml:space="preserve"> it is to run</w:t>
      </w:r>
      <w:r>
        <w:t xml:space="preserve"> the project and what the response</w:t>
      </w:r>
      <w:r w:rsidR="000360B0">
        <w:t xml:space="preserve"> from the market and return on investment would look like</w:t>
      </w:r>
      <w:sdt>
        <w:sdtPr>
          <w:rPr>
            <w:b/>
          </w:rPr>
          <w:id w:val="30769098"/>
          <w:citation/>
        </w:sdtPr>
        <w:sdtContent>
          <w:r w:rsidR="007145F1">
            <w:rPr>
              <w:b/>
            </w:rPr>
            <w:fldChar w:fldCharType="begin"/>
          </w:r>
          <w:r w:rsidR="007145F1">
            <w:rPr>
              <w:b/>
              <w:lang w:val="en-GB"/>
            </w:rPr>
            <w:instrText xml:space="preserve"> CITATION Bir04 \l 2057 </w:instrText>
          </w:r>
          <w:r w:rsidR="007145F1">
            <w:rPr>
              <w:b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(Birn, 2004)</w:t>
          </w:r>
          <w:r w:rsidR="007145F1">
            <w:rPr>
              <w:b/>
            </w:rPr>
            <w:fldChar w:fldCharType="end"/>
          </w:r>
        </w:sdtContent>
      </w:sdt>
      <w:r>
        <w:t xml:space="preserve">. </w:t>
      </w:r>
      <w:r>
        <w:lastRenderedPageBreak/>
        <w:t>Investing a small amount of money into market research could save a company</w:t>
      </w:r>
      <w:r w:rsidR="00090674">
        <w:t xml:space="preserve"> thousands</w:t>
      </w:r>
      <w:r w:rsidR="000360B0">
        <w:t xml:space="preserve"> of pounds</w:t>
      </w:r>
      <w:r>
        <w:t xml:space="preserve">, </w:t>
      </w:r>
      <w:r w:rsidR="00090674">
        <w:t xml:space="preserve">but a </w:t>
      </w:r>
      <w:r w:rsidR="008F6068">
        <w:t xml:space="preserve">bad business strategy </w:t>
      </w:r>
      <w:r w:rsidR="00C41FB5">
        <w:t>will</w:t>
      </w:r>
      <w:r w:rsidR="008F6068">
        <w:t xml:space="preserve"> not only </w:t>
      </w:r>
      <w:r w:rsidR="008404D1">
        <w:t xml:space="preserve">affect </w:t>
      </w:r>
      <w:r w:rsidR="008F6068">
        <w:t>the bottom line</w:t>
      </w:r>
      <w:r w:rsidR="004A7D97">
        <w:t>,</w:t>
      </w:r>
      <w:r w:rsidR="00F93697">
        <w:t xml:space="preserve"> but</w:t>
      </w:r>
      <w:r w:rsidR="008F6068">
        <w:t xml:space="preserve"> </w:t>
      </w:r>
      <w:r w:rsidR="004A7D97">
        <w:t>it will</w:t>
      </w:r>
      <w:r w:rsidR="008F6068">
        <w:t xml:space="preserve"> </w:t>
      </w:r>
      <w:r w:rsidR="00BD3A2F">
        <w:t>also</w:t>
      </w:r>
      <w:r w:rsidR="008F6068">
        <w:t xml:space="preserve"> ruin the reputation of a business </w:t>
      </w:r>
      <w:r w:rsidR="00FA5210">
        <w:t xml:space="preserve">and </w:t>
      </w:r>
      <w:r w:rsidR="000E6A7B">
        <w:t>as a result</w:t>
      </w:r>
      <w:r w:rsidR="00F93697">
        <w:t>,</w:t>
      </w:r>
      <w:r w:rsidR="000E6A7B">
        <w:t xml:space="preserve"> it </w:t>
      </w:r>
      <w:r w:rsidR="00BD3A2F">
        <w:t>may never</w:t>
      </w:r>
      <w:r w:rsidR="008F6068">
        <w:t xml:space="preserve"> recover</w:t>
      </w:r>
      <w:r w:rsidR="00FA5210">
        <w:t xml:space="preserve"> financially</w:t>
      </w:r>
      <w:sdt>
        <w:sdtPr>
          <w:id w:val="181947398"/>
          <w:citation/>
        </w:sdtPr>
        <w:sdtContent>
          <w:r w:rsidR="009D63AE">
            <w:fldChar w:fldCharType="begin"/>
          </w:r>
          <w:r w:rsidR="009D63AE">
            <w:rPr>
              <w:lang w:val="en-GB"/>
            </w:rPr>
            <w:instrText xml:space="preserve"> CITATION Asi19 \l 2057 </w:instrText>
          </w:r>
          <w:r w:rsidR="009D63AE">
            <w:fldChar w:fldCharType="separate"/>
          </w:r>
          <w:r w:rsidR="00814DE5">
            <w:rPr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(Asia Business Newsweekly, 2019)</w:t>
          </w:r>
          <w:r w:rsidR="009D63AE">
            <w:fldChar w:fldCharType="end"/>
          </w:r>
        </w:sdtContent>
      </w:sdt>
      <w:r w:rsidR="00BD3A2F">
        <w:t>.</w:t>
      </w:r>
    </w:p>
    <w:p w14:paraId="3848CC9E" w14:textId="5BDEA7E2" w:rsidR="008F6068" w:rsidRDefault="008F6068" w:rsidP="00674CB5">
      <w:pPr>
        <w:rPr>
          <w:b w:val="0"/>
          <w:bCs/>
        </w:rPr>
      </w:pPr>
    </w:p>
    <w:p w14:paraId="07DB64D1" w14:textId="34166CEF" w:rsidR="008F6068" w:rsidRDefault="008F6068" w:rsidP="00B03BB6">
      <w:pPr>
        <w:pStyle w:val="Content"/>
        <w:rPr>
          <w:b/>
        </w:rPr>
      </w:pPr>
      <w:r>
        <w:t>Investment is often thought of as bringing in new tech, machinery, and consumables. However</w:t>
      </w:r>
      <w:r w:rsidR="001537D3">
        <w:t>,</w:t>
      </w:r>
      <w:r>
        <w:t xml:space="preserve"> without the right staff to drive the project, it could all be wasted. Hiring someone with the credentials to keep the project on the right path can come at a large cost</w:t>
      </w:r>
      <w:sdt>
        <w:sdtPr>
          <w:rPr>
            <w:b/>
          </w:rPr>
          <w:id w:val="1562986296"/>
          <w:citation/>
        </w:sdtPr>
        <w:sdtContent>
          <w:r w:rsidR="00B03BB6">
            <w:rPr>
              <w:b/>
            </w:rPr>
            <w:fldChar w:fldCharType="begin"/>
          </w:r>
          <w:r w:rsidR="00B03BB6">
            <w:rPr>
              <w:b/>
              <w:lang w:val="en-GB"/>
            </w:rPr>
            <w:instrText xml:space="preserve"> CITATION Dan05 \l 2057 </w:instrText>
          </w:r>
          <w:r w:rsidR="00B03BB6">
            <w:rPr>
              <w:b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(Stein, 2005)</w:t>
          </w:r>
          <w:r w:rsidR="00B03BB6">
            <w:rPr>
              <w:b/>
            </w:rPr>
            <w:fldChar w:fldCharType="end"/>
          </w:r>
        </w:sdtContent>
      </w:sdt>
      <w:r w:rsidR="00BE028B">
        <w:t>.</w:t>
      </w:r>
      <w:r>
        <w:t xml:space="preserve"> </w:t>
      </w:r>
      <w:r w:rsidR="00FD07C5">
        <w:t>For example, a</w:t>
      </w:r>
      <w:r w:rsidR="00BE028B">
        <w:t>n</w:t>
      </w:r>
      <w:r>
        <w:t xml:space="preserve"> expert in Additive manufacturing can cost the company £80K per </w:t>
      </w:r>
      <w:r w:rsidR="00BE028B">
        <w:t>an</w:t>
      </w:r>
      <w:r>
        <w:t>num,</w:t>
      </w:r>
      <w:r w:rsidR="006174A2">
        <w:t xml:space="preserve"> so</w:t>
      </w:r>
      <w:r>
        <w:t xml:space="preserve"> as the team grows, so will the cost of employment</w:t>
      </w:r>
      <w:r w:rsidR="00BE028B">
        <w:t>.</w:t>
      </w:r>
      <w:r w:rsidR="001537D3">
        <w:t xml:space="preserve"> </w:t>
      </w:r>
      <w:r w:rsidR="00C46663">
        <w:t xml:space="preserve">It </w:t>
      </w:r>
      <w:r w:rsidR="001537D3">
        <w:t xml:space="preserve">can be a struggle for </w:t>
      </w:r>
      <w:r w:rsidR="006174A2">
        <w:t>SMEs</w:t>
      </w:r>
      <w:r w:rsidR="001537D3">
        <w:t xml:space="preserve"> to balance the sheet when a large proportion of their budget is directed </w:t>
      </w:r>
      <w:r w:rsidR="006174A2">
        <w:t>toward</w:t>
      </w:r>
      <w:r w:rsidR="001537D3">
        <w:t xml:space="preserve"> staff</w:t>
      </w:r>
      <w:r w:rsidR="006174A2">
        <w:t>ing costs</w:t>
      </w:r>
      <w:r w:rsidR="00B80AE0">
        <w:t xml:space="preserve"> however </w:t>
      </w:r>
      <w:r w:rsidR="000A5189" w:rsidRPr="000A5189">
        <w:rPr>
          <w:lang w:val="en-GB"/>
        </w:rPr>
        <w:t>resource allocation</w:t>
      </w:r>
      <w:r w:rsidR="000A5189">
        <w:rPr>
          <w:lang w:val="en-GB"/>
        </w:rPr>
        <w:t xml:space="preserve"> </w:t>
      </w:r>
      <w:r w:rsidR="000A5189" w:rsidRPr="000A5189">
        <w:rPr>
          <w:lang w:val="en-GB"/>
        </w:rPr>
        <w:t xml:space="preserve">Is </w:t>
      </w:r>
      <w:r w:rsidR="00262767">
        <w:rPr>
          <w:lang w:val="en-GB"/>
        </w:rPr>
        <w:t>imperative</w:t>
      </w:r>
      <w:r w:rsidR="000A5189">
        <w:rPr>
          <w:lang w:val="en-GB"/>
        </w:rPr>
        <w:t xml:space="preserve"> </w:t>
      </w:r>
      <w:r w:rsidR="00262767">
        <w:rPr>
          <w:lang w:val="en-GB"/>
        </w:rPr>
        <w:t>t</w:t>
      </w:r>
      <w:r w:rsidR="00262767" w:rsidRPr="00262767">
        <w:rPr>
          <w:lang w:val="en-GB"/>
        </w:rPr>
        <w:t xml:space="preserve">o a </w:t>
      </w:r>
      <w:r w:rsidR="00262767">
        <w:rPr>
          <w:lang w:val="en-GB"/>
        </w:rPr>
        <w:t>project’s</w:t>
      </w:r>
      <w:r w:rsidR="00262767" w:rsidRPr="00262767">
        <w:rPr>
          <w:lang w:val="en-GB"/>
        </w:rPr>
        <w:t xml:space="preserve"> success.</w:t>
      </w:r>
      <w:r w:rsidR="00CB7236">
        <w:t xml:space="preserve"> </w:t>
      </w:r>
    </w:p>
    <w:p w14:paraId="4828CB22" w14:textId="6005B0F7" w:rsidR="001537D3" w:rsidRDefault="001537D3" w:rsidP="00674CB5">
      <w:pPr>
        <w:rPr>
          <w:b w:val="0"/>
          <w:bCs/>
        </w:rPr>
      </w:pPr>
    </w:p>
    <w:p w14:paraId="5562D6DC" w14:textId="75E18E7D" w:rsidR="001537D3" w:rsidRPr="00291BBD" w:rsidRDefault="001537D3" w:rsidP="008D6269">
      <w:pPr>
        <w:pStyle w:val="Content"/>
        <w:rPr>
          <w:b/>
        </w:rPr>
      </w:pPr>
      <w:r>
        <w:t xml:space="preserve">DCW do invest in their </w:t>
      </w:r>
      <w:r w:rsidR="003B36F1">
        <w:t>employees</w:t>
      </w:r>
      <w:r>
        <w:t xml:space="preserve"> too, </w:t>
      </w:r>
      <w:r w:rsidR="003B36F1">
        <w:t xml:space="preserve">through </w:t>
      </w:r>
      <w:r>
        <w:t xml:space="preserve">trade shows to </w:t>
      </w:r>
      <w:r w:rsidR="000315E4">
        <w:t xml:space="preserve">keep them </w:t>
      </w:r>
      <w:r>
        <w:t>knowledgeable</w:t>
      </w:r>
      <w:r w:rsidR="000315E4">
        <w:t xml:space="preserve"> and up to date with developments</w:t>
      </w:r>
      <w:r>
        <w:t xml:space="preserve"> within the printing field</w:t>
      </w:r>
      <w:r w:rsidR="00A3541F">
        <w:t>.</w:t>
      </w:r>
      <w:r>
        <w:t xml:space="preserve"> </w:t>
      </w:r>
      <w:r w:rsidR="000315E4">
        <w:t xml:space="preserve">They also </w:t>
      </w:r>
      <w:r w:rsidR="00A3541F">
        <w:t>S</w:t>
      </w:r>
      <w:r>
        <w:t>ponso</w:t>
      </w:r>
      <w:r w:rsidR="000315E4">
        <w:t>r</w:t>
      </w:r>
      <w:r w:rsidR="00A3541F">
        <w:t xml:space="preserve"> staff to upskill</w:t>
      </w:r>
      <w:r w:rsidR="000315E4">
        <w:t>, via</w:t>
      </w:r>
      <w:r w:rsidR="00A3541F">
        <w:t xml:space="preserve"> </w:t>
      </w:r>
      <w:r w:rsidR="008F32DB">
        <w:t>master’s</w:t>
      </w:r>
      <w:r>
        <w:t xml:space="preserve"> </w:t>
      </w:r>
      <w:r w:rsidR="003B36F1">
        <w:t>degrees</w:t>
      </w:r>
      <w:r w:rsidR="000315E4">
        <w:t xml:space="preserve"> programs, short </w:t>
      </w:r>
      <w:r w:rsidR="00C4239E">
        <w:t>courses,</w:t>
      </w:r>
      <w:r w:rsidR="000315E4">
        <w:t xml:space="preserve"> </w:t>
      </w:r>
      <w:r>
        <w:t>and field trips</w:t>
      </w:r>
      <w:r w:rsidR="00A3541F">
        <w:t xml:space="preserve"> abroad</w:t>
      </w:r>
      <w:r w:rsidR="003B36F1">
        <w:t xml:space="preserve">. The correct staff for the job </w:t>
      </w:r>
      <w:r w:rsidR="00F617CC">
        <w:t>are essential to the success of a project</w:t>
      </w:r>
      <w:r w:rsidR="000315E4">
        <w:t xml:space="preserve"> </w:t>
      </w:r>
      <w:sdt>
        <w:sdtPr>
          <w:id w:val="488141936"/>
          <w:citation/>
        </w:sdtPr>
        <w:sdtContent>
          <w:r w:rsidR="008D6269" w:rsidRPr="009E428B">
            <w:fldChar w:fldCharType="begin"/>
          </w:r>
          <w:r w:rsidR="008D6269" w:rsidRPr="009E428B">
            <w:instrText xml:space="preserve"> CITATION Bår10 \l 2057 </w:instrText>
          </w:r>
          <w:r w:rsidR="008D6269" w:rsidRPr="009E428B">
            <w:fldChar w:fldCharType="separate"/>
          </w:r>
          <w:r w:rsidR="00814DE5" w:rsidRPr="00814DE5">
            <w:rPr>
              <w:noProof/>
            </w:rPr>
            <w:t>(Bård Kuvaas Anders Dysvik, 2010)</w:t>
          </w:r>
          <w:r w:rsidR="008D6269" w:rsidRPr="009E428B">
            <w:fldChar w:fldCharType="end"/>
          </w:r>
        </w:sdtContent>
      </w:sdt>
      <w:r w:rsidR="009E428B" w:rsidRPr="009E428B">
        <w:t>.</w:t>
      </w:r>
      <w:r w:rsidR="009E428B">
        <w:rPr>
          <w:b/>
        </w:rPr>
        <w:t xml:space="preserve"> </w:t>
      </w:r>
      <w:r w:rsidR="00F617CC">
        <w:t>Giving employees incentives to stay with the company ensures there is a higher retention rate of highly qualified and skilled staff</w:t>
      </w:r>
      <w:r w:rsidR="006A46A7">
        <w:t xml:space="preserve"> </w:t>
      </w:r>
      <w:r w:rsidR="000F4E2F" w:rsidRPr="006A46A7">
        <w:rPr>
          <w:lang w:val="en-GB"/>
        </w:rPr>
        <w:t>and</w:t>
      </w:r>
      <w:r w:rsidR="006A46A7" w:rsidRPr="006A46A7">
        <w:rPr>
          <w:lang w:val="en-GB"/>
        </w:rPr>
        <w:t xml:space="preserve"> creates a company culture</w:t>
      </w:r>
      <w:r w:rsidR="00723F48">
        <w:rPr>
          <w:lang w:val="en-GB"/>
        </w:rPr>
        <w:t xml:space="preserve"> </w:t>
      </w:r>
      <w:r w:rsidR="00DA47C3">
        <w:rPr>
          <w:lang w:val="en-GB"/>
        </w:rPr>
        <w:t xml:space="preserve">of </w:t>
      </w:r>
      <w:r w:rsidR="00723F48" w:rsidRPr="00723F48">
        <w:rPr>
          <w:lang w:val="en-GB"/>
        </w:rPr>
        <w:t>Always bettering themselves</w:t>
      </w:r>
      <w:r w:rsidR="00723F48">
        <w:rPr>
          <w:lang w:val="en-GB"/>
        </w:rPr>
        <w:t xml:space="preserve"> </w:t>
      </w:r>
      <w:r w:rsidR="00F93697" w:rsidRPr="00723F48">
        <w:rPr>
          <w:lang w:val="en-GB"/>
        </w:rPr>
        <w:t>and</w:t>
      </w:r>
      <w:r w:rsidR="00723F48" w:rsidRPr="00723F48">
        <w:rPr>
          <w:lang w:val="en-GB"/>
        </w:rPr>
        <w:t xml:space="preserve"> whatever projects the</w:t>
      </w:r>
      <w:r w:rsidR="00F93697">
        <w:rPr>
          <w:lang w:val="en-GB"/>
        </w:rPr>
        <w:t>ir</w:t>
      </w:r>
      <w:r w:rsidR="00723F48" w:rsidRPr="00723F48">
        <w:rPr>
          <w:lang w:val="en-GB"/>
        </w:rPr>
        <w:t xml:space="preserve"> working on.</w:t>
      </w:r>
      <w:r w:rsidR="00F93697">
        <w:rPr>
          <w:lang w:val="en-GB"/>
        </w:rPr>
        <w:t xml:space="preserve"> </w:t>
      </w:r>
    </w:p>
    <w:p w14:paraId="24C445CD" w14:textId="63CBA4AC" w:rsidR="000C71DE" w:rsidRDefault="000C71DE" w:rsidP="00C558B8"/>
    <w:p w14:paraId="16793FDD" w14:textId="77777777" w:rsidR="00F93697" w:rsidRDefault="00F93697" w:rsidP="00C558B8"/>
    <w:p w14:paraId="7A5A6B87" w14:textId="7DC4B4BB" w:rsidR="00823943" w:rsidRPr="00611DEA" w:rsidRDefault="000C71DE" w:rsidP="00611DEA">
      <w:pPr>
        <w:pStyle w:val="Heading2"/>
      </w:pPr>
      <w:bookmarkStart w:id="6" w:name="_Toc103700725"/>
      <w:r>
        <w:t>The processes and technologies which the company used to carry this development forward.</w:t>
      </w:r>
      <w:bookmarkEnd w:id="6"/>
      <w:r>
        <w:t xml:space="preserve"> </w:t>
      </w:r>
    </w:p>
    <w:p w14:paraId="26BC77BA" w14:textId="37A4841D" w:rsidR="00706242" w:rsidRDefault="005050BE" w:rsidP="0022297A">
      <w:pPr>
        <w:pStyle w:val="Content"/>
        <w:rPr>
          <w:b/>
          <w:lang w:val="en-GB"/>
        </w:rPr>
      </w:pPr>
      <w:r>
        <w:t xml:space="preserve">DCW looked at different ways to </w:t>
      </w:r>
      <w:r w:rsidR="00AE0849">
        <w:t>receive academia to push innovation</w:t>
      </w:r>
      <w:r w:rsidR="00E14644">
        <w:t xml:space="preserve">, they looked at hiring a </w:t>
      </w:r>
      <w:r w:rsidR="00F35007">
        <w:t>grant-appointed</w:t>
      </w:r>
      <w:r w:rsidR="00E14644">
        <w:t xml:space="preserve"> researcher </w:t>
      </w:r>
      <w:r w:rsidR="00723BE5">
        <w:t>funded by Innovate UK</w:t>
      </w:r>
      <w:r w:rsidR="00992133">
        <w:t xml:space="preserve">. </w:t>
      </w:r>
      <w:r w:rsidR="00C34716">
        <w:t xml:space="preserve">Knowledge transfer partnerships are a bridge between </w:t>
      </w:r>
      <w:r w:rsidR="00BD7592" w:rsidRPr="00BD7592">
        <w:rPr>
          <w:lang w:val="en-GB"/>
        </w:rPr>
        <w:t>academia</w:t>
      </w:r>
      <w:r w:rsidR="004A556F" w:rsidRPr="004A556F">
        <w:rPr>
          <w:lang w:val="en-GB"/>
        </w:rPr>
        <w:t xml:space="preserve"> and business</w:t>
      </w:r>
      <w:sdt>
        <w:sdtPr>
          <w:rPr>
            <w:b/>
            <w:lang w:val="en-GB"/>
          </w:rPr>
          <w:id w:val="-2021452452"/>
          <w:citation/>
        </w:sdtPr>
        <w:sdtContent>
          <w:r w:rsidR="0022297A">
            <w:rPr>
              <w:b/>
              <w:lang w:val="en-GB"/>
            </w:rPr>
            <w:fldChar w:fldCharType="begin"/>
          </w:r>
          <w:r w:rsidR="0022297A">
            <w:rPr>
              <w:b/>
              <w:lang w:val="en-GB"/>
            </w:rPr>
            <w:instrText xml:space="preserve"> CITATION KTP22 \l 2057 </w:instrText>
          </w:r>
          <w:r w:rsidR="0022297A">
            <w:rPr>
              <w:b/>
              <w:lang w:val="en-GB"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(KTP, 2022)</w:t>
          </w:r>
          <w:r w:rsidR="0022297A">
            <w:rPr>
              <w:b/>
              <w:lang w:val="en-GB"/>
            </w:rPr>
            <w:fldChar w:fldCharType="end"/>
          </w:r>
        </w:sdtContent>
      </w:sdt>
      <w:r w:rsidR="004A556F" w:rsidRPr="004A556F">
        <w:rPr>
          <w:lang w:val="en-GB"/>
        </w:rPr>
        <w:t xml:space="preserve">. The </w:t>
      </w:r>
      <w:r w:rsidR="00F35007">
        <w:rPr>
          <w:lang w:val="en-GB"/>
        </w:rPr>
        <w:t xml:space="preserve">researcher </w:t>
      </w:r>
      <w:r w:rsidR="004A556F" w:rsidRPr="004A556F">
        <w:rPr>
          <w:lang w:val="en-GB"/>
        </w:rPr>
        <w:t xml:space="preserve">will sit in the business to find what areas could evolve to either </w:t>
      </w:r>
      <w:r w:rsidR="00F35007">
        <w:rPr>
          <w:lang w:val="en-GB"/>
        </w:rPr>
        <w:t>cost-save</w:t>
      </w:r>
      <w:r w:rsidR="00706242" w:rsidRPr="00706242">
        <w:rPr>
          <w:lang w:val="en-GB"/>
        </w:rPr>
        <w:t xml:space="preserve"> or create new business ventures.</w:t>
      </w:r>
      <w:r w:rsidR="00706242">
        <w:rPr>
          <w:lang w:val="en-GB"/>
        </w:rPr>
        <w:t xml:space="preserve"> </w:t>
      </w:r>
      <w:r w:rsidR="00706242" w:rsidRPr="00706242">
        <w:rPr>
          <w:lang w:val="en-GB"/>
        </w:rPr>
        <w:t>the researcher</w:t>
      </w:r>
      <w:r w:rsidR="00754F18" w:rsidRPr="00754F18">
        <w:rPr>
          <w:lang w:val="en-GB"/>
        </w:rPr>
        <w:t xml:space="preserve"> feed</w:t>
      </w:r>
      <w:r w:rsidR="00754F18">
        <w:rPr>
          <w:lang w:val="en-GB"/>
        </w:rPr>
        <w:t xml:space="preserve">s </w:t>
      </w:r>
      <w:r w:rsidR="00754F18" w:rsidRPr="00754F18">
        <w:rPr>
          <w:lang w:val="en-GB"/>
        </w:rPr>
        <w:t xml:space="preserve">back all the research to the university so they can always be at the forefront of innovation in whatever field </w:t>
      </w:r>
      <w:r w:rsidR="00F147F7">
        <w:rPr>
          <w:lang w:val="en-GB"/>
        </w:rPr>
        <w:t xml:space="preserve">is </w:t>
      </w:r>
      <w:r w:rsidR="00754F18" w:rsidRPr="00754F18">
        <w:rPr>
          <w:lang w:val="en-GB"/>
        </w:rPr>
        <w:t>necessary,</w:t>
      </w:r>
      <w:r w:rsidR="00F147F7" w:rsidRPr="00F147F7">
        <w:rPr>
          <w:lang w:val="en-GB"/>
        </w:rPr>
        <w:t xml:space="preserve"> and the business can use the innovation to monetise and expand.</w:t>
      </w:r>
      <w:r w:rsidR="00F147F7">
        <w:rPr>
          <w:lang w:val="en-GB"/>
        </w:rPr>
        <w:t xml:space="preserve"> </w:t>
      </w:r>
      <w:r w:rsidR="00C04A6C" w:rsidRPr="00C04A6C">
        <w:rPr>
          <w:lang w:val="en-GB"/>
        </w:rPr>
        <w:t xml:space="preserve">This approach to </w:t>
      </w:r>
      <w:r w:rsidR="00823943">
        <w:rPr>
          <w:lang w:val="en-GB"/>
        </w:rPr>
        <w:t>problem-</w:t>
      </w:r>
      <w:r w:rsidR="00823943">
        <w:rPr>
          <w:lang w:val="en-GB"/>
        </w:rPr>
        <w:lastRenderedPageBreak/>
        <w:t>solving</w:t>
      </w:r>
      <w:r w:rsidR="00C04A6C" w:rsidRPr="00C04A6C">
        <w:rPr>
          <w:lang w:val="en-GB"/>
        </w:rPr>
        <w:t xml:space="preserve"> means that rather than using a solution that is already on the market</w:t>
      </w:r>
      <w:r w:rsidR="001B60D9" w:rsidRPr="001B60D9">
        <w:rPr>
          <w:lang w:val="en-GB"/>
        </w:rPr>
        <w:t xml:space="preserve"> they are inventing a solution or creating a solution that hasn't necessarily</w:t>
      </w:r>
      <w:r w:rsidR="001B60D9">
        <w:rPr>
          <w:lang w:val="en-GB"/>
        </w:rPr>
        <w:t xml:space="preserve"> </w:t>
      </w:r>
      <w:r w:rsidR="001B60D9" w:rsidRPr="001B60D9">
        <w:rPr>
          <w:lang w:val="en-GB"/>
        </w:rPr>
        <w:t>been done before.</w:t>
      </w:r>
    </w:p>
    <w:p w14:paraId="542B67A7" w14:textId="59E6E888" w:rsidR="001B60D9" w:rsidRDefault="001B60D9" w:rsidP="003B36F1">
      <w:pPr>
        <w:rPr>
          <w:b w:val="0"/>
          <w:bCs/>
          <w:lang w:val="en-GB"/>
        </w:rPr>
      </w:pPr>
    </w:p>
    <w:p w14:paraId="0A739588" w14:textId="173F1744" w:rsidR="00823943" w:rsidRDefault="00AC6361" w:rsidP="003B36F1">
      <w:pPr>
        <w:rPr>
          <w:b w:val="0"/>
          <w:bCs/>
          <w:lang w:val="en-GB"/>
        </w:rPr>
      </w:pPr>
      <w:r w:rsidRPr="00AC6361">
        <w:rPr>
          <w:b w:val="0"/>
          <w:bCs/>
          <w:lang w:val="en-GB"/>
        </w:rPr>
        <w:t>Choosing 3D printing</w:t>
      </w:r>
      <w:r w:rsidR="00D503CB" w:rsidRPr="00D503CB">
        <w:rPr>
          <w:b w:val="0"/>
          <w:bCs/>
          <w:lang w:val="en-GB"/>
        </w:rPr>
        <w:t xml:space="preserve"> to manufacture their parts means that the diamond centre has </w:t>
      </w:r>
      <w:r w:rsidR="00487278">
        <w:rPr>
          <w:b w:val="0"/>
          <w:bCs/>
          <w:lang w:val="en-GB"/>
        </w:rPr>
        <w:t>start-to-finish</w:t>
      </w:r>
      <w:r w:rsidR="00D503CB" w:rsidRPr="00D503CB">
        <w:rPr>
          <w:b w:val="0"/>
          <w:bCs/>
          <w:lang w:val="en-GB"/>
        </w:rPr>
        <w:t xml:space="preserve"> control over how that jewellery is made.</w:t>
      </w:r>
      <w:r w:rsidR="004421B0">
        <w:rPr>
          <w:b w:val="0"/>
          <w:bCs/>
          <w:lang w:val="en-GB"/>
        </w:rPr>
        <w:t xml:space="preserve"> </w:t>
      </w:r>
      <w:r w:rsidR="004421B0" w:rsidRPr="004421B0">
        <w:rPr>
          <w:b w:val="0"/>
          <w:bCs/>
          <w:lang w:val="en-GB"/>
        </w:rPr>
        <w:t xml:space="preserve">there are six types of 3D printing </w:t>
      </w:r>
      <w:r w:rsidR="00487278">
        <w:rPr>
          <w:b w:val="0"/>
          <w:bCs/>
          <w:lang w:val="en-GB"/>
        </w:rPr>
        <w:t>in</w:t>
      </w:r>
      <w:r w:rsidR="004421B0" w:rsidRPr="004421B0">
        <w:rPr>
          <w:b w:val="0"/>
          <w:bCs/>
          <w:lang w:val="en-GB"/>
        </w:rPr>
        <w:t xml:space="preserve"> the diamond centre Wales </w:t>
      </w:r>
      <w:r w:rsidR="001C3DD8">
        <w:rPr>
          <w:b w:val="0"/>
          <w:bCs/>
          <w:lang w:val="en-GB"/>
        </w:rPr>
        <w:t>is</w:t>
      </w:r>
      <w:r w:rsidR="004421B0" w:rsidRPr="004421B0">
        <w:rPr>
          <w:b w:val="0"/>
          <w:bCs/>
          <w:lang w:val="en-GB"/>
        </w:rPr>
        <w:t xml:space="preserve"> interested in two different mediums are printing. They're focusing on binder jetting</w:t>
      </w:r>
      <w:r w:rsidR="00487278" w:rsidRPr="00487278">
        <w:rPr>
          <w:b w:val="0"/>
          <w:bCs/>
          <w:lang w:val="en-GB"/>
        </w:rPr>
        <w:t xml:space="preserve"> but for the time being</w:t>
      </w:r>
      <w:r w:rsidR="00487278">
        <w:rPr>
          <w:b w:val="0"/>
          <w:bCs/>
          <w:lang w:val="en-GB"/>
        </w:rPr>
        <w:t>,</w:t>
      </w:r>
      <w:r w:rsidR="00487278" w:rsidRPr="00487278">
        <w:rPr>
          <w:b w:val="0"/>
          <w:bCs/>
          <w:lang w:val="en-GB"/>
        </w:rPr>
        <w:t xml:space="preserve"> have ordered a</w:t>
      </w:r>
      <w:r w:rsidR="00D503CB" w:rsidRPr="00D503CB">
        <w:rPr>
          <w:b w:val="0"/>
          <w:bCs/>
          <w:lang w:val="en-GB"/>
        </w:rPr>
        <w:t xml:space="preserve"> selective laser melting p</w:t>
      </w:r>
      <w:r w:rsidR="00D503CB">
        <w:rPr>
          <w:b w:val="0"/>
          <w:bCs/>
          <w:lang w:val="en-GB"/>
        </w:rPr>
        <w:t xml:space="preserve">rinting </w:t>
      </w:r>
      <w:r w:rsidR="00487278" w:rsidRPr="00487278">
        <w:rPr>
          <w:b w:val="0"/>
          <w:bCs/>
          <w:lang w:val="en-GB"/>
        </w:rPr>
        <w:t xml:space="preserve">system from </w:t>
      </w:r>
      <w:r w:rsidR="00404677">
        <w:rPr>
          <w:b w:val="0"/>
          <w:bCs/>
          <w:lang w:val="en-GB"/>
        </w:rPr>
        <w:t xml:space="preserve">the </w:t>
      </w:r>
      <w:r w:rsidR="00487278" w:rsidRPr="00487278">
        <w:rPr>
          <w:b w:val="0"/>
          <w:bCs/>
          <w:lang w:val="en-GB"/>
        </w:rPr>
        <w:t>alpha laser</w:t>
      </w:r>
      <w:r w:rsidR="00487278">
        <w:rPr>
          <w:b w:val="0"/>
          <w:bCs/>
          <w:lang w:val="en-GB"/>
        </w:rPr>
        <w:t>.</w:t>
      </w:r>
    </w:p>
    <w:p w14:paraId="5C0AF077" w14:textId="2AB7F267" w:rsidR="00487278" w:rsidRDefault="00487278" w:rsidP="003B36F1">
      <w:pPr>
        <w:rPr>
          <w:b w:val="0"/>
          <w:bCs/>
          <w:lang w:val="en-GB"/>
        </w:rPr>
      </w:pPr>
    </w:p>
    <w:p w14:paraId="6DDB25D8" w14:textId="295939E8" w:rsidR="00487278" w:rsidRDefault="001E01F8" w:rsidP="00CF2E30">
      <w:pPr>
        <w:pStyle w:val="Content"/>
        <w:rPr>
          <w:b/>
          <w:lang w:val="en-GB"/>
        </w:rPr>
      </w:pPr>
      <w:r w:rsidRPr="001E01F8">
        <w:rPr>
          <w:lang w:val="en-GB"/>
        </w:rPr>
        <w:t>Selective laser melting is a process in which a 20 Micron layer of precious metal powder will be scraped along</w:t>
      </w:r>
      <w:r w:rsidR="001C3DD8">
        <w:rPr>
          <w:lang w:val="en-GB"/>
        </w:rPr>
        <w:t xml:space="preserve"> with</w:t>
      </w:r>
      <w:r w:rsidRPr="001E01F8">
        <w:rPr>
          <w:lang w:val="en-GB"/>
        </w:rPr>
        <w:t xml:space="preserve"> the plate of a printer in which a laser will come down and shoot the design</w:t>
      </w:r>
      <w:r w:rsidR="00CA0C93" w:rsidRPr="00CA0C93">
        <w:rPr>
          <w:lang w:val="en-GB"/>
        </w:rPr>
        <w:t xml:space="preserve">. This will mean that the atomised powder will well together in a pattern </w:t>
      </w:r>
      <w:r w:rsidR="001C3DD8">
        <w:rPr>
          <w:lang w:val="en-GB"/>
        </w:rPr>
        <w:t>and</w:t>
      </w:r>
      <w:r w:rsidR="00CA0C93" w:rsidRPr="00CA0C93">
        <w:rPr>
          <w:lang w:val="en-GB"/>
        </w:rPr>
        <w:t xml:space="preserve"> formation that has been </w:t>
      </w:r>
      <w:r w:rsidR="00957373">
        <w:rPr>
          <w:lang w:val="en-GB"/>
        </w:rPr>
        <w:t>created using CAD</w:t>
      </w:r>
      <w:r w:rsidR="00CA0C93" w:rsidRPr="00CA0C93">
        <w:rPr>
          <w:lang w:val="en-GB"/>
        </w:rPr>
        <w:t xml:space="preserve"> previously. Once this is done the steel plate will</w:t>
      </w:r>
      <w:r w:rsidR="00B603C7" w:rsidRPr="00B603C7">
        <w:rPr>
          <w:lang w:val="en-GB"/>
        </w:rPr>
        <w:t xml:space="preserve"> lower and a new layer of atomised precious metal powder will be scraped along the top. This will repeat itself until the desired piece of jewellery is fully formed</w:t>
      </w:r>
      <w:sdt>
        <w:sdtPr>
          <w:rPr>
            <w:b/>
            <w:lang w:val="en-GB"/>
          </w:rPr>
          <w:id w:val="1096986107"/>
          <w:citation/>
        </w:sdtPr>
        <w:sdtContent>
          <w:r w:rsidR="00CF2E30">
            <w:rPr>
              <w:b/>
              <w:lang w:val="en-GB"/>
            </w:rPr>
            <w:fldChar w:fldCharType="begin"/>
          </w:r>
          <w:r w:rsidR="00CF2E30">
            <w:rPr>
              <w:b/>
              <w:lang w:val="en-GB"/>
            </w:rPr>
            <w:instrText xml:space="preserve">CITATION KGP14 \l 2057 </w:instrText>
          </w:r>
          <w:r w:rsidR="00CF2E30">
            <w:rPr>
              <w:b/>
              <w:lang w:val="en-GB"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(LöberaZ.Wanga.ChaubeyadU.KühnaJ.Eckertae, 2014)</w:t>
          </w:r>
          <w:r w:rsidR="00CF2E30">
            <w:rPr>
              <w:b/>
              <w:lang w:val="en-GB"/>
            </w:rPr>
            <w:fldChar w:fldCharType="end"/>
          </w:r>
        </w:sdtContent>
      </w:sdt>
      <w:r w:rsidR="00281DBF" w:rsidRPr="00281DBF">
        <w:rPr>
          <w:lang w:val="en-GB"/>
        </w:rPr>
        <w:t>.</w:t>
      </w:r>
    </w:p>
    <w:p w14:paraId="031137FF" w14:textId="77777777" w:rsidR="00696355" w:rsidRDefault="00696355" w:rsidP="003B36F1">
      <w:pPr>
        <w:rPr>
          <w:b w:val="0"/>
          <w:bCs/>
          <w:lang w:val="en-GB"/>
        </w:rPr>
      </w:pPr>
    </w:p>
    <w:p w14:paraId="4764094C" w14:textId="55A005E3" w:rsidR="00674CB5" w:rsidRPr="008E7AF0" w:rsidRDefault="00915986" w:rsidP="00B57F90">
      <w:pPr>
        <w:pStyle w:val="Content"/>
        <w:rPr>
          <w:b/>
          <w:lang w:val="en-GB"/>
        </w:rPr>
      </w:pPr>
      <w:r w:rsidRPr="00915986">
        <w:rPr>
          <w:lang w:val="en-GB"/>
        </w:rPr>
        <w:t>The Diamond Centre, also looking at a different form of 3D printing for Binder jetting.</w:t>
      </w:r>
      <w:r w:rsidR="002C228C" w:rsidRPr="002C228C">
        <w:rPr>
          <w:lang w:val="en-GB"/>
        </w:rPr>
        <w:t xml:space="preserve"> Rather than using lasers like SLM</w:t>
      </w:r>
      <w:r w:rsidR="002C228C">
        <w:rPr>
          <w:lang w:val="en-GB"/>
        </w:rPr>
        <w:t xml:space="preserve">, </w:t>
      </w:r>
      <w:r w:rsidR="002C228C" w:rsidRPr="002C228C">
        <w:rPr>
          <w:lang w:val="en-GB"/>
        </w:rPr>
        <w:t>it suspends the precious metal powder</w:t>
      </w:r>
      <w:r w:rsidR="002C228C">
        <w:rPr>
          <w:lang w:val="en-GB"/>
        </w:rPr>
        <w:t xml:space="preserve"> </w:t>
      </w:r>
      <w:r w:rsidR="00A27E4B" w:rsidRPr="00A27E4B">
        <w:rPr>
          <w:lang w:val="en-GB"/>
        </w:rPr>
        <w:t>in a resin liquid that will then be cured by blue light</w:t>
      </w:r>
      <w:r w:rsidR="00A27E4B">
        <w:rPr>
          <w:lang w:val="en-GB"/>
        </w:rPr>
        <w:t>,</w:t>
      </w:r>
      <w:r w:rsidR="00A27E4B" w:rsidRPr="00A27E4B">
        <w:rPr>
          <w:lang w:val="en-GB"/>
        </w:rPr>
        <w:t xml:space="preserve"> following from this it will then be </w:t>
      </w:r>
      <w:r w:rsidR="00A27E4B">
        <w:rPr>
          <w:lang w:val="en-GB"/>
        </w:rPr>
        <w:t>sintered</w:t>
      </w:r>
      <w:r w:rsidR="00A27E4B" w:rsidRPr="00A27E4B">
        <w:rPr>
          <w:lang w:val="en-GB"/>
        </w:rPr>
        <w:t xml:space="preserve"> in a furnace</w:t>
      </w:r>
      <w:r w:rsidR="00A27E4B">
        <w:rPr>
          <w:lang w:val="en-GB"/>
        </w:rPr>
        <w:t xml:space="preserve"> </w:t>
      </w:r>
      <w:r w:rsidR="00EE3CF9" w:rsidRPr="00EE3CF9">
        <w:rPr>
          <w:lang w:val="en-GB"/>
        </w:rPr>
        <w:t>for 24 hours</w:t>
      </w:r>
      <w:sdt>
        <w:sdtPr>
          <w:rPr>
            <w:b/>
            <w:lang w:val="en-GB"/>
          </w:rPr>
          <w:id w:val="-1263139925"/>
          <w:citation/>
        </w:sdtPr>
        <w:sdtContent>
          <w:r w:rsidR="00B57F90">
            <w:rPr>
              <w:b/>
              <w:lang w:val="en-GB"/>
            </w:rPr>
            <w:fldChar w:fldCharType="begin"/>
          </w:r>
          <w:r w:rsidR="00B57F90">
            <w:rPr>
              <w:b/>
              <w:lang w:val="en-GB"/>
            </w:rPr>
            <w:instrText xml:space="preserve"> CITATION Pra19 \l 2057 </w:instrText>
          </w:r>
          <w:r w:rsidR="00B57F90">
            <w:rPr>
              <w:b/>
              <w:lang w:val="en-GB"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(Prashanth Konda Gokuldoss 1, 2019)</w:t>
          </w:r>
          <w:r w:rsidR="00B57F90">
            <w:rPr>
              <w:b/>
              <w:lang w:val="en-GB"/>
            </w:rPr>
            <w:fldChar w:fldCharType="end"/>
          </w:r>
        </w:sdtContent>
      </w:sdt>
      <w:r w:rsidR="00EE3CF9">
        <w:rPr>
          <w:lang w:val="en-GB"/>
        </w:rPr>
        <w:t xml:space="preserve">. </w:t>
      </w:r>
      <w:r w:rsidR="00EE3CF9" w:rsidRPr="00EE3CF9">
        <w:rPr>
          <w:lang w:val="en-GB"/>
        </w:rPr>
        <w:t xml:space="preserve">the two printers have the capabilities of creating two very different types of jewellery however </w:t>
      </w:r>
      <w:r w:rsidR="007B33E1" w:rsidRPr="00EE3CF9">
        <w:rPr>
          <w:lang w:val="en-GB"/>
        </w:rPr>
        <w:t>both</w:t>
      </w:r>
      <w:r w:rsidR="00EE3CF9" w:rsidRPr="00EE3CF9">
        <w:rPr>
          <w:lang w:val="en-GB"/>
        </w:rPr>
        <w:t xml:space="preserve"> </w:t>
      </w:r>
      <w:r w:rsidR="00C34CCA">
        <w:rPr>
          <w:lang w:val="en-GB"/>
        </w:rPr>
        <w:t>can</w:t>
      </w:r>
      <w:r w:rsidR="00EE3CF9" w:rsidRPr="00EE3CF9">
        <w:rPr>
          <w:lang w:val="en-GB"/>
        </w:rPr>
        <w:t xml:space="preserve"> create the traditional jewellery that has </w:t>
      </w:r>
      <w:r w:rsidR="00C34CCA">
        <w:rPr>
          <w:lang w:val="en-GB"/>
        </w:rPr>
        <w:t xml:space="preserve">been </w:t>
      </w:r>
      <w:r w:rsidR="00EE3CF9" w:rsidRPr="00EE3CF9">
        <w:rPr>
          <w:lang w:val="en-GB"/>
        </w:rPr>
        <w:t xml:space="preserve">made with the methods </w:t>
      </w:r>
      <w:r w:rsidR="001E7811">
        <w:rPr>
          <w:lang w:val="en-GB"/>
        </w:rPr>
        <w:t xml:space="preserve">and skills </w:t>
      </w:r>
      <w:r w:rsidR="00EE3CF9" w:rsidRPr="00EE3CF9">
        <w:rPr>
          <w:lang w:val="en-GB"/>
        </w:rPr>
        <w:t>used today</w:t>
      </w:r>
      <w:r w:rsidR="001E7811">
        <w:rPr>
          <w:lang w:val="en-GB"/>
        </w:rPr>
        <w:t xml:space="preserve">. </w:t>
      </w:r>
      <w:r w:rsidR="007B33E1">
        <w:rPr>
          <w:lang w:val="en-GB"/>
        </w:rPr>
        <w:t>H</w:t>
      </w:r>
      <w:r w:rsidR="007B33E1" w:rsidRPr="001E7811">
        <w:rPr>
          <w:lang w:val="en-GB"/>
        </w:rPr>
        <w:t>owever,</w:t>
      </w:r>
      <w:r w:rsidR="003372E1" w:rsidRPr="003372E1">
        <w:rPr>
          <w:lang w:val="en-GB"/>
        </w:rPr>
        <w:t xml:space="preserve"> there is not a binder jetting system on the market currently th</w:t>
      </w:r>
      <w:r w:rsidR="003372E1">
        <w:rPr>
          <w:lang w:val="en-GB"/>
        </w:rPr>
        <w:t xml:space="preserve">at </w:t>
      </w:r>
      <w:r w:rsidR="003372E1" w:rsidRPr="003372E1">
        <w:rPr>
          <w:lang w:val="en-GB"/>
        </w:rPr>
        <w:t>is a</w:t>
      </w:r>
      <w:r w:rsidR="00A80FF8">
        <w:rPr>
          <w:lang w:val="en-GB"/>
        </w:rPr>
        <w:t>)</w:t>
      </w:r>
      <w:r w:rsidR="003372E1" w:rsidRPr="003372E1">
        <w:rPr>
          <w:lang w:val="en-GB"/>
        </w:rPr>
        <w:t xml:space="preserve"> financially accessible for</w:t>
      </w:r>
      <w:r w:rsidR="003372E1">
        <w:rPr>
          <w:lang w:val="en-GB"/>
        </w:rPr>
        <w:t xml:space="preserve"> an SME business </w:t>
      </w:r>
      <w:r w:rsidR="00A80FF8" w:rsidRPr="00A80FF8">
        <w:rPr>
          <w:lang w:val="en-GB"/>
        </w:rPr>
        <w:t>and b</w:t>
      </w:r>
      <w:r w:rsidR="00A80FF8">
        <w:rPr>
          <w:lang w:val="en-GB"/>
        </w:rPr>
        <w:t xml:space="preserve">) </w:t>
      </w:r>
      <w:r w:rsidR="00A80FF8" w:rsidRPr="00A80FF8">
        <w:rPr>
          <w:lang w:val="en-GB"/>
        </w:rPr>
        <w:t>wouldn't require funding</w:t>
      </w:r>
      <w:r w:rsidR="00B074F5">
        <w:rPr>
          <w:lang w:val="en-GB"/>
        </w:rPr>
        <w:t xml:space="preserve"> </w:t>
      </w:r>
      <w:r w:rsidR="00B074F5" w:rsidRPr="00B074F5">
        <w:rPr>
          <w:lang w:val="en-GB"/>
        </w:rPr>
        <w:t>for the weight of the precious metal</w:t>
      </w:r>
      <w:r w:rsidR="00B074F5">
        <w:rPr>
          <w:lang w:val="en-GB"/>
        </w:rPr>
        <w:t xml:space="preserve">. Binder jetting </w:t>
      </w:r>
      <w:r w:rsidR="00A210BA" w:rsidRPr="00A210BA">
        <w:rPr>
          <w:lang w:val="en-GB"/>
        </w:rPr>
        <w:t xml:space="preserve">printing can hold up to 20KG of gold which in 2022 would be over </w:t>
      </w:r>
      <w:r w:rsidR="002631D2">
        <w:rPr>
          <w:lang w:val="en-GB"/>
        </w:rPr>
        <w:t>Million</w:t>
      </w:r>
      <w:r w:rsidR="00A210BA" w:rsidRPr="00A210BA">
        <w:rPr>
          <w:lang w:val="en-GB"/>
        </w:rPr>
        <w:t xml:space="preserve"> pounds</w:t>
      </w:r>
      <w:r w:rsidR="00A210BA">
        <w:rPr>
          <w:lang w:val="en-GB"/>
        </w:rPr>
        <w:t xml:space="preserve">. </w:t>
      </w:r>
      <w:r w:rsidR="00CC4FE9">
        <w:rPr>
          <w:lang w:val="en-GB"/>
        </w:rPr>
        <w:t>T</w:t>
      </w:r>
      <w:r w:rsidR="00BB0583" w:rsidRPr="00BB0583">
        <w:rPr>
          <w:lang w:val="en-GB"/>
        </w:rPr>
        <w:t xml:space="preserve">he </w:t>
      </w:r>
      <w:r w:rsidR="00BB0583">
        <w:rPr>
          <w:lang w:val="en-GB"/>
        </w:rPr>
        <w:t xml:space="preserve">attraction to Binder jetting </w:t>
      </w:r>
      <w:r w:rsidR="000F1FBB" w:rsidRPr="000F1FBB">
        <w:rPr>
          <w:lang w:val="en-GB"/>
        </w:rPr>
        <w:t>comes from the fact that support structures</w:t>
      </w:r>
      <w:r w:rsidR="000F1FBB">
        <w:rPr>
          <w:lang w:val="en-GB"/>
        </w:rPr>
        <w:t xml:space="preserve"> </w:t>
      </w:r>
      <w:r w:rsidR="000F1FBB" w:rsidRPr="000F1FBB">
        <w:rPr>
          <w:lang w:val="en-GB"/>
        </w:rPr>
        <w:t xml:space="preserve">are not needed </w:t>
      </w:r>
      <w:r w:rsidR="00BB5E7A" w:rsidRPr="00BB5E7A">
        <w:rPr>
          <w:lang w:val="en-GB"/>
        </w:rPr>
        <w:t>in comparison to</w:t>
      </w:r>
      <w:r w:rsidR="00BB5E7A">
        <w:rPr>
          <w:lang w:val="en-GB"/>
        </w:rPr>
        <w:t xml:space="preserve"> a Selective laser melting system. </w:t>
      </w:r>
      <w:r w:rsidR="009A1A8A" w:rsidRPr="009A1A8A">
        <w:rPr>
          <w:lang w:val="en-GB"/>
        </w:rPr>
        <w:t>Furthermore</w:t>
      </w:r>
      <w:r w:rsidR="009A1A8A">
        <w:rPr>
          <w:lang w:val="en-GB"/>
        </w:rPr>
        <w:t xml:space="preserve">, </w:t>
      </w:r>
      <w:r w:rsidR="009A1A8A" w:rsidRPr="009A1A8A">
        <w:rPr>
          <w:lang w:val="en-GB"/>
        </w:rPr>
        <w:t xml:space="preserve">the build </w:t>
      </w:r>
      <w:r w:rsidR="00B8627B">
        <w:rPr>
          <w:lang w:val="en-GB"/>
        </w:rPr>
        <w:t>quantities</w:t>
      </w:r>
      <w:r w:rsidR="009A1A8A" w:rsidRPr="009A1A8A">
        <w:rPr>
          <w:lang w:val="en-GB"/>
        </w:rPr>
        <w:t xml:space="preserve"> a</w:t>
      </w:r>
      <w:r w:rsidR="00B8627B">
        <w:rPr>
          <w:lang w:val="en-GB"/>
        </w:rPr>
        <w:t xml:space="preserve">re </w:t>
      </w:r>
      <w:r w:rsidR="009A1A8A" w:rsidRPr="009A1A8A">
        <w:rPr>
          <w:lang w:val="en-GB"/>
        </w:rPr>
        <w:t>seven times the size of a selective laser melt</w:t>
      </w:r>
      <w:r w:rsidR="009A1A8A">
        <w:rPr>
          <w:lang w:val="en-GB"/>
        </w:rPr>
        <w:t>ing machine</w:t>
      </w:r>
      <w:sdt>
        <w:sdtPr>
          <w:rPr>
            <w:lang w:val="en-GB"/>
          </w:rPr>
          <w:id w:val="1747449893"/>
          <w:citation/>
        </w:sdtPr>
        <w:sdtContent>
          <w:r w:rsidR="00CC4FE9">
            <w:rPr>
              <w:lang w:val="en-GB"/>
            </w:rPr>
            <w:fldChar w:fldCharType="begin"/>
          </w:r>
          <w:r w:rsidR="00CC4FE9">
            <w:rPr>
              <w:lang w:val="en-GB"/>
            </w:rPr>
            <w:instrText xml:space="preserve"> CITATION Jas18 \l 2057 </w:instrText>
          </w:r>
          <w:r w:rsidR="00CC4FE9">
            <w:rPr>
              <w:lang w:val="en-GB"/>
            </w:rPr>
            <w:fldChar w:fldCharType="separate"/>
          </w:r>
          <w:r w:rsidR="00814DE5">
            <w:rPr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(Jasveer &amp; Jianbin, 2018)</w:t>
          </w:r>
          <w:r w:rsidR="00CC4FE9">
            <w:rPr>
              <w:lang w:val="en-GB"/>
            </w:rPr>
            <w:fldChar w:fldCharType="end"/>
          </w:r>
        </w:sdtContent>
      </w:sdt>
      <w:r w:rsidR="009A1A8A">
        <w:rPr>
          <w:lang w:val="en-GB"/>
        </w:rPr>
        <w:t xml:space="preserve">, </w:t>
      </w:r>
      <w:r w:rsidR="00B8627B" w:rsidRPr="00B8627B">
        <w:rPr>
          <w:lang w:val="en-GB"/>
        </w:rPr>
        <w:t>which will reduce</w:t>
      </w:r>
      <w:r w:rsidR="00B8627B">
        <w:rPr>
          <w:lang w:val="en-GB"/>
        </w:rPr>
        <w:t xml:space="preserve"> </w:t>
      </w:r>
      <w:r w:rsidR="00B8627B" w:rsidRPr="00B8627B">
        <w:rPr>
          <w:lang w:val="en-GB"/>
        </w:rPr>
        <w:t>lead</w:t>
      </w:r>
      <w:r w:rsidR="00B8627B">
        <w:rPr>
          <w:lang w:val="en-GB"/>
        </w:rPr>
        <w:t xml:space="preserve"> </w:t>
      </w:r>
      <w:r w:rsidR="00B8627B" w:rsidRPr="00B8627B">
        <w:rPr>
          <w:lang w:val="en-GB"/>
        </w:rPr>
        <w:t>times and increase</w:t>
      </w:r>
      <w:r w:rsidR="00B8627B">
        <w:rPr>
          <w:lang w:val="en-GB"/>
        </w:rPr>
        <w:t xml:space="preserve"> </w:t>
      </w:r>
      <w:r w:rsidR="00B8627B" w:rsidRPr="00B8627B">
        <w:rPr>
          <w:lang w:val="en-GB"/>
        </w:rPr>
        <w:t>productivity</w:t>
      </w:r>
      <w:r w:rsidR="00B8627B">
        <w:rPr>
          <w:lang w:val="en-GB"/>
        </w:rPr>
        <w:t>.</w:t>
      </w:r>
    </w:p>
    <w:p w14:paraId="605133DB" w14:textId="77777777" w:rsidR="00674CB5" w:rsidRDefault="00674CB5" w:rsidP="00607A22"/>
    <w:p w14:paraId="6601CF9D" w14:textId="28C64A6B" w:rsidR="00B66449" w:rsidRPr="00294E29" w:rsidRDefault="000C71DE" w:rsidP="00294E29">
      <w:pPr>
        <w:pStyle w:val="Heading2"/>
      </w:pPr>
      <w:bookmarkStart w:id="7" w:name="_Toc103700726"/>
      <w:r>
        <w:lastRenderedPageBreak/>
        <w:t xml:space="preserve">The extent to which the development relied on resources external to the company and </w:t>
      </w:r>
      <w:r w:rsidR="00C34CCA">
        <w:t>how</w:t>
      </w:r>
      <w:r>
        <w:t xml:space="preserve"> the deployment of these resources was managed.</w:t>
      </w:r>
      <w:bookmarkEnd w:id="7"/>
      <w:r>
        <w:t xml:space="preserve"> </w:t>
      </w:r>
    </w:p>
    <w:p w14:paraId="5637EB62" w14:textId="4510A3B8" w:rsidR="00CB19F0" w:rsidRPr="001E1236" w:rsidRDefault="000E5701" w:rsidP="00F41A7E">
      <w:pPr>
        <w:pStyle w:val="Content"/>
        <w:rPr>
          <w:b/>
          <w:lang w:val="en-GB"/>
        </w:rPr>
      </w:pPr>
      <w:r w:rsidRPr="001E1236">
        <w:rPr>
          <w:lang w:val="en-GB"/>
        </w:rPr>
        <w:t xml:space="preserve">One variable in this research compared to most other </w:t>
      </w:r>
      <w:r w:rsidR="00C34CCA">
        <w:rPr>
          <w:lang w:val="en-GB"/>
        </w:rPr>
        <w:t>industries</w:t>
      </w:r>
      <w:r w:rsidRPr="001E1236">
        <w:rPr>
          <w:lang w:val="en-GB"/>
        </w:rPr>
        <w:t xml:space="preserve"> is the fact that the material used is exceptionally expensive gold prices and platinum prices</w:t>
      </w:r>
      <w:r w:rsidR="00405EFC" w:rsidRPr="001E1236">
        <w:rPr>
          <w:lang w:val="en-GB"/>
        </w:rPr>
        <w:t xml:space="preserve"> have been volatile for years, with gold prices reaching </w:t>
      </w:r>
      <w:r w:rsidR="00081C32">
        <w:rPr>
          <w:lang w:val="en-GB"/>
        </w:rPr>
        <w:t>e</w:t>
      </w:r>
      <w:r w:rsidR="00465983">
        <w:rPr>
          <w:lang w:val="en-GB"/>
        </w:rPr>
        <w:t>ighty</w:t>
      </w:r>
      <w:r w:rsidR="00405EFC" w:rsidRPr="001E1236">
        <w:rPr>
          <w:lang w:val="en-GB"/>
        </w:rPr>
        <w:t xml:space="preserve"> pounds a gramme this year this leaves no room for experimentation when it comes to the bottom line, meaning that desk research takes priority to see if this is viable</w:t>
      </w:r>
      <w:r w:rsidR="00131F55" w:rsidRPr="001E1236">
        <w:rPr>
          <w:lang w:val="en-GB"/>
        </w:rPr>
        <w:t>.</w:t>
      </w:r>
      <w:r w:rsidR="003A1948">
        <w:rPr>
          <w:lang w:val="en-GB"/>
        </w:rPr>
        <w:t xml:space="preserve"> </w:t>
      </w:r>
      <w:r w:rsidR="003A1948" w:rsidRPr="003A1948">
        <w:rPr>
          <w:lang w:val="en-GB"/>
        </w:rPr>
        <w:t xml:space="preserve">It's my </w:t>
      </w:r>
      <w:r w:rsidR="00EC0244">
        <w:rPr>
          <w:lang w:val="en-GB"/>
        </w:rPr>
        <w:t>secret</w:t>
      </w:r>
      <w:r w:rsidR="00632CD5" w:rsidRPr="00632CD5">
        <w:rPr>
          <w:lang w:val="en-GB"/>
        </w:rPr>
        <w:t xml:space="preserve"> that the precious metal market is volatile and external situations can have a great effect on how jewellery is affected</w:t>
      </w:r>
      <w:r w:rsidR="00CF07D0">
        <w:rPr>
          <w:lang w:val="en-GB"/>
        </w:rPr>
        <w:t xml:space="preserve">, </w:t>
      </w:r>
      <w:r w:rsidR="009C7081" w:rsidRPr="00CF07D0">
        <w:rPr>
          <w:lang w:val="en-GB"/>
        </w:rPr>
        <w:t>with</w:t>
      </w:r>
      <w:r w:rsidR="00CF07D0" w:rsidRPr="00CF07D0">
        <w:rPr>
          <w:lang w:val="en-GB"/>
        </w:rPr>
        <w:t xml:space="preserve"> wars, civil </w:t>
      </w:r>
      <w:r w:rsidR="00EC0244">
        <w:rPr>
          <w:lang w:val="en-GB"/>
        </w:rPr>
        <w:t>unrest</w:t>
      </w:r>
      <w:r w:rsidR="00CF07D0" w:rsidRPr="00CF07D0">
        <w:rPr>
          <w:lang w:val="en-GB"/>
        </w:rPr>
        <w:t xml:space="preserve"> and recessions being the main drivers for escalating metal price rises</w:t>
      </w:r>
      <w:r w:rsidR="00CF07D0">
        <w:rPr>
          <w:lang w:val="en-GB"/>
        </w:rPr>
        <w:t>.</w:t>
      </w:r>
      <w:r w:rsidR="004C0728">
        <w:rPr>
          <w:lang w:val="en-GB"/>
        </w:rPr>
        <w:t xml:space="preserve"> </w:t>
      </w:r>
      <w:r w:rsidR="00150002" w:rsidRPr="00150002">
        <w:rPr>
          <w:lang w:val="en-GB"/>
        </w:rPr>
        <w:t>Additionally</w:t>
      </w:r>
      <w:r w:rsidR="00150002">
        <w:rPr>
          <w:lang w:val="en-GB"/>
        </w:rPr>
        <w:t>,</w:t>
      </w:r>
      <w:r w:rsidR="00150002" w:rsidRPr="00150002">
        <w:rPr>
          <w:lang w:val="en-GB"/>
        </w:rPr>
        <w:t xml:space="preserve"> as the precious metal is atomised</w:t>
      </w:r>
      <w:r w:rsidR="00150002">
        <w:rPr>
          <w:lang w:val="en-GB"/>
        </w:rPr>
        <w:t xml:space="preserve">, </w:t>
      </w:r>
      <w:r w:rsidR="00150002" w:rsidRPr="00150002">
        <w:rPr>
          <w:lang w:val="en-GB"/>
        </w:rPr>
        <w:t xml:space="preserve">that creates a physical complexity </w:t>
      </w:r>
      <w:r w:rsidR="00EF7F9B">
        <w:rPr>
          <w:lang w:val="en-GB"/>
        </w:rPr>
        <w:t>in</w:t>
      </w:r>
      <w:r w:rsidR="00150002" w:rsidRPr="00150002">
        <w:rPr>
          <w:lang w:val="en-GB"/>
        </w:rPr>
        <w:t xml:space="preserve"> handling the </w:t>
      </w:r>
      <w:r w:rsidR="00150002" w:rsidRPr="00F41A7E">
        <w:t>powd</w:t>
      </w:r>
      <w:r w:rsidR="00F41A7E" w:rsidRPr="00F41A7E">
        <w:t xml:space="preserve">er </w:t>
      </w:r>
      <w:sdt>
        <w:sdtPr>
          <w:id w:val="-345555475"/>
          <w:citation/>
        </w:sdtPr>
        <w:sdtContent>
          <w:r w:rsidR="00F41A7E" w:rsidRPr="00F41A7E">
            <w:fldChar w:fldCharType="begin"/>
          </w:r>
          <w:r w:rsidR="00F41A7E" w:rsidRPr="00F41A7E">
            <w:instrText xml:space="preserve">CITATION www17 \l 2057 </w:instrText>
          </w:r>
          <w:r w:rsidR="00F41A7E" w:rsidRPr="00F41A7E">
            <w:fldChar w:fldCharType="separate"/>
          </w:r>
          <w:r w:rsidR="00814DE5" w:rsidRPr="00814DE5">
            <w:rPr>
              <w:noProof/>
            </w:rPr>
            <w:t>(cooksongold-emanufacturing, 2017)</w:t>
          </w:r>
          <w:r w:rsidR="00F41A7E" w:rsidRPr="00F41A7E">
            <w:fldChar w:fldCharType="end"/>
          </w:r>
        </w:sdtContent>
      </w:sdt>
      <w:r w:rsidR="00F41A7E">
        <w:rPr>
          <w:lang w:val="en-GB"/>
        </w:rPr>
        <w:t xml:space="preserve">, </w:t>
      </w:r>
      <w:r w:rsidR="00521C14" w:rsidRPr="00521C14">
        <w:rPr>
          <w:lang w:val="en-GB"/>
        </w:rPr>
        <w:t>the room in which the powder is touched</w:t>
      </w:r>
      <w:r w:rsidR="00521C14">
        <w:rPr>
          <w:lang w:val="en-GB"/>
        </w:rPr>
        <w:t xml:space="preserve">, </w:t>
      </w:r>
      <w:r w:rsidR="00521C14" w:rsidRPr="00521C14">
        <w:rPr>
          <w:lang w:val="en-GB"/>
        </w:rPr>
        <w:t>n</w:t>
      </w:r>
      <w:r w:rsidR="00521C14">
        <w:rPr>
          <w:lang w:val="en-GB"/>
        </w:rPr>
        <w:t>eeds</w:t>
      </w:r>
      <w:r w:rsidR="00521C14" w:rsidRPr="00521C14">
        <w:rPr>
          <w:lang w:val="en-GB"/>
        </w:rPr>
        <w:t xml:space="preserve"> to have modifications</w:t>
      </w:r>
      <w:r w:rsidR="00521C14">
        <w:rPr>
          <w:lang w:val="en-GB"/>
        </w:rPr>
        <w:t xml:space="preserve"> </w:t>
      </w:r>
      <w:r w:rsidR="009B1A7C" w:rsidRPr="009B1A7C">
        <w:rPr>
          <w:lang w:val="en-GB"/>
        </w:rPr>
        <w:t>to ensure</w:t>
      </w:r>
      <w:r w:rsidR="009B1A7C">
        <w:rPr>
          <w:lang w:val="en-GB"/>
        </w:rPr>
        <w:t xml:space="preserve"> </w:t>
      </w:r>
      <w:r w:rsidR="006B27AD">
        <w:rPr>
          <w:lang w:val="en-GB"/>
        </w:rPr>
        <w:t xml:space="preserve">the </w:t>
      </w:r>
      <w:r w:rsidR="009B1A7C" w:rsidRPr="009B1A7C">
        <w:rPr>
          <w:lang w:val="en-GB"/>
        </w:rPr>
        <w:t>least amount</w:t>
      </w:r>
      <w:r w:rsidR="00D4239D" w:rsidRPr="00D4239D">
        <w:rPr>
          <w:lang w:val="en-GB"/>
        </w:rPr>
        <w:t xml:space="preserve"> of powder travelling in the atmosphere and consume subsequently l</w:t>
      </w:r>
      <w:r w:rsidR="00D4239D">
        <w:rPr>
          <w:lang w:val="en-GB"/>
        </w:rPr>
        <w:t>o</w:t>
      </w:r>
      <w:r w:rsidR="00D4239D" w:rsidRPr="00D4239D">
        <w:rPr>
          <w:lang w:val="en-GB"/>
        </w:rPr>
        <w:t>st is minimised</w:t>
      </w:r>
      <w:r w:rsidR="00D4239D">
        <w:rPr>
          <w:lang w:val="en-GB"/>
        </w:rPr>
        <w:t xml:space="preserve">. </w:t>
      </w:r>
      <w:r w:rsidR="006B27AD">
        <w:rPr>
          <w:lang w:val="en-GB"/>
        </w:rPr>
        <w:t xml:space="preserve">The </w:t>
      </w:r>
      <w:r w:rsidR="00D4239D" w:rsidRPr="00D4239D">
        <w:rPr>
          <w:lang w:val="en-GB"/>
        </w:rPr>
        <w:t>powder can be recovered</w:t>
      </w:r>
      <w:r w:rsidR="006B27AD" w:rsidRPr="006B27AD">
        <w:rPr>
          <w:lang w:val="en-GB"/>
        </w:rPr>
        <w:t xml:space="preserve"> however</w:t>
      </w:r>
      <w:r w:rsidR="00220CCF">
        <w:rPr>
          <w:lang w:val="en-GB"/>
        </w:rPr>
        <w:t xml:space="preserve"> </w:t>
      </w:r>
      <w:r w:rsidR="00220CCF" w:rsidRPr="00220CCF">
        <w:rPr>
          <w:lang w:val="en-GB"/>
        </w:rPr>
        <w:t>as it's contaminated it will have no use for the printers</w:t>
      </w:r>
      <w:r w:rsidR="00220CCF">
        <w:rPr>
          <w:lang w:val="en-GB"/>
        </w:rPr>
        <w:t>.</w:t>
      </w:r>
      <w:r w:rsidR="006B27AD" w:rsidRPr="006B27AD">
        <w:rPr>
          <w:lang w:val="en-GB"/>
        </w:rPr>
        <w:t xml:space="preserve"> </w:t>
      </w:r>
      <w:r w:rsidR="00D465BF">
        <w:rPr>
          <w:lang w:val="en-GB"/>
        </w:rPr>
        <w:t>The contaminated</w:t>
      </w:r>
      <w:r w:rsidR="00220CCF">
        <w:rPr>
          <w:lang w:val="en-GB"/>
        </w:rPr>
        <w:t xml:space="preserve"> </w:t>
      </w:r>
      <w:r w:rsidR="006B27AD" w:rsidRPr="006B27AD">
        <w:rPr>
          <w:lang w:val="en-GB"/>
        </w:rPr>
        <w:t xml:space="preserve">powder </w:t>
      </w:r>
      <w:r w:rsidR="00220CCF">
        <w:rPr>
          <w:lang w:val="en-GB"/>
        </w:rPr>
        <w:t xml:space="preserve">can be </w:t>
      </w:r>
      <w:r w:rsidR="007B33E1" w:rsidRPr="006B27AD">
        <w:rPr>
          <w:lang w:val="en-GB"/>
        </w:rPr>
        <w:t>reclaimed</w:t>
      </w:r>
      <w:r w:rsidR="007B33E1">
        <w:rPr>
          <w:lang w:val="en-GB"/>
        </w:rPr>
        <w:t xml:space="preserve">, </w:t>
      </w:r>
      <w:r w:rsidR="007B33E1" w:rsidRPr="006B27AD">
        <w:rPr>
          <w:lang w:val="en-GB"/>
        </w:rPr>
        <w:t>nevertheless</w:t>
      </w:r>
      <w:r w:rsidR="00D465BF">
        <w:rPr>
          <w:lang w:val="en-GB"/>
        </w:rPr>
        <w:t>,</w:t>
      </w:r>
      <w:r w:rsidR="00220CCF">
        <w:rPr>
          <w:lang w:val="en-GB"/>
        </w:rPr>
        <w:t xml:space="preserve"> </w:t>
      </w:r>
      <w:r w:rsidR="006B27AD" w:rsidRPr="006B27AD">
        <w:rPr>
          <w:lang w:val="en-GB"/>
        </w:rPr>
        <w:t>this comes at a further cost to the diamond centre</w:t>
      </w:r>
      <w:r w:rsidR="006B27AD">
        <w:rPr>
          <w:lang w:val="en-GB"/>
        </w:rPr>
        <w:t>.</w:t>
      </w:r>
    </w:p>
    <w:p w14:paraId="5A71EB08" w14:textId="15873C95" w:rsidR="00131F55" w:rsidRDefault="00131F55" w:rsidP="00B66449">
      <w:pPr>
        <w:rPr>
          <w:lang w:val="en-GB"/>
        </w:rPr>
      </w:pPr>
    </w:p>
    <w:p w14:paraId="554A3504" w14:textId="6022D5F7" w:rsidR="00674CB5" w:rsidRDefault="001E1236" w:rsidP="003E1D95">
      <w:pPr>
        <w:pStyle w:val="Content"/>
        <w:rPr>
          <w:b/>
          <w:lang w:val="en-GB"/>
        </w:rPr>
      </w:pPr>
      <w:r w:rsidRPr="00CF07D0">
        <w:rPr>
          <w:lang w:val="en-GB"/>
        </w:rPr>
        <w:t xml:space="preserve">It's also a misconception </w:t>
      </w:r>
      <w:r w:rsidR="00EF7F9B">
        <w:rPr>
          <w:lang w:val="en-GB"/>
        </w:rPr>
        <w:t>that</w:t>
      </w:r>
      <w:r w:rsidRPr="00CF07D0">
        <w:rPr>
          <w:lang w:val="en-GB"/>
        </w:rPr>
        <w:t xml:space="preserve"> on top of the very high printing costs that there will be a lot of consumables that will need to be bought with them</w:t>
      </w:r>
      <w:r w:rsidR="003A1948" w:rsidRPr="00CF07D0">
        <w:rPr>
          <w:lang w:val="en-GB"/>
        </w:rPr>
        <w:t xml:space="preserve"> consumables alone average around £35,000.</w:t>
      </w:r>
      <w:r w:rsidR="001B2B67">
        <w:rPr>
          <w:lang w:val="en-GB"/>
        </w:rPr>
        <w:t xml:space="preserve"> </w:t>
      </w:r>
      <w:r w:rsidR="001B2B67" w:rsidRPr="001B2B67">
        <w:rPr>
          <w:lang w:val="en-GB"/>
        </w:rPr>
        <w:t>This can be from sealants</w:t>
      </w:r>
      <w:r w:rsidR="00EC22B6">
        <w:rPr>
          <w:lang w:val="en-GB"/>
        </w:rPr>
        <w:t xml:space="preserve">, </w:t>
      </w:r>
      <w:r w:rsidR="00C34CCA">
        <w:rPr>
          <w:lang w:val="en-GB"/>
        </w:rPr>
        <w:t>which</w:t>
      </w:r>
      <w:r w:rsidR="00EC22B6">
        <w:rPr>
          <w:lang w:val="en-GB"/>
        </w:rPr>
        <w:t xml:space="preserve"> will cost a few pounds</w:t>
      </w:r>
      <w:r w:rsidR="00AB5554">
        <w:rPr>
          <w:lang w:val="en-GB"/>
        </w:rPr>
        <w:t xml:space="preserve"> and </w:t>
      </w:r>
      <w:r w:rsidR="00C34CCA">
        <w:rPr>
          <w:lang w:val="en-GB"/>
        </w:rPr>
        <w:t xml:space="preserve">are </w:t>
      </w:r>
      <w:r w:rsidR="00AB5554">
        <w:rPr>
          <w:lang w:val="en-GB"/>
        </w:rPr>
        <w:t xml:space="preserve">imperative for the </w:t>
      </w:r>
      <w:r w:rsidR="00C34CCA">
        <w:rPr>
          <w:lang w:val="en-GB"/>
        </w:rPr>
        <w:t>machine’s</w:t>
      </w:r>
      <w:r w:rsidR="00AB5554">
        <w:rPr>
          <w:lang w:val="en-GB"/>
        </w:rPr>
        <w:t xml:space="preserve"> function, </w:t>
      </w:r>
      <w:r w:rsidR="001B2B67" w:rsidRPr="001B2B67">
        <w:rPr>
          <w:lang w:val="en-GB"/>
        </w:rPr>
        <w:t xml:space="preserve">all the way </w:t>
      </w:r>
      <w:r w:rsidR="00C34CCA">
        <w:rPr>
          <w:lang w:val="en-GB"/>
        </w:rPr>
        <w:t xml:space="preserve">to </w:t>
      </w:r>
      <w:r w:rsidR="001B2B67" w:rsidRPr="001B2B67">
        <w:rPr>
          <w:lang w:val="en-GB"/>
        </w:rPr>
        <w:t xml:space="preserve">industrial </w:t>
      </w:r>
      <w:r w:rsidR="00EC22B6" w:rsidRPr="00EC22B6">
        <w:rPr>
          <w:lang w:val="en-GB"/>
        </w:rPr>
        <w:t>vacuums</w:t>
      </w:r>
      <w:r w:rsidR="00AB5554">
        <w:rPr>
          <w:lang w:val="en-GB"/>
        </w:rPr>
        <w:t xml:space="preserve"> </w:t>
      </w:r>
      <w:r w:rsidR="0053674B">
        <w:rPr>
          <w:lang w:val="en-GB"/>
        </w:rPr>
        <w:t>t</w:t>
      </w:r>
      <w:r w:rsidR="00AB5554" w:rsidRPr="00AB5554">
        <w:rPr>
          <w:lang w:val="en-GB"/>
        </w:rPr>
        <w:t>hat will recover precious metal powder</w:t>
      </w:r>
      <w:r w:rsidR="0053674B" w:rsidRPr="0053674B">
        <w:rPr>
          <w:lang w:val="en-GB"/>
        </w:rPr>
        <w:t xml:space="preserve"> that without which will see the company lose hundreds of thousands of pounds a year</w:t>
      </w:r>
      <w:sdt>
        <w:sdtPr>
          <w:rPr>
            <w:b/>
            <w:lang w:val="en-GB"/>
          </w:rPr>
          <w:id w:val="396793991"/>
          <w:citation/>
        </w:sdtPr>
        <w:sdtContent>
          <w:r w:rsidR="003E1D95">
            <w:rPr>
              <w:b/>
              <w:lang w:val="en-GB"/>
            </w:rPr>
            <w:fldChar w:fldCharType="begin"/>
          </w:r>
          <w:r w:rsidR="003E1D95">
            <w:rPr>
              <w:b/>
              <w:lang w:val="en-GB"/>
            </w:rPr>
            <w:instrText xml:space="preserve"> CITATION TAK19 \l 2057 </w:instrText>
          </w:r>
          <w:r w:rsidR="003E1D95">
            <w:rPr>
              <w:b/>
              <w:lang w:val="en-GB"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(TAKAYA, et al., 2019)</w:t>
          </w:r>
          <w:r w:rsidR="003E1D95">
            <w:rPr>
              <w:b/>
              <w:lang w:val="en-GB"/>
            </w:rPr>
            <w:fldChar w:fldCharType="end"/>
          </w:r>
        </w:sdtContent>
      </w:sdt>
      <w:r w:rsidR="0053674B">
        <w:rPr>
          <w:lang w:val="en-GB"/>
        </w:rPr>
        <w:t>.</w:t>
      </w:r>
      <w:r w:rsidR="008071C5">
        <w:rPr>
          <w:lang w:val="en-GB"/>
        </w:rPr>
        <w:t xml:space="preserve"> </w:t>
      </w:r>
      <w:r w:rsidR="00AA4096" w:rsidRPr="008071C5">
        <w:rPr>
          <w:lang w:val="en-GB"/>
        </w:rPr>
        <w:t>F</w:t>
      </w:r>
      <w:r w:rsidR="008071C5" w:rsidRPr="008071C5">
        <w:rPr>
          <w:lang w:val="en-GB"/>
        </w:rPr>
        <w:t>urthermore</w:t>
      </w:r>
      <w:r w:rsidR="00AA4096">
        <w:rPr>
          <w:lang w:val="en-GB"/>
        </w:rPr>
        <w:t xml:space="preserve">, </w:t>
      </w:r>
      <w:r w:rsidR="00AA4096" w:rsidRPr="00AA4096">
        <w:rPr>
          <w:lang w:val="en-GB"/>
        </w:rPr>
        <w:t xml:space="preserve">when </w:t>
      </w:r>
      <w:r w:rsidR="00C34CCA">
        <w:rPr>
          <w:lang w:val="en-GB"/>
        </w:rPr>
        <w:t>em</w:t>
      </w:r>
      <w:r w:rsidR="00AA4096" w:rsidRPr="00AA4096">
        <w:rPr>
          <w:lang w:val="en-GB"/>
        </w:rPr>
        <w:t>b</w:t>
      </w:r>
      <w:r w:rsidR="00AA4096">
        <w:rPr>
          <w:lang w:val="en-GB"/>
        </w:rPr>
        <w:t xml:space="preserve">arking </w:t>
      </w:r>
      <w:r w:rsidR="00AA4096" w:rsidRPr="00AA4096">
        <w:rPr>
          <w:lang w:val="en-GB"/>
        </w:rPr>
        <w:t>on</w:t>
      </w:r>
      <w:r w:rsidR="00AA4096">
        <w:rPr>
          <w:lang w:val="en-GB"/>
        </w:rPr>
        <w:t xml:space="preserve"> </w:t>
      </w:r>
      <w:r w:rsidR="00EF3860" w:rsidRPr="00EF3860">
        <w:rPr>
          <w:lang w:val="en-GB"/>
        </w:rPr>
        <w:t>something that hasn't been done before</w:t>
      </w:r>
      <w:r w:rsidR="00EF3860">
        <w:rPr>
          <w:lang w:val="en-GB"/>
        </w:rPr>
        <w:t xml:space="preserve">, </w:t>
      </w:r>
      <w:r w:rsidR="00EF3860" w:rsidRPr="00EF3860">
        <w:rPr>
          <w:lang w:val="en-GB"/>
        </w:rPr>
        <w:t>there needs to be a standard created</w:t>
      </w:r>
      <w:r w:rsidR="00EF3860">
        <w:rPr>
          <w:lang w:val="en-GB"/>
        </w:rPr>
        <w:t xml:space="preserve"> </w:t>
      </w:r>
      <w:r w:rsidR="00EF3860" w:rsidRPr="00EF3860">
        <w:rPr>
          <w:lang w:val="en-GB"/>
        </w:rPr>
        <w:t xml:space="preserve">so </w:t>
      </w:r>
      <w:r w:rsidR="00FE258F">
        <w:rPr>
          <w:lang w:val="en-GB"/>
        </w:rPr>
        <w:t>other</w:t>
      </w:r>
      <w:r w:rsidR="00FE258F" w:rsidRPr="00FE258F">
        <w:rPr>
          <w:lang w:val="en-GB"/>
        </w:rPr>
        <w:t xml:space="preserve"> researchers</w:t>
      </w:r>
      <w:r w:rsidR="00FE258F">
        <w:rPr>
          <w:lang w:val="en-GB"/>
        </w:rPr>
        <w:t xml:space="preserve"> </w:t>
      </w:r>
      <w:r w:rsidR="00FE258F" w:rsidRPr="00FE258F">
        <w:rPr>
          <w:lang w:val="en-GB"/>
        </w:rPr>
        <w:t>can</w:t>
      </w:r>
      <w:r w:rsidR="00FE258F">
        <w:rPr>
          <w:lang w:val="en-GB"/>
        </w:rPr>
        <w:t xml:space="preserve"> </w:t>
      </w:r>
      <w:r w:rsidR="00BF6810" w:rsidRPr="00BF6810">
        <w:rPr>
          <w:lang w:val="en-GB"/>
        </w:rPr>
        <w:t>reliably</w:t>
      </w:r>
      <w:r w:rsidR="00BF6810">
        <w:rPr>
          <w:lang w:val="en-GB"/>
        </w:rPr>
        <w:t xml:space="preserve"> </w:t>
      </w:r>
      <w:r w:rsidR="00BF6810" w:rsidRPr="00BF6810">
        <w:rPr>
          <w:lang w:val="en-GB"/>
        </w:rPr>
        <w:t>use and analyse any successes and losses</w:t>
      </w:r>
      <w:r w:rsidR="005809D0">
        <w:rPr>
          <w:lang w:val="en-GB"/>
        </w:rPr>
        <w:t xml:space="preserve">. </w:t>
      </w:r>
      <w:r w:rsidR="005809D0" w:rsidRPr="005809D0">
        <w:rPr>
          <w:lang w:val="en-GB"/>
        </w:rPr>
        <w:t>to do this effectively</w:t>
      </w:r>
      <w:r w:rsidR="005809D0">
        <w:rPr>
          <w:lang w:val="en-GB"/>
        </w:rPr>
        <w:t xml:space="preserve">, </w:t>
      </w:r>
      <w:r w:rsidR="005809D0" w:rsidRPr="005809D0">
        <w:rPr>
          <w:lang w:val="en-GB"/>
        </w:rPr>
        <w:t xml:space="preserve">investments </w:t>
      </w:r>
      <w:r w:rsidR="00807949">
        <w:rPr>
          <w:lang w:val="en-GB"/>
        </w:rPr>
        <w:t>in</w:t>
      </w:r>
      <w:r w:rsidR="005809D0" w:rsidRPr="005809D0">
        <w:rPr>
          <w:lang w:val="en-GB"/>
        </w:rPr>
        <w:t xml:space="preserve"> lab equipment</w:t>
      </w:r>
      <w:r w:rsidR="005809D0">
        <w:rPr>
          <w:lang w:val="en-GB"/>
        </w:rPr>
        <w:t xml:space="preserve"> </w:t>
      </w:r>
      <w:r w:rsidR="005809D0" w:rsidRPr="005809D0">
        <w:rPr>
          <w:lang w:val="en-GB"/>
        </w:rPr>
        <w:t>and</w:t>
      </w:r>
      <w:r w:rsidR="00EE6B62">
        <w:rPr>
          <w:lang w:val="en-GB"/>
        </w:rPr>
        <w:t xml:space="preserve"> </w:t>
      </w:r>
      <w:r w:rsidR="00EE6B62" w:rsidRPr="00EE6B62">
        <w:rPr>
          <w:lang w:val="en-GB"/>
        </w:rPr>
        <w:t xml:space="preserve">personnel </w:t>
      </w:r>
      <w:r w:rsidR="00807949">
        <w:rPr>
          <w:lang w:val="en-GB"/>
        </w:rPr>
        <w:t>are</w:t>
      </w:r>
      <w:r w:rsidR="00EE6B62" w:rsidRPr="00EE6B62">
        <w:rPr>
          <w:lang w:val="en-GB"/>
        </w:rPr>
        <w:t xml:space="preserve"> vital</w:t>
      </w:r>
      <w:r w:rsidR="00EE6B62">
        <w:rPr>
          <w:lang w:val="en-GB"/>
        </w:rPr>
        <w:t xml:space="preserve">. </w:t>
      </w:r>
      <w:r w:rsidR="00EE6B62" w:rsidRPr="00EE6B62">
        <w:rPr>
          <w:lang w:val="en-GB"/>
        </w:rPr>
        <w:t>there are strict</w:t>
      </w:r>
      <w:r w:rsidR="00EE6B62">
        <w:rPr>
          <w:lang w:val="en-GB"/>
        </w:rPr>
        <w:t xml:space="preserve"> assaying </w:t>
      </w:r>
      <w:r w:rsidR="000C3B28" w:rsidRPr="000C3B28">
        <w:rPr>
          <w:lang w:val="en-GB"/>
        </w:rPr>
        <w:t>regulations globally</w:t>
      </w:r>
      <w:r w:rsidR="000C3B28">
        <w:rPr>
          <w:lang w:val="en-GB"/>
        </w:rPr>
        <w:t xml:space="preserve"> </w:t>
      </w:r>
      <w:r w:rsidR="000C3B28" w:rsidRPr="000C3B28">
        <w:rPr>
          <w:lang w:val="en-GB"/>
        </w:rPr>
        <w:t xml:space="preserve">when conducting research and development in precious </w:t>
      </w:r>
      <w:r w:rsidR="00807949">
        <w:rPr>
          <w:lang w:val="en-GB"/>
        </w:rPr>
        <w:t>metals</w:t>
      </w:r>
      <w:r w:rsidR="000C3B28">
        <w:rPr>
          <w:lang w:val="en-GB"/>
        </w:rPr>
        <w:t xml:space="preserve"> </w:t>
      </w:r>
      <w:r w:rsidR="000C3B28" w:rsidRPr="000C3B28">
        <w:rPr>
          <w:lang w:val="en-GB"/>
        </w:rPr>
        <w:t>that are stringent process</w:t>
      </w:r>
      <w:r w:rsidR="000C3B28">
        <w:rPr>
          <w:lang w:val="en-GB"/>
        </w:rPr>
        <w:t xml:space="preserve">es </w:t>
      </w:r>
      <w:r w:rsidR="00CB19F0" w:rsidRPr="00CB19F0">
        <w:rPr>
          <w:lang w:val="en-GB"/>
        </w:rPr>
        <w:t xml:space="preserve">that </w:t>
      </w:r>
      <w:r w:rsidR="004C0728" w:rsidRPr="00CB19F0">
        <w:rPr>
          <w:lang w:val="en-GB"/>
        </w:rPr>
        <w:t>must</w:t>
      </w:r>
      <w:r w:rsidR="00CB19F0" w:rsidRPr="00CB19F0">
        <w:rPr>
          <w:lang w:val="en-GB"/>
        </w:rPr>
        <w:t xml:space="preserve"> be followed and passed before innovations can be commercialised and advertised</w:t>
      </w:r>
      <w:r w:rsidR="00CB19F0">
        <w:rPr>
          <w:lang w:val="en-GB"/>
        </w:rPr>
        <w:t xml:space="preserve">. </w:t>
      </w:r>
      <w:r w:rsidR="00DA0FA8" w:rsidRPr="00DA0FA8">
        <w:rPr>
          <w:lang w:val="en-GB"/>
        </w:rPr>
        <w:t>With increasing interest rates</w:t>
      </w:r>
      <w:r w:rsidR="00DA0FA8">
        <w:rPr>
          <w:lang w:val="en-GB"/>
        </w:rPr>
        <w:t>,</w:t>
      </w:r>
      <w:r w:rsidR="00DA0FA8" w:rsidRPr="00DA0FA8">
        <w:rPr>
          <w:lang w:val="en-GB"/>
        </w:rPr>
        <w:t xml:space="preserve"> loss of funding due to Brexit</w:t>
      </w:r>
      <w:r w:rsidR="00DA0FA8">
        <w:rPr>
          <w:lang w:val="en-GB"/>
        </w:rPr>
        <w:t xml:space="preserve">, </w:t>
      </w:r>
      <w:r w:rsidR="00DA0FA8" w:rsidRPr="00DA0FA8">
        <w:rPr>
          <w:lang w:val="en-GB"/>
        </w:rPr>
        <w:t xml:space="preserve">and </w:t>
      </w:r>
      <w:r w:rsidR="004C0728">
        <w:rPr>
          <w:lang w:val="en-GB"/>
        </w:rPr>
        <w:t>difficulty</w:t>
      </w:r>
      <w:r w:rsidR="00DA0FA8" w:rsidRPr="00DA0FA8">
        <w:rPr>
          <w:lang w:val="en-GB"/>
        </w:rPr>
        <w:t xml:space="preserve"> importing</w:t>
      </w:r>
      <w:r w:rsidR="006A1232">
        <w:rPr>
          <w:lang w:val="en-GB"/>
        </w:rPr>
        <w:t xml:space="preserve"> </w:t>
      </w:r>
      <w:r w:rsidR="006A1232" w:rsidRPr="006A1232">
        <w:rPr>
          <w:lang w:val="en-GB"/>
        </w:rPr>
        <w:t xml:space="preserve">machinery and equipment from the </w:t>
      </w:r>
      <w:r w:rsidR="00024F4E">
        <w:rPr>
          <w:lang w:val="en-GB"/>
        </w:rPr>
        <w:t>EU</w:t>
      </w:r>
      <w:r w:rsidR="006A1232">
        <w:rPr>
          <w:lang w:val="en-GB"/>
        </w:rPr>
        <w:t xml:space="preserve"> </w:t>
      </w:r>
      <w:r w:rsidR="006A1232" w:rsidRPr="006A1232">
        <w:rPr>
          <w:lang w:val="en-GB"/>
        </w:rPr>
        <w:t xml:space="preserve">can't create </w:t>
      </w:r>
      <w:r w:rsidR="00FA406D" w:rsidRPr="006A1232">
        <w:rPr>
          <w:lang w:val="en-GB"/>
        </w:rPr>
        <w:t>multi-laye</w:t>
      </w:r>
      <w:r w:rsidR="00FA406D">
        <w:rPr>
          <w:lang w:val="en-GB"/>
        </w:rPr>
        <w:t xml:space="preserve">red </w:t>
      </w:r>
      <w:r w:rsidR="00FA406D" w:rsidRPr="00FA406D">
        <w:rPr>
          <w:lang w:val="en-GB"/>
        </w:rPr>
        <w:t>Strains</w:t>
      </w:r>
      <w:r w:rsidR="00FA406D">
        <w:rPr>
          <w:lang w:val="en-GB"/>
        </w:rPr>
        <w:t xml:space="preserve"> </w:t>
      </w:r>
      <w:r w:rsidR="00024F4E" w:rsidRPr="00024F4E">
        <w:rPr>
          <w:lang w:val="en-GB"/>
        </w:rPr>
        <w:t>and longer lead times</w:t>
      </w:r>
      <w:r w:rsidR="00024F4E">
        <w:rPr>
          <w:lang w:val="en-GB"/>
        </w:rPr>
        <w:t xml:space="preserve"> </w:t>
      </w:r>
      <w:r w:rsidR="004C0728" w:rsidRPr="004C0728">
        <w:rPr>
          <w:lang w:val="en-GB"/>
        </w:rPr>
        <w:t>for imperative apparatus</w:t>
      </w:r>
      <w:r w:rsidR="004C0728">
        <w:rPr>
          <w:lang w:val="en-GB"/>
        </w:rPr>
        <w:t>.</w:t>
      </w:r>
    </w:p>
    <w:p w14:paraId="607C1BE7" w14:textId="14475F7C" w:rsidR="00611DEA" w:rsidRDefault="00611DEA" w:rsidP="00B66449">
      <w:pPr>
        <w:rPr>
          <w:b w:val="0"/>
          <w:bCs/>
          <w:lang w:val="en-GB"/>
        </w:rPr>
      </w:pPr>
    </w:p>
    <w:p w14:paraId="7DEF58C6" w14:textId="50A32E79" w:rsidR="000800AA" w:rsidRPr="008071C5" w:rsidRDefault="00A81C31" w:rsidP="00B66449">
      <w:pPr>
        <w:rPr>
          <w:b w:val="0"/>
          <w:bCs/>
          <w:lang w:val="en-GB"/>
        </w:rPr>
      </w:pPr>
      <w:r w:rsidRPr="00A81C31">
        <w:rPr>
          <w:b w:val="0"/>
          <w:bCs/>
          <w:lang w:val="en-GB"/>
        </w:rPr>
        <w:lastRenderedPageBreak/>
        <w:t xml:space="preserve">The diamond centre Wales has a constraint </w:t>
      </w:r>
      <w:r w:rsidR="00930811">
        <w:rPr>
          <w:b w:val="0"/>
          <w:bCs/>
          <w:lang w:val="en-GB"/>
        </w:rPr>
        <w:t xml:space="preserve">as an SME as its sits within a </w:t>
      </w:r>
      <w:r w:rsidRPr="00A81C31">
        <w:rPr>
          <w:b w:val="0"/>
          <w:bCs/>
          <w:lang w:val="en-GB"/>
        </w:rPr>
        <w:t>small building</w:t>
      </w:r>
      <w:r>
        <w:rPr>
          <w:b w:val="0"/>
          <w:bCs/>
          <w:lang w:val="en-GB"/>
        </w:rPr>
        <w:t xml:space="preserve">, </w:t>
      </w:r>
      <w:r w:rsidR="00930811">
        <w:rPr>
          <w:b w:val="0"/>
          <w:bCs/>
          <w:lang w:val="en-GB"/>
        </w:rPr>
        <w:t xml:space="preserve">implementing </w:t>
      </w:r>
      <w:r w:rsidRPr="00A81C31">
        <w:rPr>
          <w:b w:val="0"/>
          <w:bCs/>
          <w:lang w:val="en-GB"/>
        </w:rPr>
        <w:t>printers will take up 1</w:t>
      </w:r>
      <w:r w:rsidR="0044371B">
        <w:rPr>
          <w:b w:val="0"/>
          <w:bCs/>
          <w:lang w:val="en-GB"/>
        </w:rPr>
        <w:t>4</w:t>
      </w:r>
      <w:r w:rsidRPr="00A81C31">
        <w:rPr>
          <w:b w:val="0"/>
          <w:bCs/>
          <w:lang w:val="en-GB"/>
        </w:rPr>
        <w:t xml:space="preserve">% of </w:t>
      </w:r>
      <w:r w:rsidR="00807949">
        <w:rPr>
          <w:b w:val="0"/>
          <w:bCs/>
          <w:lang w:val="en-GB"/>
        </w:rPr>
        <w:t>its</w:t>
      </w:r>
      <w:r w:rsidRPr="00A81C31">
        <w:rPr>
          <w:b w:val="0"/>
          <w:bCs/>
          <w:lang w:val="en-GB"/>
        </w:rPr>
        <w:t xml:space="preserve"> floor space which </w:t>
      </w:r>
      <w:r w:rsidR="00E0048B">
        <w:rPr>
          <w:b w:val="0"/>
          <w:bCs/>
          <w:lang w:val="en-GB"/>
        </w:rPr>
        <w:t>it’s</w:t>
      </w:r>
      <w:r w:rsidRPr="00A81C31">
        <w:rPr>
          <w:b w:val="0"/>
          <w:bCs/>
          <w:lang w:val="en-GB"/>
        </w:rPr>
        <w:t xml:space="preserve"> already </w:t>
      </w:r>
      <w:r w:rsidR="0044371B">
        <w:rPr>
          <w:b w:val="0"/>
          <w:bCs/>
          <w:lang w:val="en-GB"/>
        </w:rPr>
        <w:t xml:space="preserve">tight on </w:t>
      </w:r>
      <w:r w:rsidR="00E47209" w:rsidRPr="00E47209">
        <w:rPr>
          <w:b w:val="0"/>
          <w:bCs/>
          <w:lang w:val="en-GB"/>
        </w:rPr>
        <w:t>due to the quick expansion of the business in the past few years</w:t>
      </w:r>
      <w:r w:rsidR="0046417C">
        <w:rPr>
          <w:b w:val="0"/>
          <w:bCs/>
          <w:lang w:val="en-GB"/>
        </w:rPr>
        <w:t xml:space="preserve"> and </w:t>
      </w:r>
      <w:r w:rsidR="005F0F20">
        <w:rPr>
          <w:b w:val="0"/>
          <w:bCs/>
          <w:lang w:val="en-GB"/>
        </w:rPr>
        <w:t xml:space="preserve">new employees needed to </w:t>
      </w:r>
      <w:r w:rsidR="009F32A2">
        <w:rPr>
          <w:b w:val="0"/>
          <w:bCs/>
          <w:lang w:val="en-GB"/>
        </w:rPr>
        <w:t>push their innovations</w:t>
      </w:r>
      <w:r w:rsidR="00E47209">
        <w:rPr>
          <w:b w:val="0"/>
          <w:bCs/>
          <w:lang w:val="en-GB"/>
        </w:rPr>
        <w:t xml:space="preserve">. DCW </w:t>
      </w:r>
      <w:r w:rsidR="00E47209" w:rsidRPr="00E47209">
        <w:rPr>
          <w:b w:val="0"/>
          <w:bCs/>
          <w:lang w:val="en-GB"/>
        </w:rPr>
        <w:t>h</w:t>
      </w:r>
      <w:r w:rsidR="008E1859">
        <w:rPr>
          <w:b w:val="0"/>
          <w:bCs/>
          <w:lang w:val="en-GB"/>
        </w:rPr>
        <w:t>as</w:t>
      </w:r>
      <w:r w:rsidR="00E47209" w:rsidRPr="00E47209">
        <w:rPr>
          <w:b w:val="0"/>
          <w:bCs/>
          <w:lang w:val="en-GB"/>
        </w:rPr>
        <w:t xml:space="preserve"> recently added</w:t>
      </w:r>
      <w:r w:rsidR="008E1859" w:rsidRPr="008E1859">
        <w:rPr>
          <w:b w:val="0"/>
          <w:bCs/>
          <w:lang w:val="en-GB"/>
        </w:rPr>
        <w:t xml:space="preserve"> a double Storey extension</w:t>
      </w:r>
      <w:r w:rsidR="001E053E">
        <w:rPr>
          <w:b w:val="0"/>
          <w:bCs/>
          <w:lang w:val="en-GB"/>
        </w:rPr>
        <w:t xml:space="preserve">, </w:t>
      </w:r>
      <w:r w:rsidR="00A0580F" w:rsidRPr="001E053E">
        <w:rPr>
          <w:b w:val="0"/>
          <w:bCs/>
          <w:lang w:val="en-GB"/>
        </w:rPr>
        <w:t>in</w:t>
      </w:r>
      <w:r w:rsidR="001E053E" w:rsidRPr="001E053E">
        <w:rPr>
          <w:b w:val="0"/>
          <w:bCs/>
          <w:lang w:val="en-GB"/>
        </w:rPr>
        <w:t xml:space="preserve"> which the company invested a lot of savings</w:t>
      </w:r>
      <w:r w:rsidR="00940595">
        <w:rPr>
          <w:b w:val="0"/>
          <w:bCs/>
          <w:lang w:val="en-GB"/>
        </w:rPr>
        <w:t xml:space="preserve"> r</w:t>
      </w:r>
      <w:r w:rsidR="00940595" w:rsidRPr="00940595">
        <w:rPr>
          <w:b w:val="0"/>
          <w:bCs/>
          <w:lang w:val="en-GB"/>
        </w:rPr>
        <w:t>esulting in</w:t>
      </w:r>
      <w:r w:rsidR="00940595">
        <w:rPr>
          <w:b w:val="0"/>
          <w:bCs/>
          <w:lang w:val="en-GB"/>
        </w:rPr>
        <w:t xml:space="preserve"> </w:t>
      </w:r>
      <w:r w:rsidR="00940595" w:rsidRPr="00940595">
        <w:rPr>
          <w:b w:val="0"/>
          <w:bCs/>
          <w:lang w:val="en-GB"/>
        </w:rPr>
        <w:t>cash flow</w:t>
      </w:r>
      <w:r w:rsidR="00940595">
        <w:rPr>
          <w:b w:val="0"/>
          <w:bCs/>
          <w:lang w:val="en-GB"/>
        </w:rPr>
        <w:t xml:space="preserve"> </w:t>
      </w:r>
      <w:r w:rsidR="00D055E1" w:rsidRPr="00D055E1">
        <w:rPr>
          <w:b w:val="0"/>
          <w:bCs/>
          <w:lang w:val="en-GB"/>
        </w:rPr>
        <w:t>being pinched</w:t>
      </w:r>
      <w:r w:rsidR="00D055E1">
        <w:rPr>
          <w:b w:val="0"/>
          <w:bCs/>
          <w:lang w:val="en-GB"/>
        </w:rPr>
        <w:t xml:space="preserve"> </w:t>
      </w:r>
      <w:r w:rsidR="00D055E1" w:rsidRPr="00D055E1">
        <w:rPr>
          <w:b w:val="0"/>
          <w:bCs/>
          <w:lang w:val="en-GB"/>
        </w:rPr>
        <w:t>and scrutinised more thoroughly</w:t>
      </w:r>
      <w:r w:rsidR="007B3A00">
        <w:rPr>
          <w:b w:val="0"/>
          <w:bCs/>
          <w:lang w:val="en-GB"/>
        </w:rPr>
        <w:t xml:space="preserve">. </w:t>
      </w:r>
    </w:p>
    <w:p w14:paraId="3C1D9424" w14:textId="55C8ECBD" w:rsidR="00674CB5" w:rsidRDefault="00674CB5" w:rsidP="00B66449"/>
    <w:p w14:paraId="01B779D5" w14:textId="7F042262" w:rsidR="00674CB5" w:rsidRPr="00F14368" w:rsidRDefault="005C39CB" w:rsidP="00CA4B3E">
      <w:pPr>
        <w:pStyle w:val="Content"/>
        <w:rPr>
          <w:lang w:val="en-GB"/>
        </w:rPr>
      </w:pPr>
      <w:r>
        <w:rPr>
          <w:lang w:val="en-GB"/>
        </w:rPr>
        <w:t>Two benefits</w:t>
      </w:r>
      <w:r w:rsidR="00892A06" w:rsidRPr="00892A06">
        <w:rPr>
          <w:lang w:val="en-GB"/>
        </w:rPr>
        <w:t xml:space="preserve"> you would choose 3D printing precious metal overcasting would be the design capabilities which are articulated and moving parts, </w:t>
      </w:r>
      <w:r w:rsidR="00892A06">
        <w:rPr>
          <w:lang w:val="en-GB"/>
        </w:rPr>
        <w:t>thin-walled</w:t>
      </w:r>
      <w:r w:rsidR="00892A06" w:rsidRPr="00892A06">
        <w:rPr>
          <w:lang w:val="en-GB"/>
        </w:rPr>
        <w:t xml:space="preserve"> and hollow parts, and light waiting to make use of less metal to keep the parts relatively inexpensive</w:t>
      </w:r>
      <w:r w:rsidR="00CA4B3E">
        <w:rPr>
          <w:b/>
          <w:lang w:val="en-GB"/>
        </w:rPr>
        <w:t xml:space="preserve"> </w:t>
      </w:r>
      <w:sdt>
        <w:sdtPr>
          <w:rPr>
            <w:b/>
            <w:lang w:val="en-GB"/>
          </w:rPr>
          <w:id w:val="-1559005509"/>
          <w:citation/>
        </w:sdtPr>
        <w:sdtContent>
          <w:r w:rsidR="00CA4B3E">
            <w:rPr>
              <w:b/>
              <w:lang w:val="en-GB"/>
            </w:rPr>
            <w:fldChar w:fldCharType="begin"/>
          </w:r>
          <w:r w:rsidR="00CA4B3E">
            <w:rPr>
              <w:b/>
              <w:lang w:val="en-GB"/>
            </w:rPr>
            <w:instrText xml:space="preserve"> CITATION Mah17 \l 2057 </w:instrText>
          </w:r>
          <w:r w:rsidR="00CA4B3E">
            <w:rPr>
              <w:b/>
              <w:lang w:val="en-GB"/>
            </w:rPr>
            <w:fldChar w:fldCharType="separate"/>
          </w:r>
          <w:r w:rsidR="00814DE5" w:rsidRPr="00814DE5">
            <w:rPr>
              <w:noProof/>
              <w:lang w:val="en-GB"/>
            </w:rPr>
            <w:t>(Mahmood, et al., 2017)</w:t>
          </w:r>
          <w:r w:rsidR="00CA4B3E">
            <w:rPr>
              <w:b/>
              <w:lang w:val="en-GB"/>
            </w:rPr>
            <w:fldChar w:fldCharType="end"/>
          </w:r>
        </w:sdtContent>
      </w:sdt>
      <w:r w:rsidR="00892A06" w:rsidRPr="00892A06">
        <w:rPr>
          <w:lang w:val="en-GB"/>
        </w:rPr>
        <w:t xml:space="preserve">. </w:t>
      </w:r>
      <w:r w:rsidR="00892A06" w:rsidRPr="000D7323">
        <w:rPr>
          <w:lang w:val="en-GB"/>
        </w:rPr>
        <w:t xml:space="preserve">The </w:t>
      </w:r>
      <w:r w:rsidR="00611DEA">
        <w:rPr>
          <w:lang w:val="en-GB"/>
        </w:rPr>
        <w:t>second</w:t>
      </w:r>
      <w:r w:rsidR="00892A06" w:rsidRPr="000D7323">
        <w:rPr>
          <w:lang w:val="en-GB"/>
        </w:rPr>
        <w:t xml:space="preserve"> reason to use precious metal printing in comparison to </w:t>
      </w:r>
      <w:r w:rsidR="00892A06">
        <w:rPr>
          <w:lang w:val="en-GB"/>
        </w:rPr>
        <w:t>casting</w:t>
      </w:r>
      <w:r w:rsidR="00892A06" w:rsidRPr="000D7323">
        <w:rPr>
          <w:lang w:val="en-GB"/>
        </w:rPr>
        <w:t xml:space="preserve"> would be for the environmental aspect, </w:t>
      </w:r>
      <w:r w:rsidR="00892A06">
        <w:rPr>
          <w:lang w:val="en-GB"/>
        </w:rPr>
        <w:t>there are</w:t>
      </w:r>
      <w:r w:rsidR="00892A06" w:rsidRPr="000D7323">
        <w:rPr>
          <w:lang w:val="en-GB"/>
        </w:rPr>
        <w:t xml:space="preserve"> a lot more carbon emissions emitted when casting in comparison</w:t>
      </w:r>
      <w:r w:rsidR="006A1BAA">
        <w:rPr>
          <w:lang w:val="en-GB"/>
        </w:rPr>
        <w:t xml:space="preserve"> </w:t>
      </w:r>
      <w:sdt>
        <w:sdtPr>
          <w:rPr>
            <w:lang w:val="en-GB"/>
          </w:rPr>
          <w:id w:val="-912847792"/>
          <w:citation/>
        </w:sdtPr>
        <w:sdtContent>
          <w:r w:rsidR="006A1BAA">
            <w:rPr>
              <w:lang w:val="en-GB"/>
            </w:rPr>
            <w:fldChar w:fldCharType="begin"/>
          </w:r>
          <w:r w:rsidR="006A1BAA">
            <w:rPr>
              <w:lang w:val="en-GB"/>
            </w:rPr>
            <w:instrText xml:space="preserve"> CITATION Nyi21 \l 2057 </w:instrText>
          </w:r>
          <w:r w:rsidR="006A1BAA">
            <w:rPr>
              <w:lang w:val="en-GB"/>
            </w:rPr>
            <w:fldChar w:fldCharType="separate"/>
          </w:r>
          <w:r w:rsidR="00814DE5" w:rsidRPr="00814DE5">
            <w:rPr>
              <w:noProof/>
              <w:lang w:val="en-GB"/>
            </w:rPr>
            <w:t>(Nyika, et al., 2021)</w:t>
          </w:r>
          <w:r w:rsidR="006A1BAA">
            <w:rPr>
              <w:lang w:val="en-GB"/>
            </w:rPr>
            <w:fldChar w:fldCharType="end"/>
          </w:r>
        </w:sdtContent>
      </w:sdt>
      <w:r w:rsidR="00892A06" w:rsidRPr="000D7323">
        <w:rPr>
          <w:lang w:val="en-GB"/>
        </w:rPr>
        <w:t xml:space="preserve">, 3D </w:t>
      </w:r>
      <w:r w:rsidR="00892A06">
        <w:rPr>
          <w:lang w:val="en-GB"/>
        </w:rPr>
        <w:t>printing</w:t>
      </w:r>
      <w:r w:rsidR="00892A06" w:rsidRPr="000D7323">
        <w:rPr>
          <w:lang w:val="en-GB"/>
        </w:rPr>
        <w:t xml:space="preserve"> you use creates</w:t>
      </w:r>
      <w:r w:rsidR="00892A06" w:rsidRPr="00131AF8">
        <w:rPr>
          <w:lang w:val="en-GB"/>
        </w:rPr>
        <w:t xml:space="preserve"> a lot </w:t>
      </w:r>
      <w:r w:rsidR="00892A06">
        <w:rPr>
          <w:lang w:val="en-GB"/>
        </w:rPr>
        <w:t>fewer</w:t>
      </w:r>
      <w:r w:rsidR="00892A06" w:rsidRPr="00131AF8">
        <w:rPr>
          <w:lang w:val="en-GB"/>
        </w:rPr>
        <w:t xml:space="preserve"> carbon emissions and runs on electricity which can be offset with solar panelling</w:t>
      </w:r>
    </w:p>
    <w:p w14:paraId="0B5563CE" w14:textId="77777777" w:rsidR="00674CB5" w:rsidRDefault="00674CB5" w:rsidP="00B66449"/>
    <w:p w14:paraId="1F5D5733" w14:textId="3DD23179" w:rsidR="00674CB5" w:rsidRPr="00DB0A3A" w:rsidRDefault="000C71DE" w:rsidP="00DB0A3A">
      <w:pPr>
        <w:pStyle w:val="Heading2"/>
      </w:pPr>
      <w:bookmarkStart w:id="8" w:name="_Toc103700727"/>
      <w:r>
        <w:t>How management overview of the development was maintained.</w:t>
      </w:r>
      <w:bookmarkEnd w:id="8"/>
      <w:r>
        <w:t xml:space="preserve"> </w:t>
      </w:r>
    </w:p>
    <w:p w14:paraId="1999EE81" w14:textId="0BA27436" w:rsidR="00674CB5" w:rsidRDefault="00E828B3" w:rsidP="00674CB5">
      <w:pPr>
        <w:rPr>
          <w:b w:val="0"/>
          <w:bCs/>
          <w:lang w:val="en-GB"/>
        </w:rPr>
      </w:pPr>
      <w:r w:rsidRPr="000409D2">
        <w:rPr>
          <w:b w:val="0"/>
          <w:bCs/>
        </w:rPr>
        <w:t xml:space="preserve">Keeping small </w:t>
      </w:r>
      <w:r w:rsidR="00ED4E4F">
        <w:rPr>
          <w:b w:val="0"/>
          <w:bCs/>
        </w:rPr>
        <w:t xml:space="preserve">deadlines </w:t>
      </w:r>
      <w:r w:rsidR="003A503C">
        <w:rPr>
          <w:b w:val="0"/>
          <w:bCs/>
        </w:rPr>
        <w:t xml:space="preserve">to monitor progress </w:t>
      </w:r>
      <w:r w:rsidR="003C661E">
        <w:rPr>
          <w:b w:val="0"/>
          <w:bCs/>
        </w:rPr>
        <w:t xml:space="preserve">in conjunction with a </w:t>
      </w:r>
      <w:r w:rsidR="00FF7DD6">
        <w:rPr>
          <w:b w:val="0"/>
          <w:bCs/>
        </w:rPr>
        <w:t xml:space="preserve">goal </w:t>
      </w:r>
      <w:r w:rsidR="00425ADA">
        <w:rPr>
          <w:b w:val="0"/>
          <w:bCs/>
        </w:rPr>
        <w:t>is the</w:t>
      </w:r>
      <w:r w:rsidR="00B97CD9">
        <w:rPr>
          <w:b w:val="0"/>
          <w:bCs/>
        </w:rPr>
        <w:t xml:space="preserve"> most efficient way to monitor progress</w:t>
      </w:r>
      <w:r w:rsidR="00F33080">
        <w:rPr>
          <w:b w:val="0"/>
          <w:bCs/>
        </w:rPr>
        <w:t xml:space="preserve"> towards </w:t>
      </w:r>
      <w:r w:rsidR="00EE460F">
        <w:rPr>
          <w:b w:val="0"/>
          <w:bCs/>
        </w:rPr>
        <w:t xml:space="preserve">a larger project. </w:t>
      </w:r>
      <w:r w:rsidR="009B47C5">
        <w:rPr>
          <w:b w:val="0"/>
          <w:bCs/>
        </w:rPr>
        <w:t xml:space="preserve">Identifying the stakeholders </w:t>
      </w:r>
      <w:r w:rsidR="00FF5996">
        <w:rPr>
          <w:b w:val="0"/>
          <w:bCs/>
        </w:rPr>
        <w:t xml:space="preserve">and </w:t>
      </w:r>
      <w:r w:rsidR="00235185">
        <w:rPr>
          <w:b w:val="0"/>
          <w:bCs/>
        </w:rPr>
        <w:t>communicating regularly with progress</w:t>
      </w:r>
      <w:r w:rsidR="00F40E7D">
        <w:rPr>
          <w:b w:val="0"/>
          <w:bCs/>
        </w:rPr>
        <w:t xml:space="preserve"> can impact</w:t>
      </w:r>
      <w:r w:rsidR="002C31C1">
        <w:rPr>
          <w:b w:val="0"/>
          <w:bCs/>
        </w:rPr>
        <w:t xml:space="preserve"> the direction </w:t>
      </w:r>
      <w:r w:rsidR="00964D5E">
        <w:rPr>
          <w:b w:val="0"/>
          <w:bCs/>
        </w:rPr>
        <w:t xml:space="preserve">of a project and </w:t>
      </w:r>
      <w:r w:rsidR="00AD3F43">
        <w:rPr>
          <w:b w:val="0"/>
          <w:bCs/>
        </w:rPr>
        <w:t>make</w:t>
      </w:r>
      <w:r w:rsidR="00964D5E">
        <w:rPr>
          <w:b w:val="0"/>
          <w:bCs/>
        </w:rPr>
        <w:t xml:space="preserve"> sure </w:t>
      </w:r>
      <w:r w:rsidR="00293C68">
        <w:rPr>
          <w:b w:val="0"/>
          <w:bCs/>
        </w:rPr>
        <w:t>th</w:t>
      </w:r>
      <w:r w:rsidR="00EC06CE">
        <w:rPr>
          <w:b w:val="0"/>
          <w:bCs/>
        </w:rPr>
        <w:t xml:space="preserve">at </w:t>
      </w:r>
      <w:r w:rsidR="008E6470">
        <w:rPr>
          <w:b w:val="0"/>
          <w:bCs/>
        </w:rPr>
        <w:t xml:space="preserve">it’s a </w:t>
      </w:r>
      <w:r w:rsidR="00937A73">
        <w:rPr>
          <w:b w:val="0"/>
          <w:bCs/>
        </w:rPr>
        <w:t>success</w:t>
      </w:r>
      <w:r w:rsidR="000C58CB">
        <w:rPr>
          <w:b w:val="0"/>
          <w:bCs/>
        </w:rPr>
        <w:t xml:space="preserve">. </w:t>
      </w:r>
      <w:r w:rsidR="0035549B">
        <w:rPr>
          <w:b w:val="0"/>
          <w:bCs/>
        </w:rPr>
        <w:t>First</w:t>
      </w:r>
      <w:r w:rsidR="008D110E">
        <w:rPr>
          <w:b w:val="0"/>
          <w:bCs/>
        </w:rPr>
        <w:t xml:space="preserve"> identifying the </w:t>
      </w:r>
      <w:r w:rsidR="00C66AAD">
        <w:rPr>
          <w:b w:val="0"/>
          <w:bCs/>
        </w:rPr>
        <w:t>stakeholders</w:t>
      </w:r>
      <w:r w:rsidR="008724D2">
        <w:rPr>
          <w:b w:val="0"/>
          <w:bCs/>
        </w:rPr>
        <w:t xml:space="preserve"> and what level </w:t>
      </w:r>
      <w:r w:rsidR="00C66AAD">
        <w:rPr>
          <w:b w:val="0"/>
          <w:bCs/>
        </w:rPr>
        <w:t xml:space="preserve">of </w:t>
      </w:r>
      <w:r w:rsidR="008724D2">
        <w:rPr>
          <w:b w:val="0"/>
          <w:bCs/>
        </w:rPr>
        <w:t xml:space="preserve">interest they have </w:t>
      </w:r>
      <w:r w:rsidR="00C66AAD">
        <w:rPr>
          <w:b w:val="0"/>
          <w:bCs/>
        </w:rPr>
        <w:t xml:space="preserve">in the project </w:t>
      </w:r>
      <w:r w:rsidR="00A476C8" w:rsidRPr="00A476C8">
        <w:rPr>
          <w:b w:val="0"/>
          <w:bCs/>
          <w:lang w:val="en-GB"/>
        </w:rPr>
        <w:t>will determine how many meetings are needed to keep</w:t>
      </w:r>
      <w:r w:rsidR="00CD17B2" w:rsidRPr="00CD17B2">
        <w:rPr>
          <w:b w:val="0"/>
          <w:bCs/>
          <w:lang w:val="en-GB"/>
        </w:rPr>
        <w:t xml:space="preserve"> the communication high within the project</w:t>
      </w:r>
      <w:r w:rsidR="00CD17B2">
        <w:rPr>
          <w:b w:val="0"/>
          <w:bCs/>
          <w:lang w:val="en-GB"/>
        </w:rPr>
        <w:t xml:space="preserve">. </w:t>
      </w:r>
      <w:r w:rsidR="00CD17B2" w:rsidRPr="00CD17B2">
        <w:rPr>
          <w:b w:val="0"/>
          <w:bCs/>
          <w:lang w:val="en-GB"/>
        </w:rPr>
        <w:t>for the immediate stakeholders</w:t>
      </w:r>
      <w:r w:rsidR="00BD66F8" w:rsidRPr="00BD66F8">
        <w:rPr>
          <w:b w:val="0"/>
          <w:bCs/>
          <w:lang w:val="en-GB"/>
        </w:rPr>
        <w:t xml:space="preserve">, a weekly meeting to </w:t>
      </w:r>
      <w:r w:rsidR="0035549B">
        <w:rPr>
          <w:b w:val="0"/>
          <w:bCs/>
          <w:lang w:val="en-GB"/>
        </w:rPr>
        <w:t>check</w:t>
      </w:r>
      <w:r w:rsidR="00BD66F8" w:rsidRPr="00BD66F8">
        <w:rPr>
          <w:b w:val="0"/>
          <w:bCs/>
          <w:lang w:val="en-GB"/>
        </w:rPr>
        <w:t xml:space="preserve"> the </w:t>
      </w:r>
      <w:r w:rsidR="0035549B">
        <w:rPr>
          <w:b w:val="0"/>
          <w:bCs/>
          <w:lang w:val="en-GB"/>
        </w:rPr>
        <w:t>day-to-day</w:t>
      </w:r>
      <w:r w:rsidR="00BD66F8" w:rsidRPr="00BD66F8">
        <w:rPr>
          <w:b w:val="0"/>
          <w:bCs/>
          <w:lang w:val="en-GB"/>
        </w:rPr>
        <w:t xml:space="preserve"> running’s undead lines </w:t>
      </w:r>
      <w:r w:rsidR="00792352">
        <w:rPr>
          <w:b w:val="0"/>
          <w:bCs/>
          <w:lang w:val="en-GB"/>
        </w:rPr>
        <w:t>is</w:t>
      </w:r>
      <w:r w:rsidR="00BD66F8" w:rsidRPr="00BD66F8">
        <w:rPr>
          <w:b w:val="0"/>
          <w:bCs/>
          <w:lang w:val="en-GB"/>
        </w:rPr>
        <w:t xml:space="preserve"> </w:t>
      </w:r>
      <w:r w:rsidR="00BD66F8">
        <w:rPr>
          <w:b w:val="0"/>
          <w:bCs/>
          <w:lang w:val="en-GB"/>
        </w:rPr>
        <w:t>being met.</w:t>
      </w:r>
      <w:r w:rsidR="00445A8C">
        <w:rPr>
          <w:b w:val="0"/>
          <w:bCs/>
          <w:lang w:val="en-GB"/>
        </w:rPr>
        <w:t xml:space="preserve"> Furthermore, </w:t>
      </w:r>
      <w:r w:rsidR="00D15509">
        <w:rPr>
          <w:b w:val="0"/>
          <w:bCs/>
          <w:lang w:val="en-GB"/>
        </w:rPr>
        <w:t>quarterly</w:t>
      </w:r>
      <w:r w:rsidR="003B0E15">
        <w:rPr>
          <w:b w:val="0"/>
          <w:bCs/>
          <w:lang w:val="en-GB"/>
        </w:rPr>
        <w:t xml:space="preserve"> meetings are implemented</w:t>
      </w:r>
      <w:r w:rsidR="00D15509">
        <w:rPr>
          <w:b w:val="0"/>
          <w:bCs/>
          <w:lang w:val="en-GB"/>
        </w:rPr>
        <w:t xml:space="preserve"> we would invite </w:t>
      </w:r>
      <w:r w:rsidR="00646336">
        <w:rPr>
          <w:b w:val="0"/>
          <w:bCs/>
          <w:lang w:val="en-GB"/>
        </w:rPr>
        <w:t xml:space="preserve">the extended </w:t>
      </w:r>
      <w:r w:rsidR="00E00C83">
        <w:rPr>
          <w:b w:val="0"/>
          <w:bCs/>
          <w:lang w:val="en-GB"/>
        </w:rPr>
        <w:t xml:space="preserve">stakeholders for larger </w:t>
      </w:r>
      <w:r w:rsidR="001F008C">
        <w:rPr>
          <w:b w:val="0"/>
          <w:bCs/>
          <w:lang w:val="en-GB"/>
        </w:rPr>
        <w:t>decision-making</w:t>
      </w:r>
      <w:r w:rsidR="00003337">
        <w:rPr>
          <w:b w:val="0"/>
          <w:bCs/>
          <w:lang w:val="en-GB"/>
        </w:rPr>
        <w:t xml:space="preserve"> and </w:t>
      </w:r>
      <w:r w:rsidR="0020513E">
        <w:rPr>
          <w:b w:val="0"/>
          <w:bCs/>
          <w:lang w:val="en-GB"/>
        </w:rPr>
        <w:t xml:space="preserve">shaping </w:t>
      </w:r>
      <w:r w:rsidR="001F008C">
        <w:rPr>
          <w:b w:val="0"/>
          <w:bCs/>
          <w:lang w:val="en-GB"/>
        </w:rPr>
        <w:t xml:space="preserve">of </w:t>
      </w:r>
      <w:r w:rsidR="0020513E">
        <w:rPr>
          <w:b w:val="0"/>
          <w:bCs/>
          <w:lang w:val="en-GB"/>
        </w:rPr>
        <w:t>the</w:t>
      </w:r>
      <w:r w:rsidR="00FA4DD2">
        <w:rPr>
          <w:b w:val="0"/>
          <w:bCs/>
          <w:lang w:val="en-GB"/>
        </w:rPr>
        <w:t xml:space="preserve"> direction of the project.</w:t>
      </w:r>
    </w:p>
    <w:p w14:paraId="7BB46A99" w14:textId="536A73AE" w:rsidR="00FA4DD2" w:rsidRDefault="00FA4DD2" w:rsidP="00674CB5">
      <w:pPr>
        <w:rPr>
          <w:b w:val="0"/>
          <w:bCs/>
          <w:lang w:val="en-GB"/>
        </w:rPr>
      </w:pPr>
    </w:p>
    <w:p w14:paraId="35E4BD0B" w14:textId="4B009DEB" w:rsidR="00FA4DD2" w:rsidRDefault="0086774D" w:rsidP="00674CB5">
      <w:pPr>
        <w:rPr>
          <w:b w:val="0"/>
          <w:bCs/>
          <w:lang w:val="en-GB"/>
        </w:rPr>
      </w:pPr>
      <w:r>
        <w:rPr>
          <w:b w:val="0"/>
          <w:bCs/>
          <w:lang w:val="en-GB"/>
        </w:rPr>
        <w:t xml:space="preserve">As the Diamond Centre is </w:t>
      </w:r>
      <w:r w:rsidR="00096C18">
        <w:rPr>
          <w:b w:val="0"/>
          <w:bCs/>
          <w:lang w:val="en-GB"/>
        </w:rPr>
        <w:t xml:space="preserve">a small </w:t>
      </w:r>
      <w:r w:rsidR="005354F4">
        <w:rPr>
          <w:b w:val="0"/>
          <w:bCs/>
          <w:lang w:val="en-GB"/>
        </w:rPr>
        <w:t>family-run</w:t>
      </w:r>
      <w:r w:rsidR="00EF7A7B">
        <w:rPr>
          <w:b w:val="0"/>
          <w:bCs/>
          <w:lang w:val="en-GB"/>
        </w:rPr>
        <w:t xml:space="preserve"> business</w:t>
      </w:r>
      <w:r w:rsidR="003A60B5">
        <w:rPr>
          <w:b w:val="0"/>
          <w:bCs/>
          <w:lang w:val="en-GB"/>
        </w:rPr>
        <w:t>,</w:t>
      </w:r>
      <w:r w:rsidR="00BC1530">
        <w:rPr>
          <w:b w:val="0"/>
          <w:bCs/>
          <w:lang w:val="en-GB"/>
        </w:rPr>
        <w:t xml:space="preserve"> </w:t>
      </w:r>
      <w:r w:rsidR="00BC1530" w:rsidRPr="00BC1530">
        <w:rPr>
          <w:b w:val="0"/>
          <w:bCs/>
          <w:lang w:val="en-GB"/>
        </w:rPr>
        <w:t xml:space="preserve">they recently come up with the idea of doing a </w:t>
      </w:r>
      <w:r w:rsidR="003361DC">
        <w:rPr>
          <w:b w:val="0"/>
          <w:bCs/>
          <w:lang w:val="en-GB"/>
        </w:rPr>
        <w:t>bi-annual</w:t>
      </w:r>
      <w:r w:rsidR="00BC1530" w:rsidRPr="00BC1530">
        <w:rPr>
          <w:b w:val="0"/>
          <w:bCs/>
          <w:lang w:val="en-GB"/>
        </w:rPr>
        <w:t xml:space="preserve"> general meeting in which the whole company listens to everyone's projects and how they are progressing</w:t>
      </w:r>
      <w:r w:rsidR="00BC1530">
        <w:rPr>
          <w:b w:val="0"/>
          <w:bCs/>
          <w:lang w:val="en-GB"/>
        </w:rPr>
        <w:t>.</w:t>
      </w:r>
      <w:r w:rsidR="007F5596">
        <w:rPr>
          <w:b w:val="0"/>
          <w:bCs/>
          <w:lang w:val="en-GB"/>
        </w:rPr>
        <w:t xml:space="preserve"> </w:t>
      </w:r>
      <w:r w:rsidR="007F5596" w:rsidRPr="007F5596">
        <w:rPr>
          <w:b w:val="0"/>
          <w:bCs/>
          <w:lang w:val="en-GB"/>
        </w:rPr>
        <w:t xml:space="preserve">this also opens the projects </w:t>
      </w:r>
      <w:r w:rsidR="00807949">
        <w:rPr>
          <w:b w:val="0"/>
          <w:bCs/>
          <w:lang w:val="en-GB"/>
        </w:rPr>
        <w:t>to</w:t>
      </w:r>
      <w:r w:rsidR="007F5596" w:rsidRPr="007F5596">
        <w:rPr>
          <w:b w:val="0"/>
          <w:bCs/>
          <w:lang w:val="en-GB"/>
        </w:rPr>
        <w:t xml:space="preserve"> scrutiny and questions some of which haven't been raised before and </w:t>
      </w:r>
      <w:r w:rsidR="00F12C86">
        <w:rPr>
          <w:b w:val="0"/>
          <w:bCs/>
          <w:lang w:val="en-GB"/>
        </w:rPr>
        <w:t>gives</w:t>
      </w:r>
      <w:r w:rsidR="007F5596" w:rsidRPr="007F5596">
        <w:rPr>
          <w:b w:val="0"/>
          <w:bCs/>
          <w:lang w:val="en-GB"/>
        </w:rPr>
        <w:t xml:space="preserve"> a new perspective on</w:t>
      </w:r>
      <w:r w:rsidR="003361DC" w:rsidRPr="003361DC">
        <w:rPr>
          <w:b w:val="0"/>
          <w:bCs/>
          <w:lang w:val="en-GB"/>
        </w:rPr>
        <w:t xml:space="preserve"> manufacturing</w:t>
      </w:r>
      <w:r w:rsidR="003361DC">
        <w:rPr>
          <w:b w:val="0"/>
          <w:bCs/>
          <w:lang w:val="en-GB"/>
        </w:rPr>
        <w:t>.</w:t>
      </w:r>
    </w:p>
    <w:p w14:paraId="38C003FC" w14:textId="3965B044" w:rsidR="003361DC" w:rsidRDefault="003361DC" w:rsidP="00674CB5">
      <w:pPr>
        <w:rPr>
          <w:b w:val="0"/>
          <w:bCs/>
          <w:lang w:val="en-GB"/>
        </w:rPr>
      </w:pPr>
    </w:p>
    <w:p w14:paraId="0D27F2C1" w14:textId="6C4F6483" w:rsidR="003361DC" w:rsidRDefault="00165AE1" w:rsidP="00674CB5">
      <w:pPr>
        <w:rPr>
          <w:b w:val="0"/>
          <w:bCs/>
          <w:lang w:val="en-GB"/>
        </w:rPr>
      </w:pPr>
      <w:r w:rsidRPr="00165AE1">
        <w:rPr>
          <w:b w:val="0"/>
          <w:bCs/>
          <w:lang w:val="en-GB"/>
        </w:rPr>
        <w:lastRenderedPageBreak/>
        <w:t xml:space="preserve">Something in which the </w:t>
      </w:r>
      <w:r w:rsidR="007A44C9">
        <w:rPr>
          <w:b w:val="0"/>
          <w:bCs/>
          <w:lang w:val="en-GB"/>
        </w:rPr>
        <w:t>Diamond</w:t>
      </w:r>
      <w:r w:rsidRPr="00165AE1">
        <w:rPr>
          <w:b w:val="0"/>
          <w:bCs/>
          <w:lang w:val="en-GB"/>
        </w:rPr>
        <w:t xml:space="preserve"> centre could do better would be transparency of budgets per project</w:t>
      </w:r>
      <w:r>
        <w:rPr>
          <w:b w:val="0"/>
          <w:bCs/>
          <w:lang w:val="en-GB"/>
        </w:rPr>
        <w:t xml:space="preserve">, </w:t>
      </w:r>
      <w:r w:rsidRPr="00165AE1">
        <w:rPr>
          <w:b w:val="0"/>
          <w:bCs/>
          <w:lang w:val="en-GB"/>
        </w:rPr>
        <w:t xml:space="preserve">trying to move the ethos from </w:t>
      </w:r>
      <w:r w:rsidR="00E0048B">
        <w:rPr>
          <w:b w:val="0"/>
          <w:bCs/>
          <w:lang w:val="en-GB"/>
        </w:rPr>
        <w:t xml:space="preserve">a </w:t>
      </w:r>
      <w:r w:rsidR="00F12C86">
        <w:rPr>
          <w:b w:val="0"/>
          <w:bCs/>
          <w:lang w:val="en-GB"/>
        </w:rPr>
        <w:t>small-time</w:t>
      </w:r>
      <w:r w:rsidRPr="00165AE1">
        <w:rPr>
          <w:b w:val="0"/>
          <w:bCs/>
          <w:lang w:val="en-GB"/>
        </w:rPr>
        <w:t xml:space="preserve"> family business to </w:t>
      </w:r>
      <w:r w:rsidR="00F12C86">
        <w:rPr>
          <w:b w:val="0"/>
          <w:bCs/>
          <w:lang w:val="en-GB"/>
        </w:rPr>
        <w:t xml:space="preserve">a </w:t>
      </w:r>
      <w:r w:rsidRPr="00165AE1">
        <w:rPr>
          <w:b w:val="0"/>
          <w:bCs/>
          <w:lang w:val="en-GB"/>
        </w:rPr>
        <w:t>small corporation is a lot more difficult than expected</w:t>
      </w:r>
      <w:r w:rsidR="00680AD4">
        <w:rPr>
          <w:b w:val="0"/>
          <w:bCs/>
          <w:lang w:val="en-GB"/>
        </w:rPr>
        <w:t xml:space="preserve">, </w:t>
      </w:r>
      <w:r w:rsidR="00680AD4" w:rsidRPr="00680AD4">
        <w:rPr>
          <w:b w:val="0"/>
          <w:bCs/>
          <w:lang w:val="en-GB"/>
        </w:rPr>
        <w:t>with a lot of resistance coming from the managing director and his wife</w:t>
      </w:r>
      <w:r w:rsidR="00680AD4">
        <w:rPr>
          <w:b w:val="0"/>
          <w:bCs/>
          <w:lang w:val="en-GB"/>
        </w:rPr>
        <w:t xml:space="preserve">. </w:t>
      </w:r>
      <w:r w:rsidR="007A44C9" w:rsidRPr="007A44C9">
        <w:rPr>
          <w:b w:val="0"/>
          <w:bCs/>
          <w:lang w:val="en-GB"/>
        </w:rPr>
        <w:t>To overcome this</w:t>
      </w:r>
      <w:r w:rsidR="00FB44A5" w:rsidRPr="00FB44A5">
        <w:rPr>
          <w:b w:val="0"/>
          <w:bCs/>
          <w:lang w:val="en-GB"/>
        </w:rPr>
        <w:t xml:space="preserve"> bringing in infrastructure and retraining current managers in new ways of negotiating how balance sheets </w:t>
      </w:r>
      <w:r w:rsidR="00E0048B">
        <w:rPr>
          <w:b w:val="0"/>
          <w:bCs/>
          <w:lang w:val="en-GB"/>
        </w:rPr>
        <w:t>have</w:t>
      </w:r>
      <w:r w:rsidR="00FB44A5" w:rsidRPr="00FB44A5">
        <w:rPr>
          <w:b w:val="0"/>
          <w:bCs/>
          <w:lang w:val="en-GB"/>
        </w:rPr>
        <w:t xml:space="preserve"> been imperative for the project progression</w:t>
      </w:r>
      <w:r w:rsidR="00FB44A5">
        <w:rPr>
          <w:b w:val="0"/>
          <w:bCs/>
          <w:lang w:val="en-GB"/>
        </w:rPr>
        <w:t>.</w:t>
      </w:r>
    </w:p>
    <w:p w14:paraId="7D5BDCDC" w14:textId="4834D3F1" w:rsidR="00E836E3" w:rsidRDefault="00E836E3" w:rsidP="00674CB5">
      <w:pPr>
        <w:rPr>
          <w:b w:val="0"/>
          <w:bCs/>
          <w:lang w:val="en-GB"/>
        </w:rPr>
      </w:pPr>
    </w:p>
    <w:p w14:paraId="2DB38D4F" w14:textId="39A5EDD6" w:rsidR="00E836E3" w:rsidRDefault="00E836E3" w:rsidP="00674CB5">
      <w:pPr>
        <w:rPr>
          <w:b w:val="0"/>
          <w:bCs/>
          <w:lang w:val="en-GB"/>
        </w:rPr>
      </w:pPr>
      <w:r w:rsidRPr="00E836E3">
        <w:rPr>
          <w:b w:val="0"/>
          <w:bCs/>
          <w:lang w:val="en-GB"/>
        </w:rPr>
        <w:t>Secondly</w:t>
      </w:r>
      <w:r w:rsidR="00F12C86">
        <w:rPr>
          <w:b w:val="0"/>
          <w:bCs/>
          <w:lang w:val="en-GB"/>
        </w:rPr>
        <w:t>,</w:t>
      </w:r>
      <w:r w:rsidRPr="00E836E3">
        <w:rPr>
          <w:b w:val="0"/>
          <w:bCs/>
          <w:lang w:val="en-GB"/>
        </w:rPr>
        <w:t xml:space="preserve"> due to it being a family business</w:t>
      </w:r>
      <w:r>
        <w:rPr>
          <w:b w:val="0"/>
          <w:bCs/>
          <w:lang w:val="en-GB"/>
        </w:rPr>
        <w:t xml:space="preserve">, </w:t>
      </w:r>
      <w:r w:rsidRPr="00E836E3">
        <w:rPr>
          <w:b w:val="0"/>
          <w:bCs/>
          <w:lang w:val="en-GB"/>
        </w:rPr>
        <w:t>employees are often given roles within the company due to family Conne</w:t>
      </w:r>
      <w:r w:rsidR="000C3B98">
        <w:rPr>
          <w:b w:val="0"/>
          <w:bCs/>
          <w:lang w:val="en-GB"/>
        </w:rPr>
        <w:t>ct</w:t>
      </w:r>
      <w:r w:rsidRPr="00E836E3">
        <w:rPr>
          <w:b w:val="0"/>
          <w:bCs/>
          <w:lang w:val="en-GB"/>
        </w:rPr>
        <w:t>ions rather than</w:t>
      </w:r>
      <w:r w:rsidR="00023D1A" w:rsidRPr="00023D1A">
        <w:rPr>
          <w:b w:val="0"/>
          <w:bCs/>
          <w:lang w:val="en-GB"/>
        </w:rPr>
        <w:t xml:space="preserve"> experience or knowledge for that</w:t>
      </w:r>
      <w:r w:rsidR="00023D1A">
        <w:rPr>
          <w:b w:val="0"/>
          <w:bCs/>
          <w:lang w:val="en-GB"/>
        </w:rPr>
        <w:t xml:space="preserve"> job. </w:t>
      </w:r>
      <w:r w:rsidR="00023D1A" w:rsidRPr="00023D1A">
        <w:rPr>
          <w:b w:val="0"/>
          <w:bCs/>
          <w:lang w:val="en-GB"/>
        </w:rPr>
        <w:t>it can have a great impact on productivity</w:t>
      </w:r>
      <w:r w:rsidR="00564AFF" w:rsidRPr="00564AFF">
        <w:rPr>
          <w:b w:val="0"/>
          <w:bCs/>
          <w:lang w:val="en-GB"/>
        </w:rPr>
        <w:t xml:space="preserve"> and</w:t>
      </w:r>
      <w:r w:rsidR="00564AFF">
        <w:rPr>
          <w:b w:val="0"/>
          <w:bCs/>
          <w:lang w:val="en-GB"/>
        </w:rPr>
        <w:t xml:space="preserve"> </w:t>
      </w:r>
      <w:r w:rsidR="00564AFF" w:rsidRPr="00564AFF">
        <w:rPr>
          <w:b w:val="0"/>
          <w:bCs/>
          <w:lang w:val="en-GB"/>
        </w:rPr>
        <w:t xml:space="preserve">the general </w:t>
      </w:r>
      <w:r w:rsidR="00B60CAE">
        <w:rPr>
          <w:b w:val="0"/>
          <w:bCs/>
          <w:lang w:val="en-GB"/>
        </w:rPr>
        <w:t>well-being</w:t>
      </w:r>
      <w:r w:rsidR="00564AFF" w:rsidRPr="00564AFF">
        <w:rPr>
          <w:b w:val="0"/>
          <w:bCs/>
          <w:lang w:val="en-GB"/>
        </w:rPr>
        <w:t xml:space="preserve"> of staff</w:t>
      </w:r>
      <w:r w:rsidR="002860E0">
        <w:rPr>
          <w:b w:val="0"/>
          <w:bCs/>
          <w:lang w:val="en-GB"/>
        </w:rPr>
        <w:t xml:space="preserve"> </w:t>
      </w:r>
      <w:r w:rsidR="006815C1">
        <w:rPr>
          <w:b w:val="0"/>
          <w:bCs/>
          <w:lang w:val="en-GB"/>
        </w:rPr>
        <w:t>when family members can’</w:t>
      </w:r>
      <w:r w:rsidR="00B07C15">
        <w:rPr>
          <w:b w:val="0"/>
          <w:bCs/>
          <w:lang w:val="en-GB"/>
        </w:rPr>
        <w:t xml:space="preserve">t </w:t>
      </w:r>
      <w:r w:rsidR="00B14A64">
        <w:rPr>
          <w:b w:val="0"/>
          <w:bCs/>
          <w:lang w:val="en-GB"/>
        </w:rPr>
        <w:t>necessarily</w:t>
      </w:r>
      <w:r w:rsidR="00B07C15">
        <w:rPr>
          <w:b w:val="0"/>
          <w:bCs/>
          <w:lang w:val="en-GB"/>
        </w:rPr>
        <w:t xml:space="preserve"> complete the tasks needed to move the </w:t>
      </w:r>
      <w:r w:rsidR="00924157">
        <w:rPr>
          <w:b w:val="0"/>
          <w:bCs/>
          <w:lang w:val="en-GB"/>
        </w:rPr>
        <w:t xml:space="preserve">project </w:t>
      </w:r>
      <w:r w:rsidR="00D663B1">
        <w:rPr>
          <w:b w:val="0"/>
          <w:bCs/>
          <w:lang w:val="en-GB"/>
        </w:rPr>
        <w:t>to where it needs to be</w:t>
      </w:r>
      <w:r w:rsidR="001F52ED">
        <w:rPr>
          <w:b w:val="0"/>
          <w:bCs/>
          <w:lang w:val="en-GB"/>
        </w:rPr>
        <w:t>.</w:t>
      </w:r>
      <w:r w:rsidR="00A9371E">
        <w:rPr>
          <w:b w:val="0"/>
          <w:bCs/>
          <w:lang w:val="en-GB"/>
        </w:rPr>
        <w:t xml:space="preserve"> </w:t>
      </w:r>
    </w:p>
    <w:p w14:paraId="67A5B9D6" w14:textId="3242E884" w:rsidR="00B16E20" w:rsidRDefault="00B16E20" w:rsidP="00674CB5">
      <w:pPr>
        <w:rPr>
          <w:b w:val="0"/>
          <w:bCs/>
        </w:rPr>
      </w:pPr>
    </w:p>
    <w:p w14:paraId="4BDEE5F8" w14:textId="7FFDC51C" w:rsidR="00864D49" w:rsidRDefault="0080709F" w:rsidP="00674CB5">
      <w:pPr>
        <w:rPr>
          <w:b w:val="0"/>
          <w:bCs/>
        </w:rPr>
      </w:pPr>
      <w:r w:rsidRPr="0080709F">
        <w:rPr>
          <w:b w:val="0"/>
          <w:bCs/>
          <w:lang w:val="en-GB"/>
        </w:rPr>
        <w:t>Some ideas are met with a lot of resistance</w:t>
      </w:r>
      <w:r>
        <w:rPr>
          <w:b w:val="0"/>
          <w:bCs/>
          <w:lang w:val="en-GB"/>
        </w:rPr>
        <w:t xml:space="preserve">, </w:t>
      </w:r>
      <w:r w:rsidRPr="0080709F">
        <w:rPr>
          <w:b w:val="0"/>
          <w:bCs/>
          <w:lang w:val="en-GB"/>
        </w:rPr>
        <w:t xml:space="preserve">it's become apparent that when an idea isn't liked by the family you </w:t>
      </w:r>
      <w:r w:rsidR="00767B5D" w:rsidRPr="0080709F">
        <w:rPr>
          <w:b w:val="0"/>
          <w:bCs/>
          <w:lang w:val="en-GB"/>
        </w:rPr>
        <w:t>must</w:t>
      </w:r>
      <w:r w:rsidRPr="0080709F">
        <w:rPr>
          <w:b w:val="0"/>
          <w:bCs/>
          <w:lang w:val="en-GB"/>
        </w:rPr>
        <w:t xml:space="preserve"> find new ways</w:t>
      </w:r>
      <w:r w:rsidR="003611EE" w:rsidRPr="003611EE">
        <w:rPr>
          <w:b w:val="0"/>
          <w:bCs/>
          <w:lang w:val="en-GB"/>
        </w:rPr>
        <w:t xml:space="preserve"> of marketing changes to them</w:t>
      </w:r>
      <w:r w:rsidR="003611EE">
        <w:rPr>
          <w:b w:val="0"/>
          <w:bCs/>
          <w:lang w:val="en-GB"/>
        </w:rPr>
        <w:t xml:space="preserve">. </w:t>
      </w:r>
      <w:r w:rsidR="003611EE" w:rsidRPr="003611EE">
        <w:rPr>
          <w:b w:val="0"/>
          <w:bCs/>
          <w:lang w:val="en-GB"/>
        </w:rPr>
        <w:t xml:space="preserve">this can take a lot of </w:t>
      </w:r>
      <w:r w:rsidR="00B3364C">
        <w:rPr>
          <w:b w:val="0"/>
          <w:bCs/>
          <w:lang w:val="en-GB"/>
        </w:rPr>
        <w:t>resources</w:t>
      </w:r>
      <w:r w:rsidR="003611EE" w:rsidRPr="003611EE">
        <w:rPr>
          <w:b w:val="0"/>
          <w:bCs/>
          <w:lang w:val="en-GB"/>
        </w:rPr>
        <w:t xml:space="preserve"> and time which can be frustrating</w:t>
      </w:r>
      <w:r w:rsidR="00B3364C">
        <w:rPr>
          <w:b w:val="0"/>
          <w:bCs/>
          <w:lang w:val="en-GB"/>
        </w:rPr>
        <w:t xml:space="preserve">, </w:t>
      </w:r>
      <w:r w:rsidR="00B3364C" w:rsidRPr="00B3364C">
        <w:rPr>
          <w:b w:val="0"/>
          <w:bCs/>
          <w:lang w:val="en-GB"/>
        </w:rPr>
        <w:t>however</w:t>
      </w:r>
      <w:r w:rsidR="00B60CAE">
        <w:rPr>
          <w:b w:val="0"/>
          <w:bCs/>
          <w:lang w:val="en-GB"/>
        </w:rPr>
        <w:t>,</w:t>
      </w:r>
      <w:r w:rsidR="00B3364C" w:rsidRPr="00B3364C">
        <w:rPr>
          <w:b w:val="0"/>
          <w:bCs/>
          <w:lang w:val="en-GB"/>
        </w:rPr>
        <w:t xml:space="preserve"> the size of the company has positive aspects due to it being nimble and easy</w:t>
      </w:r>
      <w:r w:rsidR="00767B5D" w:rsidRPr="00767B5D">
        <w:rPr>
          <w:b w:val="0"/>
          <w:bCs/>
          <w:lang w:val="en-GB"/>
        </w:rPr>
        <w:t xml:space="preserve"> </w:t>
      </w:r>
      <w:r w:rsidR="00767B5D">
        <w:rPr>
          <w:b w:val="0"/>
          <w:bCs/>
          <w:lang w:val="en-GB"/>
        </w:rPr>
        <w:t xml:space="preserve">to </w:t>
      </w:r>
      <w:r w:rsidR="00767B5D" w:rsidRPr="00767B5D">
        <w:rPr>
          <w:b w:val="0"/>
          <w:bCs/>
          <w:lang w:val="en-GB"/>
        </w:rPr>
        <w:t xml:space="preserve">push </w:t>
      </w:r>
      <w:r w:rsidR="00F12C86">
        <w:rPr>
          <w:b w:val="0"/>
          <w:bCs/>
          <w:lang w:val="en-GB"/>
        </w:rPr>
        <w:t>on</w:t>
      </w:r>
      <w:r w:rsidR="00767B5D" w:rsidRPr="00767B5D">
        <w:rPr>
          <w:b w:val="0"/>
          <w:bCs/>
          <w:lang w:val="en-GB"/>
        </w:rPr>
        <w:t xml:space="preserve"> a different path</w:t>
      </w:r>
      <w:r w:rsidR="00767B5D">
        <w:rPr>
          <w:b w:val="0"/>
          <w:bCs/>
          <w:lang w:val="en-GB"/>
        </w:rPr>
        <w:t>.</w:t>
      </w:r>
      <w:r w:rsidR="001C5BA4">
        <w:rPr>
          <w:b w:val="0"/>
          <w:bCs/>
          <w:lang w:val="en-GB"/>
        </w:rPr>
        <w:t xml:space="preserve"> It means that we can move quicker</w:t>
      </w:r>
    </w:p>
    <w:p w14:paraId="188E952F" w14:textId="77777777" w:rsidR="00674CB5" w:rsidRPr="00674CB5" w:rsidRDefault="00674CB5" w:rsidP="00674CB5"/>
    <w:p w14:paraId="0FF7A59D" w14:textId="5941F5A7" w:rsidR="00B66449" w:rsidRDefault="000C71DE" w:rsidP="00B66449">
      <w:pPr>
        <w:pStyle w:val="Heading2"/>
        <w:rPr>
          <w:szCs w:val="36"/>
        </w:rPr>
      </w:pPr>
      <w:bookmarkStart w:id="9" w:name="_Toc103700728"/>
      <w:r w:rsidRPr="00674CB5">
        <w:rPr>
          <w:szCs w:val="36"/>
        </w:rPr>
        <w:t>The extent to which you feel this innovation process represents best practice.</w:t>
      </w:r>
      <w:bookmarkEnd w:id="9"/>
      <w:r w:rsidRPr="00674CB5">
        <w:rPr>
          <w:szCs w:val="36"/>
        </w:rPr>
        <w:t xml:space="preserve"> </w:t>
      </w:r>
    </w:p>
    <w:p w14:paraId="5279FB22" w14:textId="48C6F126" w:rsidR="00D465BF" w:rsidRDefault="00132EDD" w:rsidP="00E42DD4">
      <w:pPr>
        <w:pStyle w:val="Content"/>
        <w:rPr>
          <w:b/>
          <w:lang w:val="en-GB"/>
        </w:rPr>
      </w:pPr>
      <w:r>
        <w:rPr>
          <w:lang w:val="en-GB"/>
        </w:rPr>
        <w:t xml:space="preserve">DCW </w:t>
      </w:r>
      <w:r w:rsidR="008D0AF9" w:rsidRPr="008D0AF9">
        <w:rPr>
          <w:lang w:val="en-GB"/>
        </w:rPr>
        <w:t xml:space="preserve">follows </w:t>
      </w:r>
      <w:r w:rsidR="00F12C86">
        <w:rPr>
          <w:lang w:val="en-GB"/>
        </w:rPr>
        <w:t>just-in-time</w:t>
      </w:r>
      <w:r w:rsidR="008D0AF9" w:rsidRPr="008D0AF9">
        <w:rPr>
          <w:lang w:val="en-GB"/>
        </w:rPr>
        <w:t xml:space="preserve"> manufacturing</w:t>
      </w:r>
      <w:r w:rsidR="00B92E87">
        <w:rPr>
          <w:lang w:val="en-GB"/>
        </w:rPr>
        <w:t xml:space="preserve">, </w:t>
      </w:r>
      <w:r w:rsidR="00B92E87" w:rsidRPr="00B92E87">
        <w:rPr>
          <w:lang w:val="en-GB"/>
        </w:rPr>
        <w:t xml:space="preserve">this is due to the fluctuating prices of precious </w:t>
      </w:r>
      <w:r w:rsidR="00F12C86">
        <w:rPr>
          <w:lang w:val="en-GB"/>
        </w:rPr>
        <w:t>metals</w:t>
      </w:r>
      <w:r w:rsidR="00B92E87" w:rsidRPr="00B92E87">
        <w:rPr>
          <w:lang w:val="en-GB"/>
        </w:rPr>
        <w:t xml:space="preserve"> and the security risks that come with holding</w:t>
      </w:r>
      <w:r w:rsidR="00E0048B">
        <w:rPr>
          <w:lang w:val="en-GB"/>
        </w:rPr>
        <w:t xml:space="preserve"> </w:t>
      </w:r>
      <w:r w:rsidR="00F12C86">
        <w:rPr>
          <w:lang w:val="en-GB"/>
        </w:rPr>
        <w:t>high-valu</w:t>
      </w:r>
      <w:r w:rsidR="00B92E87" w:rsidRPr="00B92E87">
        <w:rPr>
          <w:lang w:val="en-GB"/>
        </w:rPr>
        <w:t>e diamonds</w:t>
      </w:r>
      <w:r w:rsidR="00B92E87">
        <w:rPr>
          <w:lang w:val="en-GB"/>
        </w:rPr>
        <w:t>.</w:t>
      </w:r>
      <w:r w:rsidR="00541DE0">
        <w:rPr>
          <w:lang w:val="en-GB"/>
        </w:rPr>
        <w:t xml:space="preserve"> </w:t>
      </w:r>
      <w:r w:rsidR="00E0048B" w:rsidRPr="00541DE0">
        <w:rPr>
          <w:lang w:val="en-GB"/>
        </w:rPr>
        <w:t>Furthermore,</w:t>
      </w:r>
      <w:r w:rsidR="00541DE0" w:rsidRPr="00541DE0">
        <w:rPr>
          <w:lang w:val="en-GB"/>
        </w:rPr>
        <w:t xml:space="preserve"> no two orders or the same at the diamond centre </w:t>
      </w:r>
      <w:r w:rsidR="00E0048B">
        <w:rPr>
          <w:lang w:val="en-GB"/>
        </w:rPr>
        <w:t>because</w:t>
      </w:r>
      <w:r w:rsidR="00541DE0" w:rsidRPr="00541DE0">
        <w:rPr>
          <w:lang w:val="en-GB"/>
        </w:rPr>
        <w:t xml:space="preserve"> that business is centre </w:t>
      </w:r>
      <w:r w:rsidR="00E0048B">
        <w:rPr>
          <w:lang w:val="en-GB"/>
        </w:rPr>
        <w:t>all-around</w:t>
      </w:r>
      <w:r w:rsidR="00541DE0" w:rsidRPr="00541DE0">
        <w:rPr>
          <w:lang w:val="en-GB"/>
        </w:rPr>
        <w:t xml:space="preserve"> customization</w:t>
      </w:r>
      <w:r w:rsidR="00FF7EFE" w:rsidRPr="00FF7EFE">
        <w:rPr>
          <w:lang w:val="en-GB"/>
        </w:rPr>
        <w:t xml:space="preserve"> which h</w:t>
      </w:r>
      <w:r w:rsidR="00FF7EFE">
        <w:rPr>
          <w:lang w:val="en-GB"/>
        </w:rPr>
        <w:t xml:space="preserve">alts them </w:t>
      </w:r>
      <w:r w:rsidR="00FF7EFE" w:rsidRPr="00FF7EFE">
        <w:rPr>
          <w:lang w:val="en-GB"/>
        </w:rPr>
        <w:t xml:space="preserve">from creating </w:t>
      </w:r>
      <w:r w:rsidR="00D9459B">
        <w:rPr>
          <w:lang w:val="en-GB"/>
        </w:rPr>
        <w:t xml:space="preserve">quantities of </w:t>
      </w:r>
      <w:r w:rsidR="00FF7EFE" w:rsidRPr="00FF7EFE">
        <w:rPr>
          <w:lang w:val="en-GB"/>
        </w:rPr>
        <w:t>stock</w:t>
      </w:r>
      <w:r w:rsidR="00E4298B">
        <w:rPr>
          <w:b/>
          <w:lang w:val="en-GB"/>
        </w:rPr>
        <w:t xml:space="preserve"> </w:t>
      </w:r>
      <w:sdt>
        <w:sdtPr>
          <w:id w:val="-1319876474"/>
          <w:citation/>
        </w:sdtPr>
        <w:sdtContent>
          <w:r w:rsidR="00E4298B" w:rsidRPr="00E42DD4">
            <w:fldChar w:fldCharType="begin"/>
          </w:r>
          <w:r w:rsidR="00E4298B" w:rsidRPr="00E42DD4">
            <w:instrText xml:space="preserve"> CITATION Gar16 \l 2057 </w:instrText>
          </w:r>
          <w:r w:rsidR="00E4298B" w:rsidRPr="00E42DD4">
            <w:fldChar w:fldCharType="separate"/>
          </w:r>
          <w:r w:rsidR="00814DE5" w:rsidRPr="00814DE5">
            <w:rPr>
              <w:noProof/>
            </w:rPr>
            <w:t>(García-Alcaraz &amp; Maldonado-Macías, 2016)</w:t>
          </w:r>
          <w:r w:rsidR="00E4298B" w:rsidRPr="00E42DD4">
            <w:fldChar w:fldCharType="end"/>
          </w:r>
        </w:sdtContent>
      </w:sdt>
      <w:r w:rsidR="00FF7EFE" w:rsidRPr="00E42DD4">
        <w:t>.</w:t>
      </w:r>
      <w:r w:rsidR="00D9459B">
        <w:rPr>
          <w:lang w:val="en-GB"/>
        </w:rPr>
        <w:t xml:space="preserve"> </w:t>
      </w:r>
    </w:p>
    <w:p w14:paraId="1E2EBEF9" w14:textId="02610A16" w:rsidR="00630C4D" w:rsidRDefault="00630C4D" w:rsidP="00D465BF">
      <w:pPr>
        <w:rPr>
          <w:b w:val="0"/>
          <w:bCs/>
          <w:lang w:val="en-GB"/>
        </w:rPr>
      </w:pPr>
    </w:p>
    <w:p w14:paraId="425EED8C" w14:textId="5F72C51F" w:rsidR="00277A16" w:rsidRDefault="00E0048B" w:rsidP="00F10CA1">
      <w:pPr>
        <w:pStyle w:val="Content"/>
        <w:rPr>
          <w:b/>
          <w:lang w:val="en-GB"/>
        </w:rPr>
      </w:pPr>
      <w:r>
        <w:rPr>
          <w:lang w:val="en-GB"/>
        </w:rPr>
        <w:t>Just-in-time</w:t>
      </w:r>
      <w:r w:rsidR="00630C4D" w:rsidRPr="00630C4D">
        <w:rPr>
          <w:lang w:val="en-GB"/>
        </w:rPr>
        <w:t xml:space="preserve"> manufacturing</w:t>
      </w:r>
      <w:r w:rsidR="00263761" w:rsidRPr="00263761">
        <w:rPr>
          <w:lang w:val="en-GB"/>
        </w:rPr>
        <w:t xml:space="preserve"> a</w:t>
      </w:r>
      <w:r w:rsidR="00263761">
        <w:rPr>
          <w:lang w:val="en-GB"/>
        </w:rPr>
        <w:t xml:space="preserve">lso </w:t>
      </w:r>
      <w:r w:rsidR="00263761" w:rsidRPr="00263761">
        <w:rPr>
          <w:lang w:val="en-GB"/>
        </w:rPr>
        <w:t>allows a grace</w:t>
      </w:r>
      <w:r w:rsidR="00263761">
        <w:rPr>
          <w:lang w:val="en-GB"/>
        </w:rPr>
        <w:t xml:space="preserve"> period </w:t>
      </w:r>
      <w:r w:rsidR="005A6DAD">
        <w:rPr>
          <w:lang w:val="en-GB"/>
        </w:rPr>
        <w:t>f</w:t>
      </w:r>
      <w:r w:rsidR="00EE3216" w:rsidRPr="00EE3216">
        <w:rPr>
          <w:lang w:val="en-GB"/>
        </w:rPr>
        <w:t>or cash flow to come into the business</w:t>
      </w:r>
      <w:r w:rsidR="00F10CA1">
        <w:rPr>
          <w:b/>
          <w:lang w:val="en-GB"/>
        </w:rPr>
        <w:t xml:space="preserve"> </w:t>
      </w:r>
      <w:sdt>
        <w:sdtPr>
          <w:rPr>
            <w:b/>
            <w:lang w:val="en-GB"/>
          </w:rPr>
          <w:id w:val="-1444525800"/>
          <w:citation/>
        </w:sdtPr>
        <w:sdtContent>
          <w:r w:rsidR="00F10CA1">
            <w:rPr>
              <w:b/>
              <w:lang w:val="en-GB"/>
            </w:rPr>
            <w:fldChar w:fldCharType="begin"/>
          </w:r>
          <w:r w:rsidR="00F10CA1">
            <w:rPr>
              <w:b/>
              <w:lang w:val="en-GB"/>
            </w:rPr>
            <w:instrText xml:space="preserve"> CITATION Che96 \l 2057 </w:instrText>
          </w:r>
          <w:r w:rsidR="00F10CA1">
            <w:rPr>
              <w:b/>
              <w:lang w:val="en-GB"/>
            </w:rPr>
            <w:fldChar w:fldCharType="separate"/>
          </w:r>
          <w:r w:rsidR="00814DE5" w:rsidRPr="00814DE5">
            <w:rPr>
              <w:noProof/>
              <w:lang w:val="en-GB"/>
            </w:rPr>
            <w:t>(Cheng, et al., 1996)</w:t>
          </w:r>
          <w:r w:rsidR="00F10CA1">
            <w:rPr>
              <w:b/>
              <w:lang w:val="en-GB"/>
            </w:rPr>
            <w:fldChar w:fldCharType="end"/>
          </w:r>
        </w:sdtContent>
      </w:sdt>
      <w:r w:rsidR="00EE3216">
        <w:rPr>
          <w:lang w:val="en-GB"/>
        </w:rPr>
        <w:t xml:space="preserve">, </w:t>
      </w:r>
      <w:r w:rsidR="00EE3216" w:rsidRPr="00EE3216">
        <w:rPr>
          <w:lang w:val="en-GB"/>
        </w:rPr>
        <w:t>this is imperative</w:t>
      </w:r>
      <w:r w:rsidR="00EE3216">
        <w:rPr>
          <w:lang w:val="en-GB"/>
        </w:rPr>
        <w:t xml:space="preserve"> </w:t>
      </w:r>
      <w:r w:rsidR="00EE3216" w:rsidRPr="00EE3216">
        <w:rPr>
          <w:lang w:val="en-GB"/>
        </w:rPr>
        <w:t>with how</w:t>
      </w:r>
      <w:r w:rsidR="008E7AF0">
        <w:rPr>
          <w:lang w:val="en-GB"/>
        </w:rPr>
        <w:t xml:space="preserve"> </w:t>
      </w:r>
      <w:r w:rsidR="001C7D44">
        <w:rPr>
          <w:lang w:val="en-GB"/>
        </w:rPr>
        <w:t>the jewellery market can</w:t>
      </w:r>
      <w:r w:rsidR="00383F14">
        <w:rPr>
          <w:lang w:val="en-GB"/>
        </w:rPr>
        <w:t xml:space="preserve"> </w:t>
      </w:r>
      <w:r w:rsidR="00B2768C">
        <w:rPr>
          <w:lang w:val="en-GB"/>
        </w:rPr>
        <w:t>fluctuate</w:t>
      </w:r>
      <w:r w:rsidR="00034F45">
        <w:rPr>
          <w:lang w:val="en-GB"/>
        </w:rPr>
        <w:t xml:space="preserve"> through the year </w:t>
      </w:r>
      <w:r w:rsidR="00F81B02">
        <w:rPr>
          <w:lang w:val="en-GB"/>
        </w:rPr>
        <w:t>and</w:t>
      </w:r>
      <w:r w:rsidR="00034F45">
        <w:rPr>
          <w:lang w:val="en-GB"/>
        </w:rPr>
        <w:t xml:space="preserve"> fluctuate</w:t>
      </w:r>
      <w:r w:rsidR="00F81B02">
        <w:rPr>
          <w:lang w:val="en-GB"/>
        </w:rPr>
        <w:t>s</w:t>
      </w:r>
      <w:r w:rsidR="00034F45">
        <w:rPr>
          <w:lang w:val="en-GB"/>
        </w:rPr>
        <w:t xml:space="preserve"> with </w:t>
      </w:r>
      <w:r w:rsidR="00EF1288">
        <w:rPr>
          <w:lang w:val="en-GB"/>
        </w:rPr>
        <w:t xml:space="preserve">how the economy </w:t>
      </w:r>
      <w:r w:rsidR="00480197">
        <w:rPr>
          <w:lang w:val="en-GB"/>
        </w:rPr>
        <w:t xml:space="preserve">is fairing. </w:t>
      </w:r>
    </w:p>
    <w:p w14:paraId="4362C79F" w14:textId="3F90EF63" w:rsidR="00CF6338" w:rsidRDefault="00CF6338" w:rsidP="00D465BF">
      <w:pPr>
        <w:rPr>
          <w:b w:val="0"/>
          <w:bCs/>
          <w:lang w:val="en-GB"/>
        </w:rPr>
      </w:pPr>
    </w:p>
    <w:p w14:paraId="363C6D86" w14:textId="0B78BA08" w:rsidR="00CF6338" w:rsidRDefault="00CF6338" w:rsidP="00906554">
      <w:pPr>
        <w:pStyle w:val="Content"/>
        <w:rPr>
          <w:b/>
          <w:lang w:val="en-GB"/>
        </w:rPr>
      </w:pPr>
      <w:r w:rsidRPr="00CF6338">
        <w:rPr>
          <w:lang w:val="en-GB"/>
        </w:rPr>
        <w:t>The diamond centre</w:t>
      </w:r>
      <w:r w:rsidR="000770AF" w:rsidRPr="000770AF">
        <w:rPr>
          <w:lang w:val="en-GB"/>
        </w:rPr>
        <w:t xml:space="preserve"> found the criteria that </w:t>
      </w:r>
      <w:r w:rsidR="000770AF" w:rsidRPr="00906554">
        <w:t xml:space="preserve">they wanted to </w:t>
      </w:r>
      <w:proofErr w:type="spellStart"/>
      <w:r w:rsidR="000770AF" w:rsidRPr="00906554">
        <w:t>standardise</w:t>
      </w:r>
      <w:proofErr w:type="spellEnd"/>
      <w:r w:rsidR="000770AF" w:rsidRPr="00906554">
        <w:t xml:space="preserve"> was the </w:t>
      </w:r>
      <w:r w:rsidR="00E5276E" w:rsidRPr="00906554">
        <w:t>lead times</w:t>
      </w:r>
      <w:r w:rsidR="000770AF" w:rsidRPr="00906554">
        <w:t>, currently</w:t>
      </w:r>
      <w:r w:rsidR="00404677" w:rsidRPr="00906554">
        <w:t>,</w:t>
      </w:r>
      <w:r w:rsidR="000770AF" w:rsidRPr="00906554">
        <w:t xml:space="preserve"> they sit at a </w:t>
      </w:r>
      <w:r w:rsidR="00D43F02" w:rsidRPr="00906554">
        <w:t>nine-week</w:t>
      </w:r>
      <w:r w:rsidR="000770AF" w:rsidRPr="00906554">
        <w:t xml:space="preserve"> lead time from </w:t>
      </w:r>
      <w:r w:rsidR="00404677" w:rsidRPr="00906554">
        <w:t>designing</w:t>
      </w:r>
      <w:r w:rsidR="000770AF" w:rsidRPr="00906554">
        <w:t xml:space="preserve"> two</w:t>
      </w:r>
      <w:r w:rsidR="000770AF" w:rsidRPr="000770AF">
        <w:rPr>
          <w:lang w:val="en-GB"/>
        </w:rPr>
        <w:t xml:space="preserve"> logistics</w:t>
      </w:r>
      <w:r w:rsidR="00CA4D0F" w:rsidRPr="00CA4D0F">
        <w:rPr>
          <w:lang w:val="en-GB"/>
        </w:rPr>
        <w:t xml:space="preserve"> I'm </w:t>
      </w:r>
      <w:r w:rsidR="00CA4D0F" w:rsidRPr="00906554">
        <w:lastRenderedPageBreak/>
        <w:t>being sent out to the customer, by implementing 3D printing they can reduce and control their manufacturing</w:t>
      </w:r>
      <w:r w:rsidR="00E5276E" w:rsidRPr="00906554">
        <w:t xml:space="preserve"> to give a wider insight into where they could improve. </w:t>
      </w:r>
      <w:r w:rsidR="00064384" w:rsidRPr="00906554">
        <w:t>Defining a goal and creating</w:t>
      </w:r>
      <w:r w:rsidR="0021437A" w:rsidRPr="00906554">
        <w:t xml:space="preserve"> review </w:t>
      </w:r>
      <w:r w:rsidR="0091448B" w:rsidRPr="00906554">
        <w:t>points</w:t>
      </w:r>
      <w:r w:rsidR="00A2149D" w:rsidRPr="00906554">
        <w:t xml:space="preserve"> </w:t>
      </w:r>
      <w:r w:rsidR="000E49DF" w:rsidRPr="00906554">
        <w:t xml:space="preserve">makes it easy to compare old practices and keeps the team focused on </w:t>
      </w:r>
      <w:r w:rsidR="00404677" w:rsidRPr="00906554">
        <w:t xml:space="preserve">the </w:t>
      </w:r>
      <w:r w:rsidR="001E7D0C" w:rsidRPr="00906554">
        <w:t>implem</w:t>
      </w:r>
      <w:r w:rsidR="004F25FF" w:rsidRPr="00906554">
        <w:t>entation of new practices</w:t>
      </w:r>
      <w:r w:rsidR="00906554" w:rsidRPr="00906554">
        <w:t xml:space="preserve"> </w:t>
      </w:r>
      <w:sdt>
        <w:sdtPr>
          <w:id w:val="-1756510885"/>
          <w:citation/>
        </w:sdtPr>
        <w:sdtContent>
          <w:r w:rsidR="00906554" w:rsidRPr="00906554">
            <w:fldChar w:fldCharType="begin"/>
          </w:r>
          <w:r w:rsidR="00906554" w:rsidRPr="00906554">
            <w:instrText xml:space="preserve"> CITATION Lin16 \l 2057 </w:instrText>
          </w:r>
          <w:r w:rsidR="00906554" w:rsidRPr="00906554">
            <w:fldChar w:fldCharType="separate"/>
          </w:r>
          <w:r w:rsidR="00814DE5" w:rsidRPr="00814DE5">
            <w:rPr>
              <w:noProof/>
            </w:rPr>
            <w:t>(Lin, 2016)</w:t>
          </w:r>
          <w:r w:rsidR="00906554" w:rsidRPr="00906554">
            <w:fldChar w:fldCharType="end"/>
          </w:r>
        </w:sdtContent>
      </w:sdt>
      <w:r w:rsidR="004F25FF" w:rsidRPr="00906554">
        <w:t>.</w:t>
      </w:r>
      <w:r w:rsidR="0022420A" w:rsidRPr="00906554">
        <w:t xml:space="preserve"> Steady innovation</w:t>
      </w:r>
      <w:r w:rsidR="005A3979" w:rsidRPr="00906554">
        <w:t xml:space="preserve"> can create normal activity and become</w:t>
      </w:r>
      <w:r w:rsidR="00584041" w:rsidRPr="00906554">
        <w:t xml:space="preserve"> customary in the </w:t>
      </w:r>
      <w:r w:rsidR="00404677" w:rsidRPr="00906554">
        <w:t>day-to-day</w:t>
      </w:r>
      <w:r w:rsidR="00584041" w:rsidRPr="00906554">
        <w:t xml:space="preserve"> </w:t>
      </w:r>
      <w:r w:rsidR="00067C17" w:rsidRPr="00906554">
        <w:t>running’s</w:t>
      </w:r>
      <w:r w:rsidR="00584041" w:rsidRPr="00906554">
        <w:t xml:space="preserve"> of</w:t>
      </w:r>
      <w:r w:rsidR="00AD6330" w:rsidRPr="00906554">
        <w:t xml:space="preserve"> a production line</w:t>
      </w:r>
      <w:r w:rsidR="00AD6330">
        <w:rPr>
          <w:lang w:val="en-GB"/>
        </w:rPr>
        <w:t>.</w:t>
      </w:r>
    </w:p>
    <w:p w14:paraId="0125954C" w14:textId="77777777" w:rsidR="00277A16" w:rsidRDefault="00277A16" w:rsidP="00D465BF">
      <w:pPr>
        <w:rPr>
          <w:b w:val="0"/>
          <w:bCs/>
          <w:lang w:val="en-GB"/>
        </w:rPr>
      </w:pPr>
    </w:p>
    <w:p w14:paraId="5FCCA73C" w14:textId="794DD96E" w:rsidR="00630C4D" w:rsidRDefault="00501C54" w:rsidP="00105FF9">
      <w:pPr>
        <w:pStyle w:val="Content"/>
        <w:rPr>
          <w:b/>
          <w:lang w:val="en-GB"/>
        </w:rPr>
      </w:pPr>
      <w:r>
        <w:rPr>
          <w:lang w:val="en-GB"/>
        </w:rPr>
        <w:t>C</w:t>
      </w:r>
      <w:r w:rsidR="00ED1AC7">
        <w:rPr>
          <w:lang w:val="en-GB"/>
        </w:rPr>
        <w:t>reating</w:t>
      </w:r>
      <w:r w:rsidR="0072009E">
        <w:rPr>
          <w:lang w:val="en-GB"/>
        </w:rPr>
        <w:t xml:space="preserve"> </w:t>
      </w:r>
      <w:r w:rsidR="003B22B1">
        <w:rPr>
          <w:lang w:val="en-GB"/>
        </w:rPr>
        <w:t>Standard operating procedures</w:t>
      </w:r>
      <w:r w:rsidR="00ED1AC7">
        <w:rPr>
          <w:lang w:val="en-GB"/>
        </w:rPr>
        <w:t xml:space="preserve"> makes a </w:t>
      </w:r>
      <w:r w:rsidR="007A4F2F">
        <w:rPr>
          <w:lang w:val="en-GB"/>
        </w:rPr>
        <w:t>coherent</w:t>
      </w:r>
      <w:r w:rsidR="00ED1AC7">
        <w:rPr>
          <w:lang w:val="en-GB"/>
        </w:rPr>
        <w:t xml:space="preserve"> production cell,</w:t>
      </w:r>
      <w:r w:rsidR="00244328">
        <w:rPr>
          <w:lang w:val="en-GB"/>
        </w:rPr>
        <w:t xml:space="preserve"> with uniform</w:t>
      </w:r>
      <w:r w:rsidR="00ED1AC7">
        <w:rPr>
          <w:lang w:val="en-GB"/>
        </w:rPr>
        <w:t xml:space="preserve"> </w:t>
      </w:r>
      <w:r w:rsidR="00041922">
        <w:rPr>
          <w:lang w:val="en-GB"/>
        </w:rPr>
        <w:t>outcomes</w:t>
      </w:r>
      <w:sdt>
        <w:sdtPr>
          <w:rPr>
            <w:b/>
            <w:lang w:val="en-GB"/>
          </w:rPr>
          <w:id w:val="-477233547"/>
          <w:citation/>
        </w:sdtPr>
        <w:sdtContent>
          <w:r w:rsidR="00105FF9">
            <w:rPr>
              <w:b/>
              <w:lang w:val="en-GB"/>
            </w:rPr>
            <w:fldChar w:fldCharType="begin"/>
          </w:r>
          <w:r w:rsidR="00105FF9">
            <w:rPr>
              <w:b/>
              <w:lang w:val="en-GB"/>
            </w:rPr>
            <w:instrText xml:space="preserve"> CITATION Rau12 \l 2057 </w:instrText>
          </w:r>
          <w:r w:rsidR="00105FF9">
            <w:rPr>
              <w:b/>
              <w:lang w:val="en-GB"/>
            </w:rPr>
            <w:fldChar w:fldCharType="separate"/>
          </w:r>
          <w:r w:rsidR="00814DE5">
            <w:rPr>
              <w:b/>
              <w:noProof/>
              <w:lang w:val="en-GB"/>
            </w:rPr>
            <w:t xml:space="preserve"> </w:t>
          </w:r>
          <w:r w:rsidR="00814DE5" w:rsidRPr="00814DE5">
            <w:rPr>
              <w:noProof/>
              <w:lang w:val="en-GB"/>
            </w:rPr>
            <w:t>(Rautalahti, 2012)</w:t>
          </w:r>
          <w:r w:rsidR="00105FF9">
            <w:rPr>
              <w:b/>
              <w:lang w:val="en-GB"/>
            </w:rPr>
            <w:fldChar w:fldCharType="end"/>
          </w:r>
        </w:sdtContent>
      </w:sdt>
      <w:r w:rsidR="00041922">
        <w:rPr>
          <w:lang w:val="en-GB"/>
        </w:rPr>
        <w:t>.</w:t>
      </w:r>
      <w:r w:rsidR="00CB4403">
        <w:rPr>
          <w:lang w:val="en-GB"/>
        </w:rPr>
        <w:t xml:space="preserve"> </w:t>
      </w:r>
      <w:r w:rsidR="00946FAC" w:rsidRPr="000473A6">
        <w:rPr>
          <w:lang w:val="en-GB"/>
        </w:rPr>
        <w:t>Additionally,</w:t>
      </w:r>
      <w:r w:rsidR="0069518C">
        <w:rPr>
          <w:lang w:val="en-GB"/>
        </w:rPr>
        <w:t xml:space="preserve"> </w:t>
      </w:r>
      <w:r w:rsidR="0069518C" w:rsidRPr="0069518C">
        <w:rPr>
          <w:lang w:val="en-GB"/>
        </w:rPr>
        <w:t>this can help when there's employee turnover or the team grows</w:t>
      </w:r>
      <w:r w:rsidR="00111165">
        <w:rPr>
          <w:lang w:val="en-GB"/>
        </w:rPr>
        <w:t xml:space="preserve">, </w:t>
      </w:r>
      <w:r w:rsidR="00111165" w:rsidRPr="00111165">
        <w:rPr>
          <w:lang w:val="en-GB"/>
        </w:rPr>
        <w:t xml:space="preserve">following </w:t>
      </w:r>
      <w:r w:rsidR="00404677" w:rsidRPr="00105FF9">
        <w:t>an</w:t>
      </w:r>
      <w:r w:rsidR="00111165" w:rsidRPr="00105FF9">
        <w:t xml:space="preserve"> SOP is a</w:t>
      </w:r>
      <w:r w:rsidR="00111165" w:rsidRPr="00111165">
        <w:rPr>
          <w:lang w:val="en-GB"/>
        </w:rPr>
        <w:t xml:space="preserve"> great guide for training and continuity</w:t>
      </w:r>
      <w:r w:rsidR="00111165">
        <w:rPr>
          <w:lang w:val="en-GB"/>
        </w:rPr>
        <w:t xml:space="preserve"> </w:t>
      </w:r>
      <w:r w:rsidR="00111165" w:rsidRPr="00111165">
        <w:rPr>
          <w:lang w:val="en-GB"/>
        </w:rPr>
        <w:t>on machinery</w:t>
      </w:r>
      <w:r w:rsidR="0093525B" w:rsidRPr="0093525B">
        <w:rPr>
          <w:lang w:val="en-GB"/>
        </w:rPr>
        <w:t xml:space="preserve"> and all sectors of manufacturing</w:t>
      </w:r>
      <w:r w:rsidR="0093525B">
        <w:rPr>
          <w:lang w:val="en-GB"/>
        </w:rPr>
        <w:t xml:space="preserve">. </w:t>
      </w:r>
      <w:r w:rsidR="00634F8B" w:rsidRPr="00634F8B">
        <w:rPr>
          <w:lang w:val="en-GB"/>
        </w:rPr>
        <w:t>This can provide</w:t>
      </w:r>
      <w:r w:rsidR="00075990">
        <w:rPr>
          <w:lang w:val="en-GB"/>
        </w:rPr>
        <w:t xml:space="preserve"> </w:t>
      </w:r>
      <w:r w:rsidR="00075990" w:rsidRPr="00075990">
        <w:rPr>
          <w:lang w:val="en-GB"/>
        </w:rPr>
        <w:t xml:space="preserve">a </w:t>
      </w:r>
      <w:r w:rsidR="00D43F02" w:rsidRPr="00075990">
        <w:rPr>
          <w:lang w:val="en-GB"/>
        </w:rPr>
        <w:t>better-quality</w:t>
      </w:r>
      <w:r w:rsidR="00075990" w:rsidRPr="00075990">
        <w:rPr>
          <w:lang w:val="en-GB"/>
        </w:rPr>
        <w:t xml:space="preserve"> product that will pass quality assessments before they go to the clientele</w:t>
      </w:r>
      <w:r w:rsidR="00075990">
        <w:rPr>
          <w:lang w:val="en-GB"/>
        </w:rPr>
        <w:t>.</w:t>
      </w:r>
    </w:p>
    <w:p w14:paraId="2F59C1AE" w14:textId="1F7612CE" w:rsidR="00946FAC" w:rsidRDefault="00946FAC" w:rsidP="002B1B93">
      <w:pPr>
        <w:pStyle w:val="Content"/>
        <w:rPr>
          <w:lang w:val="en-GB"/>
        </w:rPr>
      </w:pPr>
    </w:p>
    <w:p w14:paraId="1CE537FF" w14:textId="6D241A78" w:rsidR="00674CB5" w:rsidRPr="00AD6330" w:rsidRDefault="004F02C2" w:rsidP="002B1B93">
      <w:pPr>
        <w:pStyle w:val="Content"/>
        <w:rPr>
          <w:lang w:val="en-GB"/>
        </w:rPr>
      </w:pPr>
      <w:r w:rsidRPr="004F02C2">
        <w:rPr>
          <w:lang w:val="en-GB"/>
        </w:rPr>
        <w:t>Conversely just in time manufacturing does have negative connotations to it</w:t>
      </w:r>
      <w:r>
        <w:rPr>
          <w:lang w:val="en-GB"/>
        </w:rPr>
        <w:t xml:space="preserve">, </w:t>
      </w:r>
      <w:r w:rsidR="00DE31E6" w:rsidRPr="00DE31E6">
        <w:rPr>
          <w:lang w:val="en-GB"/>
        </w:rPr>
        <w:t>having to heavily rely</w:t>
      </w:r>
      <w:r w:rsidR="00DE31E6">
        <w:rPr>
          <w:lang w:val="en-GB"/>
        </w:rPr>
        <w:t xml:space="preserve"> </w:t>
      </w:r>
      <w:r w:rsidR="00DE31E6" w:rsidRPr="00DE31E6">
        <w:rPr>
          <w:lang w:val="en-GB"/>
        </w:rPr>
        <w:t>on suppliers</w:t>
      </w:r>
      <w:r w:rsidR="00387008" w:rsidRPr="00387008">
        <w:rPr>
          <w:lang w:val="en-GB"/>
        </w:rPr>
        <w:t xml:space="preserve"> </w:t>
      </w:r>
      <w:r w:rsidR="00404677">
        <w:rPr>
          <w:lang w:val="en-GB"/>
        </w:rPr>
        <w:t>to meet</w:t>
      </w:r>
      <w:r w:rsidR="00387008" w:rsidRPr="00387008">
        <w:rPr>
          <w:lang w:val="en-GB"/>
        </w:rPr>
        <w:t xml:space="preserve"> their targets ca</w:t>
      </w:r>
      <w:r w:rsidR="00387008">
        <w:rPr>
          <w:lang w:val="en-GB"/>
        </w:rPr>
        <w:t xml:space="preserve">n </w:t>
      </w:r>
      <w:r w:rsidR="00387008" w:rsidRPr="00387008">
        <w:rPr>
          <w:lang w:val="en-GB"/>
        </w:rPr>
        <w:t>pu</w:t>
      </w:r>
      <w:r w:rsidR="00387008">
        <w:rPr>
          <w:lang w:val="en-GB"/>
        </w:rPr>
        <w:t>t</w:t>
      </w:r>
      <w:r w:rsidR="00387008" w:rsidRPr="00387008">
        <w:rPr>
          <w:lang w:val="en-GB"/>
        </w:rPr>
        <w:t xml:space="preserve"> </w:t>
      </w:r>
      <w:r w:rsidR="00A30E10">
        <w:rPr>
          <w:lang w:val="en-GB"/>
        </w:rPr>
        <w:t>a s</w:t>
      </w:r>
      <w:r w:rsidR="00387008" w:rsidRPr="00387008">
        <w:rPr>
          <w:lang w:val="en-GB"/>
        </w:rPr>
        <w:t>train</w:t>
      </w:r>
      <w:r w:rsidR="00A30E10">
        <w:rPr>
          <w:lang w:val="en-GB"/>
        </w:rPr>
        <w:t xml:space="preserve"> </w:t>
      </w:r>
      <w:r w:rsidR="00A30E10" w:rsidRPr="00A30E10">
        <w:rPr>
          <w:lang w:val="en-GB"/>
        </w:rPr>
        <w:t>on production</w:t>
      </w:r>
      <w:r w:rsidR="00A30E10">
        <w:rPr>
          <w:lang w:val="en-GB"/>
        </w:rPr>
        <w:t xml:space="preserve">. </w:t>
      </w:r>
      <w:r w:rsidR="00404677">
        <w:rPr>
          <w:lang w:val="en-GB"/>
        </w:rPr>
        <w:t>Just-in-time</w:t>
      </w:r>
      <w:r w:rsidR="00F4452A" w:rsidRPr="00F4452A">
        <w:rPr>
          <w:lang w:val="en-GB"/>
        </w:rPr>
        <w:t xml:space="preserve"> manufacturing also requires to be incredibly organised and have accurate forecas</w:t>
      </w:r>
      <w:r w:rsidR="00F4452A">
        <w:rPr>
          <w:lang w:val="en-GB"/>
        </w:rPr>
        <w:t xml:space="preserve">ts </w:t>
      </w:r>
      <w:r w:rsidR="008734A8" w:rsidRPr="008734A8">
        <w:rPr>
          <w:lang w:val="en-GB"/>
        </w:rPr>
        <w:t>for the required amount of material</w:t>
      </w:r>
      <w:r w:rsidR="00F03192">
        <w:rPr>
          <w:lang w:val="en-GB"/>
        </w:rPr>
        <w:t xml:space="preserve"> </w:t>
      </w:r>
      <w:sdt>
        <w:sdtPr>
          <w:rPr>
            <w:lang w:val="en-GB"/>
          </w:rPr>
          <w:id w:val="84735016"/>
          <w:citation/>
        </w:sdtPr>
        <w:sdtContent>
          <w:r w:rsidR="002B1B93">
            <w:rPr>
              <w:lang w:val="en-GB"/>
            </w:rPr>
            <w:fldChar w:fldCharType="begin"/>
          </w:r>
          <w:r w:rsidR="002B1B93">
            <w:rPr>
              <w:lang w:val="en-GB"/>
            </w:rPr>
            <w:instrText xml:space="preserve"> CITATION Nef11 \l 2057 </w:instrText>
          </w:r>
          <w:r w:rsidR="002B1B93">
            <w:rPr>
              <w:lang w:val="en-GB"/>
            </w:rPr>
            <w:fldChar w:fldCharType="separate"/>
          </w:r>
          <w:r w:rsidR="00814DE5" w:rsidRPr="00814DE5">
            <w:rPr>
              <w:noProof/>
              <w:lang w:val="en-GB"/>
            </w:rPr>
            <w:t>(Neffke, et al., 2011)</w:t>
          </w:r>
          <w:r w:rsidR="002B1B93">
            <w:rPr>
              <w:lang w:val="en-GB"/>
            </w:rPr>
            <w:fldChar w:fldCharType="end"/>
          </w:r>
        </w:sdtContent>
      </w:sdt>
      <w:r w:rsidR="008734A8">
        <w:rPr>
          <w:lang w:val="en-GB"/>
        </w:rPr>
        <w:t xml:space="preserve">, </w:t>
      </w:r>
      <w:r w:rsidR="008734A8" w:rsidRPr="008734A8">
        <w:rPr>
          <w:lang w:val="en-GB"/>
        </w:rPr>
        <w:t>this can be very hard to predict in the jewellery market</w:t>
      </w:r>
      <w:r w:rsidR="008734A8">
        <w:rPr>
          <w:lang w:val="en-GB"/>
        </w:rPr>
        <w:t xml:space="preserve"> </w:t>
      </w:r>
      <w:r w:rsidR="0053047F">
        <w:rPr>
          <w:lang w:val="en-GB"/>
        </w:rPr>
        <w:t>but</w:t>
      </w:r>
      <w:r w:rsidR="0053047F" w:rsidRPr="0053047F">
        <w:rPr>
          <w:lang w:val="en-GB"/>
        </w:rPr>
        <w:t xml:space="preserve"> </w:t>
      </w:r>
      <w:r w:rsidR="0022420A">
        <w:rPr>
          <w:lang w:val="en-GB"/>
        </w:rPr>
        <w:t xml:space="preserve">has </w:t>
      </w:r>
      <w:r w:rsidR="0053047F" w:rsidRPr="0053047F">
        <w:rPr>
          <w:lang w:val="en-GB"/>
        </w:rPr>
        <w:t>been made more uncertain</w:t>
      </w:r>
      <w:r w:rsidR="00387008">
        <w:rPr>
          <w:lang w:val="en-GB"/>
        </w:rPr>
        <w:t xml:space="preserve"> </w:t>
      </w:r>
      <w:r w:rsidR="0053047F" w:rsidRPr="0053047F">
        <w:rPr>
          <w:lang w:val="en-GB"/>
        </w:rPr>
        <w:t>as the market still has not</w:t>
      </w:r>
      <w:r w:rsidR="0022420A">
        <w:rPr>
          <w:lang w:val="en-GB"/>
        </w:rPr>
        <w:t xml:space="preserve"> </w:t>
      </w:r>
      <w:r w:rsidR="0022420A" w:rsidRPr="0022420A">
        <w:rPr>
          <w:lang w:val="en-GB"/>
        </w:rPr>
        <w:t xml:space="preserve">returned to its usual figures and patterns because of </w:t>
      </w:r>
      <w:r w:rsidR="0022420A">
        <w:rPr>
          <w:lang w:val="en-GB"/>
        </w:rPr>
        <w:t>COVID.</w:t>
      </w:r>
    </w:p>
    <w:p w14:paraId="4CFEE6E7" w14:textId="77777777" w:rsidR="00674CB5" w:rsidRPr="00674CB5" w:rsidRDefault="00674CB5" w:rsidP="00674CB5"/>
    <w:p w14:paraId="082D831C" w14:textId="33BEB55D" w:rsidR="0087605E" w:rsidRPr="00674CB5" w:rsidRDefault="000C71DE" w:rsidP="00B66449">
      <w:pPr>
        <w:pStyle w:val="Heading2"/>
        <w:rPr>
          <w:szCs w:val="36"/>
        </w:rPr>
      </w:pPr>
      <w:bookmarkStart w:id="10" w:name="_Toc103700729"/>
      <w:r w:rsidRPr="00674CB5">
        <w:rPr>
          <w:szCs w:val="36"/>
        </w:rPr>
        <w:t xml:space="preserve">Your report should also provide your critique of the whole innovation process, and an evaluation (to the extent to which one is possible in the case of </w:t>
      </w:r>
      <w:r w:rsidR="007A6DB4">
        <w:rPr>
          <w:szCs w:val="36"/>
        </w:rPr>
        <w:t>very</w:t>
      </w:r>
      <w:r w:rsidRPr="00674CB5">
        <w:rPr>
          <w:szCs w:val="36"/>
        </w:rPr>
        <w:t xml:space="preserve"> recent innovations of the success of your chosen innovation</w:t>
      </w:r>
      <w:bookmarkEnd w:id="10"/>
      <w:r w:rsidR="005A01AB">
        <w:rPr>
          <w:szCs w:val="36"/>
        </w:rPr>
        <w:t>)</w:t>
      </w:r>
    </w:p>
    <w:p w14:paraId="2C9D1A03" w14:textId="4010A4BF" w:rsidR="00B66449" w:rsidRDefault="00F41A7E" w:rsidP="001D6DB6">
      <w:pPr>
        <w:pStyle w:val="Content"/>
        <w:rPr>
          <w:b/>
          <w:lang w:val="en-GB"/>
        </w:rPr>
      </w:pPr>
      <w:r w:rsidRPr="00871682">
        <w:t>P</w:t>
      </w:r>
      <w:r w:rsidR="008E33D2" w:rsidRPr="00871682">
        <w:t>rimari</w:t>
      </w:r>
      <w:r w:rsidR="007B33E1" w:rsidRPr="00871682">
        <w:t>ly</w:t>
      </w:r>
      <w:r w:rsidR="009A3369" w:rsidRPr="00871682">
        <w:t xml:space="preserve"> the innovation done by the diamond </w:t>
      </w:r>
      <w:proofErr w:type="spellStart"/>
      <w:r w:rsidR="009A3369" w:rsidRPr="00871682">
        <w:t>centre</w:t>
      </w:r>
      <w:proofErr w:type="spellEnd"/>
      <w:r w:rsidR="009A3369" w:rsidRPr="00871682">
        <w:t xml:space="preserve"> Wales has been a positive process, they do</w:t>
      </w:r>
      <w:r w:rsidR="009A3369" w:rsidRPr="00F254C6">
        <w:rPr>
          <w:lang w:val="en-GB"/>
        </w:rPr>
        <w:t xml:space="preserve"> have the desire to grow</w:t>
      </w:r>
      <w:r w:rsidR="00FE39FA" w:rsidRPr="00F254C6">
        <w:rPr>
          <w:lang w:val="en-GB"/>
        </w:rPr>
        <w:t xml:space="preserve"> not only profits but also </w:t>
      </w:r>
      <w:r w:rsidR="005A01AB">
        <w:rPr>
          <w:lang w:val="en-GB"/>
        </w:rPr>
        <w:t>manufacturing</w:t>
      </w:r>
      <w:r w:rsidR="00FE39FA" w:rsidRPr="00F254C6">
        <w:rPr>
          <w:lang w:val="en-GB"/>
        </w:rPr>
        <w:t xml:space="preserve"> capabilities. </w:t>
      </w:r>
      <w:r w:rsidR="009A284F" w:rsidRPr="00F254C6">
        <w:rPr>
          <w:lang w:val="en-GB"/>
        </w:rPr>
        <w:t xml:space="preserve">they have a true passion </w:t>
      </w:r>
      <w:r w:rsidR="007A6DB4">
        <w:rPr>
          <w:lang w:val="en-GB"/>
        </w:rPr>
        <w:t>for</w:t>
      </w:r>
      <w:r w:rsidR="009A284F" w:rsidRPr="00F254C6">
        <w:rPr>
          <w:lang w:val="en-GB"/>
        </w:rPr>
        <w:t xml:space="preserve"> being able to offer any luxury product to their clientele, this is possibly the best way to ever innovate as there is a drive behind them.</w:t>
      </w:r>
      <w:r w:rsidR="004107F3">
        <w:rPr>
          <w:lang w:val="en-GB"/>
        </w:rPr>
        <w:t xml:space="preserve"> </w:t>
      </w:r>
      <w:r w:rsidR="00A03EC7" w:rsidRPr="00462A5D">
        <w:rPr>
          <w:lang w:val="en-GB"/>
        </w:rPr>
        <w:t>However,</w:t>
      </w:r>
      <w:r w:rsidR="00462A5D" w:rsidRPr="00462A5D">
        <w:rPr>
          <w:lang w:val="en-GB"/>
        </w:rPr>
        <w:t xml:space="preserve"> I do feel that drive can't be the only motivator for innovation </w:t>
      </w:r>
      <w:r w:rsidR="00462A5D" w:rsidRPr="001D6DB6">
        <w:t xml:space="preserve">success, the core investments need to be </w:t>
      </w:r>
      <w:r w:rsidR="000502F7" w:rsidRPr="001D6DB6">
        <w:t xml:space="preserve">in the right management team and employee </w:t>
      </w:r>
      <w:r w:rsidR="00404677" w:rsidRPr="001D6DB6">
        <w:t>resources</w:t>
      </w:r>
      <w:r w:rsidR="000502F7" w:rsidRPr="001D6DB6">
        <w:t xml:space="preserve">. a large negative to working within a family business is that structure </w:t>
      </w:r>
      <w:r w:rsidR="009F188D" w:rsidRPr="001D6DB6">
        <w:t xml:space="preserve">can feel </w:t>
      </w:r>
      <w:r w:rsidR="00A03EC7" w:rsidRPr="001D6DB6">
        <w:t>disjointed,</w:t>
      </w:r>
      <w:r w:rsidR="009F188D">
        <w:rPr>
          <w:lang w:val="en-GB"/>
        </w:rPr>
        <w:t xml:space="preserve"> </w:t>
      </w:r>
      <w:r w:rsidR="009F188D" w:rsidRPr="009F188D">
        <w:rPr>
          <w:lang w:val="en-GB"/>
        </w:rPr>
        <w:lastRenderedPageBreak/>
        <w:t xml:space="preserve">and urgency and deadlines are not </w:t>
      </w:r>
      <w:r w:rsidR="009F188D" w:rsidRPr="001D6DB6">
        <w:rPr>
          <w:rStyle w:val="ContentChar"/>
        </w:rPr>
        <w:t>adhered to</w:t>
      </w:r>
      <w:sdt>
        <w:sdtPr>
          <w:rPr>
            <w:rStyle w:val="ContentChar"/>
          </w:rPr>
          <w:id w:val="-1323733199"/>
          <w:citation/>
        </w:sdtPr>
        <w:sdtContent>
          <w:r w:rsidR="001D6DB6" w:rsidRPr="001D6DB6">
            <w:rPr>
              <w:rStyle w:val="ContentChar"/>
            </w:rPr>
            <w:fldChar w:fldCharType="begin"/>
          </w:r>
          <w:r w:rsidR="001D6DB6" w:rsidRPr="001D6DB6">
            <w:rPr>
              <w:rStyle w:val="ContentChar"/>
            </w:rPr>
            <w:instrText xml:space="preserve">CITATION Pro17 \l 2057 </w:instrText>
          </w:r>
          <w:r w:rsidR="001D6DB6" w:rsidRPr="001D6DB6">
            <w:rPr>
              <w:rStyle w:val="ContentChar"/>
            </w:rPr>
            <w:fldChar w:fldCharType="separate"/>
          </w:r>
          <w:r w:rsidR="00814DE5">
            <w:rPr>
              <w:rStyle w:val="ContentChar"/>
              <w:noProof/>
            </w:rPr>
            <w:t xml:space="preserve"> </w:t>
          </w:r>
          <w:r w:rsidR="00814DE5" w:rsidRPr="00814DE5">
            <w:rPr>
              <w:noProof/>
            </w:rPr>
            <w:t>(Gallizo Larraz, et al., 2017)</w:t>
          </w:r>
          <w:r w:rsidR="001D6DB6" w:rsidRPr="001D6DB6">
            <w:rPr>
              <w:rStyle w:val="ContentChar"/>
            </w:rPr>
            <w:fldChar w:fldCharType="end"/>
          </w:r>
        </w:sdtContent>
      </w:sdt>
      <w:r w:rsidR="00B35897" w:rsidRPr="001D6DB6">
        <w:rPr>
          <w:rStyle w:val="ContentChar"/>
        </w:rPr>
        <w:t>.</w:t>
      </w:r>
      <w:r w:rsidR="00B35897">
        <w:rPr>
          <w:lang w:val="en-GB"/>
        </w:rPr>
        <w:t xml:space="preserve"> </w:t>
      </w:r>
      <w:r w:rsidR="00B35897" w:rsidRPr="00B35897">
        <w:rPr>
          <w:lang w:val="en-GB"/>
        </w:rPr>
        <w:t>Furthermore</w:t>
      </w:r>
      <w:r w:rsidR="00B35897">
        <w:rPr>
          <w:lang w:val="en-GB"/>
        </w:rPr>
        <w:t xml:space="preserve">, </w:t>
      </w:r>
      <w:r w:rsidR="00B35897" w:rsidRPr="00B35897">
        <w:rPr>
          <w:lang w:val="en-GB"/>
        </w:rPr>
        <w:t>when an external event affects the family</w:t>
      </w:r>
      <w:r w:rsidR="006A7DE8">
        <w:rPr>
          <w:lang w:val="en-GB"/>
        </w:rPr>
        <w:t xml:space="preserve">, </w:t>
      </w:r>
      <w:r w:rsidR="00057371" w:rsidRPr="006A7DE8">
        <w:rPr>
          <w:lang w:val="en-GB"/>
        </w:rPr>
        <w:t>most of</w:t>
      </w:r>
      <w:r w:rsidR="006A7DE8" w:rsidRPr="006A7DE8">
        <w:rPr>
          <w:lang w:val="en-GB"/>
        </w:rPr>
        <w:t xml:space="preserve"> the workforce can be either absent</w:t>
      </w:r>
      <w:r w:rsidR="006A7DE8">
        <w:rPr>
          <w:lang w:val="en-GB"/>
        </w:rPr>
        <w:t xml:space="preserve"> </w:t>
      </w:r>
      <w:r w:rsidR="006A7DE8" w:rsidRPr="006A7DE8">
        <w:rPr>
          <w:lang w:val="en-GB"/>
        </w:rPr>
        <w:t>or working at a lower production capacity</w:t>
      </w:r>
      <w:r w:rsidR="00422BF9">
        <w:rPr>
          <w:lang w:val="en-GB"/>
        </w:rPr>
        <w:t xml:space="preserve"> </w:t>
      </w:r>
      <w:r w:rsidR="00613C09">
        <w:rPr>
          <w:lang w:val="en-GB"/>
        </w:rPr>
        <w:t>and</w:t>
      </w:r>
      <w:r w:rsidR="00422BF9" w:rsidRPr="00422BF9">
        <w:rPr>
          <w:lang w:val="en-GB"/>
        </w:rPr>
        <w:t xml:space="preserve"> because of this</w:t>
      </w:r>
      <w:r w:rsidR="00404677">
        <w:rPr>
          <w:b/>
          <w:lang w:val="en-GB"/>
        </w:rPr>
        <w:t>,</w:t>
      </w:r>
      <w:r w:rsidR="00422BF9" w:rsidRPr="00422BF9">
        <w:rPr>
          <w:lang w:val="en-GB"/>
        </w:rPr>
        <w:t xml:space="preserve"> it has a direct</w:t>
      </w:r>
      <w:r w:rsidR="00613C09" w:rsidRPr="00613C09">
        <w:rPr>
          <w:lang w:val="en-GB"/>
        </w:rPr>
        <w:t xml:space="preserve"> impact on sales and the diamond </w:t>
      </w:r>
      <w:r w:rsidR="00613C09">
        <w:rPr>
          <w:lang w:val="en-GB"/>
        </w:rPr>
        <w:t>centres’</w:t>
      </w:r>
      <w:r w:rsidR="00613C09" w:rsidRPr="00613C09">
        <w:rPr>
          <w:lang w:val="en-GB"/>
        </w:rPr>
        <w:t xml:space="preserve"> financial flexibility for projects</w:t>
      </w:r>
      <w:r w:rsidR="00613C09">
        <w:rPr>
          <w:lang w:val="en-GB"/>
        </w:rPr>
        <w:t>.</w:t>
      </w:r>
    </w:p>
    <w:p w14:paraId="50BF64AF" w14:textId="5986798B" w:rsidR="00613C09" w:rsidRDefault="00613C09" w:rsidP="00B66449">
      <w:pPr>
        <w:rPr>
          <w:b w:val="0"/>
          <w:bCs/>
          <w:lang w:val="en-GB"/>
        </w:rPr>
      </w:pPr>
    </w:p>
    <w:p w14:paraId="6988D62F" w14:textId="3DF787C6" w:rsidR="004B4172" w:rsidRDefault="00613C09" w:rsidP="004F1842">
      <w:pPr>
        <w:pStyle w:val="Content"/>
        <w:rPr>
          <w:b/>
          <w:lang w:val="en-GB"/>
        </w:rPr>
      </w:pPr>
      <w:r w:rsidRPr="00613C09">
        <w:rPr>
          <w:lang w:val="en-GB"/>
        </w:rPr>
        <w:t>The diamond centre</w:t>
      </w:r>
      <w:r w:rsidR="00790FF4" w:rsidRPr="00790FF4">
        <w:rPr>
          <w:lang w:val="en-GB"/>
        </w:rPr>
        <w:t xml:space="preserve"> </w:t>
      </w:r>
      <w:r w:rsidR="00066F55" w:rsidRPr="00790FF4">
        <w:rPr>
          <w:lang w:val="en-GB"/>
        </w:rPr>
        <w:t>needs</w:t>
      </w:r>
      <w:r w:rsidR="00790FF4" w:rsidRPr="00790FF4">
        <w:rPr>
          <w:lang w:val="en-GB"/>
        </w:rPr>
        <w:t xml:space="preserve"> to do clear market research I see if the return on investment </w:t>
      </w:r>
      <w:r w:rsidR="00057371" w:rsidRPr="00790FF4">
        <w:rPr>
          <w:lang w:val="en-GB"/>
        </w:rPr>
        <w:t>a great enough attraction would be</w:t>
      </w:r>
      <w:r w:rsidR="00790FF4" w:rsidRPr="00790FF4">
        <w:rPr>
          <w:lang w:val="en-GB"/>
        </w:rPr>
        <w:t xml:space="preserve"> to invest in 3D printing</w:t>
      </w:r>
      <w:r w:rsidR="004F1842">
        <w:rPr>
          <w:b/>
          <w:lang w:val="en-GB"/>
        </w:rPr>
        <w:t xml:space="preserve"> </w:t>
      </w:r>
      <w:sdt>
        <w:sdtPr>
          <w:rPr>
            <w:b/>
            <w:lang w:val="en-GB"/>
          </w:rPr>
          <w:id w:val="2087488514"/>
          <w:citation/>
        </w:sdtPr>
        <w:sdtContent>
          <w:r w:rsidR="004F1842">
            <w:rPr>
              <w:b/>
              <w:lang w:val="en-GB"/>
            </w:rPr>
            <w:fldChar w:fldCharType="begin"/>
          </w:r>
          <w:r w:rsidR="004F1842">
            <w:rPr>
              <w:b/>
              <w:lang w:val="en-GB"/>
            </w:rPr>
            <w:instrText xml:space="preserve"> CITATION For17 \l 2057 </w:instrText>
          </w:r>
          <w:r w:rsidR="004F1842">
            <w:rPr>
              <w:b/>
              <w:lang w:val="en-GB"/>
            </w:rPr>
            <w:fldChar w:fldCharType="separate"/>
          </w:r>
          <w:r w:rsidR="00814DE5" w:rsidRPr="00814DE5">
            <w:rPr>
              <w:noProof/>
              <w:lang w:val="en-GB"/>
            </w:rPr>
            <w:t>(Foroudi, et al., 2017)</w:t>
          </w:r>
          <w:r w:rsidR="004F1842">
            <w:rPr>
              <w:b/>
              <w:lang w:val="en-GB"/>
            </w:rPr>
            <w:fldChar w:fldCharType="end"/>
          </w:r>
        </w:sdtContent>
      </w:sdt>
      <w:r w:rsidR="00792C61">
        <w:rPr>
          <w:lang w:val="en-GB"/>
        </w:rPr>
        <w:t xml:space="preserve">. </w:t>
      </w:r>
      <w:r w:rsidR="004F1842">
        <w:rPr>
          <w:lang w:val="en-GB"/>
        </w:rPr>
        <w:t>T</w:t>
      </w:r>
      <w:r w:rsidR="00792C61" w:rsidRPr="00792C61">
        <w:rPr>
          <w:lang w:val="en-GB"/>
        </w:rPr>
        <w:t xml:space="preserve">he </w:t>
      </w:r>
      <w:r w:rsidR="00066F55">
        <w:rPr>
          <w:lang w:val="en-GB"/>
        </w:rPr>
        <w:t>start-up</w:t>
      </w:r>
      <w:r w:rsidR="00792C61" w:rsidRPr="00792C61">
        <w:rPr>
          <w:lang w:val="en-GB"/>
        </w:rPr>
        <w:t xml:space="preserve"> capital needed can be daunting</w:t>
      </w:r>
      <w:r w:rsidR="00066F55">
        <w:rPr>
          <w:lang w:val="en-GB"/>
        </w:rPr>
        <w:t xml:space="preserve"> </w:t>
      </w:r>
      <w:r w:rsidR="00057371" w:rsidRPr="00057371">
        <w:rPr>
          <w:lang w:val="en-GB"/>
        </w:rPr>
        <w:t>so any business</w:t>
      </w:r>
      <w:r w:rsidR="00854A8A">
        <w:rPr>
          <w:lang w:val="en-GB"/>
        </w:rPr>
        <w:t xml:space="preserve">, </w:t>
      </w:r>
      <w:r w:rsidR="00854A8A" w:rsidRPr="00854A8A">
        <w:rPr>
          <w:lang w:val="en-GB"/>
        </w:rPr>
        <w:t>but even more threatening if the company is living month to month</w:t>
      </w:r>
      <w:r w:rsidR="00066F55">
        <w:rPr>
          <w:lang w:val="en-GB"/>
        </w:rPr>
        <w:t>.</w:t>
      </w:r>
      <w:r w:rsidR="00A03EC7">
        <w:rPr>
          <w:lang w:val="en-GB"/>
        </w:rPr>
        <w:t xml:space="preserve"> </w:t>
      </w:r>
      <w:r w:rsidR="00057371">
        <w:rPr>
          <w:lang w:val="en-GB"/>
        </w:rPr>
        <w:t xml:space="preserve"> </w:t>
      </w:r>
    </w:p>
    <w:p w14:paraId="6267E4B8" w14:textId="46BE51C4" w:rsidR="00071780" w:rsidRDefault="00071780" w:rsidP="00B66449">
      <w:pPr>
        <w:rPr>
          <w:b w:val="0"/>
          <w:bCs/>
          <w:lang w:val="en-GB"/>
        </w:rPr>
      </w:pPr>
    </w:p>
    <w:p w14:paraId="31AA628A" w14:textId="65E3F760" w:rsidR="007A2EB2" w:rsidRDefault="00C725A3" w:rsidP="00C37C25">
      <w:pPr>
        <w:pStyle w:val="Content"/>
        <w:rPr>
          <w:b/>
          <w:lang w:val="en-GB"/>
        </w:rPr>
      </w:pPr>
      <w:r w:rsidRPr="00C725A3">
        <w:rPr>
          <w:lang w:val="en-GB"/>
        </w:rPr>
        <w:t xml:space="preserve">A large hurdle the diamond </w:t>
      </w:r>
      <w:proofErr w:type="spellStart"/>
      <w:r w:rsidR="00C37C25" w:rsidRPr="00C37C25">
        <w:t>cent</w:t>
      </w:r>
      <w:r w:rsidR="00C37C25">
        <w:t>re</w:t>
      </w:r>
      <w:proofErr w:type="spellEnd"/>
      <w:r w:rsidRPr="00C37C25">
        <w:t xml:space="preserve"> will have to come </w:t>
      </w:r>
      <w:r w:rsidR="00404677" w:rsidRPr="00C37C25">
        <w:t xml:space="preserve">with </w:t>
      </w:r>
      <w:r w:rsidR="00542C62" w:rsidRPr="00C37C25">
        <w:t xml:space="preserve">self-critiquing, </w:t>
      </w:r>
      <w:r w:rsidR="00826023" w:rsidRPr="00C37C25">
        <w:t>m</w:t>
      </w:r>
      <w:r w:rsidR="00623D7F" w:rsidRPr="00C37C25">
        <w:t xml:space="preserve">onitoring </w:t>
      </w:r>
      <w:r w:rsidR="00826023" w:rsidRPr="00C37C25">
        <w:t>s</w:t>
      </w:r>
      <w:r w:rsidR="007A5BA6" w:rsidRPr="00C37C25">
        <w:t>tandard operating procedures</w:t>
      </w:r>
      <w:r w:rsidR="00542C62" w:rsidRPr="00C37C25">
        <w:t xml:space="preserve"> and </w:t>
      </w:r>
      <w:r w:rsidR="004C24B9" w:rsidRPr="00C37C25">
        <w:t>working</w:t>
      </w:r>
      <w:r w:rsidR="00542C62" w:rsidRPr="00C37C25">
        <w:t xml:space="preserve"> to deadlines</w:t>
      </w:r>
      <w:r w:rsidR="007A5BA6" w:rsidRPr="00C37C25">
        <w:t xml:space="preserve">. </w:t>
      </w:r>
      <w:r w:rsidR="00542C62" w:rsidRPr="00C37C25">
        <w:t xml:space="preserve"> </w:t>
      </w:r>
      <w:r w:rsidR="00404677" w:rsidRPr="00C37C25">
        <w:t xml:space="preserve">There </w:t>
      </w:r>
      <w:r w:rsidR="005B172E" w:rsidRPr="00C37C25">
        <w:t>is</w:t>
      </w:r>
      <w:r w:rsidR="004C24B9" w:rsidRPr="00C37C25">
        <w:t xml:space="preserve"> a finite amount of time</w:t>
      </w:r>
      <w:r w:rsidR="00257A18" w:rsidRPr="00C37C25">
        <w:t xml:space="preserve"> 3D printers </w:t>
      </w:r>
      <w:r w:rsidR="004F1842" w:rsidRPr="00C37C25">
        <w:t>must</w:t>
      </w:r>
      <w:r w:rsidR="00257A18" w:rsidRPr="00C37C25">
        <w:t xml:space="preserve"> create the return on investment</w:t>
      </w:r>
      <w:r w:rsidR="00C37C25" w:rsidRPr="00C37C25">
        <w:t xml:space="preserve"> </w:t>
      </w:r>
      <w:sdt>
        <w:sdtPr>
          <w:id w:val="-1974900624"/>
          <w:citation/>
        </w:sdtPr>
        <w:sdtContent>
          <w:r w:rsidR="00C37C25" w:rsidRPr="00C37C25">
            <w:fldChar w:fldCharType="begin"/>
          </w:r>
          <w:r w:rsidR="00C37C25" w:rsidRPr="00C37C25">
            <w:instrText xml:space="preserve"> CITATION Lam19 \l 2057 </w:instrText>
          </w:r>
          <w:r w:rsidR="00C37C25" w:rsidRPr="00C37C25">
            <w:fldChar w:fldCharType="separate"/>
          </w:r>
          <w:r w:rsidR="00814DE5" w:rsidRPr="00814DE5">
            <w:rPr>
              <w:noProof/>
            </w:rPr>
            <w:t>(Lam, et al., 2019)</w:t>
          </w:r>
          <w:r w:rsidR="00C37C25" w:rsidRPr="00C37C25">
            <w:fldChar w:fldCharType="end"/>
          </w:r>
        </w:sdtContent>
      </w:sdt>
      <w:r w:rsidR="00257A18" w:rsidRPr="00C37C25">
        <w:t xml:space="preserve">, </w:t>
      </w:r>
      <w:r w:rsidR="00F41A7E" w:rsidRPr="00C37C25">
        <w:t>this</w:t>
      </w:r>
      <w:r w:rsidR="00FB38FF" w:rsidRPr="00C37C25">
        <w:t xml:space="preserve"> is further amplified by the capital needed for </w:t>
      </w:r>
      <w:r w:rsidR="00404677" w:rsidRPr="00C37C25">
        <w:t xml:space="preserve">the </w:t>
      </w:r>
      <w:r w:rsidR="00FB38FF" w:rsidRPr="00C37C25">
        <w:t xml:space="preserve">atomised precious metal. </w:t>
      </w:r>
      <w:r w:rsidR="007A2EB2" w:rsidRPr="00C37C25">
        <w:t>the team will need a clear strict goal</w:t>
      </w:r>
      <w:r w:rsidR="00337046" w:rsidRPr="00C37C25">
        <w:t xml:space="preserve"> to make profits from this innovation.</w:t>
      </w:r>
    </w:p>
    <w:p w14:paraId="0ADE65D9" w14:textId="10F5F7B2" w:rsidR="00337046" w:rsidRDefault="00337046" w:rsidP="00B66449">
      <w:pPr>
        <w:rPr>
          <w:b w:val="0"/>
          <w:bCs/>
          <w:lang w:val="en-GB"/>
        </w:rPr>
      </w:pPr>
    </w:p>
    <w:p w14:paraId="472C348A" w14:textId="21424933" w:rsidR="00337046" w:rsidRDefault="00900849" w:rsidP="00B66449">
      <w:pPr>
        <w:rPr>
          <w:b w:val="0"/>
          <w:bCs/>
          <w:lang w:val="en-GB"/>
        </w:rPr>
      </w:pPr>
      <w:r w:rsidRPr="00900849">
        <w:rPr>
          <w:b w:val="0"/>
          <w:bCs/>
          <w:lang w:val="en-GB"/>
        </w:rPr>
        <w:t>the diamond centre does half</w:t>
      </w:r>
      <w:r w:rsidR="002701E4" w:rsidRPr="002701E4">
        <w:rPr>
          <w:b w:val="0"/>
          <w:bCs/>
          <w:lang w:val="en-GB"/>
        </w:rPr>
        <w:t xml:space="preserve"> the right mentality and outlook on innovation</w:t>
      </w:r>
      <w:r w:rsidR="002701E4">
        <w:rPr>
          <w:b w:val="0"/>
          <w:bCs/>
          <w:lang w:val="en-GB"/>
        </w:rPr>
        <w:t xml:space="preserve">, </w:t>
      </w:r>
      <w:r w:rsidR="001F78F4" w:rsidRPr="001F78F4">
        <w:rPr>
          <w:b w:val="0"/>
          <w:bCs/>
          <w:lang w:val="en-GB"/>
        </w:rPr>
        <w:t xml:space="preserve">and with </w:t>
      </w:r>
      <w:r w:rsidR="00997899" w:rsidRPr="001F78F4">
        <w:rPr>
          <w:b w:val="0"/>
          <w:bCs/>
          <w:lang w:val="en-GB"/>
        </w:rPr>
        <w:t>self-control</w:t>
      </w:r>
      <w:r w:rsidR="001F78F4">
        <w:rPr>
          <w:b w:val="0"/>
          <w:bCs/>
          <w:lang w:val="en-GB"/>
        </w:rPr>
        <w:t xml:space="preserve">, </w:t>
      </w:r>
      <w:r w:rsidR="001F78F4" w:rsidRPr="001F78F4">
        <w:rPr>
          <w:b w:val="0"/>
          <w:bCs/>
          <w:lang w:val="en-GB"/>
        </w:rPr>
        <w:t xml:space="preserve">structured </w:t>
      </w:r>
      <w:r w:rsidR="00997899" w:rsidRPr="00997899">
        <w:rPr>
          <w:b w:val="0"/>
          <w:bCs/>
          <w:lang w:val="en-GB"/>
        </w:rPr>
        <w:t>and standard operating procedures the diamond centre will be able to make a success from 3D printing</w:t>
      </w:r>
      <w:r w:rsidR="00997899">
        <w:rPr>
          <w:b w:val="0"/>
          <w:bCs/>
          <w:lang w:val="en-GB"/>
        </w:rPr>
        <w:t xml:space="preserve"> </w:t>
      </w:r>
      <w:r w:rsidR="00581F0C" w:rsidRPr="00581F0C">
        <w:rPr>
          <w:b w:val="0"/>
          <w:bCs/>
          <w:lang w:val="en-GB"/>
        </w:rPr>
        <w:t>if the right investor or investment is found</w:t>
      </w:r>
      <w:r w:rsidR="00997899">
        <w:rPr>
          <w:b w:val="0"/>
          <w:bCs/>
          <w:lang w:val="en-GB"/>
        </w:rPr>
        <w:t>.</w:t>
      </w:r>
    </w:p>
    <w:p w14:paraId="17E1F54B" w14:textId="064FFC36" w:rsidR="0055096D" w:rsidRPr="00F254C6" w:rsidRDefault="0055096D" w:rsidP="00B66449">
      <w:pPr>
        <w:rPr>
          <w:b w:val="0"/>
          <w:bCs/>
          <w:lang w:val="en-GB"/>
        </w:rPr>
      </w:pPr>
    </w:p>
    <w:p w14:paraId="05F5751B" w14:textId="07192E1D" w:rsidR="009A284F" w:rsidRDefault="009A284F" w:rsidP="00B66449">
      <w:pPr>
        <w:rPr>
          <w:lang w:val="en-GB"/>
        </w:rPr>
      </w:pPr>
    </w:p>
    <w:p w14:paraId="1A006075" w14:textId="77777777" w:rsidR="009A284F" w:rsidRDefault="009A284F" w:rsidP="00B66449"/>
    <w:p w14:paraId="2769CF04" w14:textId="21379F40" w:rsidR="00674CB5" w:rsidRDefault="00674CB5" w:rsidP="00B66449"/>
    <w:p w14:paraId="7F6FA7AB" w14:textId="3DAB97C3" w:rsidR="00B66449" w:rsidRDefault="00B66449" w:rsidP="00B66449"/>
    <w:p w14:paraId="7AE9E356" w14:textId="45B59417" w:rsidR="00F41A7E" w:rsidRDefault="00F41A7E" w:rsidP="00B66449"/>
    <w:p w14:paraId="61FF22B3" w14:textId="64A6FEA8" w:rsidR="00F41A7E" w:rsidRDefault="00F41A7E" w:rsidP="00B66449"/>
    <w:p w14:paraId="758471A8" w14:textId="20FEA776" w:rsidR="00F41A7E" w:rsidRDefault="00F41A7E" w:rsidP="00B66449"/>
    <w:p w14:paraId="646B25C5" w14:textId="4167607F" w:rsidR="00F41A7E" w:rsidRDefault="00F41A7E" w:rsidP="00B66449"/>
    <w:p w14:paraId="35EDBDB5" w14:textId="006D79EE" w:rsidR="00F41A7E" w:rsidRDefault="00F41A7E" w:rsidP="00B66449"/>
    <w:p w14:paraId="02EB4DC5" w14:textId="7788E170" w:rsidR="00F41A7E" w:rsidRDefault="00F41A7E" w:rsidP="00B66449"/>
    <w:p w14:paraId="593D8E18" w14:textId="7E74E617" w:rsidR="00F41A7E" w:rsidRDefault="00F41A7E" w:rsidP="00B66449"/>
    <w:p w14:paraId="65ABF10C" w14:textId="32211C6C" w:rsidR="00F41A7E" w:rsidRDefault="00F41A7E" w:rsidP="00B66449"/>
    <w:p w14:paraId="3B4C2710" w14:textId="77777777" w:rsidR="00F41A7E" w:rsidRDefault="00F41A7E" w:rsidP="00B66449"/>
    <w:p w14:paraId="794F8426" w14:textId="77777777" w:rsidR="006D2E11" w:rsidRDefault="00B66449" w:rsidP="00B66449">
      <w:pPr>
        <w:pStyle w:val="Heading2"/>
      </w:pPr>
      <w:bookmarkStart w:id="11" w:name="_Toc103700730"/>
      <w:r>
        <w:lastRenderedPageBreak/>
        <w:t>Reference list</w:t>
      </w:r>
      <w:bookmarkEnd w:id="11"/>
    </w:p>
    <w:sdt>
      <w:sdtPr>
        <w:id w:val="-1840222474"/>
        <w:docPartObj>
          <w:docPartGallery w:val="Bibliographies"/>
          <w:docPartUnique/>
        </w:docPartObj>
      </w:sdtPr>
      <w:sdtContent>
        <w:p w14:paraId="7A8D8D21" w14:textId="5FBBDF65" w:rsidR="006D2E11" w:rsidRDefault="006D2E11" w:rsidP="00F41A7E">
          <w:pPr>
            <w:pStyle w:val="Content"/>
          </w:pPr>
        </w:p>
        <w:sdt>
          <w:sdtPr>
            <w:id w:val="-573587230"/>
            <w:bibliography/>
          </w:sdtPr>
          <w:sdtContent>
            <w:p w14:paraId="0BEB7FE8" w14:textId="77777777" w:rsidR="00814DE5" w:rsidRDefault="006D2E11" w:rsidP="00814DE5">
              <w:pPr>
                <w:pStyle w:val="Content"/>
                <w:rPr>
                  <w:noProof/>
                  <w:sz w:val="24"/>
                  <w:szCs w:val="24"/>
                </w:rPr>
              </w:pPr>
              <w:r w:rsidRPr="00D50432">
                <w:fldChar w:fldCharType="begin"/>
              </w:r>
              <w:r w:rsidRPr="00D50432">
                <w:instrText xml:space="preserve"> BIBLIOGRAPHY </w:instrText>
              </w:r>
              <w:r w:rsidRPr="00D50432">
                <w:fldChar w:fldCharType="separate"/>
              </w:r>
              <w:r w:rsidR="00814DE5">
                <w:rPr>
                  <w:noProof/>
                </w:rPr>
                <w:t xml:space="preserve">Ali, A. A., Mahmood, A., Ikram, A. &amp; Ahmad, A., 2020. Configuring the Drivers and Carriers of Process Innovation in Manufacturing Organizations. </w:t>
              </w:r>
              <w:r w:rsidR="00814DE5">
                <w:rPr>
                  <w:i/>
                  <w:iCs/>
                  <w:noProof/>
                </w:rPr>
                <w:t xml:space="preserve">Journal of Open Innovation : Technology, Market, and Complexity;, </w:t>
              </w:r>
              <w:r w:rsidR="00814DE5">
                <w:rPr>
                  <w:noProof/>
                </w:rPr>
                <w:t>6(4), p. 154.</w:t>
              </w:r>
            </w:p>
            <w:p w14:paraId="64969A4E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Asia Business Newsweekly, 2019. McDonald's Japan Success Case Study 2019: Investing in Market Research and Modernization to Revitalize Business and Woo Back Customers - ResearchAndMarkets.com. </w:t>
              </w:r>
            </w:p>
            <w:p w14:paraId="00AA96EE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Bård Kuvaas Anders Dysvik, 2010. Exploring alternative relationships between. </w:t>
              </w:r>
              <w:r>
                <w:rPr>
                  <w:i/>
                  <w:iCs/>
                  <w:noProof/>
                </w:rPr>
                <w:t xml:space="preserve">Norwegian School of Management, </w:t>
              </w:r>
              <w:r>
                <w:rPr>
                  <w:noProof/>
                </w:rPr>
                <w:t>20(2), pp. 138-156.</w:t>
              </w:r>
            </w:p>
            <w:p w14:paraId="2B6CCDDA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Birn, R. J., 2004. </w:t>
              </w:r>
              <w:r>
                <w:rPr>
                  <w:i/>
                  <w:iCs/>
                  <w:noProof/>
                </w:rPr>
                <w:t xml:space="preserve">Effective Use of Market Research : How to Drive and Focus Better Business Decisions.. </w:t>
              </w:r>
              <w:r>
                <w:rPr>
                  <w:noProof/>
                </w:rPr>
                <w:t>London: Kogan Page Ltd.</w:t>
              </w:r>
            </w:p>
            <w:p w14:paraId="0821F02D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Bloomberg UK, 2022. </w:t>
              </w:r>
              <w:r>
                <w:rPr>
                  <w:i/>
                  <w:iCs/>
                  <w:noProof/>
                </w:rPr>
                <w:t xml:space="preserve">Precious and Industrial Metals.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https://www.bloomberg.com/markets/commodities/futures/metals</w:t>
              </w:r>
              <w:r>
                <w:rPr>
                  <w:noProof/>
                </w:rPr>
                <w:br/>
                <w:t>[Accessed 29 05 2022].</w:t>
              </w:r>
            </w:p>
            <w:p w14:paraId="1907B45F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Cheng, T. C. E., Podolsky, S. (. &amp; Jarvis, P., 1996. </w:t>
              </w:r>
              <w:r>
                <w:rPr>
                  <w:i/>
                  <w:iCs/>
                  <w:noProof/>
                </w:rPr>
                <w:t xml:space="preserve">Just-in-time manufacturing : an introduction. </w:t>
              </w:r>
              <w:r>
                <w:rPr>
                  <w:noProof/>
                </w:rPr>
                <w:t>2 ed. London: Chapman &amp; Hall.</w:t>
              </w:r>
            </w:p>
            <w:p w14:paraId="579F5D51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cooksongold-emanufacturing, 2017. Cooksongold drives 3D printing of precious metal. </w:t>
              </w:r>
              <w:r>
                <w:rPr>
                  <w:i/>
                  <w:iCs/>
                  <w:noProof/>
                </w:rPr>
                <w:t xml:space="preserve">Metal Powder Report, </w:t>
              </w:r>
              <w:r>
                <w:rPr>
                  <w:noProof/>
                </w:rPr>
                <w:t>72(5), p. 368.</w:t>
              </w:r>
            </w:p>
            <w:p w14:paraId="17CBC27C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Foroudi, P., Gupta, S., Nazarian, A. &amp; Duda, M., 2017. Digital technology and marketing management capability: acheiving growth in SMEs. </w:t>
              </w:r>
              <w:r>
                <w:rPr>
                  <w:i/>
                  <w:iCs/>
                  <w:noProof/>
                </w:rPr>
                <w:t xml:space="preserve">Qualitative market research, </w:t>
              </w:r>
              <w:r>
                <w:rPr>
                  <w:noProof/>
                </w:rPr>
                <w:t>20(2), pp. 230-246.</w:t>
              </w:r>
            </w:p>
            <w:p w14:paraId="7EF0C6F1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Gallizo Larraz, J. L., Moreno Gene, J. &amp; Sánchez, L., 2017. businesses, Productivity and value added distribution in family-owned. </w:t>
              </w:r>
              <w:r>
                <w:rPr>
                  <w:i/>
                  <w:iCs/>
                  <w:noProof/>
                </w:rPr>
                <w:t xml:space="preserve">Intangible capital, </w:t>
              </w:r>
              <w:r>
                <w:rPr>
                  <w:noProof/>
                </w:rPr>
                <w:t>13(1), pp. 4-24.</w:t>
              </w:r>
            </w:p>
            <w:p w14:paraId="760CF8B8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García-Alcaraz, J. L. a. &amp; Maldonado-Macías, A. A. a., 2016. </w:t>
              </w:r>
              <w:r>
                <w:rPr>
                  <w:i/>
                  <w:iCs/>
                  <w:noProof/>
                </w:rPr>
                <w:t xml:space="preserve">Just-in-time elements and benefits. </w:t>
              </w:r>
              <w:r>
                <w:rPr>
                  <w:noProof/>
                </w:rPr>
                <w:t>Cham: s.n.</w:t>
              </w:r>
            </w:p>
            <w:p w14:paraId="6AAE9DB5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>IndiharŠtembergerRokŠkrinjarVladoDimovski, M., 2007. Organizational learning culture—the missing link between business process change and organizational performance. 106(2), pp. 346-367.</w:t>
              </w:r>
            </w:p>
            <w:p w14:paraId="47E51420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Jasveer, S. &amp; Jianbin, X., 2018. Comparison of Different Types of 3D Printing Technologies. </w:t>
              </w:r>
              <w:r>
                <w:rPr>
                  <w:i/>
                  <w:iCs/>
                  <w:noProof/>
                </w:rPr>
                <w:t xml:space="preserve">International Journal of Scientific and Research Publications, </w:t>
              </w:r>
              <w:r>
                <w:rPr>
                  <w:noProof/>
                </w:rPr>
                <w:t>8(4).</w:t>
              </w:r>
            </w:p>
            <w:p w14:paraId="3A41F4A1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KTP, 2022. </w:t>
              </w:r>
              <w:r>
                <w:rPr>
                  <w:i/>
                  <w:iCs/>
                  <w:noProof/>
                </w:rPr>
                <w:t xml:space="preserve">Collaborate and Innovate.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https://www.ktp-uk.org/</w:t>
              </w:r>
              <w:r>
                <w:rPr>
                  <w:noProof/>
                </w:rPr>
                <w:br/>
                <w:t>[Accessed 28 may 2022].</w:t>
              </w:r>
            </w:p>
            <w:p w14:paraId="0F5298A3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Lam, H. K., Ding, L., Cheng, T. &amp; Zhou, H., 2019. The Impact of 3D printing on Stock returns. </w:t>
              </w:r>
              <w:r>
                <w:rPr>
                  <w:i/>
                  <w:iCs/>
                  <w:noProof/>
                </w:rPr>
                <w:t xml:space="preserve">International journal of operations &amp; production management, </w:t>
              </w:r>
              <w:r>
                <w:rPr>
                  <w:noProof/>
                </w:rPr>
                <w:t>39(6/7/8), pp. 935-961.</w:t>
              </w:r>
            </w:p>
            <w:p w14:paraId="6EB65804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Lin, H.-J., 2016. </w:t>
              </w:r>
              <w:r>
                <w:rPr>
                  <w:i/>
                  <w:iCs/>
                  <w:noProof/>
                </w:rPr>
                <w:t xml:space="preserve">Investing in lead-time variability reduction in a collaborative vendor–buyer supply chain model with stochastic lead time. </w:t>
              </w:r>
              <w:r>
                <w:rPr>
                  <w:noProof/>
                </w:rPr>
                <w:t>New york: Elsevier Ltd.</w:t>
              </w:r>
            </w:p>
            <w:p w14:paraId="645B7122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LöberaZ.Wanga.ChaubeyadU.KühnaJ.Eckertae, 2014. Microstructure and mechanical properties of Al–12Si produced by selective laser melting: Effect of heat treatment. </w:t>
              </w:r>
              <w:r>
                <w:rPr>
                  <w:i/>
                  <w:iCs/>
                  <w:noProof/>
                </w:rPr>
                <w:t xml:space="preserve">Elsevier, </w:t>
              </w:r>
              <w:r>
                <w:rPr>
                  <w:noProof/>
                </w:rPr>
                <w:t>Volume 590, pp. 153-160.</w:t>
              </w:r>
            </w:p>
            <w:p w14:paraId="231023E8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Mahmood, S., Qureshi, A., Goh, K. L. &amp; Talamona, D., 2017. Tensile strength of partially filled FFF printed parts: meta modelling. </w:t>
              </w:r>
              <w:r>
                <w:rPr>
                  <w:i/>
                  <w:iCs/>
                  <w:noProof/>
                </w:rPr>
                <w:t xml:space="preserve">Rapid prototyping journa, </w:t>
              </w:r>
              <w:r>
                <w:rPr>
                  <w:noProof/>
                </w:rPr>
                <w:t>23(3), pp. 524-533.</w:t>
              </w:r>
            </w:p>
            <w:p w14:paraId="3D3E4D1A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Namwoon Kim, S. M. a. S. C., 2015. Why Do Firms Enter a New Product Market?. </w:t>
              </w:r>
              <w:r>
                <w:rPr>
                  <w:i/>
                  <w:iCs/>
                  <w:noProof/>
                </w:rPr>
                <w:t xml:space="preserve">The Journal of product innovation management, </w:t>
              </w:r>
              <w:r>
                <w:rPr>
                  <w:noProof/>
                </w:rPr>
                <w:t>32(2), pp. 263-278.</w:t>
              </w:r>
            </w:p>
            <w:p w14:paraId="1A20C5C6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Neffke, F., Henning, M. &amp; Boschma, R., 2011. How Do Regions Diversify over Time? Industry Relatedness and the Development of New Growth Paths in Regions. </w:t>
              </w:r>
              <w:r>
                <w:rPr>
                  <w:i/>
                  <w:iCs/>
                  <w:noProof/>
                </w:rPr>
                <w:t xml:space="preserve">Economic geography, </w:t>
              </w:r>
              <w:r>
                <w:rPr>
                  <w:noProof/>
                </w:rPr>
                <w:t>Volume 87, pp. 237-265.</w:t>
              </w:r>
            </w:p>
            <w:p w14:paraId="765002E9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NewsRX LLC, 2021. </w:t>
              </w:r>
              <w:r>
                <w:rPr>
                  <w:i/>
                  <w:iCs/>
                  <w:noProof/>
                </w:rPr>
                <w:t xml:space="preserve">CES 2021 Additive Intelligence drastically reduces the cost of metal 3D printing with AI., </w:t>
              </w:r>
              <w:r>
                <w:rPr>
                  <w:noProof/>
                </w:rPr>
                <w:t>s.l.: NewsRX LLC.</w:t>
              </w:r>
            </w:p>
            <w:p w14:paraId="768C9782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Nyika, J. et al., 2021. Advances in 3D printing materials processing-environmental impacts and alleviation measures. </w:t>
              </w:r>
              <w:r>
                <w:rPr>
                  <w:i/>
                  <w:iCs/>
                  <w:noProof/>
                </w:rPr>
                <w:t xml:space="preserve">Advances in materials and processing technologies (Abingdon, England), </w:t>
              </w:r>
              <w:r>
                <w:rPr>
                  <w:noProof/>
                </w:rPr>
                <w:t>pp. 1-11.</w:t>
              </w:r>
            </w:p>
            <w:p w14:paraId="0A9D419A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Prashanth Konda Gokuldoss 1, 2. K. 1. a. E. 2., 2019. Additive Manufacturing Processes: Selective Laser Melting, Electron Beam Melting and Binder Jetting—Selection Guidelines. </w:t>
              </w:r>
              <w:r>
                <w:rPr>
                  <w:i/>
                  <w:iCs/>
                  <w:noProof/>
                </w:rPr>
                <w:t xml:space="preserve">Jurgen Materials, </w:t>
              </w:r>
              <w:r>
                <w:rPr>
                  <w:noProof/>
                </w:rPr>
                <w:t>Volume 10, p. 672.</w:t>
              </w:r>
            </w:p>
            <w:p w14:paraId="4DEA6FA9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Rahmati, P., Tafti, A., Mithas, S. &amp; Sachdev, V., 2021. How Does the Positioning of Information Technology Firms in Strategic Alliances Influence Returns to R&amp;D Investments?. </w:t>
              </w:r>
              <w:r>
                <w:rPr>
                  <w:i/>
                  <w:iCs/>
                  <w:noProof/>
                </w:rPr>
                <w:t xml:space="preserve">Journal of the Association for Information Systems; , </w:t>
              </w:r>
              <w:r>
                <w:rPr>
                  <w:noProof/>
                </w:rPr>
                <w:t>22(2), pp. 1-36.</w:t>
              </w:r>
            </w:p>
            <w:p w14:paraId="35CA8182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Rautalahti, K., 2012. </w:t>
              </w:r>
              <w:r>
                <w:rPr>
                  <w:i/>
                  <w:iCs/>
                  <w:noProof/>
                </w:rPr>
                <w:t xml:space="preserve">Performing, Standard Operating Procedures </w:t>
              </w:r>
              <w:r>
                <w:rPr>
                  <w:noProof/>
                </w:rPr>
                <w:t>[Interview] 2012.</w:t>
              </w:r>
            </w:p>
            <w:p w14:paraId="34D72D45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Rui Torres de Oliveira, S. G.-L. &amp;. S. F., 2021. Barriers to innovation and innovation performance: the mediating role of external knowledge search in emerging economies. </w:t>
              </w:r>
              <w:r>
                <w:rPr>
                  <w:i/>
                  <w:iCs/>
                  <w:noProof/>
                </w:rPr>
                <w:t xml:space="preserve">Small Business Economics, </w:t>
              </w:r>
              <w:r>
                <w:rPr>
                  <w:noProof/>
                </w:rPr>
                <w:t>Volume 58, pp. 1953-1974.</w:t>
              </w:r>
            </w:p>
            <w:p w14:paraId="3DF09020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Salmela, E., Happonen, A., Hirvimäki, M. &amp; Vimm, 2015. Is Time Pressure an Advantage or a Disadvantage for Front End Innovation – Case Digital Jewelry. </w:t>
              </w:r>
              <w:r>
                <w:rPr>
                  <w:i/>
                  <w:iCs/>
                  <w:noProof/>
                </w:rPr>
                <w:t xml:space="preserve">Journal of innovaton management , </w:t>
              </w:r>
              <w:r>
                <w:rPr>
                  <w:noProof/>
                </w:rPr>
                <w:t>3(4), pp. 42-69.</w:t>
              </w:r>
            </w:p>
            <w:p w14:paraId="50D5F038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Stein, D., 2005. </w:t>
              </w:r>
              <w:r>
                <w:rPr>
                  <w:i/>
                  <w:iCs/>
                  <w:noProof/>
                </w:rPr>
                <w:t xml:space="preserve">Daniel Stein States Importance of Investing Time and Resources in Employees </w:t>
              </w:r>
              <w:r>
                <w:rPr>
                  <w:noProof/>
                </w:rPr>
                <w:t>[Interview] (1 jan 2005).</w:t>
              </w:r>
            </w:p>
            <w:p w14:paraId="3A6D70F5" w14:textId="77777777" w:rsidR="00814DE5" w:rsidRDefault="00814DE5" w:rsidP="00814DE5">
              <w:pPr>
                <w:pStyle w:val="Content"/>
                <w:rPr>
                  <w:noProof/>
                </w:rPr>
              </w:pPr>
              <w:r>
                <w:rPr>
                  <w:noProof/>
                </w:rPr>
                <w:t xml:space="preserve">TAKAYA, M. et al., 2019. Exposure assessment of nanotitanium oxide powder handling using real-time size-selective particle number concentration measurements and X-ray fluorescence spectrometry —The possibility of exposure to nonagglomerated nanomaterials during the handling of na. </w:t>
              </w:r>
              <w:r>
                <w:rPr>
                  <w:i/>
                  <w:iCs/>
                  <w:noProof/>
                </w:rPr>
                <w:t xml:space="preserve">ndustrial Health, </w:t>
              </w:r>
              <w:r>
                <w:rPr>
                  <w:noProof/>
                </w:rPr>
                <w:t>pp. 2021-0110.</w:t>
              </w:r>
            </w:p>
            <w:p w14:paraId="236C1769" w14:textId="1920FDFA" w:rsidR="006D2E11" w:rsidRDefault="006D2E11" w:rsidP="00814DE5">
              <w:pPr>
                <w:pStyle w:val="Content"/>
              </w:pPr>
              <w:r w:rsidRPr="00D50432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F94C5BD" w14:textId="419B2E64" w:rsidR="00B66449" w:rsidRDefault="00B66449" w:rsidP="00B66449">
      <w:pPr>
        <w:pStyle w:val="Heading2"/>
      </w:pPr>
    </w:p>
    <w:p w14:paraId="0B79439D" w14:textId="6A0048D1" w:rsidR="00B66449" w:rsidRDefault="00B66449" w:rsidP="009B573B">
      <w:pPr>
        <w:pStyle w:val="Content"/>
        <w:spacing w:line="240" w:lineRule="auto"/>
      </w:pPr>
      <w:r>
        <w:t xml:space="preserve">Essential Paul Trott (2012), Innovation Management and New Product Development, 5th edition, London: </w:t>
      </w:r>
      <w:r w:rsidR="007A6DB4">
        <w:t>Prentice-Hall</w:t>
      </w:r>
      <w:r>
        <w:t xml:space="preserve">. </w:t>
      </w:r>
      <w:r>
        <w:rPr>
          <w:rFonts w:ascii="Segoe UI Symbol" w:hAnsi="Segoe UI Symbol" w:cs="Segoe UI Symbol"/>
        </w:rPr>
        <w:t>☒</w:t>
      </w:r>
      <w:r>
        <w:t xml:space="preserve"> </w:t>
      </w:r>
    </w:p>
    <w:p w14:paraId="5E52B798" w14:textId="77777777" w:rsidR="00B66449" w:rsidRDefault="00B66449" w:rsidP="009B573B">
      <w:pPr>
        <w:pStyle w:val="Content"/>
        <w:spacing w:line="240" w:lineRule="auto"/>
      </w:pPr>
    </w:p>
    <w:p w14:paraId="6E7F68BE" w14:textId="4B804D0C" w:rsidR="00B66449" w:rsidRDefault="00B66449" w:rsidP="009B573B">
      <w:pPr>
        <w:pStyle w:val="Content"/>
        <w:spacing w:line="240" w:lineRule="auto"/>
      </w:pPr>
      <w:r>
        <w:t xml:space="preserve">Essential Joe Tidd and John Bessant (2013), Managing Innovation: Integrating Technological, Market and Organizational Change, 5th edition Wiley. Online reference material: http://johnbessant.org/theinnovation-portal/ </w:t>
      </w:r>
      <w:r>
        <w:rPr>
          <w:rFonts w:ascii="Segoe UI Symbol" w:hAnsi="Segoe UI Symbol" w:cs="Segoe UI Symbol"/>
        </w:rPr>
        <w:t>☐</w:t>
      </w:r>
      <w:r>
        <w:t xml:space="preserve"> </w:t>
      </w:r>
    </w:p>
    <w:p w14:paraId="1418AD83" w14:textId="77777777" w:rsidR="00B66449" w:rsidRDefault="00B66449" w:rsidP="009B573B">
      <w:pPr>
        <w:pStyle w:val="Content"/>
        <w:spacing w:line="240" w:lineRule="auto"/>
      </w:pPr>
    </w:p>
    <w:p w14:paraId="07F3622B" w14:textId="57483408" w:rsidR="00B66449" w:rsidRDefault="00B66449" w:rsidP="009B573B">
      <w:pPr>
        <w:pStyle w:val="Content"/>
        <w:spacing w:line="240" w:lineRule="auto"/>
        <w:rPr>
          <w:rFonts w:ascii="Segoe UI Symbol" w:hAnsi="Segoe UI Symbol" w:cs="Segoe UI Symbol"/>
        </w:rPr>
      </w:pPr>
      <w:r>
        <w:t xml:space="preserve">Essential Peter Drucker (2012) Innovation and Entrepreneurship, </w:t>
      </w:r>
      <w:proofErr w:type="gramStart"/>
      <w:r>
        <w:t>Taylor</w:t>
      </w:r>
      <w:proofErr w:type="gramEnd"/>
      <w:r>
        <w:t xml:space="preserve"> and Francis. </w:t>
      </w:r>
      <w:r>
        <w:rPr>
          <w:rFonts w:ascii="Segoe UI Symbol" w:hAnsi="Segoe UI Symbol" w:cs="Segoe UI Symbol"/>
        </w:rPr>
        <w:t>☒</w:t>
      </w:r>
    </w:p>
    <w:p w14:paraId="08010654" w14:textId="77777777" w:rsidR="00B66449" w:rsidRDefault="00B66449" w:rsidP="009B573B">
      <w:pPr>
        <w:pStyle w:val="Content"/>
        <w:spacing w:line="240" w:lineRule="auto"/>
        <w:rPr>
          <w:rFonts w:ascii="Segoe UI Symbol" w:hAnsi="Segoe UI Symbol" w:cs="Segoe UI Symbol"/>
        </w:rPr>
      </w:pPr>
    </w:p>
    <w:p w14:paraId="52E99FC8" w14:textId="77777777" w:rsidR="00B66449" w:rsidRDefault="00B66449" w:rsidP="009B573B">
      <w:pPr>
        <w:pStyle w:val="Content"/>
        <w:spacing w:line="240" w:lineRule="auto"/>
        <w:rPr>
          <w:rFonts w:ascii="Segoe UI Symbol" w:hAnsi="Segoe UI Symbol" w:cs="Segoe UI Symbol"/>
        </w:rPr>
      </w:pPr>
      <w:r>
        <w:t xml:space="preserve"> Further OECD/Eurostat (2018), Oslo Manual 2018: Guidelines for Collecting, Reporting and Using Data on Innovation, 4th edition, Paris/Eurostat, Luxembourg. </w:t>
      </w:r>
      <w:r>
        <w:rPr>
          <w:rFonts w:ascii="Segoe UI Symbol" w:hAnsi="Segoe UI Symbol" w:cs="Segoe UI Symbol"/>
        </w:rPr>
        <w:t>☒</w:t>
      </w:r>
    </w:p>
    <w:p w14:paraId="098B5C3C" w14:textId="77777777" w:rsidR="00B66449" w:rsidRDefault="00B66449" w:rsidP="009B573B">
      <w:pPr>
        <w:pStyle w:val="Content"/>
        <w:spacing w:line="240" w:lineRule="auto"/>
        <w:rPr>
          <w:rFonts w:ascii="Segoe UI Symbol" w:hAnsi="Segoe UI Symbol" w:cs="Segoe UI Symbol"/>
        </w:rPr>
      </w:pPr>
    </w:p>
    <w:p w14:paraId="308FECDA" w14:textId="77777777" w:rsidR="00B66449" w:rsidRDefault="00B66449" w:rsidP="009B573B">
      <w:pPr>
        <w:pStyle w:val="Content"/>
        <w:spacing w:line="240" w:lineRule="auto"/>
      </w:pPr>
      <w:r>
        <w:t xml:space="preserve"> Further Malcolm Goodman and Sandra </w:t>
      </w:r>
      <w:proofErr w:type="spellStart"/>
      <w:r>
        <w:t>Dingli</w:t>
      </w:r>
      <w:proofErr w:type="spellEnd"/>
      <w:r>
        <w:t xml:space="preserve"> (2013) Creativity and Strategic Innovation Management, New York: Routledge. </w:t>
      </w:r>
      <w:r>
        <w:rPr>
          <w:rFonts w:ascii="Segoe UI Symbol" w:hAnsi="Segoe UI Symbol" w:cs="Segoe UI Symbol"/>
        </w:rPr>
        <w:t>☒</w:t>
      </w:r>
      <w:r>
        <w:t xml:space="preserve"> </w:t>
      </w:r>
    </w:p>
    <w:p w14:paraId="3083BF9C" w14:textId="77777777" w:rsidR="00B66449" w:rsidRDefault="00B66449" w:rsidP="009B573B">
      <w:pPr>
        <w:pStyle w:val="Content"/>
        <w:spacing w:line="240" w:lineRule="auto"/>
      </w:pPr>
    </w:p>
    <w:p w14:paraId="325133AC" w14:textId="77777777" w:rsidR="00B66449" w:rsidRDefault="00B66449" w:rsidP="009B573B">
      <w:pPr>
        <w:pStyle w:val="Content"/>
        <w:spacing w:line="240" w:lineRule="auto"/>
      </w:pPr>
      <w:r>
        <w:t xml:space="preserve">Further Mark Dodgson, David </w:t>
      </w:r>
      <w:proofErr w:type="gramStart"/>
      <w:r>
        <w:t>Gann</w:t>
      </w:r>
      <w:proofErr w:type="gramEnd"/>
      <w:r>
        <w:t xml:space="preserve"> and Nelson Phillips (2015), The Oxford Handbook of Innovation Management, Oxford University Press. </w:t>
      </w:r>
      <w:r>
        <w:rPr>
          <w:rFonts w:ascii="Segoe UI Symbol" w:hAnsi="Segoe UI Symbol" w:cs="Segoe UI Symbol"/>
        </w:rPr>
        <w:t>☐</w:t>
      </w:r>
      <w:r>
        <w:t xml:space="preserve"> </w:t>
      </w:r>
    </w:p>
    <w:p w14:paraId="3204F276" w14:textId="77777777" w:rsidR="00B66449" w:rsidRDefault="00B66449" w:rsidP="009B573B">
      <w:pPr>
        <w:pStyle w:val="Content"/>
        <w:spacing w:line="240" w:lineRule="auto"/>
      </w:pPr>
    </w:p>
    <w:p w14:paraId="091559A1" w14:textId="77777777" w:rsidR="001F3B68" w:rsidRDefault="00B66449" w:rsidP="009B573B">
      <w:pPr>
        <w:pStyle w:val="Content"/>
        <w:spacing w:line="240" w:lineRule="auto"/>
      </w:pPr>
      <w:r>
        <w:t xml:space="preserve">Further Journal of Product Innovation Management </w:t>
      </w:r>
      <w:r>
        <w:rPr>
          <w:rFonts w:ascii="Segoe UI Symbol" w:hAnsi="Segoe UI Symbol" w:cs="Segoe UI Symbol"/>
        </w:rPr>
        <w:t>☒</w:t>
      </w:r>
      <w:r>
        <w:t xml:space="preserve"> </w:t>
      </w:r>
    </w:p>
    <w:p w14:paraId="73AB8D16" w14:textId="17C8B004" w:rsidR="00B66449" w:rsidRDefault="00B66449" w:rsidP="009B573B">
      <w:pPr>
        <w:pStyle w:val="Content"/>
        <w:spacing w:line="240" w:lineRule="auto"/>
      </w:pPr>
      <w:r>
        <w:t xml:space="preserve">Further </w:t>
      </w:r>
      <w:r w:rsidR="00643DA2">
        <w:t>Research-Technology</w:t>
      </w:r>
      <w:r>
        <w:t xml:space="preserve"> Management </w:t>
      </w:r>
      <w:r>
        <w:rPr>
          <w:rFonts w:ascii="Segoe UI Symbol" w:hAnsi="Segoe UI Symbol" w:cs="Segoe UI Symbol"/>
        </w:rPr>
        <w:t>☒</w:t>
      </w:r>
      <w:r>
        <w:t xml:space="preserve"> </w:t>
      </w:r>
    </w:p>
    <w:p w14:paraId="02B1AA48" w14:textId="77777777" w:rsidR="00B66449" w:rsidRDefault="00B66449" w:rsidP="009B573B">
      <w:pPr>
        <w:pStyle w:val="Content"/>
        <w:spacing w:line="240" w:lineRule="auto"/>
      </w:pPr>
    </w:p>
    <w:p w14:paraId="0B33B2F0" w14:textId="77777777" w:rsidR="00B66449" w:rsidRDefault="00B66449" w:rsidP="009B573B">
      <w:pPr>
        <w:pStyle w:val="Content"/>
        <w:spacing w:line="240" w:lineRule="auto"/>
        <w:rPr>
          <w:rFonts w:ascii="Segoe UI Symbol" w:hAnsi="Segoe UI Symbol" w:cs="Segoe UI Symbol"/>
        </w:rPr>
      </w:pPr>
      <w:r>
        <w:t xml:space="preserve">Further European Journal of Innovation Management </w:t>
      </w:r>
      <w:r>
        <w:rPr>
          <w:rFonts w:ascii="Segoe UI Symbol" w:hAnsi="Segoe UI Symbol" w:cs="Segoe UI Symbol"/>
        </w:rPr>
        <w:t>☒</w:t>
      </w:r>
    </w:p>
    <w:p w14:paraId="793ECD5B" w14:textId="77777777" w:rsidR="00B66449" w:rsidRDefault="00B66449" w:rsidP="009B573B">
      <w:pPr>
        <w:pStyle w:val="Content"/>
        <w:spacing w:line="240" w:lineRule="auto"/>
        <w:rPr>
          <w:rFonts w:ascii="Segoe UI Symbol" w:hAnsi="Segoe UI Symbol" w:cs="Segoe UI Symbol"/>
        </w:rPr>
      </w:pPr>
    </w:p>
    <w:p w14:paraId="6C2AB63D" w14:textId="77777777" w:rsidR="00B66449" w:rsidRDefault="00B66449" w:rsidP="009B573B">
      <w:pPr>
        <w:pStyle w:val="Content"/>
        <w:spacing w:line="240" w:lineRule="auto"/>
      </w:pPr>
      <w:r>
        <w:t xml:space="preserve"> Further Asia-Pacific Journal of Management Research and Innovation </w:t>
      </w:r>
      <w:r>
        <w:rPr>
          <w:rFonts w:ascii="Segoe UI Symbol" w:hAnsi="Segoe UI Symbol" w:cs="Segoe UI Symbol"/>
        </w:rPr>
        <w:t>☒</w:t>
      </w:r>
      <w:r>
        <w:t xml:space="preserve"> </w:t>
      </w:r>
    </w:p>
    <w:p w14:paraId="77A4A6B9" w14:textId="77777777" w:rsidR="00B66449" w:rsidRDefault="00B66449" w:rsidP="009B573B">
      <w:pPr>
        <w:pStyle w:val="Content"/>
        <w:spacing w:line="240" w:lineRule="auto"/>
      </w:pPr>
    </w:p>
    <w:p w14:paraId="3998CDE2" w14:textId="3D9E2956" w:rsidR="00B66449" w:rsidRPr="00B66449" w:rsidRDefault="00B66449" w:rsidP="009B573B">
      <w:pPr>
        <w:pStyle w:val="Content"/>
        <w:spacing w:line="240" w:lineRule="auto"/>
      </w:pPr>
      <w:r>
        <w:t>Further Journal of Open Innovation</w:t>
      </w:r>
    </w:p>
    <w:sectPr w:rsidR="00B66449" w:rsidRPr="00B66449" w:rsidSect="00DF027C">
      <w:headerReference w:type="default" r:id="rId11"/>
      <w:footerReference w:type="default" r:id="rId12"/>
      <w:pgSz w:w="12240" w:h="15840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97A9B" w14:textId="77777777" w:rsidR="00C31894" w:rsidRDefault="00C31894">
      <w:r>
        <w:separator/>
      </w:r>
    </w:p>
    <w:p w14:paraId="03412CD5" w14:textId="77777777" w:rsidR="00C31894" w:rsidRDefault="00C31894"/>
  </w:endnote>
  <w:endnote w:type="continuationSeparator" w:id="0">
    <w:p w14:paraId="1887605C" w14:textId="77777777" w:rsidR="00C31894" w:rsidRDefault="00C31894">
      <w:r>
        <w:continuationSeparator/>
      </w:r>
    </w:p>
    <w:p w14:paraId="1C88564E" w14:textId="77777777" w:rsidR="00C31894" w:rsidRDefault="00C318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8748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59F813" w14:textId="77777777" w:rsidR="00DF027C" w:rsidRDefault="00DF02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57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78ECC8B" w14:textId="77777777" w:rsidR="00DF027C" w:rsidRDefault="00DF02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556C1" w14:textId="77777777" w:rsidR="00C31894" w:rsidRDefault="00C31894">
      <w:r>
        <w:separator/>
      </w:r>
    </w:p>
    <w:p w14:paraId="44CDE5C2" w14:textId="77777777" w:rsidR="00C31894" w:rsidRDefault="00C31894"/>
  </w:footnote>
  <w:footnote w:type="continuationSeparator" w:id="0">
    <w:p w14:paraId="12B41985" w14:textId="77777777" w:rsidR="00C31894" w:rsidRDefault="00C31894">
      <w:r>
        <w:continuationSeparator/>
      </w:r>
    </w:p>
    <w:p w14:paraId="2243ADA7" w14:textId="77777777" w:rsidR="00C31894" w:rsidRDefault="00C318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0" w:type="dxa"/>
      <w:tblBorders>
        <w:top w:val="single" w:sz="36" w:space="0" w:color="082A75" w:themeColor="text2"/>
        <w:left w:val="single" w:sz="36" w:space="0" w:color="082A75" w:themeColor="text2"/>
        <w:bottom w:val="single" w:sz="36" w:space="0" w:color="082A75" w:themeColor="text2"/>
        <w:right w:val="single" w:sz="36" w:space="0" w:color="082A75" w:themeColor="text2"/>
        <w:insideH w:val="single" w:sz="36" w:space="0" w:color="082A75" w:themeColor="text2"/>
        <w:insideV w:val="single" w:sz="36" w:space="0" w:color="082A75" w:themeColor="text2"/>
      </w:tblBorders>
      <w:tblLook w:val="0000" w:firstRow="0" w:lastRow="0" w:firstColumn="0" w:lastColumn="0" w:noHBand="0" w:noVBand="0"/>
    </w:tblPr>
    <w:tblGrid>
      <w:gridCol w:w="9990"/>
    </w:tblGrid>
    <w:tr w:rsidR="00D077E9" w14:paraId="670BCC61" w14:textId="77777777" w:rsidTr="00D077E9">
      <w:trPr>
        <w:trHeight w:val="978"/>
      </w:trPr>
      <w:tc>
        <w:tcPr>
          <w:tcW w:w="9990" w:type="dxa"/>
          <w:tcBorders>
            <w:top w:val="nil"/>
            <w:left w:val="nil"/>
            <w:bottom w:val="single" w:sz="36" w:space="0" w:color="34ABA2" w:themeColor="accent3"/>
            <w:right w:val="nil"/>
          </w:tcBorders>
        </w:tcPr>
        <w:p w14:paraId="51B6A604" w14:textId="77777777" w:rsidR="00D077E9" w:rsidRDefault="00D077E9">
          <w:pPr>
            <w:pStyle w:val="Header"/>
          </w:pPr>
        </w:p>
      </w:tc>
    </w:tr>
  </w:tbl>
  <w:p w14:paraId="4AAC98C7" w14:textId="77777777" w:rsidR="00D077E9" w:rsidRDefault="00D077E9" w:rsidP="00D077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3175"/>
    <w:multiLevelType w:val="hybridMultilevel"/>
    <w:tmpl w:val="44AA8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1471E"/>
    <w:multiLevelType w:val="hybridMultilevel"/>
    <w:tmpl w:val="18BAE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C4B12"/>
    <w:multiLevelType w:val="hybridMultilevel"/>
    <w:tmpl w:val="90E07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4A7A"/>
    <w:multiLevelType w:val="hybridMultilevel"/>
    <w:tmpl w:val="41CC8C8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269AE"/>
    <w:multiLevelType w:val="hybridMultilevel"/>
    <w:tmpl w:val="F462D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B4CB3"/>
    <w:multiLevelType w:val="hybridMultilevel"/>
    <w:tmpl w:val="56EE8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C64492"/>
    <w:multiLevelType w:val="hybridMultilevel"/>
    <w:tmpl w:val="C2641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534C2"/>
    <w:multiLevelType w:val="hybridMultilevel"/>
    <w:tmpl w:val="536E0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65766"/>
    <w:multiLevelType w:val="hybridMultilevel"/>
    <w:tmpl w:val="7A360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373C1"/>
    <w:multiLevelType w:val="hybridMultilevel"/>
    <w:tmpl w:val="0B90D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77DBF"/>
    <w:multiLevelType w:val="hybridMultilevel"/>
    <w:tmpl w:val="A73AD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BB06F3"/>
    <w:multiLevelType w:val="hybridMultilevel"/>
    <w:tmpl w:val="A40AA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C65B8"/>
    <w:multiLevelType w:val="hybridMultilevel"/>
    <w:tmpl w:val="064A9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636DA"/>
    <w:multiLevelType w:val="hybridMultilevel"/>
    <w:tmpl w:val="0E30A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85081F"/>
    <w:multiLevelType w:val="hybridMultilevel"/>
    <w:tmpl w:val="813A2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1472AE"/>
    <w:multiLevelType w:val="hybridMultilevel"/>
    <w:tmpl w:val="83C6E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CA10F7"/>
    <w:multiLevelType w:val="hybridMultilevel"/>
    <w:tmpl w:val="0D4EC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"/>
  </w:num>
  <w:num w:numId="4">
    <w:abstractNumId w:val="8"/>
  </w:num>
  <w:num w:numId="5">
    <w:abstractNumId w:val="15"/>
  </w:num>
  <w:num w:numId="6">
    <w:abstractNumId w:val="12"/>
  </w:num>
  <w:num w:numId="7">
    <w:abstractNumId w:val="11"/>
  </w:num>
  <w:num w:numId="8">
    <w:abstractNumId w:val="5"/>
  </w:num>
  <w:num w:numId="9">
    <w:abstractNumId w:val="7"/>
  </w:num>
  <w:num w:numId="10">
    <w:abstractNumId w:val="4"/>
  </w:num>
  <w:num w:numId="11">
    <w:abstractNumId w:val="16"/>
  </w:num>
  <w:num w:numId="12">
    <w:abstractNumId w:val="6"/>
  </w:num>
  <w:num w:numId="13">
    <w:abstractNumId w:val="10"/>
  </w:num>
  <w:num w:numId="14">
    <w:abstractNumId w:val="0"/>
  </w:num>
  <w:num w:numId="15">
    <w:abstractNumId w:val="13"/>
  </w:num>
  <w:num w:numId="16">
    <w:abstractNumId w:val="9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1DE"/>
    <w:rsid w:val="00003337"/>
    <w:rsid w:val="000042A3"/>
    <w:rsid w:val="000075A3"/>
    <w:rsid w:val="0001611C"/>
    <w:rsid w:val="00023D1A"/>
    <w:rsid w:val="0002482E"/>
    <w:rsid w:val="00024F4E"/>
    <w:rsid w:val="00027C30"/>
    <w:rsid w:val="000315E4"/>
    <w:rsid w:val="00033D3E"/>
    <w:rsid w:val="00034F45"/>
    <w:rsid w:val="000360B0"/>
    <w:rsid w:val="00036D41"/>
    <w:rsid w:val="000409D2"/>
    <w:rsid w:val="0004138B"/>
    <w:rsid w:val="00041922"/>
    <w:rsid w:val="00044525"/>
    <w:rsid w:val="00046744"/>
    <w:rsid w:val="000473A6"/>
    <w:rsid w:val="000502F7"/>
    <w:rsid w:val="00050324"/>
    <w:rsid w:val="00051673"/>
    <w:rsid w:val="00053580"/>
    <w:rsid w:val="00057371"/>
    <w:rsid w:val="000604BB"/>
    <w:rsid w:val="0006103B"/>
    <w:rsid w:val="000628AD"/>
    <w:rsid w:val="00064384"/>
    <w:rsid w:val="00066F55"/>
    <w:rsid w:val="00067C17"/>
    <w:rsid w:val="00071780"/>
    <w:rsid w:val="00075990"/>
    <w:rsid w:val="000770AF"/>
    <w:rsid w:val="000800AA"/>
    <w:rsid w:val="00081C32"/>
    <w:rsid w:val="0008322A"/>
    <w:rsid w:val="00090674"/>
    <w:rsid w:val="000932FF"/>
    <w:rsid w:val="00096C18"/>
    <w:rsid w:val="000A0150"/>
    <w:rsid w:val="000A5189"/>
    <w:rsid w:val="000B55EF"/>
    <w:rsid w:val="000B5CF8"/>
    <w:rsid w:val="000C3B28"/>
    <w:rsid w:val="000C3B98"/>
    <w:rsid w:val="000C58CB"/>
    <w:rsid w:val="000C71DE"/>
    <w:rsid w:val="000D7323"/>
    <w:rsid w:val="000D7DE4"/>
    <w:rsid w:val="000E0D15"/>
    <w:rsid w:val="000E28DF"/>
    <w:rsid w:val="000E49DF"/>
    <w:rsid w:val="000E5701"/>
    <w:rsid w:val="000E5764"/>
    <w:rsid w:val="000E63C9"/>
    <w:rsid w:val="000E648F"/>
    <w:rsid w:val="000E6686"/>
    <w:rsid w:val="000E6A7B"/>
    <w:rsid w:val="000E769C"/>
    <w:rsid w:val="000F1FBB"/>
    <w:rsid w:val="000F2799"/>
    <w:rsid w:val="000F3377"/>
    <w:rsid w:val="000F4E2F"/>
    <w:rsid w:val="00105FF9"/>
    <w:rsid w:val="00110710"/>
    <w:rsid w:val="00111165"/>
    <w:rsid w:val="001133B8"/>
    <w:rsid w:val="001168E2"/>
    <w:rsid w:val="00130E9D"/>
    <w:rsid w:val="00131AF8"/>
    <w:rsid w:val="00131F55"/>
    <w:rsid w:val="00132EDD"/>
    <w:rsid w:val="001464D9"/>
    <w:rsid w:val="00150002"/>
    <w:rsid w:val="00150A6D"/>
    <w:rsid w:val="001537D3"/>
    <w:rsid w:val="00153AE9"/>
    <w:rsid w:val="00155D54"/>
    <w:rsid w:val="00160923"/>
    <w:rsid w:val="00165AE1"/>
    <w:rsid w:val="00167BE3"/>
    <w:rsid w:val="00185B35"/>
    <w:rsid w:val="00192861"/>
    <w:rsid w:val="001955A3"/>
    <w:rsid w:val="001A7BD2"/>
    <w:rsid w:val="001B2B67"/>
    <w:rsid w:val="001B3F91"/>
    <w:rsid w:val="001B60D9"/>
    <w:rsid w:val="001B669B"/>
    <w:rsid w:val="001C28A1"/>
    <w:rsid w:val="001C3204"/>
    <w:rsid w:val="001C3DD8"/>
    <w:rsid w:val="001C5BA4"/>
    <w:rsid w:val="001C6BA6"/>
    <w:rsid w:val="001C7D44"/>
    <w:rsid w:val="001D11A0"/>
    <w:rsid w:val="001D6DB6"/>
    <w:rsid w:val="001E01F8"/>
    <w:rsid w:val="001E053E"/>
    <w:rsid w:val="001E1236"/>
    <w:rsid w:val="001E4073"/>
    <w:rsid w:val="001E409E"/>
    <w:rsid w:val="001E7811"/>
    <w:rsid w:val="001E7D0C"/>
    <w:rsid w:val="001F008C"/>
    <w:rsid w:val="001F2BC8"/>
    <w:rsid w:val="001F2E76"/>
    <w:rsid w:val="001F3B68"/>
    <w:rsid w:val="001F41CC"/>
    <w:rsid w:val="001F52ED"/>
    <w:rsid w:val="001F5F6B"/>
    <w:rsid w:val="001F78F4"/>
    <w:rsid w:val="0020513E"/>
    <w:rsid w:val="0021437A"/>
    <w:rsid w:val="00220CCF"/>
    <w:rsid w:val="0022297A"/>
    <w:rsid w:val="00224036"/>
    <w:rsid w:val="0022420A"/>
    <w:rsid w:val="00227AC4"/>
    <w:rsid w:val="00232074"/>
    <w:rsid w:val="00235185"/>
    <w:rsid w:val="00236265"/>
    <w:rsid w:val="002366F9"/>
    <w:rsid w:val="002405BF"/>
    <w:rsid w:val="00243EBC"/>
    <w:rsid w:val="00244328"/>
    <w:rsid w:val="002461EA"/>
    <w:rsid w:val="00246A35"/>
    <w:rsid w:val="002540FB"/>
    <w:rsid w:val="00257A18"/>
    <w:rsid w:val="00261D7C"/>
    <w:rsid w:val="002626DF"/>
    <w:rsid w:val="00262767"/>
    <w:rsid w:val="002631D2"/>
    <w:rsid w:val="00263761"/>
    <w:rsid w:val="002701E4"/>
    <w:rsid w:val="00277029"/>
    <w:rsid w:val="002770F0"/>
    <w:rsid w:val="00277A16"/>
    <w:rsid w:val="00281B50"/>
    <w:rsid w:val="00281DBF"/>
    <w:rsid w:val="00284348"/>
    <w:rsid w:val="002860E0"/>
    <w:rsid w:val="002902A3"/>
    <w:rsid w:val="00291BBD"/>
    <w:rsid w:val="00293C68"/>
    <w:rsid w:val="00294700"/>
    <w:rsid w:val="00294E29"/>
    <w:rsid w:val="002A6F0A"/>
    <w:rsid w:val="002B03D6"/>
    <w:rsid w:val="002B1B93"/>
    <w:rsid w:val="002B30D6"/>
    <w:rsid w:val="002B685E"/>
    <w:rsid w:val="002C228C"/>
    <w:rsid w:val="002C31C1"/>
    <w:rsid w:val="002E0FE5"/>
    <w:rsid w:val="002E139A"/>
    <w:rsid w:val="002F4018"/>
    <w:rsid w:val="002F4F10"/>
    <w:rsid w:val="002F51F5"/>
    <w:rsid w:val="00301ADB"/>
    <w:rsid w:val="00311653"/>
    <w:rsid w:val="00312137"/>
    <w:rsid w:val="00316F05"/>
    <w:rsid w:val="00321502"/>
    <w:rsid w:val="00326167"/>
    <w:rsid w:val="00330359"/>
    <w:rsid w:val="003361DC"/>
    <w:rsid w:val="00337046"/>
    <w:rsid w:val="003372E1"/>
    <w:rsid w:val="0033762F"/>
    <w:rsid w:val="00340130"/>
    <w:rsid w:val="00341283"/>
    <w:rsid w:val="0034522B"/>
    <w:rsid w:val="00346557"/>
    <w:rsid w:val="00350313"/>
    <w:rsid w:val="0035549B"/>
    <w:rsid w:val="00360258"/>
    <w:rsid w:val="003611EE"/>
    <w:rsid w:val="00361B0B"/>
    <w:rsid w:val="0036566A"/>
    <w:rsid w:val="00366C7E"/>
    <w:rsid w:val="00375262"/>
    <w:rsid w:val="00376B33"/>
    <w:rsid w:val="0038082A"/>
    <w:rsid w:val="003829C4"/>
    <w:rsid w:val="00382B1F"/>
    <w:rsid w:val="00383F14"/>
    <w:rsid w:val="00384EA3"/>
    <w:rsid w:val="00385811"/>
    <w:rsid w:val="00387008"/>
    <w:rsid w:val="00396988"/>
    <w:rsid w:val="003A1948"/>
    <w:rsid w:val="003A2FBA"/>
    <w:rsid w:val="003A39A1"/>
    <w:rsid w:val="003A503C"/>
    <w:rsid w:val="003A60B5"/>
    <w:rsid w:val="003B0E15"/>
    <w:rsid w:val="003B22B1"/>
    <w:rsid w:val="003B36F1"/>
    <w:rsid w:val="003B6351"/>
    <w:rsid w:val="003C01A7"/>
    <w:rsid w:val="003C1D9C"/>
    <w:rsid w:val="003C2191"/>
    <w:rsid w:val="003C661E"/>
    <w:rsid w:val="003D3863"/>
    <w:rsid w:val="003E1D95"/>
    <w:rsid w:val="003E78EA"/>
    <w:rsid w:val="00404677"/>
    <w:rsid w:val="00405EFC"/>
    <w:rsid w:val="004107F3"/>
    <w:rsid w:val="004110DE"/>
    <w:rsid w:val="00422BF9"/>
    <w:rsid w:val="00425ADA"/>
    <w:rsid w:val="004264C2"/>
    <w:rsid w:val="0044085A"/>
    <w:rsid w:val="00440D7F"/>
    <w:rsid w:val="004421B0"/>
    <w:rsid w:val="0044371B"/>
    <w:rsid w:val="00445A8C"/>
    <w:rsid w:val="00447FC6"/>
    <w:rsid w:val="0045288C"/>
    <w:rsid w:val="00453AC1"/>
    <w:rsid w:val="00455D7B"/>
    <w:rsid w:val="00456464"/>
    <w:rsid w:val="00460A27"/>
    <w:rsid w:val="00461748"/>
    <w:rsid w:val="00462A5D"/>
    <w:rsid w:val="00462AA7"/>
    <w:rsid w:val="00464123"/>
    <w:rsid w:val="0046417C"/>
    <w:rsid w:val="00465983"/>
    <w:rsid w:val="00466E9B"/>
    <w:rsid w:val="00473503"/>
    <w:rsid w:val="00480197"/>
    <w:rsid w:val="0048260F"/>
    <w:rsid w:val="004841DE"/>
    <w:rsid w:val="00484998"/>
    <w:rsid w:val="00487278"/>
    <w:rsid w:val="0048756F"/>
    <w:rsid w:val="00494862"/>
    <w:rsid w:val="004967B7"/>
    <w:rsid w:val="004A556F"/>
    <w:rsid w:val="004A5D3F"/>
    <w:rsid w:val="004A60D4"/>
    <w:rsid w:val="004A7BE6"/>
    <w:rsid w:val="004A7D97"/>
    <w:rsid w:val="004B21A5"/>
    <w:rsid w:val="004B4172"/>
    <w:rsid w:val="004B4386"/>
    <w:rsid w:val="004C05D7"/>
    <w:rsid w:val="004C0728"/>
    <w:rsid w:val="004C24B9"/>
    <w:rsid w:val="004C3314"/>
    <w:rsid w:val="004C3BD4"/>
    <w:rsid w:val="004C415D"/>
    <w:rsid w:val="004C4A04"/>
    <w:rsid w:val="004D6AB1"/>
    <w:rsid w:val="004D7459"/>
    <w:rsid w:val="004E09F5"/>
    <w:rsid w:val="004E3971"/>
    <w:rsid w:val="004F02C2"/>
    <w:rsid w:val="004F1842"/>
    <w:rsid w:val="004F25FF"/>
    <w:rsid w:val="00501C54"/>
    <w:rsid w:val="005037F0"/>
    <w:rsid w:val="005050BE"/>
    <w:rsid w:val="005067E8"/>
    <w:rsid w:val="00510D69"/>
    <w:rsid w:val="00515157"/>
    <w:rsid w:val="00516A86"/>
    <w:rsid w:val="00517BA6"/>
    <w:rsid w:val="00521C14"/>
    <w:rsid w:val="0052677F"/>
    <w:rsid w:val="005275F6"/>
    <w:rsid w:val="0053047F"/>
    <w:rsid w:val="00532652"/>
    <w:rsid w:val="005354F4"/>
    <w:rsid w:val="0053674B"/>
    <w:rsid w:val="00537C90"/>
    <w:rsid w:val="00541DE0"/>
    <w:rsid w:val="00542B15"/>
    <w:rsid w:val="00542C62"/>
    <w:rsid w:val="005450F9"/>
    <w:rsid w:val="0055096D"/>
    <w:rsid w:val="0055732D"/>
    <w:rsid w:val="00564AFF"/>
    <w:rsid w:val="00572102"/>
    <w:rsid w:val="00572B82"/>
    <w:rsid w:val="005809D0"/>
    <w:rsid w:val="00581F0C"/>
    <w:rsid w:val="00584041"/>
    <w:rsid w:val="005854B6"/>
    <w:rsid w:val="00590EBF"/>
    <w:rsid w:val="00596AF2"/>
    <w:rsid w:val="00597F4E"/>
    <w:rsid w:val="005A01AB"/>
    <w:rsid w:val="005A37D4"/>
    <w:rsid w:val="005A3979"/>
    <w:rsid w:val="005A5DA1"/>
    <w:rsid w:val="005A6DAD"/>
    <w:rsid w:val="005B172E"/>
    <w:rsid w:val="005C2973"/>
    <w:rsid w:val="005C39CB"/>
    <w:rsid w:val="005C5BC9"/>
    <w:rsid w:val="005C5C85"/>
    <w:rsid w:val="005D3EE6"/>
    <w:rsid w:val="005E040C"/>
    <w:rsid w:val="005E5690"/>
    <w:rsid w:val="005E5D0D"/>
    <w:rsid w:val="005F0F20"/>
    <w:rsid w:val="005F1BB0"/>
    <w:rsid w:val="005F4235"/>
    <w:rsid w:val="005F59A5"/>
    <w:rsid w:val="005F6F2F"/>
    <w:rsid w:val="00604CDE"/>
    <w:rsid w:val="00606342"/>
    <w:rsid w:val="00607A22"/>
    <w:rsid w:val="00611DEA"/>
    <w:rsid w:val="00613752"/>
    <w:rsid w:val="00613C09"/>
    <w:rsid w:val="006174A2"/>
    <w:rsid w:val="006201E9"/>
    <w:rsid w:val="00620FCB"/>
    <w:rsid w:val="00622019"/>
    <w:rsid w:val="00623D7F"/>
    <w:rsid w:val="00630C4D"/>
    <w:rsid w:val="00632CD5"/>
    <w:rsid w:val="00634F8B"/>
    <w:rsid w:val="00642A0C"/>
    <w:rsid w:val="00643DA2"/>
    <w:rsid w:val="00646336"/>
    <w:rsid w:val="0065070F"/>
    <w:rsid w:val="006514D8"/>
    <w:rsid w:val="00652341"/>
    <w:rsid w:val="006541CE"/>
    <w:rsid w:val="006564A9"/>
    <w:rsid w:val="00656C4D"/>
    <w:rsid w:val="00670CC7"/>
    <w:rsid w:val="006720D9"/>
    <w:rsid w:val="00674CB5"/>
    <w:rsid w:val="006768AB"/>
    <w:rsid w:val="006772FF"/>
    <w:rsid w:val="00680AD4"/>
    <w:rsid w:val="00681218"/>
    <w:rsid w:val="006815C1"/>
    <w:rsid w:val="0069518C"/>
    <w:rsid w:val="00696355"/>
    <w:rsid w:val="0069775D"/>
    <w:rsid w:val="006A1232"/>
    <w:rsid w:val="006A1BAA"/>
    <w:rsid w:val="006A2FCC"/>
    <w:rsid w:val="006A46A7"/>
    <w:rsid w:val="006A56E1"/>
    <w:rsid w:val="006A7DE8"/>
    <w:rsid w:val="006B0EA5"/>
    <w:rsid w:val="006B27AD"/>
    <w:rsid w:val="006C0566"/>
    <w:rsid w:val="006D203A"/>
    <w:rsid w:val="006D2E11"/>
    <w:rsid w:val="006D4707"/>
    <w:rsid w:val="006D69F1"/>
    <w:rsid w:val="006D6BA7"/>
    <w:rsid w:val="006E25F5"/>
    <w:rsid w:val="006E5716"/>
    <w:rsid w:val="006E6429"/>
    <w:rsid w:val="006F32FA"/>
    <w:rsid w:val="00706242"/>
    <w:rsid w:val="0071237C"/>
    <w:rsid w:val="007123C0"/>
    <w:rsid w:val="007144F9"/>
    <w:rsid w:val="007145F1"/>
    <w:rsid w:val="0072009E"/>
    <w:rsid w:val="00721C08"/>
    <w:rsid w:val="00722250"/>
    <w:rsid w:val="00723BE5"/>
    <w:rsid w:val="00723F48"/>
    <w:rsid w:val="00726F84"/>
    <w:rsid w:val="007302B3"/>
    <w:rsid w:val="00730733"/>
    <w:rsid w:val="00730E3A"/>
    <w:rsid w:val="00736AAF"/>
    <w:rsid w:val="00752235"/>
    <w:rsid w:val="00754F18"/>
    <w:rsid w:val="00762679"/>
    <w:rsid w:val="00765B2A"/>
    <w:rsid w:val="00767B5D"/>
    <w:rsid w:val="00770293"/>
    <w:rsid w:val="007704EC"/>
    <w:rsid w:val="00776F48"/>
    <w:rsid w:val="00783A34"/>
    <w:rsid w:val="00790FF4"/>
    <w:rsid w:val="007917D9"/>
    <w:rsid w:val="00792352"/>
    <w:rsid w:val="00792C61"/>
    <w:rsid w:val="007A0712"/>
    <w:rsid w:val="007A2EB2"/>
    <w:rsid w:val="007A44C9"/>
    <w:rsid w:val="007A4F2F"/>
    <w:rsid w:val="007A5BA6"/>
    <w:rsid w:val="007A64CC"/>
    <w:rsid w:val="007A6DB4"/>
    <w:rsid w:val="007A78AB"/>
    <w:rsid w:val="007B07ED"/>
    <w:rsid w:val="007B33E1"/>
    <w:rsid w:val="007B3A00"/>
    <w:rsid w:val="007B5CE1"/>
    <w:rsid w:val="007B5D1C"/>
    <w:rsid w:val="007B64EA"/>
    <w:rsid w:val="007B7FF3"/>
    <w:rsid w:val="007C65D3"/>
    <w:rsid w:val="007C6B52"/>
    <w:rsid w:val="007C78AA"/>
    <w:rsid w:val="007C78CF"/>
    <w:rsid w:val="007D16C5"/>
    <w:rsid w:val="007D5D39"/>
    <w:rsid w:val="007E1221"/>
    <w:rsid w:val="007E2830"/>
    <w:rsid w:val="007E6373"/>
    <w:rsid w:val="007F5596"/>
    <w:rsid w:val="007F6E90"/>
    <w:rsid w:val="00801E9F"/>
    <w:rsid w:val="0080709F"/>
    <w:rsid w:val="008071C5"/>
    <w:rsid w:val="008073EA"/>
    <w:rsid w:val="00807949"/>
    <w:rsid w:val="00811CAA"/>
    <w:rsid w:val="00812A88"/>
    <w:rsid w:val="00814DE5"/>
    <w:rsid w:val="008153F5"/>
    <w:rsid w:val="00823943"/>
    <w:rsid w:val="0082548B"/>
    <w:rsid w:val="00826023"/>
    <w:rsid w:val="008275B9"/>
    <w:rsid w:val="00831505"/>
    <w:rsid w:val="00833A77"/>
    <w:rsid w:val="00836750"/>
    <w:rsid w:val="008404D1"/>
    <w:rsid w:val="00852918"/>
    <w:rsid w:val="00854A8A"/>
    <w:rsid w:val="00855BD2"/>
    <w:rsid w:val="00857F25"/>
    <w:rsid w:val="00862FE4"/>
    <w:rsid w:val="0086389A"/>
    <w:rsid w:val="00864D49"/>
    <w:rsid w:val="0086774D"/>
    <w:rsid w:val="008706A2"/>
    <w:rsid w:val="00871682"/>
    <w:rsid w:val="008724D2"/>
    <w:rsid w:val="008734A8"/>
    <w:rsid w:val="0087605E"/>
    <w:rsid w:val="00883B53"/>
    <w:rsid w:val="008919F0"/>
    <w:rsid w:val="00892A06"/>
    <w:rsid w:val="008A1DB0"/>
    <w:rsid w:val="008A303B"/>
    <w:rsid w:val="008A4B89"/>
    <w:rsid w:val="008B08E1"/>
    <w:rsid w:val="008B093C"/>
    <w:rsid w:val="008B1FEE"/>
    <w:rsid w:val="008B51E5"/>
    <w:rsid w:val="008B77A2"/>
    <w:rsid w:val="008C02B9"/>
    <w:rsid w:val="008C1F81"/>
    <w:rsid w:val="008C4FE9"/>
    <w:rsid w:val="008D0AF9"/>
    <w:rsid w:val="008D110E"/>
    <w:rsid w:val="008D1595"/>
    <w:rsid w:val="008D6269"/>
    <w:rsid w:val="008E1859"/>
    <w:rsid w:val="008E33D2"/>
    <w:rsid w:val="008E6470"/>
    <w:rsid w:val="008E7AF0"/>
    <w:rsid w:val="008F32DB"/>
    <w:rsid w:val="008F6068"/>
    <w:rsid w:val="00900714"/>
    <w:rsid w:val="00900849"/>
    <w:rsid w:val="00903716"/>
    <w:rsid w:val="00903C32"/>
    <w:rsid w:val="00906554"/>
    <w:rsid w:val="009118DF"/>
    <w:rsid w:val="0091448B"/>
    <w:rsid w:val="00914A68"/>
    <w:rsid w:val="00915746"/>
    <w:rsid w:val="00915986"/>
    <w:rsid w:val="00916B16"/>
    <w:rsid w:val="009173B9"/>
    <w:rsid w:val="00917550"/>
    <w:rsid w:val="00924157"/>
    <w:rsid w:val="00927CFD"/>
    <w:rsid w:val="00930811"/>
    <w:rsid w:val="0093335D"/>
    <w:rsid w:val="009351CF"/>
    <w:rsid w:val="0093525B"/>
    <w:rsid w:val="0093613E"/>
    <w:rsid w:val="00937A73"/>
    <w:rsid w:val="00940595"/>
    <w:rsid w:val="00943026"/>
    <w:rsid w:val="009458AF"/>
    <w:rsid w:val="00946FAC"/>
    <w:rsid w:val="00956035"/>
    <w:rsid w:val="00957373"/>
    <w:rsid w:val="009632C3"/>
    <w:rsid w:val="0096419B"/>
    <w:rsid w:val="00964D5E"/>
    <w:rsid w:val="00966B81"/>
    <w:rsid w:val="00966BBD"/>
    <w:rsid w:val="0097154D"/>
    <w:rsid w:val="00972095"/>
    <w:rsid w:val="0098083D"/>
    <w:rsid w:val="0098235B"/>
    <w:rsid w:val="00982E85"/>
    <w:rsid w:val="00983364"/>
    <w:rsid w:val="009837D8"/>
    <w:rsid w:val="00985EC7"/>
    <w:rsid w:val="009875B4"/>
    <w:rsid w:val="00992133"/>
    <w:rsid w:val="00997899"/>
    <w:rsid w:val="009A1A8A"/>
    <w:rsid w:val="009A1C7A"/>
    <w:rsid w:val="009A284F"/>
    <w:rsid w:val="009A3369"/>
    <w:rsid w:val="009A7390"/>
    <w:rsid w:val="009A78B4"/>
    <w:rsid w:val="009B1A7C"/>
    <w:rsid w:val="009B3E11"/>
    <w:rsid w:val="009B47C5"/>
    <w:rsid w:val="009B573B"/>
    <w:rsid w:val="009B7654"/>
    <w:rsid w:val="009B7F63"/>
    <w:rsid w:val="009C3CAB"/>
    <w:rsid w:val="009C468C"/>
    <w:rsid w:val="009C7081"/>
    <w:rsid w:val="009C7720"/>
    <w:rsid w:val="009D0A49"/>
    <w:rsid w:val="009D1394"/>
    <w:rsid w:val="009D2BF7"/>
    <w:rsid w:val="009D63AE"/>
    <w:rsid w:val="009D757C"/>
    <w:rsid w:val="009E428B"/>
    <w:rsid w:val="009E4E11"/>
    <w:rsid w:val="009F188D"/>
    <w:rsid w:val="009F32A2"/>
    <w:rsid w:val="009F7876"/>
    <w:rsid w:val="00A03EC7"/>
    <w:rsid w:val="00A0580F"/>
    <w:rsid w:val="00A06094"/>
    <w:rsid w:val="00A1733B"/>
    <w:rsid w:val="00A17EB5"/>
    <w:rsid w:val="00A210BA"/>
    <w:rsid w:val="00A2149D"/>
    <w:rsid w:val="00A23AFA"/>
    <w:rsid w:val="00A24E0A"/>
    <w:rsid w:val="00A27E4B"/>
    <w:rsid w:val="00A3032F"/>
    <w:rsid w:val="00A30E10"/>
    <w:rsid w:val="00A31B3E"/>
    <w:rsid w:val="00A3541F"/>
    <w:rsid w:val="00A40853"/>
    <w:rsid w:val="00A42D5D"/>
    <w:rsid w:val="00A43BC8"/>
    <w:rsid w:val="00A476C8"/>
    <w:rsid w:val="00A50274"/>
    <w:rsid w:val="00A52EC7"/>
    <w:rsid w:val="00A532F3"/>
    <w:rsid w:val="00A63342"/>
    <w:rsid w:val="00A80FF8"/>
    <w:rsid w:val="00A81C31"/>
    <w:rsid w:val="00A81D0A"/>
    <w:rsid w:val="00A82B62"/>
    <w:rsid w:val="00A8489E"/>
    <w:rsid w:val="00A9371E"/>
    <w:rsid w:val="00AA2536"/>
    <w:rsid w:val="00AA4096"/>
    <w:rsid w:val="00AA5C7A"/>
    <w:rsid w:val="00AA7C1B"/>
    <w:rsid w:val="00AB0FC7"/>
    <w:rsid w:val="00AB32ED"/>
    <w:rsid w:val="00AB5554"/>
    <w:rsid w:val="00AC0F50"/>
    <w:rsid w:val="00AC29F3"/>
    <w:rsid w:val="00AC49D1"/>
    <w:rsid w:val="00AC6361"/>
    <w:rsid w:val="00AD0DFA"/>
    <w:rsid w:val="00AD3F43"/>
    <w:rsid w:val="00AD4310"/>
    <w:rsid w:val="00AD6330"/>
    <w:rsid w:val="00AE0849"/>
    <w:rsid w:val="00AE3574"/>
    <w:rsid w:val="00AE3829"/>
    <w:rsid w:val="00AE5CBF"/>
    <w:rsid w:val="00AE6522"/>
    <w:rsid w:val="00AE7A36"/>
    <w:rsid w:val="00AF5545"/>
    <w:rsid w:val="00B02D8F"/>
    <w:rsid w:val="00B03BB6"/>
    <w:rsid w:val="00B074F5"/>
    <w:rsid w:val="00B07C15"/>
    <w:rsid w:val="00B14A64"/>
    <w:rsid w:val="00B16E20"/>
    <w:rsid w:val="00B22798"/>
    <w:rsid w:val="00B231E5"/>
    <w:rsid w:val="00B2768C"/>
    <w:rsid w:val="00B27B98"/>
    <w:rsid w:val="00B30344"/>
    <w:rsid w:val="00B3341D"/>
    <w:rsid w:val="00B3364C"/>
    <w:rsid w:val="00B35897"/>
    <w:rsid w:val="00B54FA2"/>
    <w:rsid w:val="00B57D9E"/>
    <w:rsid w:val="00B57F90"/>
    <w:rsid w:val="00B603C7"/>
    <w:rsid w:val="00B60CAE"/>
    <w:rsid w:val="00B636BD"/>
    <w:rsid w:val="00B63ED9"/>
    <w:rsid w:val="00B64331"/>
    <w:rsid w:val="00B6566B"/>
    <w:rsid w:val="00B66449"/>
    <w:rsid w:val="00B76E4C"/>
    <w:rsid w:val="00B80AE0"/>
    <w:rsid w:val="00B82676"/>
    <w:rsid w:val="00B8627B"/>
    <w:rsid w:val="00B92E87"/>
    <w:rsid w:val="00B96D8A"/>
    <w:rsid w:val="00B97CD9"/>
    <w:rsid w:val="00BB0483"/>
    <w:rsid w:val="00BB0583"/>
    <w:rsid w:val="00BB5E7A"/>
    <w:rsid w:val="00BB6417"/>
    <w:rsid w:val="00BC1530"/>
    <w:rsid w:val="00BC1E21"/>
    <w:rsid w:val="00BC2822"/>
    <w:rsid w:val="00BC634C"/>
    <w:rsid w:val="00BC6538"/>
    <w:rsid w:val="00BD372E"/>
    <w:rsid w:val="00BD3A2F"/>
    <w:rsid w:val="00BD66F8"/>
    <w:rsid w:val="00BD7592"/>
    <w:rsid w:val="00BE028B"/>
    <w:rsid w:val="00BE28E4"/>
    <w:rsid w:val="00BF2263"/>
    <w:rsid w:val="00BF6810"/>
    <w:rsid w:val="00C02452"/>
    <w:rsid w:val="00C02B87"/>
    <w:rsid w:val="00C04A6C"/>
    <w:rsid w:val="00C11827"/>
    <w:rsid w:val="00C1187C"/>
    <w:rsid w:val="00C16499"/>
    <w:rsid w:val="00C31894"/>
    <w:rsid w:val="00C34716"/>
    <w:rsid w:val="00C34CCA"/>
    <w:rsid w:val="00C37C25"/>
    <w:rsid w:val="00C4086D"/>
    <w:rsid w:val="00C41FB5"/>
    <w:rsid w:val="00C4239E"/>
    <w:rsid w:val="00C430F8"/>
    <w:rsid w:val="00C44C4C"/>
    <w:rsid w:val="00C46663"/>
    <w:rsid w:val="00C52A3A"/>
    <w:rsid w:val="00C53898"/>
    <w:rsid w:val="00C5460D"/>
    <w:rsid w:val="00C558B8"/>
    <w:rsid w:val="00C57698"/>
    <w:rsid w:val="00C57F80"/>
    <w:rsid w:val="00C66AAD"/>
    <w:rsid w:val="00C7228C"/>
    <w:rsid w:val="00C725A3"/>
    <w:rsid w:val="00C9282D"/>
    <w:rsid w:val="00CA0C93"/>
    <w:rsid w:val="00CA1896"/>
    <w:rsid w:val="00CA1F1A"/>
    <w:rsid w:val="00CA4B3E"/>
    <w:rsid w:val="00CA4D0F"/>
    <w:rsid w:val="00CA5542"/>
    <w:rsid w:val="00CA793C"/>
    <w:rsid w:val="00CB19F0"/>
    <w:rsid w:val="00CB2CC4"/>
    <w:rsid w:val="00CB4357"/>
    <w:rsid w:val="00CB4403"/>
    <w:rsid w:val="00CB5B28"/>
    <w:rsid w:val="00CB7236"/>
    <w:rsid w:val="00CC1D4A"/>
    <w:rsid w:val="00CC488C"/>
    <w:rsid w:val="00CC4908"/>
    <w:rsid w:val="00CC4FE9"/>
    <w:rsid w:val="00CC7AE3"/>
    <w:rsid w:val="00CD17B2"/>
    <w:rsid w:val="00CD2313"/>
    <w:rsid w:val="00CD4EAA"/>
    <w:rsid w:val="00CE19E2"/>
    <w:rsid w:val="00CF07D0"/>
    <w:rsid w:val="00CF2E30"/>
    <w:rsid w:val="00CF2EFB"/>
    <w:rsid w:val="00CF458D"/>
    <w:rsid w:val="00CF5371"/>
    <w:rsid w:val="00CF5D52"/>
    <w:rsid w:val="00CF6338"/>
    <w:rsid w:val="00D0323A"/>
    <w:rsid w:val="00D0508B"/>
    <w:rsid w:val="00D0559F"/>
    <w:rsid w:val="00D055E1"/>
    <w:rsid w:val="00D05915"/>
    <w:rsid w:val="00D077E9"/>
    <w:rsid w:val="00D15509"/>
    <w:rsid w:val="00D263CF"/>
    <w:rsid w:val="00D279FE"/>
    <w:rsid w:val="00D365EE"/>
    <w:rsid w:val="00D4239D"/>
    <w:rsid w:val="00D42CB7"/>
    <w:rsid w:val="00D43F02"/>
    <w:rsid w:val="00D465BF"/>
    <w:rsid w:val="00D47F24"/>
    <w:rsid w:val="00D503CB"/>
    <w:rsid w:val="00D50432"/>
    <w:rsid w:val="00D5413D"/>
    <w:rsid w:val="00D570A9"/>
    <w:rsid w:val="00D663B1"/>
    <w:rsid w:val="00D70D02"/>
    <w:rsid w:val="00D7224A"/>
    <w:rsid w:val="00D72ECF"/>
    <w:rsid w:val="00D7568B"/>
    <w:rsid w:val="00D7568E"/>
    <w:rsid w:val="00D75A36"/>
    <w:rsid w:val="00D7610A"/>
    <w:rsid w:val="00D76387"/>
    <w:rsid w:val="00D770C7"/>
    <w:rsid w:val="00D82B03"/>
    <w:rsid w:val="00D86945"/>
    <w:rsid w:val="00D90290"/>
    <w:rsid w:val="00D9459B"/>
    <w:rsid w:val="00D959BD"/>
    <w:rsid w:val="00D971DA"/>
    <w:rsid w:val="00DA0C0A"/>
    <w:rsid w:val="00DA0FA8"/>
    <w:rsid w:val="00DA47C3"/>
    <w:rsid w:val="00DA5BD3"/>
    <w:rsid w:val="00DB0A3A"/>
    <w:rsid w:val="00DB37F0"/>
    <w:rsid w:val="00DB4C71"/>
    <w:rsid w:val="00DC076C"/>
    <w:rsid w:val="00DC48CA"/>
    <w:rsid w:val="00DD152F"/>
    <w:rsid w:val="00DD378A"/>
    <w:rsid w:val="00DD7F15"/>
    <w:rsid w:val="00DE213F"/>
    <w:rsid w:val="00DE31E6"/>
    <w:rsid w:val="00DE386F"/>
    <w:rsid w:val="00DF027C"/>
    <w:rsid w:val="00E0048B"/>
    <w:rsid w:val="00E00A32"/>
    <w:rsid w:val="00E00C83"/>
    <w:rsid w:val="00E07A21"/>
    <w:rsid w:val="00E118EF"/>
    <w:rsid w:val="00E14190"/>
    <w:rsid w:val="00E14644"/>
    <w:rsid w:val="00E208C8"/>
    <w:rsid w:val="00E22ACD"/>
    <w:rsid w:val="00E24F35"/>
    <w:rsid w:val="00E27399"/>
    <w:rsid w:val="00E33F26"/>
    <w:rsid w:val="00E4083B"/>
    <w:rsid w:val="00E4298B"/>
    <w:rsid w:val="00E42DD4"/>
    <w:rsid w:val="00E45395"/>
    <w:rsid w:val="00E47209"/>
    <w:rsid w:val="00E4737B"/>
    <w:rsid w:val="00E52150"/>
    <w:rsid w:val="00E5276E"/>
    <w:rsid w:val="00E57057"/>
    <w:rsid w:val="00E620B0"/>
    <w:rsid w:val="00E70769"/>
    <w:rsid w:val="00E72E95"/>
    <w:rsid w:val="00E81B40"/>
    <w:rsid w:val="00E828B3"/>
    <w:rsid w:val="00E836E3"/>
    <w:rsid w:val="00E943DB"/>
    <w:rsid w:val="00EA3AC7"/>
    <w:rsid w:val="00EA55D4"/>
    <w:rsid w:val="00EB27DD"/>
    <w:rsid w:val="00EC0244"/>
    <w:rsid w:val="00EC047F"/>
    <w:rsid w:val="00EC06CE"/>
    <w:rsid w:val="00EC22B6"/>
    <w:rsid w:val="00EC72F5"/>
    <w:rsid w:val="00EC792A"/>
    <w:rsid w:val="00ED1AC7"/>
    <w:rsid w:val="00ED44EC"/>
    <w:rsid w:val="00ED4E4F"/>
    <w:rsid w:val="00EE3216"/>
    <w:rsid w:val="00EE37C7"/>
    <w:rsid w:val="00EE3CF9"/>
    <w:rsid w:val="00EE460F"/>
    <w:rsid w:val="00EE6B62"/>
    <w:rsid w:val="00EF1288"/>
    <w:rsid w:val="00EF17FD"/>
    <w:rsid w:val="00EF3860"/>
    <w:rsid w:val="00EF555B"/>
    <w:rsid w:val="00EF7A7B"/>
    <w:rsid w:val="00EF7F9B"/>
    <w:rsid w:val="00F00489"/>
    <w:rsid w:val="00F01FF3"/>
    <w:rsid w:val="00F027BB"/>
    <w:rsid w:val="00F03192"/>
    <w:rsid w:val="00F0638E"/>
    <w:rsid w:val="00F06C3B"/>
    <w:rsid w:val="00F10CA1"/>
    <w:rsid w:val="00F11015"/>
    <w:rsid w:val="00F11DCF"/>
    <w:rsid w:val="00F11F07"/>
    <w:rsid w:val="00F12C86"/>
    <w:rsid w:val="00F13FF5"/>
    <w:rsid w:val="00F14368"/>
    <w:rsid w:val="00F147F7"/>
    <w:rsid w:val="00F162EA"/>
    <w:rsid w:val="00F16DE2"/>
    <w:rsid w:val="00F2067F"/>
    <w:rsid w:val="00F254C6"/>
    <w:rsid w:val="00F301C1"/>
    <w:rsid w:val="00F33080"/>
    <w:rsid w:val="00F35007"/>
    <w:rsid w:val="00F40E7D"/>
    <w:rsid w:val="00F4117F"/>
    <w:rsid w:val="00F41A7E"/>
    <w:rsid w:val="00F42302"/>
    <w:rsid w:val="00F42D40"/>
    <w:rsid w:val="00F4452A"/>
    <w:rsid w:val="00F4697A"/>
    <w:rsid w:val="00F52D27"/>
    <w:rsid w:val="00F53F49"/>
    <w:rsid w:val="00F617CC"/>
    <w:rsid w:val="00F62E3C"/>
    <w:rsid w:val="00F655C9"/>
    <w:rsid w:val="00F6762E"/>
    <w:rsid w:val="00F72F93"/>
    <w:rsid w:val="00F7591F"/>
    <w:rsid w:val="00F81B02"/>
    <w:rsid w:val="00F83527"/>
    <w:rsid w:val="00F931E8"/>
    <w:rsid w:val="00F93697"/>
    <w:rsid w:val="00FA1BBF"/>
    <w:rsid w:val="00FA264A"/>
    <w:rsid w:val="00FA2CD8"/>
    <w:rsid w:val="00FA406D"/>
    <w:rsid w:val="00FA4DD2"/>
    <w:rsid w:val="00FA5210"/>
    <w:rsid w:val="00FB07DD"/>
    <w:rsid w:val="00FB085D"/>
    <w:rsid w:val="00FB33B2"/>
    <w:rsid w:val="00FB38FF"/>
    <w:rsid w:val="00FB4211"/>
    <w:rsid w:val="00FB44A5"/>
    <w:rsid w:val="00FC78D9"/>
    <w:rsid w:val="00FC7FC6"/>
    <w:rsid w:val="00FD07C5"/>
    <w:rsid w:val="00FD583F"/>
    <w:rsid w:val="00FD7488"/>
    <w:rsid w:val="00FE258F"/>
    <w:rsid w:val="00FE39FA"/>
    <w:rsid w:val="00FF05BD"/>
    <w:rsid w:val="00FF16B4"/>
    <w:rsid w:val="00FF1CF9"/>
    <w:rsid w:val="00FF35E3"/>
    <w:rsid w:val="00FF5996"/>
    <w:rsid w:val="00FF7DD6"/>
    <w:rsid w:val="00FF7EFE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8AD67D2"/>
  <w15:docId w15:val="{3AF12D39-D9DC-4529-8BB9-3F97720F3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semiHidden="1" w:uiPriority="2" w:unhideWhenUsed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945"/>
    <w:pPr>
      <w:spacing w:after="0"/>
    </w:pPr>
    <w:rPr>
      <w:rFonts w:eastAsiaTheme="minorEastAsia"/>
      <w:b/>
      <w:color w:val="082A75" w:themeColor="text2"/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D077E9"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rsid w:val="00DF027C"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5"/>
    <w:unhideWhenUsed/>
    <w:qFormat/>
    <w:rsid w:val="000C71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12639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"/>
    <w:qFormat/>
    <w:rsid w:val="00D86945"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D86945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paragraph" w:styleId="Subtitle">
    <w:name w:val="Subtitle"/>
    <w:basedOn w:val="Normal"/>
    <w:link w:val="SubtitleChar"/>
    <w:uiPriority w:val="2"/>
    <w:qFormat/>
    <w:rsid w:val="00D86945"/>
    <w:pPr>
      <w:framePr w:hSpace="180" w:wrap="around" w:vAnchor="text" w:hAnchor="margin" w:y="1167"/>
    </w:pPr>
    <w:rPr>
      <w:b w:val="0"/>
      <w:caps/>
      <w:spacing w:val="20"/>
      <w:sz w:val="32"/>
    </w:rPr>
  </w:style>
  <w:style w:type="character" w:customStyle="1" w:styleId="SubtitleChar">
    <w:name w:val="Subtitle Char"/>
    <w:basedOn w:val="DefaultParagraphFont"/>
    <w:link w:val="Subtitle"/>
    <w:uiPriority w:val="2"/>
    <w:rsid w:val="00D86945"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077E9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paragraph" w:styleId="Header">
    <w:name w:val="header"/>
    <w:basedOn w:val="Normal"/>
    <w:link w:val="HeaderChar"/>
    <w:uiPriority w:val="8"/>
    <w:unhideWhenUsed/>
    <w:rsid w:val="005037F0"/>
  </w:style>
  <w:style w:type="character" w:customStyle="1" w:styleId="HeaderChar">
    <w:name w:val="Header Char"/>
    <w:basedOn w:val="DefaultParagraphFont"/>
    <w:link w:val="Header"/>
    <w:uiPriority w:val="8"/>
    <w:rsid w:val="0093335D"/>
  </w:style>
  <w:style w:type="paragraph" w:styleId="Footer">
    <w:name w:val="footer"/>
    <w:basedOn w:val="Normal"/>
    <w:link w:val="FooterChar"/>
    <w:uiPriority w:val="99"/>
    <w:unhideWhenUsed/>
    <w:rsid w:val="005037F0"/>
  </w:style>
  <w:style w:type="character" w:customStyle="1" w:styleId="FooterChar">
    <w:name w:val="Footer Char"/>
    <w:basedOn w:val="DefaultParagraphFont"/>
    <w:link w:val="Footer"/>
    <w:uiPriority w:val="99"/>
    <w:rsid w:val="005037F0"/>
    <w:rPr>
      <w:sz w:val="24"/>
      <w:szCs w:val="24"/>
    </w:rPr>
  </w:style>
  <w:style w:type="paragraph" w:customStyle="1" w:styleId="Name">
    <w:name w:val="Name"/>
    <w:basedOn w:val="Normal"/>
    <w:uiPriority w:val="3"/>
    <w:qFormat/>
    <w:rsid w:val="00B231E5"/>
    <w:pPr>
      <w:spacing w:line="240" w:lineRule="auto"/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rsid w:val="00DF027C"/>
    <w:rPr>
      <w:rFonts w:eastAsiaTheme="majorEastAsia" w:cstheme="majorBidi"/>
      <w:color w:val="082A75" w:themeColor="text2"/>
      <w:sz w:val="36"/>
      <w:szCs w:val="26"/>
    </w:rPr>
  </w:style>
  <w:style w:type="table" w:styleId="TableGrid">
    <w:name w:val="Table Grid"/>
    <w:basedOn w:val="TableNormal"/>
    <w:uiPriority w:val="1"/>
    <w:rsid w:val="00FF1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unhideWhenUsed/>
    <w:rsid w:val="00D86945"/>
    <w:rPr>
      <w:color w:val="808080"/>
    </w:rPr>
  </w:style>
  <w:style w:type="paragraph" w:customStyle="1" w:styleId="Content">
    <w:name w:val="Content"/>
    <w:basedOn w:val="Normal"/>
    <w:link w:val="ContentChar"/>
    <w:qFormat/>
    <w:rsid w:val="00DF027C"/>
    <w:rPr>
      <w:b w:val="0"/>
    </w:rPr>
  </w:style>
  <w:style w:type="paragraph" w:customStyle="1" w:styleId="EmphasisText">
    <w:name w:val="Emphasis Text"/>
    <w:basedOn w:val="Normal"/>
    <w:link w:val="EmphasisTextChar"/>
    <w:qFormat/>
    <w:rsid w:val="00DF027C"/>
  </w:style>
  <w:style w:type="character" w:customStyle="1" w:styleId="ContentChar">
    <w:name w:val="Content Char"/>
    <w:basedOn w:val="DefaultParagraphFont"/>
    <w:link w:val="Content"/>
    <w:rsid w:val="00DF027C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sid w:val="00DF027C"/>
    <w:rPr>
      <w:rFonts w:eastAsiaTheme="minorEastAsia"/>
      <w:b/>
      <w:color w:val="082A75" w:themeColor="text2"/>
      <w:sz w:val="28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C71DE"/>
    <w:pPr>
      <w:keepLines/>
      <w:spacing w:after="0" w:line="259" w:lineRule="auto"/>
      <w:outlineLvl w:val="9"/>
    </w:pPr>
    <w:rPr>
      <w:b w:val="0"/>
      <w:color w:val="013A57" w:themeColor="accent1" w:themeShade="BF"/>
      <w:kern w:val="0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0C71D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C71DE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0C71DE"/>
    <w:rPr>
      <w:color w:val="3592C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0C71D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5"/>
    <w:rsid w:val="000C71DE"/>
    <w:rPr>
      <w:rFonts w:asciiTheme="majorHAnsi" w:eastAsiaTheme="majorEastAsia" w:hAnsiTheme="majorHAnsi" w:cstheme="majorBidi"/>
      <w:b/>
      <w:color w:val="012639" w:themeColor="accent1" w:themeShade="7F"/>
    </w:rPr>
  </w:style>
  <w:style w:type="paragraph" w:styleId="Bibliography">
    <w:name w:val="Bibliography"/>
    <w:basedOn w:val="Normal"/>
    <w:next w:val="Normal"/>
    <w:uiPriority w:val="37"/>
    <w:unhideWhenUsed/>
    <w:rsid w:val="006D2E11"/>
  </w:style>
  <w:style w:type="paragraph" w:styleId="Caption">
    <w:name w:val="caption"/>
    <w:basedOn w:val="Normal"/>
    <w:next w:val="Normal"/>
    <w:uiPriority w:val="99"/>
    <w:unhideWhenUsed/>
    <w:rsid w:val="00F7591F"/>
    <w:pPr>
      <w:spacing w:after="200" w:line="240" w:lineRule="auto"/>
    </w:pPr>
    <w:rPr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91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8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d301765\AppData\Roaming\Microsoft\Templates\Report%2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8C596F3DB3A450F9B53344F51C261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D91AE-4218-4AB1-88DA-443276FB08DE}"/>
      </w:docPartPr>
      <w:docPartBody>
        <w:p w:rsidR="003E6594" w:rsidRDefault="009071F0">
          <w:pPr>
            <w:pStyle w:val="18C596F3DB3A450F9B53344F51C261F5"/>
          </w:pPr>
          <w:r w:rsidRPr="00D86945">
            <w:rPr>
              <w:rStyle w:val="SubtitleChar"/>
              <w:b/>
            </w:rPr>
            <w:fldChar w:fldCharType="begin"/>
          </w:r>
          <w:r w:rsidRPr="00D86945">
            <w:rPr>
              <w:rStyle w:val="SubtitleChar"/>
            </w:rPr>
            <w:instrText xml:space="preserve"> DATE  \@ "MMMM d"  \* MERGEFORMAT </w:instrText>
          </w:r>
          <w:r w:rsidRPr="00D86945">
            <w:rPr>
              <w:rStyle w:val="SubtitleChar"/>
              <w:b/>
            </w:rPr>
            <w:fldChar w:fldCharType="separate"/>
          </w:r>
          <w:r>
            <w:rPr>
              <w:rStyle w:val="SubtitleChar"/>
            </w:rPr>
            <w:t>May 17</w:t>
          </w:r>
          <w:r w:rsidRPr="00D86945">
            <w:rPr>
              <w:rStyle w:val="SubtitleChar"/>
              <w:b/>
            </w:rPr>
            <w:fldChar w:fldCharType="end"/>
          </w:r>
        </w:p>
      </w:docPartBody>
    </w:docPart>
    <w:docPart>
      <w:docPartPr>
        <w:name w:val="2A860C9ED07C4B209618C19900D6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D2841-F5B3-4557-BDD0-B0750D61A650}"/>
      </w:docPartPr>
      <w:docPartBody>
        <w:p w:rsidR="003E6594" w:rsidRDefault="009071F0">
          <w:pPr>
            <w:pStyle w:val="2A860C9ED07C4B209618C19900D68C27"/>
          </w:pPr>
          <w:r>
            <w:t>COMPANY NAME</w:t>
          </w:r>
        </w:p>
      </w:docPartBody>
    </w:docPart>
    <w:docPart>
      <w:docPartPr>
        <w:name w:val="8999AEF183FC4907A20E37828D5CB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9C2652-6204-4365-B3F7-8A5B83CBD1B6}"/>
      </w:docPartPr>
      <w:docPartBody>
        <w:p w:rsidR="003E6594" w:rsidRDefault="009071F0">
          <w:pPr>
            <w:pStyle w:val="8999AEF183FC4907A20E37828D5CBDD2"/>
          </w:pPr>
          <w:r>
            <w:t>Your Name</w:t>
          </w:r>
        </w:p>
      </w:docPartBody>
    </w:docPart>
    <w:docPart>
      <w:docPartPr>
        <w:name w:val="FFA72B0BA3B142608824FFA9FBCF5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289D6-4B6B-4564-9F75-5B3EEBECB4BF}"/>
      </w:docPartPr>
      <w:docPartBody>
        <w:p w:rsidR="003E6594" w:rsidRDefault="009071F0">
          <w:pPr>
            <w:pStyle w:val="FFA72B0BA3B142608824FFA9FBCF5587"/>
          </w:pPr>
          <w:r w:rsidRPr="00DF027C">
            <w:t>Subtitle Text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1F0"/>
    <w:rsid w:val="002C39C6"/>
    <w:rsid w:val="003E6594"/>
    <w:rsid w:val="009071F0"/>
    <w:rsid w:val="00B15510"/>
    <w:rsid w:val="00E024C0"/>
    <w:rsid w:val="00F3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18C596F3DB3A450F9B53344F51C261F5">
    <w:name w:val="18C596F3DB3A450F9B53344F51C261F5"/>
  </w:style>
  <w:style w:type="paragraph" w:customStyle="1" w:styleId="2A860C9ED07C4B209618C19900D68C27">
    <w:name w:val="2A860C9ED07C4B209618C19900D68C27"/>
  </w:style>
  <w:style w:type="paragraph" w:customStyle="1" w:styleId="8999AEF183FC4907A20E37828D5CBDD2">
    <w:name w:val="8999AEF183FC4907A20E37828D5CBDD2"/>
  </w:style>
  <w:style w:type="paragraph" w:customStyle="1" w:styleId="FFA72B0BA3B142608824FFA9FBCF5587">
    <w:name w:val="FFA72B0BA3B142608824FFA9FBCF55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Maria Shipman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Sal15</b:Tag>
    <b:SourceType>JournalArticle</b:SourceType>
    <b:Guid>{D4933D2A-FD55-4B1C-B54B-5DC1D60DD335}</b:Guid>
    <b:Author>
      <b:Author>
        <b:NameList>
          <b:Person>
            <b:Last>Salmela</b:Last>
            <b:First>Erno</b:First>
          </b:Person>
          <b:Person>
            <b:Last>Happonen</b:Last>
            <b:First>Ari</b:First>
          </b:Person>
          <b:Person>
            <b:Last>Hirvimäki</b:Last>
            <b:First>Marika</b:First>
          </b:Person>
          <b:Person>
            <b:Last>Vimm</b:Last>
          </b:Person>
        </b:NameList>
      </b:Author>
    </b:Author>
    <b:Title>Is Time Pressure an Advantage or a Disadvantage for Front End Innovation – Case Digital Jewelry</b:Title>
    <b:JournalName>Journal of innovaton management </b:JournalName>
    <b:Year>2015</b:Year>
    <b:Pages>42-69</b:Pages>
    <b:Volume>3</b:Volume>
    <b:Issue>4</b:Issue>
    <b:RefOrder>28</b:RefOrder>
  </b:Source>
  <b:Source>
    <b:Tag>Asi20</b:Tag>
    <b:SourceType>JournalArticle</b:SourceType>
    <b:Guid>{DB37C505-0225-4D08-BCD1-68E817486399}</b:Guid>
    <b:Author>
      <b:Author>
        <b:NameList>
          <b:Person>
            <b:Last>Ali</b:Last>
            <b:First>Asif</b:First>
            <b:Middle>Arshad</b:Middle>
          </b:Person>
          <b:Person>
            <b:Last>Mahmood</b:Last>
            <b:First>Asif</b:First>
          </b:Person>
          <b:Person>
            <b:Last>Ikram</b:Last>
            <b:First>Amir</b:First>
          </b:Person>
          <b:Person>
            <b:Last>Ahmad</b:Last>
            <b:First>Ayyaz</b:First>
          </b:Person>
        </b:NameList>
      </b:Author>
    </b:Author>
    <b:Title>Configuring the Drivers and Carriers of Process Innovation in Manufacturing Organizations</b:Title>
    <b:JournalName>Journal of Open Innovation : Technology, Market, and Complexity;</b:JournalName>
    <b:Year>2020</b:Year>
    <b:Pages>154</b:Pages>
    <b:Volume>6</b:Volume>
    <b:Issue>4</b:Issue>
    <b:RefOrder>1</b:RefOrder>
  </b:Source>
  <b:Source>
    <b:Tag>Mih07</b:Tag>
    <b:SourceType>JournalArticle</b:SourceType>
    <b:Guid>{C97288F7-607F-44AF-A2EA-A9F493739814}</b:Guid>
    <b:Author>
      <b:Author>
        <b:NameList>
          <b:Person>
            <b:Last>IndiharŠtembergerRokŠkrinjarVladoDimovski</b:Last>
            <b:First>MihaŠkerlavajMojca</b:First>
          </b:Person>
        </b:NameList>
      </b:Author>
    </b:Author>
    <b:Title>Organizational learning culture—the missing link between business process change and organizational performance</b:Title>
    <b:Year>2007</b:Year>
    <b:Pages>346-367</b:Pages>
    <b:Volume>106</b:Volume>
    <b:Issue>2</b:Issue>
    <b:RefOrder>2</b:RefOrder>
  </b:Source>
  <b:Source>
    <b:Tag>Rah21</b:Tag>
    <b:SourceType>JournalArticle</b:SourceType>
    <b:Guid>{F1C21030-5702-4DD4-B621-6899407F6086}</b:Guid>
    <b:Author>
      <b:Author>
        <b:NameList>
          <b:Person>
            <b:Last>Rahmati</b:Last>
            <b:First>Pouya</b:First>
          </b:Person>
          <b:Person>
            <b:Last>Tafti</b:Last>
            <b:First>Ali</b:First>
          </b:Person>
          <b:Person>
            <b:Last>Mithas</b:Last>
            <b:First>Sunil</b:First>
          </b:Person>
          <b:Person>
            <b:Last>Sachdev</b:Last>
            <b:First>Vishal</b:First>
          </b:Person>
        </b:NameList>
      </b:Author>
    </b:Author>
    <b:Title>How Does the Positioning of Information Technology Firms in Strategic Alliances Influence Returns to R&amp;D Investments?</b:Title>
    <b:JournalName>Journal of the Association for Information Systems; </b:JournalName>
    <b:Year>2021</b:Year>
    <b:Pages>1-36</b:Pages>
    <b:Volume>22</b:Volume>
    <b:Issue>2</b:Issue>
    <b:RefOrder>3</b:RefOrder>
  </b:Source>
  <b:Source>
    <b:Tag>Nam15</b:Tag>
    <b:SourceType>JournalArticle</b:SourceType>
    <b:Guid>{C98443FB-6471-43EC-B88E-E2B82F309A6C}</b:Guid>
    <b:Author>
      <b:Author>
        <b:NameList>
          <b:Person>
            <b:Last>Namwoon Kim</b:Last>
            <b:First>Sungwook</b:First>
            <b:Middle>Min, and Seoil Chaiy</b:Middle>
          </b:Person>
        </b:NameList>
      </b:Author>
    </b:Author>
    <b:Title>Why Do Firms Enter a New Product Market?</b:Title>
    <b:JournalName>The Journal of product innovation management</b:JournalName>
    <b:Year>2015</b:Year>
    <b:Pages>263-278</b:Pages>
    <b:Volume>32</b:Volume>
    <b:Issue>2</b:Issue>
    <b:RefOrder>4</b:RefOrder>
  </b:Source>
  <b:Source>
    <b:Tag>Blo22</b:Tag>
    <b:SourceType>InternetSite</b:SourceType>
    <b:Guid>{02778C2D-BB3A-4007-8282-02C1E35A100F}</b:Guid>
    <b:Author>
      <b:Author>
        <b:Corporate>Bloomberg UK</b:Corporate>
      </b:Author>
    </b:Author>
    <b:Title>Precious and Industrial Metals</b:Title>
    <b:Year>2022</b:Year>
    <b:YearAccessed>2022</b:YearAccessed>
    <b:MonthAccessed>05</b:MonthAccessed>
    <b:DayAccessed>29</b:DayAccessed>
    <b:URL>https://www.bloomberg.com/markets/commodities/futures/metals</b:URL>
    <b:RefOrder>5</b:RefOrder>
  </b:Source>
  <b:Source>
    <b:Tag>New21</b:Tag>
    <b:SourceType>Report</b:SourceType>
    <b:Guid>{86F6E44B-EC78-457C-BA31-096133398DEE}</b:Guid>
    <b:Title>CES 2021 Additive Intelligence drastically reduces the cost of metal 3D printing with AI.</b:Title>
    <b:Year>2021</b:Year>
    <b:Author>
      <b:Author>
        <b:Corporate>NewsRX LLC</b:Corporate>
      </b:Author>
    </b:Author>
    <b:Publisher> NewsRX LLC</b:Publisher>
    <b:RefOrder>6</b:RefOrder>
  </b:Source>
  <b:Source>
    <b:Tag>Rui21</b:Tag>
    <b:SourceType>JournalArticle</b:SourceType>
    <b:Guid>{1FE22DA9-073B-45A4-BFB2-3F7FE0BC4B02}</b:Guid>
    <b:Title>Barriers to innovation and innovation performance: the mediating role of external knowledge search in emerging economies</b:Title>
    <b:Year>2021</b:Year>
    <b:Author>
      <b:Author>
        <b:NameList>
          <b:Person>
            <b:Last>Rui Torres de Oliveira</b:Last>
            <b:First>Simona</b:First>
            <b:Middle>Gentile-Lüdecke &amp; Sandra Figueira</b:Middle>
          </b:Person>
        </b:NameList>
      </b:Author>
    </b:Author>
    <b:JournalName>Small Business Economics</b:JournalName>
    <b:Pages>1953-1974</b:Pages>
    <b:Volume>58</b:Volume>
    <b:RefOrder>7</b:RefOrder>
  </b:Source>
  <b:Source>
    <b:Tag>Bir04</b:Tag>
    <b:SourceType>Book</b:SourceType>
    <b:Guid>{5977D566-CE45-4C2E-9D7F-553FF591A2CD}</b:Guid>
    <b:Title>Effective Use of Market Research : How to Drive and Focus Better Business Decisions. </b:Title>
    <b:Year>2004</b:Year>
    <b:Author>
      <b:Author>
        <b:NameList>
          <b:Person>
            <b:Last>Birn</b:Last>
            <b:First>Robin</b:First>
            <b:Middle>J.</b:Middle>
          </b:Person>
        </b:NameList>
      </b:Author>
    </b:Author>
    <b:City>London</b:City>
    <b:Publisher>Kogan Page Ltd</b:Publisher>
    <b:RefOrder>8</b:RefOrder>
  </b:Source>
  <b:Source>
    <b:Tag>Asi19</b:Tag>
    <b:SourceType>JournalArticle</b:SourceType>
    <b:Guid>{2BA79720-911C-414A-91BD-727AC4600A01}</b:Guid>
    <b:Author>
      <b:Author>
        <b:Corporate>Asia Business Newsweekly</b:Corporate>
      </b:Author>
    </b:Author>
    <b:Title>McDonald's Japan Success Case Study 2019: Investing in Market Research and Modernization to Revitalize Business and Woo Back Customers - ResearchAndMarkets.com</b:Title>
    <b:Year>2019</b:Year>
    <b:Publisher> NewsRX LLC</b:Publisher>
    <b:RefOrder>9</b:RefOrder>
  </b:Source>
  <b:Source>
    <b:Tag>Dan05</b:Tag>
    <b:SourceType>Interview</b:SourceType>
    <b:Guid>{5F576B34-67B6-4120-8F74-199404ADB780}</b:Guid>
    <b:Title>Daniel Stein States Importance of Investing Time and Resources in Employees</b:Title>
    <b:Year>2005</b:Year>
    <b:Author>
      <b:Interviewee>
        <b:NameList>
          <b:Person>
            <b:Last>Stein</b:Last>
            <b:First>Daniel</b:First>
          </b:Person>
        </b:NameList>
      </b:Interviewee>
    </b:Author>
    <b:Month>jan</b:Month>
    <b:Day>1</b:Day>
    <b:RefOrder>10</b:RefOrder>
  </b:Source>
  <b:Source>
    <b:Tag>Bår10</b:Tag>
    <b:SourceType>JournalArticle</b:SourceType>
    <b:Guid>{2A22F811-7E21-4716-B201-AA83D57F8043}</b:Guid>
    <b:Title>Exploring alternative relationships between</b:Title>
    <b:Year>2010</b:Year>
    <b:Author>
      <b:Author>
        <b:NameList>
          <b:Person>
            <b:Last>Bård Kuvaas Anders Dysvik</b:Last>
          </b:Person>
        </b:NameList>
      </b:Author>
    </b:Author>
    <b:JournalName>Norwegian School of Management</b:JournalName>
    <b:Pages>138-156</b:Pages>
    <b:Volume>20</b:Volume>
    <b:Issue>2</b:Issue>
    <b:RefOrder>11</b:RefOrder>
  </b:Source>
  <b:Source>
    <b:Tag>www17</b:Tag>
    <b:SourceType>JournalArticle</b:SourceType>
    <b:Guid>{E8B21DB0-C620-4989-B158-7AC52F006890}</b:Guid>
    <b:Author>
      <b:Author>
        <b:Corporate>cooksongold-emanufacturing</b:Corporate>
      </b:Author>
    </b:Author>
    <b:Title>Cooksongold drives 3D printing of precious metal</b:Title>
    <b:JournalName>Metal Powder Report</b:JournalName>
    <b:Year>2017</b:Year>
    <b:Pages>368</b:Pages>
    <b:Volume>72</b:Volume>
    <b:Issue>5</b:Issue>
    <b:RefOrder>16</b:RefOrder>
  </b:Source>
  <b:Source>
    <b:Tag>Pra19</b:Tag>
    <b:SourceType>JournalArticle</b:SourceType>
    <b:Guid>{40278760-0959-4713-9F2F-97E661465B41}</b:Guid>
    <b:Author>
      <b:Author>
        <b:NameList>
          <b:Person>
            <b:Last>Prashanth Konda Gokuldoss 1</b:Last>
            <b:First>2,*ORCID,Sri</b:First>
            <b:Middle>Kolla 1 andJürgen Eckert 2,3</b:Middle>
          </b:Person>
        </b:NameList>
      </b:Author>
    </b:Author>
    <b:Title>Additive Manufacturing Processes: Selective Laser Melting, Electron Beam Melting and Binder Jetting—Selection Guidelines</b:Title>
    <b:JournalName>Jurgen Materials</b:JournalName>
    <b:Year>2019</b:Year>
    <b:Pages>672</b:Pages>
    <b:Volume>10</b:Volume>
    <b:RefOrder>14</b:RefOrder>
  </b:Source>
  <b:Source>
    <b:Tag>KGP14</b:Tag>
    <b:SourceType>JournalArticle</b:SourceType>
    <b:Guid>{50C6F58D-6C4D-454C-87CA-A33C95FF3E15}</b:Guid>
    <b:Author>
      <b:Author>
        <b:NameList>
          <b:Person>
            <b:Last>LöberaZ.Wanga.ChaubeyadU.KühnaJ.Eckertae</b:Last>
          </b:Person>
        </b:NameList>
      </b:Author>
    </b:Author>
    <b:Title>Microstructure and mechanical properties of Al–12Si produced by selective laser melting: Effect of heat treatment</b:Title>
    <b:JournalName>Elsevier</b:JournalName>
    <b:Year>2014</b:Year>
    <b:Pages>153-160</b:Pages>
    <b:Volume>590</b:Volume>
    <b:RefOrder>13</b:RefOrder>
  </b:Source>
  <b:Source>
    <b:Tag>KTP22</b:Tag>
    <b:SourceType>InternetSite</b:SourceType>
    <b:Guid>{B9BE6F82-2905-492A-A23D-E933D6BB6F80}</b:Guid>
    <b:Title>Collaborate and Innovate</b:Title>
    <b:Year>2022</b:Year>
    <b:Author>
      <b:Author>
        <b:Corporate>KTP</b:Corporate>
      </b:Author>
    </b:Author>
    <b:YearAccessed>2022</b:YearAccessed>
    <b:MonthAccessed>may</b:MonthAccessed>
    <b:DayAccessed>28</b:DayAccessed>
    <b:URL>https://www.ktp-uk.org/</b:URL>
    <b:RefOrder>12</b:RefOrder>
  </b:Source>
  <b:Source>
    <b:Tag>Jas18</b:Tag>
    <b:SourceType>JournalArticle</b:SourceType>
    <b:Guid>{89BEE06B-3B38-472D-AA85-479B8C1A7AE7}</b:Guid>
    <b:Title>Comparison of Different Types of 3D Printing Technologies</b:Title>
    <b:Year>2018</b:Year>
    <b:Author>
      <b:Author>
        <b:NameList>
          <b:Person>
            <b:Last>Jasveer</b:Last>
            <b:First>Shiwpursad</b:First>
          </b:Person>
          <b:Person>
            <b:Last>Jianbin</b:Last>
            <b:First>Xue</b:First>
          </b:Person>
        </b:NameList>
      </b:Author>
    </b:Author>
    <b:JournalName>International Journal of Scientific and Research Publications</b:JournalName>
    <b:Volume>8</b:Volume>
    <b:Issue>4</b:Issue>
    <b:RefOrder>15</b:RefOrder>
  </b:Source>
  <b:Source>
    <b:Tag>TAK19</b:Tag>
    <b:SourceType>JournalArticle</b:SourceType>
    <b:Guid>{0E03AD47-27AD-482A-8395-7288ACBCB210}</b:Guid>
    <b:Author>
      <b:Author>
        <b:NameList>
          <b:Person>
            <b:Last>TAKAYA</b:Last>
            <b:First>Mitsutoshi</b:First>
          </b:Person>
          <b:Person>
            <b:Last>YAMADA</b:Last>
            <b:First>Maromu</b:First>
          </b:Person>
          <b:Person>
            <b:Last>KOBAYASHI</b:Last>
            <b:First>Kenichi</b:First>
          </b:Person>
          <b:Person>
            <b:Last>HIGASHIKUBO</b:Last>
            <b:First>Ichiro</b:First>
          </b:Person>
          <b:Person>
            <b:Last>HAGIWARA</b:Last>
            <b:First>Masayoshi</b:First>
          </b:Person>
          <b:Person>
            <b:Last>ONO-OGASAWARA</b:Last>
            <b:First>Mariko</b:First>
          </b:Person>
        </b:NameList>
      </b:Author>
    </b:Author>
    <b:Title>Exposure assessment of nanotitanium oxide powder handling using real-time size-selective particle number concentration measurements and X-ray fluorescence spectrometry —The possibility of exposure to nonagglomerated nanomaterials during the handling of na</b:Title>
    <b:JournalName>ndustrial Health</b:JournalName>
    <b:Year>2019</b:Year>
    <b:Pages>2021-0110</b:Pages>
    <b:RefOrder>17</b:RefOrder>
  </b:Source>
  <b:Source>
    <b:Tag>Mah17</b:Tag>
    <b:SourceType>JournalArticle</b:SourceType>
    <b:Guid>{A2AA6CA6-1ABB-4369-826C-06D19F2C1EA8}</b:Guid>
    <b:Author>
      <b:Author>
        <b:NameList>
          <b:Person>
            <b:Last>Mahmood</b:Last>
            <b:First>Shahrain</b:First>
          </b:Person>
          <b:Person>
            <b:Last>Qureshi</b:Last>
            <b:First>A.J</b:First>
          </b:Person>
          <b:Person>
            <b:Last>Goh</b:Last>
            <b:First>Kheng</b:First>
            <b:Middle>Lim</b:Middle>
          </b:Person>
          <b:Person>
            <b:Last>Talamona</b:Last>
            <b:First>Didier</b:First>
          </b:Person>
        </b:NameList>
      </b:Author>
    </b:Author>
    <b:Title>Tensile strength of partially filled FFF printed parts: meta modelling</b:Title>
    <b:JournalName>Rapid prototyping journa</b:JournalName>
    <b:Year>2017</b:Year>
    <b:Pages>524-533</b:Pages>
    <b:Volume>23</b:Volume>
    <b:Issue>3</b:Issue>
    <b:RefOrder>18</b:RefOrder>
  </b:Source>
  <b:Source>
    <b:Tag>Nyi21</b:Tag>
    <b:SourceType>JournalArticle</b:SourceType>
    <b:Guid>{EBAE7306-B2C9-49EB-940A-555974B59F71}</b:Guid>
    <b:Author>
      <b:Author>
        <b:NameList>
          <b:Person>
            <b:Last>Nyika</b:Last>
            <b:First>J.</b:First>
          </b:Person>
          <b:Person>
            <b:Last>Mwema</b:Last>
            <b:First>F.M.</b:First>
          </b:Person>
          <b:Person>
            <b:Last>Mahamood</b:Last>
            <b:First>R.M.</b:First>
          </b:Person>
          <b:Person>
            <b:Last>Akinlabi</b:Last>
            <b:First>E.T.</b:First>
          </b:Person>
          <b:Person>
            <b:Last>Jen</b:Last>
            <b:First>TC</b:First>
          </b:Person>
        </b:NameList>
      </b:Author>
    </b:Author>
    <b:Title>Advances in 3D printing materials processing-environmental impacts and alleviation measures</b:Title>
    <b:JournalName>Advances in materials and processing technologies (Abingdon, England)</b:JournalName>
    <b:Year>2021</b:Year>
    <b:Pages>1-11</b:Pages>
    <b:RefOrder>19</b:RefOrder>
  </b:Source>
  <b:Source>
    <b:Tag>Gar16</b:Tag>
    <b:SourceType>Book</b:SourceType>
    <b:Guid>{B0E150ED-B084-4639-9BFE-EF3D5CF61428}</b:Guid>
    <b:Title>Just-in-time elements and benefits</b:Title>
    <b:Year>2016</b:Year>
    <b:Author>
      <b:Author>
        <b:NameList>
          <b:Person>
            <b:Last>García-Alcaraz</b:Last>
            <b:First>Jorge</b:First>
            <b:Middle>Luis, author.</b:Middle>
          </b:Person>
          <b:Person>
            <b:Last>Maldonado-Macías</b:Last>
            <b:First>Aidé</b:First>
            <b:Middle>Aracely, author.</b:Middle>
          </b:Person>
        </b:NameList>
      </b:Author>
    </b:Author>
    <b:City>Cham</b:City>
    <b:RefOrder>20</b:RefOrder>
  </b:Source>
  <b:Source>
    <b:Tag>Che96</b:Tag>
    <b:SourceType>Book</b:SourceType>
    <b:Guid>{372E996E-EF67-4D09-987B-8A2564EF8CE7}</b:Guid>
    <b:Author>
      <b:Author>
        <b:NameList>
          <b:Person>
            <b:Last>Cheng</b:Last>
            <b:First>T.</b:First>
            <b:Middle>C. E.</b:Middle>
          </b:Person>
          <b:Person>
            <b:Last>Podolsky</b:Last>
            <b:First>S.</b:First>
            <b:Middle>(Susan)</b:Middle>
          </b:Person>
          <b:Person>
            <b:Last>Jarvis</b:Last>
            <b:First>P</b:First>
          </b:Person>
        </b:NameList>
      </b:Author>
    </b:Author>
    <b:Title>Just-in-time manufacturing : an introduction</b:Title>
    <b:Year>1996</b:Year>
    <b:City>London</b:City>
    <b:Publisher>Chapman &amp; Hall</b:Publisher>
    <b:Edition>2</b:Edition>
    <b:RefOrder>21</b:RefOrder>
  </b:Source>
  <b:Source>
    <b:Tag>Lin16</b:Tag>
    <b:SourceType>Book</b:SourceType>
    <b:Guid>{2914AC34-47FB-4E9B-AD69-41AE5051BE95}</b:Guid>
    <b:Author>
      <b:Author>
        <b:NameList>
          <b:Person>
            <b:Last>Lin</b:Last>
            <b:First>Hsien-Jen</b:First>
          </b:Person>
        </b:NameList>
      </b:Author>
    </b:Author>
    <b:Title>Investing in lead-time variability reduction in a collaborative vendor–buyer supply chain model with stochastic lead time</b:Title>
    <b:Year>2016</b:Year>
    <b:City>New york</b:City>
    <b:Publisher> Elsevier Ltd</b:Publisher>
    <b:RefOrder>22</b:RefOrder>
  </b:Source>
  <b:Source>
    <b:Tag>Rau12</b:Tag>
    <b:SourceType>Interview</b:SourceType>
    <b:Guid>{24673DDE-8460-4286-BEE8-293CA28AD937}</b:Guid>
    <b:Title>Performing, Standard Operating Procedures</b:Title>
    <b:Year>2012</b:Year>
    <b:Author>
      <b:Interviewee>
        <b:NameList>
          <b:Person>
            <b:Last>Rautalahti</b:Last>
            <b:First>Katariina</b:First>
          </b:Person>
        </b:NameList>
      </b:Interviewee>
    </b:Author>
    <b:RefOrder>23</b:RefOrder>
  </b:Source>
  <b:Source>
    <b:Tag>Nef11</b:Tag>
    <b:SourceType>JournalArticle</b:SourceType>
    <b:Guid>{F93AA0D3-D269-4D57-BFF3-6A0055C2205B}</b:Guid>
    <b:Title>How Do Regions Diversify over Time? Industry Relatedness and the Development of New Growth Paths in Regions</b:Title>
    <b:Year>2011</b:Year>
    <b:Author>
      <b:Author>
        <b:NameList>
          <b:Person>
            <b:Last>Neffke</b:Last>
            <b:First>Frank</b:First>
          </b:Person>
          <b:Person>
            <b:Last>Henning</b:Last>
            <b:First>Martin</b:First>
          </b:Person>
          <b:Person>
            <b:Last>Boschma</b:Last>
            <b:First>Ron</b:First>
          </b:Person>
        </b:NameList>
      </b:Author>
    </b:Author>
    <b:JournalName>Economic geography</b:JournalName>
    <b:Pages>237-265</b:Pages>
    <b:Volume>87</b:Volume>
    <b:RefOrder>24</b:RefOrder>
  </b:Source>
  <b:Source>
    <b:Tag>Pro17</b:Tag>
    <b:SourceType>JournalArticle</b:SourceType>
    <b:Guid>{27A6BBC5-B35D-4DDB-A6EB-582F7BA433A5}</b:Guid>
    <b:Author>
      <b:Author>
        <b:NameList>
          <b:Person>
            <b:Last>Gallizo Larraz</b:Last>
            <b:First>Jose</b:First>
            <b:Middle>Luis</b:Middle>
          </b:Person>
          <b:Person>
            <b:Last>Moreno Gene</b:Last>
            <b:First>Jordi</b:First>
          </b:Person>
          <b:Person>
            <b:Last>Sánchez</b:Last>
            <b:First>Laura</b:First>
          </b:Person>
        </b:NameList>
      </b:Author>
    </b:Author>
    <b:Title>businesses, Productivity and value added distribution in family-owned</b:Title>
    <b:JournalName>Intangible capital</b:JournalName>
    <b:Year>2017</b:Year>
    <b:Pages>4-24</b:Pages>
    <b:Volume>13</b:Volume>
    <b:Issue>1</b:Issue>
    <b:RefOrder>25</b:RefOrder>
  </b:Source>
  <b:Source>
    <b:Tag>For17</b:Tag>
    <b:SourceType>JournalArticle</b:SourceType>
    <b:Guid>{9FA5E4E0-F47A-4E39-90E8-6D2377327D55}</b:Guid>
    <b:Author>
      <b:Author>
        <b:NameList>
          <b:Person>
            <b:Last>Foroudi</b:Last>
            <b:First>Pantea</b:First>
          </b:Person>
          <b:Person>
            <b:Last>Gupta</b:Last>
            <b:First>Suraksha</b:First>
          </b:Person>
          <b:Person>
            <b:Last>Nazarian</b:Last>
            <b:First>Alireza</b:First>
          </b:Person>
          <b:Person>
            <b:Last>Duda</b:Last>
            <b:First>Marta</b:First>
          </b:Person>
        </b:NameList>
      </b:Author>
    </b:Author>
    <b:Title>Digital technology and marketing management capability: acheiving growth in SMEs</b:Title>
    <b:JournalName>Qualitative market research</b:JournalName>
    <b:Year>2017</b:Year>
    <b:Pages>230-246</b:Pages>
    <b:Volume>20</b:Volume>
    <b:Issue>2</b:Issue>
    <b:RefOrder>26</b:RefOrder>
  </b:Source>
  <b:Source>
    <b:Tag>Lam19</b:Tag>
    <b:SourceType>JournalArticle</b:SourceType>
    <b:Guid>{4C21E840-1C62-40B4-9E80-C17AA1B81C9B}</b:Guid>
    <b:Author>
      <b:Author>
        <b:NameList>
          <b:Person>
            <b:Last>Lam</b:Last>
            <b:First>Hugo</b:First>
            <b:Middle>K.S</b:Middle>
          </b:Person>
          <b:Person>
            <b:Last>Ding</b:Last>
            <b:First>Li</b:First>
          </b:Person>
          <b:Person>
            <b:Last>Cheng</b:Last>
            <b:First>T.C.E</b:First>
          </b:Person>
          <b:Person>
            <b:Last>Zhou</b:Last>
            <b:First>Honggeng</b:First>
          </b:Person>
        </b:NameList>
      </b:Author>
    </b:Author>
    <b:Title>The Impact of 3D printing on Stock returns</b:Title>
    <b:JournalName>International journal of operations &amp; production management</b:JournalName>
    <b:Year>2019</b:Year>
    <b:Pages>935-961</b:Pages>
    <b:Volume>39</b:Volume>
    <b:Issue>6/7/8</b:Issue>
    <b:RefOrder>27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4F4FBB-2176-4C2E-8BE1-42A6A7F3C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</Template>
  <TotalTime>1</TotalTime>
  <Pages>17</Pages>
  <Words>5505</Words>
  <Characters>31380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Shipman</dc:creator>
  <cp:keywords/>
  <cp:lastModifiedBy>Maria Shipman</cp:lastModifiedBy>
  <cp:revision>2</cp:revision>
  <cp:lastPrinted>2006-08-01T17:47:00Z</cp:lastPrinted>
  <dcterms:created xsi:type="dcterms:W3CDTF">2022-06-17T11:48:00Z</dcterms:created>
  <dcterms:modified xsi:type="dcterms:W3CDTF">2022-06-17T11:48:00Z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</Properties>
</file>