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AA628C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0C42E7A5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7DBD6860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65A16F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293112AC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74C9AF6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3376268B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56B15F56" w14:textId="7E362F7A" w:rsidR="008150DF" w:rsidRDefault="00B6491E" w:rsidP="008150DF">
            <w:pPr>
              <w:spacing w:before="120" w:after="120"/>
              <w:jc w:val="left"/>
            </w:pPr>
            <w:r>
              <w:t>ECSO5004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6DA352F6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DB296B6" w14:textId="342003DA" w:rsidR="008150DF" w:rsidRDefault="00B6491E" w:rsidP="008150DF">
            <w:pPr>
              <w:spacing w:before="120" w:after="120"/>
              <w:jc w:val="left"/>
            </w:pPr>
            <w:r w:rsidRPr="00B6491E">
              <w:t>Reflective Practice: Maintaining Professional Standards</w:t>
            </w:r>
          </w:p>
        </w:tc>
      </w:tr>
      <w:tr w:rsidR="008150DF" w14:paraId="6F163146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10E196DA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2053A087" w14:textId="77777777" w:rsidR="00B6491E" w:rsidRPr="00B6491E" w:rsidRDefault="00B6491E" w:rsidP="00B6491E">
            <w:pPr>
              <w:pStyle w:val="bullet"/>
              <w:numPr>
                <w:ilvl w:val="0"/>
                <w:numId w:val="4"/>
              </w:numPr>
              <w:spacing w:before="240"/>
              <w:rPr>
                <w:rFonts w:ascii="Arial" w:hAnsi="Arial" w:cs="Arial"/>
                <w:sz w:val="22"/>
                <w:szCs w:val="22"/>
              </w:rPr>
            </w:pPr>
            <w:r w:rsidRPr="00B6491E">
              <w:rPr>
                <w:rFonts w:ascii="Arial" w:hAnsi="Arial" w:cs="Arial"/>
                <w:sz w:val="22"/>
                <w:szCs w:val="22"/>
              </w:rPr>
              <w:t>critically evaluate, using a recognised model of reflective practice, their experience on a voluntary or work-based placement of their choosing;</w:t>
            </w:r>
          </w:p>
          <w:p w14:paraId="3964E79C" w14:textId="43422ED0" w:rsidR="008150DF" w:rsidRPr="00AE5592" w:rsidRDefault="00B6491E" w:rsidP="00B6491E">
            <w:pPr>
              <w:pStyle w:val="bullet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B6491E">
              <w:rPr>
                <w:rFonts w:ascii="Arial" w:hAnsi="Arial" w:cs="Arial"/>
                <w:sz w:val="22"/>
                <w:szCs w:val="22"/>
              </w:rPr>
              <w:t>demonstrate a critical understanding of what constitutes sound practice in a variety of contexts in society</w:t>
            </w:r>
          </w:p>
        </w:tc>
      </w:tr>
      <w:tr w:rsidR="00454402" w14:paraId="66E0D1A8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16D2FF5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14D5A8A4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3B35ED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34B227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4763BCC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445C537B" w14:textId="77777777" w:rsidTr="004257A5">
        <w:tc>
          <w:tcPr>
            <w:tcW w:w="852" w:type="dxa"/>
          </w:tcPr>
          <w:p w14:paraId="59D7FDFC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4E379239" w14:textId="77777777" w:rsidR="00454402" w:rsidRDefault="007452F8" w:rsidP="004257A5">
            <w:pPr>
              <w:spacing w:before="120" w:after="120"/>
              <w:jc w:val="left"/>
            </w:pPr>
            <w:r>
              <w:t>Discuss your first use of your chosen Model of Reflection with others who have used it and consider the following questions;</w:t>
            </w:r>
          </w:p>
          <w:p w14:paraId="44F18134" w14:textId="77777777" w:rsidR="007452F8" w:rsidRPr="007452F8" w:rsidRDefault="007452F8" w:rsidP="007452F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7452F8">
              <w:t>How did you find using the model?</w:t>
            </w:r>
          </w:p>
          <w:p w14:paraId="7FF68253" w14:textId="77777777" w:rsidR="007452F8" w:rsidRPr="007452F8" w:rsidRDefault="007452F8" w:rsidP="007452F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7452F8">
              <w:t>What worked for you?</w:t>
            </w:r>
          </w:p>
          <w:p w14:paraId="2EF2B392" w14:textId="77777777" w:rsidR="007452F8" w:rsidRPr="007452F8" w:rsidRDefault="007452F8" w:rsidP="007452F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7452F8">
              <w:t>What did you find more difficult?</w:t>
            </w:r>
          </w:p>
          <w:p w14:paraId="2FDFC6F9" w14:textId="77777777" w:rsidR="007452F8" w:rsidRPr="00454402" w:rsidRDefault="007452F8" w:rsidP="007452F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 w:rsidRPr="007452F8">
              <w:t>What lessons have you learnt for your future practice?</w:t>
            </w:r>
          </w:p>
        </w:tc>
        <w:tc>
          <w:tcPr>
            <w:tcW w:w="689" w:type="dxa"/>
          </w:tcPr>
          <w:p w14:paraId="36E11D9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753A0419" w14:textId="77777777" w:rsidR="00454402" w:rsidRPr="00454402" w:rsidRDefault="007452F8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DBC1AC8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7452F8" w14:paraId="13491AD6" w14:textId="77777777" w:rsidTr="00E54764">
        <w:trPr>
          <w:trHeight w:val="4334"/>
        </w:trPr>
        <w:tc>
          <w:tcPr>
            <w:tcW w:w="10065" w:type="dxa"/>
            <w:gridSpan w:val="9"/>
          </w:tcPr>
          <w:p w14:paraId="24FB73F2" w14:textId="77777777" w:rsidR="007452F8" w:rsidRDefault="007452F8" w:rsidP="00454402">
            <w:pPr>
              <w:spacing w:after="120"/>
              <w:jc w:val="left"/>
            </w:pPr>
          </w:p>
          <w:p w14:paraId="5D9BD1B8" w14:textId="77777777" w:rsidR="007452F8" w:rsidRDefault="007452F8" w:rsidP="00454402">
            <w:pPr>
              <w:spacing w:after="120"/>
              <w:jc w:val="left"/>
            </w:pPr>
          </w:p>
          <w:p w14:paraId="3DC972A2" w14:textId="77777777" w:rsidR="007452F8" w:rsidRDefault="007452F8" w:rsidP="00454402">
            <w:pPr>
              <w:spacing w:after="120"/>
              <w:jc w:val="left"/>
            </w:pPr>
          </w:p>
          <w:p w14:paraId="743F952D" w14:textId="77777777" w:rsidR="007452F8" w:rsidRDefault="007452F8" w:rsidP="00454402">
            <w:pPr>
              <w:spacing w:after="120"/>
              <w:jc w:val="left"/>
            </w:pPr>
          </w:p>
          <w:p w14:paraId="464AE7DE" w14:textId="77777777" w:rsidR="007452F8" w:rsidRDefault="007452F8" w:rsidP="00454402">
            <w:pPr>
              <w:spacing w:after="120"/>
              <w:jc w:val="left"/>
            </w:pPr>
          </w:p>
          <w:p w14:paraId="42AE07B0" w14:textId="77777777" w:rsidR="007452F8" w:rsidRDefault="007452F8" w:rsidP="00454402">
            <w:pPr>
              <w:spacing w:after="120"/>
              <w:jc w:val="left"/>
            </w:pPr>
          </w:p>
          <w:p w14:paraId="2969D530" w14:textId="77777777" w:rsidR="007452F8" w:rsidRDefault="007452F8" w:rsidP="00454402">
            <w:pPr>
              <w:spacing w:after="120"/>
              <w:jc w:val="left"/>
            </w:pPr>
          </w:p>
          <w:p w14:paraId="5C245BA4" w14:textId="77777777" w:rsidR="007452F8" w:rsidRDefault="007452F8" w:rsidP="00454402">
            <w:pPr>
              <w:spacing w:after="120"/>
              <w:jc w:val="left"/>
            </w:pPr>
          </w:p>
          <w:p w14:paraId="79DC8E2C" w14:textId="77777777" w:rsidR="007452F8" w:rsidRDefault="007452F8" w:rsidP="00454402">
            <w:pPr>
              <w:spacing w:after="120"/>
              <w:jc w:val="left"/>
            </w:pPr>
          </w:p>
          <w:p w14:paraId="1D4727E5" w14:textId="77777777" w:rsidR="007452F8" w:rsidRDefault="007452F8" w:rsidP="00454402">
            <w:pPr>
              <w:spacing w:after="120"/>
              <w:jc w:val="left"/>
            </w:pPr>
          </w:p>
          <w:p w14:paraId="4DD2440C" w14:textId="77777777" w:rsidR="007452F8" w:rsidRDefault="007452F8" w:rsidP="00454402">
            <w:pPr>
              <w:spacing w:after="120"/>
              <w:jc w:val="left"/>
            </w:pPr>
          </w:p>
          <w:p w14:paraId="1689619F" w14:textId="77777777" w:rsidR="007452F8" w:rsidRDefault="007452F8" w:rsidP="00454402">
            <w:pPr>
              <w:spacing w:after="120"/>
              <w:jc w:val="left"/>
            </w:pPr>
          </w:p>
          <w:p w14:paraId="2F72BB66" w14:textId="77777777" w:rsidR="007452F8" w:rsidRDefault="007452F8" w:rsidP="00454402">
            <w:pPr>
              <w:spacing w:after="120"/>
              <w:jc w:val="left"/>
            </w:pPr>
          </w:p>
          <w:p w14:paraId="5F8BF917" w14:textId="77777777" w:rsidR="007452F8" w:rsidRDefault="007452F8" w:rsidP="00454402">
            <w:pPr>
              <w:spacing w:after="120"/>
              <w:jc w:val="left"/>
            </w:pPr>
          </w:p>
          <w:p w14:paraId="17DFDAAC" w14:textId="77777777" w:rsidR="007452F8" w:rsidRDefault="007452F8" w:rsidP="00454402">
            <w:pPr>
              <w:spacing w:after="120"/>
              <w:jc w:val="left"/>
            </w:pPr>
          </w:p>
          <w:p w14:paraId="01D4C0DF" w14:textId="77777777" w:rsidR="007452F8" w:rsidRDefault="007452F8" w:rsidP="00454402">
            <w:pPr>
              <w:spacing w:after="120"/>
              <w:jc w:val="left"/>
            </w:pPr>
          </w:p>
          <w:p w14:paraId="59F7C9F5" w14:textId="77777777" w:rsidR="007452F8" w:rsidRDefault="007452F8" w:rsidP="00454402">
            <w:pPr>
              <w:spacing w:after="120"/>
              <w:jc w:val="left"/>
            </w:pPr>
          </w:p>
          <w:p w14:paraId="120B9686" w14:textId="77777777" w:rsidR="007452F8" w:rsidRDefault="007452F8" w:rsidP="00454402">
            <w:pPr>
              <w:spacing w:after="120"/>
              <w:jc w:val="left"/>
            </w:pPr>
          </w:p>
          <w:p w14:paraId="619A46FA" w14:textId="77777777" w:rsidR="007452F8" w:rsidRDefault="007452F8" w:rsidP="00454402">
            <w:pPr>
              <w:spacing w:after="120"/>
              <w:jc w:val="left"/>
            </w:pPr>
          </w:p>
          <w:p w14:paraId="76A1DCC7" w14:textId="77777777" w:rsidR="007452F8" w:rsidRDefault="007452F8" w:rsidP="00454402">
            <w:pPr>
              <w:spacing w:after="120"/>
              <w:jc w:val="left"/>
            </w:pPr>
          </w:p>
          <w:p w14:paraId="3A9FB714" w14:textId="77777777" w:rsidR="007452F8" w:rsidRDefault="007452F8" w:rsidP="00454402">
            <w:pPr>
              <w:spacing w:after="120"/>
              <w:jc w:val="left"/>
            </w:pPr>
          </w:p>
          <w:p w14:paraId="1C3F4C9D" w14:textId="77777777" w:rsidR="007452F8" w:rsidRDefault="007452F8" w:rsidP="00454402">
            <w:pPr>
              <w:spacing w:after="120"/>
              <w:jc w:val="left"/>
            </w:pPr>
          </w:p>
          <w:p w14:paraId="436AEE6A" w14:textId="77777777" w:rsidR="007452F8" w:rsidRDefault="007452F8" w:rsidP="00454402">
            <w:pPr>
              <w:spacing w:after="120"/>
              <w:jc w:val="left"/>
            </w:pPr>
          </w:p>
          <w:p w14:paraId="78492801" w14:textId="77777777" w:rsidR="007452F8" w:rsidRDefault="007452F8" w:rsidP="00454402">
            <w:pPr>
              <w:spacing w:after="120"/>
              <w:jc w:val="left"/>
            </w:pPr>
          </w:p>
          <w:p w14:paraId="2990A3DA" w14:textId="77777777" w:rsidR="007452F8" w:rsidRDefault="007452F8" w:rsidP="00454402">
            <w:pPr>
              <w:spacing w:after="120"/>
              <w:jc w:val="left"/>
            </w:pPr>
          </w:p>
          <w:p w14:paraId="2CEAB4D8" w14:textId="77777777" w:rsidR="007452F8" w:rsidRDefault="007452F8" w:rsidP="00454402">
            <w:pPr>
              <w:spacing w:after="120"/>
              <w:jc w:val="left"/>
            </w:pPr>
          </w:p>
          <w:p w14:paraId="4328835B" w14:textId="77777777" w:rsidR="007452F8" w:rsidRDefault="007452F8" w:rsidP="00454402">
            <w:pPr>
              <w:spacing w:after="120"/>
              <w:jc w:val="left"/>
            </w:pPr>
          </w:p>
          <w:p w14:paraId="04441F71" w14:textId="77777777" w:rsidR="007452F8" w:rsidRDefault="007452F8" w:rsidP="00454402">
            <w:pPr>
              <w:spacing w:after="120"/>
              <w:jc w:val="left"/>
            </w:pPr>
          </w:p>
          <w:p w14:paraId="4476DC4F" w14:textId="77777777" w:rsidR="007452F8" w:rsidRDefault="007452F8" w:rsidP="00454402">
            <w:pPr>
              <w:spacing w:after="120"/>
              <w:jc w:val="left"/>
            </w:pPr>
          </w:p>
          <w:p w14:paraId="1EEEADA0" w14:textId="77777777" w:rsidR="007452F8" w:rsidRDefault="007452F8" w:rsidP="00454402">
            <w:pPr>
              <w:spacing w:after="120"/>
              <w:jc w:val="left"/>
            </w:pPr>
          </w:p>
          <w:p w14:paraId="45878E51" w14:textId="77777777" w:rsidR="007452F8" w:rsidRDefault="007452F8" w:rsidP="00454402">
            <w:pPr>
              <w:spacing w:after="120"/>
              <w:jc w:val="left"/>
            </w:pPr>
          </w:p>
          <w:p w14:paraId="7C6BA64B" w14:textId="77777777" w:rsidR="007452F8" w:rsidRDefault="007452F8" w:rsidP="00454402">
            <w:pPr>
              <w:spacing w:after="120"/>
              <w:jc w:val="left"/>
            </w:pPr>
          </w:p>
          <w:p w14:paraId="48D78887" w14:textId="77777777" w:rsidR="007452F8" w:rsidRDefault="007452F8" w:rsidP="00454402">
            <w:pPr>
              <w:spacing w:after="120"/>
              <w:jc w:val="left"/>
            </w:pPr>
          </w:p>
          <w:p w14:paraId="0F9D717F" w14:textId="77777777" w:rsidR="007452F8" w:rsidRDefault="007452F8" w:rsidP="00454402">
            <w:pPr>
              <w:spacing w:after="120"/>
              <w:jc w:val="left"/>
            </w:pPr>
          </w:p>
          <w:p w14:paraId="2617CF6F" w14:textId="77777777" w:rsidR="007452F8" w:rsidRDefault="007452F8" w:rsidP="00454402">
            <w:pPr>
              <w:spacing w:after="120"/>
              <w:jc w:val="left"/>
            </w:pPr>
          </w:p>
          <w:p w14:paraId="7A7D94EF" w14:textId="77777777" w:rsidR="007452F8" w:rsidRDefault="007452F8" w:rsidP="00454402">
            <w:pPr>
              <w:spacing w:after="120"/>
              <w:jc w:val="left"/>
            </w:pPr>
          </w:p>
          <w:p w14:paraId="3EC79D32" w14:textId="77777777" w:rsidR="007452F8" w:rsidRDefault="007452F8" w:rsidP="00454402">
            <w:pPr>
              <w:spacing w:after="120"/>
              <w:jc w:val="left"/>
            </w:pPr>
          </w:p>
          <w:p w14:paraId="0AE6511F" w14:textId="77777777" w:rsidR="007452F8" w:rsidRDefault="007452F8" w:rsidP="00454402">
            <w:pPr>
              <w:spacing w:after="120"/>
              <w:jc w:val="left"/>
            </w:pPr>
          </w:p>
          <w:p w14:paraId="40C2D074" w14:textId="77777777" w:rsidR="007452F8" w:rsidRDefault="007452F8" w:rsidP="00454402">
            <w:pPr>
              <w:spacing w:after="120"/>
              <w:jc w:val="left"/>
            </w:pPr>
          </w:p>
          <w:p w14:paraId="0CC3C2D8" w14:textId="77777777" w:rsidR="007452F8" w:rsidRDefault="007452F8" w:rsidP="00454402">
            <w:pPr>
              <w:spacing w:after="120"/>
              <w:jc w:val="left"/>
            </w:pPr>
          </w:p>
          <w:p w14:paraId="4D167DA2" w14:textId="77777777" w:rsidR="007452F8" w:rsidRDefault="007452F8" w:rsidP="00454402">
            <w:pPr>
              <w:spacing w:after="120"/>
              <w:jc w:val="left"/>
            </w:pPr>
          </w:p>
          <w:p w14:paraId="72DE8D49" w14:textId="77777777" w:rsidR="007452F8" w:rsidRDefault="007452F8" w:rsidP="00454402">
            <w:pPr>
              <w:spacing w:after="120"/>
              <w:jc w:val="left"/>
            </w:pPr>
          </w:p>
          <w:p w14:paraId="5EDF16C3" w14:textId="77777777" w:rsidR="007452F8" w:rsidRDefault="007452F8" w:rsidP="00454402">
            <w:pPr>
              <w:spacing w:after="120"/>
              <w:jc w:val="left"/>
            </w:pPr>
          </w:p>
          <w:p w14:paraId="2F7930C0" w14:textId="77777777" w:rsidR="007452F8" w:rsidRDefault="007452F8" w:rsidP="00454402">
            <w:pPr>
              <w:spacing w:after="120"/>
              <w:jc w:val="left"/>
            </w:pPr>
          </w:p>
          <w:p w14:paraId="574FFD88" w14:textId="77777777" w:rsidR="007452F8" w:rsidRDefault="007452F8" w:rsidP="00454402">
            <w:pPr>
              <w:spacing w:after="120"/>
              <w:jc w:val="left"/>
            </w:pPr>
          </w:p>
          <w:p w14:paraId="32BE24B2" w14:textId="77777777" w:rsidR="007452F8" w:rsidRDefault="007452F8" w:rsidP="00454402">
            <w:pPr>
              <w:spacing w:after="120"/>
              <w:jc w:val="left"/>
            </w:pPr>
          </w:p>
          <w:p w14:paraId="439295C8" w14:textId="77777777" w:rsidR="007452F8" w:rsidRDefault="007452F8" w:rsidP="00454402">
            <w:pPr>
              <w:spacing w:after="120"/>
              <w:jc w:val="left"/>
            </w:pPr>
          </w:p>
          <w:p w14:paraId="698900AE" w14:textId="77777777" w:rsidR="007452F8" w:rsidRDefault="007452F8" w:rsidP="00454402">
            <w:pPr>
              <w:spacing w:after="120"/>
              <w:jc w:val="left"/>
            </w:pPr>
          </w:p>
          <w:p w14:paraId="47EC0A0C" w14:textId="77777777" w:rsidR="007452F8" w:rsidRDefault="007452F8" w:rsidP="00454402">
            <w:pPr>
              <w:spacing w:after="120"/>
              <w:jc w:val="left"/>
            </w:pPr>
          </w:p>
          <w:p w14:paraId="454A4B58" w14:textId="77777777" w:rsidR="007452F8" w:rsidRDefault="007452F8" w:rsidP="00454402">
            <w:pPr>
              <w:spacing w:after="120"/>
              <w:jc w:val="left"/>
            </w:pPr>
          </w:p>
          <w:p w14:paraId="4E3958C4" w14:textId="77777777" w:rsidR="007452F8" w:rsidRDefault="007452F8" w:rsidP="00454402">
            <w:pPr>
              <w:spacing w:after="120"/>
              <w:jc w:val="left"/>
            </w:pPr>
          </w:p>
          <w:p w14:paraId="090F4354" w14:textId="77777777" w:rsidR="007452F8" w:rsidRDefault="007452F8" w:rsidP="00454402">
            <w:pPr>
              <w:spacing w:after="120"/>
              <w:jc w:val="left"/>
            </w:pPr>
          </w:p>
          <w:p w14:paraId="2996A51D" w14:textId="77777777" w:rsidR="007452F8" w:rsidRPr="00454402" w:rsidRDefault="007452F8" w:rsidP="00454402">
            <w:pPr>
              <w:spacing w:after="120"/>
              <w:jc w:val="left"/>
            </w:pPr>
          </w:p>
        </w:tc>
      </w:tr>
    </w:tbl>
    <w:p w14:paraId="76973A49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43B4B" w14:textId="77777777" w:rsidR="007452F8" w:rsidRDefault="007452F8" w:rsidP="008150DF">
      <w:pPr>
        <w:spacing w:before="0"/>
      </w:pPr>
      <w:r>
        <w:separator/>
      </w:r>
    </w:p>
  </w:endnote>
  <w:endnote w:type="continuationSeparator" w:id="0">
    <w:p w14:paraId="0E915BA6" w14:textId="77777777" w:rsidR="007452F8" w:rsidRDefault="007452F8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40BB7" w14:textId="77777777" w:rsidR="007452F8" w:rsidRDefault="007452F8" w:rsidP="008150DF">
      <w:pPr>
        <w:spacing w:before="0"/>
      </w:pPr>
      <w:r>
        <w:separator/>
      </w:r>
    </w:p>
  </w:footnote>
  <w:footnote w:type="continuationSeparator" w:id="0">
    <w:p w14:paraId="74A8C7E0" w14:textId="77777777" w:rsidR="007452F8" w:rsidRDefault="007452F8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9CECE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7F1B65">
      <w:rPr>
        <w:sz w:val="32"/>
        <w:szCs w:val="32"/>
      </w:rPr>
      <w:t xml:space="preserve"> – What have I learnt from my first reflective practice?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55588E"/>
    <w:multiLevelType w:val="hybridMultilevel"/>
    <w:tmpl w:val="21DA2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104506">
    <w:abstractNumId w:val="0"/>
  </w:num>
  <w:num w:numId="2" w16cid:durableId="1696344230">
    <w:abstractNumId w:val="2"/>
  </w:num>
  <w:num w:numId="3" w16cid:durableId="1222137787">
    <w:abstractNumId w:val="1"/>
  </w:num>
  <w:num w:numId="4" w16cid:durableId="175852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F8"/>
    <w:rsid w:val="000A1110"/>
    <w:rsid w:val="003F568A"/>
    <w:rsid w:val="004257A5"/>
    <w:rsid w:val="00454402"/>
    <w:rsid w:val="007452F8"/>
    <w:rsid w:val="007F1B65"/>
    <w:rsid w:val="008150DF"/>
    <w:rsid w:val="00870305"/>
    <w:rsid w:val="00A15F95"/>
    <w:rsid w:val="00AE5592"/>
    <w:rsid w:val="00AF00D7"/>
    <w:rsid w:val="00B6491E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AFC3F2"/>
  <w15:docId w15:val="{8D5D65F6-52D5-46FE-B6BC-8E9EBC0AE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paragraph" w:customStyle="1" w:styleId="bullet">
    <w:name w:val="bullet"/>
    <w:link w:val="bulletChar"/>
    <w:rsid w:val="00AE5592"/>
    <w:pPr>
      <w:overflowPunct w:val="0"/>
      <w:autoSpaceDE w:val="0"/>
      <w:autoSpaceDN w:val="0"/>
      <w:adjustRightInd w:val="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bulletChar">
    <w:name w:val="bullet Char"/>
    <w:link w:val="bullet"/>
    <w:rsid w:val="00AE5592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2</TotalTime>
  <Pages>3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2022-02-21T10:33:00Z</dcterms:created>
  <dcterms:modified xsi:type="dcterms:W3CDTF">2024-11-19T10:57:00Z</dcterms:modified>
</cp:coreProperties>
</file>