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2A5A" w14:textId="3849752C" w:rsidR="00043845" w:rsidRDefault="00043845" w:rsidP="00043845">
      <w:pPr>
        <w:tabs>
          <w:tab w:val="left" w:pos="1320"/>
        </w:tabs>
      </w:pPr>
      <w:r>
        <w:tab/>
      </w:r>
    </w:p>
    <w:p w14:paraId="4380BFD4" w14:textId="5ED1F8FA" w:rsidR="00EF0BE1" w:rsidRPr="00043845" w:rsidRDefault="00043845" w:rsidP="00043845">
      <w:pPr>
        <w:tabs>
          <w:tab w:val="left" w:pos="1320"/>
        </w:tabs>
        <w:sectPr w:rsidR="00EF0BE1" w:rsidRPr="00043845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>
        <w:tab/>
      </w:r>
    </w:p>
    <w:p w14:paraId="0D7A8C21" w14:textId="77777777" w:rsidR="00043845" w:rsidRDefault="00043845" w:rsidP="00D1401A">
      <w:pPr>
        <w:pStyle w:val="Heading1"/>
        <w:rPr>
          <w:b/>
          <w:lang w:val="cy-GB"/>
        </w:rPr>
      </w:pPr>
    </w:p>
    <w:p w14:paraId="499DB382" w14:textId="3F39526E" w:rsidR="00EF0BE1" w:rsidRPr="00DF55D2" w:rsidRDefault="00120A30" w:rsidP="00D1401A">
      <w:pPr>
        <w:pStyle w:val="Heading1"/>
        <w:rPr>
          <w:rFonts w:asciiTheme="minorHAnsi" w:hAnsiTheme="minorHAnsi"/>
          <w:b/>
        </w:rPr>
      </w:pPr>
      <w:r w:rsidRPr="00DF55D2">
        <w:rPr>
          <w:rFonts w:asciiTheme="minorHAnsi" w:hAnsiTheme="minorHAnsi"/>
          <w:b/>
          <w:lang w:val="cy-GB"/>
        </w:rPr>
        <w:t>Cynllun Gwers Cam 1</w:t>
      </w:r>
    </w:p>
    <w:p w14:paraId="41FC62E2" w14:textId="77777777" w:rsidR="00EF0BE1" w:rsidRPr="00DF55D2" w:rsidRDefault="00EF0BE1" w:rsidP="00EF0BE1">
      <w:pPr>
        <w:rPr>
          <w:rFonts w:asciiTheme="minorHAnsi" w:hAnsiTheme="minorHAnsi"/>
        </w:rPr>
        <w:sectPr w:rsidR="00EF0BE1" w:rsidRPr="00DF55D2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F55D2" w:rsidRDefault="00120A30" w:rsidP="00D46A8E">
      <w:pPr>
        <w:rPr>
          <w:rFonts w:asciiTheme="minorHAnsi" w:hAnsiTheme="minorHAnsi"/>
          <w:b/>
          <w:sz w:val="28"/>
          <w:szCs w:val="28"/>
          <w:lang w:val="cy-GB"/>
        </w:rPr>
      </w:pPr>
      <w:r w:rsidRPr="00DF55D2">
        <w:rPr>
          <w:rFonts w:asciiTheme="minorHAnsi" w:hAnsiTheme="minorHAnsi"/>
          <w:b/>
          <w:sz w:val="28"/>
          <w:szCs w:val="28"/>
          <w:lang w:val="cy-GB"/>
        </w:rPr>
        <w:lastRenderedPageBreak/>
        <w:t xml:space="preserve">Cynllun Gwers – Cam 1 Cynllun Gwers </w:t>
      </w:r>
    </w:p>
    <w:p w14:paraId="2DA80746" w14:textId="77777777" w:rsidR="00D46A8E" w:rsidRPr="00DF55D2" w:rsidRDefault="00D46A8E" w:rsidP="00D46A8E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3409"/>
        <w:gridCol w:w="1180"/>
        <w:gridCol w:w="2194"/>
      </w:tblGrid>
      <w:tr w:rsidR="00D46A8E" w:rsidRPr="00DF55D2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1BDB7158" w:rsidR="00D46A8E" w:rsidRPr="00DF55D2" w:rsidRDefault="00B849BD" w:rsidP="006D26F5">
            <w:pPr>
              <w:rPr>
                <w:rFonts w:asciiTheme="minorHAnsi" w:hAnsiTheme="minorHAnsi"/>
                <w:sz w:val="28"/>
                <w:szCs w:val="28"/>
              </w:rPr>
            </w:pPr>
            <w:r w:rsidRPr="00DF55D2">
              <w:rPr>
                <w:rFonts w:asciiTheme="minorHAnsi" w:hAnsiTheme="minorHAnsi"/>
                <w:sz w:val="28"/>
                <w:szCs w:val="28"/>
              </w:rPr>
              <w:t>Miss Hanna Evans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03D6633" w:rsidR="00D46A8E" w:rsidRPr="00DF55D2" w:rsidRDefault="00ED65E5" w:rsidP="006D26F5">
            <w:pPr>
              <w:rPr>
                <w:rFonts w:asciiTheme="minorHAnsi" w:hAnsiTheme="minorHAnsi"/>
                <w:sz w:val="28"/>
                <w:szCs w:val="28"/>
              </w:rPr>
            </w:pPr>
            <w:r w:rsidRPr="00DF55D2">
              <w:rPr>
                <w:rFonts w:asciiTheme="minorHAnsi" w:hAnsiTheme="minorHAnsi"/>
                <w:sz w:val="28"/>
                <w:szCs w:val="28"/>
              </w:rPr>
              <w:t>Blwyddyn 6</w:t>
            </w:r>
            <w:r w:rsidR="00B849BD" w:rsidRPr="00DF55D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  <w:tr w:rsidR="00D46A8E" w:rsidRPr="00DF55D2" w14:paraId="03967396" w14:textId="77777777" w:rsidTr="00ED65E5">
        <w:trPr>
          <w:trHeight w:val="620"/>
        </w:trPr>
        <w:tc>
          <w:tcPr>
            <w:tcW w:w="2252" w:type="dxa"/>
            <w:shd w:val="clear" w:color="auto" w:fill="auto"/>
          </w:tcPr>
          <w:p w14:paraId="155DB2B9" w14:textId="58ABA2B9" w:rsidR="00D46A8E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172F94E" w:rsidR="00D46A8E" w:rsidRPr="00DF55D2" w:rsidRDefault="00D03048" w:rsidP="006D26F5">
            <w:pPr>
              <w:rPr>
                <w:rFonts w:asciiTheme="minorHAnsi" w:hAnsiTheme="minorHAnsi"/>
                <w:sz w:val="28"/>
                <w:szCs w:val="28"/>
              </w:rPr>
            </w:pPr>
            <w:r w:rsidRPr="00DF55D2">
              <w:rPr>
                <w:rFonts w:asciiTheme="minorHAnsi" w:hAnsiTheme="minorHAnsi"/>
                <w:sz w:val="28"/>
                <w:szCs w:val="28"/>
              </w:rPr>
              <w:t>Mathemateg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B5BF280" w:rsidR="00D46A8E" w:rsidRPr="00DF55D2" w:rsidRDefault="00D03048" w:rsidP="006D26F5">
            <w:pPr>
              <w:rPr>
                <w:rFonts w:asciiTheme="minorHAnsi" w:hAnsiTheme="minorHAnsi"/>
                <w:sz w:val="28"/>
                <w:szCs w:val="28"/>
              </w:rPr>
            </w:pPr>
            <w:r w:rsidRPr="00DF55D2">
              <w:rPr>
                <w:rFonts w:asciiTheme="minorHAnsi" w:hAnsiTheme="minorHAnsi"/>
                <w:sz w:val="28"/>
                <w:szCs w:val="28"/>
              </w:rPr>
              <w:t>07.02</w:t>
            </w:r>
            <w:r w:rsidR="00BF1DE4" w:rsidRPr="00DF55D2">
              <w:rPr>
                <w:rFonts w:asciiTheme="minorHAnsi" w:hAnsiTheme="minorHAnsi"/>
                <w:sz w:val="28"/>
                <w:szCs w:val="28"/>
              </w:rPr>
              <w:t>.2020</w:t>
            </w:r>
          </w:p>
        </w:tc>
      </w:tr>
      <w:tr w:rsidR="00D46A8E" w:rsidRPr="00DF55D2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43B94016" w:rsidR="00D46A8E" w:rsidRPr="00DF55D2" w:rsidRDefault="007863BB" w:rsidP="006D26F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Defnyddio</w:t>
            </w:r>
            <w:r w:rsidR="00386B0D">
              <w:rPr>
                <w:rFonts w:asciiTheme="minorHAnsi" w:hAnsiTheme="minorHAnsi"/>
                <w:sz w:val="28"/>
                <w:szCs w:val="28"/>
              </w:rPr>
              <w:t xml:space="preserve"> ac ymarfer eich </w:t>
            </w:r>
            <w:r>
              <w:rPr>
                <w:rFonts w:asciiTheme="minorHAnsi" w:hAnsiTheme="minorHAnsi"/>
                <w:sz w:val="28"/>
                <w:szCs w:val="28"/>
              </w:rPr>
              <w:t>sgiliau lluosi ac adio i gyfrifo arwynebedd a pherimedr siapiau anghyfansawdd.</w:t>
            </w:r>
          </w:p>
        </w:tc>
      </w:tr>
      <w:tr w:rsidR="00EB6268" w:rsidRPr="00DF55D2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Cysylltiadau ystyrlon â'r Cwricwlwm</w:t>
            </w:r>
            <w:r w:rsidR="00BC35BE" w:rsidRPr="00DF55D2">
              <w:rPr>
                <w:rFonts w:asciiTheme="minorHAnsi" w:hAnsiTheme="minorHAnsi"/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60203CC" w14:textId="29EC9AA4" w:rsidR="00347A95" w:rsidRPr="006E25E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</w:rPr>
            </w:pPr>
            <w:r w:rsidRPr="006E25E5">
              <w:rPr>
                <w:rFonts w:asciiTheme="minorHAnsi" w:hAnsiTheme="minorHAnsi"/>
                <w:i/>
                <w:iCs/>
              </w:rPr>
              <w:t>D</w:t>
            </w:r>
            <w:r w:rsidRPr="006E25E5">
              <w:rPr>
                <w:rFonts w:asciiTheme="minorHAnsi" w:hAnsiTheme="minorHAnsi"/>
              </w:rPr>
              <w:t>efnyddio strategaethau meddwl i alw tablau lluosi 2, 3, 4.</w:t>
            </w:r>
          </w:p>
          <w:p w14:paraId="2918E662" w14:textId="13F0496F" w:rsidR="00347A95" w:rsidRPr="006E25E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</w:rPr>
            </w:pPr>
            <w:r w:rsidRPr="006E25E5">
              <w:rPr>
                <w:rFonts w:asciiTheme="minorHAnsi" w:hAnsiTheme="minorHAnsi"/>
              </w:rPr>
              <w:t>Defnyddio’r ddealltwriaeth o gywerthedd ffracsiynau a degolion syml wrth fesur a chyfrifo.</w:t>
            </w:r>
          </w:p>
          <w:p w14:paraId="5DFCF86C" w14:textId="74F55CB8" w:rsidR="00347A95" w:rsidRPr="006E25E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</w:rPr>
            </w:pPr>
            <w:r w:rsidRPr="006E25E5">
              <w:rPr>
                <w:rFonts w:asciiTheme="minorHAnsi" w:hAnsiTheme="minorHAnsi"/>
              </w:rPr>
              <w:t>Gwirio atebion drwy ddefnyddio gweithrediadau gwrthdro.</w:t>
            </w:r>
          </w:p>
          <w:p w14:paraId="6B1746E7" w14:textId="7C6BC645" w:rsidR="00347A95" w:rsidRPr="006E25E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</w:rPr>
            </w:pPr>
            <w:r w:rsidRPr="006E25E5">
              <w:rPr>
                <w:rFonts w:asciiTheme="minorHAnsi" w:hAnsiTheme="minorHAnsi"/>
              </w:rPr>
              <w:t xml:space="preserve">Cynllunio ac olrhain arian a chynilion drwy gadw cofnodion cywir </w:t>
            </w:r>
          </w:p>
          <w:p w14:paraId="7707F4BD" w14:textId="62194E35" w:rsidR="00347A95" w:rsidRPr="006E25E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</w:rPr>
            </w:pPr>
            <w:r w:rsidRPr="006E25E5">
              <w:rPr>
                <w:rFonts w:asciiTheme="minorHAnsi" w:hAnsiTheme="minorHAnsi"/>
              </w:rPr>
              <w:t xml:space="preserve">Deall bod cyllidebu yn bwysig. </w:t>
            </w:r>
          </w:p>
          <w:p w14:paraId="3BA348A0" w14:textId="77777777" w:rsidR="00347A95" w:rsidRPr="006E25E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</w:rPr>
            </w:pPr>
            <w:r w:rsidRPr="006E25E5">
              <w:rPr>
                <w:rFonts w:asciiTheme="minorHAnsi" w:hAnsiTheme="minorHAnsi"/>
              </w:rPr>
              <w:t xml:space="preserve">Mesur a chyfrifo perimedrau. </w:t>
            </w:r>
          </w:p>
          <w:p w14:paraId="40DEE621" w14:textId="0226076F" w:rsidR="00347A95" w:rsidRPr="00347A9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="FrutigerLTStd" w:hAnsi="FrutigerLTStd"/>
              </w:rPr>
            </w:pPr>
            <w:r w:rsidRPr="00347A95">
              <w:rPr>
                <w:rFonts w:asciiTheme="minorHAnsi" w:hAnsiTheme="minorHAnsi"/>
                <w:b/>
                <w:bCs/>
              </w:rPr>
              <w:t xml:space="preserve">Adnabod pa unedau sy’n briodol mewn gwahanol gyd-destunau </w:t>
            </w:r>
            <w:r w:rsidRPr="00347A95">
              <w:rPr>
                <w:rFonts w:ascii="Wingdings" w:hAnsi="Wingdings"/>
                <w:b/>
                <w:bCs/>
              </w:rPr>
              <w:t></w:t>
            </w:r>
            <w:r w:rsidRPr="00347A95">
              <w:rPr>
                <w:rFonts w:ascii="Wingdings" w:hAnsi="Wingdings"/>
                <w:b/>
                <w:bCs/>
              </w:rPr>
              <w:t></w:t>
            </w:r>
          </w:p>
          <w:p w14:paraId="3B9A2E32" w14:textId="77777777" w:rsidR="00347A9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  <w:b/>
                <w:bCs/>
              </w:rPr>
            </w:pPr>
            <w:r w:rsidRPr="00347A95">
              <w:rPr>
                <w:rFonts w:asciiTheme="minorHAnsi" w:hAnsiTheme="minorHAnsi"/>
              </w:rPr>
              <w:t xml:space="preserve">Cyfrifo, amcangyfrif a chymharu arwynebedd sgwariau a phetryalau drwy ddefnyddio unedau safonol. </w:t>
            </w:r>
          </w:p>
          <w:p w14:paraId="7102E20E" w14:textId="141CB6F3" w:rsidR="009B2FF6" w:rsidRPr="006E25E5" w:rsidRDefault="00347A95" w:rsidP="0047030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  <w:b/>
                <w:bCs/>
              </w:rPr>
            </w:pPr>
            <w:r w:rsidRPr="00347A95">
              <w:rPr>
                <w:rFonts w:asciiTheme="minorHAnsi" w:hAnsiTheme="minorHAnsi"/>
                <w:b/>
                <w:bCs/>
              </w:rPr>
              <w:t>Tynnu llun sgwariau, petryalau a thrionglau onglau sgwâr yn gywir</w:t>
            </w:r>
            <w:r w:rsidRPr="00347A95">
              <w:rPr>
                <w:rFonts w:ascii="FrutigerLTStd" w:hAnsi="FrutigerLTStd"/>
                <w:b/>
                <w:bCs/>
              </w:rPr>
              <w:t xml:space="preserve"> </w:t>
            </w:r>
            <w:r w:rsidRPr="00347A95">
              <w:rPr>
                <w:rFonts w:ascii="Wingdings" w:hAnsi="Wingdings"/>
              </w:rPr>
              <w:t></w:t>
            </w:r>
            <w:r w:rsidRPr="00347A95">
              <w:rPr>
                <w:rFonts w:ascii="Wingdings" w:hAnsi="Wingdings"/>
              </w:rPr>
              <w:t></w:t>
            </w:r>
          </w:p>
        </w:tc>
      </w:tr>
      <w:tr w:rsidR="00EB6268" w:rsidRPr="00DF55D2" w14:paraId="0DD4DF40" w14:textId="77777777" w:rsidTr="00D1401A">
        <w:tc>
          <w:tcPr>
            <w:tcW w:w="2252" w:type="dxa"/>
            <w:shd w:val="clear" w:color="auto" w:fill="auto"/>
          </w:tcPr>
          <w:p w14:paraId="24B1AE44" w14:textId="17DC92F9" w:rsidR="00BC35BE" w:rsidRPr="00DF55D2" w:rsidRDefault="00120A30" w:rsidP="006D26F5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5091E07" w14:textId="3F631325" w:rsidR="009B2FF6" w:rsidRDefault="001F4B6F" w:rsidP="004703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Llythrennedd.</w:t>
            </w:r>
          </w:p>
          <w:p w14:paraId="4B837964" w14:textId="2AEC1EB7" w:rsidR="001F4B6F" w:rsidRPr="00DF55D2" w:rsidRDefault="001F4B6F" w:rsidP="004703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Cymhwysedd digidol.</w:t>
            </w:r>
          </w:p>
        </w:tc>
      </w:tr>
      <w:tr w:rsidR="00D46A8E" w:rsidRPr="00DF55D2" w14:paraId="28CD5959" w14:textId="77777777" w:rsidTr="00D7398A">
        <w:trPr>
          <w:trHeight w:val="1367"/>
        </w:trPr>
        <w:tc>
          <w:tcPr>
            <w:tcW w:w="9010" w:type="dxa"/>
            <w:gridSpan w:val="4"/>
            <w:shd w:val="clear" w:color="auto" w:fill="auto"/>
          </w:tcPr>
          <w:p w14:paraId="5BD7566F" w14:textId="69D1A677" w:rsidR="00D46A8E" w:rsidRPr="00DF55D2" w:rsidRDefault="00120A30" w:rsidP="006D26F5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 xml:space="preserve">Targedau Personol </w:t>
            </w:r>
            <w:r w:rsidRPr="00DF55D2">
              <w:rPr>
                <w:rFonts w:asciiTheme="minorHAnsi" w:hAnsiTheme="minorHAnsi"/>
                <w:sz w:val="22"/>
                <w:szCs w:val="28"/>
                <w:lang w:val="cy-GB"/>
              </w:rPr>
              <w:t>(Cysylltiedig â SAC ac wedi eu nodi mewn adolygiad wythnosol)</w:t>
            </w:r>
          </w:p>
          <w:p w14:paraId="159C509D" w14:textId="1E5B74C5" w:rsidR="00D46A8E" w:rsidRPr="00DF55D2" w:rsidRDefault="00D03048" w:rsidP="006D26F5">
            <w:pPr>
              <w:rPr>
                <w:rFonts w:asciiTheme="minorHAnsi" w:hAnsiTheme="minorHAnsi"/>
                <w:sz w:val="22"/>
                <w:szCs w:val="22"/>
              </w:rPr>
            </w:pPr>
            <w:r w:rsidRPr="00DF55D2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 xml:space="preserve">Fy nharged yr wythnos hon yw cysylltu </w:t>
            </w:r>
            <w:r w:rsidR="00D7398A" w:rsidRPr="00DF55D2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fy ngwersi â digwyddiadau a profiadau bywyd go iawn. Cysylltir hyn â’r adran addysgeg:hyrwyddo a gyda’r safon SAC:</w:t>
            </w:r>
            <w:r w:rsidR="00D7398A" w:rsidRPr="00DF55D2">
              <w:rPr>
                <w:rFonts w:asciiTheme="minorHAnsi" w:hAnsiTheme="minorHAnsi" w:cs="Arial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Pr="00DF55D2">
              <w:rPr>
                <w:rFonts w:asciiTheme="minorHAnsi" w:hAnsiTheme="minorHAnsi" w:cs="Arial"/>
                <w:bCs/>
                <w:i/>
                <w:color w:val="000000"/>
                <w:sz w:val="20"/>
                <w:szCs w:val="20"/>
              </w:rPr>
              <w:t>Mae’r darapr-athro’n arddangos gwybodaeth am ddefnyddio cyd-destunau go iawn, a hynny fel rhan naturiol o’r profiad dysgu. Mae hyn yn ehangu profiad diwylliannol, ieithyddol, crefyddol ac economaidd-gymdeithasol y dysgwr, ac yn rhoi enghreifftiau ymarferol o gysyniadau a haniaethau.</w:t>
            </w:r>
          </w:p>
        </w:tc>
      </w:tr>
    </w:tbl>
    <w:p w14:paraId="68E97BA7" w14:textId="77777777" w:rsidR="00D46A8E" w:rsidRPr="00DF55D2" w:rsidRDefault="00D46A8E" w:rsidP="00D46A8E">
      <w:pPr>
        <w:rPr>
          <w:rFonts w:asciiTheme="minorHAnsi" w:hAnsiTheme="minorHAnsi"/>
          <w:sz w:val="28"/>
          <w:szCs w:val="28"/>
        </w:rPr>
      </w:pPr>
    </w:p>
    <w:p w14:paraId="6039AB14" w14:textId="77777777" w:rsidR="00D46A8E" w:rsidRPr="00DF55D2" w:rsidRDefault="00D46A8E" w:rsidP="00D46A8E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F55D2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DF55D2" w14:paraId="35602596" w14:textId="77777777" w:rsidTr="00DF55D2">
        <w:trPr>
          <w:trHeight w:val="521"/>
        </w:trPr>
        <w:tc>
          <w:tcPr>
            <w:tcW w:w="9010" w:type="dxa"/>
          </w:tcPr>
          <w:p w14:paraId="145FAC42" w14:textId="709457DF" w:rsidR="00D46A8E" w:rsidRPr="00DF55D2" w:rsidRDefault="00386B0D" w:rsidP="00470306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 w:val="28"/>
                <w:szCs w:val="28"/>
              </w:rPr>
              <w:t>Defnyddio ac ymarfer eich sgiliau lluosi ac adio i gyfrifo arwynebedd a pherimedr siapiau anghyfansawdd.</w:t>
            </w:r>
          </w:p>
        </w:tc>
      </w:tr>
    </w:tbl>
    <w:p w14:paraId="448EBB84" w14:textId="77777777" w:rsidR="00D46A8E" w:rsidRPr="00DF55D2" w:rsidRDefault="00D46A8E" w:rsidP="00D46A8E">
      <w:pPr>
        <w:rPr>
          <w:rFonts w:asciiTheme="minorHAnsi" w:hAnsiTheme="minorHAnsi"/>
          <w:sz w:val="28"/>
          <w:szCs w:val="28"/>
        </w:rPr>
      </w:pPr>
    </w:p>
    <w:p w14:paraId="32BC907E" w14:textId="77777777" w:rsidR="00D46A8E" w:rsidRPr="00DF55D2" w:rsidRDefault="00D46A8E" w:rsidP="00D46A8E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F55D2" w14:paraId="23A40964" w14:textId="77777777" w:rsidTr="5A5A3676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F55D2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F55D2" w:rsidRDefault="00120A30" w:rsidP="006D26F5">
            <w:pPr>
              <w:rPr>
                <w:rFonts w:asciiTheme="minorHAnsi" w:hAnsiTheme="minorHAnsi"/>
                <w:szCs w:val="28"/>
              </w:rPr>
            </w:pPr>
            <w:r w:rsidRPr="00DF55D2">
              <w:rPr>
                <w:rFonts w:asciiTheme="minorHAnsi" w:hAnsiTheme="minorHAnsi"/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F55D2" w:rsidRDefault="00120A30" w:rsidP="006D26F5">
            <w:pPr>
              <w:rPr>
                <w:rFonts w:asciiTheme="minorHAnsi" w:hAnsiTheme="minorHAnsi"/>
                <w:sz w:val="20"/>
                <w:szCs w:val="20"/>
              </w:rPr>
            </w:pPr>
            <w:r w:rsidRPr="00DF55D2">
              <w:rPr>
                <w:rFonts w:asciiTheme="minorHAnsi" w:hAnsiTheme="minorHAnsi"/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F55D2" w:rsidRDefault="00C8398D" w:rsidP="00C8398D">
            <w:pPr>
              <w:rPr>
                <w:rFonts w:asciiTheme="minorHAnsi" w:hAnsiTheme="minorHAnsi"/>
                <w:sz w:val="20"/>
                <w:szCs w:val="28"/>
              </w:rPr>
            </w:pPr>
            <w:r w:rsidRPr="00DF55D2">
              <w:rPr>
                <w:rFonts w:asciiTheme="minorHAnsi" w:hAnsiTheme="minorHAnsi"/>
                <w:sz w:val="20"/>
                <w:szCs w:val="20"/>
                <w:lang w:val="cy-GB"/>
              </w:rPr>
              <w:t xml:space="preserve"> </w:t>
            </w:r>
            <w:r w:rsidR="00120A30" w:rsidRPr="00DF55D2">
              <w:rPr>
                <w:rFonts w:asciiTheme="minorHAnsi" w:hAnsiTheme="minorHAnsi"/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F55D2">
              <w:rPr>
                <w:rFonts w:asciiTheme="minorHAnsi" w:hAnsiTheme="minorHAnsi"/>
                <w:sz w:val="20"/>
                <w:szCs w:val="20"/>
                <w:lang w:val="cy-GB"/>
              </w:rPr>
              <w:t>g</w:t>
            </w:r>
            <w:r w:rsidR="00120A30" w:rsidRPr="00DF55D2">
              <w:rPr>
                <w:rFonts w:asciiTheme="minorHAnsi" w:hAnsiTheme="minorHAnsi"/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DF55D2" w14:paraId="444AED9B" w14:textId="77777777" w:rsidTr="5A5A3676">
        <w:trPr>
          <w:trHeight w:val="2105"/>
        </w:trPr>
        <w:tc>
          <w:tcPr>
            <w:tcW w:w="4505" w:type="dxa"/>
          </w:tcPr>
          <w:p w14:paraId="75B0126D" w14:textId="2E8B0891" w:rsidR="004A01C7" w:rsidRDefault="00BA12C6" w:rsidP="00470306">
            <w:pPr>
              <w:pStyle w:val="ListParagraph"/>
              <w:numPr>
                <w:ilvl w:val="0"/>
                <w:numId w:val="1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Lluosi’n gywir.</w:t>
            </w:r>
          </w:p>
          <w:p w14:paraId="6BE796A4" w14:textId="20E8C412" w:rsidR="00BA12C6" w:rsidRDefault="5A5A3676" w:rsidP="00470306">
            <w:pPr>
              <w:pStyle w:val="ListParagraph"/>
              <w:numPr>
                <w:ilvl w:val="0"/>
                <w:numId w:val="1"/>
              </w:numPr>
              <w:rPr>
                <w:rFonts w:eastAsia="Times New Roman"/>
              </w:rPr>
            </w:pPr>
            <w:r w:rsidRPr="5A5A3676">
              <w:rPr>
                <w:rFonts w:eastAsia="Times New Roman"/>
              </w:rPr>
              <w:t>Mesur i’r uned mesur agos</w:t>
            </w:r>
            <w:r w:rsidRPr="002C3D5F">
              <w:rPr>
                <w:rFonts w:eastAsia="Times New Roman"/>
              </w:rPr>
              <w:t>af</w:t>
            </w:r>
            <w:r w:rsidRPr="5A5A3676">
              <w:rPr>
                <w:rFonts w:eastAsia="Times New Roman"/>
              </w:rPr>
              <w:t xml:space="preserve"> (talgrynnwch).</w:t>
            </w:r>
          </w:p>
          <w:p w14:paraId="7BD7E8D0" w14:textId="2B3C32A6" w:rsidR="00BA12C6" w:rsidRPr="004A01C7" w:rsidRDefault="00BA12C6" w:rsidP="00470306">
            <w:pPr>
              <w:pStyle w:val="ListParagraph"/>
              <w:numPr>
                <w:ilvl w:val="0"/>
                <w:numId w:val="1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Cofnodi </w:t>
            </w:r>
            <w:r w:rsidR="006B6BCB">
              <w:rPr>
                <w:rFonts w:eastAsia="Times New Roman"/>
              </w:rPr>
              <w:t xml:space="preserve">uned mesur cywir. </w:t>
            </w:r>
          </w:p>
        </w:tc>
        <w:tc>
          <w:tcPr>
            <w:tcW w:w="4505" w:type="dxa"/>
          </w:tcPr>
          <w:p w14:paraId="7A450CF0" w14:textId="77777777" w:rsidR="00BF1DE4" w:rsidRDefault="00BF1DE4" w:rsidP="0047030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DF55D2">
              <w:rPr>
                <w:sz w:val="28"/>
                <w:szCs w:val="28"/>
              </w:rPr>
              <w:t xml:space="preserve"> </w:t>
            </w:r>
            <w:r w:rsidR="00E81216">
              <w:rPr>
                <w:sz w:val="28"/>
                <w:szCs w:val="28"/>
              </w:rPr>
              <w:t>Ffyn lolipop</w:t>
            </w:r>
          </w:p>
          <w:p w14:paraId="2AC241C5" w14:textId="77777777" w:rsidR="00E81216" w:rsidRDefault="00E81216" w:rsidP="0047030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Hunanasesu</w:t>
            </w:r>
          </w:p>
          <w:p w14:paraId="250B79C3" w14:textId="3BBBBA61" w:rsidR="00E81216" w:rsidRPr="00DF55D2" w:rsidRDefault="00E81216" w:rsidP="0047030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Asesu cyfoedion</w:t>
            </w:r>
          </w:p>
        </w:tc>
      </w:tr>
    </w:tbl>
    <w:p w14:paraId="30135971" w14:textId="7961E5D9" w:rsidR="00045D70" w:rsidRPr="00DF55D2" w:rsidRDefault="00045D70" w:rsidP="00D46A8E">
      <w:pPr>
        <w:rPr>
          <w:rFonts w:asciiTheme="minorHAnsi" w:hAnsiTheme="minorHAnsi"/>
          <w:sz w:val="28"/>
          <w:szCs w:val="28"/>
        </w:rPr>
        <w:sectPr w:rsidR="00045D70" w:rsidRPr="00DF55D2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DF55D2" w14:paraId="200AD4DF" w14:textId="77777777" w:rsidTr="08CBFEF5">
        <w:trPr>
          <w:trHeight w:val="1071"/>
        </w:trPr>
        <w:tc>
          <w:tcPr>
            <w:tcW w:w="1249" w:type="dxa"/>
          </w:tcPr>
          <w:p w14:paraId="088B6083" w14:textId="3B7815EB" w:rsidR="00120A30" w:rsidRPr="00DF55D2" w:rsidRDefault="00120A30" w:rsidP="00C8398D">
            <w:pPr>
              <w:jc w:val="center"/>
              <w:rPr>
                <w:rFonts w:asciiTheme="minorHAnsi" w:hAnsiTheme="minorHAnsi"/>
                <w:b/>
              </w:rPr>
            </w:pPr>
            <w:r w:rsidRPr="00DF55D2">
              <w:rPr>
                <w:rFonts w:asciiTheme="minorHAnsi" w:hAnsiTheme="minorHAnsi"/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F55D2">
              <w:rPr>
                <w:rFonts w:asciiTheme="minorHAnsi" w:hAnsiTheme="minorHAnsi"/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F55D2" w:rsidRDefault="00C8398D" w:rsidP="00C8398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F55D2">
              <w:rPr>
                <w:rFonts w:asciiTheme="minorHAnsi" w:hAnsiTheme="minorHAnsi"/>
                <w:sz w:val="22"/>
                <w:szCs w:val="22"/>
                <w:lang w:val="cy-GB"/>
              </w:rPr>
              <w:t xml:space="preserve"> </w:t>
            </w:r>
            <w:r w:rsidR="00120A30" w:rsidRPr="00DF55D2">
              <w:rPr>
                <w:rFonts w:asciiTheme="minorHAnsi" w:hAnsiTheme="minorHAnsi"/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F55D2">
              <w:rPr>
                <w:rFonts w:asciiTheme="minorHAnsi" w:hAnsiTheme="minorHAnsi"/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F55D2" w:rsidRDefault="00C8398D" w:rsidP="006D26F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F55D2">
              <w:rPr>
                <w:rFonts w:asciiTheme="minorHAnsi" w:hAnsiTheme="minorHAnsi"/>
                <w:sz w:val="22"/>
                <w:szCs w:val="22"/>
                <w:lang w:val="cy-GB"/>
              </w:rPr>
              <w:t xml:space="preserve"> </w:t>
            </w:r>
            <w:r w:rsidR="006D26F5" w:rsidRPr="00DF55D2">
              <w:rPr>
                <w:rFonts w:asciiTheme="minorHAnsi" w:hAnsiTheme="minorHAnsi"/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DF55D2" w:rsidRDefault="00120A30" w:rsidP="006D26F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F55D2" w:rsidRDefault="006D26F5" w:rsidP="006D26F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F55D2">
              <w:rPr>
                <w:rFonts w:asciiTheme="minorHAnsi" w:hAnsiTheme="minorHAnsi"/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F55D2" w:rsidRDefault="00C8398D" w:rsidP="00C8398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F55D2">
              <w:rPr>
                <w:rFonts w:asciiTheme="minorHAnsi" w:hAnsiTheme="minorHAnsi"/>
                <w:sz w:val="22"/>
                <w:szCs w:val="22"/>
                <w:lang w:val="cy-GB"/>
              </w:rPr>
              <w:t xml:space="preserve"> </w:t>
            </w:r>
            <w:r w:rsidR="006D26F5" w:rsidRPr="00DF55D2">
              <w:rPr>
                <w:rFonts w:asciiTheme="minorHAnsi" w:hAnsiTheme="minorHAnsi"/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DF55D2" w14:paraId="1D96C72E" w14:textId="77777777" w:rsidTr="08CBFEF5">
        <w:trPr>
          <w:trHeight w:val="2391"/>
        </w:trPr>
        <w:tc>
          <w:tcPr>
            <w:tcW w:w="1249" w:type="dxa"/>
          </w:tcPr>
          <w:p w14:paraId="1A014F51" w14:textId="77777777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3F4C9105" w14:textId="77777777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411C5BFF" w14:textId="4534E915" w:rsidR="00120A30" w:rsidRPr="00DF55D2" w:rsidRDefault="006D26F5" w:rsidP="00C8398D">
            <w:pPr>
              <w:jc w:val="center"/>
              <w:rPr>
                <w:rFonts w:asciiTheme="minorHAnsi" w:hAnsiTheme="minorHAnsi"/>
                <w:b/>
              </w:rPr>
            </w:pPr>
            <w:r w:rsidRPr="00DF55D2">
              <w:rPr>
                <w:rFonts w:asciiTheme="minorHAnsi" w:hAnsiTheme="minorHAnsi"/>
                <w:b/>
                <w:lang w:val="cy-GB"/>
              </w:rPr>
              <w:t xml:space="preserve">Cyfnod agoriadol </w:t>
            </w:r>
            <w:r w:rsidRPr="00DF55D2">
              <w:rPr>
                <w:rFonts w:asciiTheme="minorHAnsi" w:hAnsiTheme="minorHAnsi"/>
                <w:sz w:val="22"/>
                <w:szCs w:val="22"/>
                <w:lang w:val="cy-GB"/>
              </w:rPr>
              <w:t>(gyda chysylltiadau</w:t>
            </w:r>
            <w:r w:rsidRPr="00DF55D2">
              <w:rPr>
                <w:rFonts w:asciiTheme="minorHAnsi" w:hAnsiTheme="minorHAnsi"/>
                <w:lang w:val="cy-GB"/>
              </w:rPr>
              <w:t xml:space="preserve"> </w:t>
            </w:r>
            <w:r w:rsidRPr="00DF55D2">
              <w:rPr>
                <w:rFonts w:asciiTheme="minorHAnsi" w:hAnsiTheme="minorHAnsi"/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414B6CB" w14:textId="77777777" w:rsidR="00E81216" w:rsidRPr="00E81216" w:rsidRDefault="00E81216" w:rsidP="00E81216">
            <w:pPr>
              <w:rPr>
                <w:rFonts w:asciiTheme="minorHAnsi" w:hAnsiTheme="minorHAnsi"/>
                <w:sz w:val="28"/>
                <w:szCs w:val="28"/>
                <w:u w:val="single"/>
              </w:rPr>
            </w:pPr>
            <w:r w:rsidRPr="00E81216">
              <w:rPr>
                <w:rFonts w:asciiTheme="minorHAnsi" w:hAnsiTheme="minorHAnsi"/>
                <w:sz w:val="28"/>
                <w:szCs w:val="28"/>
                <w:u w:val="single"/>
              </w:rPr>
              <w:t>Tasg agoriadol</w:t>
            </w:r>
          </w:p>
          <w:p w14:paraId="57D72302" w14:textId="2F312594" w:rsidR="00E81216" w:rsidRPr="00E81216" w:rsidRDefault="002C3D5F" w:rsidP="0047030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Ymarfer sgiliau perthnasol i’r wers: </w:t>
            </w:r>
            <w:r w:rsidR="00E81216" w:rsidRPr="00E81216">
              <w:rPr>
                <w:sz w:val="28"/>
                <w:szCs w:val="28"/>
              </w:rPr>
              <w:t xml:space="preserve">Adrodd tabl 3 a 4 ar y cyd gan ofyn i ambell un sy’n serennu i ymdawelu wrth fynd yn ein blaen. </w:t>
            </w:r>
          </w:p>
          <w:p w14:paraId="1F4446F6" w14:textId="75255D90" w:rsidR="00E81216" w:rsidRPr="00E81216" w:rsidRDefault="5A5A3676" w:rsidP="0047030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2C3D5F">
              <w:rPr>
                <w:sz w:val="28"/>
                <w:szCs w:val="28"/>
              </w:rPr>
              <w:t>Adalw dysgu blaenorol:</w:t>
            </w:r>
            <w:r w:rsidR="002C3D5F">
              <w:rPr>
                <w:sz w:val="28"/>
                <w:szCs w:val="28"/>
              </w:rPr>
              <w:t xml:space="preserve"> </w:t>
            </w:r>
            <w:r w:rsidRPr="5A5A3676">
              <w:rPr>
                <w:sz w:val="28"/>
                <w:szCs w:val="28"/>
              </w:rPr>
              <w:t xml:space="preserve">Gofyn i’r plant i ysgrifennu 1 ffaith y dysgant yn y wers ddoe ar </w:t>
            </w:r>
            <w:r w:rsidRPr="002C3D5F">
              <w:rPr>
                <w:sz w:val="28"/>
                <w:szCs w:val="28"/>
              </w:rPr>
              <w:t>‘post it’</w:t>
            </w:r>
            <w:r w:rsidRPr="5A5A3676">
              <w:rPr>
                <w:sz w:val="28"/>
                <w:szCs w:val="28"/>
              </w:rPr>
              <w:t xml:space="preserve"> </w:t>
            </w:r>
          </w:p>
          <w:p w14:paraId="56536D80" w14:textId="75F4C20A" w:rsidR="0032790C" w:rsidRDefault="5A5A3676" w:rsidP="00470306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5A5A3676">
              <w:rPr>
                <w:sz w:val="28"/>
                <w:szCs w:val="28"/>
              </w:rPr>
              <w:t xml:space="preserve">Galw i gof pa strategaethau a ddefnyddir yn y wers ddoe. </w:t>
            </w:r>
          </w:p>
          <w:p w14:paraId="07FEADE4" w14:textId="77777777" w:rsidR="00E81216" w:rsidRPr="00E81216" w:rsidRDefault="00E81216" w:rsidP="00E81216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39A83836" w14:textId="77777777" w:rsidR="00E81216" w:rsidRPr="00E81216" w:rsidRDefault="00E81216" w:rsidP="00E81216">
            <w:pPr>
              <w:rPr>
                <w:rFonts w:asciiTheme="minorHAnsi" w:hAnsiTheme="minorHAnsi"/>
                <w:sz w:val="28"/>
                <w:szCs w:val="28"/>
                <w:u w:val="single"/>
              </w:rPr>
            </w:pPr>
            <w:r w:rsidRPr="00E81216">
              <w:rPr>
                <w:rFonts w:asciiTheme="minorHAnsi" w:hAnsiTheme="minorHAnsi"/>
                <w:sz w:val="28"/>
                <w:szCs w:val="28"/>
                <w:u w:val="single"/>
              </w:rPr>
              <w:t>Cyflwyniad</w:t>
            </w:r>
          </w:p>
          <w:p w14:paraId="058148F0" w14:textId="77777777" w:rsidR="00E81216" w:rsidRPr="00E81216" w:rsidRDefault="00E81216" w:rsidP="00E81216">
            <w:pPr>
              <w:rPr>
                <w:rFonts w:asciiTheme="minorHAnsi" w:hAnsiTheme="minorHAnsi"/>
                <w:sz w:val="28"/>
                <w:szCs w:val="28"/>
              </w:rPr>
            </w:pPr>
            <w:r w:rsidRPr="00E81216">
              <w:rPr>
                <w:rFonts w:asciiTheme="minorHAnsi" w:hAnsiTheme="minorHAnsi"/>
                <w:sz w:val="28"/>
                <w:szCs w:val="28"/>
              </w:rPr>
              <w:t>(Defnyddio ffyn lolipop i ddewis ac i asesu dealltwriaeth y plant)</w:t>
            </w:r>
          </w:p>
          <w:p w14:paraId="4380C7F0" w14:textId="78DF7C39" w:rsidR="00E81216" w:rsidRDefault="5A5A3676" w:rsidP="00470306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A5A3676">
              <w:rPr>
                <w:sz w:val="28"/>
                <w:szCs w:val="28"/>
              </w:rPr>
              <w:t>Cychwyn y pwynt pŵer – gofyn beth sydd angen imi wneud i gyfrifo arwynebedd petryal?</w:t>
            </w:r>
          </w:p>
          <w:p w14:paraId="3009A90B" w14:textId="2153AE6A" w:rsidR="00E81216" w:rsidRDefault="5A5A3676" w:rsidP="00470306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A5A3676">
              <w:rPr>
                <w:sz w:val="28"/>
                <w:szCs w:val="28"/>
              </w:rPr>
              <w:lastRenderedPageBreak/>
              <w:t>Gofyn beth sydd angen imi wneud i gyfrifo perimedr petryal?</w:t>
            </w:r>
          </w:p>
          <w:p w14:paraId="65D50805" w14:textId="77777777" w:rsidR="00E81216" w:rsidRDefault="00E81216" w:rsidP="00470306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E81216">
              <w:rPr>
                <w:sz w:val="28"/>
                <w:szCs w:val="28"/>
              </w:rPr>
              <w:t xml:space="preserve">Dangos siâp afreolaidd iddynt a gofyn beth sydd angen imi wneud cyn medru cyfrifo arwynebedd a pherimedr y siâp hwn. </w:t>
            </w:r>
          </w:p>
          <w:p w14:paraId="562976A2" w14:textId="0E6B66AA" w:rsidR="00E81216" w:rsidRPr="00E81216" w:rsidRDefault="5A5A3676" w:rsidP="00470306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A5A3676">
              <w:rPr>
                <w:sz w:val="28"/>
                <w:szCs w:val="28"/>
              </w:rPr>
              <w:t>GOFYN I’R DYSGWYR BENODI NOD Y WERS (drwy bysgota am y sgiliau y maent yn credu sydd angen arnynt i gyfrifo arwynebedd a pherimedr siapiau anghyfansawdd).</w:t>
            </w:r>
          </w:p>
          <w:p w14:paraId="3BC8E289" w14:textId="54A15112" w:rsidR="00E81216" w:rsidRPr="00E81216" w:rsidRDefault="00E81216" w:rsidP="00E81216">
            <w:pPr>
              <w:rPr>
                <w:sz w:val="28"/>
                <w:szCs w:val="28"/>
              </w:rPr>
            </w:pPr>
            <w:r w:rsidRPr="00E81216">
              <w:rPr>
                <w:rFonts w:asciiTheme="minorHAnsi" w:hAnsiTheme="minorHAnsi"/>
                <w:sz w:val="28"/>
                <w:szCs w:val="28"/>
              </w:rPr>
              <w:t xml:space="preserve">Cyn iddynt fynd ati i’r tasgau gofyn iddynt ddatrys y broblem sydd ar y bwrdd gwyn </w:t>
            </w:r>
            <w:r w:rsidR="002C3D5F">
              <w:rPr>
                <w:rFonts w:asciiTheme="minorHAnsi" w:hAnsiTheme="minorHAnsi"/>
                <w:sz w:val="28"/>
                <w:szCs w:val="28"/>
              </w:rPr>
              <w:t xml:space="preserve">(gyda chyfaill) </w:t>
            </w:r>
            <w:r w:rsidRPr="00E81216">
              <w:rPr>
                <w:rFonts w:asciiTheme="minorHAnsi" w:hAnsiTheme="minorHAnsi"/>
                <w:sz w:val="28"/>
                <w:szCs w:val="28"/>
              </w:rPr>
              <w:t>– pa betryal sydd fwyaf (dod 'nôl i hyn ar ddiwedd y wers)</w:t>
            </w:r>
          </w:p>
        </w:tc>
        <w:tc>
          <w:tcPr>
            <w:tcW w:w="4971" w:type="dxa"/>
          </w:tcPr>
          <w:p w14:paraId="3AB5E563" w14:textId="77777777" w:rsidR="002C3D5F" w:rsidRDefault="002C3D5F" w:rsidP="002C3D5F">
            <w:pPr>
              <w:rPr>
                <w:rFonts w:asciiTheme="minorHAnsi" w:hAnsiTheme="minorHAnsi"/>
                <w:sz w:val="28"/>
                <w:szCs w:val="28"/>
                <w:u w:val="single"/>
              </w:rPr>
            </w:pPr>
            <w:r w:rsidRPr="0039119B">
              <w:rPr>
                <w:rFonts w:asciiTheme="minorHAnsi" w:hAnsiTheme="minorHAnsi"/>
                <w:sz w:val="28"/>
                <w:szCs w:val="28"/>
                <w:u w:val="single"/>
              </w:rPr>
              <w:lastRenderedPageBreak/>
              <w:t>Tasg agoriadol</w:t>
            </w:r>
          </w:p>
          <w:p w14:paraId="6F2DDE41" w14:textId="6EDEC0C8" w:rsidR="002C3D5F" w:rsidRPr="0039119B" w:rsidRDefault="002C3D5F" w:rsidP="00470306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Ymarfer sgiliau perthnasol i’r wers: Adrodd tabl 3 a 4 ar y cyd (ambell un i ymdawelu).</w:t>
            </w:r>
          </w:p>
          <w:p w14:paraId="4DB454E8" w14:textId="0DFE38FF" w:rsidR="002C3D5F" w:rsidRPr="0039119B" w:rsidRDefault="002C3D5F" w:rsidP="00470306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u w:val="single"/>
              </w:rPr>
            </w:pPr>
            <w:r w:rsidRPr="002C3D5F">
              <w:rPr>
                <w:sz w:val="28"/>
                <w:szCs w:val="28"/>
              </w:rPr>
              <w:t>Adalw dysgu blaenorol</w:t>
            </w:r>
            <w:r>
              <w:rPr>
                <w:sz w:val="28"/>
                <w:szCs w:val="28"/>
              </w:rPr>
              <w:t>: Ysgrifennu 1 ffaith y dysgant yn y wers flaenorol ar post-it (heb siarad).</w:t>
            </w:r>
          </w:p>
          <w:p w14:paraId="1A2A1456" w14:textId="77777777" w:rsidR="002C3D5F" w:rsidRPr="0039119B" w:rsidRDefault="002C3D5F" w:rsidP="00470306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Ymateb beth oedd yr hyn y gwnaethant yn y wers flaenorol.</w:t>
            </w:r>
          </w:p>
          <w:p w14:paraId="4650AD92" w14:textId="77777777" w:rsidR="00120A30" w:rsidRPr="002C3D5F" w:rsidRDefault="00120A30" w:rsidP="002C3D5F">
            <w:pPr>
              <w:rPr>
                <w:sz w:val="28"/>
                <w:szCs w:val="28"/>
              </w:rPr>
            </w:pPr>
          </w:p>
          <w:p w14:paraId="201F9395" w14:textId="77777777" w:rsidR="00120A30" w:rsidRPr="00DF55D2" w:rsidRDefault="00120A30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3FB92A6" w14:textId="77777777" w:rsidR="002C3D5F" w:rsidRDefault="002C3D5F" w:rsidP="002C3D5F">
            <w:pPr>
              <w:rPr>
                <w:rFonts w:asciiTheme="minorHAnsi" w:hAnsiTheme="minorHAnsi"/>
                <w:sz w:val="28"/>
                <w:szCs w:val="28"/>
                <w:u w:val="single"/>
              </w:rPr>
            </w:pPr>
            <w:r w:rsidRPr="0039119B">
              <w:rPr>
                <w:rFonts w:asciiTheme="minorHAnsi" w:hAnsiTheme="minorHAnsi"/>
                <w:sz w:val="28"/>
                <w:szCs w:val="28"/>
                <w:u w:val="single"/>
              </w:rPr>
              <w:t>Cyflwyniad</w:t>
            </w:r>
          </w:p>
          <w:p w14:paraId="4535D8C0" w14:textId="77777777" w:rsidR="002C3D5F" w:rsidRDefault="002C3D5F" w:rsidP="002C3D5F">
            <w:pPr>
              <w:rPr>
                <w:rFonts w:asciiTheme="minorHAnsi" w:hAnsiTheme="minorHAnsi"/>
                <w:sz w:val="28"/>
                <w:szCs w:val="28"/>
              </w:rPr>
            </w:pPr>
            <w:r w:rsidRPr="0039119B">
              <w:rPr>
                <w:rFonts w:asciiTheme="minorHAnsi" w:hAnsiTheme="minorHAnsi"/>
                <w:sz w:val="28"/>
                <w:szCs w:val="28"/>
              </w:rPr>
              <w:t>(ymateb i’w henwau wrth dynnu ffyn lolipop)</w:t>
            </w:r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  <w:p w14:paraId="3DC90D8D" w14:textId="77777777" w:rsidR="002C3D5F" w:rsidRDefault="002C3D5F" w:rsidP="00470306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Ymateb – beth sydd angen er mwyn cyfrifo arwynebedd petryal.</w:t>
            </w:r>
          </w:p>
          <w:p w14:paraId="65199EDB" w14:textId="77777777" w:rsidR="002C3D5F" w:rsidRDefault="002C3D5F" w:rsidP="00470306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Ymateb – beth sydd angen er mwyn cyfrifo perimedr petryal.</w:t>
            </w:r>
          </w:p>
          <w:p w14:paraId="682D9687" w14:textId="77777777" w:rsidR="002C3D5F" w:rsidRPr="0039119B" w:rsidRDefault="002C3D5F" w:rsidP="00470306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Ymateb – beth sydd angen gwneud cyn cyfrifo arwynebedd siâp afreolaidd. </w:t>
            </w:r>
          </w:p>
          <w:p w14:paraId="710BAE60" w14:textId="77777777" w:rsidR="002C3D5F" w:rsidRDefault="002C3D5F" w:rsidP="00470306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Penodi nod y wers gan fyfyrio ar y sgiliau sydd angen i ddarganfod arwynebedd a pherimedr. </w:t>
            </w:r>
          </w:p>
          <w:p w14:paraId="37F4AA69" w14:textId="5388FE62" w:rsidR="002C3D5F" w:rsidRDefault="002C3D5F" w:rsidP="00470306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Ceisio datrys y broblem sydd ar y bwrdd gwyn (gyda chyfaill)</w:t>
            </w:r>
            <w:r w:rsidR="00D85CA4">
              <w:rPr>
                <w:sz w:val="28"/>
                <w:szCs w:val="28"/>
              </w:rPr>
              <w:t>: pa b</w:t>
            </w:r>
            <w:r>
              <w:rPr>
                <w:sz w:val="28"/>
                <w:szCs w:val="28"/>
              </w:rPr>
              <w:t xml:space="preserve">etryal sydd fwyaf. </w:t>
            </w:r>
          </w:p>
          <w:p w14:paraId="7F17A4E6" w14:textId="77777777" w:rsidR="00120A30" w:rsidRPr="00DF55D2" w:rsidRDefault="00120A30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03" w:type="dxa"/>
          </w:tcPr>
          <w:p w14:paraId="52A6453A" w14:textId="77777777" w:rsidR="00356A18" w:rsidRDefault="00B26F50" w:rsidP="0047030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Ffyn lolipop</w:t>
            </w:r>
          </w:p>
          <w:p w14:paraId="491DF6ED" w14:textId="7DD57E01" w:rsidR="00B26F50" w:rsidRPr="00B26F50" w:rsidRDefault="00B26F50" w:rsidP="0047030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Pwynt pwer</w:t>
            </w:r>
          </w:p>
        </w:tc>
      </w:tr>
      <w:tr w:rsidR="00120A30" w:rsidRPr="00DF55D2" w14:paraId="3E425A8C" w14:textId="77777777" w:rsidTr="08CBFEF5">
        <w:trPr>
          <w:trHeight w:val="2043"/>
        </w:trPr>
        <w:tc>
          <w:tcPr>
            <w:tcW w:w="1249" w:type="dxa"/>
          </w:tcPr>
          <w:p w14:paraId="5F921DF8" w14:textId="029165B6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0394A643" w14:textId="77777777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427965B4" w14:textId="0E6F34B9" w:rsidR="00120A30" w:rsidRPr="00DF55D2" w:rsidRDefault="006D26F5" w:rsidP="00C8398D">
            <w:pPr>
              <w:jc w:val="center"/>
              <w:rPr>
                <w:rFonts w:asciiTheme="minorHAnsi" w:hAnsiTheme="minorHAnsi"/>
                <w:b/>
              </w:rPr>
            </w:pPr>
            <w:r w:rsidRPr="00DF55D2">
              <w:rPr>
                <w:rFonts w:asciiTheme="minorHAnsi" w:hAnsiTheme="minorHAnsi"/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775523BA" w14:textId="02110A79" w:rsidR="00E81216" w:rsidRPr="00E81216" w:rsidRDefault="00E81216" w:rsidP="00470306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81216">
              <w:rPr>
                <w:sz w:val="28"/>
                <w:szCs w:val="28"/>
              </w:rPr>
              <w:t xml:space="preserve">Esbonio’r tasgau i’r plant a phwy sy’n mynd i ba’ ardal. </w:t>
            </w:r>
          </w:p>
          <w:p w14:paraId="0CD6A46B" w14:textId="38EAB0D1" w:rsidR="00E81216" w:rsidRPr="00E81216" w:rsidRDefault="002C3D5F" w:rsidP="00470306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Dweud wrth y grŵp o allu canolig</w:t>
            </w:r>
            <w:r w:rsidR="5A5A3676" w:rsidRPr="5A5A3676">
              <w:rPr>
                <w:sz w:val="28"/>
                <w:szCs w:val="28"/>
              </w:rPr>
              <w:t xml:space="preserve"> i fynd allan gyda Mrs Williams (wedi esbonio’r dasg i Mrs Williams eisoes. Dweud yn fras wrth y plant eu bod yn mynd tu allan i ddatrys problemau gan ddefnyddio nifer o wahanol offer). Dosbarthu taflen asesu i Mrs Williams er mwyn </w:t>
            </w:r>
            <w:r w:rsidR="5A5A3676" w:rsidRPr="5A5A3676">
              <w:rPr>
                <w:sz w:val="28"/>
                <w:szCs w:val="28"/>
              </w:rPr>
              <w:lastRenderedPageBreak/>
              <w:t xml:space="preserve">derbyn adborth am ddatblygiad bob disgybl. </w:t>
            </w:r>
          </w:p>
          <w:p w14:paraId="0F7111BC" w14:textId="3D8BF12F" w:rsidR="00E81216" w:rsidRPr="002C3D5F" w:rsidRDefault="5A5A3676" w:rsidP="00470306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28"/>
                <w:szCs w:val="28"/>
              </w:rPr>
            </w:pPr>
            <w:r w:rsidRPr="5A5A3676">
              <w:rPr>
                <w:color w:val="000000" w:themeColor="text1"/>
                <w:sz w:val="28"/>
                <w:szCs w:val="28"/>
              </w:rPr>
              <w:t xml:space="preserve">Gosod problem ar y bwrdd gwyn i’r grŵp top tra fy mod i’n hesbonio’r tair her miri Mathemateg i’r grŵp </w:t>
            </w:r>
            <w:r w:rsidRPr="002C3D5F">
              <w:rPr>
                <w:color w:val="000000" w:themeColor="text1"/>
                <w:sz w:val="28"/>
                <w:szCs w:val="28"/>
              </w:rPr>
              <w:t>gallu is.</w:t>
            </w:r>
          </w:p>
          <w:p w14:paraId="0404D905" w14:textId="1ED3C8E1" w:rsidR="000930B2" w:rsidRPr="002C3D5F" w:rsidRDefault="5A5A3676" w:rsidP="00470306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28"/>
                <w:szCs w:val="28"/>
              </w:rPr>
            </w:pPr>
            <w:r w:rsidRPr="002C3D5F">
              <w:rPr>
                <w:color w:val="000000" w:themeColor="text1"/>
                <w:sz w:val="28"/>
                <w:szCs w:val="28"/>
              </w:rPr>
              <w:t>Modelaf y fferm ar y bwrdd gwyn i ddangos sut y ddylir edrych.</w:t>
            </w:r>
          </w:p>
          <w:p w14:paraId="2D41DC9D" w14:textId="6AB81865" w:rsidR="00E81216" w:rsidRPr="002C3D5F" w:rsidRDefault="5A5A3676" w:rsidP="0047030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  <w:szCs w:val="28"/>
              </w:rPr>
            </w:pPr>
            <w:r w:rsidRPr="002C3D5F">
              <w:rPr>
                <w:color w:val="000000" w:themeColor="text1"/>
                <w:sz w:val="28"/>
                <w:szCs w:val="28"/>
              </w:rPr>
              <w:t>Wrth iddynt weithio ar y dasg sicrhaf fy mod yn troelli o un grŵp i’r llall gan asesu i weld os maent ar y trywydd cywir ai pheidio neu osod ambell gliw neu broblem ar hyd y ffordd er mwyn sicrhau eu bod yn meddwl.</w:t>
            </w:r>
          </w:p>
          <w:p w14:paraId="54A16062" w14:textId="04F2C7B2" w:rsidR="00E81216" w:rsidRPr="002C3D5F" w:rsidRDefault="5A5A3676" w:rsidP="0047030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  <w:szCs w:val="28"/>
              </w:rPr>
            </w:pPr>
            <w:r w:rsidRPr="002C3D5F">
              <w:rPr>
                <w:color w:val="000000" w:themeColor="text1"/>
                <w:sz w:val="28"/>
                <w:szCs w:val="28"/>
              </w:rPr>
              <w:t>Wrth i’r dysgwyr gwblhau problem/tasg gofyn iddynt ddefnyddio papur sgwariau i wirio’u hatebion. (Hunan asesu)</w:t>
            </w:r>
          </w:p>
          <w:p w14:paraId="1F083C54" w14:textId="77777777" w:rsidR="00E81216" w:rsidRDefault="5A5A3676" w:rsidP="00E8121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2C3D5F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Wedi iddynt wirio’u hatebion gofyn iddynt gyfnewid â phartner i weld os fydd ganddynt yr un datrysiad.  (Asesiad cyfoed)</w:t>
            </w:r>
          </w:p>
          <w:p w14:paraId="19FF285A" w14:textId="77777777" w:rsidR="00894C75" w:rsidRDefault="00894C75" w:rsidP="00E8121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  <w:p w14:paraId="6CBBC342" w14:textId="77777777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6D4D90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 xml:space="preserve">Tasg 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estynedig</w:t>
            </w:r>
          </w:p>
          <w:p w14:paraId="7A3EAE83" w14:textId="77777777" w:rsidR="00894C75" w:rsidRDefault="00894C75" w:rsidP="00470306"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sz w:val="28"/>
                <w:szCs w:val="28"/>
              </w:rPr>
            </w:pPr>
            <w:r w:rsidRPr="00852346">
              <w:rPr>
                <w:color w:val="000000" w:themeColor="text1"/>
                <w:sz w:val="28"/>
                <w:szCs w:val="28"/>
              </w:rPr>
              <w:t xml:space="preserve">Gwthio’r MATh i geisio ddatrys y broblem sydd ar ddod ar ddiwedd y </w:t>
            </w:r>
            <w:r w:rsidRPr="00852346">
              <w:rPr>
                <w:color w:val="000000" w:themeColor="text1"/>
                <w:sz w:val="28"/>
                <w:szCs w:val="28"/>
              </w:rPr>
              <w:lastRenderedPageBreak/>
              <w:t>wers – hafaliad i arwynebedd triongl ongl sgwâr.</w:t>
            </w:r>
          </w:p>
          <w:p w14:paraId="51B9DB63" w14:textId="77777777" w:rsidR="00894C75" w:rsidRPr="00852346" w:rsidRDefault="00894C75" w:rsidP="00894C75">
            <w:pPr>
              <w:rPr>
                <w:color w:val="000000" w:themeColor="text1"/>
                <w:sz w:val="28"/>
                <w:szCs w:val="28"/>
              </w:rPr>
            </w:pPr>
          </w:p>
          <w:p w14:paraId="62225249" w14:textId="77777777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Gallu uwch</w:t>
            </w:r>
          </w:p>
          <w:p w14:paraId="59BB94E2" w14:textId="77777777" w:rsidR="00894C75" w:rsidRDefault="00894C75" w:rsidP="00470306">
            <w:pPr>
              <w:pStyle w:val="ListParagraph"/>
              <w:numPr>
                <w:ilvl w:val="0"/>
                <w:numId w:val="16"/>
              </w:numPr>
              <w:rPr>
                <w:color w:val="000000" w:themeColor="text1"/>
                <w:sz w:val="28"/>
                <w:szCs w:val="28"/>
              </w:rPr>
            </w:pPr>
            <w:r w:rsidRPr="00852346">
              <w:rPr>
                <w:color w:val="000000" w:themeColor="text1"/>
                <w:sz w:val="28"/>
                <w:szCs w:val="28"/>
              </w:rPr>
              <w:t>Gosod her estynedig iddynt allan o’r problemau go iawn (tu allan)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14:paraId="0C4B7E31" w14:textId="77777777" w:rsidR="00894C75" w:rsidRPr="00852346" w:rsidRDefault="00894C75" w:rsidP="00894C75">
            <w:pPr>
              <w:rPr>
                <w:color w:val="000000" w:themeColor="text1"/>
                <w:sz w:val="28"/>
                <w:szCs w:val="28"/>
              </w:rPr>
            </w:pPr>
          </w:p>
          <w:p w14:paraId="4734DA58" w14:textId="77777777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Gallu canolig</w:t>
            </w:r>
          </w:p>
          <w:p w14:paraId="51A932D1" w14:textId="77777777" w:rsidR="00894C75" w:rsidRPr="00203819" w:rsidRDefault="00894C75" w:rsidP="00470306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  <w:sz w:val="28"/>
                <w:szCs w:val="28"/>
              </w:rPr>
            </w:pPr>
            <w:r w:rsidRPr="00203819">
              <w:rPr>
                <w:color w:val="000000" w:themeColor="text1"/>
                <w:sz w:val="28"/>
                <w:szCs w:val="28"/>
              </w:rPr>
              <w:t>Dosbarthu amlen problemau iddynt – chwarae’</w:t>
            </w:r>
            <w:r>
              <w:rPr>
                <w:color w:val="000000" w:themeColor="text1"/>
                <w:sz w:val="28"/>
                <w:szCs w:val="28"/>
              </w:rPr>
              <w:t>r gê</w:t>
            </w:r>
            <w:r w:rsidRPr="00203819">
              <w:rPr>
                <w:color w:val="000000" w:themeColor="text1"/>
                <w:sz w:val="28"/>
                <w:szCs w:val="28"/>
              </w:rPr>
              <w:t>m o greu petryal 32cm</w:t>
            </w:r>
            <w:r w:rsidRPr="00203819">
              <w:rPr>
                <w:rFonts w:eastAsia="Times New Roman" w:cs="Segoe UI"/>
                <w:b/>
                <w:color w:val="333333"/>
                <w:sz w:val="28"/>
                <w:szCs w:val="28"/>
              </w:rPr>
              <w:t xml:space="preserve">² </w:t>
            </w:r>
            <w:r w:rsidRPr="00203819">
              <w:rPr>
                <w:rFonts w:eastAsia="Times New Roman" w:cs="Segoe UI"/>
                <w:color w:val="333333"/>
                <w:sz w:val="28"/>
                <w:szCs w:val="28"/>
              </w:rPr>
              <w:t>heb siarad</w:t>
            </w:r>
            <w:r>
              <w:rPr>
                <w:rFonts w:eastAsia="Times New Roman" w:cs="Segoe UI"/>
                <w:color w:val="333333"/>
                <w:sz w:val="28"/>
                <w:szCs w:val="28"/>
              </w:rPr>
              <w:t>.</w:t>
            </w:r>
          </w:p>
          <w:p w14:paraId="630F5563" w14:textId="77777777" w:rsidR="00894C75" w:rsidRPr="00852346" w:rsidRDefault="00894C75" w:rsidP="00894C75">
            <w:pPr>
              <w:rPr>
                <w:color w:val="000000" w:themeColor="text1"/>
                <w:sz w:val="28"/>
                <w:szCs w:val="28"/>
                <w:u w:val="single"/>
              </w:rPr>
            </w:pPr>
          </w:p>
          <w:p w14:paraId="5E4BB285" w14:textId="77777777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Gallu is</w:t>
            </w:r>
          </w:p>
          <w:p w14:paraId="190C8650" w14:textId="3F5F5C25" w:rsidR="00894C75" w:rsidRPr="00852346" w:rsidRDefault="00894C75" w:rsidP="00470306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Dosbarthu amlen problemau</w:t>
            </w:r>
            <w:r w:rsidR="00977A3C">
              <w:rPr>
                <w:color w:val="000000" w:themeColor="text1"/>
                <w:sz w:val="28"/>
                <w:szCs w:val="28"/>
              </w:rPr>
              <w:t xml:space="preserve"> 2</w:t>
            </w:r>
            <w:r>
              <w:rPr>
                <w:color w:val="000000" w:themeColor="text1"/>
                <w:sz w:val="28"/>
                <w:szCs w:val="28"/>
              </w:rPr>
              <w:t xml:space="preserve"> iddynt – rhoi’r pecyn o broblemau iddynt geisio datrys.</w:t>
            </w:r>
          </w:p>
          <w:p w14:paraId="65481C09" w14:textId="4B985BE7" w:rsidR="00894C75" w:rsidRPr="00E81216" w:rsidRDefault="00894C75" w:rsidP="00E8121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971" w:type="dxa"/>
          </w:tcPr>
          <w:p w14:paraId="005169EB" w14:textId="77777777" w:rsidR="00356A18" w:rsidRDefault="002C3D5F" w:rsidP="002C3D5F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2C3D5F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lastRenderedPageBreak/>
              <w:t>Grwp gallu canolig</w:t>
            </w:r>
          </w:p>
          <w:p w14:paraId="70A6D9C7" w14:textId="77777777" w:rsidR="002C3D5F" w:rsidRPr="002C3D5F" w:rsidRDefault="002C3D5F" w:rsidP="00470306">
            <w:pPr>
              <w:pStyle w:val="ListParagraph"/>
              <w:numPr>
                <w:ilvl w:val="0"/>
                <w:numId w:val="12"/>
              </w:numPr>
              <w:rPr>
                <w:color w:val="FF0000"/>
                <w:sz w:val="28"/>
                <w:szCs w:val="28"/>
              </w:rPr>
            </w:pPr>
            <w:r w:rsidRPr="002C3D5F">
              <w:rPr>
                <w:color w:val="000000" w:themeColor="text1"/>
                <w:sz w:val="28"/>
                <w:szCs w:val="28"/>
              </w:rPr>
              <w:t xml:space="preserve">Mynd tu allan i weithio ar ddatrys problemau o sefyllfaoedd bywyd go iawn. </w:t>
            </w:r>
          </w:p>
          <w:p w14:paraId="2495E893" w14:textId="77777777" w:rsidR="002C3D5F" w:rsidRPr="002C3D5F" w:rsidRDefault="002C3D5F" w:rsidP="00470306">
            <w:pPr>
              <w:pStyle w:val="ListParagraph"/>
              <w:numPr>
                <w:ilvl w:val="0"/>
                <w:numId w:val="12"/>
              </w:numPr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Datrys y problemau hyn drwy ddefnyddio twein bales, pren mesur 1m, tâp mesur metrau ag olwyn pellter. </w:t>
            </w:r>
          </w:p>
          <w:p w14:paraId="12DD4C3B" w14:textId="50A57537" w:rsidR="002C3D5F" w:rsidRPr="002C3D5F" w:rsidRDefault="00D85CA4" w:rsidP="00470306">
            <w:pPr>
              <w:pStyle w:val="ListParagraph"/>
              <w:numPr>
                <w:ilvl w:val="0"/>
                <w:numId w:val="12"/>
              </w:numPr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Gweithio ar y cyd neu ar wahâ</w:t>
            </w:r>
            <w:r w:rsidR="002C3D5F">
              <w:rPr>
                <w:color w:val="000000" w:themeColor="text1"/>
                <w:sz w:val="28"/>
                <w:szCs w:val="28"/>
              </w:rPr>
              <w:t xml:space="preserve">n. </w:t>
            </w:r>
          </w:p>
          <w:p w14:paraId="65E1FE85" w14:textId="77777777" w:rsidR="002C3D5F" w:rsidRDefault="002C3D5F" w:rsidP="002C3D5F">
            <w:pPr>
              <w:rPr>
                <w:color w:val="FF0000"/>
                <w:sz w:val="28"/>
                <w:szCs w:val="28"/>
              </w:rPr>
            </w:pPr>
          </w:p>
          <w:p w14:paraId="66AC0B9C" w14:textId="47DF2857" w:rsidR="002C3D5F" w:rsidRPr="002C3D5F" w:rsidRDefault="00D85CA4" w:rsidP="00470306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Gallu uwch i geisio </w:t>
            </w:r>
            <w:r w:rsidR="002C3D5F" w:rsidRPr="002C3D5F">
              <w:rPr>
                <w:color w:val="000000" w:themeColor="text1"/>
                <w:sz w:val="28"/>
                <w:szCs w:val="28"/>
              </w:rPr>
              <w:t>datrys sefyllfa bywyd go iawn (er mwyn eu paratoi ar gyfer y dasg sydd ar ddod).</w:t>
            </w:r>
          </w:p>
          <w:p w14:paraId="617E6754" w14:textId="77777777" w:rsidR="002C3D5F" w:rsidRPr="002C3D5F" w:rsidRDefault="002C3D5F" w:rsidP="002C3D5F">
            <w:pPr>
              <w:rPr>
                <w:color w:val="000000" w:themeColor="text1"/>
                <w:sz w:val="28"/>
                <w:szCs w:val="28"/>
              </w:rPr>
            </w:pPr>
          </w:p>
          <w:p w14:paraId="726FD626" w14:textId="77777777" w:rsidR="002C3D5F" w:rsidRPr="002C3D5F" w:rsidRDefault="002C3D5F" w:rsidP="002C3D5F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2C3D5F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 xml:space="preserve">Gallu is </w:t>
            </w:r>
          </w:p>
          <w:p w14:paraId="0448A517" w14:textId="77777777" w:rsidR="002C3D5F" w:rsidRPr="002C3D5F" w:rsidRDefault="002C3D5F" w:rsidP="00470306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  <w:sz w:val="28"/>
                <w:szCs w:val="28"/>
              </w:rPr>
            </w:pPr>
            <w:r w:rsidRPr="002C3D5F">
              <w:rPr>
                <w:color w:val="000000" w:themeColor="text1"/>
                <w:sz w:val="28"/>
                <w:szCs w:val="28"/>
              </w:rPr>
              <w:t xml:space="preserve">Esbonio fod ganddynt dair her i’w dewis ohonynt. </w:t>
            </w:r>
          </w:p>
          <w:p w14:paraId="14F78EF6" w14:textId="63C3F3B4" w:rsidR="002C3D5F" w:rsidRPr="00894C75" w:rsidRDefault="00D85CA4" w:rsidP="00470306">
            <w:pPr>
              <w:pStyle w:val="ListParagraph"/>
              <w:numPr>
                <w:ilvl w:val="0"/>
                <w:numId w:val="14"/>
              </w:numPr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Mathemateg g</w:t>
            </w:r>
            <w:r w:rsidR="00894C75">
              <w:rPr>
                <w:color w:val="000000" w:themeColor="text1"/>
                <w:sz w:val="28"/>
                <w:szCs w:val="28"/>
              </w:rPr>
              <w:t>yfrifiadurol :- Sganio’r codau QR i ddatrys problemau arwynebedd a pherimedr neu gêm ar j2blogg.</w:t>
            </w:r>
          </w:p>
          <w:p w14:paraId="22FF06AB" w14:textId="77777777" w:rsidR="00894C75" w:rsidRPr="00894C75" w:rsidRDefault="00894C75" w:rsidP="00470306">
            <w:pPr>
              <w:pStyle w:val="ListParagraph"/>
              <w:numPr>
                <w:ilvl w:val="0"/>
                <w:numId w:val="14"/>
              </w:numPr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Pwylla! Mae yna broblem! :- Dosbarthu amlen gyda nifer o wahanol broblemau o sefyllfaoedd bywyd go iawn. </w:t>
            </w:r>
          </w:p>
          <w:p w14:paraId="5A2C8378" w14:textId="77777777" w:rsidR="00894C75" w:rsidRPr="00894C75" w:rsidRDefault="00894C75" w:rsidP="00470306">
            <w:pPr>
              <w:pStyle w:val="ListParagraph"/>
              <w:numPr>
                <w:ilvl w:val="0"/>
                <w:numId w:val="14"/>
              </w:numPr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Rhifedd Rhagorol :- Chwarae gêm – snap lluosi er mwyn ymarfer eu sgiliau.</w:t>
            </w:r>
          </w:p>
          <w:p w14:paraId="2E61F002" w14:textId="77777777" w:rsidR="00894C75" w:rsidRDefault="00894C75" w:rsidP="00894C75">
            <w:pPr>
              <w:rPr>
                <w:color w:val="FF0000"/>
                <w:sz w:val="28"/>
                <w:szCs w:val="28"/>
              </w:rPr>
            </w:pPr>
          </w:p>
          <w:p w14:paraId="2A04DCF9" w14:textId="77777777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894C75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Gallu uwch</w:t>
            </w:r>
          </w:p>
          <w:p w14:paraId="77E8C69A" w14:textId="7F6CF4D1" w:rsidR="00894C75" w:rsidRPr="00894C75" w:rsidRDefault="08CBFEF5" w:rsidP="00470306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  <w:sz w:val="28"/>
                <w:szCs w:val="28"/>
              </w:rPr>
            </w:pPr>
            <w:r w:rsidRPr="08CBFEF5">
              <w:rPr>
                <w:color w:val="000000" w:themeColor="text1"/>
                <w:sz w:val="28"/>
                <w:szCs w:val="28"/>
              </w:rPr>
              <w:t>Cynnig datrysia</w:t>
            </w:r>
            <w:r w:rsidR="0014570F">
              <w:rPr>
                <w:color w:val="000000" w:themeColor="text1"/>
                <w:sz w:val="28"/>
                <w:szCs w:val="28"/>
              </w:rPr>
              <w:t xml:space="preserve">d i’r broblem a </w:t>
            </w:r>
            <w:r w:rsidRPr="0014570F">
              <w:rPr>
                <w:sz w:val="28"/>
                <w:szCs w:val="28"/>
              </w:rPr>
              <w:t>osodwyd gan yr athrawes</w:t>
            </w:r>
            <w:r w:rsidR="0014570F" w:rsidRPr="0014570F">
              <w:rPr>
                <w:sz w:val="28"/>
                <w:szCs w:val="28"/>
              </w:rPr>
              <w:t>.</w:t>
            </w:r>
          </w:p>
          <w:p w14:paraId="0ACD1E98" w14:textId="77777777" w:rsidR="00894C75" w:rsidRPr="00894C75" w:rsidRDefault="00894C75" w:rsidP="00470306">
            <w:pPr>
              <w:pStyle w:val="ListParagraph"/>
              <w:numPr>
                <w:ilvl w:val="0"/>
                <w:numId w:val="13"/>
              </w:numPr>
              <w:rPr>
                <w:color w:val="FF0000"/>
                <w:sz w:val="28"/>
                <w:szCs w:val="28"/>
              </w:rPr>
            </w:pPr>
            <w:r w:rsidRPr="00894C75">
              <w:rPr>
                <w:color w:val="000000" w:themeColor="text1"/>
                <w:sz w:val="28"/>
                <w:szCs w:val="28"/>
              </w:rPr>
              <w:t>Deall fod yn rhaid iddynt adeiladu fferm gyda’r bwriad o gynyddu cyfanswm gwerth y fferm i’r eithaf.</w:t>
            </w:r>
          </w:p>
          <w:p w14:paraId="57CD0327" w14:textId="1C762790" w:rsidR="00894C75" w:rsidRPr="00894C75" w:rsidRDefault="08CBFEF5" w:rsidP="08CBFEF5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  <w:sz w:val="28"/>
                <w:szCs w:val="28"/>
              </w:rPr>
            </w:pPr>
            <w:r w:rsidRPr="08CBFEF5">
              <w:rPr>
                <w:color w:val="000000" w:themeColor="text1"/>
                <w:sz w:val="28"/>
                <w:szCs w:val="28"/>
              </w:rPr>
              <w:lastRenderedPageBreak/>
              <w:t xml:space="preserve">Wrth ymateb i fodelu’r athrawes - deall fod angen labeli’r gwahanol gnydau, anifeiliaid ac adnoddau’r </w:t>
            </w:r>
            <w:r w:rsidRPr="0014570F">
              <w:rPr>
                <w:color w:val="000000" w:themeColor="text1"/>
                <w:sz w:val="28"/>
                <w:szCs w:val="28"/>
              </w:rPr>
              <w:t>fferm gan gyfrifo’r cyfanswm yn ogystal a’r arwynebedd.</w:t>
            </w:r>
          </w:p>
          <w:p w14:paraId="5BF2F325" w14:textId="77777777" w:rsidR="00894C75" w:rsidRDefault="00894C75" w:rsidP="00894C75">
            <w:pPr>
              <w:rPr>
                <w:color w:val="FF0000"/>
                <w:sz w:val="28"/>
                <w:szCs w:val="28"/>
              </w:rPr>
            </w:pPr>
          </w:p>
          <w:p w14:paraId="1758F321" w14:textId="77777777" w:rsidR="00894C75" w:rsidRDefault="00894C75" w:rsidP="00894C75">
            <w:pPr>
              <w:rPr>
                <w:color w:val="FF0000"/>
                <w:sz w:val="28"/>
                <w:szCs w:val="28"/>
              </w:rPr>
            </w:pPr>
          </w:p>
          <w:p w14:paraId="078D3C1A" w14:textId="15E1684B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894C75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 xml:space="preserve">Her MATh 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(os wedi cwblhau)</w:t>
            </w:r>
          </w:p>
          <w:p w14:paraId="1089776B" w14:textId="0B07683E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Mwyaf </w:t>
            </w:r>
            <w:r w:rsidRPr="00894C7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abl a thalentog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:</w:t>
            </w:r>
            <w:r w:rsidRPr="00894C75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c</w:t>
            </w:r>
            <w:r w:rsidR="00D85CA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eisio 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dod o hyd i hafaliad ar gyfer arwynebedd t</w:t>
            </w:r>
            <w:r w:rsidR="00D85CA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riongl ongl sgwâ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r.</w:t>
            </w:r>
          </w:p>
          <w:p w14:paraId="04B6FADF" w14:textId="77777777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  <w:p w14:paraId="256DE79E" w14:textId="77777777" w:rsidR="00894C75" w:rsidRDefault="00894C75" w:rsidP="00894C75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894C75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Gallu uwch</w:t>
            </w:r>
          </w:p>
          <w:p w14:paraId="589B027B" w14:textId="77777777" w:rsidR="00894C75" w:rsidRPr="00977A3C" w:rsidRDefault="00977A3C" w:rsidP="00470306">
            <w:pPr>
              <w:pStyle w:val="ListParagraph"/>
              <w:numPr>
                <w:ilvl w:val="0"/>
                <w:numId w:val="18"/>
              </w:numPr>
              <w:rPr>
                <w:color w:val="FF0000"/>
                <w:sz w:val="28"/>
                <w:szCs w:val="28"/>
              </w:rPr>
            </w:pPr>
            <w:r w:rsidRPr="00977A3C">
              <w:rPr>
                <w:color w:val="000000" w:themeColor="text1"/>
                <w:sz w:val="28"/>
                <w:szCs w:val="28"/>
              </w:rPr>
              <w:t>Datrys problem o sefyllfa go iawn mewn parau.</w:t>
            </w:r>
          </w:p>
          <w:p w14:paraId="3EB63B41" w14:textId="77777777" w:rsidR="00977A3C" w:rsidRDefault="00977A3C" w:rsidP="00977A3C">
            <w:pPr>
              <w:rPr>
                <w:color w:val="FF0000"/>
                <w:sz w:val="28"/>
                <w:szCs w:val="28"/>
              </w:rPr>
            </w:pPr>
          </w:p>
          <w:p w14:paraId="185D81F2" w14:textId="77777777" w:rsidR="00977A3C" w:rsidRDefault="00977A3C" w:rsidP="00977A3C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977A3C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Gallu canolig</w:t>
            </w:r>
          </w:p>
          <w:p w14:paraId="115E49CF" w14:textId="7A8D6996" w:rsidR="00977A3C" w:rsidRPr="0014570F" w:rsidRDefault="08CBFEF5" w:rsidP="00470306">
            <w:pPr>
              <w:pStyle w:val="ListParagraph"/>
              <w:numPr>
                <w:ilvl w:val="0"/>
                <w:numId w:val="18"/>
              </w:numPr>
              <w:rPr>
                <w:color w:val="FF0000"/>
                <w:sz w:val="28"/>
                <w:szCs w:val="28"/>
              </w:rPr>
            </w:pPr>
            <w:r w:rsidRPr="0014570F">
              <w:rPr>
                <w:color w:val="000000" w:themeColor="text1"/>
                <w:sz w:val="28"/>
                <w:szCs w:val="28"/>
              </w:rPr>
              <w:t>Gwahanu’r amlen a defnyddio’r darnau mân o siapiau i greu triongl gydag arwynebedd  o 32cm</w:t>
            </w:r>
            <w:r w:rsidRPr="0014570F">
              <w:rPr>
                <w:rFonts w:eastAsia="Times New Roman" w:cs="Segoe UI"/>
                <w:color w:val="000000" w:themeColor="text1"/>
                <w:sz w:val="28"/>
                <w:szCs w:val="28"/>
              </w:rPr>
              <w:t>² (heb siarad).</w:t>
            </w:r>
          </w:p>
          <w:p w14:paraId="1B724B0D" w14:textId="77777777" w:rsidR="00977A3C" w:rsidRPr="0014570F" w:rsidRDefault="00977A3C" w:rsidP="00977A3C">
            <w:pPr>
              <w:rPr>
                <w:color w:val="FF0000"/>
                <w:sz w:val="28"/>
                <w:szCs w:val="28"/>
              </w:rPr>
            </w:pPr>
          </w:p>
          <w:p w14:paraId="0311DA12" w14:textId="77777777" w:rsidR="00977A3C" w:rsidRPr="0014570F" w:rsidRDefault="00977A3C" w:rsidP="00977A3C">
            <w:pPr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</w:pPr>
            <w:r w:rsidRPr="0014570F">
              <w:rPr>
                <w:rFonts w:asciiTheme="minorHAnsi" w:hAnsiTheme="minorHAnsi"/>
                <w:color w:val="000000" w:themeColor="text1"/>
                <w:sz w:val="28"/>
                <w:szCs w:val="28"/>
                <w:u w:val="single"/>
              </w:rPr>
              <w:t>Gallu is</w:t>
            </w:r>
          </w:p>
          <w:p w14:paraId="6F32319A" w14:textId="6986462F" w:rsidR="00977A3C" w:rsidRPr="00977A3C" w:rsidRDefault="08CBFEF5" w:rsidP="00470306">
            <w:pPr>
              <w:pStyle w:val="ListParagraph"/>
              <w:numPr>
                <w:ilvl w:val="0"/>
                <w:numId w:val="18"/>
              </w:numPr>
              <w:rPr>
                <w:color w:val="FF0000"/>
                <w:sz w:val="28"/>
                <w:szCs w:val="28"/>
              </w:rPr>
            </w:pPr>
            <w:r w:rsidRPr="0014570F">
              <w:rPr>
                <w:color w:val="000000" w:themeColor="text1"/>
                <w:sz w:val="28"/>
                <w:szCs w:val="28"/>
              </w:rPr>
              <w:t>Ceisio datrys y problemau: e.e. nifer o siapiau y medrir tynnu llun ohono gydag arwynebedd o</w:t>
            </w:r>
            <w:r w:rsidRPr="08CBFEF5">
              <w:rPr>
                <w:color w:val="000000" w:themeColor="text1"/>
                <w:sz w:val="28"/>
                <w:szCs w:val="28"/>
              </w:rPr>
              <w:t xml:space="preserve"> 24cm</w:t>
            </w:r>
            <w:r w:rsidRPr="08CBFEF5">
              <w:rPr>
                <w:rFonts w:eastAsia="Times New Roman" w:cs="Segoe UI"/>
                <w:b/>
                <w:bCs/>
                <w:color w:val="000000" w:themeColor="text1"/>
                <w:sz w:val="28"/>
                <w:szCs w:val="28"/>
              </w:rPr>
              <w:t>².</w:t>
            </w:r>
          </w:p>
        </w:tc>
        <w:tc>
          <w:tcPr>
            <w:tcW w:w="2903" w:type="dxa"/>
          </w:tcPr>
          <w:p w14:paraId="024FE035" w14:textId="77777777" w:rsidR="00356A18" w:rsidRDefault="00B26F50" w:rsidP="0047030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Twein bales</w:t>
            </w:r>
          </w:p>
          <w:p w14:paraId="6A0ED781" w14:textId="77777777" w:rsidR="00B26F50" w:rsidRDefault="00B26F50" w:rsidP="0047030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tâp mesur metrau</w:t>
            </w:r>
          </w:p>
          <w:p w14:paraId="62C310E5" w14:textId="77777777" w:rsidR="00B26F50" w:rsidRDefault="00B26F50" w:rsidP="0047030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Olwyn pellter</w:t>
            </w:r>
          </w:p>
          <w:p w14:paraId="3DF0A6A7" w14:textId="77777777" w:rsidR="00B26F50" w:rsidRDefault="00B26F50" w:rsidP="0047030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pren mesur 1m</w:t>
            </w:r>
          </w:p>
          <w:p w14:paraId="19872F35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22AD0E7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F9D2726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AF3D91C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7DCEE32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1AAEB13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45091BEE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0981662F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4439E20E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BA209C6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25DF734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39E14C8C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3427BB7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27DA147" w14:textId="111A87BC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Codau QR</w:t>
            </w:r>
          </w:p>
          <w:p w14:paraId="41D5EEF8" w14:textId="77777777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Ipad</w:t>
            </w:r>
          </w:p>
          <w:p w14:paraId="1C3F3A37" w14:textId="77777777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Amlen â problemau 1</w:t>
            </w:r>
          </w:p>
          <w:p w14:paraId="305DC103" w14:textId="77777777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Snap lluosi</w:t>
            </w:r>
          </w:p>
          <w:p w14:paraId="7749DDCF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7CF342D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311846F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221240E3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314FFE89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4E49ED7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31AE8C7A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04FED27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549B9EC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586E7AE2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7273F7F" w14:textId="77777777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y fferm.</w:t>
            </w:r>
          </w:p>
          <w:p w14:paraId="3CF5D4BC" w14:textId="77777777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Papur sgwariau</w:t>
            </w:r>
          </w:p>
          <w:p w14:paraId="3487685C" w14:textId="77777777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pren mesur</w:t>
            </w:r>
          </w:p>
          <w:p w14:paraId="6D43BC01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5A90515F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D8E8FA3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1295029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8F4F6C1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8AB3D5A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0C5D8DA0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C0EE420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25297E2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599A779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42BA95CA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0B112F24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2D4A39DE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39ABF8F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32B3967C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2EA0DC1A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C28AF1A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6FD27A98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8B606B0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3302FF3E" w14:textId="77777777" w:rsid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Amlen â phroblemau 2</w:t>
            </w:r>
          </w:p>
          <w:p w14:paraId="6AAD8C4F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1EECAB09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86A472A" w14:textId="77777777" w:rsidR="00B26F50" w:rsidRDefault="00B26F50" w:rsidP="00B26F50">
            <w:pPr>
              <w:rPr>
                <w:sz w:val="28"/>
                <w:szCs w:val="28"/>
              </w:rPr>
            </w:pPr>
          </w:p>
          <w:p w14:paraId="73A5E4AB" w14:textId="7FA26EEF" w:rsidR="00B26F50" w:rsidRPr="00B26F50" w:rsidRDefault="00B26F50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Amlen â phroblemau 3 </w:t>
            </w:r>
          </w:p>
        </w:tc>
      </w:tr>
      <w:tr w:rsidR="00120A30" w:rsidRPr="00DF55D2" w14:paraId="78EBC3C5" w14:textId="77777777" w:rsidTr="08CBFEF5">
        <w:trPr>
          <w:trHeight w:val="2051"/>
        </w:trPr>
        <w:tc>
          <w:tcPr>
            <w:tcW w:w="1249" w:type="dxa"/>
          </w:tcPr>
          <w:p w14:paraId="0152928B" w14:textId="1506C56B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57CC921F" w14:textId="77777777" w:rsidR="00120A30" w:rsidRPr="00DF55D2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3C7DFD5C" w14:textId="6ADADE8C" w:rsidR="00120A30" w:rsidRPr="00DF55D2" w:rsidRDefault="006D26F5" w:rsidP="009D7C3C">
            <w:pPr>
              <w:jc w:val="center"/>
              <w:rPr>
                <w:rFonts w:asciiTheme="minorHAnsi" w:hAnsiTheme="minorHAnsi"/>
                <w:b/>
              </w:rPr>
            </w:pPr>
            <w:r w:rsidRPr="00DF55D2">
              <w:rPr>
                <w:rFonts w:asciiTheme="minorHAnsi" w:hAnsiTheme="minorHAnsi"/>
                <w:b/>
                <w:lang w:val="cy-GB"/>
              </w:rPr>
              <w:t xml:space="preserve">Sesiwn </w:t>
            </w:r>
            <w:r w:rsidR="009D7C3C" w:rsidRPr="00DF55D2">
              <w:rPr>
                <w:rFonts w:asciiTheme="minorHAnsi" w:hAnsiTheme="minorHAnsi"/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32ACBFDE" w14:textId="22DA798C" w:rsidR="00977A3C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Dod â’r plant yn ôl i’w seddau.</w:t>
            </w:r>
          </w:p>
          <w:p w14:paraId="663B96DC" w14:textId="77777777" w:rsidR="00977A3C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5A5A3676">
              <w:rPr>
                <w:sz w:val="28"/>
                <w:szCs w:val="28"/>
              </w:rPr>
              <w:t xml:space="preserve">Ail ymweld â’r broblem gychwynnol i weld sawl un sydd wedi llwyddo. </w:t>
            </w:r>
          </w:p>
          <w:p w14:paraId="4A8A08DE" w14:textId="273F3B70" w:rsidR="00356A18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="003D0033">
              <w:rPr>
                <w:sz w:val="28"/>
                <w:szCs w:val="28"/>
              </w:rPr>
              <w:t xml:space="preserve">ofyn iddynt ysgrifennu ar y post it 1 peth y maent wedi dysgu yn ystod y wers hon. </w:t>
            </w:r>
          </w:p>
          <w:p w14:paraId="6F670F19" w14:textId="0CFA8517" w:rsidR="00BE1EDB" w:rsidRDefault="5A5A3676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5A5A3676">
              <w:rPr>
                <w:sz w:val="28"/>
                <w:szCs w:val="28"/>
              </w:rPr>
              <w:t xml:space="preserve">GOFYN I’R </w:t>
            </w:r>
            <w:r w:rsidRPr="002C3D5F">
              <w:rPr>
                <w:sz w:val="28"/>
                <w:szCs w:val="28"/>
              </w:rPr>
              <w:t>DYSGWYR</w:t>
            </w:r>
            <w:r w:rsidRPr="5A5A3676">
              <w:rPr>
                <w:sz w:val="28"/>
                <w:szCs w:val="28"/>
              </w:rPr>
              <w:t xml:space="preserve"> – beth oedd nod y wers heddiw?</w:t>
            </w:r>
          </w:p>
          <w:p w14:paraId="19DCB711" w14:textId="77777777" w:rsidR="00977A3C" w:rsidRPr="0039119B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39119B">
              <w:rPr>
                <w:sz w:val="28"/>
                <w:szCs w:val="28"/>
              </w:rPr>
              <w:t xml:space="preserve">Gosod Gwaith Cartref: </w:t>
            </w:r>
            <w:r w:rsidRPr="0039119B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</w:rPr>
              <w:t xml:space="preserve"> wythnos hon fydd gwaith cartref mathemateg yn seiledig ar ddarganfod arwynebedd siapiau anghyfansawd</w:t>
            </w:r>
            <w:r>
              <w:rPr>
                <w:rFonts w:eastAsia="Times New Roman"/>
                <w:color w:val="000000"/>
                <w:sz w:val="28"/>
                <w:szCs w:val="28"/>
                <w:shd w:val="clear" w:color="auto" w:fill="FFFFFF"/>
              </w:rPr>
              <w:t xml:space="preserve">d. </w:t>
            </w:r>
          </w:p>
          <w:p w14:paraId="3CFB9054" w14:textId="77777777" w:rsidR="00977A3C" w:rsidRPr="00977A3C" w:rsidRDefault="00977A3C" w:rsidP="00977A3C">
            <w:pPr>
              <w:rPr>
                <w:sz w:val="28"/>
                <w:szCs w:val="28"/>
              </w:rPr>
            </w:pPr>
          </w:p>
          <w:p w14:paraId="0A0311D3" w14:textId="77777777" w:rsidR="00BE1EDB" w:rsidRPr="00BE1EDB" w:rsidRDefault="00BE1EDB" w:rsidP="00BE1EDB">
            <w:pPr>
              <w:rPr>
                <w:sz w:val="28"/>
                <w:szCs w:val="28"/>
              </w:rPr>
            </w:pPr>
          </w:p>
          <w:p w14:paraId="449408E3" w14:textId="1BFB128B" w:rsidR="00BE1EDB" w:rsidRPr="00BE1EDB" w:rsidRDefault="00BE1EDB" w:rsidP="00BE1EDB">
            <w:pPr>
              <w:rPr>
                <w:i/>
                <w:sz w:val="28"/>
                <w:szCs w:val="28"/>
              </w:rPr>
            </w:pPr>
            <w:r w:rsidRPr="00BE1EDB">
              <w:rPr>
                <w:i/>
                <w:sz w:val="28"/>
                <w:szCs w:val="28"/>
              </w:rPr>
              <w:t>Os oes amser...</w:t>
            </w:r>
          </w:p>
          <w:p w14:paraId="7CE9929B" w14:textId="77777777" w:rsidR="003D0033" w:rsidRPr="00BE1EDB" w:rsidRDefault="007D6BE7" w:rsidP="00470306">
            <w:pPr>
              <w:pStyle w:val="ListParagraph"/>
              <w:numPr>
                <w:ilvl w:val="0"/>
                <w:numId w:val="6"/>
              </w:numPr>
              <w:rPr>
                <w:i/>
                <w:sz w:val="28"/>
                <w:szCs w:val="28"/>
              </w:rPr>
            </w:pPr>
            <w:r w:rsidRPr="00BE1EDB">
              <w:rPr>
                <w:i/>
                <w:sz w:val="28"/>
                <w:szCs w:val="28"/>
              </w:rPr>
              <w:t>Cyn i ni gloi – gofyn iddynt weithio allan arwynebedd y petryal sydd ar y bwrdd.</w:t>
            </w:r>
          </w:p>
          <w:p w14:paraId="3C57C26D" w14:textId="77777777" w:rsidR="007D6BE7" w:rsidRPr="00BE1EDB" w:rsidRDefault="007D6BE7" w:rsidP="00470306">
            <w:pPr>
              <w:pStyle w:val="ListParagraph"/>
              <w:numPr>
                <w:ilvl w:val="0"/>
                <w:numId w:val="6"/>
              </w:numPr>
              <w:rPr>
                <w:i/>
                <w:sz w:val="28"/>
                <w:szCs w:val="28"/>
              </w:rPr>
            </w:pPr>
            <w:r w:rsidRPr="00BE1EDB">
              <w:rPr>
                <w:i/>
                <w:sz w:val="28"/>
                <w:szCs w:val="28"/>
              </w:rPr>
              <w:t xml:space="preserve">Wedi iddynt wneud hyn, torri’r petryal yn hanner (2 triongl) a gofyn iddynt sut y medrwn ddatrys hyn. (Rhoi cymorth iddynt e.e. </w:t>
            </w:r>
          </w:p>
          <w:p w14:paraId="4C0C494D" w14:textId="77777777" w:rsidR="007D6BE7" w:rsidRPr="00BE1EDB" w:rsidRDefault="007D6BE7" w:rsidP="00470306">
            <w:pPr>
              <w:pStyle w:val="ListParagraph"/>
              <w:numPr>
                <w:ilvl w:val="0"/>
                <w:numId w:val="7"/>
              </w:numPr>
              <w:rPr>
                <w:i/>
                <w:sz w:val="28"/>
                <w:szCs w:val="28"/>
              </w:rPr>
            </w:pPr>
            <w:r w:rsidRPr="00BE1EDB">
              <w:rPr>
                <w:i/>
                <w:sz w:val="28"/>
                <w:szCs w:val="28"/>
              </w:rPr>
              <w:t xml:space="preserve">gofyn beth ydw i wedi gwneud – torri fe’n hanner. </w:t>
            </w:r>
          </w:p>
          <w:p w14:paraId="51C29409" w14:textId="77777777" w:rsidR="007D6BE7" w:rsidRPr="00BE1EDB" w:rsidRDefault="007D6BE7" w:rsidP="00470306">
            <w:pPr>
              <w:pStyle w:val="ListParagraph"/>
              <w:numPr>
                <w:ilvl w:val="0"/>
                <w:numId w:val="7"/>
              </w:numPr>
              <w:rPr>
                <w:i/>
                <w:sz w:val="28"/>
                <w:szCs w:val="28"/>
              </w:rPr>
            </w:pPr>
            <w:r w:rsidRPr="00BE1EDB">
              <w:rPr>
                <w:i/>
                <w:sz w:val="28"/>
                <w:szCs w:val="28"/>
              </w:rPr>
              <w:t xml:space="preserve">Beth yw ffracsiwn hanner – dros 2. </w:t>
            </w:r>
          </w:p>
          <w:p w14:paraId="2614E1B5" w14:textId="30B5EBA5" w:rsidR="007D6BE7" w:rsidRDefault="007D6BE7" w:rsidP="00470306">
            <w:pPr>
              <w:pStyle w:val="ListParagraph"/>
              <w:numPr>
                <w:ilvl w:val="0"/>
                <w:numId w:val="7"/>
              </w:numPr>
              <w:rPr>
                <w:i/>
                <w:sz w:val="28"/>
                <w:szCs w:val="28"/>
              </w:rPr>
            </w:pPr>
            <w:r w:rsidRPr="00BE1EDB">
              <w:rPr>
                <w:i/>
                <w:sz w:val="28"/>
                <w:szCs w:val="28"/>
              </w:rPr>
              <w:lastRenderedPageBreak/>
              <w:t xml:space="preserve">Felly beth sydd angen imi wneud i ddatrys hanner arwynebedd y petryal hwn? h x ll dros 2). </w:t>
            </w:r>
          </w:p>
          <w:p w14:paraId="70ED9940" w14:textId="77777777" w:rsidR="00BE1EDB" w:rsidRPr="00BE1EDB" w:rsidRDefault="00BE1EDB" w:rsidP="00BE1EDB">
            <w:pPr>
              <w:ind w:left="360"/>
              <w:rPr>
                <w:i/>
                <w:sz w:val="28"/>
                <w:szCs w:val="28"/>
              </w:rPr>
            </w:pPr>
          </w:p>
          <w:p w14:paraId="0B4BFC51" w14:textId="20BFDCB7" w:rsidR="007D6BE7" w:rsidRPr="00DF55D2" w:rsidRDefault="08CBFEF5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8CBFEF5">
              <w:rPr>
                <w:sz w:val="28"/>
                <w:szCs w:val="28"/>
              </w:rPr>
              <w:t>Gofyn iddynt aros tu ôl eu seddau gyda’u post it, a gofyn iddynt ei sticio ar y drws ar y ffordd allan gyda 2 ffaith arno.</w:t>
            </w:r>
          </w:p>
          <w:p w14:paraId="483EB441" w14:textId="654FAF0A" w:rsidR="007D6BE7" w:rsidRPr="00DF55D2" w:rsidRDefault="08CBFEF5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14570F">
              <w:rPr>
                <w:sz w:val="28"/>
                <w:szCs w:val="28"/>
              </w:rPr>
              <w:t xml:space="preserve">Rhyddhau’r dysgwyr yn drefnus. </w:t>
            </w:r>
          </w:p>
        </w:tc>
        <w:tc>
          <w:tcPr>
            <w:tcW w:w="4971" w:type="dxa"/>
          </w:tcPr>
          <w:p w14:paraId="73942CA5" w14:textId="77777777" w:rsidR="00120A30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Dod nôl i’w seddau.</w:t>
            </w:r>
          </w:p>
          <w:p w14:paraId="0F4F4E0C" w14:textId="573EC921" w:rsidR="00977A3C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Ymateb yn ôl i’w cwestiwn cychwy</w:t>
            </w:r>
            <w:r w:rsidR="00D85CA4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nol.</w:t>
            </w:r>
          </w:p>
          <w:p w14:paraId="58E352E6" w14:textId="5ABB1C70" w:rsidR="00977A3C" w:rsidRDefault="00D85CA4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Ysgrifennu 1 ffaith ar b</w:t>
            </w:r>
            <w:r w:rsidR="00977A3C">
              <w:rPr>
                <w:sz w:val="28"/>
                <w:szCs w:val="28"/>
              </w:rPr>
              <w:t xml:space="preserve">ost it (beth maent wedi dysgu yn ystod y wers hon. </w:t>
            </w:r>
          </w:p>
          <w:p w14:paraId="40F9C71D" w14:textId="77777777" w:rsidR="00977A3C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Ymateb – beth oedd nod y wers?</w:t>
            </w:r>
          </w:p>
          <w:p w14:paraId="36EA4D92" w14:textId="77777777" w:rsidR="00977A3C" w:rsidRDefault="00977A3C" w:rsidP="0047030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Ymateb – beth yw anghyfansawdd?</w:t>
            </w:r>
          </w:p>
          <w:p w14:paraId="75FDC338" w14:textId="77777777" w:rsidR="00977A3C" w:rsidRDefault="00977A3C" w:rsidP="00977A3C">
            <w:pPr>
              <w:rPr>
                <w:sz w:val="28"/>
                <w:szCs w:val="28"/>
              </w:rPr>
            </w:pPr>
          </w:p>
          <w:p w14:paraId="233732C8" w14:textId="77777777" w:rsidR="00977A3C" w:rsidRDefault="00977A3C" w:rsidP="00977A3C">
            <w:pPr>
              <w:rPr>
                <w:sz w:val="28"/>
                <w:szCs w:val="28"/>
              </w:rPr>
            </w:pPr>
          </w:p>
          <w:p w14:paraId="17A3EAD1" w14:textId="77777777" w:rsidR="00977A3C" w:rsidRDefault="00977A3C" w:rsidP="00977A3C">
            <w:pPr>
              <w:rPr>
                <w:sz w:val="28"/>
                <w:szCs w:val="28"/>
              </w:rPr>
            </w:pPr>
          </w:p>
          <w:p w14:paraId="06740455" w14:textId="77777777" w:rsidR="00977A3C" w:rsidRDefault="00977A3C" w:rsidP="00977A3C">
            <w:pPr>
              <w:rPr>
                <w:sz w:val="28"/>
                <w:szCs w:val="28"/>
              </w:rPr>
            </w:pPr>
          </w:p>
          <w:p w14:paraId="2BD6F165" w14:textId="77777777" w:rsidR="00977A3C" w:rsidRDefault="00977A3C" w:rsidP="00977A3C">
            <w:pPr>
              <w:rPr>
                <w:sz w:val="28"/>
                <w:szCs w:val="28"/>
              </w:rPr>
            </w:pPr>
          </w:p>
          <w:p w14:paraId="6FF7723A" w14:textId="77777777" w:rsidR="00977A3C" w:rsidRDefault="00977A3C" w:rsidP="00977A3C">
            <w:pPr>
              <w:rPr>
                <w:sz w:val="28"/>
                <w:szCs w:val="28"/>
              </w:rPr>
            </w:pPr>
          </w:p>
          <w:p w14:paraId="02E6004D" w14:textId="77777777" w:rsidR="00977A3C" w:rsidRDefault="00977A3C" w:rsidP="00977A3C">
            <w:pPr>
              <w:rPr>
                <w:sz w:val="28"/>
                <w:szCs w:val="28"/>
              </w:rPr>
            </w:pPr>
          </w:p>
          <w:p w14:paraId="135610A6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4CA64CBC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Os oes amser...</w:t>
            </w:r>
          </w:p>
          <w:p w14:paraId="3BEAEE35" w14:textId="77777777" w:rsidR="00977A3C" w:rsidRDefault="00977A3C" w:rsidP="00470306">
            <w:pPr>
              <w:pStyle w:val="ListParagraph"/>
              <w:numPr>
                <w:ilvl w:val="0"/>
                <w:numId w:val="18"/>
              </w:num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Gweithio allan arwynebedd y petryal sydd ar y bwrdd.</w:t>
            </w:r>
          </w:p>
          <w:p w14:paraId="016319EB" w14:textId="77777777" w:rsidR="00977A3C" w:rsidRDefault="00977A3C" w:rsidP="00470306">
            <w:pPr>
              <w:pStyle w:val="ListParagraph"/>
              <w:numPr>
                <w:ilvl w:val="0"/>
                <w:numId w:val="18"/>
              </w:num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Ymateb – cynnig hafaliad o arwynebedd triongl. </w:t>
            </w:r>
          </w:p>
          <w:p w14:paraId="4724850B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5F10C42C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2142A946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15649B61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4FA98D83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36A6BA0D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353C47EF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64A0730A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7A6A30F4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28EB60FA" w14:textId="77777777" w:rsidR="00977A3C" w:rsidRDefault="00977A3C" w:rsidP="00977A3C">
            <w:pPr>
              <w:rPr>
                <w:i/>
                <w:sz w:val="28"/>
                <w:szCs w:val="28"/>
              </w:rPr>
            </w:pPr>
          </w:p>
          <w:p w14:paraId="5FFF9403" w14:textId="77777777" w:rsidR="00977A3C" w:rsidRDefault="00977A3C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Aros tu ôl eu seddau gyda</w:t>
            </w:r>
            <w:r w:rsidR="00B26F50">
              <w:rPr>
                <w:sz w:val="28"/>
                <w:szCs w:val="28"/>
              </w:rPr>
              <w:t>’r</w:t>
            </w:r>
            <w:r>
              <w:rPr>
                <w:sz w:val="28"/>
                <w:szCs w:val="28"/>
              </w:rPr>
              <w:t xml:space="preserve"> ‘post it’</w:t>
            </w:r>
            <w:r w:rsidR="00B26F50">
              <w:rPr>
                <w:sz w:val="28"/>
                <w:szCs w:val="28"/>
              </w:rPr>
              <w:t>.</w:t>
            </w:r>
          </w:p>
          <w:p w14:paraId="30EDDC9E" w14:textId="269D2D6B" w:rsidR="00B26F50" w:rsidRPr="00977A3C" w:rsidRDefault="08CBFEF5" w:rsidP="00470306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8CBFEF5">
              <w:rPr>
                <w:sz w:val="28"/>
                <w:szCs w:val="28"/>
              </w:rPr>
              <w:t xml:space="preserve">Sticio’r ‘post it’ ar y drws ar y ffordd allan. </w:t>
            </w:r>
          </w:p>
          <w:p w14:paraId="46716F0C" w14:textId="2E9234B3" w:rsidR="00B26F50" w:rsidRPr="00977A3C" w:rsidRDefault="00B26F50" w:rsidP="08CBFEF5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1586C96D" w:rsidR="00120A30" w:rsidRPr="00DF55D2" w:rsidRDefault="00B26F50" w:rsidP="00470306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Pwynt pwer</w:t>
            </w:r>
          </w:p>
        </w:tc>
      </w:tr>
    </w:tbl>
    <w:p w14:paraId="21627C5E" w14:textId="6ADE1E6A" w:rsidR="004E1B77" w:rsidRPr="00DF55D2" w:rsidRDefault="004E1B77" w:rsidP="00EE0418">
      <w:pPr>
        <w:tabs>
          <w:tab w:val="left" w:pos="12758"/>
        </w:tabs>
        <w:rPr>
          <w:rFonts w:asciiTheme="minorHAnsi" w:hAnsiTheme="minorHAnsi"/>
          <w:sz w:val="28"/>
          <w:szCs w:val="28"/>
        </w:rPr>
      </w:pPr>
    </w:p>
    <w:p w14:paraId="1283188B" w14:textId="77777777" w:rsidR="00645E24" w:rsidRPr="00DF55D2" w:rsidRDefault="00645E24" w:rsidP="00B24C18">
      <w:pPr>
        <w:pStyle w:val="Heading1"/>
        <w:rPr>
          <w:rFonts w:asciiTheme="minorHAnsi" w:hAnsiTheme="minorHAnsi"/>
          <w:sz w:val="28"/>
          <w:szCs w:val="28"/>
        </w:rPr>
      </w:pPr>
    </w:p>
    <w:p w14:paraId="4A514B70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BC7D158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BB6E5A7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294F27D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47276F70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4EEB0736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9806F32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3F369D11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D346F17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4F969DFF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603814E7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6286D6E1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69EE6455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798BEE9C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084DDFCB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E8F31CF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46769B7B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4F3789E3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0B198E4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58432AFC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23D4DC51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3814CFF1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33FC4CE7" w14:textId="77777777" w:rsidR="00DB1D3B" w:rsidRPr="00DF55D2" w:rsidRDefault="00DB1D3B" w:rsidP="00EF0BE1">
      <w:pPr>
        <w:rPr>
          <w:rFonts w:asciiTheme="minorHAnsi" w:hAnsiTheme="minorHAnsi"/>
          <w:sz w:val="28"/>
          <w:szCs w:val="28"/>
        </w:rPr>
        <w:sectPr w:rsidR="00DB1D3B" w:rsidRPr="00DF55D2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  <w:bookmarkStart w:id="0" w:name="_GoBack"/>
      <w:bookmarkEnd w:id="0"/>
    </w:p>
    <w:p w14:paraId="4C4726EA" w14:textId="77777777" w:rsidR="00825827" w:rsidRPr="00DF55D2" w:rsidRDefault="00825827" w:rsidP="00825827">
      <w:pPr>
        <w:rPr>
          <w:rFonts w:asciiTheme="minorHAnsi" w:hAnsiTheme="minorHAnsi"/>
          <w:sz w:val="28"/>
          <w:szCs w:val="28"/>
        </w:rPr>
      </w:pPr>
    </w:p>
    <w:p w14:paraId="7AFDDA83" w14:textId="77777777" w:rsidR="00825827" w:rsidRPr="00DF55D2" w:rsidRDefault="00825827" w:rsidP="00825827">
      <w:pPr>
        <w:rPr>
          <w:rFonts w:asciiTheme="minorHAnsi" w:hAnsiTheme="minorHAnsi"/>
          <w:sz w:val="20"/>
          <w:szCs w:val="20"/>
        </w:rPr>
      </w:pPr>
    </w:p>
    <w:p w14:paraId="77B4D4EA" w14:textId="77777777" w:rsidR="00825827" w:rsidRPr="00DF55D2" w:rsidRDefault="00825827" w:rsidP="00825827">
      <w:pPr>
        <w:rPr>
          <w:rFonts w:asciiTheme="minorHAnsi" w:hAnsiTheme="minorHAnsi"/>
          <w:sz w:val="20"/>
          <w:szCs w:val="20"/>
        </w:rPr>
      </w:pPr>
    </w:p>
    <w:p w14:paraId="5C255ACC" w14:textId="77777777" w:rsidR="00825827" w:rsidRPr="00DF55D2" w:rsidRDefault="00825827" w:rsidP="00825827">
      <w:pPr>
        <w:rPr>
          <w:rFonts w:asciiTheme="minorHAnsi" w:hAnsiTheme="minorHAnsi"/>
          <w:sz w:val="20"/>
          <w:szCs w:val="20"/>
        </w:rPr>
      </w:pPr>
    </w:p>
    <w:p w14:paraId="201937E0" w14:textId="77777777" w:rsidR="00825827" w:rsidRPr="00DF55D2" w:rsidRDefault="00825827" w:rsidP="00825827">
      <w:pPr>
        <w:rPr>
          <w:rFonts w:asciiTheme="minorHAnsi" w:hAnsiTheme="minorHAnsi"/>
          <w:sz w:val="20"/>
          <w:szCs w:val="20"/>
        </w:rPr>
      </w:pPr>
    </w:p>
    <w:p w14:paraId="02815835" w14:textId="77777777" w:rsidR="00825827" w:rsidRPr="00DF55D2" w:rsidRDefault="00825827" w:rsidP="00825827">
      <w:pPr>
        <w:rPr>
          <w:rFonts w:asciiTheme="minorHAnsi" w:hAnsiTheme="minorHAnsi"/>
          <w:sz w:val="20"/>
          <w:szCs w:val="20"/>
        </w:rPr>
      </w:pPr>
    </w:p>
    <w:p w14:paraId="133B1839" w14:textId="19CBA16B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5D1D0564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3D64C07E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5D398294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02535BAF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52F0FBF9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01FF7088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3F8CB932" w14:textId="77777777" w:rsidR="00EF0BE1" w:rsidRPr="00DF55D2" w:rsidRDefault="00EF0BE1" w:rsidP="00EF0BE1">
      <w:pPr>
        <w:rPr>
          <w:rFonts w:asciiTheme="minorHAnsi" w:hAnsiTheme="minorHAnsi"/>
          <w:sz w:val="28"/>
          <w:szCs w:val="28"/>
        </w:rPr>
      </w:pPr>
    </w:p>
    <w:p w14:paraId="14A977F4" w14:textId="77777777" w:rsidR="00EF0BE1" w:rsidRPr="00DF55D2" w:rsidRDefault="00EF0BE1" w:rsidP="00EF0BE1">
      <w:pPr>
        <w:rPr>
          <w:rFonts w:asciiTheme="minorHAnsi" w:hAnsiTheme="minorHAnsi"/>
        </w:rPr>
      </w:pPr>
    </w:p>
    <w:p w14:paraId="446B8C61" w14:textId="77777777" w:rsidR="00EF0BE1" w:rsidRPr="00DF55D2" w:rsidRDefault="00EF0BE1" w:rsidP="00EF0BE1">
      <w:pPr>
        <w:rPr>
          <w:rFonts w:asciiTheme="minorHAnsi" w:hAnsiTheme="minorHAnsi"/>
        </w:rPr>
      </w:pPr>
    </w:p>
    <w:p w14:paraId="6CF53CAD" w14:textId="77777777" w:rsidR="00EF0BE1" w:rsidRPr="00DF55D2" w:rsidRDefault="00EF0BE1" w:rsidP="00EF0BE1">
      <w:pPr>
        <w:rPr>
          <w:rFonts w:asciiTheme="minorHAnsi" w:hAnsiTheme="minorHAnsi"/>
        </w:rPr>
      </w:pPr>
    </w:p>
    <w:p w14:paraId="1725B814" w14:textId="77777777" w:rsidR="00EF0BE1" w:rsidRPr="00DF55D2" w:rsidRDefault="00EF0BE1" w:rsidP="00EF0BE1">
      <w:pPr>
        <w:rPr>
          <w:rFonts w:asciiTheme="minorHAnsi" w:hAnsiTheme="minorHAnsi"/>
        </w:rPr>
      </w:pPr>
    </w:p>
    <w:p w14:paraId="1D139B3A" w14:textId="77777777" w:rsidR="00EF0BE1" w:rsidRPr="00DF55D2" w:rsidRDefault="00EF0BE1" w:rsidP="00EF0BE1">
      <w:pPr>
        <w:rPr>
          <w:rFonts w:asciiTheme="minorHAnsi" w:hAnsiTheme="minorHAnsi"/>
        </w:rPr>
      </w:pPr>
    </w:p>
    <w:p w14:paraId="1436D03F" w14:textId="77777777" w:rsidR="00EF0BE1" w:rsidRPr="00DF55D2" w:rsidRDefault="00EF0BE1" w:rsidP="00EF0BE1">
      <w:pPr>
        <w:rPr>
          <w:rFonts w:asciiTheme="minorHAnsi" w:hAnsiTheme="minorHAnsi"/>
        </w:rPr>
      </w:pPr>
    </w:p>
    <w:p w14:paraId="15DFC201" w14:textId="77777777" w:rsidR="00EF0BE1" w:rsidRPr="00DF55D2" w:rsidRDefault="00EF0BE1" w:rsidP="00EF0BE1">
      <w:pPr>
        <w:rPr>
          <w:rFonts w:asciiTheme="minorHAnsi" w:hAnsiTheme="minorHAnsi"/>
        </w:rPr>
      </w:pPr>
    </w:p>
    <w:p w14:paraId="44224DEB" w14:textId="77777777" w:rsidR="00EF0BE1" w:rsidRPr="00DF55D2" w:rsidRDefault="00EF0BE1" w:rsidP="00EF0BE1">
      <w:pPr>
        <w:rPr>
          <w:rFonts w:asciiTheme="minorHAnsi" w:hAnsiTheme="minorHAnsi"/>
        </w:rPr>
      </w:pPr>
    </w:p>
    <w:p w14:paraId="73141AFE" w14:textId="77777777" w:rsidR="00EF0BE1" w:rsidRPr="00DF55D2" w:rsidRDefault="00EF0BE1" w:rsidP="00EF0BE1">
      <w:pPr>
        <w:rPr>
          <w:rFonts w:asciiTheme="minorHAnsi" w:hAnsiTheme="minorHAnsi"/>
        </w:rPr>
      </w:pPr>
    </w:p>
    <w:p w14:paraId="260116EF" w14:textId="77777777" w:rsidR="00EF0BE1" w:rsidRPr="00DF55D2" w:rsidRDefault="00EF0BE1" w:rsidP="00EF0BE1">
      <w:pPr>
        <w:rPr>
          <w:rFonts w:asciiTheme="minorHAnsi" w:hAnsiTheme="minorHAnsi"/>
        </w:rPr>
      </w:pPr>
    </w:p>
    <w:p w14:paraId="12D98BD2" w14:textId="77777777" w:rsidR="00EF0BE1" w:rsidRPr="00DF55D2" w:rsidRDefault="00EF0BE1" w:rsidP="00EF0BE1">
      <w:pPr>
        <w:rPr>
          <w:rFonts w:asciiTheme="minorHAnsi" w:hAnsiTheme="minorHAnsi"/>
        </w:rPr>
      </w:pPr>
      <w:bookmarkStart w:id="1" w:name="cysill"/>
      <w:bookmarkEnd w:id="1"/>
    </w:p>
    <w:sectPr w:rsidR="00EF0BE1" w:rsidRPr="00DF55D2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219ED3" w14:textId="77777777" w:rsidR="00784228" w:rsidRDefault="00784228" w:rsidP="00B24C18">
      <w:r>
        <w:separator/>
      </w:r>
    </w:p>
  </w:endnote>
  <w:endnote w:type="continuationSeparator" w:id="0">
    <w:p w14:paraId="7D530BBC" w14:textId="77777777" w:rsidR="00784228" w:rsidRDefault="0078422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FrutigerLTSt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6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52BDD9" w14:textId="77777777" w:rsidR="00784228" w:rsidRDefault="00784228" w:rsidP="00B24C18">
      <w:r>
        <w:separator/>
      </w:r>
    </w:p>
  </w:footnote>
  <w:footnote w:type="continuationSeparator" w:id="0">
    <w:p w14:paraId="1A26B967" w14:textId="77777777" w:rsidR="00784228" w:rsidRDefault="0078422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E056" w14:textId="77777777" w:rsidR="006D26F5" w:rsidRDefault="006D26F5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6CD0F12D" wp14:editId="4DF49049">
          <wp:simplePos x="0" y="0"/>
          <wp:positionH relativeFrom="column">
            <wp:posOffset>-862330</wp:posOffset>
          </wp:positionH>
          <wp:positionV relativeFrom="page">
            <wp:posOffset>342265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B3E60"/>
    <w:multiLevelType w:val="hybridMultilevel"/>
    <w:tmpl w:val="9550B7E8"/>
    <w:lvl w:ilvl="0" w:tplc="95C4E65A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773A0"/>
    <w:multiLevelType w:val="hybridMultilevel"/>
    <w:tmpl w:val="0AEAECA0"/>
    <w:lvl w:ilvl="0" w:tplc="7E88AED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858FD"/>
    <w:multiLevelType w:val="hybridMultilevel"/>
    <w:tmpl w:val="4F26B8D8"/>
    <w:lvl w:ilvl="0" w:tplc="0592EF7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F01AB"/>
    <w:multiLevelType w:val="multilevel"/>
    <w:tmpl w:val="6E263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>
    <w:nsid w:val="160E54EA"/>
    <w:multiLevelType w:val="hybridMultilevel"/>
    <w:tmpl w:val="A7DA0304"/>
    <w:lvl w:ilvl="0" w:tplc="2C066A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8E3230"/>
    <w:multiLevelType w:val="hybridMultilevel"/>
    <w:tmpl w:val="98C2CD82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06273B"/>
    <w:multiLevelType w:val="hybridMultilevel"/>
    <w:tmpl w:val="17462B72"/>
    <w:lvl w:ilvl="0" w:tplc="0592EF7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8AD27D7"/>
    <w:multiLevelType w:val="hybridMultilevel"/>
    <w:tmpl w:val="6DE8B7E6"/>
    <w:lvl w:ilvl="0" w:tplc="5D2A8C4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C43EB4"/>
    <w:multiLevelType w:val="hybridMultilevel"/>
    <w:tmpl w:val="8AC2D0EC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E656BF"/>
    <w:multiLevelType w:val="hybridMultilevel"/>
    <w:tmpl w:val="2F3A4760"/>
    <w:lvl w:ilvl="0" w:tplc="95C4E65A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16A2FFF"/>
    <w:multiLevelType w:val="hybridMultilevel"/>
    <w:tmpl w:val="810AE3B8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59D5DFB"/>
    <w:multiLevelType w:val="hybridMultilevel"/>
    <w:tmpl w:val="745C7CEC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0F0287"/>
    <w:multiLevelType w:val="hybridMultilevel"/>
    <w:tmpl w:val="A2BEC090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58499E"/>
    <w:multiLevelType w:val="hybridMultilevel"/>
    <w:tmpl w:val="A11400A2"/>
    <w:lvl w:ilvl="0" w:tplc="C5C235F0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F8A20EA"/>
    <w:multiLevelType w:val="hybridMultilevel"/>
    <w:tmpl w:val="E00CE5B2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FF43B0"/>
    <w:multiLevelType w:val="hybridMultilevel"/>
    <w:tmpl w:val="17C2ABC2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53069D"/>
    <w:multiLevelType w:val="hybridMultilevel"/>
    <w:tmpl w:val="E1ECAB26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D9190C"/>
    <w:multiLevelType w:val="hybridMultilevel"/>
    <w:tmpl w:val="346CA09C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D4C560E"/>
    <w:multiLevelType w:val="hybridMultilevel"/>
    <w:tmpl w:val="20AA70F4"/>
    <w:lvl w:ilvl="0" w:tplc="7E88AED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0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1"/>
  </w:num>
  <w:num w:numId="10">
    <w:abstractNumId w:val="17"/>
  </w:num>
  <w:num w:numId="11">
    <w:abstractNumId w:val="14"/>
  </w:num>
  <w:num w:numId="12">
    <w:abstractNumId w:val="13"/>
  </w:num>
  <w:num w:numId="13">
    <w:abstractNumId w:val="9"/>
  </w:num>
  <w:num w:numId="14">
    <w:abstractNumId w:val="4"/>
  </w:num>
  <w:num w:numId="15">
    <w:abstractNumId w:val="15"/>
  </w:num>
  <w:num w:numId="16">
    <w:abstractNumId w:val="16"/>
  </w:num>
  <w:num w:numId="17">
    <w:abstractNumId w:val="18"/>
  </w:num>
  <w:num w:numId="18">
    <w:abstractNumId w:val="0"/>
  </w:num>
  <w:num w:numId="19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3845"/>
    <w:rsid w:val="00045D70"/>
    <w:rsid w:val="00056B49"/>
    <w:rsid w:val="00063D4A"/>
    <w:rsid w:val="0008114C"/>
    <w:rsid w:val="00082A4B"/>
    <w:rsid w:val="00086DF4"/>
    <w:rsid w:val="000930B2"/>
    <w:rsid w:val="00095177"/>
    <w:rsid w:val="000959EE"/>
    <w:rsid w:val="000973E5"/>
    <w:rsid w:val="000B00A1"/>
    <w:rsid w:val="000B6B62"/>
    <w:rsid w:val="000E39E6"/>
    <w:rsid w:val="000E5C05"/>
    <w:rsid w:val="00120A30"/>
    <w:rsid w:val="00127B25"/>
    <w:rsid w:val="00140D3C"/>
    <w:rsid w:val="0014570F"/>
    <w:rsid w:val="00145FA7"/>
    <w:rsid w:val="00167F75"/>
    <w:rsid w:val="00192288"/>
    <w:rsid w:val="001A5FC2"/>
    <w:rsid w:val="001B2589"/>
    <w:rsid w:val="001B389F"/>
    <w:rsid w:val="001F4B6F"/>
    <w:rsid w:val="00203BC8"/>
    <w:rsid w:val="00207358"/>
    <w:rsid w:val="00237390"/>
    <w:rsid w:val="002458C8"/>
    <w:rsid w:val="002461A7"/>
    <w:rsid w:val="00254406"/>
    <w:rsid w:val="00266EB2"/>
    <w:rsid w:val="002906D3"/>
    <w:rsid w:val="002972AF"/>
    <w:rsid w:val="002A6B16"/>
    <w:rsid w:val="002B2D5B"/>
    <w:rsid w:val="002B34C9"/>
    <w:rsid w:val="002C3D5F"/>
    <w:rsid w:val="002C540D"/>
    <w:rsid w:val="002D2059"/>
    <w:rsid w:val="002E6762"/>
    <w:rsid w:val="002F2903"/>
    <w:rsid w:val="002F2E7F"/>
    <w:rsid w:val="002F72F8"/>
    <w:rsid w:val="0031228F"/>
    <w:rsid w:val="0032112F"/>
    <w:rsid w:val="00322526"/>
    <w:rsid w:val="0032790C"/>
    <w:rsid w:val="00333D3E"/>
    <w:rsid w:val="00347A95"/>
    <w:rsid w:val="003502C7"/>
    <w:rsid w:val="0035059E"/>
    <w:rsid w:val="00356A18"/>
    <w:rsid w:val="003770F9"/>
    <w:rsid w:val="00386541"/>
    <w:rsid w:val="00386B0D"/>
    <w:rsid w:val="003906EC"/>
    <w:rsid w:val="003B005D"/>
    <w:rsid w:val="003D0033"/>
    <w:rsid w:val="003E23CE"/>
    <w:rsid w:val="003E622D"/>
    <w:rsid w:val="003F787F"/>
    <w:rsid w:val="00402443"/>
    <w:rsid w:val="0040291F"/>
    <w:rsid w:val="0043540F"/>
    <w:rsid w:val="00435F7D"/>
    <w:rsid w:val="004433B3"/>
    <w:rsid w:val="00461318"/>
    <w:rsid w:val="00467647"/>
    <w:rsid w:val="00470306"/>
    <w:rsid w:val="004847B6"/>
    <w:rsid w:val="004A01C7"/>
    <w:rsid w:val="004B73CD"/>
    <w:rsid w:val="004D16A3"/>
    <w:rsid w:val="004E1B77"/>
    <w:rsid w:val="00507D06"/>
    <w:rsid w:val="005404E0"/>
    <w:rsid w:val="005505DB"/>
    <w:rsid w:val="00551F63"/>
    <w:rsid w:val="0055374E"/>
    <w:rsid w:val="00567F3B"/>
    <w:rsid w:val="00581C20"/>
    <w:rsid w:val="005B7769"/>
    <w:rsid w:val="005D6DB9"/>
    <w:rsid w:val="005E5E10"/>
    <w:rsid w:val="00610C4A"/>
    <w:rsid w:val="006303B9"/>
    <w:rsid w:val="006405AC"/>
    <w:rsid w:val="00645E24"/>
    <w:rsid w:val="0066617E"/>
    <w:rsid w:val="006953EE"/>
    <w:rsid w:val="006971FD"/>
    <w:rsid w:val="006A7454"/>
    <w:rsid w:val="006A7E91"/>
    <w:rsid w:val="006B3601"/>
    <w:rsid w:val="006B6BCB"/>
    <w:rsid w:val="006D26F5"/>
    <w:rsid w:val="006E25E5"/>
    <w:rsid w:val="006E32EF"/>
    <w:rsid w:val="006E7C6B"/>
    <w:rsid w:val="00713823"/>
    <w:rsid w:val="00784228"/>
    <w:rsid w:val="007863BB"/>
    <w:rsid w:val="007A74B4"/>
    <w:rsid w:val="007B65F8"/>
    <w:rsid w:val="007D0413"/>
    <w:rsid w:val="007D6BE7"/>
    <w:rsid w:val="0081450C"/>
    <w:rsid w:val="00816DB9"/>
    <w:rsid w:val="00825827"/>
    <w:rsid w:val="00825DEF"/>
    <w:rsid w:val="00837FC5"/>
    <w:rsid w:val="0087136A"/>
    <w:rsid w:val="0087198E"/>
    <w:rsid w:val="00894C75"/>
    <w:rsid w:val="00896514"/>
    <w:rsid w:val="008B2B15"/>
    <w:rsid w:val="008E235E"/>
    <w:rsid w:val="008F7574"/>
    <w:rsid w:val="00903B94"/>
    <w:rsid w:val="00951D42"/>
    <w:rsid w:val="00961995"/>
    <w:rsid w:val="00977A3C"/>
    <w:rsid w:val="009A03EA"/>
    <w:rsid w:val="009B2FF6"/>
    <w:rsid w:val="009C26DA"/>
    <w:rsid w:val="009D68DF"/>
    <w:rsid w:val="009D7C3C"/>
    <w:rsid w:val="009F0ECC"/>
    <w:rsid w:val="00A008B7"/>
    <w:rsid w:val="00A367F7"/>
    <w:rsid w:val="00A46632"/>
    <w:rsid w:val="00A4674F"/>
    <w:rsid w:val="00A46995"/>
    <w:rsid w:val="00A53AE4"/>
    <w:rsid w:val="00A82242"/>
    <w:rsid w:val="00AA5380"/>
    <w:rsid w:val="00AF532A"/>
    <w:rsid w:val="00B005BC"/>
    <w:rsid w:val="00B02BEF"/>
    <w:rsid w:val="00B0430A"/>
    <w:rsid w:val="00B24C18"/>
    <w:rsid w:val="00B26F50"/>
    <w:rsid w:val="00B3236D"/>
    <w:rsid w:val="00B3376A"/>
    <w:rsid w:val="00B36AA5"/>
    <w:rsid w:val="00B42125"/>
    <w:rsid w:val="00B5283A"/>
    <w:rsid w:val="00B61125"/>
    <w:rsid w:val="00B723B0"/>
    <w:rsid w:val="00B849BD"/>
    <w:rsid w:val="00B85948"/>
    <w:rsid w:val="00BA12C6"/>
    <w:rsid w:val="00BA6C57"/>
    <w:rsid w:val="00BB5C1A"/>
    <w:rsid w:val="00BC35BE"/>
    <w:rsid w:val="00BD55A3"/>
    <w:rsid w:val="00BE1EDB"/>
    <w:rsid w:val="00BF1DE4"/>
    <w:rsid w:val="00BF30FB"/>
    <w:rsid w:val="00BF5170"/>
    <w:rsid w:val="00C467AE"/>
    <w:rsid w:val="00C54537"/>
    <w:rsid w:val="00C56000"/>
    <w:rsid w:val="00C8398D"/>
    <w:rsid w:val="00C951D0"/>
    <w:rsid w:val="00CB5BCA"/>
    <w:rsid w:val="00CB6EAD"/>
    <w:rsid w:val="00CD18EA"/>
    <w:rsid w:val="00D03048"/>
    <w:rsid w:val="00D060A6"/>
    <w:rsid w:val="00D1213D"/>
    <w:rsid w:val="00D1401A"/>
    <w:rsid w:val="00D4211C"/>
    <w:rsid w:val="00D46A8E"/>
    <w:rsid w:val="00D627AB"/>
    <w:rsid w:val="00D7398A"/>
    <w:rsid w:val="00D85CA4"/>
    <w:rsid w:val="00D86432"/>
    <w:rsid w:val="00D91956"/>
    <w:rsid w:val="00D9472E"/>
    <w:rsid w:val="00DB1D3B"/>
    <w:rsid w:val="00DB38F4"/>
    <w:rsid w:val="00DE510A"/>
    <w:rsid w:val="00DF55D2"/>
    <w:rsid w:val="00E060F7"/>
    <w:rsid w:val="00E360FA"/>
    <w:rsid w:val="00E678A5"/>
    <w:rsid w:val="00E75960"/>
    <w:rsid w:val="00E81216"/>
    <w:rsid w:val="00EB6007"/>
    <w:rsid w:val="00EB6268"/>
    <w:rsid w:val="00EC0A98"/>
    <w:rsid w:val="00ED65E5"/>
    <w:rsid w:val="00EE0418"/>
    <w:rsid w:val="00EE0AC1"/>
    <w:rsid w:val="00EF0BE1"/>
    <w:rsid w:val="00EF2DF8"/>
    <w:rsid w:val="00F118AD"/>
    <w:rsid w:val="00F36FD2"/>
    <w:rsid w:val="00F636FF"/>
    <w:rsid w:val="00F707F4"/>
    <w:rsid w:val="00F8496A"/>
    <w:rsid w:val="00F96FCC"/>
    <w:rsid w:val="00F974AD"/>
    <w:rsid w:val="00FA2194"/>
    <w:rsid w:val="00FB691A"/>
    <w:rsid w:val="00FB79B2"/>
    <w:rsid w:val="00FD2AA2"/>
    <w:rsid w:val="08CBFEF5"/>
    <w:rsid w:val="5A5A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F2903"/>
    <w:rPr>
      <w:rFonts w:ascii="Times New Roman" w:hAnsi="Times New Roman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rFonts w:asciiTheme="minorHAnsi" w:hAnsiTheme="minorHAnsi" w:cstheme="minorBid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F36FD2"/>
    <w:pPr>
      <w:ind w:left="720"/>
      <w:contextualSpacing/>
    </w:pPr>
    <w:rPr>
      <w:rFonts w:asciiTheme="minorHAnsi" w:hAnsiTheme="minorHAnsi" w:cstheme="minorBidi"/>
      <w:lang w:val="en-GB"/>
    </w:rPr>
  </w:style>
  <w:style w:type="paragraph" w:styleId="NormalWeb">
    <w:name w:val="Normal (Web)"/>
    <w:basedOn w:val="Normal"/>
    <w:uiPriority w:val="99"/>
    <w:unhideWhenUsed/>
    <w:rsid w:val="00086DF4"/>
    <w:pPr>
      <w:spacing w:before="100" w:beforeAutospacing="1" w:after="100" w:afterAutospacing="1"/>
    </w:pPr>
  </w:style>
  <w:style w:type="character" w:customStyle="1" w:styleId="spellingerror">
    <w:name w:val="spellingerror"/>
    <w:basedOn w:val="DefaultParagraphFont"/>
    <w:rsid w:val="00266EB2"/>
  </w:style>
  <w:style w:type="character" w:customStyle="1" w:styleId="normaltextrun">
    <w:name w:val="normaltextrun"/>
    <w:basedOn w:val="DefaultParagraphFont"/>
    <w:rsid w:val="00266EB2"/>
  </w:style>
  <w:style w:type="character" w:customStyle="1" w:styleId="apple-converted-space">
    <w:name w:val="apple-converted-space"/>
    <w:basedOn w:val="DefaultParagraphFont"/>
    <w:rsid w:val="00266EB2"/>
  </w:style>
  <w:style w:type="character" w:customStyle="1" w:styleId="eop">
    <w:name w:val="eop"/>
    <w:basedOn w:val="DefaultParagraphFont"/>
    <w:rsid w:val="00266EB2"/>
  </w:style>
  <w:style w:type="character" w:customStyle="1" w:styleId="contextualspellingandgrammarerror">
    <w:name w:val="contextualspellingandgrammarerror"/>
    <w:basedOn w:val="DefaultParagraphFont"/>
    <w:rsid w:val="00FA2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3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4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47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5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2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0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8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9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0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3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3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8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09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93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1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2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0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2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0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9</Pages>
  <Words>1285</Words>
  <Characters>7330</Characters>
  <Application>Microsoft Macintosh Word</Application>
  <DocSecurity>0</DocSecurity>
  <Lines>61</Lines>
  <Paragraphs>17</Paragraphs>
  <ScaleCrop>false</ScaleCrop>
  <Company/>
  <LinksUpToDate>false</LinksUpToDate>
  <CharactersWithSpaces>8598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Hanna Evans [hae15]</cp:lastModifiedBy>
  <cp:revision>3</cp:revision>
  <dcterms:created xsi:type="dcterms:W3CDTF">2020-02-07T08:54:00Z</dcterms:created>
  <dcterms:modified xsi:type="dcterms:W3CDTF">2020-05-07T10:43:00Z</dcterms:modified>
</cp:coreProperties>
</file>