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120A30" w:rsidR="00EF0BE1" w:rsidP="00D1401A" w:rsidRDefault="00EF0BE1" w14:paraId="55982A5A" w14:textId="77777777">
      <w:pPr>
        <w:sectPr w:rsidRPr="00120A30" w:rsidR="00EF0BE1" w:rsidSect="00EC0A98">
          <w:headerReference w:type="even" r:id="rId10"/>
          <w:headerReference w:type="default" r:id="rId11"/>
          <w:footerReference w:type="even" r:id="rId12"/>
          <w:footerReference w:type="default" r:id="rId13"/>
          <w:headerReference w:type="first" r:id="rId14"/>
          <w:footerReference w:type="first" r:id="rId15"/>
          <w:pgSz w:w="11900" w:h="16840" w:orient="portrait"/>
          <w:pgMar w:top="1440" w:right="1440" w:bottom="1440" w:left="1440" w:header="720" w:footer="720" w:gutter="0"/>
          <w:cols w:space="720"/>
          <w:docGrid w:linePitch="360"/>
        </w:sectPr>
      </w:pPr>
    </w:p>
    <w:p w:rsidRPr="00D1401A" w:rsidR="00EF0BE1" w:rsidP="00D1401A" w:rsidRDefault="00120A30" w14:paraId="499DB382" w14:textId="3F39526E">
      <w:pPr>
        <w:pStyle w:val="Heading1"/>
        <w:rPr>
          <w:b/>
        </w:rPr>
      </w:pPr>
      <w:r w:rsidRPr="00D1401A">
        <w:rPr>
          <w:b/>
          <w:lang w:val="cy-GB"/>
        </w:rPr>
        <w:t>Cynllun Gwers Cam 1</w:t>
      </w:r>
    </w:p>
    <w:p w:rsidRPr="00120A30" w:rsidR="00EF0BE1" w:rsidP="00EF0BE1" w:rsidRDefault="00EF0BE1" w14:paraId="41FC62E2" w14:textId="77777777">
      <w:pPr>
        <w:sectPr w:rsidRPr="00120A30" w:rsidR="00EF0BE1" w:rsidSect="00EF0BE1">
          <w:type w:val="continuous"/>
          <w:pgSz w:w="11900" w:h="16840" w:orient="portrait"/>
          <w:pgMar w:top="1440" w:right="1440" w:bottom="1440" w:left="1440" w:header="720" w:footer="720" w:gutter="0"/>
          <w:cols w:space="720"/>
          <w:docGrid w:linePitch="360"/>
        </w:sectPr>
      </w:pPr>
    </w:p>
    <w:p w:rsidRPr="00D1401A" w:rsidR="00D46A8E" w:rsidP="00D46A8E" w:rsidRDefault="00120A30" w14:paraId="0A6A5E15" w14:textId="3C2A2788">
      <w:pPr>
        <w:rPr>
          <w:b/>
          <w:sz w:val="28"/>
          <w:szCs w:val="28"/>
        </w:rPr>
      </w:pPr>
      <w:r w:rsidRPr="00D1401A">
        <w:rPr>
          <w:b/>
          <w:sz w:val="28"/>
          <w:szCs w:val="28"/>
          <w:lang w:val="cy-GB"/>
        </w:rPr>
        <w:t xml:space="preserve">Cynllun Gwers – Cam 1 Cynllun Gwers </w:t>
      </w:r>
    </w:p>
    <w:p w:rsidRPr="00120A30" w:rsidR="00D46A8E" w:rsidP="00D46A8E" w:rsidRDefault="00D46A8E" w14:paraId="2DA80746" w14:textId="77777777">
      <w:pPr>
        <w:rPr>
          <w:sz w:val="28"/>
          <w:szCs w:val="28"/>
        </w:rPr>
      </w:pPr>
    </w:p>
    <w:tbl>
      <w:tblPr>
        <w:tblStyle w:val="TableGrid"/>
        <w:tblW w:w="0" w:type="auto"/>
        <w:tblLook w:val="04A0" w:firstRow="1" w:lastRow="0" w:firstColumn="1" w:lastColumn="0" w:noHBand="0" w:noVBand="1"/>
      </w:tblPr>
      <w:tblGrid>
        <w:gridCol w:w="2221"/>
        <w:gridCol w:w="3366"/>
        <w:gridCol w:w="1257"/>
        <w:gridCol w:w="2166"/>
      </w:tblGrid>
      <w:tr w:rsidRPr="00120A30" w:rsidR="00A51FFD" w:rsidTr="12D8D201" w14:paraId="141F71CE" w14:textId="77777777">
        <w:tc>
          <w:tcPr>
            <w:tcW w:w="2252" w:type="dxa"/>
            <w:shd w:val="clear" w:color="auto" w:fill="auto"/>
            <w:tcMar/>
          </w:tcPr>
          <w:p w:rsidRPr="00D1401A" w:rsidR="00D46A8E" w:rsidP="00C8398D" w:rsidRDefault="00120A30" w14:paraId="222BD263" w14:textId="667DCCD4">
            <w:pPr>
              <w:rPr>
                <w:szCs w:val="28"/>
              </w:rPr>
            </w:pPr>
            <w:r w:rsidRPr="00D1401A">
              <w:rPr>
                <w:szCs w:val="28"/>
                <w:lang w:val="cy-GB"/>
              </w:rPr>
              <w:t>Athro dan hyfforddiant</w:t>
            </w:r>
          </w:p>
        </w:tc>
        <w:tc>
          <w:tcPr>
            <w:tcW w:w="3555" w:type="dxa"/>
            <w:tcMar/>
          </w:tcPr>
          <w:p w:rsidRPr="00280D6F" w:rsidR="00D46A8E" w:rsidP="006D26F5" w:rsidRDefault="00A51FFD" w14:paraId="0632DE29" w14:textId="52239A9B">
            <w:pPr>
              <w:rPr>
                <w:rFonts w:ascii="Arial" w:hAnsi="Arial" w:cs="Arial"/>
              </w:rPr>
            </w:pPr>
            <w:r w:rsidRPr="00280D6F">
              <w:rPr>
                <w:rFonts w:ascii="Arial" w:hAnsi="Arial" w:cs="Arial"/>
              </w:rPr>
              <w:t>Elizabeth Evans</w:t>
            </w:r>
          </w:p>
        </w:tc>
        <w:tc>
          <w:tcPr>
            <w:tcW w:w="950" w:type="dxa"/>
            <w:shd w:val="clear" w:color="auto" w:fill="auto"/>
            <w:tcMar/>
          </w:tcPr>
          <w:p w:rsidRPr="00280D6F" w:rsidR="00D46A8E" w:rsidP="00C8398D" w:rsidRDefault="00120A30" w14:paraId="6881753A" w14:textId="273529DA">
            <w:pPr>
              <w:rPr>
                <w:rFonts w:ascii="Arial" w:hAnsi="Arial" w:cs="Arial"/>
              </w:rPr>
            </w:pPr>
            <w:r w:rsidRPr="00280D6F">
              <w:rPr>
                <w:rFonts w:ascii="Arial" w:hAnsi="Arial" w:cs="Arial"/>
                <w:lang w:val="cy-GB"/>
              </w:rPr>
              <w:t>Dosbarth:</w:t>
            </w:r>
          </w:p>
        </w:tc>
        <w:tc>
          <w:tcPr>
            <w:tcW w:w="2253" w:type="dxa"/>
            <w:tcMar/>
          </w:tcPr>
          <w:p w:rsidRPr="00280D6F" w:rsidR="00D46A8E" w:rsidP="006D26F5" w:rsidRDefault="00EE5D80" w14:paraId="497B23F6" w14:textId="17B53CEE">
            <w:pPr>
              <w:rPr>
                <w:rFonts w:ascii="Arial" w:hAnsi="Arial" w:cs="Arial"/>
              </w:rPr>
            </w:pPr>
            <w:r w:rsidRPr="12D8D201" w:rsidR="4CCA3ADB">
              <w:rPr>
                <w:rFonts w:ascii="Arial" w:hAnsi="Arial" w:cs="Arial"/>
              </w:rPr>
              <w:t>1 a 2</w:t>
            </w:r>
            <w:r w:rsidRPr="12D8D201" w:rsidR="2D29A0C9">
              <w:rPr>
                <w:rFonts w:ascii="Arial" w:hAnsi="Arial" w:cs="Arial"/>
              </w:rPr>
              <w:t xml:space="preserve"> Mrs H</w:t>
            </w:r>
          </w:p>
        </w:tc>
      </w:tr>
      <w:tr w:rsidRPr="00120A30" w:rsidR="00A51FFD" w:rsidTr="12D8D201" w14:paraId="03967396" w14:textId="77777777">
        <w:tc>
          <w:tcPr>
            <w:tcW w:w="2252" w:type="dxa"/>
            <w:shd w:val="clear" w:color="auto" w:fill="auto"/>
            <w:tcMar/>
          </w:tcPr>
          <w:p w:rsidRPr="00D1401A" w:rsidR="00D46A8E" w:rsidP="00C8398D" w:rsidRDefault="00120A30" w14:paraId="155DB2B9" w14:textId="58ABA2B9">
            <w:pPr>
              <w:rPr>
                <w:szCs w:val="28"/>
              </w:rPr>
            </w:pPr>
            <w:r w:rsidRPr="00D1401A">
              <w:rPr>
                <w:szCs w:val="28"/>
                <w:lang w:val="cy-GB"/>
              </w:rPr>
              <w:t>Maes Dysgu a Phrofiad neu Bwnc</w:t>
            </w:r>
          </w:p>
        </w:tc>
        <w:tc>
          <w:tcPr>
            <w:tcW w:w="3555" w:type="dxa"/>
            <w:tcMar/>
          </w:tcPr>
          <w:p w:rsidRPr="00280D6F" w:rsidR="00D46A8E" w:rsidP="006D26F5" w:rsidRDefault="008720F6" w14:paraId="469E103D" w14:textId="2F6F585B">
            <w:pPr>
              <w:rPr>
                <w:rFonts w:ascii="Arial" w:hAnsi="Arial" w:cs="Arial"/>
              </w:rPr>
            </w:pPr>
            <w:r w:rsidRPr="00280D6F">
              <w:rPr>
                <w:rFonts w:ascii="Arial" w:hAnsi="Arial" w:cs="Arial"/>
              </w:rPr>
              <w:t>Iaith, Llythrennedd a Chyfathrebu</w:t>
            </w:r>
          </w:p>
        </w:tc>
        <w:tc>
          <w:tcPr>
            <w:tcW w:w="950" w:type="dxa"/>
            <w:shd w:val="clear" w:color="auto" w:fill="auto"/>
            <w:tcMar/>
          </w:tcPr>
          <w:p w:rsidRPr="00280D6F" w:rsidR="00D46A8E" w:rsidP="00C8398D" w:rsidRDefault="00120A30" w14:paraId="38E1D45E" w14:textId="33CEC1F4">
            <w:pPr>
              <w:rPr>
                <w:rFonts w:ascii="Arial" w:hAnsi="Arial" w:cs="Arial"/>
              </w:rPr>
            </w:pPr>
            <w:r w:rsidRPr="00280D6F">
              <w:rPr>
                <w:rFonts w:ascii="Arial" w:hAnsi="Arial" w:cs="Arial"/>
                <w:lang w:val="cy-GB"/>
              </w:rPr>
              <w:t>Dyddiad:</w:t>
            </w:r>
          </w:p>
        </w:tc>
        <w:tc>
          <w:tcPr>
            <w:tcW w:w="2253" w:type="dxa"/>
            <w:tcMar/>
          </w:tcPr>
          <w:p w:rsidRPr="00280D6F" w:rsidR="00D46A8E" w:rsidP="00E15398" w:rsidRDefault="006B128A" w14:paraId="4A9CFCAE" w14:textId="02DFFA4B">
            <w:pPr>
              <w:rPr>
                <w:rFonts w:ascii="Arial" w:hAnsi="Arial" w:cs="Arial"/>
              </w:rPr>
            </w:pPr>
            <w:r>
              <w:rPr>
                <w:rFonts w:ascii="Arial" w:hAnsi="Arial" w:cs="Arial"/>
              </w:rPr>
              <w:t>18-21</w:t>
            </w:r>
            <w:r w:rsidRPr="00280D6F" w:rsidR="008720F6">
              <w:rPr>
                <w:rFonts w:ascii="Arial" w:hAnsi="Arial" w:cs="Arial"/>
              </w:rPr>
              <w:t xml:space="preserve"> </w:t>
            </w:r>
            <w:r w:rsidRPr="00280D6F" w:rsidR="00E15398">
              <w:rPr>
                <w:rFonts w:ascii="Arial" w:hAnsi="Arial" w:cs="Arial"/>
              </w:rPr>
              <w:t>o Dachwedd 2019</w:t>
            </w:r>
          </w:p>
        </w:tc>
      </w:tr>
      <w:tr w:rsidRPr="00120A30" w:rsidR="00D46A8E" w:rsidTr="12D8D201" w14:paraId="67A3E20D" w14:textId="77777777">
        <w:tc>
          <w:tcPr>
            <w:tcW w:w="2252" w:type="dxa"/>
            <w:shd w:val="clear" w:color="auto" w:fill="auto"/>
            <w:tcMar/>
          </w:tcPr>
          <w:p w:rsidRPr="00D1401A" w:rsidR="00D46A8E" w:rsidP="00C8398D" w:rsidRDefault="00120A30" w14:paraId="3DDCE2D6" w14:textId="1FA1CDE3">
            <w:pPr>
              <w:rPr>
                <w:szCs w:val="28"/>
              </w:rPr>
            </w:pPr>
            <w:r w:rsidRPr="00D1401A">
              <w:rPr>
                <w:szCs w:val="28"/>
                <w:lang w:val="cy-GB"/>
              </w:rPr>
              <w:t>Ffocws Gwers:</w:t>
            </w:r>
          </w:p>
        </w:tc>
        <w:tc>
          <w:tcPr>
            <w:tcW w:w="6758" w:type="dxa"/>
            <w:gridSpan w:val="3"/>
            <w:tcMar/>
          </w:tcPr>
          <w:p w:rsidRPr="00280D6F" w:rsidR="00D46A8E" w:rsidP="006D26F5" w:rsidRDefault="002E3987" w14:paraId="5DF6FF10" w14:textId="604A3685">
            <w:pPr>
              <w:rPr>
                <w:rFonts w:ascii="Arial" w:hAnsi="Arial" w:cs="Arial"/>
              </w:rPr>
            </w:pPr>
            <w:r>
              <w:rPr>
                <w:rFonts w:ascii="Arial" w:hAnsi="Arial" w:cs="Arial"/>
              </w:rPr>
              <w:t>Gweithgareddau Llythrennedd</w:t>
            </w:r>
            <w:r w:rsidRPr="00280D6F" w:rsidR="008720F6">
              <w:rPr>
                <w:rFonts w:ascii="Arial" w:hAnsi="Arial" w:cs="Arial"/>
              </w:rPr>
              <w:t xml:space="preserve"> </w:t>
            </w:r>
            <w:r w:rsidRPr="00280D6F" w:rsidR="00E15398">
              <w:rPr>
                <w:rFonts w:ascii="Arial" w:hAnsi="Arial" w:cs="Arial"/>
              </w:rPr>
              <w:t xml:space="preserve">   </w:t>
            </w:r>
          </w:p>
        </w:tc>
      </w:tr>
      <w:tr w:rsidRPr="00120A30" w:rsidR="00EB6268" w:rsidTr="12D8D201" w14:paraId="16A73A1C" w14:textId="77777777">
        <w:tc>
          <w:tcPr>
            <w:tcW w:w="2252" w:type="dxa"/>
            <w:shd w:val="clear" w:color="auto" w:fill="auto"/>
            <w:tcMar/>
          </w:tcPr>
          <w:p w:rsidRPr="00120A30" w:rsidR="009D68DF" w:rsidP="00C8398D" w:rsidRDefault="00120A30" w14:paraId="038A704D" w14:textId="2B9052DE">
            <w:pPr>
              <w:rPr>
                <w:szCs w:val="28"/>
              </w:rPr>
            </w:pPr>
            <w:r w:rsidRPr="00D1401A">
              <w:rPr>
                <w:szCs w:val="28"/>
                <w:lang w:val="cy-GB"/>
              </w:rPr>
              <w:t>Cysylltiadau ystyrlon â'r Cwricwlwm</w:t>
            </w:r>
            <w:r w:rsidRPr="00D1401A" w:rsidR="00BC35BE">
              <w:rPr>
                <w:szCs w:val="28"/>
              </w:rPr>
              <w:t xml:space="preserve"> </w:t>
            </w:r>
          </w:p>
        </w:tc>
        <w:tc>
          <w:tcPr>
            <w:tcW w:w="6758" w:type="dxa"/>
            <w:gridSpan w:val="3"/>
            <w:tcMar/>
          </w:tcPr>
          <w:p w:rsidR="008631A2" w:rsidP="006D26F5" w:rsidRDefault="00CF4AE3" w14:paraId="307E9E85" w14:textId="77777777">
            <w:pPr>
              <w:rPr>
                <w:rFonts w:ascii="Arial" w:hAnsi="Arial" w:cs="Arial"/>
              </w:rPr>
            </w:pPr>
            <w:r>
              <w:rPr>
                <w:rFonts w:ascii="Arial" w:hAnsi="Arial" w:cs="Arial"/>
              </w:rPr>
              <w:t>Datblygu sgiliau llythrennedd trwy gweithgareddau hwyl.</w:t>
            </w:r>
          </w:p>
          <w:p w:rsidR="008631A2" w:rsidP="006D26F5" w:rsidRDefault="008631A2" w14:paraId="71C609A7" w14:textId="77777777">
            <w:pPr>
              <w:rPr>
                <w:rFonts w:ascii="Arial" w:hAnsi="Arial" w:cs="Arial"/>
              </w:rPr>
            </w:pPr>
          </w:p>
          <w:p w:rsidR="008631A2" w:rsidP="006D26F5" w:rsidRDefault="00A82F48" w14:paraId="3CBF983F" w14:textId="5D3F8B09">
            <w:pPr>
              <w:rPr>
                <w:rFonts w:ascii="Arial" w:hAnsi="Arial" w:cs="Arial"/>
              </w:rPr>
            </w:pPr>
            <w:r>
              <w:rPr>
                <w:rFonts w:ascii="Arial" w:hAnsi="Arial" w:cs="Arial"/>
              </w:rPr>
              <w:t>D</w:t>
            </w:r>
            <w:r w:rsidRPr="00A82F48">
              <w:rPr>
                <w:rFonts w:ascii="Arial" w:hAnsi="Arial" w:cs="Arial"/>
              </w:rPr>
              <w:t>ysgwyr uchelgeisiol, galluog sydd: › yn gosod safonau uchel iddyn nhw eu hunain ac yn  chwilio am heriau ac yn eu mwynha</w:t>
            </w:r>
            <w:r>
              <w:rPr>
                <w:rFonts w:ascii="Arial" w:hAnsi="Arial" w:cs="Arial"/>
              </w:rPr>
              <w:t>u</w:t>
            </w:r>
          </w:p>
          <w:p w:rsidRPr="00280D6F" w:rsidR="00EB6268" w:rsidP="006D26F5" w:rsidRDefault="00CF4AE3" w14:paraId="7102E20E" w14:textId="59CA30D1">
            <w:pPr>
              <w:rPr>
                <w:rFonts w:ascii="Arial" w:hAnsi="Arial" w:cs="Arial"/>
              </w:rPr>
            </w:pPr>
            <w:r>
              <w:rPr>
                <w:rFonts w:ascii="Arial" w:hAnsi="Arial" w:cs="Arial"/>
              </w:rPr>
              <w:t xml:space="preserve">  </w:t>
            </w:r>
          </w:p>
        </w:tc>
      </w:tr>
      <w:tr w:rsidRPr="00120A30" w:rsidR="00EB6268" w:rsidTr="12D8D201" w14:paraId="0DD4DF40" w14:textId="77777777">
        <w:tc>
          <w:tcPr>
            <w:tcW w:w="2252" w:type="dxa"/>
            <w:shd w:val="clear" w:color="auto" w:fill="auto"/>
            <w:tcMar/>
          </w:tcPr>
          <w:p w:rsidRPr="00D1401A" w:rsidR="00BC35BE" w:rsidP="006D26F5" w:rsidRDefault="00120A30" w14:paraId="24B1AE44" w14:textId="3D40EDDB">
            <w:pPr>
              <w:rPr>
                <w:szCs w:val="28"/>
              </w:rPr>
            </w:pPr>
            <w:r w:rsidRPr="00D1401A">
              <w:rPr>
                <w:szCs w:val="28"/>
                <w:lang w:val="cy-GB"/>
              </w:rPr>
              <w:t>Cysylltiadau ystyrlon â:</w:t>
            </w:r>
          </w:p>
          <w:p w:rsidRPr="00D1401A" w:rsidR="009D68DF" w:rsidP="00C8398D" w:rsidRDefault="00120A30" w14:paraId="03F43AE1" w14:textId="546214D5">
            <w:pPr>
              <w:rPr>
                <w:szCs w:val="28"/>
              </w:rPr>
            </w:pPr>
            <w:r w:rsidRPr="00D1401A">
              <w:rPr>
                <w:szCs w:val="28"/>
                <w:lang w:val="cy-GB"/>
              </w:rPr>
              <w:t>Chyfrifoldebau trawsgwricwlaidd</w:t>
            </w:r>
          </w:p>
        </w:tc>
        <w:tc>
          <w:tcPr>
            <w:tcW w:w="6758" w:type="dxa"/>
            <w:gridSpan w:val="3"/>
            <w:tcMar/>
          </w:tcPr>
          <w:p w:rsidRPr="001E5CEA" w:rsidR="001E5CEA" w:rsidP="004768D1" w:rsidRDefault="008720F6" w14:paraId="352410B6" w14:textId="77777777">
            <w:pPr>
              <w:rPr>
                <w:rFonts w:ascii="Arial" w:hAnsi="Arial" w:cs="Arial"/>
                <w:b/>
                <w:u w:val="single"/>
              </w:rPr>
            </w:pPr>
            <w:r w:rsidRPr="001E5CEA">
              <w:rPr>
                <w:rFonts w:ascii="Arial" w:hAnsi="Arial" w:cs="Arial"/>
                <w:b/>
                <w:u w:val="single"/>
              </w:rPr>
              <w:t xml:space="preserve">Llythrennedd </w:t>
            </w:r>
            <w:r w:rsidRPr="001E5CEA" w:rsidR="004768D1">
              <w:rPr>
                <w:rFonts w:ascii="Arial" w:hAnsi="Arial" w:cs="Arial"/>
                <w:b/>
                <w:u w:val="single"/>
              </w:rPr>
              <w:t>–</w:t>
            </w:r>
            <w:r w:rsidRPr="001E5CEA">
              <w:rPr>
                <w:rFonts w:ascii="Arial" w:hAnsi="Arial" w:cs="Arial"/>
                <w:b/>
                <w:u w:val="single"/>
              </w:rPr>
              <w:t xml:space="preserve"> </w:t>
            </w:r>
            <w:r w:rsidRPr="001E5CEA" w:rsidR="004768D1">
              <w:rPr>
                <w:rFonts w:ascii="Arial" w:hAnsi="Arial" w:cs="Arial"/>
                <w:b/>
                <w:u w:val="single"/>
              </w:rPr>
              <w:t xml:space="preserve">Darllen </w:t>
            </w:r>
          </w:p>
          <w:p w:rsidRPr="004768D1" w:rsidR="004768D1" w:rsidP="004768D1" w:rsidRDefault="004768D1" w14:paraId="0DC38C45" w14:textId="6AD98083">
            <w:pPr>
              <w:rPr>
                <w:rFonts w:ascii="Arial" w:hAnsi="Arial" w:cs="Arial"/>
              </w:rPr>
            </w:pPr>
            <w:r w:rsidRPr="004768D1">
              <w:rPr>
                <w:rFonts w:ascii="Arial" w:hAnsi="Arial" w:cs="Arial"/>
                <w:b/>
              </w:rPr>
              <w:t>Blwyddyn 1</w:t>
            </w:r>
            <w:r>
              <w:rPr>
                <w:rFonts w:ascii="Arial" w:hAnsi="Arial" w:cs="Arial"/>
              </w:rPr>
              <w:t xml:space="preserve"> - </w:t>
            </w:r>
            <w:r w:rsidRPr="004768D1">
              <w:rPr>
                <w:rFonts w:ascii="Arial" w:hAnsi="Arial" w:cs="Arial"/>
              </w:rPr>
              <w:t>"defnyddio’r strategaethau darllen a ganlyn yn fwyfwy annibynnol:</w:t>
            </w:r>
          </w:p>
          <w:p w:rsidRPr="004768D1" w:rsidR="004768D1" w:rsidP="004768D1" w:rsidRDefault="004768D1" w14:paraId="21E8E558" w14:textId="77777777">
            <w:pPr>
              <w:rPr>
                <w:rFonts w:ascii="Arial" w:hAnsi="Arial" w:cs="Arial"/>
              </w:rPr>
            </w:pPr>
            <w:r w:rsidRPr="004768D1">
              <w:rPr>
                <w:rFonts w:ascii="Arial" w:hAnsi="Arial" w:cs="Arial"/>
              </w:rPr>
              <w:t>- strategaethau ffonig i ddatgodio geiriau</w:t>
            </w:r>
          </w:p>
          <w:p w:rsidRPr="004768D1" w:rsidR="004768D1" w:rsidP="004768D1" w:rsidRDefault="004768D1" w14:paraId="7EB3363C" w14:textId="77777777">
            <w:pPr>
              <w:rPr>
                <w:rFonts w:ascii="Arial" w:hAnsi="Arial" w:cs="Arial"/>
              </w:rPr>
            </w:pPr>
            <w:r w:rsidRPr="004768D1">
              <w:rPr>
                <w:rFonts w:ascii="Arial" w:hAnsi="Arial" w:cs="Arial"/>
              </w:rPr>
              <w:t>- adnabod geiriau aml eu defnydd</w:t>
            </w:r>
          </w:p>
          <w:p w:rsidRPr="004768D1" w:rsidR="004768D1" w:rsidP="004768D1" w:rsidRDefault="004768D1" w14:paraId="3C3490C3" w14:textId="77777777">
            <w:pPr>
              <w:rPr>
                <w:rFonts w:ascii="Arial" w:hAnsi="Arial" w:cs="Arial"/>
              </w:rPr>
            </w:pPr>
            <w:r w:rsidRPr="004768D1">
              <w:rPr>
                <w:rFonts w:ascii="Arial" w:hAnsi="Arial" w:cs="Arial"/>
              </w:rPr>
              <w:t>- cliwiau’r cyd-destun, e.e. gwybodaeth flaenorol</w:t>
            </w:r>
          </w:p>
          <w:p w:rsidRPr="004768D1" w:rsidR="004768D1" w:rsidP="004768D1" w:rsidRDefault="004768D1" w14:paraId="47A25125" w14:textId="77777777">
            <w:pPr>
              <w:rPr>
                <w:rFonts w:ascii="Arial" w:hAnsi="Arial" w:cs="Arial"/>
              </w:rPr>
            </w:pPr>
            <w:r w:rsidRPr="004768D1">
              <w:rPr>
                <w:rFonts w:ascii="Arial" w:hAnsi="Arial" w:cs="Arial"/>
              </w:rPr>
              <w:t>- cliwiau graffig a chystrawennol</w:t>
            </w:r>
          </w:p>
          <w:p w:rsidR="00EB6268" w:rsidP="004768D1" w:rsidRDefault="004768D1" w14:paraId="530776B0" w14:textId="77777777">
            <w:pPr>
              <w:rPr>
                <w:rFonts w:ascii="Arial" w:hAnsi="Arial" w:cs="Arial"/>
              </w:rPr>
            </w:pPr>
            <w:r w:rsidRPr="004768D1">
              <w:rPr>
                <w:rFonts w:ascii="Arial" w:hAnsi="Arial" w:cs="Arial"/>
              </w:rPr>
              <w:t>- hunan gywiro gan gynnwys ailddarllen a darllen ymlaen"</w:t>
            </w:r>
          </w:p>
          <w:p w:rsidRPr="004768D1" w:rsidR="004768D1" w:rsidP="004768D1" w:rsidRDefault="004768D1" w14:paraId="2580410C" w14:textId="77777777">
            <w:pPr>
              <w:rPr>
                <w:rFonts w:ascii="Arial" w:hAnsi="Arial" w:cs="Arial"/>
              </w:rPr>
            </w:pPr>
            <w:r w:rsidRPr="004768D1">
              <w:rPr>
                <w:rFonts w:ascii="Arial" w:hAnsi="Arial" w:cs="Arial"/>
                <w:b/>
              </w:rPr>
              <w:t>Blwyddyn 2</w:t>
            </w:r>
            <w:r>
              <w:rPr>
                <w:rFonts w:ascii="Arial" w:hAnsi="Arial" w:cs="Arial"/>
              </w:rPr>
              <w:t xml:space="preserve"> - </w:t>
            </w:r>
            <w:r w:rsidRPr="004768D1">
              <w:rPr>
                <w:rFonts w:ascii="Arial" w:hAnsi="Arial" w:cs="Arial"/>
              </w:rPr>
              <w:t>"defnyddio’r strategaethau darllen a ganlyn yn fwyfwy annibynnol ar gyfer ystod ehangach o destunau cyfarwydd ac anghyfarwydd:</w:t>
            </w:r>
          </w:p>
          <w:p w:rsidRPr="004768D1" w:rsidR="004768D1" w:rsidP="004768D1" w:rsidRDefault="004768D1" w14:paraId="444C27C6" w14:textId="77777777">
            <w:pPr>
              <w:rPr>
                <w:rFonts w:ascii="Arial" w:hAnsi="Arial" w:cs="Arial"/>
              </w:rPr>
            </w:pPr>
            <w:r w:rsidRPr="004768D1">
              <w:rPr>
                <w:rFonts w:ascii="Arial" w:hAnsi="Arial" w:cs="Arial"/>
              </w:rPr>
              <w:t>- strategaethau ffonig</w:t>
            </w:r>
          </w:p>
          <w:p w:rsidRPr="004768D1" w:rsidR="004768D1" w:rsidP="004768D1" w:rsidRDefault="004768D1" w14:paraId="389EBC89" w14:textId="77777777">
            <w:pPr>
              <w:rPr>
                <w:rFonts w:ascii="Arial" w:hAnsi="Arial" w:cs="Arial"/>
              </w:rPr>
            </w:pPr>
            <w:r w:rsidRPr="004768D1">
              <w:rPr>
                <w:rFonts w:ascii="Arial" w:hAnsi="Arial" w:cs="Arial"/>
              </w:rPr>
              <w:t>- adnabod geiriau aml eu defnydd</w:t>
            </w:r>
          </w:p>
          <w:p w:rsidRPr="004768D1" w:rsidR="004768D1" w:rsidP="004768D1" w:rsidRDefault="004768D1" w14:paraId="3CB392EF" w14:textId="77777777">
            <w:pPr>
              <w:rPr>
                <w:rFonts w:ascii="Arial" w:hAnsi="Arial" w:cs="Arial"/>
              </w:rPr>
            </w:pPr>
            <w:r w:rsidRPr="004768D1">
              <w:rPr>
                <w:rFonts w:ascii="Arial" w:hAnsi="Arial" w:cs="Arial"/>
              </w:rPr>
              <w:t>- cliwiau’r cyd-destun, e.e. gwybodaeth flaenorol</w:t>
            </w:r>
          </w:p>
          <w:p w:rsidRPr="004768D1" w:rsidR="004768D1" w:rsidP="004768D1" w:rsidRDefault="004768D1" w14:paraId="5018B962" w14:textId="77777777">
            <w:pPr>
              <w:rPr>
                <w:rFonts w:ascii="Arial" w:hAnsi="Arial" w:cs="Arial"/>
              </w:rPr>
            </w:pPr>
            <w:r w:rsidRPr="004768D1">
              <w:rPr>
                <w:rFonts w:ascii="Arial" w:hAnsi="Arial" w:cs="Arial"/>
              </w:rPr>
              <w:t>- cliwiau graffig a syntactig</w:t>
            </w:r>
          </w:p>
          <w:p w:rsidR="004768D1" w:rsidP="004768D1" w:rsidRDefault="004768D1" w14:paraId="4721B831" w14:textId="72A28041">
            <w:pPr>
              <w:rPr>
                <w:rFonts w:ascii="Arial" w:hAnsi="Arial" w:cs="Arial"/>
              </w:rPr>
            </w:pPr>
            <w:r w:rsidRPr="004768D1">
              <w:rPr>
                <w:rFonts w:ascii="Arial" w:hAnsi="Arial" w:cs="Arial"/>
              </w:rPr>
              <w:t>- hunan-gywiro, gan gynnwys ailddarllen a darllen ymlaen"</w:t>
            </w:r>
          </w:p>
          <w:p w:rsidR="004768D1" w:rsidP="004768D1" w:rsidRDefault="004768D1" w14:paraId="5F1F21F1" w14:textId="7020B34E">
            <w:pPr>
              <w:rPr>
                <w:rFonts w:ascii="Arial" w:hAnsi="Arial" w:cs="Arial"/>
              </w:rPr>
            </w:pPr>
          </w:p>
          <w:p w:rsidR="004768D1" w:rsidP="004768D1" w:rsidRDefault="004768D1" w14:paraId="318BBD02" w14:textId="77818FA1">
            <w:pPr>
              <w:rPr>
                <w:rFonts w:ascii="Arial" w:hAnsi="Arial" w:cs="Arial"/>
              </w:rPr>
            </w:pPr>
            <w:r w:rsidRPr="004768D1">
              <w:rPr>
                <w:rFonts w:ascii="Arial" w:hAnsi="Arial" w:cs="Arial"/>
                <w:b/>
              </w:rPr>
              <w:t>Blwyddyn 1</w:t>
            </w:r>
            <w:r>
              <w:rPr>
                <w:rFonts w:ascii="Arial" w:hAnsi="Arial" w:cs="Arial"/>
              </w:rPr>
              <w:t xml:space="preserve"> - </w:t>
            </w:r>
            <w:r w:rsidRPr="004768D1">
              <w:rPr>
                <w:rFonts w:ascii="Arial" w:hAnsi="Arial" w:cs="Arial"/>
              </w:rPr>
              <w:t>ysgrifennu geiriau, ymadroddion a brawddegau syml gan ddarllen eu hymdrechion</w:t>
            </w:r>
          </w:p>
          <w:p w:rsidR="004768D1" w:rsidP="004768D1" w:rsidRDefault="004768D1" w14:paraId="406FF891" w14:textId="53995FB8">
            <w:pPr>
              <w:rPr>
                <w:rFonts w:ascii="Arial" w:hAnsi="Arial" w:cs="Arial"/>
              </w:rPr>
            </w:pPr>
            <w:r w:rsidRPr="004768D1">
              <w:rPr>
                <w:rFonts w:ascii="Arial" w:hAnsi="Arial" w:cs="Arial"/>
                <w:b/>
              </w:rPr>
              <w:t>Blwyddyn 2</w:t>
            </w:r>
            <w:r>
              <w:rPr>
                <w:rFonts w:ascii="Arial" w:hAnsi="Arial" w:cs="Arial"/>
              </w:rPr>
              <w:t xml:space="preserve"> - </w:t>
            </w:r>
            <w:r w:rsidRPr="004768D1">
              <w:rPr>
                <w:rFonts w:ascii="Arial" w:hAnsi="Arial" w:cs="Arial"/>
              </w:rPr>
              <w:t>ailddarllen eu gwaith ysgrifennu a’i wella i sicrhau ei fod yn gwneud synnwyr</w:t>
            </w:r>
          </w:p>
          <w:p w:rsidR="004768D1" w:rsidP="004768D1" w:rsidRDefault="004768D1" w14:paraId="3DFA0989" w14:textId="0A2C5A7A">
            <w:pPr>
              <w:rPr>
                <w:rFonts w:ascii="Arial" w:hAnsi="Arial" w:cs="Arial"/>
              </w:rPr>
            </w:pPr>
          </w:p>
          <w:p w:rsidR="004768D1" w:rsidP="004768D1" w:rsidRDefault="004768D1" w14:paraId="1FA026B1" w14:textId="77777777">
            <w:pPr>
              <w:rPr>
                <w:rFonts w:ascii="Arial" w:hAnsi="Arial" w:cs="Arial"/>
              </w:rPr>
            </w:pPr>
            <w:r w:rsidRPr="004768D1">
              <w:rPr>
                <w:rFonts w:ascii="Arial" w:hAnsi="Arial" w:cs="Arial"/>
                <w:b/>
              </w:rPr>
              <w:t>Blwyddyn 1</w:t>
            </w:r>
            <w:r>
              <w:rPr>
                <w:rFonts w:ascii="Arial" w:hAnsi="Arial" w:cs="Arial"/>
              </w:rPr>
              <w:t xml:space="preserve"> -</w:t>
            </w:r>
            <w:r>
              <w:t xml:space="preserve"> </w:t>
            </w:r>
            <w:r w:rsidRPr="004768D1">
              <w:rPr>
                <w:rFonts w:ascii="Arial" w:hAnsi="Arial" w:cs="Arial"/>
              </w:rPr>
              <w:t>sillafu geiriau amledd uchel yn gywir.</w:t>
            </w:r>
          </w:p>
          <w:p w:rsidR="004E60DF" w:rsidP="004768D1" w:rsidRDefault="004768D1" w14:paraId="6BB16441" w14:textId="77777777">
            <w:pPr>
              <w:rPr>
                <w:rFonts w:ascii="Arial" w:hAnsi="Arial" w:cs="Arial"/>
              </w:rPr>
            </w:pPr>
            <w:r w:rsidRPr="004768D1">
              <w:rPr>
                <w:rFonts w:ascii="Arial" w:hAnsi="Arial" w:cs="Arial"/>
                <w:b/>
              </w:rPr>
              <w:t>Blwyddyn 2</w:t>
            </w:r>
            <w:r>
              <w:rPr>
                <w:rFonts w:ascii="Arial" w:hAnsi="Arial" w:cs="Arial"/>
              </w:rPr>
              <w:t xml:space="preserve"> - </w:t>
            </w:r>
            <w:r w:rsidRPr="004768D1">
              <w:rPr>
                <w:rFonts w:ascii="Arial" w:hAnsi="Arial" w:cs="Arial"/>
              </w:rPr>
              <w:t>defnyddio strategaethau sillafu fel segmentio, gwreiddiau geiriau ac ôl-ddodiaid, e.e. -wr, -ydd, -og</w:t>
            </w:r>
          </w:p>
          <w:p w:rsidR="004E60DF" w:rsidP="004768D1" w:rsidRDefault="004E60DF" w14:paraId="353474C6" w14:textId="77777777">
            <w:pPr>
              <w:rPr>
                <w:rFonts w:ascii="Arial" w:hAnsi="Arial" w:cs="Arial"/>
              </w:rPr>
            </w:pPr>
          </w:p>
          <w:p w:rsidRPr="00280D6F" w:rsidR="004768D1" w:rsidP="004768D1" w:rsidRDefault="004E60DF" w14:paraId="6297C34C" w14:textId="23AC7C9D">
            <w:pPr>
              <w:rPr>
                <w:rFonts w:ascii="Arial" w:hAnsi="Arial" w:cs="Arial"/>
              </w:rPr>
            </w:pPr>
            <w:r w:rsidRPr="004E60DF">
              <w:rPr>
                <w:rFonts w:ascii="Arial" w:hAnsi="Arial" w:cs="Arial"/>
                <w:b/>
              </w:rPr>
              <w:t>Blwyddyn 1 a 2</w:t>
            </w:r>
            <w:r>
              <w:rPr>
                <w:rFonts w:ascii="Arial" w:hAnsi="Arial" w:cs="Arial"/>
              </w:rPr>
              <w:t xml:space="preserve"> - </w:t>
            </w:r>
            <w:r w:rsidRPr="004E60DF">
              <w:rPr>
                <w:rFonts w:ascii="Arial" w:hAnsi="Arial" w:cs="Arial"/>
              </w:rPr>
              <w:t>dangos ymwybyddiaeth bod rhai synau’n newid ar ddechrau geiriau, e.e. y ferch.</w:t>
            </w:r>
          </w:p>
          <w:p w:rsidRPr="00280D6F" w:rsidR="004768D1" w:rsidP="004768D1" w:rsidRDefault="004768D1" w14:paraId="4B837964" w14:textId="51D615A0">
            <w:pPr>
              <w:rPr>
                <w:rFonts w:ascii="Arial" w:hAnsi="Arial" w:cs="Arial"/>
              </w:rPr>
            </w:pPr>
          </w:p>
        </w:tc>
      </w:tr>
      <w:tr w:rsidRPr="00120A30" w:rsidR="00D46A8E" w:rsidTr="12D8D201" w14:paraId="28CD5959" w14:textId="77777777">
        <w:tc>
          <w:tcPr>
            <w:tcW w:w="9010" w:type="dxa"/>
            <w:gridSpan w:val="4"/>
            <w:shd w:val="clear" w:color="auto" w:fill="auto"/>
            <w:tcMar/>
          </w:tcPr>
          <w:p w:rsidRPr="00C8398D" w:rsidR="00D46A8E" w:rsidP="006D26F5" w:rsidRDefault="00120A30" w14:paraId="5BD7566F" w14:textId="262D93F6">
            <w:pPr>
              <w:rPr>
                <w:szCs w:val="28"/>
              </w:rPr>
            </w:pPr>
            <w:r w:rsidRPr="00D1401A">
              <w:rPr>
                <w:szCs w:val="28"/>
                <w:lang w:val="cy-GB"/>
              </w:rPr>
              <w:t xml:space="preserve">Targedau Personol </w:t>
            </w:r>
            <w:r w:rsidRPr="00D1401A">
              <w:rPr>
                <w:sz w:val="22"/>
                <w:szCs w:val="28"/>
                <w:lang w:val="cy-GB"/>
              </w:rPr>
              <w:t xml:space="preserve">(Cysylltiedig </w:t>
            </w:r>
            <w:r w:rsidRPr="00D1401A">
              <w:rPr>
                <w:rFonts w:hint="eastAsia"/>
                <w:sz w:val="22"/>
                <w:szCs w:val="28"/>
                <w:lang w:val="cy-GB"/>
              </w:rPr>
              <w:t>â</w:t>
            </w:r>
            <w:r w:rsidRPr="00D1401A">
              <w:rPr>
                <w:sz w:val="22"/>
                <w:szCs w:val="28"/>
                <w:lang w:val="cy-GB"/>
              </w:rPr>
              <w:t xml:space="preserve"> SAC ac wedi eu nodi mewn adolygiad wythnosol)</w:t>
            </w:r>
          </w:p>
          <w:p w:rsidR="008631A2" w:rsidP="006D26F5" w:rsidRDefault="008631A2" w14:paraId="3A4C2CF8" w14:textId="77777777">
            <w:pPr>
              <w:rPr>
                <w:sz w:val="32"/>
                <w:szCs w:val="28"/>
              </w:rPr>
            </w:pPr>
          </w:p>
          <w:p w:rsidRPr="001E5CEA" w:rsidR="00D46A8E" w:rsidP="006D26F5" w:rsidRDefault="008631A2" w14:paraId="159C509D" w14:textId="65ED185B">
            <w:pPr>
              <w:rPr>
                <w:sz w:val="32"/>
                <w:szCs w:val="28"/>
              </w:rPr>
            </w:pPr>
            <w:r>
              <w:rPr>
                <w:sz w:val="32"/>
                <w:szCs w:val="28"/>
              </w:rPr>
              <w:lastRenderedPageBreak/>
              <w:t xml:space="preserve">Safon SAC - </w:t>
            </w:r>
            <w:r w:rsidRPr="008631A2">
              <w:rPr>
                <w:sz w:val="32"/>
                <w:szCs w:val="28"/>
              </w:rPr>
              <w:t>Deall a chyfleu ystod o ddibenion ac arferion ar gyfer asesu.</w:t>
            </w:r>
          </w:p>
        </w:tc>
      </w:tr>
    </w:tbl>
    <w:p w:rsidRPr="00120A30" w:rsidR="00D46A8E" w:rsidP="00D46A8E" w:rsidRDefault="00D46A8E" w14:paraId="68E97BA7" w14:textId="77777777">
      <w:pPr>
        <w:rPr>
          <w:sz w:val="28"/>
          <w:szCs w:val="28"/>
        </w:rPr>
      </w:pPr>
    </w:p>
    <w:p w:rsidRPr="00120A30" w:rsidR="00D46A8E" w:rsidP="00D46A8E" w:rsidRDefault="00D46A8E" w14:paraId="6039AB14" w14:textId="77777777">
      <w:pPr>
        <w:rPr>
          <w:sz w:val="28"/>
          <w:szCs w:val="28"/>
        </w:rPr>
      </w:pPr>
    </w:p>
    <w:tbl>
      <w:tblPr>
        <w:tblStyle w:val="TableGrid"/>
        <w:tblW w:w="0" w:type="auto"/>
        <w:tblLook w:val="04A0" w:firstRow="1" w:lastRow="0" w:firstColumn="1" w:lastColumn="0" w:noHBand="0" w:noVBand="1"/>
      </w:tblPr>
      <w:tblGrid>
        <w:gridCol w:w="9010"/>
      </w:tblGrid>
      <w:tr w:rsidRPr="00120A30" w:rsidR="00D46A8E" w:rsidTr="00D1401A" w14:paraId="032F6BB6" w14:textId="77777777">
        <w:tc>
          <w:tcPr>
            <w:tcW w:w="9010" w:type="dxa"/>
            <w:shd w:val="clear" w:color="auto" w:fill="D9E2F3" w:themeFill="accent1" w:themeFillTint="33"/>
          </w:tcPr>
          <w:p w:rsidRPr="00D1401A" w:rsidR="00D46A8E" w:rsidP="00C8398D" w:rsidRDefault="00120A30" w14:paraId="1F65104F" w14:textId="2E5EAFEA">
            <w:pPr>
              <w:rPr>
                <w:szCs w:val="28"/>
              </w:rPr>
            </w:pPr>
            <w:r w:rsidRPr="00D1401A">
              <w:rPr>
                <w:szCs w:val="28"/>
                <w:lang w:val="cy-GB"/>
              </w:rPr>
              <w:t>Amcanion Dysgu (ffocws ar ddysgu – defnyddio geirfa ddealladwy):</w:t>
            </w:r>
          </w:p>
        </w:tc>
      </w:tr>
      <w:tr w:rsidRPr="00120A30" w:rsidR="00D46A8E" w:rsidTr="00D1401A" w14:paraId="35602596" w14:textId="77777777">
        <w:tc>
          <w:tcPr>
            <w:tcW w:w="9010" w:type="dxa"/>
          </w:tcPr>
          <w:p w:rsidRPr="00D1401A" w:rsidR="00D46A8E" w:rsidP="006D26F5" w:rsidRDefault="00120A30" w14:paraId="4D43E3C2" w14:textId="761E5F0E">
            <w:pPr>
              <w:rPr>
                <w:sz w:val="22"/>
                <w:szCs w:val="28"/>
              </w:rPr>
            </w:pPr>
            <w:r w:rsidRPr="00D1401A">
              <w:rPr>
                <w:sz w:val="22"/>
                <w:szCs w:val="28"/>
                <w:lang w:val="cy-GB"/>
              </w:rPr>
              <w:t>Bydd disgyblion yn dysgu i wneud y canlynol:</w:t>
            </w:r>
          </w:p>
          <w:p w:rsidRPr="00120A30" w:rsidR="00D46A8E" w:rsidP="006D26F5" w:rsidRDefault="00D46A8E" w14:paraId="40855DA0" w14:textId="77777777">
            <w:pPr>
              <w:rPr>
                <w:szCs w:val="28"/>
              </w:rPr>
            </w:pPr>
          </w:p>
          <w:p w:rsidRPr="00280D6F" w:rsidR="00D46A8E" w:rsidP="006D26F5" w:rsidRDefault="002E3987" w14:paraId="6DDC5D13" w14:textId="334121E6">
            <w:pPr>
              <w:rPr>
                <w:rFonts w:ascii="Arial" w:hAnsi="Arial" w:cs="Arial"/>
                <w:szCs w:val="28"/>
              </w:rPr>
            </w:pPr>
            <w:r>
              <w:rPr>
                <w:rFonts w:ascii="Arial" w:hAnsi="Arial" w:cs="Arial"/>
                <w:szCs w:val="28"/>
              </w:rPr>
              <w:t>Fe fydd dysgwyr yn datblygu sgiliau</w:t>
            </w:r>
            <w:r w:rsidR="001231BC">
              <w:rPr>
                <w:rFonts w:ascii="Arial" w:hAnsi="Arial" w:cs="Arial"/>
                <w:szCs w:val="28"/>
              </w:rPr>
              <w:t xml:space="preserve"> ffonolegol, ysgrifennu</w:t>
            </w:r>
            <w:r w:rsidR="009E3581">
              <w:rPr>
                <w:rFonts w:ascii="Arial" w:hAnsi="Arial" w:cs="Arial"/>
                <w:szCs w:val="28"/>
              </w:rPr>
              <w:t xml:space="preserve">, a darllen </w:t>
            </w:r>
            <w:r>
              <w:rPr>
                <w:rFonts w:ascii="Arial" w:hAnsi="Arial" w:cs="Arial"/>
                <w:szCs w:val="28"/>
              </w:rPr>
              <w:t>trwy wneud amryw o weith</w:t>
            </w:r>
            <w:r w:rsidR="009E3581">
              <w:rPr>
                <w:rFonts w:ascii="Arial" w:hAnsi="Arial" w:cs="Arial"/>
                <w:szCs w:val="28"/>
              </w:rPr>
              <w:t>gareddau sydd yn cylchdroi yn ystod yr</w:t>
            </w:r>
            <w:r w:rsidR="009662E2">
              <w:rPr>
                <w:rFonts w:ascii="Arial" w:hAnsi="Arial" w:cs="Arial"/>
                <w:szCs w:val="28"/>
              </w:rPr>
              <w:t xml:space="preserve"> </w:t>
            </w:r>
            <w:r>
              <w:rPr>
                <w:rFonts w:ascii="Arial" w:hAnsi="Arial" w:cs="Arial"/>
                <w:szCs w:val="28"/>
              </w:rPr>
              <w:t>wythnos.</w:t>
            </w:r>
            <w:r w:rsidR="001231BC">
              <w:rPr>
                <w:rFonts w:ascii="Arial" w:hAnsi="Arial" w:cs="Arial"/>
                <w:szCs w:val="28"/>
              </w:rPr>
              <w:t xml:space="preserve"> </w:t>
            </w:r>
            <w:r>
              <w:rPr>
                <w:rFonts w:ascii="Arial" w:hAnsi="Arial" w:cs="Arial"/>
                <w:szCs w:val="28"/>
              </w:rPr>
              <w:t xml:space="preserve"> </w:t>
            </w:r>
          </w:p>
          <w:p w:rsidRPr="00120A30" w:rsidR="00D46A8E" w:rsidP="006D26F5" w:rsidRDefault="00D46A8E" w14:paraId="145FAC42" w14:textId="007A8608">
            <w:pPr>
              <w:rPr>
                <w:szCs w:val="28"/>
              </w:rPr>
            </w:pPr>
          </w:p>
        </w:tc>
      </w:tr>
    </w:tbl>
    <w:p w:rsidRPr="00120A30" w:rsidR="00D46A8E" w:rsidP="00D46A8E" w:rsidRDefault="00D46A8E" w14:paraId="448EBB84" w14:textId="77777777">
      <w:pPr>
        <w:rPr>
          <w:sz w:val="28"/>
          <w:szCs w:val="28"/>
        </w:rPr>
      </w:pPr>
    </w:p>
    <w:p w:rsidRPr="00120A30" w:rsidR="00D46A8E" w:rsidP="00D46A8E" w:rsidRDefault="00D46A8E" w14:paraId="32BC907E" w14:textId="77777777">
      <w:pPr>
        <w:rPr>
          <w:sz w:val="28"/>
          <w:szCs w:val="28"/>
        </w:rPr>
      </w:pPr>
    </w:p>
    <w:tbl>
      <w:tblPr>
        <w:tblStyle w:val="TableGrid"/>
        <w:tblW w:w="0" w:type="auto"/>
        <w:tblLayout w:type="fixed"/>
        <w:tblLook w:val="04A0" w:firstRow="1" w:lastRow="0" w:firstColumn="1" w:lastColumn="0" w:noHBand="0" w:noVBand="1"/>
      </w:tblPr>
      <w:tblGrid>
        <w:gridCol w:w="4505"/>
        <w:gridCol w:w="4505"/>
      </w:tblGrid>
      <w:tr w:rsidRPr="00120A30" w:rsidR="00D46A8E" w:rsidTr="00120A30" w14:paraId="23A40964" w14:textId="77777777">
        <w:tc>
          <w:tcPr>
            <w:tcW w:w="4505" w:type="dxa"/>
            <w:shd w:val="clear" w:color="auto" w:fill="D9E2F3" w:themeFill="accent1" w:themeFillTint="33"/>
          </w:tcPr>
          <w:p w:rsidRPr="00D1401A" w:rsidR="00D46A8E" w:rsidP="00C8398D" w:rsidRDefault="00120A30" w14:paraId="07000DF0" w14:textId="522CA1C7">
            <w:pPr>
              <w:rPr>
                <w:szCs w:val="28"/>
              </w:rPr>
            </w:pPr>
            <w:r w:rsidRPr="00D1401A">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rsidRPr="00D1401A" w:rsidR="00D46A8E" w:rsidP="006D26F5" w:rsidRDefault="00120A30" w14:paraId="282373B3" w14:textId="66410C2D">
            <w:pPr>
              <w:rPr>
                <w:szCs w:val="28"/>
              </w:rPr>
            </w:pPr>
            <w:r w:rsidRPr="00D1401A">
              <w:rPr>
                <w:szCs w:val="28"/>
                <w:lang w:val="cy-GB"/>
              </w:rPr>
              <w:t>Asesu Dysgu’r Disgyblion</w:t>
            </w:r>
          </w:p>
          <w:p w:rsidRPr="00D1401A" w:rsidR="00D46A8E" w:rsidP="006D26F5" w:rsidRDefault="00120A30" w14:paraId="731A66C0" w14:textId="180C1394">
            <w:pPr>
              <w:rPr>
                <w:sz w:val="20"/>
                <w:szCs w:val="20"/>
              </w:rPr>
            </w:pPr>
            <w:r w:rsidRPr="00D1401A">
              <w:rPr>
                <w:sz w:val="20"/>
                <w:szCs w:val="20"/>
                <w:lang w:val="cy-GB"/>
              </w:rPr>
              <w:t>Tystiolaeth</w:t>
            </w:r>
          </w:p>
          <w:p w:rsidRPr="00D1401A" w:rsidR="00D46A8E" w:rsidP="00C8398D" w:rsidRDefault="00C8398D" w14:paraId="56E4D3F4" w14:textId="5D4E125C">
            <w:pPr>
              <w:rPr>
                <w:sz w:val="20"/>
                <w:szCs w:val="28"/>
              </w:rPr>
            </w:pPr>
            <w:r w:rsidRPr="00D1401A">
              <w:rPr>
                <w:sz w:val="20"/>
                <w:szCs w:val="20"/>
                <w:lang w:val="cy-GB"/>
              </w:rPr>
              <w:t xml:space="preserve"> </w:t>
            </w:r>
            <w:r w:rsidRPr="00D1401A" w:rsidR="00120A30">
              <w:rPr>
                <w:sz w:val="20"/>
                <w:szCs w:val="20"/>
                <w:lang w:val="cy-GB"/>
              </w:rPr>
              <w:t>(Beth sydd gan y dysgwyr i’w ddweud/ysgrifennu/</w:t>
            </w:r>
            <w:r w:rsidRPr="00D1401A" w:rsidR="00D1401A">
              <w:rPr>
                <w:sz w:val="20"/>
                <w:szCs w:val="20"/>
                <w:lang w:val="cy-GB"/>
              </w:rPr>
              <w:t>g</w:t>
            </w:r>
            <w:r w:rsidRPr="00D1401A" w:rsidR="00120A30">
              <w:rPr>
                <w:sz w:val="20"/>
                <w:szCs w:val="20"/>
                <w:lang w:val="cy-GB"/>
              </w:rPr>
              <w:t>wneud/cynhyrchu i ddangos yr hyn a ddysgir)</w:t>
            </w:r>
          </w:p>
        </w:tc>
      </w:tr>
      <w:tr w:rsidRPr="00120A30" w:rsidR="00D46A8E" w:rsidTr="00120A30" w14:paraId="444AED9B" w14:textId="77777777">
        <w:tc>
          <w:tcPr>
            <w:tcW w:w="4505" w:type="dxa"/>
          </w:tcPr>
          <w:p w:rsidR="00D46A8E" w:rsidP="00E15398" w:rsidRDefault="008631A2" w14:paraId="375B79F3" w14:textId="77777777">
            <w:pPr>
              <w:rPr>
                <w:sz w:val="28"/>
                <w:szCs w:val="28"/>
              </w:rPr>
            </w:pPr>
            <w:r>
              <w:rPr>
                <w:sz w:val="28"/>
                <w:szCs w:val="28"/>
              </w:rPr>
              <w:t>Fe fydd dysgwyr yn:-</w:t>
            </w:r>
          </w:p>
          <w:p w:rsidR="008631A2" w:rsidP="00E15398" w:rsidRDefault="008631A2" w14:paraId="3724D423" w14:textId="77777777">
            <w:pPr>
              <w:rPr>
                <w:sz w:val="28"/>
                <w:szCs w:val="28"/>
              </w:rPr>
            </w:pPr>
          </w:p>
          <w:p w:rsidR="008631A2" w:rsidP="00E15398" w:rsidRDefault="008631A2" w14:paraId="1A3050E0" w14:textId="79041565">
            <w:pPr>
              <w:rPr>
                <w:sz w:val="28"/>
                <w:szCs w:val="28"/>
              </w:rPr>
            </w:pPr>
            <w:r>
              <w:rPr>
                <w:sz w:val="28"/>
                <w:szCs w:val="28"/>
              </w:rPr>
              <w:t>Cwblhau chwilair gyda geiriau aml uchel</w:t>
            </w:r>
            <w:r w:rsidR="001231BC">
              <w:rPr>
                <w:sz w:val="28"/>
                <w:szCs w:val="28"/>
              </w:rPr>
              <w:t xml:space="preserve"> – angen chwilio, darllen a lliwio</w:t>
            </w:r>
          </w:p>
          <w:p w:rsidR="008631A2" w:rsidP="00E15398" w:rsidRDefault="008631A2" w14:paraId="3B6DD6B0" w14:textId="77777777">
            <w:pPr>
              <w:rPr>
                <w:sz w:val="28"/>
                <w:szCs w:val="28"/>
              </w:rPr>
            </w:pPr>
          </w:p>
          <w:p w:rsidR="008631A2" w:rsidP="00E15398" w:rsidRDefault="008631A2" w14:paraId="092D9B3B" w14:textId="048B24FB">
            <w:pPr>
              <w:rPr>
                <w:sz w:val="28"/>
                <w:szCs w:val="28"/>
              </w:rPr>
            </w:pPr>
            <w:r>
              <w:rPr>
                <w:sz w:val="28"/>
                <w:szCs w:val="28"/>
              </w:rPr>
              <w:t>Datblygu sgiliau llythrennedd trwy weithio gyda oedolyn ar gyfres tric a chlic</w:t>
            </w:r>
            <w:r w:rsidR="001231BC">
              <w:rPr>
                <w:sz w:val="28"/>
                <w:szCs w:val="28"/>
              </w:rPr>
              <w:t>. Datblygu strategaethau, ateb cwestiynnau.</w:t>
            </w:r>
          </w:p>
          <w:p w:rsidR="008631A2" w:rsidP="00E15398" w:rsidRDefault="008631A2" w14:paraId="33FD7FFA" w14:textId="77777777">
            <w:pPr>
              <w:rPr>
                <w:sz w:val="28"/>
                <w:szCs w:val="28"/>
              </w:rPr>
            </w:pPr>
          </w:p>
          <w:p w:rsidR="008631A2" w:rsidP="00E15398" w:rsidRDefault="008631A2" w14:paraId="1951FC59" w14:textId="77777777">
            <w:pPr>
              <w:rPr>
                <w:sz w:val="28"/>
                <w:szCs w:val="28"/>
              </w:rPr>
            </w:pPr>
            <w:r>
              <w:rPr>
                <w:sz w:val="28"/>
                <w:szCs w:val="28"/>
              </w:rPr>
              <w:t>Ymarfer ysgrifennu geiriau aml uchel / tric a chlic trwy defnyddio byrddau gwyn</w:t>
            </w:r>
          </w:p>
          <w:p w:rsidR="008631A2" w:rsidP="00E15398" w:rsidRDefault="008631A2" w14:paraId="1F431EBB" w14:textId="77777777">
            <w:pPr>
              <w:rPr>
                <w:sz w:val="28"/>
                <w:szCs w:val="28"/>
              </w:rPr>
            </w:pPr>
          </w:p>
          <w:p w:rsidR="008631A2" w:rsidP="00E15398" w:rsidRDefault="008631A2" w14:paraId="474B2639" w14:textId="1AA73181">
            <w:pPr>
              <w:rPr>
                <w:sz w:val="28"/>
                <w:szCs w:val="28"/>
              </w:rPr>
            </w:pPr>
            <w:r>
              <w:rPr>
                <w:sz w:val="28"/>
                <w:szCs w:val="28"/>
              </w:rPr>
              <w:t>Defnyddio App Ben a Roco yn y pentr</w:t>
            </w:r>
            <w:r w:rsidR="00CA76B3">
              <w:rPr>
                <w:sz w:val="28"/>
                <w:szCs w:val="28"/>
              </w:rPr>
              <w:t>ef ar yr Ipads i</w:t>
            </w:r>
            <w:r>
              <w:rPr>
                <w:sz w:val="28"/>
                <w:szCs w:val="28"/>
              </w:rPr>
              <w:t xml:space="preserve"> hyrwyddo sgiliau llythrennedd mewn modd digidol</w:t>
            </w:r>
          </w:p>
          <w:p w:rsidR="008631A2" w:rsidP="00E15398" w:rsidRDefault="008631A2" w14:paraId="24B8B5B3" w14:textId="77777777">
            <w:pPr>
              <w:rPr>
                <w:sz w:val="28"/>
                <w:szCs w:val="28"/>
              </w:rPr>
            </w:pPr>
          </w:p>
          <w:p w:rsidRPr="00E15398" w:rsidR="008631A2" w:rsidP="00E15398" w:rsidRDefault="008631A2" w14:paraId="7BD7E8D0" w14:textId="4550E4B4">
            <w:pPr>
              <w:rPr>
                <w:sz w:val="28"/>
                <w:szCs w:val="28"/>
              </w:rPr>
            </w:pPr>
            <w:r>
              <w:rPr>
                <w:sz w:val="28"/>
                <w:szCs w:val="28"/>
              </w:rPr>
              <w:t xml:space="preserve">Cyflwyno lythyren ‘th’ </w:t>
            </w:r>
            <w:r w:rsidR="00CA76B3">
              <w:rPr>
                <w:sz w:val="28"/>
                <w:szCs w:val="28"/>
              </w:rPr>
              <w:t>i’r dysgwyr, dysgwyr i gwblhau taflen i</w:t>
            </w:r>
            <w:r w:rsidR="005817C6">
              <w:rPr>
                <w:sz w:val="28"/>
                <w:szCs w:val="28"/>
              </w:rPr>
              <w:t xml:space="preserve"> ymarfer ffurfio ‘th’ a meddwl am eiriau sydd gyda ‘th’ ynddo. </w:t>
            </w:r>
          </w:p>
        </w:tc>
        <w:tc>
          <w:tcPr>
            <w:tcW w:w="4505" w:type="dxa"/>
          </w:tcPr>
          <w:p w:rsidR="008631A2" w:rsidP="00E15398" w:rsidRDefault="008631A2" w14:paraId="48F191FB" w14:textId="77777777">
            <w:pPr>
              <w:rPr>
                <w:sz w:val="28"/>
                <w:szCs w:val="28"/>
              </w:rPr>
            </w:pPr>
            <w:r>
              <w:rPr>
                <w:sz w:val="28"/>
                <w:szCs w:val="28"/>
              </w:rPr>
              <w:t>Bydd yn ystod yr wythnos yn:-</w:t>
            </w:r>
          </w:p>
          <w:p w:rsidR="008631A2" w:rsidP="00E15398" w:rsidRDefault="008631A2" w14:paraId="4ED88937" w14:textId="77777777">
            <w:pPr>
              <w:rPr>
                <w:sz w:val="28"/>
                <w:szCs w:val="28"/>
              </w:rPr>
            </w:pPr>
          </w:p>
          <w:p w:rsidR="008631A2" w:rsidP="00E15398" w:rsidRDefault="008631A2" w14:paraId="65EE19D3" w14:textId="77777777">
            <w:pPr>
              <w:rPr>
                <w:sz w:val="28"/>
                <w:szCs w:val="28"/>
              </w:rPr>
            </w:pPr>
            <w:r>
              <w:rPr>
                <w:sz w:val="28"/>
                <w:szCs w:val="28"/>
              </w:rPr>
              <w:t>Cwblhau chwilair</w:t>
            </w:r>
          </w:p>
          <w:p w:rsidR="008631A2" w:rsidP="00E15398" w:rsidRDefault="008631A2" w14:paraId="35903C9C" w14:textId="77777777">
            <w:pPr>
              <w:rPr>
                <w:sz w:val="28"/>
                <w:szCs w:val="28"/>
              </w:rPr>
            </w:pPr>
          </w:p>
          <w:p w:rsidR="008631A2" w:rsidP="00E15398" w:rsidRDefault="008631A2" w14:paraId="5F1A66CD" w14:textId="77777777">
            <w:pPr>
              <w:rPr>
                <w:sz w:val="28"/>
                <w:szCs w:val="28"/>
              </w:rPr>
            </w:pPr>
            <w:r>
              <w:rPr>
                <w:sz w:val="28"/>
                <w:szCs w:val="28"/>
              </w:rPr>
              <w:t>Llenwi tudalen ffurfio a meddwl am eiriau sy’n cynnwys ‘th’</w:t>
            </w:r>
          </w:p>
          <w:p w:rsidR="008631A2" w:rsidP="00E15398" w:rsidRDefault="008631A2" w14:paraId="0A614C52" w14:textId="77777777">
            <w:pPr>
              <w:rPr>
                <w:sz w:val="28"/>
                <w:szCs w:val="28"/>
              </w:rPr>
            </w:pPr>
          </w:p>
          <w:p w:rsidR="008631A2" w:rsidP="00E15398" w:rsidRDefault="008631A2" w14:paraId="639F6444" w14:textId="77777777">
            <w:pPr>
              <w:rPr>
                <w:sz w:val="28"/>
                <w:szCs w:val="28"/>
              </w:rPr>
            </w:pPr>
            <w:r>
              <w:rPr>
                <w:sz w:val="28"/>
                <w:szCs w:val="28"/>
              </w:rPr>
              <w:t>Datblygu sgiliau darllen gyda rhaglen tric a chlic</w:t>
            </w:r>
          </w:p>
          <w:p w:rsidR="008631A2" w:rsidP="00E15398" w:rsidRDefault="008631A2" w14:paraId="3C242108" w14:textId="77777777">
            <w:pPr>
              <w:rPr>
                <w:sz w:val="28"/>
                <w:szCs w:val="28"/>
              </w:rPr>
            </w:pPr>
          </w:p>
          <w:p w:rsidR="008631A2" w:rsidP="00E15398" w:rsidRDefault="008631A2" w14:paraId="7E1F1993" w14:textId="77777777">
            <w:pPr>
              <w:rPr>
                <w:sz w:val="28"/>
                <w:szCs w:val="28"/>
              </w:rPr>
            </w:pPr>
            <w:r>
              <w:rPr>
                <w:sz w:val="28"/>
                <w:szCs w:val="28"/>
              </w:rPr>
              <w:t>Ymarfer ysgrifennu geiriau aml uchel</w:t>
            </w:r>
          </w:p>
          <w:p w:rsidR="008631A2" w:rsidP="00E15398" w:rsidRDefault="008631A2" w14:paraId="734F62A4" w14:textId="77777777">
            <w:pPr>
              <w:rPr>
                <w:sz w:val="28"/>
                <w:szCs w:val="28"/>
              </w:rPr>
            </w:pPr>
          </w:p>
          <w:p w:rsidRPr="00E15398" w:rsidR="008631A2" w:rsidP="00E15398" w:rsidRDefault="008631A2" w14:paraId="250B79C3" w14:textId="50E12CD0">
            <w:pPr>
              <w:rPr>
                <w:sz w:val="28"/>
                <w:szCs w:val="28"/>
              </w:rPr>
            </w:pPr>
            <w:r>
              <w:rPr>
                <w:sz w:val="28"/>
                <w:szCs w:val="28"/>
              </w:rPr>
              <w:t xml:space="preserve">Defnyddio ipads (technoleg) i ddatblygu sgiliau llythrennedd. </w:t>
            </w:r>
          </w:p>
        </w:tc>
      </w:tr>
    </w:tbl>
    <w:p w:rsidR="00671059" w:rsidP="00D46A8E" w:rsidRDefault="00671059" w14:paraId="30135971" w14:textId="5C41E1D4">
      <w:pPr>
        <w:rPr>
          <w:sz w:val="28"/>
          <w:szCs w:val="28"/>
        </w:rPr>
      </w:pPr>
    </w:p>
    <w:p w:rsidRPr="00671059" w:rsidR="00671059" w:rsidP="00671059" w:rsidRDefault="00671059" w14:paraId="56132E45" w14:textId="77777777">
      <w:pPr>
        <w:rPr>
          <w:sz w:val="28"/>
          <w:szCs w:val="28"/>
        </w:rPr>
      </w:pPr>
    </w:p>
    <w:p w:rsidRPr="00671059" w:rsidR="00671059" w:rsidP="00671059" w:rsidRDefault="00671059" w14:paraId="733A0A07" w14:textId="77777777">
      <w:pPr>
        <w:rPr>
          <w:sz w:val="28"/>
          <w:szCs w:val="28"/>
        </w:rPr>
      </w:pPr>
    </w:p>
    <w:p w:rsidRPr="00671059" w:rsidR="00045D70" w:rsidP="00671059" w:rsidRDefault="00045D70" w14:paraId="615553F0" w14:textId="78B4615F">
      <w:pPr>
        <w:tabs>
          <w:tab w:val="left" w:pos="840"/>
        </w:tabs>
        <w:rPr>
          <w:sz w:val="28"/>
          <w:szCs w:val="28"/>
        </w:rPr>
        <w:sectPr w:rsidRPr="00671059" w:rsidR="00045D70" w:rsidSect="00D46A8E">
          <w:headerReference w:type="default" r:id="rId16"/>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Pr="00120A30" w:rsidR="00120A30" w:rsidTr="12D8D201" w14:paraId="200AD4DF" w14:textId="77777777">
        <w:trPr>
          <w:trHeight w:val="1266"/>
        </w:trPr>
        <w:tc>
          <w:tcPr>
            <w:tcW w:w="1249" w:type="dxa"/>
            <w:tcMar/>
          </w:tcPr>
          <w:p w:rsidRPr="00D1401A" w:rsidR="00120A30" w:rsidP="00C8398D" w:rsidRDefault="00120A30" w14:paraId="088B6083" w14:textId="3B7815EB">
            <w:pPr>
              <w:jc w:val="center"/>
              <w:rPr>
                <w:b/>
              </w:rPr>
            </w:pPr>
            <w:r w:rsidRPr="00D1401A">
              <w:rPr>
                <w:b/>
                <w:lang w:val="cy-GB"/>
              </w:rPr>
              <w:lastRenderedPageBreak/>
              <w:t>Amser</w:t>
            </w:r>
          </w:p>
        </w:tc>
        <w:tc>
          <w:tcPr>
            <w:tcW w:w="4971" w:type="dxa"/>
            <w:tcMar/>
          </w:tcPr>
          <w:p w:rsidRPr="00D1401A" w:rsidR="00120A30" w:rsidP="006D26F5" w:rsidRDefault="00120A30" w14:paraId="56528DB0" w14:textId="205C447E">
            <w:pPr>
              <w:jc w:val="center"/>
              <w:rPr>
                <w:b/>
                <w:sz w:val="22"/>
                <w:szCs w:val="22"/>
              </w:rPr>
            </w:pPr>
            <w:r w:rsidRPr="00D1401A">
              <w:rPr>
                <w:b/>
                <w:sz w:val="22"/>
                <w:szCs w:val="22"/>
                <w:lang w:val="cy-GB"/>
              </w:rPr>
              <w:t>Gweithgareddau/Methodoleg/Cysyniadau Allweddol</w:t>
            </w:r>
          </w:p>
          <w:p w:rsidRPr="00D1401A" w:rsidR="00120A30" w:rsidP="00C8398D" w:rsidRDefault="00C8398D" w14:paraId="7E8C7567" w14:textId="69DCD670">
            <w:pPr>
              <w:jc w:val="center"/>
              <w:rPr>
                <w:sz w:val="22"/>
                <w:szCs w:val="22"/>
              </w:rPr>
            </w:pPr>
            <w:r w:rsidRPr="00D1401A">
              <w:rPr>
                <w:sz w:val="22"/>
                <w:szCs w:val="22"/>
                <w:lang w:val="cy-GB"/>
              </w:rPr>
              <w:t xml:space="preserve"> </w:t>
            </w:r>
            <w:r w:rsidRPr="00D1401A" w:rsidR="00120A30">
              <w:rPr>
                <w:sz w:val="22"/>
                <w:szCs w:val="22"/>
                <w:lang w:val="cy-GB"/>
              </w:rPr>
              <w:t>(Rôl yr Athro – gan gynnwys pwyntiau dysgu allweddol a chwestiynau allweddol)</w:t>
            </w:r>
          </w:p>
        </w:tc>
        <w:tc>
          <w:tcPr>
            <w:tcW w:w="4971" w:type="dxa"/>
            <w:tcMar/>
          </w:tcPr>
          <w:p w:rsidRPr="00D1401A" w:rsidR="00120A30" w:rsidP="006D26F5" w:rsidRDefault="00120A30" w14:paraId="35CD1959" w14:textId="31499F10">
            <w:pPr>
              <w:jc w:val="center"/>
              <w:rPr>
                <w:b/>
                <w:sz w:val="22"/>
                <w:szCs w:val="22"/>
              </w:rPr>
            </w:pPr>
            <w:r w:rsidRPr="00D1401A">
              <w:rPr>
                <w:b/>
                <w:sz w:val="22"/>
                <w:szCs w:val="22"/>
                <w:lang w:val="cy-GB"/>
              </w:rPr>
              <w:t>Tasgau Disgyblion</w:t>
            </w:r>
          </w:p>
          <w:p w:rsidRPr="00D1401A" w:rsidR="00120A30" w:rsidP="006D26F5" w:rsidRDefault="00C8398D" w14:paraId="18522FBF" w14:textId="415E97D4">
            <w:pPr>
              <w:jc w:val="center"/>
              <w:rPr>
                <w:sz w:val="22"/>
                <w:szCs w:val="22"/>
              </w:rPr>
            </w:pPr>
            <w:r w:rsidRPr="00D1401A">
              <w:rPr>
                <w:sz w:val="22"/>
                <w:szCs w:val="22"/>
                <w:lang w:val="cy-GB"/>
              </w:rPr>
              <w:t xml:space="preserve"> </w:t>
            </w:r>
            <w:r w:rsidRPr="00D1401A" w:rsidR="006D26F5">
              <w:rPr>
                <w:sz w:val="22"/>
                <w:szCs w:val="22"/>
                <w:lang w:val="cy-GB"/>
              </w:rPr>
              <w:t>(Rôl disgyblion – gan gynnwys strategaethau gwahaniaethu, ymgysylltu ag asesu ffurfiannol a gwaith cartref)</w:t>
            </w:r>
          </w:p>
          <w:p w:rsidRPr="00120A30" w:rsidR="00120A30" w:rsidP="006D26F5" w:rsidRDefault="00120A30" w14:paraId="71FEA254" w14:textId="59504618">
            <w:pPr>
              <w:jc w:val="center"/>
              <w:rPr>
                <w:sz w:val="22"/>
                <w:szCs w:val="22"/>
              </w:rPr>
            </w:pPr>
          </w:p>
        </w:tc>
        <w:tc>
          <w:tcPr>
            <w:tcW w:w="2903" w:type="dxa"/>
            <w:tcMar/>
          </w:tcPr>
          <w:p w:rsidRPr="00D1401A" w:rsidR="00120A30" w:rsidP="006D26F5" w:rsidRDefault="006D26F5" w14:paraId="70A80BB0" w14:textId="775D1753">
            <w:pPr>
              <w:jc w:val="center"/>
              <w:rPr>
                <w:b/>
                <w:sz w:val="22"/>
                <w:szCs w:val="22"/>
              </w:rPr>
            </w:pPr>
            <w:r w:rsidRPr="00D1401A">
              <w:rPr>
                <w:b/>
                <w:sz w:val="22"/>
                <w:szCs w:val="22"/>
                <w:lang w:val="cy-GB"/>
              </w:rPr>
              <w:t>Adnoddau</w:t>
            </w:r>
          </w:p>
          <w:p w:rsidRPr="00D1401A" w:rsidR="00120A30" w:rsidP="00C8398D" w:rsidRDefault="00C8398D" w14:paraId="18C6DCA1" w14:textId="0BEDB171">
            <w:pPr>
              <w:jc w:val="center"/>
              <w:rPr>
                <w:sz w:val="22"/>
                <w:szCs w:val="22"/>
              </w:rPr>
            </w:pPr>
            <w:r w:rsidRPr="00D1401A">
              <w:rPr>
                <w:sz w:val="22"/>
                <w:szCs w:val="22"/>
                <w:lang w:val="cy-GB"/>
              </w:rPr>
              <w:t xml:space="preserve"> </w:t>
            </w:r>
            <w:r w:rsidRPr="00D1401A" w:rsidR="006D26F5">
              <w:rPr>
                <w:sz w:val="22"/>
                <w:szCs w:val="22"/>
                <w:lang w:val="cy-GB"/>
              </w:rPr>
              <w:t>(Gan gynnwys gofyniad Iechyd a Diogelwch)</w:t>
            </w:r>
          </w:p>
        </w:tc>
      </w:tr>
      <w:tr w:rsidRPr="00120A30" w:rsidR="00120A30" w:rsidTr="12D8D201" w14:paraId="1D96C72E" w14:textId="77777777">
        <w:trPr>
          <w:trHeight w:val="2897"/>
        </w:trPr>
        <w:tc>
          <w:tcPr>
            <w:tcW w:w="1249" w:type="dxa"/>
            <w:tcMar/>
          </w:tcPr>
          <w:p w:rsidRPr="00120A30" w:rsidR="00120A30" w:rsidP="006D26F5" w:rsidRDefault="00120A30" w14:paraId="1A014F51" w14:textId="77777777">
            <w:pPr>
              <w:jc w:val="center"/>
              <w:rPr>
                <w:b/>
              </w:rPr>
            </w:pPr>
          </w:p>
          <w:p w:rsidRPr="00120A30" w:rsidR="00120A30" w:rsidP="006D26F5" w:rsidRDefault="00120A30" w14:paraId="3F4C9105" w14:textId="77777777">
            <w:pPr>
              <w:jc w:val="center"/>
              <w:rPr>
                <w:b/>
              </w:rPr>
            </w:pPr>
          </w:p>
          <w:p w:rsidR="00120A30" w:rsidP="00C8398D" w:rsidRDefault="006D26F5" w14:paraId="7B703732" w14:textId="013E54BF">
            <w:pPr>
              <w:jc w:val="center"/>
              <w:rPr>
                <w:sz w:val="22"/>
                <w:szCs w:val="22"/>
                <w:lang w:val="cy-GB"/>
              </w:rPr>
            </w:pPr>
            <w:r w:rsidRPr="00D1401A">
              <w:rPr>
                <w:b/>
                <w:lang w:val="cy-GB"/>
              </w:rPr>
              <w:t xml:space="preserve">Cyfnod agoriadol </w:t>
            </w:r>
            <w:r w:rsidRPr="00D1401A">
              <w:rPr>
                <w:sz w:val="22"/>
                <w:szCs w:val="22"/>
                <w:lang w:val="cy-GB"/>
              </w:rPr>
              <w:t>(gyda chysylltiadau</w:t>
            </w:r>
            <w:r w:rsidRPr="00D1401A">
              <w:rPr>
                <w:lang w:val="cy-GB"/>
              </w:rPr>
              <w:t xml:space="preserve"> </w:t>
            </w:r>
            <w:r w:rsidRPr="00D1401A">
              <w:rPr>
                <w:sz w:val="22"/>
                <w:szCs w:val="22"/>
                <w:lang w:val="cy-GB"/>
              </w:rPr>
              <w:t>â dysgu blaenorol)</w:t>
            </w:r>
          </w:p>
          <w:p w:rsidR="001231BC" w:rsidP="00C8398D" w:rsidRDefault="001231BC" w14:paraId="777BEAF9" w14:textId="77777777">
            <w:pPr>
              <w:jc w:val="center"/>
              <w:rPr>
                <w:sz w:val="22"/>
                <w:szCs w:val="22"/>
                <w:lang w:val="cy-GB"/>
              </w:rPr>
            </w:pPr>
          </w:p>
          <w:p w:rsidR="001231BC" w:rsidP="00C8398D" w:rsidRDefault="001231BC" w14:paraId="4F45CDCC" w14:textId="64324487">
            <w:pPr>
              <w:jc w:val="center"/>
              <w:rPr>
                <w:sz w:val="22"/>
                <w:szCs w:val="22"/>
                <w:lang w:val="cy-GB"/>
              </w:rPr>
            </w:pPr>
            <w:r>
              <w:rPr>
                <w:sz w:val="22"/>
                <w:szCs w:val="22"/>
                <w:lang w:val="cy-GB"/>
              </w:rPr>
              <w:t>5-10 munud</w:t>
            </w:r>
          </w:p>
          <w:p w:rsidR="00F56C05" w:rsidP="00C8398D" w:rsidRDefault="00F56C05" w14:paraId="02A575F5" w14:textId="77777777">
            <w:pPr>
              <w:jc w:val="center"/>
              <w:rPr>
                <w:sz w:val="22"/>
                <w:szCs w:val="22"/>
                <w:lang w:val="cy-GB"/>
              </w:rPr>
            </w:pPr>
          </w:p>
          <w:p w:rsidRPr="00D1401A" w:rsidR="00F56C05" w:rsidP="00C8398D" w:rsidRDefault="00F56C05" w14:paraId="411C5BFF" w14:textId="0E02409C">
            <w:pPr>
              <w:jc w:val="center"/>
              <w:rPr>
                <w:b/>
              </w:rPr>
            </w:pPr>
          </w:p>
        </w:tc>
        <w:tc>
          <w:tcPr>
            <w:tcW w:w="4971" w:type="dxa"/>
            <w:tcMar/>
          </w:tcPr>
          <w:p w:rsidR="008720F6" w:rsidP="00B53940" w:rsidRDefault="00097CA0" w14:paraId="1F1410BD" w14:textId="1E64CA9C">
            <w:pPr>
              <w:jc w:val="center"/>
              <w:rPr>
                <w:rFonts w:ascii="Arial" w:hAnsi="Arial" w:cs="Arial"/>
              </w:rPr>
            </w:pPr>
            <w:r>
              <w:rPr>
                <w:rFonts w:ascii="Arial" w:hAnsi="Arial" w:cs="Arial"/>
              </w:rPr>
              <w:t>Cyflwyno l</w:t>
            </w:r>
            <w:r w:rsidR="00B275D5">
              <w:rPr>
                <w:rFonts w:ascii="Arial" w:hAnsi="Arial" w:cs="Arial"/>
              </w:rPr>
              <w:t>l</w:t>
            </w:r>
            <w:r>
              <w:rPr>
                <w:rFonts w:ascii="Arial" w:hAnsi="Arial" w:cs="Arial"/>
              </w:rPr>
              <w:t xml:space="preserve">ythyren ‘th’ </w:t>
            </w:r>
            <w:r w:rsidR="00B53940">
              <w:rPr>
                <w:rFonts w:ascii="Arial" w:hAnsi="Arial" w:cs="Arial"/>
              </w:rPr>
              <w:t xml:space="preserve">a rhai geiriau sy’n dechrau gyda ‘th’, </w:t>
            </w:r>
            <w:r w:rsidR="00CA76B3">
              <w:rPr>
                <w:rFonts w:ascii="Arial" w:hAnsi="Arial" w:cs="Arial"/>
              </w:rPr>
              <w:t>thermomedr, theatr, theori</w:t>
            </w:r>
            <w:r w:rsidR="00723B5D">
              <w:rPr>
                <w:rFonts w:ascii="Arial" w:hAnsi="Arial" w:cs="Arial"/>
              </w:rPr>
              <w:t xml:space="preserve">, thema, therapydd, Theo, </w:t>
            </w:r>
            <w:r w:rsidR="00B53940">
              <w:rPr>
                <w:rFonts w:ascii="Arial" w:hAnsi="Arial" w:cs="Arial"/>
              </w:rPr>
              <w:t>hefyd cyflwyno geiriau sydd gyda’</w:t>
            </w:r>
            <w:r w:rsidR="00723B5D">
              <w:rPr>
                <w:rFonts w:ascii="Arial" w:hAnsi="Arial" w:cs="Arial"/>
              </w:rPr>
              <w:t>r sŵ</w:t>
            </w:r>
            <w:r w:rsidR="00B53940">
              <w:rPr>
                <w:rFonts w:ascii="Arial" w:hAnsi="Arial" w:cs="Arial"/>
              </w:rPr>
              <w:t>n ‘th’ e.e. bath, athro, cath</w:t>
            </w:r>
            <w:r w:rsidR="00723B5D">
              <w:rPr>
                <w:rFonts w:ascii="Arial" w:hAnsi="Arial" w:cs="Arial"/>
              </w:rPr>
              <w:t xml:space="preserve">, mathemateg. </w:t>
            </w:r>
          </w:p>
          <w:p w:rsidR="00723B5D" w:rsidP="00B53940" w:rsidRDefault="00723B5D" w14:paraId="51C7EFA7" w14:textId="0C809A4D">
            <w:pPr>
              <w:jc w:val="center"/>
              <w:rPr>
                <w:rFonts w:ascii="Arial" w:hAnsi="Arial" w:cs="Arial"/>
              </w:rPr>
            </w:pPr>
            <w:r>
              <w:rPr>
                <w:rFonts w:ascii="Arial" w:hAnsi="Arial" w:cs="Arial"/>
              </w:rPr>
              <w:t>Hefyd, cyflwyno yn fras – y wahaniaeth rhwng siarad am fachgen a merch e.e. ei thrwyn, ei thafod, ei thaflen, ei thalcen.</w:t>
            </w:r>
          </w:p>
          <w:p w:rsidR="007C60DE" w:rsidP="00B53940" w:rsidRDefault="007C60DE" w14:paraId="3CAC3EBC" w14:textId="2C92F490">
            <w:pPr>
              <w:jc w:val="center"/>
              <w:rPr>
                <w:rFonts w:ascii="Arial" w:hAnsi="Arial" w:cs="Arial"/>
              </w:rPr>
            </w:pPr>
            <w:r w:rsidRPr="007C60DE">
              <w:rPr>
                <w:rFonts w:ascii="Arial" w:hAnsi="Arial" w:cs="Arial"/>
              </w:rPr>
              <w:t>Asesu dealltwriaeth y dysgwyr</w:t>
            </w:r>
          </w:p>
          <w:p w:rsidR="00097CA0" w:rsidP="00723B5D" w:rsidRDefault="00097CA0" w14:paraId="35552C2F" w14:textId="16822AB8">
            <w:pPr>
              <w:rPr>
                <w:rFonts w:ascii="Arial" w:hAnsi="Arial" w:cs="Arial"/>
              </w:rPr>
            </w:pPr>
          </w:p>
          <w:p w:rsidR="00097CA0" w:rsidP="00B53940" w:rsidRDefault="00097CA0" w14:paraId="0888FAD1" w14:textId="77777777">
            <w:pPr>
              <w:jc w:val="center"/>
              <w:rPr>
                <w:rFonts w:ascii="Arial" w:hAnsi="Arial" w:cs="Arial"/>
              </w:rPr>
            </w:pPr>
          </w:p>
          <w:p w:rsidRPr="008720F6" w:rsidR="00120A30" w:rsidP="00B53940" w:rsidRDefault="00097CA0" w14:paraId="55C35949" w14:textId="71C32369">
            <w:pPr>
              <w:jc w:val="center"/>
              <w:rPr>
                <w:rFonts w:ascii="Arial" w:hAnsi="Arial" w:cs="Arial"/>
              </w:rPr>
            </w:pPr>
            <w:r>
              <w:rPr>
                <w:rFonts w:ascii="Arial" w:hAnsi="Arial" w:cs="Arial"/>
              </w:rPr>
              <w:t>Cyflwyno’r 5 tasg, a rhoi’r grŵpiau ar waith</w:t>
            </w:r>
          </w:p>
        </w:tc>
        <w:tc>
          <w:tcPr>
            <w:tcW w:w="4971" w:type="dxa"/>
            <w:tcMar/>
          </w:tcPr>
          <w:p w:rsidR="00120A30" w:rsidP="006D26F5" w:rsidRDefault="00B53940" w14:paraId="7716F20C" w14:textId="5564D878">
            <w:pPr>
              <w:jc w:val="center"/>
              <w:rPr>
                <w:rFonts w:ascii="Arial" w:hAnsi="Arial" w:cs="Arial"/>
              </w:rPr>
            </w:pPr>
            <w:r>
              <w:rPr>
                <w:rFonts w:ascii="Arial" w:hAnsi="Arial" w:cs="Arial"/>
              </w:rPr>
              <w:t xml:space="preserve">Dysgwyr yn eistedd ar y carped a gwrando ar y cyflwyniad. </w:t>
            </w:r>
          </w:p>
          <w:p w:rsidR="007C60DE" w:rsidP="006D26F5" w:rsidRDefault="007C60DE" w14:paraId="18D15D8C" w14:textId="21A2FE63">
            <w:pPr>
              <w:jc w:val="center"/>
              <w:rPr>
                <w:rFonts w:ascii="Arial" w:hAnsi="Arial" w:cs="Arial"/>
              </w:rPr>
            </w:pPr>
            <w:r>
              <w:rPr>
                <w:rFonts w:ascii="Arial" w:hAnsi="Arial" w:cs="Arial"/>
              </w:rPr>
              <w:t xml:space="preserve">Ateb cwestiynnau, cynnig atebion a thrafod. </w:t>
            </w:r>
          </w:p>
          <w:p w:rsidR="007C60DE" w:rsidP="006D26F5" w:rsidRDefault="007C60DE" w14:paraId="0505F19D" w14:textId="5386F547">
            <w:pPr>
              <w:jc w:val="center"/>
              <w:rPr>
                <w:rFonts w:ascii="Arial" w:hAnsi="Arial" w:cs="Arial"/>
              </w:rPr>
            </w:pPr>
          </w:p>
          <w:p w:rsidR="007C60DE" w:rsidP="006D26F5" w:rsidRDefault="007C60DE" w14:paraId="7B7C7FD4" w14:textId="5E385398">
            <w:pPr>
              <w:jc w:val="center"/>
              <w:rPr>
                <w:rFonts w:ascii="Arial" w:hAnsi="Arial" w:cs="Arial"/>
              </w:rPr>
            </w:pPr>
          </w:p>
          <w:p w:rsidRPr="00FF1578" w:rsidR="007C60DE" w:rsidP="006D26F5" w:rsidRDefault="007C60DE" w14:paraId="31EBCE0E" w14:textId="3B276403">
            <w:pPr>
              <w:jc w:val="center"/>
              <w:rPr>
                <w:rFonts w:ascii="Arial" w:hAnsi="Arial" w:cs="Arial"/>
              </w:rPr>
            </w:pPr>
            <w:r>
              <w:rPr>
                <w:rFonts w:ascii="Arial" w:hAnsi="Arial" w:cs="Arial"/>
              </w:rPr>
              <w:t xml:space="preserve">Strategaeth ‘buddy’ er mwyn ateb rhai cwestiynnau </w:t>
            </w:r>
          </w:p>
          <w:p w:rsidRPr="00FF1578" w:rsidR="00120A30" w:rsidP="006D26F5" w:rsidRDefault="00120A30" w14:paraId="201F9395" w14:textId="77777777">
            <w:pPr>
              <w:jc w:val="center"/>
              <w:rPr>
                <w:rFonts w:ascii="Arial" w:hAnsi="Arial" w:cs="Arial"/>
              </w:rPr>
            </w:pPr>
          </w:p>
          <w:p w:rsidRPr="00FF1578" w:rsidR="00120A30" w:rsidP="006D26F5" w:rsidRDefault="00120A30" w14:paraId="7F17A4E6" w14:textId="77777777">
            <w:pPr>
              <w:jc w:val="center"/>
              <w:rPr>
                <w:rFonts w:ascii="Arial" w:hAnsi="Arial" w:cs="Arial"/>
              </w:rPr>
            </w:pPr>
          </w:p>
        </w:tc>
        <w:tc>
          <w:tcPr>
            <w:tcW w:w="2903" w:type="dxa"/>
            <w:tcMar/>
          </w:tcPr>
          <w:p w:rsidR="008720F6" w:rsidP="00DC2BA5" w:rsidRDefault="009502B5" w14:paraId="209D76ED" w14:textId="77777777">
            <w:pPr>
              <w:jc w:val="center"/>
              <w:rPr>
                <w:rFonts w:ascii="Arial" w:hAnsi="Arial" w:cs="Arial"/>
              </w:rPr>
            </w:pPr>
            <w:r>
              <w:rPr>
                <w:rFonts w:ascii="Arial" w:hAnsi="Arial" w:cs="Arial"/>
              </w:rPr>
              <w:t>Llythyren ‘th’</w:t>
            </w:r>
          </w:p>
          <w:p w:rsidRPr="00FF1578" w:rsidR="009502B5" w:rsidP="00DC2BA5" w:rsidRDefault="009502B5" w14:paraId="491DF6ED" w14:textId="11B67549">
            <w:pPr>
              <w:jc w:val="center"/>
              <w:rPr>
                <w:rFonts w:ascii="Arial" w:hAnsi="Arial" w:cs="Arial"/>
              </w:rPr>
            </w:pPr>
            <w:r>
              <w:rPr>
                <w:rFonts w:ascii="Arial" w:hAnsi="Arial" w:cs="Arial"/>
              </w:rPr>
              <w:t>Geiriau sy’n dechrau gyda ‘th’</w:t>
            </w:r>
            <w:r w:rsidR="003A621B">
              <w:rPr>
                <w:rFonts w:ascii="Arial" w:hAnsi="Arial" w:cs="Arial"/>
              </w:rPr>
              <w:t xml:space="preserve"> neu sydd</w:t>
            </w:r>
            <w:r>
              <w:rPr>
                <w:rFonts w:ascii="Arial" w:hAnsi="Arial" w:cs="Arial"/>
              </w:rPr>
              <w:t xml:space="preserve"> gyda ‘th’ ynddyn nhw.</w:t>
            </w:r>
          </w:p>
        </w:tc>
      </w:tr>
      <w:tr w:rsidRPr="00120A30" w:rsidR="00120A30" w:rsidTr="12D8D201" w14:paraId="3E425A8C" w14:textId="77777777">
        <w:trPr>
          <w:trHeight w:val="2043"/>
        </w:trPr>
        <w:tc>
          <w:tcPr>
            <w:tcW w:w="1249" w:type="dxa"/>
            <w:tcMar/>
          </w:tcPr>
          <w:p w:rsidRPr="00120A30" w:rsidR="00120A30" w:rsidP="006D26F5" w:rsidRDefault="00120A30" w14:paraId="5F921DF8" w14:textId="77777777">
            <w:pPr>
              <w:jc w:val="center"/>
              <w:rPr>
                <w:b/>
              </w:rPr>
            </w:pPr>
          </w:p>
          <w:p w:rsidRPr="00120A30" w:rsidR="00120A30" w:rsidP="006D26F5" w:rsidRDefault="00120A30" w14:paraId="0394A643" w14:textId="77777777">
            <w:pPr>
              <w:jc w:val="center"/>
              <w:rPr>
                <w:b/>
              </w:rPr>
            </w:pPr>
          </w:p>
          <w:p w:rsidR="00120A30" w:rsidP="00C8398D" w:rsidRDefault="006D26F5" w14:paraId="21C5B955" w14:textId="77777777">
            <w:pPr>
              <w:jc w:val="center"/>
              <w:rPr>
                <w:b/>
                <w:lang w:val="cy-GB"/>
              </w:rPr>
            </w:pPr>
            <w:r w:rsidRPr="00D1401A">
              <w:rPr>
                <w:b/>
                <w:lang w:val="cy-GB"/>
              </w:rPr>
              <w:t>Addysgu a Dysgu Craidd</w:t>
            </w:r>
          </w:p>
          <w:p w:rsidR="001231BC" w:rsidP="00C8398D" w:rsidRDefault="001231BC" w14:paraId="708F1567" w14:textId="77777777">
            <w:pPr>
              <w:jc w:val="center"/>
              <w:rPr>
                <w:b/>
                <w:lang w:val="cy-GB"/>
              </w:rPr>
            </w:pPr>
          </w:p>
          <w:p w:rsidRPr="00D1401A" w:rsidR="001231BC" w:rsidP="00C8398D" w:rsidRDefault="001231BC" w14:paraId="427965B4" w14:textId="63F63D3E">
            <w:pPr>
              <w:jc w:val="center"/>
              <w:rPr>
                <w:b/>
              </w:rPr>
            </w:pPr>
            <w:r>
              <w:rPr>
                <w:b/>
                <w:lang w:val="cy-GB"/>
              </w:rPr>
              <w:t>30 munud</w:t>
            </w:r>
          </w:p>
        </w:tc>
        <w:tc>
          <w:tcPr>
            <w:tcW w:w="4971" w:type="dxa"/>
            <w:tcMar/>
          </w:tcPr>
          <w:p w:rsidR="009502B5" w:rsidP="00B53940" w:rsidRDefault="00B53940" w14:paraId="494A76EF" w14:textId="7C7512FA">
            <w:pPr>
              <w:jc w:val="center"/>
              <w:rPr>
                <w:rFonts w:ascii="Arial" w:hAnsi="Arial" w:cs="Arial"/>
              </w:rPr>
            </w:pPr>
            <w:r w:rsidRPr="003A621B">
              <w:rPr>
                <w:rFonts w:ascii="Arial" w:hAnsi="Arial" w:cs="Arial"/>
                <w:b/>
              </w:rPr>
              <w:t>Tasg Miss Evans</w:t>
            </w:r>
            <w:r>
              <w:rPr>
                <w:rFonts w:ascii="Arial" w:hAnsi="Arial" w:cs="Arial"/>
              </w:rPr>
              <w:t xml:space="preserve"> – gweithgaredd tric a chlic. Mynd dros</w:t>
            </w:r>
            <w:r w:rsidR="00B275D5">
              <w:rPr>
                <w:rFonts w:ascii="Arial" w:hAnsi="Arial" w:cs="Arial"/>
              </w:rPr>
              <w:t xml:space="preserve"> </w:t>
            </w:r>
            <w:r>
              <w:rPr>
                <w:rFonts w:ascii="Arial" w:hAnsi="Arial" w:cs="Arial"/>
              </w:rPr>
              <w:t>lythrennau i ddechrau,</w:t>
            </w:r>
            <w:r w:rsidR="009502B5">
              <w:rPr>
                <w:rFonts w:ascii="Arial" w:hAnsi="Arial" w:cs="Arial"/>
              </w:rPr>
              <w:t xml:space="preserve"> yna geiriau a brawddegau. </w:t>
            </w:r>
          </w:p>
          <w:p w:rsidR="009502B5" w:rsidP="00B53940" w:rsidRDefault="009502B5" w14:paraId="36E67D42" w14:textId="77777777">
            <w:pPr>
              <w:jc w:val="center"/>
              <w:rPr>
                <w:rFonts w:ascii="Arial" w:hAnsi="Arial" w:cs="Arial"/>
              </w:rPr>
            </w:pPr>
          </w:p>
          <w:p w:rsidRPr="00FF1578" w:rsidR="00120A30" w:rsidP="009502B5" w:rsidRDefault="009502B5" w14:paraId="65481C09" w14:textId="2D2879CE">
            <w:pPr>
              <w:jc w:val="center"/>
              <w:rPr>
                <w:rFonts w:ascii="Arial" w:hAnsi="Arial" w:cs="Arial"/>
              </w:rPr>
            </w:pPr>
            <w:r w:rsidRPr="12D8D201" w:rsidR="009502B5">
              <w:rPr>
                <w:rFonts w:ascii="Arial" w:hAnsi="Arial" w:cs="Arial"/>
                <w:b w:val="1"/>
                <w:bCs w:val="1"/>
              </w:rPr>
              <w:t>Tasg Mrs H</w:t>
            </w:r>
            <w:r w:rsidRPr="12D8D201" w:rsidR="009502B5">
              <w:rPr>
                <w:rFonts w:ascii="Arial" w:hAnsi="Arial" w:cs="Arial"/>
              </w:rPr>
              <w:t xml:space="preserve"> – </w:t>
            </w:r>
            <w:proofErr w:type="spellStart"/>
            <w:r w:rsidRPr="12D8D201" w:rsidR="009502B5">
              <w:rPr>
                <w:rFonts w:ascii="Arial" w:hAnsi="Arial" w:cs="Arial"/>
              </w:rPr>
              <w:t>geiriau</w:t>
            </w:r>
            <w:proofErr w:type="spellEnd"/>
            <w:r w:rsidRPr="12D8D201" w:rsidR="009502B5">
              <w:rPr>
                <w:rFonts w:ascii="Arial" w:hAnsi="Arial" w:cs="Arial"/>
              </w:rPr>
              <w:t xml:space="preserve"> </w:t>
            </w:r>
            <w:proofErr w:type="spellStart"/>
            <w:r w:rsidRPr="12D8D201" w:rsidR="009502B5">
              <w:rPr>
                <w:rFonts w:ascii="Arial" w:hAnsi="Arial" w:cs="Arial"/>
              </w:rPr>
              <w:t>tric</w:t>
            </w:r>
            <w:proofErr w:type="spellEnd"/>
            <w:r w:rsidRPr="12D8D201" w:rsidR="009502B5">
              <w:rPr>
                <w:rFonts w:ascii="Arial" w:hAnsi="Arial" w:cs="Arial"/>
              </w:rPr>
              <w:t xml:space="preserve"> a </w:t>
            </w:r>
            <w:proofErr w:type="spellStart"/>
            <w:r w:rsidRPr="12D8D201" w:rsidR="009502B5">
              <w:rPr>
                <w:rFonts w:ascii="Arial" w:hAnsi="Arial" w:cs="Arial"/>
              </w:rPr>
              <w:t>chlic</w:t>
            </w:r>
            <w:proofErr w:type="spellEnd"/>
            <w:r w:rsidRPr="12D8D201" w:rsidR="009502B5">
              <w:rPr>
                <w:rFonts w:ascii="Arial" w:hAnsi="Arial" w:cs="Arial"/>
              </w:rPr>
              <w:t xml:space="preserve">, </w:t>
            </w:r>
            <w:proofErr w:type="spellStart"/>
            <w:r w:rsidRPr="12D8D201" w:rsidR="009502B5">
              <w:rPr>
                <w:rFonts w:ascii="Arial" w:hAnsi="Arial" w:cs="Arial"/>
              </w:rPr>
              <w:t>oedolyn</w:t>
            </w:r>
            <w:proofErr w:type="spellEnd"/>
            <w:r w:rsidRPr="12D8D201" w:rsidR="009502B5">
              <w:rPr>
                <w:rFonts w:ascii="Arial" w:hAnsi="Arial" w:cs="Arial"/>
              </w:rPr>
              <w:t xml:space="preserve"> </w:t>
            </w:r>
            <w:proofErr w:type="spellStart"/>
            <w:r w:rsidRPr="12D8D201" w:rsidR="009502B5">
              <w:rPr>
                <w:rFonts w:ascii="Arial" w:hAnsi="Arial" w:cs="Arial"/>
              </w:rPr>
              <w:t>i</w:t>
            </w:r>
            <w:proofErr w:type="spellEnd"/>
            <w:r w:rsidRPr="12D8D201" w:rsidR="009502B5">
              <w:rPr>
                <w:rFonts w:ascii="Arial" w:hAnsi="Arial" w:cs="Arial"/>
              </w:rPr>
              <w:t xml:space="preserve"> </w:t>
            </w:r>
            <w:proofErr w:type="spellStart"/>
            <w:r w:rsidRPr="12D8D201" w:rsidR="009502B5">
              <w:rPr>
                <w:rFonts w:ascii="Arial" w:hAnsi="Arial" w:cs="Arial"/>
              </w:rPr>
              <w:t>ddarllen</w:t>
            </w:r>
            <w:proofErr w:type="spellEnd"/>
            <w:r w:rsidRPr="12D8D201" w:rsidR="009502B5">
              <w:rPr>
                <w:rFonts w:ascii="Arial" w:hAnsi="Arial" w:cs="Arial"/>
              </w:rPr>
              <w:t xml:space="preserve"> y </w:t>
            </w:r>
            <w:proofErr w:type="spellStart"/>
            <w:r w:rsidRPr="12D8D201" w:rsidR="009502B5">
              <w:rPr>
                <w:rFonts w:ascii="Arial" w:hAnsi="Arial" w:cs="Arial"/>
              </w:rPr>
              <w:t>gair</w:t>
            </w:r>
            <w:proofErr w:type="spellEnd"/>
            <w:r w:rsidRPr="12D8D201" w:rsidR="009502B5">
              <w:rPr>
                <w:rFonts w:ascii="Arial" w:hAnsi="Arial" w:cs="Arial"/>
              </w:rPr>
              <w:t xml:space="preserve">, </w:t>
            </w:r>
            <w:proofErr w:type="spellStart"/>
            <w:r w:rsidRPr="12D8D201" w:rsidR="009502B5">
              <w:rPr>
                <w:rFonts w:ascii="Arial" w:hAnsi="Arial" w:cs="Arial"/>
              </w:rPr>
              <w:t>dysgwyr</w:t>
            </w:r>
            <w:proofErr w:type="spellEnd"/>
            <w:r w:rsidRPr="12D8D201" w:rsidR="009502B5">
              <w:rPr>
                <w:rFonts w:ascii="Arial" w:hAnsi="Arial" w:cs="Arial"/>
              </w:rPr>
              <w:t xml:space="preserve"> </w:t>
            </w:r>
            <w:proofErr w:type="spellStart"/>
            <w:r w:rsidRPr="12D8D201" w:rsidR="009502B5">
              <w:rPr>
                <w:rFonts w:ascii="Arial" w:hAnsi="Arial" w:cs="Arial"/>
              </w:rPr>
              <w:t>i</w:t>
            </w:r>
            <w:proofErr w:type="spellEnd"/>
            <w:r w:rsidRPr="12D8D201" w:rsidR="009502B5">
              <w:rPr>
                <w:rFonts w:ascii="Arial" w:hAnsi="Arial" w:cs="Arial"/>
              </w:rPr>
              <w:t xml:space="preserve"> </w:t>
            </w:r>
            <w:proofErr w:type="spellStart"/>
            <w:r w:rsidRPr="12D8D201" w:rsidR="009502B5">
              <w:rPr>
                <w:rFonts w:ascii="Arial" w:hAnsi="Arial" w:cs="Arial"/>
              </w:rPr>
              <w:t>ysgrifennu</w:t>
            </w:r>
            <w:proofErr w:type="spellEnd"/>
            <w:r w:rsidRPr="12D8D201" w:rsidR="009502B5">
              <w:rPr>
                <w:rFonts w:ascii="Arial" w:hAnsi="Arial" w:cs="Arial"/>
              </w:rPr>
              <w:t xml:space="preserve"> </w:t>
            </w:r>
            <w:proofErr w:type="spellStart"/>
            <w:r w:rsidRPr="12D8D201" w:rsidR="009502B5">
              <w:rPr>
                <w:rFonts w:ascii="Arial" w:hAnsi="Arial" w:cs="Arial"/>
              </w:rPr>
              <w:t>ar</w:t>
            </w:r>
            <w:proofErr w:type="spellEnd"/>
            <w:r w:rsidRPr="12D8D201" w:rsidR="009502B5">
              <w:rPr>
                <w:rFonts w:ascii="Arial" w:hAnsi="Arial" w:cs="Arial"/>
              </w:rPr>
              <w:t xml:space="preserve"> </w:t>
            </w:r>
            <w:proofErr w:type="spellStart"/>
            <w:r w:rsidRPr="12D8D201" w:rsidR="009502B5">
              <w:rPr>
                <w:rFonts w:ascii="Arial" w:hAnsi="Arial" w:cs="Arial"/>
              </w:rPr>
              <w:t>fyrddau</w:t>
            </w:r>
            <w:proofErr w:type="spellEnd"/>
            <w:r w:rsidRPr="12D8D201" w:rsidR="009502B5">
              <w:rPr>
                <w:rFonts w:ascii="Arial" w:hAnsi="Arial" w:cs="Arial"/>
              </w:rPr>
              <w:t xml:space="preserve"> </w:t>
            </w:r>
            <w:proofErr w:type="spellStart"/>
            <w:r w:rsidRPr="12D8D201" w:rsidR="009502B5">
              <w:rPr>
                <w:rFonts w:ascii="Arial" w:hAnsi="Arial" w:cs="Arial"/>
              </w:rPr>
              <w:t>gwyn</w:t>
            </w:r>
            <w:proofErr w:type="spellEnd"/>
          </w:p>
        </w:tc>
        <w:tc>
          <w:tcPr>
            <w:tcW w:w="4971" w:type="dxa"/>
            <w:tcMar/>
          </w:tcPr>
          <w:p w:rsidR="00097CA0" w:rsidP="002E3987" w:rsidRDefault="00097CA0" w14:paraId="7C55D759" w14:textId="4EB71F25">
            <w:pPr>
              <w:jc w:val="center"/>
              <w:rPr>
                <w:rFonts w:ascii="Arial" w:hAnsi="Arial" w:cs="Arial"/>
              </w:rPr>
            </w:pPr>
            <w:r>
              <w:rPr>
                <w:rFonts w:ascii="Arial" w:hAnsi="Arial" w:cs="Arial"/>
              </w:rPr>
              <w:t xml:space="preserve">5 tasg sy’n cylchdroi trwy’r wythnos:- </w:t>
            </w:r>
          </w:p>
          <w:p w:rsidR="002E3987" w:rsidP="002E3987" w:rsidRDefault="002E3987" w14:paraId="6A5E7102" w14:textId="560797C2">
            <w:pPr>
              <w:jc w:val="center"/>
              <w:rPr>
                <w:rFonts w:ascii="Arial" w:hAnsi="Arial" w:cs="Arial"/>
              </w:rPr>
            </w:pPr>
            <w:r>
              <w:rPr>
                <w:rFonts w:ascii="Arial" w:hAnsi="Arial" w:cs="Arial"/>
              </w:rPr>
              <w:t>1.</w:t>
            </w:r>
            <w:r w:rsidR="009662E2">
              <w:rPr>
                <w:rFonts w:ascii="Arial" w:hAnsi="Arial" w:cs="Arial"/>
              </w:rPr>
              <w:t xml:space="preserve"> </w:t>
            </w:r>
            <w:r w:rsidRPr="00B275D5" w:rsidR="009662E2">
              <w:rPr>
                <w:rFonts w:ascii="Arial" w:hAnsi="Arial" w:cs="Arial"/>
                <w:u w:val="single"/>
              </w:rPr>
              <w:t>Gweithgareddau Tric a Chlic</w:t>
            </w:r>
            <w:r w:rsidR="009662E2">
              <w:rPr>
                <w:rFonts w:ascii="Arial" w:hAnsi="Arial" w:cs="Arial"/>
              </w:rPr>
              <w:t xml:space="preserve"> – darllen geiriau a brawddegau allweddol. </w:t>
            </w:r>
          </w:p>
          <w:p w:rsidR="002E3987" w:rsidP="312F0045" w:rsidRDefault="312F0045" w14:paraId="420C58A8" w14:textId="04817950">
            <w:pPr>
              <w:jc w:val="center"/>
              <w:rPr>
                <w:rFonts w:ascii="Arial" w:hAnsi="Arial" w:cs="Arial"/>
              </w:rPr>
            </w:pPr>
            <w:r w:rsidRPr="312F0045">
              <w:rPr>
                <w:rFonts w:ascii="Arial" w:hAnsi="Arial" w:cs="Arial"/>
              </w:rPr>
              <w:t xml:space="preserve">2. </w:t>
            </w:r>
            <w:r w:rsidRPr="312F0045">
              <w:rPr>
                <w:rFonts w:ascii="Arial" w:hAnsi="Arial" w:cs="Arial"/>
                <w:u w:val="single"/>
              </w:rPr>
              <w:t>Llythyren ‘th’</w:t>
            </w:r>
            <w:r w:rsidRPr="312F0045">
              <w:rPr>
                <w:rFonts w:ascii="Arial" w:hAnsi="Arial" w:cs="Arial"/>
              </w:rPr>
              <w:t xml:space="preserve"> – ymarfer dweud llythyren ‘th’, ffurfio a geiriau. </w:t>
            </w:r>
          </w:p>
          <w:p w:rsidR="002E3987" w:rsidP="002E3987" w:rsidRDefault="002E3987" w14:paraId="747AD8FA" w14:textId="5B41EC35">
            <w:pPr>
              <w:jc w:val="center"/>
              <w:rPr>
                <w:rFonts w:ascii="Arial" w:hAnsi="Arial" w:cs="Arial"/>
              </w:rPr>
            </w:pPr>
            <w:r>
              <w:rPr>
                <w:rFonts w:ascii="Arial" w:hAnsi="Arial" w:cs="Arial"/>
              </w:rPr>
              <w:t>3.</w:t>
            </w:r>
            <w:r w:rsidR="009662E2">
              <w:rPr>
                <w:rFonts w:ascii="Arial" w:hAnsi="Arial" w:cs="Arial"/>
              </w:rPr>
              <w:t xml:space="preserve"> </w:t>
            </w:r>
            <w:r w:rsidRPr="00B275D5" w:rsidR="009662E2">
              <w:rPr>
                <w:rFonts w:ascii="Arial" w:hAnsi="Arial" w:cs="Arial"/>
                <w:u w:val="single"/>
              </w:rPr>
              <w:t xml:space="preserve">Ipads </w:t>
            </w:r>
            <w:r w:rsidR="009662E2">
              <w:rPr>
                <w:rFonts w:ascii="Arial" w:hAnsi="Arial" w:cs="Arial"/>
              </w:rPr>
              <w:t>– App Ben a Roco yn y pentref, ymarfer darllen a sillafu</w:t>
            </w:r>
          </w:p>
          <w:p w:rsidR="002E3987" w:rsidP="002E3987" w:rsidRDefault="002E3987" w14:paraId="337CA18A" w14:textId="21568154">
            <w:pPr>
              <w:jc w:val="center"/>
              <w:rPr>
                <w:rFonts w:ascii="Arial" w:hAnsi="Arial" w:cs="Arial"/>
              </w:rPr>
            </w:pPr>
            <w:r>
              <w:rPr>
                <w:rFonts w:ascii="Arial" w:hAnsi="Arial" w:cs="Arial"/>
              </w:rPr>
              <w:t>4.</w:t>
            </w:r>
            <w:r w:rsidR="00097CA0">
              <w:rPr>
                <w:rFonts w:ascii="Arial" w:hAnsi="Arial" w:cs="Arial"/>
              </w:rPr>
              <w:t xml:space="preserve"> </w:t>
            </w:r>
            <w:r w:rsidRPr="00B275D5" w:rsidR="009502B5">
              <w:rPr>
                <w:rFonts w:ascii="Arial" w:hAnsi="Arial" w:cs="Arial"/>
                <w:u w:val="single"/>
              </w:rPr>
              <w:t>Geiriau tric a chlic</w:t>
            </w:r>
            <w:r w:rsidR="009502B5">
              <w:rPr>
                <w:rFonts w:ascii="Arial" w:hAnsi="Arial" w:cs="Arial"/>
              </w:rPr>
              <w:t xml:space="preserve"> – ymarfer ysgrifennu geiriau ar fyrddau gwyn</w:t>
            </w:r>
            <w:r w:rsidR="00097CA0">
              <w:rPr>
                <w:rFonts w:ascii="Arial" w:hAnsi="Arial" w:cs="Arial"/>
              </w:rPr>
              <w:t xml:space="preserve">. </w:t>
            </w:r>
          </w:p>
          <w:p w:rsidR="00120A30" w:rsidP="002E3987" w:rsidRDefault="002E3987" w14:paraId="7DAE4ECC" w14:textId="2B8065DF">
            <w:pPr>
              <w:jc w:val="center"/>
              <w:rPr>
                <w:rFonts w:ascii="Arial" w:hAnsi="Arial" w:cs="Arial"/>
              </w:rPr>
            </w:pPr>
            <w:r w:rsidRPr="12D8D201" w:rsidR="002E3987">
              <w:rPr>
                <w:rFonts w:ascii="Arial" w:hAnsi="Arial" w:cs="Arial"/>
              </w:rPr>
              <w:t xml:space="preserve">5. </w:t>
            </w:r>
            <w:proofErr w:type="spellStart"/>
            <w:r w:rsidRPr="12D8D201" w:rsidR="00097CA0">
              <w:rPr>
                <w:rFonts w:ascii="Arial" w:hAnsi="Arial" w:cs="Arial"/>
                <w:u w:val="single"/>
              </w:rPr>
              <w:t>Chwilair</w:t>
            </w:r>
            <w:proofErr w:type="spellEnd"/>
            <w:r w:rsidRPr="12D8D201" w:rsidR="32A5240D">
              <w:rPr>
                <w:rFonts w:ascii="Arial" w:hAnsi="Arial" w:cs="Arial"/>
              </w:rPr>
              <w:t xml:space="preserve"> – </w:t>
            </w:r>
            <w:proofErr w:type="spellStart"/>
            <w:r w:rsidRPr="12D8D201" w:rsidR="32A5240D">
              <w:rPr>
                <w:rFonts w:ascii="Arial" w:hAnsi="Arial" w:cs="Arial"/>
              </w:rPr>
              <w:t>geirfa</w:t>
            </w:r>
            <w:proofErr w:type="spellEnd"/>
            <w:r w:rsidRPr="12D8D201" w:rsidR="32A5240D">
              <w:rPr>
                <w:rFonts w:ascii="Arial" w:hAnsi="Arial" w:cs="Arial"/>
              </w:rPr>
              <w:t xml:space="preserve"> </w:t>
            </w:r>
            <w:proofErr w:type="spellStart"/>
            <w:r w:rsidRPr="12D8D201" w:rsidR="32A5240D">
              <w:rPr>
                <w:rFonts w:ascii="Arial" w:hAnsi="Arial" w:cs="Arial"/>
              </w:rPr>
              <w:t>tric</w:t>
            </w:r>
            <w:proofErr w:type="spellEnd"/>
            <w:r w:rsidRPr="12D8D201" w:rsidR="32A5240D">
              <w:rPr>
                <w:rFonts w:ascii="Arial" w:hAnsi="Arial" w:cs="Arial"/>
              </w:rPr>
              <w:t xml:space="preserve"> a clic wedi gwahaniaethu</w:t>
            </w:r>
          </w:p>
          <w:p w:rsidRPr="002E3987" w:rsidR="002E3987" w:rsidP="002E3987" w:rsidRDefault="002E3987" w14:paraId="6F32319A" w14:textId="6CBF3056">
            <w:pPr>
              <w:jc w:val="center"/>
              <w:rPr>
                <w:rFonts w:ascii="Arial" w:hAnsi="Arial" w:cs="Arial"/>
              </w:rPr>
            </w:pPr>
          </w:p>
        </w:tc>
        <w:tc>
          <w:tcPr>
            <w:tcW w:w="2903" w:type="dxa"/>
            <w:tcMar/>
          </w:tcPr>
          <w:p w:rsidR="00EE5D80" w:rsidP="008720F6" w:rsidRDefault="003A621B" w14:paraId="3BD897C2" w14:textId="77777777">
            <w:pPr>
              <w:jc w:val="center"/>
              <w:rPr>
                <w:rFonts w:ascii="Arial" w:hAnsi="Arial" w:cs="Arial"/>
              </w:rPr>
            </w:pPr>
            <w:r>
              <w:rPr>
                <w:rFonts w:ascii="Arial" w:hAnsi="Arial" w:cs="Arial"/>
              </w:rPr>
              <w:t>Pecyn adnoddau tric a chlic</w:t>
            </w:r>
          </w:p>
          <w:p w:rsidR="003A621B" w:rsidP="008720F6" w:rsidRDefault="003A621B" w14:paraId="2FD5CD11" w14:textId="77777777">
            <w:pPr>
              <w:jc w:val="center"/>
              <w:rPr>
                <w:rFonts w:ascii="Arial" w:hAnsi="Arial" w:cs="Arial"/>
              </w:rPr>
            </w:pPr>
            <w:r>
              <w:rPr>
                <w:rFonts w:ascii="Arial" w:hAnsi="Arial" w:cs="Arial"/>
              </w:rPr>
              <w:t>Taflen ymarfer lythyren ‘th’</w:t>
            </w:r>
          </w:p>
          <w:p w:rsidR="003A621B" w:rsidP="008720F6" w:rsidRDefault="003A621B" w14:paraId="7A4A5083" w14:textId="2BCD503D">
            <w:pPr>
              <w:jc w:val="center"/>
              <w:rPr>
                <w:rFonts w:ascii="Arial" w:hAnsi="Arial" w:cs="Arial"/>
              </w:rPr>
            </w:pPr>
            <w:r>
              <w:rPr>
                <w:rFonts w:ascii="Arial" w:hAnsi="Arial" w:cs="Arial"/>
              </w:rPr>
              <w:t>Ipads</w:t>
            </w:r>
          </w:p>
          <w:p w:rsidR="003A621B" w:rsidP="008720F6" w:rsidRDefault="003A621B" w14:paraId="302A838E" w14:textId="77777777">
            <w:pPr>
              <w:jc w:val="center"/>
              <w:rPr>
                <w:rFonts w:ascii="Arial" w:hAnsi="Arial" w:cs="Arial"/>
              </w:rPr>
            </w:pPr>
            <w:r>
              <w:rPr>
                <w:rFonts w:ascii="Arial" w:hAnsi="Arial" w:cs="Arial"/>
              </w:rPr>
              <w:t>Byrddau gwyn a phen</w:t>
            </w:r>
          </w:p>
          <w:p w:rsidR="003A621B" w:rsidP="008720F6" w:rsidRDefault="003A621B" w14:paraId="1878EE70" w14:textId="77777777">
            <w:pPr>
              <w:jc w:val="center"/>
              <w:rPr>
                <w:rFonts w:ascii="Arial" w:hAnsi="Arial" w:cs="Arial"/>
              </w:rPr>
            </w:pPr>
            <w:r>
              <w:rPr>
                <w:rFonts w:ascii="Arial" w:hAnsi="Arial" w:cs="Arial"/>
              </w:rPr>
              <w:t>Geiriau tric a chlic</w:t>
            </w:r>
          </w:p>
          <w:p w:rsidRPr="00FF1578" w:rsidR="003A621B" w:rsidP="008720F6" w:rsidRDefault="003A621B" w14:paraId="73A5E4AB" w14:textId="22F9B0BF">
            <w:pPr>
              <w:jc w:val="center"/>
              <w:rPr>
                <w:rFonts w:ascii="Arial" w:hAnsi="Arial" w:cs="Arial"/>
              </w:rPr>
            </w:pPr>
            <w:r>
              <w:rPr>
                <w:rFonts w:ascii="Arial" w:hAnsi="Arial" w:cs="Arial"/>
              </w:rPr>
              <w:t>Taflen chwilair</w:t>
            </w:r>
          </w:p>
        </w:tc>
      </w:tr>
      <w:tr w:rsidRPr="00120A30" w:rsidR="00120A30" w:rsidTr="12D8D201" w14:paraId="78EBC3C5" w14:textId="77777777">
        <w:trPr>
          <w:trHeight w:val="2051"/>
        </w:trPr>
        <w:tc>
          <w:tcPr>
            <w:tcW w:w="1249" w:type="dxa"/>
            <w:tcMar/>
          </w:tcPr>
          <w:p w:rsidRPr="00120A30" w:rsidR="00120A30" w:rsidP="006D26F5" w:rsidRDefault="00120A30" w14:paraId="0152928B" w14:textId="77777777">
            <w:pPr>
              <w:jc w:val="center"/>
              <w:rPr>
                <w:b/>
              </w:rPr>
            </w:pPr>
          </w:p>
          <w:p w:rsidRPr="00120A30" w:rsidR="00120A30" w:rsidP="006D26F5" w:rsidRDefault="00120A30" w14:paraId="57CC921F" w14:textId="77777777">
            <w:pPr>
              <w:jc w:val="center"/>
              <w:rPr>
                <w:b/>
              </w:rPr>
            </w:pPr>
          </w:p>
          <w:p w:rsidR="00120A30" w:rsidP="009D7C3C" w:rsidRDefault="006D26F5" w14:paraId="7F2E9699" w14:textId="77777777">
            <w:pPr>
              <w:jc w:val="center"/>
              <w:rPr>
                <w:b/>
                <w:lang w:val="cy-GB"/>
              </w:rPr>
            </w:pPr>
            <w:r w:rsidRPr="00D1401A">
              <w:rPr>
                <w:b/>
                <w:lang w:val="cy-GB"/>
              </w:rPr>
              <w:t xml:space="preserve">Sesiwn </w:t>
            </w:r>
            <w:r w:rsidR="009D7C3C">
              <w:rPr>
                <w:b/>
                <w:lang w:val="cy-GB"/>
              </w:rPr>
              <w:t>Gloi</w:t>
            </w:r>
          </w:p>
          <w:p w:rsidR="001231BC" w:rsidP="009D7C3C" w:rsidRDefault="001231BC" w14:paraId="4CCDFB30" w14:textId="77777777">
            <w:pPr>
              <w:jc w:val="center"/>
              <w:rPr>
                <w:b/>
                <w:lang w:val="cy-GB"/>
              </w:rPr>
            </w:pPr>
          </w:p>
          <w:p w:rsidRPr="00D1401A" w:rsidR="001231BC" w:rsidP="009D7C3C" w:rsidRDefault="001231BC" w14:paraId="3C7DFD5C" w14:textId="0E96A30E">
            <w:pPr>
              <w:jc w:val="center"/>
              <w:rPr>
                <w:b/>
              </w:rPr>
            </w:pPr>
            <w:r>
              <w:rPr>
                <w:b/>
                <w:lang w:val="cy-GB"/>
              </w:rPr>
              <w:t>5-10 munud</w:t>
            </w:r>
          </w:p>
        </w:tc>
        <w:tc>
          <w:tcPr>
            <w:tcW w:w="4971" w:type="dxa"/>
            <w:tcMar/>
          </w:tcPr>
          <w:p w:rsidRPr="00671059" w:rsidR="00671059" w:rsidP="006D26F5" w:rsidRDefault="00671059" w14:paraId="7EA5D5B8" w14:textId="3F1F94FA">
            <w:pPr>
              <w:jc w:val="center"/>
              <w:rPr>
                <w:szCs w:val="28"/>
              </w:rPr>
            </w:pPr>
          </w:p>
          <w:p w:rsidRPr="003554FD" w:rsidR="00120A30" w:rsidP="006D26F5" w:rsidRDefault="003554FD" w14:paraId="2609A212" w14:textId="4C8D137B">
            <w:pPr>
              <w:jc w:val="center"/>
              <w:rPr>
                <w:rFonts w:ascii="Arial" w:hAnsi="Arial" w:cs="Arial"/>
                <w:szCs w:val="28"/>
              </w:rPr>
            </w:pPr>
            <w:r w:rsidRPr="003554FD">
              <w:rPr>
                <w:rFonts w:ascii="Arial" w:hAnsi="Arial" w:cs="Arial"/>
                <w:szCs w:val="28"/>
              </w:rPr>
              <w:t xml:space="preserve">Dangos gwaith mae’r dysgwyr wedi </w:t>
            </w:r>
            <w:r>
              <w:rPr>
                <w:rFonts w:ascii="Arial" w:hAnsi="Arial" w:cs="Arial"/>
                <w:szCs w:val="28"/>
              </w:rPr>
              <w:t xml:space="preserve">gwneud yn ystod y sesiwn. </w:t>
            </w:r>
          </w:p>
          <w:p w:rsidRPr="00671059" w:rsidR="00120A30" w:rsidP="006D26F5" w:rsidRDefault="00120A30" w14:paraId="483EB441" w14:textId="77777777">
            <w:pPr>
              <w:jc w:val="center"/>
              <w:rPr>
                <w:szCs w:val="28"/>
              </w:rPr>
            </w:pPr>
          </w:p>
        </w:tc>
        <w:tc>
          <w:tcPr>
            <w:tcW w:w="4971" w:type="dxa"/>
            <w:tcMar/>
          </w:tcPr>
          <w:p w:rsidRPr="00671059" w:rsidR="00120A30" w:rsidP="006D26F5" w:rsidRDefault="00120A30" w14:paraId="5A9B493B" w14:textId="77777777">
            <w:pPr>
              <w:jc w:val="center"/>
              <w:rPr>
                <w:szCs w:val="28"/>
              </w:rPr>
            </w:pPr>
          </w:p>
          <w:p w:rsidR="00120A30" w:rsidP="006D26F5" w:rsidRDefault="003554FD" w14:paraId="6ACDA490" w14:textId="1E4DB065">
            <w:pPr>
              <w:jc w:val="center"/>
              <w:rPr>
                <w:rFonts w:ascii="Arial" w:hAnsi="Arial" w:cs="Arial"/>
                <w:szCs w:val="28"/>
              </w:rPr>
            </w:pPr>
            <w:r w:rsidRPr="003554FD">
              <w:rPr>
                <w:rFonts w:ascii="Arial" w:hAnsi="Arial" w:cs="Arial"/>
                <w:szCs w:val="28"/>
              </w:rPr>
              <w:t xml:space="preserve">Sesiwn cloi ar y carped, </w:t>
            </w:r>
            <w:r>
              <w:rPr>
                <w:rFonts w:ascii="Arial" w:hAnsi="Arial" w:cs="Arial"/>
                <w:szCs w:val="28"/>
              </w:rPr>
              <w:t>dangos gwaith y dysgwyr</w:t>
            </w:r>
          </w:p>
          <w:p w:rsidRPr="003554FD" w:rsidR="003554FD" w:rsidP="006D26F5" w:rsidRDefault="003554FD" w14:paraId="2574DC7F" w14:textId="5F5AE716">
            <w:pPr>
              <w:jc w:val="center"/>
              <w:rPr>
                <w:rFonts w:ascii="Arial" w:hAnsi="Arial" w:cs="Arial"/>
                <w:szCs w:val="28"/>
              </w:rPr>
            </w:pPr>
          </w:p>
          <w:p w:rsidRPr="00671059" w:rsidR="00120A30" w:rsidP="006D26F5" w:rsidRDefault="00120A30" w14:paraId="219CA86D" w14:textId="77777777">
            <w:pPr>
              <w:jc w:val="center"/>
              <w:rPr>
                <w:szCs w:val="28"/>
              </w:rPr>
            </w:pPr>
          </w:p>
          <w:p w:rsidRPr="00671059" w:rsidR="00120A30" w:rsidP="006D26F5" w:rsidRDefault="00120A30" w14:paraId="46716F0C" w14:textId="77777777">
            <w:pPr>
              <w:jc w:val="center"/>
              <w:rPr>
                <w:szCs w:val="28"/>
              </w:rPr>
            </w:pPr>
          </w:p>
        </w:tc>
        <w:tc>
          <w:tcPr>
            <w:tcW w:w="2903" w:type="dxa"/>
            <w:tcMar/>
          </w:tcPr>
          <w:p w:rsidRPr="00120A30" w:rsidR="00120A30" w:rsidP="006D26F5" w:rsidRDefault="00120A30" w14:paraId="08BDEAF7" w14:textId="29862DB4">
            <w:pPr>
              <w:jc w:val="center"/>
              <w:rPr>
                <w:sz w:val="28"/>
                <w:szCs w:val="28"/>
              </w:rPr>
            </w:pPr>
          </w:p>
        </w:tc>
      </w:tr>
    </w:tbl>
    <w:p w:rsidRPr="00120A30" w:rsidR="004E1B77" w:rsidP="00EE0418" w:rsidRDefault="004E1B77" w14:paraId="21627C5E" w14:textId="4D32C744">
      <w:pPr>
        <w:tabs>
          <w:tab w:val="left" w:pos="12758"/>
        </w:tabs>
        <w:rPr>
          <w:sz w:val="28"/>
          <w:szCs w:val="28"/>
        </w:rPr>
      </w:pPr>
    </w:p>
    <w:p w:rsidRPr="00120A30" w:rsidR="00645E24" w:rsidP="00B24C18" w:rsidRDefault="00645E24" w14:paraId="1283188B" w14:textId="77777777">
      <w:pPr>
        <w:pStyle w:val="Heading1"/>
        <w:rPr>
          <w:sz w:val="28"/>
          <w:szCs w:val="28"/>
        </w:rPr>
      </w:pPr>
    </w:p>
    <w:p w:rsidRPr="00120A30" w:rsidR="00EF0BE1" w:rsidP="00EF0BE1" w:rsidRDefault="00EF0BE1" w14:paraId="4A514B70" w14:textId="77777777">
      <w:pPr>
        <w:rPr>
          <w:sz w:val="28"/>
          <w:szCs w:val="28"/>
        </w:rPr>
      </w:pPr>
    </w:p>
    <w:p w:rsidRPr="00120A30" w:rsidR="00EF0BE1" w:rsidP="00EF0BE1" w:rsidRDefault="00EF0BE1" w14:paraId="2BC7D158" w14:textId="77777777">
      <w:pPr>
        <w:rPr>
          <w:sz w:val="28"/>
          <w:szCs w:val="28"/>
        </w:rPr>
      </w:pPr>
    </w:p>
    <w:p w:rsidRPr="00120A30" w:rsidR="00EF0BE1" w:rsidP="00EF0BE1" w:rsidRDefault="00EF0BE1" w14:paraId="2BB6E5A7" w14:textId="77777777">
      <w:pPr>
        <w:rPr>
          <w:sz w:val="28"/>
          <w:szCs w:val="28"/>
        </w:rPr>
      </w:pPr>
    </w:p>
    <w:p w:rsidRPr="00120A30" w:rsidR="00EF0BE1" w:rsidP="00EF0BE1" w:rsidRDefault="00EF0BE1" w14:paraId="2294F27D" w14:textId="77777777">
      <w:pPr>
        <w:rPr>
          <w:sz w:val="28"/>
          <w:szCs w:val="28"/>
        </w:rPr>
      </w:pPr>
    </w:p>
    <w:p w:rsidRPr="00120A30" w:rsidR="00EF0BE1" w:rsidP="00EF0BE1" w:rsidRDefault="00EF0BE1" w14:paraId="47276F70" w14:textId="77777777">
      <w:pPr>
        <w:rPr>
          <w:sz w:val="28"/>
          <w:szCs w:val="28"/>
        </w:rPr>
      </w:pPr>
    </w:p>
    <w:p w:rsidRPr="00120A30" w:rsidR="00EF0BE1" w:rsidP="00EF0BE1" w:rsidRDefault="00EF0BE1" w14:paraId="4EEB0736" w14:textId="77777777">
      <w:pPr>
        <w:rPr>
          <w:sz w:val="28"/>
          <w:szCs w:val="28"/>
        </w:rPr>
      </w:pPr>
    </w:p>
    <w:p w:rsidRPr="00120A30" w:rsidR="00EF0BE1" w:rsidP="00EF0BE1" w:rsidRDefault="00EF0BE1" w14:paraId="29806F32" w14:textId="77777777">
      <w:pPr>
        <w:rPr>
          <w:sz w:val="28"/>
          <w:szCs w:val="28"/>
        </w:rPr>
      </w:pPr>
    </w:p>
    <w:p w:rsidRPr="00120A30" w:rsidR="00EF0BE1" w:rsidP="00EF0BE1" w:rsidRDefault="00EF0BE1" w14:paraId="3F369D11" w14:textId="77777777">
      <w:pPr>
        <w:rPr>
          <w:sz w:val="28"/>
          <w:szCs w:val="28"/>
        </w:rPr>
      </w:pPr>
    </w:p>
    <w:p w:rsidRPr="00120A30" w:rsidR="00EF0BE1" w:rsidP="00EF0BE1" w:rsidRDefault="00EF0BE1" w14:paraId="2D346F17" w14:textId="77777777">
      <w:pPr>
        <w:rPr>
          <w:sz w:val="28"/>
          <w:szCs w:val="28"/>
        </w:rPr>
      </w:pPr>
    </w:p>
    <w:p w:rsidRPr="00120A30" w:rsidR="00EF0BE1" w:rsidP="00EF0BE1" w:rsidRDefault="00EF0BE1" w14:paraId="4F969DFF" w14:textId="77777777">
      <w:pPr>
        <w:rPr>
          <w:sz w:val="28"/>
          <w:szCs w:val="28"/>
        </w:rPr>
      </w:pPr>
    </w:p>
    <w:p w:rsidRPr="00120A30" w:rsidR="00EF0BE1" w:rsidP="00EF0BE1" w:rsidRDefault="00EF0BE1" w14:paraId="603814E7" w14:textId="77777777">
      <w:pPr>
        <w:rPr>
          <w:sz w:val="28"/>
          <w:szCs w:val="28"/>
        </w:rPr>
      </w:pPr>
    </w:p>
    <w:p w:rsidRPr="00120A30" w:rsidR="00EF0BE1" w:rsidP="00EF0BE1" w:rsidRDefault="00EF0BE1" w14:paraId="6286D6E1" w14:textId="77777777">
      <w:pPr>
        <w:rPr>
          <w:sz w:val="28"/>
          <w:szCs w:val="28"/>
        </w:rPr>
      </w:pPr>
    </w:p>
    <w:p w:rsidRPr="00120A30" w:rsidR="00EF0BE1" w:rsidP="00EF0BE1" w:rsidRDefault="00EF0BE1" w14:paraId="69EE6455" w14:textId="77777777">
      <w:pPr>
        <w:rPr>
          <w:sz w:val="28"/>
          <w:szCs w:val="28"/>
        </w:rPr>
      </w:pPr>
    </w:p>
    <w:p w:rsidRPr="00120A30" w:rsidR="00EF0BE1" w:rsidP="00EF0BE1" w:rsidRDefault="00EF0BE1" w14:paraId="798BEE9C" w14:textId="77777777">
      <w:pPr>
        <w:rPr>
          <w:sz w:val="28"/>
          <w:szCs w:val="28"/>
        </w:rPr>
      </w:pPr>
    </w:p>
    <w:p w:rsidRPr="00120A30" w:rsidR="00EF0BE1" w:rsidP="00EF0BE1" w:rsidRDefault="00EF0BE1" w14:paraId="084DDFCB" w14:textId="77777777">
      <w:pPr>
        <w:rPr>
          <w:sz w:val="28"/>
          <w:szCs w:val="28"/>
        </w:rPr>
      </w:pPr>
    </w:p>
    <w:p w:rsidRPr="00120A30" w:rsidR="00EF0BE1" w:rsidP="00EF0BE1" w:rsidRDefault="00EF0BE1" w14:paraId="2E8F31CF" w14:textId="77777777">
      <w:pPr>
        <w:rPr>
          <w:sz w:val="28"/>
          <w:szCs w:val="28"/>
        </w:rPr>
      </w:pPr>
    </w:p>
    <w:p w:rsidRPr="00120A30" w:rsidR="00EF0BE1" w:rsidP="00EF0BE1" w:rsidRDefault="00EF0BE1" w14:paraId="46769B7B" w14:textId="77777777">
      <w:pPr>
        <w:rPr>
          <w:sz w:val="28"/>
          <w:szCs w:val="28"/>
        </w:rPr>
      </w:pPr>
    </w:p>
    <w:p w:rsidRPr="00120A30" w:rsidR="00EF0BE1" w:rsidP="00EF0BE1" w:rsidRDefault="00EF0BE1" w14:paraId="4F3789E3" w14:textId="77777777">
      <w:pPr>
        <w:rPr>
          <w:sz w:val="28"/>
          <w:szCs w:val="28"/>
        </w:rPr>
      </w:pPr>
    </w:p>
    <w:p w:rsidRPr="00120A30" w:rsidR="00EF0BE1" w:rsidP="00EF0BE1" w:rsidRDefault="00EF0BE1" w14:paraId="20B198E4" w14:textId="77777777">
      <w:pPr>
        <w:rPr>
          <w:sz w:val="28"/>
          <w:szCs w:val="28"/>
        </w:rPr>
      </w:pPr>
    </w:p>
    <w:p w:rsidRPr="00120A30" w:rsidR="00EF0BE1" w:rsidP="00EF0BE1" w:rsidRDefault="00EF0BE1" w14:paraId="58432AFC" w14:textId="77777777">
      <w:pPr>
        <w:rPr>
          <w:sz w:val="28"/>
          <w:szCs w:val="28"/>
        </w:rPr>
      </w:pPr>
    </w:p>
    <w:p w:rsidRPr="00120A30" w:rsidR="00EF0BE1" w:rsidP="00EF0BE1" w:rsidRDefault="00EF0BE1" w14:paraId="23D4DC51" w14:textId="77777777">
      <w:pPr>
        <w:rPr>
          <w:sz w:val="28"/>
          <w:szCs w:val="28"/>
        </w:rPr>
      </w:pPr>
    </w:p>
    <w:p w:rsidRPr="00120A30" w:rsidR="00EF0BE1" w:rsidP="00EF0BE1" w:rsidRDefault="00EF0BE1" w14:paraId="3814CFF1" w14:textId="77777777">
      <w:pPr>
        <w:rPr>
          <w:sz w:val="28"/>
          <w:szCs w:val="28"/>
        </w:rPr>
      </w:pPr>
    </w:p>
    <w:p w:rsidRPr="00120A30" w:rsidR="00EF0BE1" w:rsidP="00EF0BE1" w:rsidRDefault="00EF0BE1" w14:paraId="117A1317" w14:textId="77777777">
      <w:pPr>
        <w:rPr>
          <w:sz w:val="28"/>
          <w:szCs w:val="28"/>
        </w:rPr>
      </w:pPr>
    </w:p>
    <w:p w:rsidRPr="00120A30" w:rsidR="00DB1D3B" w:rsidP="00EF0BE1" w:rsidRDefault="00DB1D3B" w14:paraId="33FC4CE7" w14:textId="77777777">
      <w:pPr>
        <w:rPr>
          <w:sz w:val="28"/>
          <w:szCs w:val="28"/>
        </w:rPr>
        <w:sectPr w:rsidRPr="00120A30" w:rsidR="00DB1D3B" w:rsidSect="00A53AE4">
          <w:pgSz w:w="16840" w:h="11900" w:orient="landscape"/>
          <w:pgMar w:top="1440" w:right="1440" w:bottom="1440" w:left="794" w:header="720" w:footer="720" w:gutter="0"/>
          <w:cols w:space="720"/>
          <w:docGrid w:linePitch="360"/>
        </w:sectPr>
      </w:pPr>
    </w:p>
    <w:p w:rsidRPr="00D1401A" w:rsidR="00825827" w:rsidP="00825827" w:rsidRDefault="006D26F5" w14:paraId="12A401DF" w14:textId="0191B207">
      <w:pPr>
        <w:jc w:val="center"/>
        <w:rPr>
          <w:b/>
          <w:sz w:val="28"/>
          <w:szCs w:val="28"/>
        </w:rPr>
      </w:pPr>
      <w:r w:rsidRPr="00D1401A">
        <w:rPr>
          <w:b/>
          <w:sz w:val="28"/>
          <w:szCs w:val="28"/>
          <w:lang w:val="cy-GB"/>
        </w:rPr>
        <w:lastRenderedPageBreak/>
        <w:t>Cynllun Gwers – Cam 1</w:t>
      </w:r>
    </w:p>
    <w:p w:rsidRPr="00D1401A" w:rsidR="00825827" w:rsidP="00825827" w:rsidRDefault="006D26F5" w14:paraId="38E88527" w14:textId="7EC091BE">
      <w:pPr>
        <w:jc w:val="center"/>
        <w:rPr>
          <w:b/>
          <w:sz w:val="28"/>
          <w:szCs w:val="28"/>
        </w:rPr>
      </w:pPr>
      <w:r w:rsidRPr="00D1401A">
        <w:rPr>
          <w:b/>
          <w:sz w:val="28"/>
          <w:szCs w:val="28"/>
          <w:lang w:val="cy-GB"/>
        </w:rPr>
        <w:t>Gwerthuso’r Profiad Dysgu</w:t>
      </w:r>
    </w:p>
    <w:p w:rsidRPr="00D1401A" w:rsidR="00825827" w:rsidP="00825827" w:rsidRDefault="00C8398D" w14:paraId="4B490B66" w14:textId="117763DD">
      <w:pPr>
        <w:jc w:val="center"/>
        <w:rPr>
          <w:b/>
          <w:sz w:val="28"/>
          <w:szCs w:val="28"/>
        </w:rPr>
      </w:pPr>
      <w:r w:rsidRPr="00D1401A">
        <w:rPr>
          <w:b/>
          <w:sz w:val="28"/>
          <w:szCs w:val="28"/>
          <w:lang w:val="cy-GB"/>
        </w:rPr>
        <w:t xml:space="preserve"> </w:t>
      </w:r>
      <w:r w:rsidRPr="00D1401A" w:rsidR="006D26F5">
        <w:rPr>
          <w:b/>
          <w:sz w:val="28"/>
          <w:szCs w:val="28"/>
          <w:lang w:val="cy-GB"/>
        </w:rPr>
        <w:t>(cynhwyswch gyfeiriadau at SAC)</w:t>
      </w:r>
    </w:p>
    <w:p w:rsidRPr="00120A30" w:rsidR="00825827" w:rsidP="00825827" w:rsidRDefault="00825827" w14:paraId="4C4726EA" w14:textId="77777777">
      <w:pPr>
        <w:rPr>
          <w:sz w:val="28"/>
          <w:szCs w:val="28"/>
        </w:rPr>
      </w:pPr>
    </w:p>
    <w:tbl>
      <w:tblPr>
        <w:tblStyle w:val="TableGrid3"/>
        <w:tblW w:w="0" w:type="auto"/>
        <w:tblLook w:val="04A0" w:firstRow="1" w:lastRow="0" w:firstColumn="1" w:lastColumn="0" w:noHBand="0" w:noVBand="1"/>
      </w:tblPr>
      <w:tblGrid>
        <w:gridCol w:w="1980"/>
        <w:gridCol w:w="7030"/>
      </w:tblGrid>
      <w:tr w:rsidRPr="00120A30" w:rsidR="00825827" w:rsidTr="312F0045" w14:paraId="6EC3CAA8" w14:textId="77777777">
        <w:tc>
          <w:tcPr>
            <w:tcW w:w="9010" w:type="dxa"/>
            <w:gridSpan w:val="2"/>
            <w:shd w:val="clear" w:color="auto" w:fill="D9E2F3" w:themeFill="accent1" w:themeFillTint="33"/>
          </w:tcPr>
          <w:p w:rsidRPr="00D1401A" w:rsidR="00825827" w:rsidP="00825827" w:rsidRDefault="006D26F5" w14:paraId="60ACB732" w14:textId="4CEA2914">
            <w:pPr>
              <w:rPr>
                <w:b/>
              </w:rPr>
            </w:pPr>
            <w:r w:rsidRPr="00D1401A">
              <w:rPr>
                <w:b/>
                <w:lang w:val="cy-GB"/>
              </w:rPr>
              <w:t>Gwerthuso’r hyn y mae Disgyblion yn ei Ddysgu</w:t>
            </w:r>
          </w:p>
          <w:p w:rsidRPr="00120A30" w:rsidR="00825827" w:rsidP="00825827" w:rsidRDefault="00825827" w14:paraId="5CFCF159" w14:textId="77777777">
            <w:pPr>
              <w:rPr>
                <w:sz w:val="20"/>
                <w:szCs w:val="20"/>
              </w:rPr>
            </w:pPr>
          </w:p>
        </w:tc>
      </w:tr>
      <w:tr w:rsidRPr="00120A30" w:rsidR="00825827" w:rsidTr="312F0045" w14:paraId="3062B5D2" w14:textId="77777777">
        <w:tc>
          <w:tcPr>
            <w:tcW w:w="1980" w:type="dxa"/>
            <w:shd w:val="clear" w:color="auto" w:fill="D9E2F3" w:themeFill="accent1" w:themeFillTint="33"/>
          </w:tcPr>
          <w:p w:rsidRPr="00D1401A" w:rsidR="00825827" w:rsidP="00C8398D" w:rsidRDefault="006D26F5" w14:paraId="68427B60" w14:textId="690CB379">
            <w:pPr>
              <w:rPr>
                <w:sz w:val="20"/>
                <w:szCs w:val="20"/>
              </w:rPr>
            </w:pPr>
            <w:r w:rsidRPr="00D1401A">
              <w:rPr>
                <w:sz w:val="20"/>
                <w:szCs w:val="20"/>
                <w:lang w:val="cy-GB"/>
              </w:rPr>
              <w:t>Tystiolaeth o Ddysgu (gan gynnwys agwedd at ddysgu dros amser))</w:t>
            </w:r>
          </w:p>
        </w:tc>
        <w:tc>
          <w:tcPr>
            <w:tcW w:w="7030" w:type="dxa"/>
          </w:tcPr>
          <w:p w:rsidRPr="00120A30" w:rsidR="00825827" w:rsidP="00825827" w:rsidRDefault="312F0045" w14:paraId="76CEA0E5" w14:textId="3719FA83">
            <w:r w:rsidRPr="312F0045">
              <w:rPr>
                <w:rFonts w:ascii="Arial" w:hAnsi="Arial" w:eastAsia="Arial" w:cs="Arial"/>
                <w:sz w:val="20"/>
                <w:szCs w:val="20"/>
              </w:rPr>
              <w:t xml:space="preserve">Gwersi yn cylchdroi yn ystod yr wythnos. HMS Dydd Gwener. </w:t>
            </w:r>
          </w:p>
          <w:p w:rsidRPr="00120A30" w:rsidR="00825827" w:rsidP="312F0045" w:rsidRDefault="00825827" w14:paraId="619D0123" w14:textId="34E120B0">
            <w:pPr>
              <w:rPr>
                <w:rFonts w:ascii="Arial" w:hAnsi="Arial" w:eastAsia="Arial" w:cs="Arial"/>
                <w:sz w:val="20"/>
                <w:szCs w:val="20"/>
              </w:rPr>
            </w:pPr>
          </w:p>
          <w:p w:rsidRPr="00120A30" w:rsidR="00825827" w:rsidP="00825827" w:rsidRDefault="312F0045" w14:paraId="4E8F8C75" w14:textId="6A3DA87F">
            <w:r w:rsidRPr="312F0045">
              <w:rPr>
                <w:rFonts w:ascii="Arial" w:hAnsi="Arial" w:eastAsia="Arial" w:cs="Arial"/>
                <w:sz w:val="20"/>
                <w:szCs w:val="20"/>
              </w:rPr>
              <w:t xml:space="preserve">Dydd Llun - Cyflwyniad i bawb am weithgareddau’r wythnos. Pawb yn gwrando a chydymffurfio. Rhai dysgwyr ddim yn adnabod y llythyren (sŵn) TH. Aethon ni dros y sŵn fel dosbarth, ac erbyn diwedd y cyflwyniad, roedd rhan fwyaf o’r dosbarth yn medru dweud / adnabod y lythyren. Roedd dysgwyr yn cynnig atebion synhwyrol am eiriau sydd gyda TH, ac fe drafodon ni fel dosbarth. Roedd rhai dysgwyr efallai ddim yn deall, am fod nhw fel arfer yn gwneud sŵn cychwynnol yn unig. </w:t>
            </w:r>
          </w:p>
          <w:p w:rsidRPr="00120A30" w:rsidR="00825827" w:rsidP="312F0045" w:rsidRDefault="312F0045" w14:paraId="378147C2" w14:textId="30D26D68">
            <w:pPr>
              <w:rPr>
                <w:rFonts w:ascii="Arial" w:hAnsi="Arial" w:eastAsia="Arial" w:cs="Arial"/>
                <w:sz w:val="20"/>
                <w:szCs w:val="20"/>
              </w:rPr>
            </w:pPr>
            <w:r w:rsidRPr="312F0045">
              <w:rPr>
                <w:rFonts w:ascii="Arial" w:hAnsi="Arial" w:eastAsia="Arial" w:cs="Arial"/>
                <w:sz w:val="20"/>
                <w:szCs w:val="20"/>
              </w:rPr>
              <w:t xml:space="preserve">Tasg Tric a Chlic – Gweithiais gyda’r grŵp gallu uchel. Roedd pob dysgwr wedi llwyddo i ddarllen brawddegau a llyfr o fewn eu lefel nhw, a rhai wedi symud ymlaen i gam nesaf. Roedd dysgwyr wedi darllen i’w gilydd, a darllen gyda fi. Ar eiriau anodd, roedd rhai yn defnyddio strategaethau torri lawr, a dweud y llythrennau yn uchel er mwyn dallen.  </w:t>
            </w:r>
          </w:p>
          <w:p w:rsidRPr="00120A30" w:rsidR="00825827" w:rsidP="312F0045" w:rsidRDefault="00825827" w14:paraId="3FB27BF3" w14:textId="585510B6">
            <w:pPr>
              <w:rPr>
                <w:rFonts w:ascii="Arial" w:hAnsi="Arial" w:eastAsia="Arial" w:cs="Arial"/>
                <w:sz w:val="20"/>
                <w:szCs w:val="20"/>
              </w:rPr>
            </w:pPr>
          </w:p>
          <w:p w:rsidRPr="00120A30" w:rsidR="00825827" w:rsidP="312F0045" w:rsidRDefault="312F0045" w14:paraId="542BDCEF" w14:textId="038595F7">
            <w:r w:rsidRPr="312F0045">
              <w:rPr>
                <w:rFonts w:ascii="Arial" w:hAnsi="Arial" w:eastAsia="Arial" w:cs="Arial"/>
                <w:sz w:val="20"/>
                <w:szCs w:val="20"/>
              </w:rPr>
              <w:t xml:space="preserve">Dydd Mawrth – Tasg Tric a Chlic – Gweithio gyda </w:t>
            </w:r>
            <w:r w:rsidRPr="312F0045">
              <w:rPr>
                <w:rFonts w:ascii="Arial" w:hAnsi="Arial" w:eastAsia="Arial" w:cs="Arial"/>
                <w:sz w:val="22"/>
                <w:szCs w:val="22"/>
              </w:rPr>
              <w:t>grŵp</w:t>
            </w:r>
            <w:r w:rsidRPr="312F0045">
              <w:rPr>
                <w:rFonts w:ascii="Arial" w:hAnsi="Arial" w:eastAsia="Arial" w:cs="Arial"/>
                <w:sz w:val="20"/>
                <w:szCs w:val="20"/>
              </w:rPr>
              <w:t xml:space="preserve">. Yn debyg i ddoe, roedd pawb wedi llwyddo darllen brawddegau a llyfr oedd o fewn eu lefel tric a chlic nhw. Roedd rhai dysgwyr yn cael trafferth gyda rai geiriau.  </w:t>
            </w:r>
          </w:p>
          <w:p w:rsidRPr="00120A30" w:rsidR="00825827" w:rsidP="312F0045" w:rsidRDefault="00825827" w14:paraId="425579BA" w14:textId="30A8F983">
            <w:pPr>
              <w:rPr>
                <w:rFonts w:ascii="Arial" w:hAnsi="Arial" w:eastAsia="Arial" w:cs="Arial"/>
                <w:sz w:val="20"/>
                <w:szCs w:val="20"/>
              </w:rPr>
            </w:pPr>
          </w:p>
          <w:p w:rsidRPr="00120A30" w:rsidR="00825827" w:rsidP="312F0045" w:rsidRDefault="312F0045" w14:paraId="33DDCED3" w14:textId="10B19E88">
            <w:pPr>
              <w:rPr>
                <w:sz w:val="20"/>
                <w:szCs w:val="20"/>
              </w:rPr>
            </w:pPr>
            <w:r w:rsidRPr="312F0045">
              <w:rPr>
                <w:rFonts w:ascii="Arial" w:hAnsi="Arial" w:eastAsia="Arial" w:cs="Arial"/>
                <w:sz w:val="20"/>
                <w:szCs w:val="20"/>
              </w:rPr>
              <w:t xml:space="preserve">Dydd Mercher – Tasg Tric a Chlic - Gweithio gyda grŵp. Dysgwyr yn fwy heriol heddiw o ran gallu a chanolbwyntio. Rhan fwyaf yn medru darllen y brawddegau yn eithaf da, a rhai ar lyfr, yn gweithio ar eiriau penodol. Mae’r mwyafrif o’r dysgwyr yn cyflawni’r brawddegau a llyfr. Un dysgwr yn heriol o ran ymddygiad a chanolbwyntio, ac fe weithiodd gydag e yn gyntaf, er mwyn iddo fynd i chwarae.   </w:t>
            </w:r>
          </w:p>
          <w:p w:rsidRPr="00120A30" w:rsidR="00825827" w:rsidP="312F0045" w:rsidRDefault="00825827" w14:paraId="413154B8" w14:textId="11950EA2">
            <w:pPr>
              <w:rPr>
                <w:sz w:val="20"/>
                <w:szCs w:val="20"/>
              </w:rPr>
            </w:pPr>
          </w:p>
          <w:p w:rsidRPr="00120A30" w:rsidR="00825827" w:rsidP="00825827" w:rsidRDefault="312F0045" w14:paraId="37521021" w14:textId="343F0F5D">
            <w:r w:rsidRPr="312F0045">
              <w:rPr>
                <w:rFonts w:ascii="Arial" w:hAnsi="Arial" w:eastAsia="Arial" w:cs="Arial"/>
                <w:sz w:val="20"/>
                <w:szCs w:val="20"/>
              </w:rPr>
              <w:t xml:space="preserve">Dydd Iau – Tasg Tric a Chlic – Sesiwn dda gyda grwp yn darllen. Bron pawb yn darllen brawddegau yn annibynnol. Pawb yn gwneud ymdrech i ddallen llyfr, ac ateb cwestiynnau gan gyfoedion.  </w:t>
            </w:r>
          </w:p>
          <w:p w:rsidRPr="00120A30" w:rsidR="00825827" w:rsidP="312F0045" w:rsidRDefault="00825827" w14:paraId="5E8EECFF" w14:textId="41E1F0EC">
            <w:pPr>
              <w:rPr>
                <w:rFonts w:ascii="Arial" w:hAnsi="Arial" w:eastAsia="Arial" w:cs="Arial"/>
                <w:sz w:val="20"/>
                <w:szCs w:val="20"/>
              </w:rPr>
            </w:pPr>
          </w:p>
          <w:p w:rsidRPr="00120A30" w:rsidR="00825827" w:rsidP="312F0045" w:rsidRDefault="312F0045" w14:paraId="5BC646E4" w14:textId="124C8753">
            <w:pPr>
              <w:rPr>
                <w:rFonts w:ascii="Arial" w:hAnsi="Arial" w:eastAsia="Arial" w:cs="Arial"/>
                <w:sz w:val="20"/>
                <w:szCs w:val="20"/>
              </w:rPr>
            </w:pPr>
            <w:r w:rsidRPr="312F0045">
              <w:rPr>
                <w:rFonts w:ascii="Arial" w:hAnsi="Arial" w:eastAsia="Arial" w:cs="Arial"/>
                <w:sz w:val="20"/>
                <w:szCs w:val="20"/>
              </w:rPr>
              <w:t>Dydd Iau - Tasg Tric a Chlic - Grŵp gallu isel. Aethon ni dros y llythrennau yn gyntaf. Tua hanner yn adnabod llythrennau melyn a glas tric a chlic. Roedd y dysgwyr yn edrych ar eiriau penodol o fewn brawddeg ac yn gwneud ymdrech i ddarllen.</w:t>
            </w:r>
          </w:p>
          <w:p w:rsidRPr="00120A30" w:rsidR="00825827" w:rsidP="312F0045" w:rsidRDefault="00825827" w14:paraId="69DFFBBF" w14:textId="4D7B4748">
            <w:pPr>
              <w:rPr>
                <w:rFonts w:ascii="Arial" w:hAnsi="Arial" w:eastAsia="Arial" w:cs="Arial"/>
                <w:sz w:val="20"/>
                <w:szCs w:val="20"/>
              </w:rPr>
            </w:pPr>
          </w:p>
          <w:p w:rsidRPr="00120A30" w:rsidR="00825827" w:rsidP="312F0045" w:rsidRDefault="312F0045" w14:paraId="29AB88AA" w14:textId="228A76DF">
            <w:pPr>
              <w:rPr>
                <w:rFonts w:ascii="Arial" w:hAnsi="Arial" w:eastAsia="Arial" w:cs="Arial"/>
                <w:sz w:val="20"/>
                <w:szCs w:val="20"/>
              </w:rPr>
            </w:pPr>
            <w:r w:rsidRPr="312F0045">
              <w:rPr>
                <w:rFonts w:ascii="Arial" w:hAnsi="Arial" w:eastAsia="Arial" w:cs="Arial"/>
                <w:sz w:val="20"/>
                <w:szCs w:val="20"/>
              </w:rPr>
              <w:t xml:space="preserve">Gweithgareddau arall - Adborth Mrs H, yw bod dysgwyr wedi gweithio’n galed i sillafu geiriau tric a chic triwyr wythnos. Rhai wedi mynd yn ôl i adnabod llythrennau a ffurfio’n gywir. </w:t>
            </w:r>
          </w:p>
          <w:p w:rsidRPr="00120A30" w:rsidR="00825827" w:rsidP="312F0045" w:rsidRDefault="312F0045" w14:paraId="38BC71B3" w14:textId="08F37FA3">
            <w:pPr>
              <w:rPr>
                <w:sz w:val="20"/>
                <w:szCs w:val="20"/>
              </w:rPr>
            </w:pPr>
            <w:r w:rsidRPr="312F0045">
              <w:rPr>
                <w:rFonts w:ascii="Arial" w:hAnsi="Arial" w:eastAsia="Arial" w:cs="Arial"/>
                <w:sz w:val="20"/>
                <w:szCs w:val="20"/>
              </w:rPr>
              <w:t>O grwydro’r dosbarth, roedd y chwilair yn eithaf heriol i rai dysgwyr am fod hi’n dasg annibynnol. Dysgwyr yn dda yn gweithio ar yr Ipads, angen atgoffa rhai i fynd ar yr App cywir. Rhai dysgwyr wedi cael trafferth gwneud map meddwl TH, efallai bach yn rhy heriol i rai dysgwyr. Roedd angen creu mat geiriau TH ar yr ail ddiwrnod i helpu’r gweithgaredd yma.</w:t>
            </w:r>
          </w:p>
        </w:tc>
      </w:tr>
      <w:tr w:rsidRPr="00120A30" w:rsidR="00825827" w:rsidTr="312F0045" w14:paraId="1698B253" w14:textId="77777777">
        <w:trPr>
          <w:trHeight w:val="437"/>
        </w:trPr>
        <w:tc>
          <w:tcPr>
            <w:tcW w:w="1980" w:type="dxa"/>
            <w:shd w:val="clear" w:color="auto" w:fill="D9E2F3" w:themeFill="accent1" w:themeFillTint="33"/>
          </w:tcPr>
          <w:p w:rsidRPr="00D1401A" w:rsidR="00825827" w:rsidP="00825827" w:rsidRDefault="006D26F5" w14:paraId="55E6124E" w14:textId="78242E63">
            <w:pPr>
              <w:rPr>
                <w:sz w:val="20"/>
                <w:szCs w:val="20"/>
              </w:rPr>
            </w:pPr>
            <w:r w:rsidRPr="00D1401A">
              <w:rPr>
                <w:sz w:val="20"/>
                <w:szCs w:val="20"/>
                <w:lang w:val="cy-GB"/>
              </w:rPr>
              <w:t>Y Camau Nesaf ar gyfer Cynnydd</w:t>
            </w:r>
          </w:p>
          <w:p w:rsidRPr="00120A30" w:rsidR="00825827" w:rsidP="00825827" w:rsidRDefault="00825827" w14:paraId="76590C14" w14:textId="77777777">
            <w:pPr>
              <w:rPr>
                <w:sz w:val="20"/>
                <w:szCs w:val="20"/>
              </w:rPr>
            </w:pPr>
          </w:p>
        </w:tc>
        <w:tc>
          <w:tcPr>
            <w:tcW w:w="7030" w:type="dxa"/>
          </w:tcPr>
          <w:p w:rsidR="312F0045" w:rsidRDefault="312F0045" w14:paraId="6A97215D" w14:textId="194F9179">
            <w:r w:rsidRPr="312F0045">
              <w:rPr>
                <w:rFonts w:ascii="Arial" w:hAnsi="Arial" w:eastAsia="Arial" w:cs="Arial"/>
                <w:sz w:val="20"/>
                <w:szCs w:val="20"/>
              </w:rPr>
              <w:t xml:space="preserve">Parhau i weithio ar ddatblygu sgiliau darllen trwy ddefnyddio cyfres Tric a Chlic. Ail-ymweld ar lythyren TH er mwyn gwneud yn siwr bod pob dysgwr yn medru enwi a dweud yn gywir.  </w:t>
            </w:r>
          </w:p>
          <w:p w:rsidR="312F0045" w:rsidP="312F0045" w:rsidRDefault="312F0045" w14:paraId="35E5D859" w14:textId="6F2BD12D">
            <w:pPr>
              <w:rPr>
                <w:sz w:val="20"/>
                <w:szCs w:val="20"/>
              </w:rPr>
            </w:pPr>
          </w:p>
          <w:p w:rsidRPr="00120A30" w:rsidR="00825827" w:rsidP="00825827" w:rsidRDefault="00825827" w14:paraId="6E88F129" w14:textId="77777777">
            <w:pPr>
              <w:rPr>
                <w:sz w:val="20"/>
                <w:szCs w:val="20"/>
              </w:rPr>
            </w:pPr>
          </w:p>
        </w:tc>
      </w:tr>
    </w:tbl>
    <w:p w:rsidRPr="00120A30" w:rsidR="00825827" w:rsidP="00825827" w:rsidRDefault="00825827" w14:paraId="7AFDDA83" w14:textId="77777777">
      <w:pPr>
        <w:rPr>
          <w:sz w:val="20"/>
          <w:szCs w:val="20"/>
        </w:rPr>
      </w:pPr>
    </w:p>
    <w:p w:rsidRPr="00120A30" w:rsidR="00825827" w:rsidP="00825827" w:rsidRDefault="00825827" w14:paraId="77B4D4EA" w14:textId="77777777">
      <w:pPr>
        <w:rPr>
          <w:sz w:val="20"/>
          <w:szCs w:val="20"/>
        </w:rPr>
      </w:pPr>
    </w:p>
    <w:tbl>
      <w:tblPr>
        <w:tblStyle w:val="TableGrid3"/>
        <w:tblW w:w="0" w:type="auto"/>
        <w:tblLook w:val="04A0" w:firstRow="1" w:lastRow="0" w:firstColumn="1" w:lastColumn="0" w:noHBand="0" w:noVBand="1"/>
      </w:tblPr>
      <w:tblGrid>
        <w:gridCol w:w="1838"/>
        <w:gridCol w:w="7172"/>
      </w:tblGrid>
      <w:tr w:rsidRPr="00120A30" w:rsidR="00825827" w:rsidTr="312F0045" w14:paraId="14855D56" w14:textId="77777777">
        <w:tc>
          <w:tcPr>
            <w:tcW w:w="9010" w:type="dxa"/>
            <w:gridSpan w:val="2"/>
            <w:shd w:val="clear" w:color="auto" w:fill="D9E2F3" w:themeFill="accent1" w:themeFillTint="33"/>
          </w:tcPr>
          <w:p w:rsidRPr="00D1401A" w:rsidR="00825827" w:rsidP="00825827" w:rsidRDefault="006D26F5" w14:paraId="6F5902A0" w14:textId="0E68C829">
            <w:pPr>
              <w:rPr>
                <w:b/>
              </w:rPr>
            </w:pPr>
            <w:r w:rsidRPr="00D1401A">
              <w:rPr>
                <w:b/>
                <w:lang w:val="cy-GB"/>
              </w:rPr>
              <w:lastRenderedPageBreak/>
              <w:t>Dadansoddiad Adfyfyriol o Addysgu a Strategaethau ar gyfer Datblygiad – gan gynnwys cyfiawnha</w:t>
            </w:r>
            <w:r w:rsidRPr="00D1401A" w:rsidR="00D1401A">
              <w:rPr>
                <w:b/>
                <w:lang w:val="cy-GB"/>
              </w:rPr>
              <w:t>d</w:t>
            </w:r>
            <w:r w:rsidRPr="00D1401A">
              <w:rPr>
                <w:b/>
                <w:lang w:val="cy-GB"/>
              </w:rPr>
              <w:t>/rhesymwaith dewisiadau pedagogaidd</w:t>
            </w:r>
          </w:p>
          <w:p w:rsidRPr="00120A30" w:rsidR="00825827" w:rsidP="00825827" w:rsidRDefault="00825827" w14:paraId="44C6AA70" w14:textId="77777777">
            <w:pPr>
              <w:rPr>
                <w:sz w:val="20"/>
                <w:szCs w:val="20"/>
              </w:rPr>
            </w:pPr>
          </w:p>
        </w:tc>
      </w:tr>
      <w:tr w:rsidRPr="00120A30" w:rsidR="00825827" w:rsidTr="312F0045" w14:paraId="34E27A9A" w14:textId="77777777">
        <w:tc>
          <w:tcPr>
            <w:tcW w:w="1838" w:type="dxa"/>
            <w:shd w:val="clear" w:color="auto" w:fill="D9E2F3" w:themeFill="accent1" w:themeFillTint="33"/>
          </w:tcPr>
          <w:p w:rsidRPr="00120A30" w:rsidR="00825827" w:rsidP="00825827" w:rsidRDefault="006D26F5" w14:paraId="5B5A6D21" w14:textId="790991C5">
            <w:pPr>
              <w:rPr>
                <w:sz w:val="20"/>
                <w:szCs w:val="20"/>
              </w:rPr>
            </w:pPr>
            <w:r w:rsidRPr="00D1401A">
              <w:rPr>
                <w:sz w:val="20"/>
                <w:szCs w:val="20"/>
                <w:lang w:val="cy-GB"/>
              </w:rPr>
              <w:t>Tystiolaeth o’m Harfer Effeithiol</w:t>
            </w:r>
            <w:r w:rsidRPr="00D1401A" w:rsidR="00825827">
              <w:rPr>
                <w:sz w:val="20"/>
                <w:szCs w:val="20"/>
              </w:rPr>
              <w:t xml:space="preserve"> </w:t>
            </w:r>
          </w:p>
          <w:p w:rsidRPr="00120A30" w:rsidR="00825827" w:rsidP="00825827" w:rsidRDefault="00825827" w14:paraId="3719705E" w14:textId="77777777">
            <w:pPr>
              <w:rPr>
                <w:sz w:val="20"/>
                <w:szCs w:val="20"/>
              </w:rPr>
            </w:pPr>
          </w:p>
          <w:p w:rsidRPr="00120A30" w:rsidR="00825827" w:rsidP="00825827" w:rsidRDefault="00825827" w14:paraId="65F896C5" w14:textId="77777777">
            <w:pPr>
              <w:rPr>
                <w:sz w:val="20"/>
                <w:szCs w:val="20"/>
              </w:rPr>
            </w:pPr>
          </w:p>
        </w:tc>
        <w:tc>
          <w:tcPr>
            <w:tcW w:w="7172" w:type="dxa"/>
          </w:tcPr>
          <w:p w:rsidR="312F0045" w:rsidP="312F0045" w:rsidRDefault="312F0045" w14:paraId="794C755F" w14:textId="66091FF2">
            <w:pPr>
              <w:spacing w:line="257" w:lineRule="auto"/>
            </w:pPr>
            <w:r w:rsidRPr="312F0045">
              <w:rPr>
                <w:rFonts w:ascii="Arial" w:hAnsi="Arial" w:eastAsia="Arial" w:cs="Arial"/>
                <w:sz w:val="20"/>
                <w:szCs w:val="20"/>
              </w:rPr>
              <w:t>Yn ystod y cyflwyniad, teimlais fy mod i wedi cymryd amser i gyflwyno’r llythyren a meddwl am eiriau gyda’n gilydd. Roedd rhaid i fi ail-adrodd rheolau’r carped yn ystod y cyflwyniad.</w:t>
            </w:r>
            <w:r w:rsidR="00AD3EF0">
              <w:rPr>
                <w:rFonts w:ascii="Arial" w:hAnsi="Arial" w:eastAsia="Arial" w:cs="Arial"/>
                <w:sz w:val="20"/>
                <w:szCs w:val="20"/>
              </w:rPr>
              <w:t xml:space="preserve"> Safon SAC - </w:t>
            </w:r>
            <w:r w:rsidRPr="312F0045">
              <w:rPr>
                <w:rFonts w:ascii="Arial" w:hAnsi="Arial" w:eastAsia="Arial" w:cs="Arial"/>
                <w:sz w:val="20"/>
                <w:szCs w:val="20"/>
              </w:rPr>
              <w:t xml:space="preserve"> </w:t>
            </w:r>
            <w:r w:rsidRPr="00AD3EF0">
              <w:rPr>
                <w:rFonts w:ascii="Arial" w:hAnsi="Arial" w:eastAsia="Arial" w:cs="Arial"/>
                <w:sz w:val="18"/>
                <w:highlight w:val="yellow"/>
              </w:rPr>
              <w:t>Mae’r athro’n deall pwysigrwydd yr amgylchedd dysgu yn y gwaith o hyrwyddo arferion ac ymddygiadau dysgu cadarnhaol  sy’n cyd-fynd â’r pedwar diben ac y mae dysgwyr yn eu deall yn y cyd-destun hwnnw. Mae felly’n mynd ati i’w ymsefydlu a’i reoli’n effeithiol ac yn barhaus</w:t>
            </w:r>
            <w:r w:rsidRPr="00AD3EF0">
              <w:rPr>
                <w:rFonts w:ascii="Arial" w:hAnsi="Arial" w:eastAsia="Arial" w:cs="Arial"/>
                <w:sz w:val="18"/>
              </w:rPr>
              <w:t>.</w:t>
            </w:r>
            <w:r w:rsidRPr="00AD3EF0">
              <w:rPr>
                <w:rFonts w:ascii="Arial" w:hAnsi="Arial" w:eastAsia="Arial" w:cs="Arial"/>
                <w:sz w:val="14"/>
                <w:szCs w:val="20"/>
              </w:rPr>
              <w:t xml:space="preserve"> </w:t>
            </w:r>
          </w:p>
          <w:p w:rsidR="312F0045" w:rsidP="312F0045" w:rsidRDefault="312F0045" w14:paraId="48896D09" w14:textId="4C6B5574">
            <w:r w:rsidRPr="312F0045">
              <w:rPr>
                <w:rFonts w:ascii="Arial" w:hAnsi="Arial" w:eastAsia="Arial" w:cs="Arial"/>
                <w:sz w:val="20"/>
                <w:szCs w:val="20"/>
              </w:rPr>
              <w:t xml:space="preserve">Defnyddiais strategaeth ‘buddy’ gyda rhai cwestiynnau allweddol, gweithiodd hyn yn llwyddiannus. Crwydrais o amgylch i weld os oedd dysgwyr ar dasg tra roedd amser gen i. </w:t>
            </w:r>
          </w:p>
          <w:p w:rsidRPr="00AD3EF0" w:rsidR="00AD3EF0" w:rsidP="00AD3EF0" w:rsidRDefault="312F0045" w14:paraId="5715285F" w14:textId="7073EA99">
            <w:pPr>
              <w:rPr>
                <w:rFonts w:ascii="Arial" w:hAnsi="Arial" w:eastAsia="Arial" w:cs="Arial"/>
                <w:sz w:val="18"/>
                <w:szCs w:val="20"/>
                <w:highlight w:val="yellow"/>
              </w:rPr>
            </w:pPr>
            <w:r w:rsidRPr="312F0045">
              <w:rPr>
                <w:rFonts w:ascii="Arial" w:hAnsi="Arial" w:eastAsia="Arial" w:cs="Arial"/>
                <w:sz w:val="20"/>
                <w:szCs w:val="20"/>
              </w:rPr>
              <w:t xml:space="preserve">Ar dasg Tric a Chlic, roedd hi’n hawdd defnyddio strategaeth cydweithio gyda chyfoedion, er mwyn annog dysgwyr i ddarllen yn uchel a holi cwestiynau. Roedd llawer o’r dysgwyr yn dweud bod nhw wedi gorffen darllen a gofyn i fynd i chwarae. Roeddwn i yn annog nhw i aros, darllen i ffrind, siarad am y stori, edrych ar y lluniau, ac annog i ddyfalbarhau </w:t>
            </w:r>
            <w:r w:rsidR="00AD3EF0">
              <w:rPr>
                <w:rFonts w:ascii="Arial" w:hAnsi="Arial" w:eastAsia="Arial" w:cs="Arial"/>
                <w:sz w:val="20"/>
                <w:szCs w:val="20"/>
              </w:rPr>
              <w:t xml:space="preserve">gyda datblygu sgiliau darllen. </w:t>
            </w:r>
            <w:r w:rsidRPr="00AD3EF0" w:rsidR="00AD3EF0">
              <w:rPr>
                <w:rFonts w:ascii="Arial" w:hAnsi="Arial" w:eastAsia="Arial" w:cs="Arial"/>
                <w:sz w:val="18"/>
                <w:szCs w:val="20"/>
                <w:highlight w:val="yellow"/>
              </w:rPr>
              <w:t xml:space="preserve">Safon SAC - </w:t>
            </w:r>
            <w:r w:rsidRPr="00AD3EF0" w:rsidR="00AD3EF0">
              <w:rPr>
                <w:rFonts w:ascii="Arial" w:hAnsi="Arial" w:eastAsia="Arial" w:cs="Arial"/>
                <w:sz w:val="18"/>
                <w:szCs w:val="20"/>
                <w:highlight w:val="yellow"/>
              </w:rPr>
              <w:t>Ymdrech barhaus a gwydnwch dysgwyr:-</w:t>
            </w:r>
          </w:p>
          <w:p w:rsidR="312F0045" w:rsidP="00AD3EF0" w:rsidRDefault="00AD3EF0" w14:paraId="5ABBF529" w14:textId="61BAB414">
            <w:r w:rsidRPr="00AD3EF0">
              <w:rPr>
                <w:rFonts w:ascii="Arial" w:hAnsi="Arial" w:eastAsia="Arial" w:cs="Arial"/>
                <w:sz w:val="18"/>
                <w:szCs w:val="20"/>
                <w:highlight w:val="yellow"/>
              </w:rPr>
              <w:t xml:space="preserve">Mae’r athro’n hyrwyddo hunanysgogi </w:t>
            </w:r>
            <w:bookmarkStart w:name="_GoBack" w:id="0"/>
            <w:bookmarkEnd w:id="0"/>
            <w:r w:rsidRPr="00AD3EF0">
              <w:rPr>
                <w:rFonts w:ascii="Arial" w:hAnsi="Arial" w:eastAsia="Arial" w:cs="Arial"/>
                <w:sz w:val="18"/>
                <w:szCs w:val="20"/>
                <w:highlight w:val="yellow"/>
              </w:rPr>
              <w:t>a hunangyfeirio ymhlith dysgwyr, ac yn eu cefnogi i weithredu hynny wrth ddysgu</w:t>
            </w:r>
            <w:r w:rsidRPr="00AD3EF0">
              <w:rPr>
                <w:rFonts w:ascii="Arial" w:hAnsi="Arial" w:eastAsia="Arial" w:cs="Arial"/>
                <w:sz w:val="20"/>
                <w:szCs w:val="20"/>
              </w:rPr>
              <w:t>.</w:t>
            </w:r>
          </w:p>
          <w:p w:rsidR="312F0045" w:rsidP="312F0045" w:rsidRDefault="312F0045" w14:paraId="73288A2F" w14:textId="174D44C8">
            <w:pPr>
              <w:rPr>
                <w:rFonts w:ascii="Arial" w:hAnsi="Arial" w:eastAsia="Arial" w:cs="Arial"/>
                <w:sz w:val="20"/>
                <w:szCs w:val="20"/>
              </w:rPr>
            </w:pPr>
          </w:p>
          <w:p w:rsidR="312F0045" w:rsidP="312F0045" w:rsidRDefault="312F0045" w14:paraId="2FA1E95A" w14:textId="0C4A29D1">
            <w:r w:rsidRPr="312F0045">
              <w:rPr>
                <w:rFonts w:ascii="Arial" w:hAnsi="Arial" w:eastAsia="Arial" w:cs="Arial"/>
                <w:sz w:val="20"/>
                <w:szCs w:val="20"/>
              </w:rPr>
              <w:t xml:space="preserve">Erbyn canol yr wythnos roeddwn yn fwy cyfarwydd gyda’r system darllen, ac felly roedd modd i fi baratoi a chynorthwyo’n well, teimlais yn fwy hyderus gyda’r strwythur darllen.  </w:t>
            </w:r>
          </w:p>
          <w:p w:rsidR="312F0045" w:rsidRDefault="312F0045" w14:paraId="48C55AFF" w14:textId="52F9D9AF">
            <w:r w:rsidRPr="312F0045">
              <w:rPr>
                <w:rFonts w:ascii="Arial" w:hAnsi="Arial" w:eastAsia="Arial" w:cs="Arial"/>
                <w:sz w:val="20"/>
                <w:szCs w:val="20"/>
              </w:rPr>
              <w:t xml:space="preserve">   </w:t>
            </w:r>
          </w:p>
          <w:p w:rsidRPr="00120A30" w:rsidR="00825827" w:rsidP="00825827" w:rsidRDefault="00825827" w14:paraId="471612F7" w14:textId="77777777">
            <w:pPr>
              <w:rPr>
                <w:sz w:val="20"/>
                <w:szCs w:val="20"/>
              </w:rPr>
            </w:pPr>
          </w:p>
        </w:tc>
      </w:tr>
      <w:tr w:rsidRPr="00120A30" w:rsidR="00825827" w:rsidTr="312F0045" w14:paraId="39A72438" w14:textId="77777777">
        <w:trPr>
          <w:trHeight w:val="437"/>
        </w:trPr>
        <w:tc>
          <w:tcPr>
            <w:tcW w:w="1838" w:type="dxa"/>
            <w:shd w:val="clear" w:color="auto" w:fill="D9E2F3" w:themeFill="accent1" w:themeFillTint="33"/>
          </w:tcPr>
          <w:p w:rsidRPr="00D1401A" w:rsidR="00825827" w:rsidP="00825827" w:rsidRDefault="006D26F5" w14:paraId="6F863CDC" w14:textId="4F14FA20">
            <w:pPr>
              <w:rPr>
                <w:sz w:val="20"/>
                <w:szCs w:val="20"/>
              </w:rPr>
            </w:pPr>
            <w:r w:rsidRPr="00D1401A">
              <w:rPr>
                <w:sz w:val="20"/>
                <w:szCs w:val="20"/>
                <w:lang w:val="cy-GB"/>
              </w:rPr>
              <w:t>Meysydd ar gyfer fy Natblygiad</w:t>
            </w:r>
          </w:p>
          <w:p w:rsidRPr="00120A30" w:rsidR="00825827" w:rsidP="00825827" w:rsidRDefault="00825827" w14:paraId="0BD9B8BD" w14:textId="77777777">
            <w:pPr>
              <w:rPr>
                <w:sz w:val="20"/>
                <w:szCs w:val="20"/>
              </w:rPr>
            </w:pPr>
          </w:p>
          <w:p w:rsidRPr="00D1401A" w:rsidR="00825827" w:rsidP="312F0045" w:rsidRDefault="00825827" w14:paraId="2925126E" w14:textId="0974E788">
            <w:pPr>
              <w:rPr>
                <w:sz w:val="20"/>
                <w:szCs w:val="20"/>
                <w:lang w:val="cy-GB"/>
              </w:rPr>
            </w:pPr>
          </w:p>
          <w:p w:rsidRPr="00D1401A" w:rsidR="00825827" w:rsidP="312F0045" w:rsidRDefault="00825827" w14:paraId="47ED47C2" w14:textId="0244E9F9">
            <w:pPr>
              <w:rPr>
                <w:sz w:val="20"/>
                <w:szCs w:val="20"/>
                <w:lang w:val="cy-GB"/>
              </w:rPr>
            </w:pPr>
          </w:p>
          <w:p w:rsidRPr="00D1401A" w:rsidR="00825827" w:rsidP="312F0045" w:rsidRDefault="312F0045" w14:paraId="3A90E508" w14:textId="7D994801">
            <w:pPr>
              <w:rPr>
                <w:sz w:val="20"/>
                <w:szCs w:val="20"/>
              </w:rPr>
            </w:pPr>
            <w:r w:rsidRPr="312F0045">
              <w:rPr>
                <w:sz w:val="20"/>
                <w:szCs w:val="20"/>
                <w:lang w:val="cy-GB"/>
              </w:rPr>
              <w:t>Targedau Personol ar gyfer Cynnydd</w:t>
            </w:r>
          </w:p>
          <w:p w:rsidRPr="00120A30" w:rsidR="00825827" w:rsidP="00825827" w:rsidRDefault="00825827" w14:paraId="63AF2A7D" w14:textId="77777777">
            <w:pPr>
              <w:rPr>
                <w:sz w:val="20"/>
                <w:szCs w:val="20"/>
              </w:rPr>
            </w:pPr>
          </w:p>
        </w:tc>
        <w:tc>
          <w:tcPr>
            <w:tcW w:w="7172" w:type="dxa"/>
          </w:tcPr>
          <w:p w:rsidR="312F0045" w:rsidP="312F0045" w:rsidRDefault="312F0045" w14:paraId="29C30B54" w14:textId="37BBD9AE">
            <w:r w:rsidRPr="312F0045">
              <w:rPr>
                <w:rFonts w:ascii="Arial" w:hAnsi="Arial" w:eastAsia="Arial" w:cs="Arial"/>
                <w:sz w:val="20"/>
                <w:szCs w:val="20"/>
              </w:rPr>
              <w:t>Er fy mod i’n meddwl fy mod i wedi cymryd amser i esbonio TH ar weithgaredd, wrth weld rhai grwpiau, efallai roedd angen mwy o arweiniant arnyn nhw. Yn dilyn adborth y mentor dosbarth, wnes i greu mat geiriau TH i weddill grwpiau'r wythnos.</w:t>
            </w:r>
          </w:p>
          <w:p w:rsidR="312F0045" w:rsidP="312F0045" w:rsidRDefault="312F0045" w14:paraId="5EF940B6" w14:textId="7F98BDB9">
            <w:pPr>
              <w:rPr>
                <w:rFonts w:ascii="Arial" w:hAnsi="Arial" w:eastAsia="Arial" w:cs="Arial"/>
                <w:sz w:val="20"/>
                <w:szCs w:val="20"/>
              </w:rPr>
            </w:pPr>
          </w:p>
          <w:p w:rsidR="312F0045" w:rsidP="312F0045" w:rsidRDefault="312F0045" w14:paraId="667C1E9F" w14:textId="37918C90">
            <w:pPr>
              <w:rPr>
                <w:rFonts w:ascii="Arial" w:hAnsi="Arial" w:eastAsia="Arial" w:cs="Arial"/>
                <w:sz w:val="20"/>
                <w:szCs w:val="20"/>
              </w:rPr>
            </w:pPr>
            <w:r w:rsidRPr="312F0045">
              <w:rPr>
                <w:rFonts w:ascii="Arial" w:hAnsi="Arial" w:eastAsia="Arial" w:cs="Arial"/>
                <w:sz w:val="20"/>
                <w:szCs w:val="20"/>
              </w:rPr>
              <w:t xml:space="preserve">Gweithio i ddatblygu nifer o strategaethau cloi i wersi. </w:t>
            </w:r>
          </w:p>
          <w:p w:rsidR="312F0045" w:rsidP="312F0045" w:rsidRDefault="312F0045" w14:paraId="006F0E98" w14:textId="59885FC7">
            <w:pPr>
              <w:rPr>
                <w:sz w:val="20"/>
                <w:szCs w:val="20"/>
              </w:rPr>
            </w:pPr>
          </w:p>
          <w:p w:rsidRPr="00120A30" w:rsidR="00825827" w:rsidP="00825827" w:rsidRDefault="00825827" w14:paraId="12D2BCF1" w14:textId="77777777">
            <w:pPr>
              <w:rPr>
                <w:sz w:val="20"/>
                <w:szCs w:val="20"/>
              </w:rPr>
            </w:pPr>
          </w:p>
        </w:tc>
      </w:tr>
    </w:tbl>
    <w:p w:rsidRPr="00120A30" w:rsidR="00825827" w:rsidP="00825827" w:rsidRDefault="00825827" w14:paraId="5C255ACC" w14:textId="77777777">
      <w:pPr>
        <w:rPr>
          <w:sz w:val="20"/>
          <w:szCs w:val="20"/>
        </w:rPr>
      </w:pPr>
    </w:p>
    <w:p w:rsidRPr="00120A30" w:rsidR="00825827" w:rsidP="00825827" w:rsidRDefault="00825827" w14:paraId="201937E0" w14:textId="77777777">
      <w:pPr>
        <w:rPr>
          <w:sz w:val="20"/>
          <w:szCs w:val="20"/>
        </w:rPr>
      </w:pPr>
    </w:p>
    <w:p w:rsidRPr="00120A30" w:rsidR="00825827" w:rsidP="00825827" w:rsidRDefault="00825827" w14:paraId="02815835" w14:textId="77777777">
      <w:pPr>
        <w:rPr>
          <w:sz w:val="20"/>
          <w:szCs w:val="20"/>
        </w:rPr>
      </w:pPr>
    </w:p>
    <w:p w:rsidRPr="00120A30" w:rsidR="00EF0BE1" w:rsidP="00EF0BE1" w:rsidRDefault="00EF0BE1" w14:paraId="133B1839" w14:textId="19CBA16B">
      <w:pPr>
        <w:rPr>
          <w:sz w:val="28"/>
          <w:szCs w:val="28"/>
        </w:rPr>
      </w:pPr>
    </w:p>
    <w:p w:rsidRPr="00120A30" w:rsidR="00EF0BE1" w:rsidP="00EF0BE1" w:rsidRDefault="00EF0BE1" w14:paraId="5D1D0564" w14:textId="77777777">
      <w:pPr>
        <w:rPr>
          <w:sz w:val="28"/>
          <w:szCs w:val="28"/>
        </w:rPr>
      </w:pPr>
    </w:p>
    <w:p w:rsidRPr="00120A30" w:rsidR="00EF0BE1" w:rsidP="00EF0BE1" w:rsidRDefault="00EF0BE1" w14:paraId="3D64C07E" w14:textId="77777777">
      <w:pPr>
        <w:rPr>
          <w:sz w:val="28"/>
          <w:szCs w:val="28"/>
        </w:rPr>
      </w:pPr>
    </w:p>
    <w:p w:rsidRPr="00120A30" w:rsidR="00EF0BE1" w:rsidP="00EF0BE1" w:rsidRDefault="00EF0BE1" w14:paraId="5D398294" w14:textId="77777777">
      <w:pPr>
        <w:rPr>
          <w:sz w:val="28"/>
          <w:szCs w:val="28"/>
        </w:rPr>
      </w:pPr>
    </w:p>
    <w:p w:rsidRPr="00120A30" w:rsidR="00EF0BE1" w:rsidP="00EF0BE1" w:rsidRDefault="00EF0BE1" w14:paraId="02535BAF" w14:textId="77777777">
      <w:pPr>
        <w:rPr>
          <w:sz w:val="28"/>
          <w:szCs w:val="28"/>
        </w:rPr>
      </w:pPr>
    </w:p>
    <w:p w:rsidRPr="00120A30" w:rsidR="00EF0BE1" w:rsidP="00EF0BE1" w:rsidRDefault="00EF0BE1" w14:paraId="52F0FBF9" w14:textId="77777777">
      <w:pPr>
        <w:rPr>
          <w:sz w:val="28"/>
          <w:szCs w:val="28"/>
        </w:rPr>
      </w:pPr>
    </w:p>
    <w:p w:rsidRPr="00120A30" w:rsidR="00EF0BE1" w:rsidP="00EF0BE1" w:rsidRDefault="00EF0BE1" w14:paraId="01FF7088" w14:textId="77777777">
      <w:pPr>
        <w:rPr>
          <w:sz w:val="28"/>
          <w:szCs w:val="28"/>
        </w:rPr>
      </w:pPr>
    </w:p>
    <w:p w:rsidRPr="00120A30" w:rsidR="00EF0BE1" w:rsidP="00EF0BE1" w:rsidRDefault="00EF0BE1" w14:paraId="3F8CB932" w14:textId="77777777">
      <w:pPr>
        <w:rPr>
          <w:sz w:val="28"/>
          <w:szCs w:val="28"/>
        </w:rPr>
      </w:pPr>
    </w:p>
    <w:p w:rsidRPr="00120A30" w:rsidR="00EF0BE1" w:rsidP="00EF0BE1" w:rsidRDefault="00EF0BE1" w14:paraId="14A977F4" w14:textId="77777777"/>
    <w:p w:rsidRPr="00120A30" w:rsidR="00EF0BE1" w:rsidP="00EF0BE1" w:rsidRDefault="00EF0BE1" w14:paraId="446B8C61" w14:textId="77777777"/>
    <w:p w:rsidRPr="00120A30" w:rsidR="00EF0BE1" w:rsidP="00EF0BE1" w:rsidRDefault="00EF0BE1" w14:paraId="6CF53CAD" w14:textId="77777777"/>
    <w:p w:rsidRPr="00120A30" w:rsidR="00EF0BE1" w:rsidP="00EF0BE1" w:rsidRDefault="00EF0BE1" w14:paraId="1725B814" w14:textId="77777777"/>
    <w:p w:rsidRPr="00120A30" w:rsidR="00EF0BE1" w:rsidP="00EF0BE1" w:rsidRDefault="00EF0BE1" w14:paraId="1D139B3A" w14:textId="77777777"/>
    <w:p w:rsidRPr="00120A30" w:rsidR="00EF0BE1" w:rsidP="00EF0BE1" w:rsidRDefault="00EF0BE1" w14:paraId="1436D03F" w14:textId="77777777"/>
    <w:p w:rsidRPr="00120A30" w:rsidR="00EF0BE1" w:rsidP="00EF0BE1" w:rsidRDefault="00EF0BE1" w14:paraId="15DFC201" w14:textId="77777777"/>
    <w:p w:rsidRPr="00120A30" w:rsidR="00EF0BE1" w:rsidP="00EF0BE1" w:rsidRDefault="00EF0BE1" w14:paraId="44224DEB" w14:textId="77777777"/>
    <w:p w:rsidRPr="00120A30" w:rsidR="00EF0BE1" w:rsidP="00EF0BE1" w:rsidRDefault="00EF0BE1" w14:paraId="73141AFE" w14:textId="77777777"/>
    <w:p w:rsidRPr="00120A30" w:rsidR="00EF0BE1" w:rsidP="00EF0BE1" w:rsidRDefault="00EF0BE1" w14:paraId="260116EF" w14:textId="77777777"/>
    <w:p w:rsidRPr="00120A30" w:rsidR="00EF0BE1" w:rsidP="00EF0BE1" w:rsidRDefault="00EF0BE1" w14:paraId="12D98BD2" w14:textId="77777777">
      <w:bookmarkStart w:name="cysill" w:id="1"/>
      <w:bookmarkEnd w:id="1"/>
    </w:p>
    <w:sectPr w:rsidRPr="00120A30"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9AE" w:rsidP="00B24C18" w:rsidRDefault="009C29AE" w14:paraId="7656ABEB" w14:textId="77777777">
      <w:r>
        <w:separator/>
      </w:r>
    </w:p>
  </w:endnote>
  <w:endnote w:type="continuationSeparator" w:id="0">
    <w:p w:rsidR="009C29AE" w:rsidP="00B24C18" w:rsidRDefault="009C29AE" w14:paraId="1FD9CE9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8D" w:rsidRDefault="00C8398D" w14:paraId="2803C2F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236413"/>
      <w:docPartObj>
        <w:docPartGallery w:val="Page Numbers (Bottom of Page)"/>
        <w:docPartUnique/>
      </w:docPartObj>
    </w:sdtPr>
    <w:sdtEndPr>
      <w:rPr>
        <w:noProof/>
      </w:rPr>
    </w:sdtEndPr>
    <w:sdtContent>
      <w:p w:rsidR="006D26F5" w:rsidRDefault="006D26F5" w14:paraId="46B8C570" w14:textId="105D00F6">
        <w:pPr>
          <w:pStyle w:val="Footer"/>
        </w:pPr>
        <w:r>
          <w:fldChar w:fldCharType="begin"/>
        </w:r>
        <w:r>
          <w:instrText xml:space="preserve"> PAGE   \* MERGEFORMAT </w:instrText>
        </w:r>
        <w:r>
          <w:fldChar w:fldCharType="separate"/>
        </w:r>
        <w:r w:rsidR="00AD3EF0">
          <w:rPr>
            <w:noProof/>
          </w:rPr>
          <w:t>6</w:t>
        </w:r>
        <w:r>
          <w:rPr>
            <w:noProof/>
          </w:rPr>
          <w:fldChar w:fldCharType="end"/>
        </w:r>
      </w:p>
    </w:sdtContent>
  </w:sdt>
  <w:p w:rsidR="006D26F5" w:rsidRDefault="006D26F5" w14:paraId="5BF63DE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8D" w:rsidRDefault="00C8398D" w14:paraId="25E801E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9AE" w:rsidP="00B24C18" w:rsidRDefault="009C29AE" w14:paraId="2FEAB8D3" w14:textId="77777777">
      <w:r>
        <w:separator/>
      </w:r>
    </w:p>
  </w:footnote>
  <w:footnote w:type="continuationSeparator" w:id="0">
    <w:p w:rsidR="009C29AE" w:rsidP="00B24C18" w:rsidRDefault="009C29AE" w14:paraId="42E54E4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8D" w:rsidRDefault="00C8398D" w14:paraId="231A1F2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D26F5" w:rsidRDefault="006D26F5"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98D" w:rsidRDefault="00C8398D" w14:paraId="67855882"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6F5" w:rsidRDefault="006D26F5" w14:paraId="7FD9818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B4BBA"/>
    <w:multiLevelType w:val="hybridMultilevel"/>
    <w:tmpl w:val="1D940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D704CF"/>
    <w:multiLevelType w:val="hybridMultilevel"/>
    <w:tmpl w:val="78C82A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7B6"/>
    <w:rsid w:val="00003CF6"/>
    <w:rsid w:val="000432F2"/>
    <w:rsid w:val="00045D70"/>
    <w:rsid w:val="00063D4A"/>
    <w:rsid w:val="000973E5"/>
    <w:rsid w:val="00097CA0"/>
    <w:rsid w:val="000B47A9"/>
    <w:rsid w:val="000B496D"/>
    <w:rsid w:val="000B6B62"/>
    <w:rsid w:val="000E0C55"/>
    <w:rsid w:val="000E5C05"/>
    <w:rsid w:val="00120A30"/>
    <w:rsid w:val="001231BC"/>
    <w:rsid w:val="0013209B"/>
    <w:rsid w:val="001407AA"/>
    <w:rsid w:val="00140D3C"/>
    <w:rsid w:val="00165EFB"/>
    <w:rsid w:val="00167F75"/>
    <w:rsid w:val="001E5CEA"/>
    <w:rsid w:val="00200878"/>
    <w:rsid w:val="00280D6F"/>
    <w:rsid w:val="002B2D5B"/>
    <w:rsid w:val="002E3987"/>
    <w:rsid w:val="002F5CA3"/>
    <w:rsid w:val="002F72F8"/>
    <w:rsid w:val="0031228F"/>
    <w:rsid w:val="003502C7"/>
    <w:rsid w:val="003554FD"/>
    <w:rsid w:val="003770F9"/>
    <w:rsid w:val="003A621B"/>
    <w:rsid w:val="003B005D"/>
    <w:rsid w:val="003F2001"/>
    <w:rsid w:val="00401799"/>
    <w:rsid w:val="0040291F"/>
    <w:rsid w:val="0043540F"/>
    <w:rsid w:val="00467647"/>
    <w:rsid w:val="004768D1"/>
    <w:rsid w:val="004847B6"/>
    <w:rsid w:val="004B73CD"/>
    <w:rsid w:val="004E1B77"/>
    <w:rsid w:val="004E60DF"/>
    <w:rsid w:val="005404E0"/>
    <w:rsid w:val="005817C6"/>
    <w:rsid w:val="005B7769"/>
    <w:rsid w:val="00610C4A"/>
    <w:rsid w:val="00645E24"/>
    <w:rsid w:val="00651F60"/>
    <w:rsid w:val="00660676"/>
    <w:rsid w:val="0066617E"/>
    <w:rsid w:val="00671059"/>
    <w:rsid w:val="006953EE"/>
    <w:rsid w:val="006B128A"/>
    <w:rsid w:val="006D26F5"/>
    <w:rsid w:val="006E32EF"/>
    <w:rsid w:val="00713823"/>
    <w:rsid w:val="00723B5D"/>
    <w:rsid w:val="007B65F8"/>
    <w:rsid w:val="007C60DE"/>
    <w:rsid w:val="007E797B"/>
    <w:rsid w:val="0081450C"/>
    <w:rsid w:val="00816DB9"/>
    <w:rsid w:val="00820CBD"/>
    <w:rsid w:val="00825827"/>
    <w:rsid w:val="00825DEF"/>
    <w:rsid w:val="008631A2"/>
    <w:rsid w:val="008639A6"/>
    <w:rsid w:val="008645B2"/>
    <w:rsid w:val="008720F6"/>
    <w:rsid w:val="00896514"/>
    <w:rsid w:val="008B2B15"/>
    <w:rsid w:val="009178BE"/>
    <w:rsid w:val="009502B5"/>
    <w:rsid w:val="009662E2"/>
    <w:rsid w:val="009A03EA"/>
    <w:rsid w:val="009C26DA"/>
    <w:rsid w:val="009C29AE"/>
    <w:rsid w:val="009D68DF"/>
    <w:rsid w:val="009D7C3C"/>
    <w:rsid w:val="009E3581"/>
    <w:rsid w:val="009F6AF6"/>
    <w:rsid w:val="00A46632"/>
    <w:rsid w:val="00A51FFD"/>
    <w:rsid w:val="00A53AE4"/>
    <w:rsid w:val="00A649EC"/>
    <w:rsid w:val="00A82242"/>
    <w:rsid w:val="00A82F48"/>
    <w:rsid w:val="00AA5380"/>
    <w:rsid w:val="00AD3EF0"/>
    <w:rsid w:val="00AD4117"/>
    <w:rsid w:val="00AF532A"/>
    <w:rsid w:val="00B02BEF"/>
    <w:rsid w:val="00B0430A"/>
    <w:rsid w:val="00B24C18"/>
    <w:rsid w:val="00B275D5"/>
    <w:rsid w:val="00B42125"/>
    <w:rsid w:val="00B50091"/>
    <w:rsid w:val="00B53940"/>
    <w:rsid w:val="00B85948"/>
    <w:rsid w:val="00BC35BE"/>
    <w:rsid w:val="00BF5170"/>
    <w:rsid w:val="00C8398D"/>
    <w:rsid w:val="00CA76B3"/>
    <w:rsid w:val="00CF4AE3"/>
    <w:rsid w:val="00D060A6"/>
    <w:rsid w:val="00D1401A"/>
    <w:rsid w:val="00D46A8E"/>
    <w:rsid w:val="00D81EBC"/>
    <w:rsid w:val="00D91956"/>
    <w:rsid w:val="00DB1D3B"/>
    <w:rsid w:val="00DC2BA5"/>
    <w:rsid w:val="00E060F7"/>
    <w:rsid w:val="00E15398"/>
    <w:rsid w:val="00E75960"/>
    <w:rsid w:val="00EA0038"/>
    <w:rsid w:val="00EB3652"/>
    <w:rsid w:val="00EB6268"/>
    <w:rsid w:val="00EC0A98"/>
    <w:rsid w:val="00EE0418"/>
    <w:rsid w:val="00EE0AC1"/>
    <w:rsid w:val="00EE5D80"/>
    <w:rsid w:val="00EF0BE1"/>
    <w:rsid w:val="00EF2DF8"/>
    <w:rsid w:val="00F23CEC"/>
    <w:rsid w:val="00F4300B"/>
    <w:rsid w:val="00F56C05"/>
    <w:rsid w:val="00F636FF"/>
    <w:rsid w:val="00F707F4"/>
    <w:rsid w:val="00F76CB7"/>
    <w:rsid w:val="00F8496A"/>
    <w:rsid w:val="00FB79B2"/>
    <w:rsid w:val="00FF1578"/>
    <w:rsid w:val="12D8D201"/>
    <w:rsid w:val="2D29A0C9"/>
    <w:rsid w:val="312F0045"/>
    <w:rsid w:val="31336885"/>
    <w:rsid w:val="32A5240D"/>
    <w:rsid w:val="48260283"/>
    <w:rsid w:val="4CCA3ADB"/>
    <w:rsid w:val="71628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E40A16"/>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customStyle="1">
    <w:name w:val="Table Grid1"/>
    <w:basedOn w:val="TableNormal"/>
    <w:next w:val="TableGrid"/>
    <w:uiPriority w:val="39"/>
    <w:rsid w:val="00EE04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B2D5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8258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w:type="character" w:styleId="PlaceholderText">
    <w:name w:val="Placeholder Text"/>
    <w:basedOn w:val="DefaultParagraphFont"/>
    <w:uiPriority w:val="99"/>
    <w:semiHidden/>
    <w:rsid w:val="00120A30"/>
    <w:rPr>
      <w:color w:val="808080"/>
    </w:rPr>
  </w:style>
  <w:style w:type="paragraph" w:styleId="ListParagraph">
    <w:name w:val="List Paragraph"/>
    <w:basedOn w:val="Normal"/>
    <w:uiPriority w:val="34"/>
    <w:qFormat/>
    <w:rsid w:val="009178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4.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58121D"/>
    <w:rsid w:val="00581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3BFD07-36CC-41EC-9281-E794957E28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A0D5A1-93A2-4CDC-B70D-664A09ACCD93}">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46b8f10f-f56e-4e87-af4a-2384ac144562"/>
    <ds:schemaRef ds:uri="921765a0-fcf6-47d1-8ac4-5d670786d758"/>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F8215CA2-CDFD-4DF5-959B-BA3A83D4E7C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Gareth Evans</dc:creator>
  <keywords/>
  <dc:description/>
  <lastModifiedBy>Elizabeth Evans (1001008)</lastModifiedBy>
  <revision>7</revision>
  <dcterms:created xsi:type="dcterms:W3CDTF">2019-11-17T22:11:00.0000000Z</dcterms:created>
  <dcterms:modified xsi:type="dcterms:W3CDTF">2020-04-23T13:52:26.7208178Z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