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10"/>
        <w:gridCol w:w="1180"/>
        <w:gridCol w:w="2193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0AC68E25" w:rsidR="00D46A8E" w:rsidRPr="00120A30" w:rsidRDefault="00433A9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Richard </w:t>
            </w:r>
            <w:r w:rsidR="00AE5F20">
              <w:rPr>
                <w:sz w:val="28"/>
                <w:szCs w:val="28"/>
              </w:rPr>
              <w:t>Gregory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F402470" w:rsidR="00D46A8E" w:rsidRPr="00120A30" w:rsidRDefault="00AE5F20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Drudwy (Bl 2)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188B7CED" w:rsidR="00D46A8E" w:rsidRPr="00120A30" w:rsidRDefault="00AE5F20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Iaith, </w:t>
            </w:r>
            <w:r w:rsidR="006556E9">
              <w:rPr>
                <w:sz w:val="28"/>
                <w:szCs w:val="28"/>
              </w:rPr>
              <w:t>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3A92F6E" w:rsidR="00D46A8E" w:rsidRPr="00120A30" w:rsidRDefault="00C22E9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09.03.2020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503B3C17" w:rsidR="00D46A8E" w:rsidRPr="00120A30" w:rsidRDefault="00C64E82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Darllen </w:t>
            </w:r>
            <w:r w:rsidR="00F5518C">
              <w:rPr>
                <w:sz w:val="28"/>
                <w:szCs w:val="28"/>
              </w:rPr>
              <w:t>a gysylltu’r ffeithiau gyda’r anifail cywir</w:t>
            </w:r>
            <w:r w:rsidR="00D95F5A">
              <w:rPr>
                <w:sz w:val="28"/>
                <w:szCs w:val="28"/>
              </w:rPr>
              <w:t xml:space="preserve"> o’r jyngl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C09BE5D" w14:textId="10B485EE" w:rsidR="003D3540" w:rsidRDefault="002727ED" w:rsidP="006D26F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Elfen - </w:t>
            </w:r>
            <w:r w:rsidR="00623C51">
              <w:t>Canfod, dethol a defnyddio gwybodaeth</w:t>
            </w:r>
          </w:p>
          <w:p w14:paraId="2C767AE6" w14:textId="06F20BDC" w:rsidR="003D3540" w:rsidRPr="009520E7" w:rsidRDefault="00157E70" w:rsidP="006D26F5">
            <w:r>
              <w:rPr>
                <w:b/>
                <w:bCs/>
              </w:rPr>
              <w:t>Agwedd</w:t>
            </w:r>
            <w:r w:rsidR="003D3540">
              <w:rPr>
                <w:b/>
                <w:bCs/>
              </w:rPr>
              <w:t xml:space="preserve"> </w:t>
            </w:r>
            <w:r w:rsidR="009520E7">
              <w:rPr>
                <w:b/>
                <w:bCs/>
              </w:rPr>
              <w:t>–</w:t>
            </w:r>
            <w:r w:rsidR="003D3540">
              <w:rPr>
                <w:b/>
                <w:bCs/>
              </w:rPr>
              <w:t xml:space="preserve"> </w:t>
            </w:r>
            <w:r w:rsidR="009520E7">
              <w:t>Stratagaethau darllen</w:t>
            </w:r>
          </w:p>
          <w:p w14:paraId="7102E20E" w14:textId="32D9BD97" w:rsidR="00EB6268" w:rsidRPr="00120A30" w:rsidRDefault="003D3540" w:rsidP="006D26F5">
            <w:pPr>
              <w:rPr>
                <w:sz w:val="28"/>
                <w:szCs w:val="28"/>
              </w:rPr>
            </w:pPr>
            <w:r w:rsidRPr="003D3540">
              <w:rPr>
                <w:b/>
                <w:bCs/>
              </w:rPr>
              <w:t>Sgil</w:t>
            </w:r>
            <w:r>
              <w:t xml:space="preserve"> - </w:t>
            </w:r>
            <w:r w:rsidR="00A56844">
              <w:t>Darllen ar goedd gan roi sylw i’r atalnodi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E42624B" w14:textId="09E2A7A3" w:rsidR="00EB6268" w:rsidRPr="00122392" w:rsidRDefault="00122392" w:rsidP="0012239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mynegi barn am wybodaeth gan ddefnyddio manylion o’r testun, gan ystyried y cynnwys, y syniadau, sut caiff ei gyflwyno a’i drefnu, a’r iaith a ddefnyddir</w:t>
            </w:r>
          </w:p>
          <w:p w14:paraId="5DBEF974" w14:textId="77777777" w:rsidR="00122392" w:rsidRPr="003A4C16" w:rsidRDefault="00D97D23" w:rsidP="0012239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cyfathrebu gan ddefnyddio symbolau, lluniau, geiriau, ymadroddion a brawddegau byr</w:t>
            </w:r>
          </w:p>
          <w:p w14:paraId="04495EAD" w14:textId="77777777" w:rsidR="003A4C16" w:rsidRPr="00F048B1" w:rsidRDefault="003A4C16" w:rsidP="0012239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meddwl yn greadigol a dychmygus</w:t>
            </w:r>
          </w:p>
          <w:p w14:paraId="4B837964" w14:textId="663A3C17" w:rsidR="00F048B1" w:rsidRPr="00122392" w:rsidRDefault="00F048B1" w:rsidP="0012239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dadelfennu testun sydd â chynnwys neu eirfa anghyfarwydd, gan lwyddo i ddeall pob peth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057EAB25" w:rsidR="00D46A8E" w:rsidRPr="008714F5" w:rsidRDefault="008714F5" w:rsidP="006D26F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Mae’r darpar athro’n arddangos gwybodaeth am, ynghyd â dealltwriaeth a phrofiad o, ddisgwyliadau uchel ac arferion effeithiol i ddiwallu anghenion yr holl ddysgwyr, waeth beth fo’u gwahanol anghenion.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38AD4C78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73446133" w14:textId="055744CD" w:rsidR="00FE34F0" w:rsidRDefault="00FE34F0" w:rsidP="00FE34F0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I gysylltu enw’r anifail gyda’r llun cywir</w:t>
            </w:r>
          </w:p>
          <w:p w14:paraId="145FAC42" w14:textId="0F9833D1" w:rsidR="00D46A8E" w:rsidRPr="00B17F10" w:rsidRDefault="00FE34F0" w:rsidP="00B17F10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I ddod o hyd i’r anifail sydd yn gysylltiedig i’r ffeithiau cywir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BD7E8D0" w14:textId="6D7A8C54" w:rsidR="00D46A8E" w:rsidRPr="00872108" w:rsidRDefault="00872108" w:rsidP="00872108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Cysylltwch yr enw a’r ffe</w:t>
            </w:r>
            <w:r w:rsidR="00FB370B">
              <w:rPr>
                <w:sz w:val="28"/>
                <w:szCs w:val="28"/>
              </w:rPr>
              <w:t>ithiau i’r anifeiliad cywir</w:t>
            </w:r>
            <w:bookmarkStart w:id="0" w:name="_GoBack"/>
            <w:bookmarkEnd w:id="0"/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CC464C2" w:rsidR="00120A30" w:rsidRDefault="00E3342C" w:rsidP="006E5A2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Athro i gyflwyno pwynt pŵer ‘anifeiliaid y jyngl’</w:t>
            </w:r>
          </w:p>
          <w:p w14:paraId="159F8F61" w14:textId="68AAA6E0" w:rsidR="009803B0" w:rsidRPr="006E5A22" w:rsidRDefault="00720678" w:rsidP="006E5A2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Athro </w:t>
            </w:r>
            <w:r w:rsidR="00542676">
              <w:rPr>
                <w:sz w:val="28"/>
                <w:szCs w:val="28"/>
              </w:rPr>
              <w:t xml:space="preserve">i esbonio </w:t>
            </w:r>
            <w:r w:rsidR="00D44D73">
              <w:rPr>
                <w:sz w:val="28"/>
                <w:szCs w:val="28"/>
              </w:rPr>
              <w:t xml:space="preserve">nod y wers a meini prawf llwyddiant 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C7217F8" w14:textId="067DC4EC" w:rsidR="00120A30" w:rsidRPr="005A5CAE" w:rsidRDefault="00E3342C" w:rsidP="005A5CA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Disgyblion i wrando ar y cyflwyniad gan gyfrannu at drafodaethau</w:t>
            </w: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0EFFA287" w:rsidR="00120A30" w:rsidRPr="00D44D73" w:rsidRDefault="00E3342C" w:rsidP="00D44D7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Pwynt pŵer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411D073F" w:rsidR="00120A30" w:rsidRDefault="00E3342C" w:rsidP="006A0D3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Athro i esbonio’r dasg</w:t>
            </w:r>
          </w:p>
          <w:p w14:paraId="5DDB107A" w14:textId="08D7FA11" w:rsidR="006A0D32" w:rsidRPr="006A0D32" w:rsidRDefault="006A0D32" w:rsidP="006A0D3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Darllen </w:t>
            </w:r>
            <w:r w:rsidR="00DF3BB8">
              <w:rPr>
                <w:sz w:val="28"/>
                <w:szCs w:val="28"/>
              </w:rPr>
              <w:t xml:space="preserve">yr enwau a ffeithiau gan gysylltu nhw i’r anifail </w:t>
            </w:r>
            <w:r w:rsidR="00D93A9D">
              <w:rPr>
                <w:sz w:val="28"/>
                <w:szCs w:val="28"/>
              </w:rPr>
              <w:t>cywir</w:t>
            </w: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10E8DCE" w14:textId="5DF6052F" w:rsidR="00120A30" w:rsidRDefault="00E3342C" w:rsidP="00292EC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Plant i ddarllen y ffeithiau a chysylltu nhw i’r anifail cywir gan alw i gof y cyflwyniad</w:t>
            </w:r>
          </w:p>
          <w:p w14:paraId="3D59A365" w14:textId="5D5CE15E" w:rsidR="004F285A" w:rsidRDefault="00E3342C" w:rsidP="004F285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Grŵp da 3 ffaith (</w:t>
            </w:r>
            <w:r>
              <w:rPr>
                <w:rFonts w:ascii="Calibri" w:hAnsi="Calibri" w:cs="Calibri"/>
                <w:sz w:val="28"/>
                <w:szCs w:val="28"/>
              </w:rPr>
              <w:t>i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bob anifail)</w:t>
            </w:r>
          </w:p>
          <w:p w14:paraId="45CCEA04" w14:textId="2D2CBEE1" w:rsidR="004F285A" w:rsidRDefault="004F285A" w:rsidP="004F285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Grwp</w:t>
            </w:r>
            <w:r w:rsidR="00971293">
              <w:rPr>
                <w:sz w:val="28"/>
                <w:szCs w:val="28"/>
              </w:rPr>
              <w:t>iau</w:t>
            </w:r>
            <w:r>
              <w:rPr>
                <w:sz w:val="28"/>
                <w:szCs w:val="28"/>
              </w:rPr>
              <w:t xml:space="preserve"> canolig 1</w:t>
            </w:r>
            <w:r w:rsidR="00971293">
              <w:rPr>
                <w:sz w:val="28"/>
                <w:szCs w:val="28"/>
              </w:rPr>
              <w:t>/2</w:t>
            </w:r>
            <w:r>
              <w:rPr>
                <w:sz w:val="28"/>
                <w:szCs w:val="28"/>
              </w:rPr>
              <w:t xml:space="preserve"> ffaith</w:t>
            </w:r>
          </w:p>
          <w:p w14:paraId="6F32319A" w14:textId="1D1E90FF" w:rsidR="004F285A" w:rsidRPr="004F285A" w:rsidRDefault="00E3342C" w:rsidP="004F285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Grŵp gwan i ddarllen enw’r anifail yn gywir</w:t>
            </w:r>
          </w:p>
        </w:tc>
        <w:tc>
          <w:tcPr>
            <w:tcW w:w="2903" w:type="dxa"/>
          </w:tcPr>
          <w:p w14:paraId="73A5E4AB" w14:textId="6FF06257" w:rsidR="00120A30" w:rsidRPr="00D44D73" w:rsidRDefault="009F3A86" w:rsidP="00D44D7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Llun, </w:t>
            </w:r>
            <w:r w:rsidR="006A0D32">
              <w:rPr>
                <w:sz w:val="28"/>
                <w:szCs w:val="28"/>
              </w:rPr>
              <w:t>new a ffeithiau anifeiliaid y jyngl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  <w:bookmarkStart w:id="1" w:name="cysill"/>
            <w:bookmarkEnd w:id="1"/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77777777" w:rsidR="00120A30" w:rsidRPr="00120A30" w:rsidRDefault="00120A30" w:rsidP="00B6024A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ACDA490" w14:textId="77777777" w:rsidR="00120A30" w:rsidRPr="00120A30" w:rsidRDefault="00120A30" w:rsidP="00852A2B">
            <w:pPr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852A2B">
            <w:pPr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/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ECB07" w14:textId="77777777" w:rsidR="000F4F8E" w:rsidRDefault="000F4F8E" w:rsidP="00B24C18">
      <w:r>
        <w:separator/>
      </w:r>
    </w:p>
  </w:endnote>
  <w:endnote w:type="continuationSeparator" w:id="0">
    <w:p w14:paraId="1435AD5D" w14:textId="77777777" w:rsidR="000F4F8E" w:rsidRDefault="000F4F8E" w:rsidP="00B24C18">
      <w:r>
        <w:continuationSeparator/>
      </w:r>
    </w:p>
  </w:endnote>
  <w:endnote w:type="continuationNotice" w:id="1">
    <w:p w14:paraId="7949EE37" w14:textId="77777777" w:rsidR="000F4F8E" w:rsidRDefault="000F4F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679DF" w14:textId="77777777" w:rsidR="000F4F8E" w:rsidRDefault="000F4F8E" w:rsidP="00B24C18">
      <w:r>
        <w:separator/>
      </w:r>
    </w:p>
  </w:footnote>
  <w:footnote w:type="continuationSeparator" w:id="0">
    <w:p w14:paraId="08F551F2" w14:textId="77777777" w:rsidR="000F4F8E" w:rsidRDefault="000F4F8E" w:rsidP="00B24C18">
      <w:r>
        <w:continuationSeparator/>
      </w:r>
    </w:p>
  </w:footnote>
  <w:footnote w:type="continuationNotice" w:id="1">
    <w:p w14:paraId="52D6FA92" w14:textId="77777777" w:rsidR="000F4F8E" w:rsidRDefault="000F4F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8529D"/>
    <w:multiLevelType w:val="hybridMultilevel"/>
    <w:tmpl w:val="0534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430E5"/>
    <w:multiLevelType w:val="hybridMultilevel"/>
    <w:tmpl w:val="F46A1F10"/>
    <w:lvl w:ilvl="0" w:tplc="82AA27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A5E50"/>
    <w:multiLevelType w:val="hybridMultilevel"/>
    <w:tmpl w:val="EF0EA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45BD9"/>
    <w:multiLevelType w:val="hybridMultilevel"/>
    <w:tmpl w:val="AEAA47E6"/>
    <w:lvl w:ilvl="0" w:tplc="82AA27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D4158"/>
    <w:multiLevelType w:val="hybridMultilevel"/>
    <w:tmpl w:val="01BAA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42846"/>
    <w:multiLevelType w:val="hybridMultilevel"/>
    <w:tmpl w:val="99C0D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31BFA"/>
    <w:multiLevelType w:val="hybridMultilevel"/>
    <w:tmpl w:val="E5C68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174C8"/>
    <w:multiLevelType w:val="hybridMultilevel"/>
    <w:tmpl w:val="82B03EA4"/>
    <w:lvl w:ilvl="0" w:tplc="82AA270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F8484D"/>
    <w:multiLevelType w:val="hybridMultilevel"/>
    <w:tmpl w:val="9C167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7"/>
  </w:num>
  <w:num w:numId="6">
    <w:abstractNumId w:val="3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84162"/>
    <w:rsid w:val="000973E5"/>
    <w:rsid w:val="000B6B62"/>
    <w:rsid w:val="000E5C05"/>
    <w:rsid w:val="000F4F8E"/>
    <w:rsid w:val="001129AF"/>
    <w:rsid w:val="00120A30"/>
    <w:rsid w:val="00122392"/>
    <w:rsid w:val="00140D3C"/>
    <w:rsid w:val="00157E70"/>
    <w:rsid w:val="00167F75"/>
    <w:rsid w:val="001E57C7"/>
    <w:rsid w:val="00255D2B"/>
    <w:rsid w:val="002727ED"/>
    <w:rsid w:val="00292EC8"/>
    <w:rsid w:val="002B2D5B"/>
    <w:rsid w:val="002F72F8"/>
    <w:rsid w:val="0031228F"/>
    <w:rsid w:val="003502C7"/>
    <w:rsid w:val="003770F9"/>
    <w:rsid w:val="003A4C16"/>
    <w:rsid w:val="003B005D"/>
    <w:rsid w:val="003B625E"/>
    <w:rsid w:val="003D3540"/>
    <w:rsid w:val="0040291F"/>
    <w:rsid w:val="00421C58"/>
    <w:rsid w:val="00433A96"/>
    <w:rsid w:val="0043540F"/>
    <w:rsid w:val="00442EB5"/>
    <w:rsid w:val="00467647"/>
    <w:rsid w:val="004847B6"/>
    <w:rsid w:val="004B73CD"/>
    <w:rsid w:val="004E1B77"/>
    <w:rsid w:val="004E4B42"/>
    <w:rsid w:val="004F285A"/>
    <w:rsid w:val="00516B6A"/>
    <w:rsid w:val="005404E0"/>
    <w:rsid w:val="00542676"/>
    <w:rsid w:val="005A5CAE"/>
    <w:rsid w:val="005B7769"/>
    <w:rsid w:val="005D42D0"/>
    <w:rsid w:val="005F3C4E"/>
    <w:rsid w:val="00610C4A"/>
    <w:rsid w:val="00623C51"/>
    <w:rsid w:val="00645E24"/>
    <w:rsid w:val="006556E9"/>
    <w:rsid w:val="0066617E"/>
    <w:rsid w:val="006953EE"/>
    <w:rsid w:val="006A0D32"/>
    <w:rsid w:val="006D26F5"/>
    <w:rsid w:val="006E32EF"/>
    <w:rsid w:val="006E5A22"/>
    <w:rsid w:val="006F0B1E"/>
    <w:rsid w:val="00713823"/>
    <w:rsid w:val="00720678"/>
    <w:rsid w:val="00761670"/>
    <w:rsid w:val="007839B2"/>
    <w:rsid w:val="007B65F8"/>
    <w:rsid w:val="008070A6"/>
    <w:rsid w:val="0081450C"/>
    <w:rsid w:val="00816DB9"/>
    <w:rsid w:val="00825827"/>
    <w:rsid w:val="00825DEF"/>
    <w:rsid w:val="00852A2B"/>
    <w:rsid w:val="008714F5"/>
    <w:rsid w:val="00872108"/>
    <w:rsid w:val="00896514"/>
    <w:rsid w:val="008B2B15"/>
    <w:rsid w:val="0092266B"/>
    <w:rsid w:val="009520E7"/>
    <w:rsid w:val="00971293"/>
    <w:rsid w:val="009772D1"/>
    <w:rsid w:val="009803B0"/>
    <w:rsid w:val="009A03EA"/>
    <w:rsid w:val="009C03A1"/>
    <w:rsid w:val="009C26DA"/>
    <w:rsid w:val="009D68DF"/>
    <w:rsid w:val="009D7C3C"/>
    <w:rsid w:val="009F3A86"/>
    <w:rsid w:val="00A46632"/>
    <w:rsid w:val="00A53AE4"/>
    <w:rsid w:val="00A56844"/>
    <w:rsid w:val="00A66ED1"/>
    <w:rsid w:val="00A82242"/>
    <w:rsid w:val="00A9260A"/>
    <w:rsid w:val="00A963B7"/>
    <w:rsid w:val="00AA5380"/>
    <w:rsid w:val="00AE5F20"/>
    <w:rsid w:val="00AF532A"/>
    <w:rsid w:val="00B02BEF"/>
    <w:rsid w:val="00B0430A"/>
    <w:rsid w:val="00B17F10"/>
    <w:rsid w:val="00B24C18"/>
    <w:rsid w:val="00B42125"/>
    <w:rsid w:val="00B6024A"/>
    <w:rsid w:val="00B85948"/>
    <w:rsid w:val="00BC35BE"/>
    <w:rsid w:val="00BF5170"/>
    <w:rsid w:val="00C22E93"/>
    <w:rsid w:val="00C332F1"/>
    <w:rsid w:val="00C51A3D"/>
    <w:rsid w:val="00C64E82"/>
    <w:rsid w:val="00C8398D"/>
    <w:rsid w:val="00CE255E"/>
    <w:rsid w:val="00D060A6"/>
    <w:rsid w:val="00D1401A"/>
    <w:rsid w:val="00D44D73"/>
    <w:rsid w:val="00D46A8E"/>
    <w:rsid w:val="00D55285"/>
    <w:rsid w:val="00D91956"/>
    <w:rsid w:val="00D93A9D"/>
    <w:rsid w:val="00D95F5A"/>
    <w:rsid w:val="00D966A4"/>
    <w:rsid w:val="00D97D23"/>
    <w:rsid w:val="00DA31AC"/>
    <w:rsid w:val="00DB1D3B"/>
    <w:rsid w:val="00DF3BB8"/>
    <w:rsid w:val="00E060F7"/>
    <w:rsid w:val="00E3342C"/>
    <w:rsid w:val="00E75960"/>
    <w:rsid w:val="00EA4AE5"/>
    <w:rsid w:val="00EB6268"/>
    <w:rsid w:val="00EC08D9"/>
    <w:rsid w:val="00EC0A98"/>
    <w:rsid w:val="00EE0418"/>
    <w:rsid w:val="00EE0AC1"/>
    <w:rsid w:val="00EF0BE1"/>
    <w:rsid w:val="00EF2DF8"/>
    <w:rsid w:val="00F048B1"/>
    <w:rsid w:val="00F3147D"/>
    <w:rsid w:val="00F5518C"/>
    <w:rsid w:val="00F601AA"/>
    <w:rsid w:val="00F636FF"/>
    <w:rsid w:val="00F707F4"/>
    <w:rsid w:val="00F801EC"/>
    <w:rsid w:val="00F8496A"/>
    <w:rsid w:val="00FB370B"/>
    <w:rsid w:val="00FB72DC"/>
    <w:rsid w:val="00FB79B2"/>
    <w:rsid w:val="00FC132C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871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1054</TotalTime>
  <Pages>5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Richard Gregory</cp:lastModifiedBy>
  <cp:revision>51</cp:revision>
  <dcterms:created xsi:type="dcterms:W3CDTF">2020-03-04T16:12:00Z</dcterms:created>
  <dcterms:modified xsi:type="dcterms:W3CDTF">2020-03-11T08:05:00Z</dcterms:modified>
</cp:coreProperties>
</file>