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33DB9965" w:rsidR="00CE6A00" w:rsidRPr="004C3A0B" w:rsidRDefault="00C33120" w:rsidP="008C4441">
            <w:pPr>
              <w:rPr>
                <w:rFonts w:ascii="Arial" w:hAnsi="Arial" w:cs="Arial"/>
                <w:sz w:val="22"/>
                <w:szCs w:val="22"/>
              </w:rPr>
            </w:pPr>
            <w:r>
              <w:rPr>
                <w:rFonts w:ascii="Arial" w:hAnsi="Arial" w:cs="Arial"/>
                <w:sz w:val="22"/>
                <w:szCs w:val="22"/>
              </w:rPr>
              <w:t xml:space="preserve">Bethan Jenkins </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16034EE6" w:rsidR="00B2018A" w:rsidRPr="004C3A0B" w:rsidRDefault="00C33120"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63A9CA11" w:rsidR="00A51109" w:rsidRPr="004C3A0B" w:rsidRDefault="009C7032" w:rsidP="008C4441">
            <w:pPr>
              <w:rPr>
                <w:rFonts w:ascii="Arial" w:hAnsi="Arial" w:cs="Arial"/>
                <w:sz w:val="22"/>
                <w:szCs w:val="22"/>
              </w:rPr>
            </w:pPr>
            <w:proofErr w:type="spellStart"/>
            <w:r>
              <w:rPr>
                <w:rFonts w:ascii="Arial" w:hAnsi="Arial" w:cs="Arial"/>
                <w:sz w:val="22"/>
                <w:szCs w:val="22"/>
              </w:rPr>
              <w:t>UWTSD</w:t>
            </w:r>
            <w:proofErr w:type="spellEnd"/>
            <w:r>
              <w:rPr>
                <w:rFonts w:ascii="Arial" w:hAnsi="Arial" w:cs="Arial"/>
                <w:sz w:val="22"/>
                <w:szCs w:val="22"/>
              </w:rPr>
              <w:t xml:space="preserve"> Swansea</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91B94F" w:rsidR="00494691" w:rsidRPr="004C3A0B" w:rsidRDefault="00C33120" w:rsidP="008C4441">
            <w:pPr>
              <w:rPr>
                <w:rFonts w:ascii="Arial" w:hAnsi="Arial" w:cs="Arial"/>
                <w:sz w:val="22"/>
                <w:szCs w:val="22"/>
              </w:rPr>
            </w:pPr>
            <w:r w:rsidRPr="00C33120">
              <w:rPr>
                <w:rFonts w:ascii="Arial" w:hAnsi="Arial" w:cs="Arial"/>
                <w:sz w:val="22"/>
                <w:szCs w:val="22"/>
              </w:rPr>
              <w:t>Business School</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653B3D25" w:rsidR="00494691" w:rsidRPr="004C3A0B" w:rsidRDefault="00D31DC9" w:rsidP="008C4441">
            <w:pPr>
              <w:rPr>
                <w:rFonts w:ascii="Arial" w:hAnsi="Arial" w:cs="Arial"/>
                <w:sz w:val="22"/>
                <w:szCs w:val="22"/>
              </w:rPr>
            </w:pPr>
            <w:r w:rsidRPr="00D31DC9">
              <w:rPr>
                <w:rFonts w:ascii="Arial" w:hAnsi="Arial" w:cs="Arial"/>
                <w:sz w:val="22"/>
                <w:szCs w:val="22"/>
              </w:rPr>
              <w:t>1706173@student.uwtsd.ac.uk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17F67C3D" w:rsidR="00494691" w:rsidRPr="004C3A0B" w:rsidRDefault="00C33120" w:rsidP="008C4441">
            <w:pPr>
              <w:rPr>
                <w:rFonts w:ascii="Arial" w:hAnsi="Arial" w:cs="Arial"/>
                <w:sz w:val="22"/>
                <w:szCs w:val="22"/>
              </w:rPr>
            </w:pPr>
            <w:r>
              <w:rPr>
                <w:rFonts w:ascii="Arial" w:hAnsi="Arial" w:cs="Arial"/>
                <w:sz w:val="22"/>
                <w:szCs w:val="22"/>
              </w:rPr>
              <w:t>07809609441</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CA59CD1" w:rsidR="00CA7241" w:rsidRPr="004C3A0B" w:rsidRDefault="00D31DC9" w:rsidP="0082781D">
            <w:pPr>
              <w:rPr>
                <w:rFonts w:ascii="Arial" w:hAnsi="Arial" w:cs="Arial"/>
                <w:sz w:val="22"/>
                <w:szCs w:val="22"/>
              </w:rPr>
            </w:pPr>
            <w:r>
              <w:rPr>
                <w:rFonts w:ascii="Arial" w:hAnsi="Arial" w:cs="Arial"/>
                <w:sz w:val="22"/>
                <w:szCs w:val="22"/>
              </w:rPr>
              <w:t>1706173</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57B5837A" w:rsidR="00CA7241" w:rsidRPr="004C3A0B" w:rsidRDefault="007D6B8C" w:rsidP="0082781D">
            <w:pPr>
              <w:rPr>
                <w:rFonts w:ascii="Arial" w:hAnsi="Arial" w:cs="Arial"/>
                <w:sz w:val="22"/>
                <w:szCs w:val="22"/>
              </w:rPr>
            </w:pPr>
            <w:r>
              <w:rPr>
                <w:rFonts w:ascii="Arial" w:hAnsi="Arial" w:cs="Arial"/>
                <w:sz w:val="22"/>
                <w:szCs w:val="22"/>
              </w:rPr>
              <w:t>MBA</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3EF0AA32" w:rsidR="00CA7241" w:rsidRPr="004C3A0B" w:rsidRDefault="00D31DC9"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6981CCA3" w:rsidR="00CA7241" w:rsidRPr="004C3A0B" w:rsidRDefault="007D6B8C" w:rsidP="0082781D">
            <w:pPr>
              <w:rPr>
                <w:rFonts w:ascii="Arial" w:hAnsi="Arial" w:cs="Arial"/>
                <w:sz w:val="22"/>
                <w:szCs w:val="22"/>
              </w:rPr>
            </w:pPr>
            <w:r>
              <w:rPr>
                <w:rFonts w:ascii="Arial" w:hAnsi="Arial" w:cs="Arial"/>
                <w:sz w:val="22"/>
                <w:szCs w:val="22"/>
              </w:rPr>
              <w:t xml:space="preserve">Jayne Williams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647CBEA3" w:rsidR="00A51109" w:rsidRPr="004C3A0B" w:rsidRDefault="007D6B8C"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9286FA4" w:rsidR="00FD436F" w:rsidRPr="004C3A0B" w:rsidRDefault="007D6B8C" w:rsidP="0082781D">
            <w:pPr>
              <w:autoSpaceDE w:val="0"/>
              <w:autoSpaceDN w:val="0"/>
              <w:adjustRightInd w:val="0"/>
              <w:rPr>
                <w:rFonts w:ascii="Arial" w:hAnsi="Arial" w:cs="Arial"/>
                <w:sz w:val="22"/>
                <w:szCs w:val="22"/>
              </w:rPr>
            </w:pPr>
            <w:r>
              <w:rPr>
                <w:rFonts w:ascii="Arial" w:hAnsi="Arial" w:cs="Arial"/>
                <w:sz w:val="22"/>
                <w:szCs w:val="22"/>
              </w:rPr>
              <w:t xml:space="preserve">General Manager and Head of HR </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41B6B41C" w:rsidR="00B2018A" w:rsidRPr="004C3A0B" w:rsidRDefault="007D6B8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31BE0A58" w:rsidR="00B2018A" w:rsidRPr="004C3A0B" w:rsidRDefault="00D31DC9" w:rsidP="0082781D">
            <w:pPr>
              <w:autoSpaceDE w:val="0"/>
              <w:autoSpaceDN w:val="0"/>
              <w:adjustRightInd w:val="0"/>
              <w:jc w:val="center"/>
              <w:rPr>
                <w:rFonts w:ascii="Arial" w:hAnsi="Arial" w:cs="Arial"/>
                <w:b/>
                <w:bCs/>
                <w:sz w:val="22"/>
                <w:szCs w:val="22"/>
              </w:rPr>
            </w:pPr>
            <w:r>
              <w:rPr>
                <w:rFonts w:ascii="Arial" w:hAnsi="Arial" w:cs="Arial"/>
                <w:b/>
                <w:bCs/>
                <w:sz w:val="22"/>
                <w:szCs w:val="22"/>
              </w:rPr>
              <w:t>15/04/2018</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Content>
              <w:p w14:paraId="325D516C" w14:textId="218C4183" w:rsidR="00494691" w:rsidRPr="004C3A0B" w:rsidRDefault="00D31DC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0A324802" w:rsidR="00494691" w:rsidRPr="004C3A0B" w:rsidRDefault="009C7032"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284E1C65" w:rsidR="00CA7241" w:rsidRPr="004C3A0B" w:rsidRDefault="00D31DC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46011E9D" w:rsidR="003C07E3" w:rsidRPr="004C3A0B" w:rsidRDefault="009C7032" w:rsidP="003C07E3">
            <w:pPr>
              <w:rPr>
                <w:rFonts w:ascii="Arial" w:hAnsi="Arial" w:cs="Arial"/>
                <w:sz w:val="22"/>
                <w:szCs w:val="22"/>
              </w:rPr>
            </w:pPr>
            <w:r>
              <w:rPr>
                <w:rFonts w:ascii="Arial" w:hAnsi="Arial" w:cs="Arial"/>
                <w:sz w:val="22"/>
                <w:szCs w:val="22"/>
              </w:rPr>
              <w:t xml:space="preserve">Project Management Data Collection </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0923A9D8" w:rsidR="003C07E3" w:rsidRPr="004C3A0B" w:rsidRDefault="009C7032" w:rsidP="003C07E3">
            <w:pPr>
              <w:rPr>
                <w:rFonts w:ascii="Arial" w:hAnsi="Arial" w:cs="Arial"/>
                <w:sz w:val="22"/>
                <w:szCs w:val="22"/>
              </w:rPr>
            </w:pPr>
            <w:r>
              <w:rPr>
                <w:rFonts w:ascii="Arial" w:hAnsi="Arial" w:cs="Arial"/>
                <w:sz w:val="22"/>
                <w:szCs w:val="22"/>
              </w:rPr>
              <w:t>10/04/2018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7028FB3" w:rsidR="003C07E3" w:rsidRPr="004C3A0B" w:rsidRDefault="009C7032" w:rsidP="003C07E3">
            <w:pPr>
              <w:rPr>
                <w:rFonts w:ascii="Arial" w:hAnsi="Arial" w:cs="Arial"/>
                <w:sz w:val="22"/>
                <w:szCs w:val="22"/>
              </w:rPr>
            </w:pPr>
            <w:r>
              <w:rPr>
                <w:rFonts w:ascii="Arial" w:hAnsi="Arial" w:cs="Arial"/>
                <w:sz w:val="22"/>
                <w:szCs w:val="22"/>
              </w:rPr>
              <w:t>20/04/2018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3A1A897B" w:rsidR="003C07E3" w:rsidRPr="004C3A0B" w:rsidRDefault="009C7032" w:rsidP="003C07E3">
            <w:pPr>
              <w:rPr>
                <w:rFonts w:ascii="Arial" w:hAnsi="Arial" w:cs="Arial"/>
                <w:sz w:val="22"/>
                <w:szCs w:val="22"/>
              </w:rPr>
            </w:pPr>
            <w:r>
              <w:rPr>
                <w:rFonts w:ascii="Arial" w:hAnsi="Arial" w:cs="Arial"/>
                <w:sz w:val="22"/>
                <w:szCs w:val="22"/>
              </w:rPr>
              <w:t xml:space="preserve">To collect qualitative and quantitative data to analyse the feasibility of implementing a Culture change programme to continuous improvement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06DA32DF" w:rsidR="003C07E3" w:rsidRPr="004C3A0B" w:rsidRDefault="003C07E3" w:rsidP="003C07E3">
            <w:pPr>
              <w:rPr>
                <w:rFonts w:ascii="Arial" w:hAnsi="Arial" w:cs="Arial"/>
                <w:sz w:val="22"/>
                <w:szCs w:val="22"/>
              </w:rPr>
            </w:pPr>
          </w:p>
          <w:p w14:paraId="72EF9BA6" w14:textId="0D06DDF8" w:rsidR="003C07E3" w:rsidRDefault="009C7032" w:rsidP="003C07E3">
            <w:pPr>
              <w:rPr>
                <w:rFonts w:ascii="Arial" w:hAnsi="Arial" w:cs="Arial"/>
                <w:sz w:val="22"/>
                <w:szCs w:val="22"/>
              </w:rPr>
            </w:pPr>
            <w:r>
              <w:rPr>
                <w:rFonts w:ascii="Arial" w:hAnsi="Arial" w:cs="Arial"/>
                <w:sz w:val="22"/>
                <w:szCs w:val="22"/>
              </w:rPr>
              <w:t>Questionnaires</w:t>
            </w:r>
            <w:r w:rsidR="000E0246">
              <w:rPr>
                <w:rFonts w:ascii="Arial" w:hAnsi="Arial" w:cs="Arial"/>
                <w:sz w:val="22"/>
                <w:szCs w:val="22"/>
              </w:rPr>
              <w:t xml:space="preserve"> to employees</w:t>
            </w:r>
          </w:p>
          <w:p w14:paraId="4E5F4A48" w14:textId="38B1834C" w:rsidR="0027427E" w:rsidRDefault="0027427E" w:rsidP="003C07E3">
            <w:pPr>
              <w:rPr>
                <w:rFonts w:ascii="Arial" w:hAnsi="Arial" w:cs="Arial"/>
                <w:sz w:val="22"/>
                <w:szCs w:val="22"/>
              </w:rPr>
            </w:pPr>
            <w:r>
              <w:rPr>
                <w:rFonts w:ascii="Arial" w:hAnsi="Arial" w:cs="Arial"/>
                <w:sz w:val="22"/>
                <w:szCs w:val="22"/>
              </w:rPr>
              <w:t xml:space="preserve">Interviews with first line managers </w:t>
            </w:r>
          </w:p>
          <w:p w14:paraId="4F623D65" w14:textId="77777777" w:rsidR="0027427E" w:rsidRPr="004C3A0B" w:rsidRDefault="0027427E"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2B60A120" w14:textId="31D8283F" w:rsidR="003C07E3" w:rsidRPr="004C3A0B" w:rsidRDefault="0027427E" w:rsidP="003C07E3">
            <w:pPr>
              <w:rPr>
                <w:rFonts w:ascii="Arial" w:hAnsi="Arial" w:cs="Arial"/>
                <w:sz w:val="22"/>
                <w:szCs w:val="22"/>
              </w:rPr>
            </w:pPr>
            <w:proofErr w:type="spellStart"/>
            <w:r w:rsidRPr="0027427E">
              <w:rPr>
                <w:rFonts w:ascii="Arial" w:hAnsi="Arial" w:cs="Arial"/>
                <w:sz w:val="22"/>
                <w:szCs w:val="22"/>
              </w:rPr>
              <w:t>Bidfood</w:t>
            </w:r>
            <w:proofErr w:type="spellEnd"/>
            <w:r w:rsidRPr="0027427E">
              <w:rPr>
                <w:rFonts w:ascii="Arial" w:hAnsi="Arial" w:cs="Arial"/>
                <w:sz w:val="22"/>
                <w:szCs w:val="22"/>
              </w:rPr>
              <w:t>, HR Shared Services, New House Farm Industrial Estate, Chepstow, Monmouthshire, NP16 6UD</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4F831201" w:rsidR="008C4441" w:rsidRPr="004C3A0B" w:rsidRDefault="0027427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7C65858B" w:rsidR="008C4441" w:rsidRPr="004C3A0B" w:rsidRDefault="0027427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5499A3BE" w:rsidR="008C4441" w:rsidRPr="004C3A0B" w:rsidRDefault="0027427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11046417" w:rsidR="008C4441" w:rsidRPr="004C3A0B" w:rsidRDefault="0027427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0F01ED32" w:rsidR="008C4441" w:rsidRPr="004C3A0B" w:rsidRDefault="0027427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7A652E6B" w:rsidR="008C4441" w:rsidRPr="004C3A0B" w:rsidRDefault="0027427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5EAFF7CF" w:rsidR="008C4441" w:rsidRPr="004C3A0B" w:rsidRDefault="0027427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08B316C4" w:rsidR="008C4441" w:rsidRPr="004C3A0B" w:rsidRDefault="0027427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2B7A7177" w:rsidR="006D29FD" w:rsidRPr="004C3A0B" w:rsidRDefault="0027427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592F4230" w:rsidR="006D29FD" w:rsidRPr="004C3A0B" w:rsidRDefault="0027427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12606BC5" w:rsidR="006D29FD" w:rsidRPr="004C3A0B" w:rsidRDefault="0027427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31CFF5AD" w:rsidR="006D29FD" w:rsidRPr="004C3A0B" w:rsidRDefault="0027427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25514493" w:rsidR="006D29FD" w:rsidRPr="004C3A0B" w:rsidRDefault="0027427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2775D362" w:rsidR="00BB1B85" w:rsidRPr="004C3A0B" w:rsidRDefault="0027427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6FBB50D9" w:rsidR="00986FD8" w:rsidRPr="004C3A0B" w:rsidRDefault="002742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7107058C" w:rsidR="00986FD8" w:rsidRPr="004C3A0B" w:rsidRDefault="002742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653FA579" w:rsidR="00986FD8" w:rsidRPr="004C3A0B" w:rsidRDefault="002742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276C4948" w:rsidR="00986FD8" w:rsidRPr="004C3A0B" w:rsidRDefault="002742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4DDABEDE" w:rsidR="00986FD8" w:rsidRPr="004C3A0B" w:rsidRDefault="002742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326585F9" w:rsidR="00986FD8" w:rsidRPr="004C3A0B" w:rsidRDefault="0027427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2BE481C5" w:rsidR="00986FD8" w:rsidRPr="004C3A0B" w:rsidRDefault="0027427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294A5599" w:rsidR="00986FD8" w:rsidRPr="004C3A0B" w:rsidRDefault="0027427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7A09B3D7" w:rsidR="00397B49" w:rsidRPr="004C3A0B" w:rsidRDefault="0027427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614531F8" w:rsidR="00720BA7" w:rsidRDefault="0027427E" w:rsidP="00720BA7">
            <w:pPr>
              <w:rPr>
                <w:rFonts w:ascii="Arial" w:hAnsi="Arial" w:cs="Arial"/>
                <w:sz w:val="22"/>
                <w:szCs w:val="22"/>
              </w:rPr>
            </w:pPr>
            <w:r>
              <w:rPr>
                <w:rFonts w:ascii="Arial" w:hAnsi="Arial" w:cs="Arial"/>
                <w:sz w:val="22"/>
                <w:szCs w:val="22"/>
              </w:rPr>
              <w:t xml:space="preserve">172 employees </w:t>
            </w:r>
          </w:p>
          <w:p w14:paraId="369AE278" w14:textId="5B50D5F1" w:rsidR="0027427E" w:rsidRPr="004C3A0B" w:rsidRDefault="0027427E" w:rsidP="00720BA7">
            <w:pPr>
              <w:rPr>
                <w:rFonts w:ascii="Arial" w:hAnsi="Arial" w:cs="Arial"/>
                <w:sz w:val="22"/>
                <w:szCs w:val="22"/>
              </w:rPr>
            </w:pPr>
            <w:r>
              <w:rPr>
                <w:rFonts w:ascii="Arial" w:hAnsi="Arial" w:cs="Arial"/>
                <w:sz w:val="22"/>
                <w:szCs w:val="22"/>
              </w:rPr>
              <w:t xml:space="preserve">7 line managers </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0B30C70A" w:rsidR="00397B49" w:rsidRPr="004C3A0B" w:rsidRDefault="002742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4F2293EE" w:rsidR="00C86572" w:rsidRPr="004C3A0B" w:rsidRDefault="002742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5D2457E0" w14:textId="07192256" w:rsidR="00C86572" w:rsidRPr="004C3A0B" w:rsidRDefault="0027427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3D62A1F7" w:rsidR="00C86572" w:rsidRPr="004C3A0B" w:rsidRDefault="002742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06471A1C" w:rsidR="00C86572" w:rsidRPr="004C3A0B" w:rsidRDefault="002742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4554C114" w:rsidR="00C86572" w:rsidRPr="004C3A0B" w:rsidRDefault="002742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4BB2343D" w:rsidR="00C86572" w:rsidRPr="004C3A0B" w:rsidRDefault="002742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00E4AD7D" w:rsidR="00C86572" w:rsidRPr="004C3A0B" w:rsidRDefault="002742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374742C3" w:rsidR="00C86572" w:rsidRPr="004C3A0B" w:rsidRDefault="0027427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43377CB5" w:rsidR="00C86572" w:rsidRDefault="0027427E" w:rsidP="00C86572">
            <w:pPr>
              <w:autoSpaceDE w:val="0"/>
              <w:autoSpaceDN w:val="0"/>
              <w:adjustRightInd w:val="0"/>
              <w:rPr>
                <w:rFonts w:ascii="Arial" w:hAnsi="Arial" w:cs="Arial"/>
                <w:sz w:val="22"/>
                <w:szCs w:val="22"/>
              </w:rPr>
            </w:pPr>
            <w:r>
              <w:rPr>
                <w:rFonts w:ascii="Arial" w:hAnsi="Arial" w:cs="Arial"/>
                <w:sz w:val="22"/>
                <w:szCs w:val="22"/>
              </w:rPr>
              <w:t xml:space="preserve">Employees have the option to participate in questionnaires it’s not mandatory </w:t>
            </w:r>
          </w:p>
          <w:p w14:paraId="43D914FF" w14:textId="354A9B4E" w:rsidR="0027427E" w:rsidRPr="004C3A0B" w:rsidRDefault="0027427E" w:rsidP="00C86572">
            <w:pPr>
              <w:autoSpaceDE w:val="0"/>
              <w:autoSpaceDN w:val="0"/>
              <w:adjustRightInd w:val="0"/>
              <w:rPr>
                <w:rFonts w:ascii="Arial" w:hAnsi="Arial" w:cs="Arial"/>
                <w:sz w:val="22"/>
                <w:szCs w:val="22"/>
              </w:rPr>
            </w:pPr>
            <w:r>
              <w:rPr>
                <w:rFonts w:ascii="Arial" w:hAnsi="Arial" w:cs="Arial"/>
                <w:sz w:val="22"/>
                <w:szCs w:val="22"/>
              </w:rPr>
              <w:t xml:space="preserve">Line managers have the option to participate in interviews it’s not mandatory </w:t>
            </w: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lastRenderedPageBreak/>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26E71742" w:rsidR="00E45AB0" w:rsidRPr="004C3A0B" w:rsidRDefault="0027427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1DEF74E4" w:rsidR="00E45AB0" w:rsidRPr="004C3A0B" w:rsidRDefault="0027427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490935DB" w:rsidR="00E45AB0" w:rsidRPr="004C3A0B" w:rsidRDefault="0027427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7328A2F0" w:rsidR="00E45AB0" w:rsidRPr="004C3A0B" w:rsidRDefault="0027427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067E8429"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27427E">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37494727" w:rsidR="00E45AB0" w:rsidRPr="004C3A0B" w:rsidRDefault="0027427E"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5592233C" w:rsidR="00F75F59" w:rsidRPr="004C3A0B" w:rsidRDefault="0027427E" w:rsidP="00F75F59">
            <w:pPr>
              <w:autoSpaceDE w:val="0"/>
              <w:autoSpaceDN w:val="0"/>
              <w:adjustRightInd w:val="0"/>
              <w:rPr>
                <w:rFonts w:ascii="Arial" w:hAnsi="Arial" w:cs="Arial"/>
                <w:sz w:val="22"/>
                <w:szCs w:val="22"/>
              </w:rPr>
            </w:pPr>
            <w:r>
              <w:rPr>
                <w:rFonts w:ascii="Arial" w:hAnsi="Arial" w:cs="Arial"/>
                <w:sz w:val="22"/>
                <w:szCs w:val="22"/>
              </w:rPr>
              <w:t xml:space="preserve">Through line manager briefings – following </w:t>
            </w:r>
            <w:r w:rsidR="003A5281">
              <w:rPr>
                <w:rFonts w:ascii="Arial" w:hAnsi="Arial" w:cs="Arial"/>
                <w:sz w:val="22"/>
                <w:szCs w:val="22"/>
              </w:rPr>
              <w:t xml:space="preserve">full analysis of the results </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625E941B" w:rsidR="00C20294" w:rsidRPr="004C3A0B" w:rsidRDefault="003A5281" w:rsidP="00694EA8">
            <w:pPr>
              <w:autoSpaceDE w:val="0"/>
              <w:autoSpaceDN w:val="0"/>
              <w:adjustRightInd w:val="0"/>
              <w:rPr>
                <w:rFonts w:ascii="Arial" w:hAnsi="Arial" w:cs="Arial"/>
                <w:sz w:val="22"/>
                <w:szCs w:val="22"/>
              </w:rPr>
            </w:pPr>
            <w:r>
              <w:rPr>
                <w:rFonts w:ascii="Arial" w:hAnsi="Arial" w:cs="Arial"/>
                <w:sz w:val="22"/>
                <w:szCs w:val="22"/>
              </w:rPr>
              <w:t xml:space="preserve">All questionnaires hold information regarding the use of the data in line with data protection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6E1213DF" w:rsidR="008102B5" w:rsidRPr="004C3A0B" w:rsidRDefault="003A52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4CA7C0C8" w:rsidR="00331A88" w:rsidRPr="004C3A0B" w:rsidRDefault="003A52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C3312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C3312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C3312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C3312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C3312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20D39B55" w:rsidR="007407AA" w:rsidRPr="004C3A0B" w:rsidRDefault="003A5281" w:rsidP="00C3312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C3312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C3312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60A55F8B" w:rsidR="007407AA" w:rsidRPr="004C3A0B" w:rsidRDefault="003A5281" w:rsidP="00C3312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C3312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C3312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5554862A" w:rsidR="007407AA" w:rsidRPr="004C3A0B" w:rsidRDefault="003A5281" w:rsidP="00C3312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C3312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77777777" w:rsidR="007407AA" w:rsidRPr="004C3A0B" w:rsidRDefault="007407AA" w:rsidP="00C3312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638DA92" w14:textId="2ADF1FF6" w:rsidR="007407AA" w:rsidRPr="004C3A0B" w:rsidRDefault="003A5281" w:rsidP="00C3312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C33120">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6A99E80" w14:textId="77777777" w:rsidR="007407AA" w:rsidRPr="004C3A0B" w:rsidRDefault="007407AA" w:rsidP="00C3312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4327754" w14:textId="5CE88865" w:rsidR="007407AA" w:rsidRPr="004C3A0B" w:rsidRDefault="003A5281" w:rsidP="00C3312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C3312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C3312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36F2D5EF" w:rsidR="007407AA" w:rsidRPr="004C3A0B" w:rsidRDefault="003A5281" w:rsidP="00C3312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C33120">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C33120">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C3312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0CF17F50" w:rsidR="007407AA" w:rsidRPr="004C3A0B" w:rsidRDefault="003A5281" w:rsidP="00C3312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C33120">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C33120">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C33120">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5129375C" w:rsidR="00331A88" w:rsidRPr="004C3A0B" w:rsidRDefault="003A52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5A8A102B" w14:textId="5F4CAFBD" w:rsidR="00331A88" w:rsidRPr="004C3A0B" w:rsidRDefault="003A528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166C1358" w:rsidR="00331A88" w:rsidRPr="004C3A0B" w:rsidRDefault="003A52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16A3A792" w:rsidR="00331A88" w:rsidRPr="004C3A0B" w:rsidRDefault="003A52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4E205235" w:rsidR="00331A88" w:rsidRPr="004C3A0B" w:rsidRDefault="003A52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68405BAF" w:rsidR="00331A88" w:rsidRPr="004C3A0B" w:rsidRDefault="003A52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0AD96B86" w:rsidR="00331A88" w:rsidRPr="004C3A0B" w:rsidRDefault="003A52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3284AE03" w:rsidR="00331A88" w:rsidRPr="004C3A0B" w:rsidRDefault="003A528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591DB410" w:rsidR="00331A88" w:rsidRPr="004C3A0B" w:rsidRDefault="003A528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0DA821D9" w:rsidR="00331A88" w:rsidRPr="004C3A0B" w:rsidRDefault="003A5281" w:rsidP="00694EA8">
            <w:pPr>
              <w:autoSpaceDE w:val="0"/>
              <w:autoSpaceDN w:val="0"/>
              <w:adjustRightInd w:val="0"/>
              <w:rPr>
                <w:rFonts w:ascii="Arial" w:hAnsi="Arial" w:cs="Arial"/>
                <w:sz w:val="22"/>
                <w:szCs w:val="22"/>
              </w:rPr>
            </w:pPr>
            <w:r>
              <w:rPr>
                <w:rFonts w:ascii="Arial" w:hAnsi="Arial" w:cs="Arial"/>
                <w:sz w:val="22"/>
                <w:szCs w:val="22"/>
              </w:rPr>
              <w:t xml:space="preserve">Sending my assignment to the tutor for assessment </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29012BB3" w:rsidR="007407AA" w:rsidRPr="004C3A0B" w:rsidRDefault="007407AA" w:rsidP="007407AA">
            <w:pPr>
              <w:autoSpaceDE w:val="0"/>
              <w:autoSpaceDN w:val="0"/>
              <w:adjustRightInd w:val="0"/>
              <w:rPr>
                <w:rFonts w:ascii="Arial" w:hAnsi="Arial" w:cs="Arial"/>
                <w:sz w:val="22"/>
                <w:szCs w:val="22"/>
              </w:rPr>
            </w:pPr>
          </w:p>
          <w:p w14:paraId="26CDDD93" w14:textId="77777777" w:rsidR="007407AA" w:rsidRDefault="003A5281" w:rsidP="007407AA">
            <w:pPr>
              <w:autoSpaceDE w:val="0"/>
              <w:autoSpaceDN w:val="0"/>
              <w:adjustRightInd w:val="0"/>
              <w:rPr>
                <w:rFonts w:ascii="Arial" w:hAnsi="Arial" w:cs="Arial"/>
                <w:sz w:val="22"/>
                <w:szCs w:val="22"/>
              </w:rPr>
            </w:pPr>
            <w:r>
              <w:rPr>
                <w:rFonts w:ascii="Arial" w:hAnsi="Arial" w:cs="Arial"/>
                <w:sz w:val="22"/>
                <w:szCs w:val="22"/>
              </w:rPr>
              <w:t xml:space="preserve">Tutor </w:t>
            </w:r>
          </w:p>
          <w:p w14:paraId="062733F7" w14:textId="2CF648DF" w:rsidR="003A5281" w:rsidRPr="004C3A0B" w:rsidRDefault="003A5281" w:rsidP="007407AA">
            <w:pPr>
              <w:autoSpaceDE w:val="0"/>
              <w:autoSpaceDN w:val="0"/>
              <w:adjustRightInd w:val="0"/>
              <w:rPr>
                <w:rFonts w:ascii="Arial" w:hAnsi="Arial" w:cs="Arial"/>
                <w:sz w:val="22"/>
                <w:szCs w:val="22"/>
              </w:rPr>
            </w:pPr>
            <w:r>
              <w:rPr>
                <w:rFonts w:ascii="Arial" w:hAnsi="Arial" w:cs="Arial"/>
                <w:sz w:val="22"/>
                <w:szCs w:val="22"/>
              </w:rPr>
              <w:t xml:space="preserve">General Manager at Chepstow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F565A7D" w:rsidR="007407AA" w:rsidRPr="004C3A0B" w:rsidRDefault="003A5281" w:rsidP="007407AA">
            <w:pPr>
              <w:autoSpaceDE w:val="0"/>
              <w:autoSpaceDN w:val="0"/>
              <w:adjustRightInd w:val="0"/>
              <w:rPr>
                <w:rFonts w:ascii="Arial" w:hAnsi="Arial" w:cs="Arial"/>
                <w:sz w:val="22"/>
                <w:szCs w:val="22"/>
              </w:rPr>
            </w:pPr>
            <w:r>
              <w:rPr>
                <w:rFonts w:ascii="Arial" w:hAnsi="Arial" w:cs="Arial"/>
                <w:sz w:val="22"/>
                <w:szCs w:val="22"/>
              </w:rPr>
              <w:t xml:space="preserve">Myself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2EDA788E" w:rsidR="007407AA" w:rsidRDefault="003A5281" w:rsidP="007407AA">
            <w:pPr>
              <w:autoSpaceDE w:val="0"/>
              <w:autoSpaceDN w:val="0"/>
              <w:adjustRightInd w:val="0"/>
              <w:rPr>
                <w:rFonts w:cs="Arial"/>
              </w:rPr>
            </w:pPr>
            <w:r>
              <w:rPr>
                <w:rFonts w:cs="Arial"/>
              </w:rPr>
              <w:t xml:space="preserve">To be deleted following assignment submission </w:t>
            </w:r>
          </w:p>
          <w:p w14:paraId="0E4F9EE7" w14:textId="1F8FCA0E" w:rsidR="003A5281" w:rsidRPr="004C3A0B" w:rsidRDefault="003A5281" w:rsidP="007407AA">
            <w:pPr>
              <w:autoSpaceDE w:val="0"/>
              <w:autoSpaceDN w:val="0"/>
              <w:adjustRightInd w:val="0"/>
              <w:rPr>
                <w:rFonts w:cs="Arial"/>
              </w:rPr>
            </w:pPr>
            <w:r>
              <w:rPr>
                <w:rFonts w:cs="Arial"/>
              </w:rPr>
              <w:t xml:space="preserve">General Manager for use in project roll out at Chepstow. Data deleted after 12 month pilot </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6A472F29" w:rsidR="00694EA8" w:rsidRPr="004C3A0B" w:rsidRDefault="003A5281" w:rsidP="00694EA8">
            <w:pPr>
              <w:spacing w:before="100" w:beforeAutospacing="1" w:after="100" w:afterAutospacing="1"/>
              <w:rPr>
                <w:rFonts w:ascii="Arial" w:hAnsi="Arial" w:cs="Arial"/>
                <w:sz w:val="22"/>
                <w:szCs w:val="22"/>
              </w:rPr>
            </w:pPr>
            <w:r>
              <w:rPr>
                <w:rFonts w:ascii="Arial" w:hAnsi="Arial" w:cs="Arial"/>
                <w:sz w:val="22"/>
                <w:szCs w:val="22"/>
              </w:rPr>
              <w:t xml:space="preserve">Bethan Jenkins </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47E91AF3" w:rsidR="00694EA8" w:rsidRPr="004C3A0B" w:rsidRDefault="003A5281" w:rsidP="00694EA8">
            <w:pPr>
              <w:spacing w:before="100" w:beforeAutospacing="1" w:after="100" w:afterAutospacing="1"/>
              <w:rPr>
                <w:rFonts w:ascii="Arial" w:hAnsi="Arial" w:cs="Arial"/>
                <w:sz w:val="22"/>
                <w:szCs w:val="22"/>
              </w:rPr>
            </w:pPr>
            <w:r>
              <w:rPr>
                <w:rFonts w:ascii="Arial" w:hAnsi="Arial" w:cs="Arial"/>
                <w:sz w:val="22"/>
                <w:szCs w:val="22"/>
              </w:rPr>
              <w:t>17/05/2018</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41042609" w:rsidR="00CC2661" w:rsidRPr="004C3A0B" w:rsidRDefault="003A528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0085E793" w:rsidR="00CC2661" w:rsidRPr="004C3A0B" w:rsidRDefault="003A528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39A2D69B" w:rsidR="00CC2661" w:rsidRPr="004C3A0B" w:rsidRDefault="003A528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734D30FA" w:rsidR="00CC2661" w:rsidRPr="004C3A0B" w:rsidRDefault="003A528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49C214D9" w:rsidR="00743859" w:rsidRDefault="003A5281"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52A4CA36" w:rsidR="00743859" w:rsidRPr="004C3A0B" w:rsidRDefault="003A528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4FD6833F" w:rsidR="00743859" w:rsidRPr="004C3A0B" w:rsidRDefault="003A528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lastRenderedPageBreak/>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7B30AF" w14:textId="77777777" w:rsidR="00640DC8" w:rsidRDefault="00640DC8" w:rsidP="00390251">
      <w:r>
        <w:separator/>
      </w:r>
    </w:p>
    <w:p w14:paraId="06079E64" w14:textId="77777777" w:rsidR="00640DC8" w:rsidRDefault="00640DC8"/>
  </w:endnote>
  <w:endnote w:type="continuationSeparator" w:id="0">
    <w:p w14:paraId="4EDDC59C" w14:textId="77777777" w:rsidR="00640DC8" w:rsidRDefault="00640DC8" w:rsidP="00390251">
      <w:r>
        <w:continuationSeparator/>
      </w:r>
    </w:p>
    <w:p w14:paraId="2CF2CFB5" w14:textId="77777777" w:rsidR="00640DC8" w:rsidRDefault="00640D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1BF67" w14:textId="4BCC0A45" w:rsidR="00D31DC9" w:rsidRDefault="00D31DC9"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A5281">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C3702B" w14:textId="77777777" w:rsidR="00640DC8" w:rsidRDefault="00640DC8" w:rsidP="00390251">
      <w:r>
        <w:separator/>
      </w:r>
    </w:p>
    <w:p w14:paraId="65B32558" w14:textId="77777777" w:rsidR="00640DC8" w:rsidRDefault="00640DC8"/>
  </w:footnote>
  <w:footnote w:type="continuationSeparator" w:id="0">
    <w:p w14:paraId="09D31326" w14:textId="77777777" w:rsidR="00640DC8" w:rsidRDefault="00640DC8" w:rsidP="00390251">
      <w:r>
        <w:continuationSeparator/>
      </w:r>
    </w:p>
    <w:p w14:paraId="01924A09" w14:textId="77777777" w:rsidR="00640DC8" w:rsidRDefault="00640DC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A8376" w14:textId="453ED005" w:rsidR="00D31DC9" w:rsidRPr="00965F27" w:rsidRDefault="00D31DC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0246"/>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7427E"/>
    <w:rsid w:val="0027636A"/>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2E26"/>
    <w:rsid w:val="00397B49"/>
    <w:rsid w:val="003A5281"/>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0DC8"/>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D6B8C"/>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7032"/>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A72D5"/>
    <w:rsid w:val="00BB1B85"/>
    <w:rsid w:val="00BB26B7"/>
    <w:rsid w:val="00BB3142"/>
    <w:rsid w:val="00BD4150"/>
    <w:rsid w:val="00BE08D7"/>
    <w:rsid w:val="00BE117A"/>
    <w:rsid w:val="00BF0733"/>
    <w:rsid w:val="00BF3F4A"/>
    <w:rsid w:val="00C20294"/>
    <w:rsid w:val="00C21DCF"/>
    <w:rsid w:val="00C33120"/>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1DC9"/>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223E"/>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A60F93AE-9BBF-410F-9148-14D072236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7331077D</Template>
  <TotalTime>96</TotalTime>
  <Pages>14</Pages>
  <Words>4394</Words>
  <Characters>25050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29386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BethanJenkins</cp:lastModifiedBy>
  <cp:revision>3</cp:revision>
  <cp:lastPrinted>2016-10-24T12:21:00Z</cp:lastPrinted>
  <dcterms:created xsi:type="dcterms:W3CDTF">2018-05-15T13:19:00Z</dcterms:created>
  <dcterms:modified xsi:type="dcterms:W3CDTF">2018-05-17T14:23:00Z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