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9C8" w:rsidRDefault="002116B9">
      <w:pPr>
        <w:pStyle w:val="Title"/>
      </w:pPr>
      <w:bookmarkStart w:id="0" w:name="_GoBack"/>
      <w:bookmarkEnd w:id="0"/>
      <w:r>
        <w:t>Analysis</w:t>
      </w:r>
    </w:p>
    <w:p w:rsidR="00723826" w:rsidRDefault="002116B9" w:rsidP="00723826">
      <w:pPr>
        <w:pStyle w:val="Heading1"/>
      </w:pPr>
      <w:r>
        <w:t>Results</w:t>
      </w:r>
    </w:p>
    <w:p w:rsidR="00BA75C0" w:rsidRPr="00BA75C0" w:rsidRDefault="00BA75C0" w:rsidP="00BA75C0">
      <w:r w:rsidRPr="00BA75C0">
        <w:rPr>
          <w:highlight w:val="yellow"/>
        </w:rPr>
        <w:t>Outline of structure or results</w:t>
      </w:r>
    </w:p>
    <w:p w:rsidR="004519C9" w:rsidRDefault="004519C9" w:rsidP="004519C9">
      <w:pPr>
        <w:pStyle w:val="Caption"/>
        <w:keepNext/>
      </w:pPr>
      <w:r>
        <w:t xml:space="preserve">Table </w:t>
      </w:r>
      <w:r w:rsidR="00CC3D68">
        <w:fldChar w:fldCharType="begin"/>
      </w:r>
      <w:r w:rsidR="00CC3D68">
        <w:instrText xml:space="preserve"> SEQ Table \* ARABIC </w:instrText>
      </w:r>
      <w:r w:rsidR="00CC3D68">
        <w:fldChar w:fldCharType="separate"/>
      </w:r>
      <w:r>
        <w:rPr>
          <w:noProof/>
        </w:rPr>
        <w:t>1</w:t>
      </w:r>
      <w:r w:rsidR="00CC3D68">
        <w:rPr>
          <w:noProof/>
        </w:rPr>
        <w:fldChar w:fldCharType="end"/>
      </w:r>
      <w:r>
        <w:t xml:space="preserve"> - Experiment Data</w:t>
      </w:r>
    </w:p>
    <w:tbl>
      <w:tblPr>
        <w:tblW w:w="0" w:type="auto"/>
        <w:tblLook w:val="04A0" w:firstRow="1" w:lastRow="0" w:firstColumn="1" w:lastColumn="0" w:noHBand="0" w:noVBand="1"/>
      </w:tblPr>
      <w:tblGrid>
        <w:gridCol w:w="645"/>
        <w:gridCol w:w="1185"/>
        <w:gridCol w:w="7746"/>
      </w:tblGrid>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70AD47" w:fill="70AD47"/>
            <w:noWrap/>
            <w:vAlign w:val="bottom"/>
            <w:hideMark/>
          </w:tcPr>
          <w:p w:rsidR="002116B9" w:rsidRPr="002116B9" w:rsidRDefault="002116B9" w:rsidP="002116B9">
            <w:pPr>
              <w:spacing w:after="0" w:line="240" w:lineRule="auto"/>
              <w:rPr>
                <w:rFonts w:ascii="Segoe UI" w:eastAsia="Times New Roman" w:hAnsi="Segoe UI" w:cs="Segoe UI"/>
                <w:b/>
                <w:bCs/>
                <w:color w:val="FFFFFF"/>
                <w:sz w:val="22"/>
                <w:szCs w:val="22"/>
                <w:lang w:val="en-GB" w:eastAsia="en-GB"/>
              </w:rPr>
            </w:pPr>
            <w:r w:rsidRPr="002116B9">
              <w:rPr>
                <w:rFonts w:ascii="Segoe UI" w:eastAsia="Times New Roman" w:hAnsi="Segoe UI" w:cs="Segoe UI"/>
                <w:b/>
                <w:bCs/>
                <w:color w:val="FFFFFF"/>
                <w:sz w:val="22"/>
                <w:szCs w:val="22"/>
                <w:lang w:val="en-GB" w:eastAsia="en-GB"/>
              </w:rPr>
              <w:t>Time</w:t>
            </w:r>
          </w:p>
        </w:tc>
        <w:tc>
          <w:tcPr>
            <w:tcW w:w="0" w:type="auto"/>
            <w:tcBorders>
              <w:top w:val="single" w:sz="4" w:space="0" w:color="A9D08E"/>
              <w:left w:val="nil"/>
              <w:bottom w:val="single" w:sz="4" w:space="0" w:color="A9D08E"/>
              <w:right w:val="nil"/>
            </w:tcBorders>
            <w:shd w:val="clear" w:color="70AD47" w:fill="70AD47"/>
            <w:noWrap/>
            <w:vAlign w:val="bottom"/>
            <w:hideMark/>
          </w:tcPr>
          <w:p w:rsidR="002116B9" w:rsidRPr="002116B9" w:rsidRDefault="002116B9" w:rsidP="002116B9">
            <w:pPr>
              <w:spacing w:after="0" w:line="240" w:lineRule="auto"/>
              <w:rPr>
                <w:rFonts w:ascii="Segoe UI" w:eastAsia="Times New Roman" w:hAnsi="Segoe UI" w:cs="Segoe UI"/>
                <w:b/>
                <w:bCs/>
                <w:color w:val="FFFFFF"/>
                <w:sz w:val="22"/>
                <w:szCs w:val="22"/>
                <w:lang w:val="en-GB" w:eastAsia="en-GB"/>
              </w:rPr>
            </w:pPr>
            <w:r w:rsidRPr="002116B9">
              <w:rPr>
                <w:rFonts w:ascii="Segoe UI" w:eastAsia="Times New Roman" w:hAnsi="Segoe UI" w:cs="Segoe UI"/>
                <w:b/>
                <w:bCs/>
                <w:color w:val="FFFFFF"/>
                <w:sz w:val="22"/>
                <w:szCs w:val="22"/>
                <w:lang w:val="en-GB" w:eastAsia="en-GB"/>
              </w:rPr>
              <w:t>Used Watts</w:t>
            </w:r>
          </w:p>
        </w:tc>
        <w:tc>
          <w:tcPr>
            <w:tcW w:w="0" w:type="auto"/>
            <w:tcBorders>
              <w:top w:val="single" w:sz="4" w:space="0" w:color="A9D08E"/>
              <w:left w:val="nil"/>
              <w:bottom w:val="single" w:sz="4" w:space="0" w:color="A9D08E"/>
              <w:right w:val="single" w:sz="4" w:space="0" w:color="A9D08E"/>
            </w:tcBorders>
            <w:shd w:val="clear" w:color="70AD47" w:fill="70AD47"/>
            <w:noWrap/>
            <w:vAlign w:val="bottom"/>
            <w:hideMark/>
          </w:tcPr>
          <w:p w:rsidR="002116B9" w:rsidRPr="002116B9" w:rsidRDefault="002116B9" w:rsidP="002116B9">
            <w:pPr>
              <w:spacing w:after="0" w:line="240" w:lineRule="auto"/>
              <w:rPr>
                <w:rFonts w:ascii="Segoe UI" w:eastAsia="Times New Roman" w:hAnsi="Segoe UI" w:cs="Segoe UI"/>
                <w:b/>
                <w:bCs/>
                <w:color w:val="FFFFFF"/>
                <w:sz w:val="22"/>
                <w:szCs w:val="22"/>
                <w:lang w:val="en-GB" w:eastAsia="en-GB"/>
              </w:rPr>
            </w:pPr>
            <w:r w:rsidRPr="002116B9">
              <w:rPr>
                <w:rFonts w:ascii="Segoe UI" w:eastAsia="Times New Roman" w:hAnsi="Segoe UI" w:cs="Segoe UI"/>
                <w:b/>
                <w:bCs/>
                <w:color w:val="FFFFFF"/>
                <w:sz w:val="22"/>
                <w:szCs w:val="22"/>
                <w:lang w:val="en-GB" w:eastAsia="en-GB"/>
              </w:rPr>
              <w:t>Explanation</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16:59</w:t>
            </w:r>
          </w:p>
        </w:tc>
        <w:tc>
          <w:tcPr>
            <w:tcW w:w="0" w:type="auto"/>
            <w:tcBorders>
              <w:top w:val="single" w:sz="4" w:space="0" w:color="A9D08E"/>
              <w:left w:val="nil"/>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77</w:t>
            </w:r>
          </w:p>
        </w:tc>
        <w:tc>
          <w:tcPr>
            <w:tcW w:w="0" w:type="auto"/>
            <w:tcBorders>
              <w:top w:val="single" w:sz="4" w:space="0" w:color="A9D08E"/>
              <w:left w:val="nil"/>
              <w:bottom w:val="single" w:sz="4" w:space="0" w:color="A9D08E"/>
              <w:right w:val="single" w:sz="4" w:space="0" w:color="A9D08E"/>
            </w:tcBorders>
            <w:shd w:val="clear" w:color="E2EFDA" w:fill="E2EFDA"/>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Before experiment begins</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17:00</w:t>
            </w:r>
          </w:p>
        </w:tc>
        <w:tc>
          <w:tcPr>
            <w:tcW w:w="0" w:type="auto"/>
            <w:tcBorders>
              <w:top w:val="single" w:sz="4" w:space="0" w:color="A9D08E"/>
              <w:left w:val="nil"/>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74</w:t>
            </w:r>
          </w:p>
        </w:tc>
        <w:tc>
          <w:tcPr>
            <w:tcW w:w="0" w:type="auto"/>
            <w:tcBorders>
              <w:top w:val="single" w:sz="4" w:space="0" w:color="A9D08E"/>
              <w:left w:val="nil"/>
              <w:bottom w:val="single" w:sz="4" w:space="0" w:color="A9D08E"/>
              <w:right w:val="single" w:sz="4" w:space="0" w:color="A9D08E"/>
            </w:tcBorders>
            <w:shd w:val="clear" w:color="auto" w:fill="auto"/>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Experiment begins</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17:08</w:t>
            </w:r>
          </w:p>
        </w:tc>
        <w:tc>
          <w:tcPr>
            <w:tcW w:w="0" w:type="auto"/>
            <w:tcBorders>
              <w:top w:val="single" w:sz="4" w:space="0" w:color="A9D08E"/>
              <w:left w:val="nil"/>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71</w:t>
            </w:r>
          </w:p>
        </w:tc>
        <w:tc>
          <w:tcPr>
            <w:tcW w:w="0" w:type="auto"/>
            <w:tcBorders>
              <w:top w:val="single" w:sz="4" w:space="0" w:color="A9D08E"/>
              <w:left w:val="nil"/>
              <w:bottom w:val="single" w:sz="4" w:space="0" w:color="A9D08E"/>
              <w:right w:val="single" w:sz="4" w:space="0" w:color="A9D08E"/>
            </w:tcBorders>
            <w:shd w:val="clear" w:color="E2EFDA" w:fill="E2EFDA"/>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Storage Room lighting switched off</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17:15</w:t>
            </w:r>
          </w:p>
        </w:tc>
        <w:tc>
          <w:tcPr>
            <w:tcW w:w="0" w:type="auto"/>
            <w:tcBorders>
              <w:top w:val="single" w:sz="4" w:space="0" w:color="A9D08E"/>
              <w:left w:val="nil"/>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72</w:t>
            </w:r>
          </w:p>
        </w:tc>
        <w:tc>
          <w:tcPr>
            <w:tcW w:w="0" w:type="auto"/>
            <w:tcBorders>
              <w:top w:val="single" w:sz="4" w:space="0" w:color="A9D08E"/>
              <w:left w:val="nil"/>
              <w:bottom w:val="single" w:sz="4" w:space="0" w:color="A9D08E"/>
              <w:right w:val="single" w:sz="4" w:space="0" w:color="A9D08E"/>
            </w:tcBorders>
            <w:shd w:val="clear" w:color="auto" w:fill="auto"/>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Automatic doors are enabled (not tested)</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17:18</w:t>
            </w:r>
          </w:p>
        </w:tc>
        <w:tc>
          <w:tcPr>
            <w:tcW w:w="0" w:type="auto"/>
            <w:tcBorders>
              <w:top w:val="single" w:sz="4" w:space="0" w:color="A9D08E"/>
              <w:left w:val="nil"/>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70</w:t>
            </w:r>
          </w:p>
        </w:tc>
        <w:tc>
          <w:tcPr>
            <w:tcW w:w="0" w:type="auto"/>
            <w:tcBorders>
              <w:top w:val="single" w:sz="4" w:space="0" w:color="A9D08E"/>
              <w:left w:val="nil"/>
              <w:bottom w:val="single" w:sz="4" w:space="0" w:color="A9D08E"/>
              <w:right w:val="single" w:sz="4" w:space="0" w:color="A9D08E"/>
            </w:tcBorders>
            <w:shd w:val="clear" w:color="E2EFDA" w:fill="E2EFDA"/>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 xml:space="preserve">Microwave oven turned off (from </w:t>
            </w:r>
            <w:proofErr w:type="spellStart"/>
            <w:r w:rsidRPr="002116B9">
              <w:rPr>
                <w:rFonts w:ascii="Segoe UI" w:eastAsia="Times New Roman" w:hAnsi="Segoe UI" w:cs="Segoe UI"/>
                <w:color w:val="000000"/>
                <w:sz w:val="22"/>
                <w:szCs w:val="22"/>
                <w:lang w:val="en-GB" w:eastAsia="en-GB"/>
              </w:rPr>
              <w:t>standbye</w:t>
            </w:r>
            <w:proofErr w:type="spellEnd"/>
            <w:r w:rsidRPr="002116B9">
              <w:rPr>
                <w:rFonts w:ascii="Segoe UI" w:eastAsia="Times New Roman" w:hAnsi="Segoe UI" w:cs="Segoe UI"/>
                <w:color w:val="000000"/>
                <w:sz w:val="22"/>
                <w:szCs w:val="22"/>
                <w:lang w:val="en-GB" w:eastAsia="en-GB"/>
              </w:rPr>
              <w:t>)</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17:18</w:t>
            </w:r>
          </w:p>
        </w:tc>
        <w:tc>
          <w:tcPr>
            <w:tcW w:w="0" w:type="auto"/>
            <w:tcBorders>
              <w:top w:val="single" w:sz="4" w:space="0" w:color="A9D08E"/>
              <w:left w:val="nil"/>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703</w:t>
            </w:r>
          </w:p>
        </w:tc>
        <w:tc>
          <w:tcPr>
            <w:tcW w:w="0" w:type="auto"/>
            <w:tcBorders>
              <w:top w:val="single" w:sz="4" w:space="0" w:color="A9D08E"/>
              <w:left w:val="nil"/>
              <w:bottom w:val="single" w:sz="4" w:space="0" w:color="A9D08E"/>
              <w:right w:val="single" w:sz="4" w:space="0" w:color="A9D08E"/>
            </w:tcBorders>
            <w:shd w:val="clear" w:color="auto" w:fill="auto"/>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proofErr w:type="spellStart"/>
            <w:r w:rsidRPr="002116B9">
              <w:rPr>
                <w:rFonts w:ascii="Segoe UI" w:eastAsia="Times New Roman" w:hAnsi="Segoe UI" w:cs="Segoe UI"/>
                <w:color w:val="000000"/>
                <w:sz w:val="22"/>
                <w:szCs w:val="22"/>
                <w:lang w:val="en-GB" w:eastAsia="en-GB"/>
              </w:rPr>
              <w:t>Highbay</w:t>
            </w:r>
            <w:proofErr w:type="spellEnd"/>
            <w:r w:rsidRPr="002116B9">
              <w:rPr>
                <w:rFonts w:ascii="Segoe UI" w:eastAsia="Times New Roman" w:hAnsi="Segoe UI" w:cs="Segoe UI"/>
                <w:color w:val="000000"/>
                <w:sz w:val="22"/>
                <w:szCs w:val="22"/>
                <w:lang w:val="en-GB" w:eastAsia="en-GB"/>
              </w:rPr>
              <w:t xml:space="preserve"> Lighting (Rear of building - upstairs - left + display lighting - (3 working)) switched on</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17:19</w:t>
            </w:r>
          </w:p>
        </w:tc>
        <w:tc>
          <w:tcPr>
            <w:tcW w:w="0" w:type="auto"/>
            <w:tcBorders>
              <w:top w:val="single" w:sz="4" w:space="0" w:color="A9D08E"/>
              <w:left w:val="nil"/>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2678</w:t>
            </w:r>
          </w:p>
        </w:tc>
        <w:tc>
          <w:tcPr>
            <w:tcW w:w="0" w:type="auto"/>
            <w:tcBorders>
              <w:top w:val="single" w:sz="4" w:space="0" w:color="A9D08E"/>
              <w:left w:val="nil"/>
              <w:bottom w:val="single" w:sz="4" w:space="0" w:color="A9D08E"/>
              <w:right w:val="single" w:sz="4" w:space="0" w:color="A9D08E"/>
            </w:tcBorders>
            <w:shd w:val="clear" w:color="E2EFDA" w:fill="E2EFDA"/>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proofErr w:type="spellStart"/>
            <w:r w:rsidRPr="002116B9">
              <w:rPr>
                <w:rFonts w:ascii="Segoe UI" w:eastAsia="Times New Roman" w:hAnsi="Segoe UI" w:cs="Segoe UI"/>
                <w:color w:val="000000"/>
                <w:sz w:val="22"/>
                <w:szCs w:val="22"/>
                <w:lang w:val="en-GB" w:eastAsia="en-GB"/>
              </w:rPr>
              <w:t>Highbay</w:t>
            </w:r>
            <w:proofErr w:type="spellEnd"/>
            <w:r w:rsidRPr="002116B9">
              <w:rPr>
                <w:rFonts w:ascii="Segoe UI" w:eastAsia="Times New Roman" w:hAnsi="Segoe UI" w:cs="Segoe UI"/>
                <w:color w:val="000000"/>
                <w:sz w:val="22"/>
                <w:szCs w:val="22"/>
                <w:lang w:val="en-GB" w:eastAsia="en-GB"/>
              </w:rPr>
              <w:t xml:space="preserve"> Lighting (Rear of building - downstairs - (4 working)) switched on</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17:22</w:t>
            </w:r>
          </w:p>
        </w:tc>
        <w:tc>
          <w:tcPr>
            <w:tcW w:w="0" w:type="auto"/>
            <w:tcBorders>
              <w:top w:val="single" w:sz="4" w:space="0" w:color="A9D08E"/>
              <w:left w:val="nil"/>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178</w:t>
            </w:r>
          </w:p>
        </w:tc>
        <w:tc>
          <w:tcPr>
            <w:tcW w:w="0" w:type="auto"/>
            <w:tcBorders>
              <w:top w:val="single" w:sz="4" w:space="0" w:color="A9D08E"/>
              <w:left w:val="nil"/>
              <w:bottom w:val="single" w:sz="4" w:space="0" w:color="A9D08E"/>
              <w:right w:val="single" w:sz="4" w:space="0" w:color="A9D08E"/>
            </w:tcBorders>
            <w:shd w:val="clear" w:color="auto" w:fill="auto"/>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Lighting switched off</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17:30</w:t>
            </w:r>
          </w:p>
        </w:tc>
        <w:tc>
          <w:tcPr>
            <w:tcW w:w="0" w:type="auto"/>
            <w:tcBorders>
              <w:top w:val="single" w:sz="4" w:space="0" w:color="A9D08E"/>
              <w:left w:val="nil"/>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74</w:t>
            </w:r>
          </w:p>
        </w:tc>
        <w:tc>
          <w:tcPr>
            <w:tcW w:w="0" w:type="auto"/>
            <w:tcBorders>
              <w:top w:val="single" w:sz="4" w:space="0" w:color="A9D08E"/>
              <w:left w:val="nil"/>
              <w:bottom w:val="single" w:sz="4" w:space="0" w:color="A9D08E"/>
              <w:right w:val="single" w:sz="4" w:space="0" w:color="A9D08E"/>
            </w:tcBorders>
            <w:shd w:val="clear" w:color="E2EFDA" w:fill="E2EFDA"/>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No lighting in use - recording energy usage with no equipment enabled</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17:37</w:t>
            </w:r>
          </w:p>
        </w:tc>
        <w:tc>
          <w:tcPr>
            <w:tcW w:w="0" w:type="auto"/>
            <w:tcBorders>
              <w:top w:val="single" w:sz="4" w:space="0" w:color="A9D08E"/>
              <w:left w:val="nil"/>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964</w:t>
            </w:r>
          </w:p>
        </w:tc>
        <w:tc>
          <w:tcPr>
            <w:tcW w:w="0" w:type="auto"/>
            <w:tcBorders>
              <w:top w:val="single" w:sz="4" w:space="0" w:color="A9D08E"/>
              <w:left w:val="nil"/>
              <w:bottom w:val="single" w:sz="4" w:space="0" w:color="A9D08E"/>
              <w:right w:val="single" w:sz="4" w:space="0" w:color="A9D08E"/>
            </w:tcBorders>
            <w:shd w:val="clear" w:color="auto" w:fill="auto"/>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 xml:space="preserve">Front - left - </w:t>
            </w:r>
            <w:proofErr w:type="spellStart"/>
            <w:r w:rsidRPr="002116B9">
              <w:rPr>
                <w:rFonts w:ascii="Segoe UI" w:eastAsia="Times New Roman" w:hAnsi="Segoe UI" w:cs="Segoe UI"/>
                <w:color w:val="000000"/>
                <w:sz w:val="22"/>
                <w:szCs w:val="22"/>
                <w:lang w:val="en-GB" w:eastAsia="en-GB"/>
              </w:rPr>
              <w:t>highbay</w:t>
            </w:r>
            <w:proofErr w:type="spellEnd"/>
            <w:r w:rsidRPr="002116B9">
              <w:rPr>
                <w:rFonts w:ascii="Segoe UI" w:eastAsia="Times New Roman" w:hAnsi="Segoe UI" w:cs="Segoe UI"/>
                <w:color w:val="000000"/>
                <w:sz w:val="22"/>
                <w:szCs w:val="22"/>
                <w:lang w:val="en-GB" w:eastAsia="en-GB"/>
              </w:rPr>
              <w:t xml:space="preserve"> lighting - (4 working) switched on</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17:38</w:t>
            </w:r>
          </w:p>
        </w:tc>
        <w:tc>
          <w:tcPr>
            <w:tcW w:w="0" w:type="auto"/>
            <w:tcBorders>
              <w:top w:val="single" w:sz="4" w:space="0" w:color="A9D08E"/>
              <w:left w:val="nil"/>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2360</w:t>
            </w:r>
          </w:p>
        </w:tc>
        <w:tc>
          <w:tcPr>
            <w:tcW w:w="0" w:type="auto"/>
            <w:tcBorders>
              <w:top w:val="single" w:sz="4" w:space="0" w:color="A9D08E"/>
              <w:left w:val="nil"/>
              <w:bottom w:val="single" w:sz="4" w:space="0" w:color="A9D08E"/>
              <w:right w:val="single" w:sz="4" w:space="0" w:color="A9D08E"/>
            </w:tcBorders>
            <w:shd w:val="clear" w:color="E2EFDA" w:fill="E2EFDA"/>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 xml:space="preserve">Front - 2nd left - </w:t>
            </w:r>
            <w:proofErr w:type="spellStart"/>
            <w:r w:rsidRPr="002116B9">
              <w:rPr>
                <w:rFonts w:ascii="Segoe UI" w:eastAsia="Times New Roman" w:hAnsi="Segoe UI" w:cs="Segoe UI"/>
                <w:color w:val="000000"/>
                <w:sz w:val="22"/>
                <w:szCs w:val="22"/>
                <w:lang w:val="en-GB" w:eastAsia="en-GB"/>
              </w:rPr>
              <w:t>highbay</w:t>
            </w:r>
            <w:proofErr w:type="spellEnd"/>
            <w:r w:rsidRPr="002116B9">
              <w:rPr>
                <w:rFonts w:ascii="Segoe UI" w:eastAsia="Times New Roman" w:hAnsi="Segoe UI" w:cs="Segoe UI"/>
                <w:color w:val="000000"/>
                <w:sz w:val="22"/>
                <w:szCs w:val="22"/>
                <w:lang w:val="en-GB" w:eastAsia="en-GB"/>
              </w:rPr>
              <w:t xml:space="preserve"> lighting - switched on</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17:39</w:t>
            </w:r>
          </w:p>
        </w:tc>
        <w:tc>
          <w:tcPr>
            <w:tcW w:w="0" w:type="auto"/>
            <w:tcBorders>
              <w:top w:val="single" w:sz="4" w:space="0" w:color="A9D08E"/>
              <w:left w:val="nil"/>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1659</w:t>
            </w:r>
          </w:p>
        </w:tc>
        <w:tc>
          <w:tcPr>
            <w:tcW w:w="0" w:type="auto"/>
            <w:tcBorders>
              <w:top w:val="single" w:sz="4" w:space="0" w:color="A9D08E"/>
              <w:left w:val="nil"/>
              <w:bottom w:val="single" w:sz="4" w:space="0" w:color="A9D08E"/>
              <w:right w:val="single" w:sz="4" w:space="0" w:color="A9D08E"/>
            </w:tcBorders>
            <w:shd w:val="clear" w:color="auto" w:fill="auto"/>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 xml:space="preserve">Front - middle - </w:t>
            </w:r>
            <w:proofErr w:type="spellStart"/>
            <w:r w:rsidRPr="002116B9">
              <w:rPr>
                <w:rFonts w:ascii="Segoe UI" w:eastAsia="Times New Roman" w:hAnsi="Segoe UI" w:cs="Segoe UI"/>
                <w:color w:val="000000"/>
                <w:sz w:val="22"/>
                <w:szCs w:val="22"/>
                <w:lang w:val="en-GB" w:eastAsia="en-GB"/>
              </w:rPr>
              <w:t>highbay</w:t>
            </w:r>
            <w:proofErr w:type="spellEnd"/>
            <w:r w:rsidRPr="002116B9">
              <w:rPr>
                <w:rFonts w:ascii="Segoe UI" w:eastAsia="Times New Roman" w:hAnsi="Segoe UI" w:cs="Segoe UI"/>
                <w:color w:val="000000"/>
                <w:sz w:val="22"/>
                <w:szCs w:val="22"/>
                <w:lang w:val="en-GB" w:eastAsia="en-GB"/>
              </w:rPr>
              <w:t xml:space="preserve"> lighting - (3 working) switched on</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17:40</w:t>
            </w:r>
          </w:p>
        </w:tc>
        <w:tc>
          <w:tcPr>
            <w:tcW w:w="0" w:type="auto"/>
            <w:tcBorders>
              <w:top w:val="single" w:sz="4" w:space="0" w:color="A9D08E"/>
              <w:left w:val="nil"/>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1146</w:t>
            </w:r>
          </w:p>
        </w:tc>
        <w:tc>
          <w:tcPr>
            <w:tcW w:w="0" w:type="auto"/>
            <w:tcBorders>
              <w:top w:val="single" w:sz="4" w:space="0" w:color="A9D08E"/>
              <w:left w:val="nil"/>
              <w:bottom w:val="single" w:sz="4" w:space="0" w:color="A9D08E"/>
              <w:right w:val="single" w:sz="4" w:space="0" w:color="A9D08E"/>
            </w:tcBorders>
            <w:shd w:val="clear" w:color="E2EFDA" w:fill="E2EFDA"/>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 xml:space="preserve">Front - 2nd right - </w:t>
            </w:r>
            <w:proofErr w:type="spellStart"/>
            <w:r w:rsidRPr="002116B9">
              <w:rPr>
                <w:rFonts w:ascii="Segoe UI" w:eastAsia="Times New Roman" w:hAnsi="Segoe UI" w:cs="Segoe UI"/>
                <w:color w:val="000000"/>
                <w:sz w:val="22"/>
                <w:szCs w:val="22"/>
                <w:lang w:val="en-GB" w:eastAsia="en-GB"/>
              </w:rPr>
              <w:t>highbay</w:t>
            </w:r>
            <w:proofErr w:type="spellEnd"/>
            <w:r w:rsidRPr="002116B9">
              <w:rPr>
                <w:rFonts w:ascii="Segoe UI" w:eastAsia="Times New Roman" w:hAnsi="Segoe UI" w:cs="Segoe UI"/>
                <w:color w:val="000000"/>
                <w:sz w:val="22"/>
                <w:szCs w:val="22"/>
                <w:lang w:val="en-GB" w:eastAsia="en-GB"/>
              </w:rPr>
              <w:t xml:space="preserve"> lighting - (3 working) switched on</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17:42</w:t>
            </w:r>
          </w:p>
        </w:tc>
        <w:tc>
          <w:tcPr>
            <w:tcW w:w="0" w:type="auto"/>
            <w:tcBorders>
              <w:top w:val="single" w:sz="4" w:space="0" w:color="A9D08E"/>
              <w:left w:val="nil"/>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852</w:t>
            </w:r>
          </w:p>
        </w:tc>
        <w:tc>
          <w:tcPr>
            <w:tcW w:w="0" w:type="auto"/>
            <w:tcBorders>
              <w:top w:val="single" w:sz="4" w:space="0" w:color="A9D08E"/>
              <w:left w:val="nil"/>
              <w:bottom w:val="single" w:sz="4" w:space="0" w:color="A9D08E"/>
              <w:right w:val="single" w:sz="4" w:space="0" w:color="A9D08E"/>
            </w:tcBorders>
            <w:shd w:val="clear" w:color="auto" w:fill="auto"/>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 xml:space="preserve">Front - right - </w:t>
            </w:r>
            <w:proofErr w:type="spellStart"/>
            <w:r w:rsidRPr="002116B9">
              <w:rPr>
                <w:rFonts w:ascii="Segoe UI" w:eastAsia="Times New Roman" w:hAnsi="Segoe UI" w:cs="Segoe UI"/>
                <w:color w:val="000000"/>
                <w:sz w:val="22"/>
                <w:szCs w:val="22"/>
                <w:lang w:val="en-GB" w:eastAsia="en-GB"/>
              </w:rPr>
              <w:t>highbay</w:t>
            </w:r>
            <w:proofErr w:type="spellEnd"/>
            <w:r w:rsidRPr="002116B9">
              <w:rPr>
                <w:rFonts w:ascii="Segoe UI" w:eastAsia="Times New Roman" w:hAnsi="Segoe UI" w:cs="Segoe UI"/>
                <w:color w:val="000000"/>
                <w:sz w:val="22"/>
                <w:szCs w:val="22"/>
                <w:lang w:val="en-GB" w:eastAsia="en-GB"/>
              </w:rPr>
              <w:t xml:space="preserve"> lighting (3 working) switched on</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17:43</w:t>
            </w:r>
          </w:p>
        </w:tc>
        <w:tc>
          <w:tcPr>
            <w:tcW w:w="0" w:type="auto"/>
            <w:tcBorders>
              <w:top w:val="single" w:sz="4" w:space="0" w:color="A9D08E"/>
              <w:left w:val="nil"/>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3804</w:t>
            </w:r>
          </w:p>
        </w:tc>
        <w:tc>
          <w:tcPr>
            <w:tcW w:w="0" w:type="auto"/>
            <w:tcBorders>
              <w:top w:val="single" w:sz="4" w:space="0" w:color="A9D08E"/>
              <w:left w:val="nil"/>
              <w:bottom w:val="single" w:sz="4" w:space="0" w:color="A9D08E"/>
              <w:right w:val="single" w:sz="4" w:space="0" w:color="A9D08E"/>
            </w:tcBorders>
            <w:shd w:val="clear" w:color="E2EFDA" w:fill="E2EFDA"/>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 xml:space="preserve">Back - 2nd left - </w:t>
            </w:r>
            <w:proofErr w:type="spellStart"/>
            <w:r w:rsidRPr="002116B9">
              <w:rPr>
                <w:rFonts w:ascii="Segoe UI" w:eastAsia="Times New Roman" w:hAnsi="Segoe UI" w:cs="Segoe UI"/>
                <w:color w:val="000000"/>
                <w:sz w:val="22"/>
                <w:szCs w:val="22"/>
                <w:lang w:val="en-GB" w:eastAsia="en-GB"/>
              </w:rPr>
              <w:t>highbay</w:t>
            </w:r>
            <w:proofErr w:type="spellEnd"/>
            <w:r w:rsidRPr="002116B9">
              <w:rPr>
                <w:rFonts w:ascii="Segoe UI" w:eastAsia="Times New Roman" w:hAnsi="Segoe UI" w:cs="Segoe UI"/>
                <w:color w:val="000000"/>
                <w:sz w:val="22"/>
                <w:szCs w:val="22"/>
                <w:lang w:val="en-GB" w:eastAsia="en-GB"/>
              </w:rPr>
              <w:t xml:space="preserve"> lighting - (4 working) switched on</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17:44</w:t>
            </w:r>
          </w:p>
        </w:tc>
        <w:tc>
          <w:tcPr>
            <w:tcW w:w="0" w:type="auto"/>
            <w:tcBorders>
              <w:top w:val="single" w:sz="4" w:space="0" w:color="A9D08E"/>
              <w:left w:val="nil"/>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2642</w:t>
            </w:r>
          </w:p>
        </w:tc>
        <w:tc>
          <w:tcPr>
            <w:tcW w:w="0" w:type="auto"/>
            <w:tcBorders>
              <w:top w:val="single" w:sz="4" w:space="0" w:color="A9D08E"/>
              <w:left w:val="nil"/>
              <w:bottom w:val="single" w:sz="4" w:space="0" w:color="A9D08E"/>
              <w:right w:val="single" w:sz="4" w:space="0" w:color="A9D08E"/>
            </w:tcBorders>
            <w:shd w:val="clear" w:color="auto" w:fill="auto"/>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 xml:space="preserve">Back - middle - </w:t>
            </w:r>
            <w:proofErr w:type="spellStart"/>
            <w:r w:rsidRPr="002116B9">
              <w:rPr>
                <w:rFonts w:ascii="Segoe UI" w:eastAsia="Times New Roman" w:hAnsi="Segoe UI" w:cs="Segoe UI"/>
                <w:color w:val="000000"/>
                <w:sz w:val="22"/>
                <w:szCs w:val="22"/>
                <w:lang w:val="en-GB" w:eastAsia="en-GB"/>
              </w:rPr>
              <w:t>highbay</w:t>
            </w:r>
            <w:proofErr w:type="spellEnd"/>
            <w:r w:rsidRPr="002116B9">
              <w:rPr>
                <w:rFonts w:ascii="Segoe UI" w:eastAsia="Times New Roman" w:hAnsi="Segoe UI" w:cs="Segoe UI"/>
                <w:color w:val="000000"/>
                <w:sz w:val="22"/>
                <w:szCs w:val="22"/>
                <w:lang w:val="en-GB" w:eastAsia="en-GB"/>
              </w:rPr>
              <w:t xml:space="preserve"> lighting - (4 working) switched on</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17:4</w:t>
            </w:r>
            <w:r w:rsidRPr="002116B9">
              <w:rPr>
                <w:rFonts w:ascii="Segoe UI" w:eastAsia="Times New Roman" w:hAnsi="Segoe UI" w:cs="Segoe UI"/>
                <w:color w:val="000000"/>
                <w:sz w:val="22"/>
                <w:szCs w:val="22"/>
                <w:lang w:val="en-GB" w:eastAsia="en-GB"/>
              </w:rPr>
              <w:lastRenderedPageBreak/>
              <w:t>5</w:t>
            </w:r>
          </w:p>
        </w:tc>
        <w:tc>
          <w:tcPr>
            <w:tcW w:w="0" w:type="auto"/>
            <w:tcBorders>
              <w:top w:val="single" w:sz="4" w:space="0" w:color="A9D08E"/>
              <w:left w:val="nil"/>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lastRenderedPageBreak/>
              <w:t>2357</w:t>
            </w:r>
          </w:p>
        </w:tc>
        <w:tc>
          <w:tcPr>
            <w:tcW w:w="0" w:type="auto"/>
            <w:tcBorders>
              <w:top w:val="single" w:sz="4" w:space="0" w:color="A9D08E"/>
              <w:left w:val="nil"/>
              <w:bottom w:val="single" w:sz="4" w:space="0" w:color="A9D08E"/>
              <w:right w:val="single" w:sz="4" w:space="0" w:color="A9D08E"/>
            </w:tcBorders>
            <w:shd w:val="clear" w:color="E2EFDA" w:fill="E2EFDA"/>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 xml:space="preserve">Back - 2nd right - </w:t>
            </w:r>
            <w:proofErr w:type="spellStart"/>
            <w:r w:rsidRPr="002116B9">
              <w:rPr>
                <w:rFonts w:ascii="Segoe UI" w:eastAsia="Times New Roman" w:hAnsi="Segoe UI" w:cs="Segoe UI"/>
                <w:color w:val="000000"/>
                <w:sz w:val="22"/>
                <w:szCs w:val="22"/>
                <w:lang w:val="en-GB" w:eastAsia="en-GB"/>
              </w:rPr>
              <w:t>highbay</w:t>
            </w:r>
            <w:proofErr w:type="spellEnd"/>
            <w:r w:rsidRPr="002116B9">
              <w:rPr>
                <w:rFonts w:ascii="Segoe UI" w:eastAsia="Times New Roman" w:hAnsi="Segoe UI" w:cs="Segoe UI"/>
                <w:color w:val="000000"/>
                <w:sz w:val="22"/>
                <w:szCs w:val="22"/>
                <w:lang w:val="en-GB" w:eastAsia="en-GB"/>
              </w:rPr>
              <w:t xml:space="preserve"> lighting (4 working) switched on</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lastRenderedPageBreak/>
              <w:t>17:46</w:t>
            </w:r>
          </w:p>
        </w:tc>
        <w:tc>
          <w:tcPr>
            <w:tcW w:w="0" w:type="auto"/>
            <w:tcBorders>
              <w:top w:val="single" w:sz="4" w:space="0" w:color="A9D08E"/>
              <w:left w:val="nil"/>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363</w:t>
            </w:r>
          </w:p>
        </w:tc>
        <w:tc>
          <w:tcPr>
            <w:tcW w:w="0" w:type="auto"/>
            <w:tcBorders>
              <w:top w:val="single" w:sz="4" w:space="0" w:color="A9D08E"/>
              <w:left w:val="nil"/>
              <w:bottom w:val="single" w:sz="4" w:space="0" w:color="A9D08E"/>
              <w:right w:val="single" w:sz="4" w:space="0" w:color="A9D08E"/>
            </w:tcBorders>
            <w:shd w:val="clear" w:color="auto" w:fill="auto"/>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 xml:space="preserve">Back - left - </w:t>
            </w:r>
            <w:proofErr w:type="spellStart"/>
            <w:r w:rsidRPr="002116B9">
              <w:rPr>
                <w:rFonts w:ascii="Segoe UI" w:eastAsia="Times New Roman" w:hAnsi="Segoe UI" w:cs="Segoe UI"/>
                <w:color w:val="000000"/>
                <w:sz w:val="22"/>
                <w:szCs w:val="22"/>
                <w:lang w:val="en-GB" w:eastAsia="en-GB"/>
              </w:rPr>
              <w:t>highbay</w:t>
            </w:r>
            <w:proofErr w:type="spellEnd"/>
            <w:r w:rsidRPr="002116B9">
              <w:rPr>
                <w:rFonts w:ascii="Segoe UI" w:eastAsia="Times New Roman" w:hAnsi="Segoe UI" w:cs="Segoe UI"/>
                <w:color w:val="000000"/>
                <w:sz w:val="22"/>
                <w:szCs w:val="22"/>
                <w:lang w:val="en-GB" w:eastAsia="en-GB"/>
              </w:rPr>
              <w:t xml:space="preserve"> lighting (1 working) switched on</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17:50</w:t>
            </w:r>
          </w:p>
        </w:tc>
        <w:tc>
          <w:tcPr>
            <w:tcW w:w="0" w:type="auto"/>
            <w:tcBorders>
              <w:top w:val="single" w:sz="4" w:space="0" w:color="A9D08E"/>
              <w:left w:val="nil"/>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727</w:t>
            </w:r>
          </w:p>
        </w:tc>
        <w:tc>
          <w:tcPr>
            <w:tcW w:w="0" w:type="auto"/>
            <w:tcBorders>
              <w:top w:val="single" w:sz="4" w:space="0" w:color="A9D08E"/>
              <w:left w:val="nil"/>
              <w:bottom w:val="single" w:sz="4" w:space="0" w:color="A9D08E"/>
              <w:right w:val="single" w:sz="4" w:space="0" w:color="A9D08E"/>
            </w:tcBorders>
            <w:shd w:val="clear" w:color="E2EFDA" w:fill="E2EFDA"/>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Switching on of all lights in progress</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17:53</w:t>
            </w:r>
          </w:p>
        </w:tc>
        <w:tc>
          <w:tcPr>
            <w:tcW w:w="0" w:type="auto"/>
            <w:tcBorders>
              <w:top w:val="single" w:sz="4" w:space="0" w:color="A9D08E"/>
              <w:left w:val="nil"/>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8358</w:t>
            </w:r>
          </w:p>
        </w:tc>
        <w:tc>
          <w:tcPr>
            <w:tcW w:w="0" w:type="auto"/>
            <w:tcBorders>
              <w:top w:val="single" w:sz="4" w:space="0" w:color="A9D08E"/>
              <w:left w:val="nil"/>
              <w:bottom w:val="single" w:sz="4" w:space="0" w:color="A9D08E"/>
              <w:right w:val="single" w:sz="4" w:space="0" w:color="A9D08E"/>
            </w:tcBorders>
            <w:shd w:val="clear" w:color="auto" w:fill="auto"/>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All lights switched on</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17:55</w:t>
            </w:r>
          </w:p>
        </w:tc>
        <w:tc>
          <w:tcPr>
            <w:tcW w:w="0" w:type="auto"/>
            <w:tcBorders>
              <w:top w:val="single" w:sz="4" w:space="0" w:color="A9D08E"/>
              <w:left w:val="nil"/>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76</w:t>
            </w:r>
          </w:p>
        </w:tc>
        <w:tc>
          <w:tcPr>
            <w:tcW w:w="0" w:type="auto"/>
            <w:tcBorders>
              <w:top w:val="single" w:sz="4" w:space="0" w:color="A9D08E"/>
              <w:left w:val="nil"/>
              <w:bottom w:val="single" w:sz="4" w:space="0" w:color="A9D08E"/>
              <w:right w:val="single" w:sz="4" w:space="0" w:color="A9D08E"/>
            </w:tcBorders>
            <w:shd w:val="clear" w:color="E2EFDA" w:fill="E2EFDA"/>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File transfer initiated on computer: 1</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17:56</w:t>
            </w:r>
          </w:p>
        </w:tc>
        <w:tc>
          <w:tcPr>
            <w:tcW w:w="0" w:type="auto"/>
            <w:tcBorders>
              <w:top w:val="single" w:sz="4" w:space="0" w:color="A9D08E"/>
              <w:left w:val="nil"/>
              <w:bottom w:val="single" w:sz="4" w:space="0" w:color="A9D08E"/>
              <w:right w:val="nil"/>
            </w:tcBorders>
            <w:shd w:val="clear" w:color="auto" w:fill="auto"/>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173</w:t>
            </w:r>
          </w:p>
        </w:tc>
        <w:tc>
          <w:tcPr>
            <w:tcW w:w="0" w:type="auto"/>
            <w:tcBorders>
              <w:top w:val="single" w:sz="4" w:space="0" w:color="A9D08E"/>
              <w:left w:val="nil"/>
              <w:bottom w:val="single" w:sz="4" w:space="0" w:color="A9D08E"/>
              <w:right w:val="single" w:sz="4" w:space="0" w:color="A9D08E"/>
            </w:tcBorders>
            <w:shd w:val="clear" w:color="auto" w:fill="auto"/>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File transfer initiated on computer: 2</w:t>
            </w:r>
          </w:p>
        </w:tc>
      </w:tr>
      <w:tr w:rsidR="002116B9" w:rsidRPr="002116B9" w:rsidTr="002116B9">
        <w:trPr>
          <w:trHeight w:val="330"/>
        </w:trPr>
        <w:tc>
          <w:tcPr>
            <w:tcW w:w="0" w:type="auto"/>
            <w:tcBorders>
              <w:top w:val="single" w:sz="4" w:space="0" w:color="A9D08E"/>
              <w:left w:val="single" w:sz="4" w:space="0" w:color="A9D08E"/>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18:00</w:t>
            </w:r>
          </w:p>
        </w:tc>
        <w:tc>
          <w:tcPr>
            <w:tcW w:w="0" w:type="auto"/>
            <w:tcBorders>
              <w:top w:val="single" w:sz="4" w:space="0" w:color="A9D08E"/>
              <w:left w:val="nil"/>
              <w:bottom w:val="single" w:sz="4" w:space="0" w:color="A9D08E"/>
              <w:right w:val="nil"/>
            </w:tcBorders>
            <w:shd w:val="clear" w:color="E2EFDA" w:fill="E2EFDA"/>
            <w:noWrap/>
            <w:vAlign w:val="bottom"/>
            <w:hideMark/>
          </w:tcPr>
          <w:p w:rsidR="002116B9" w:rsidRPr="002116B9" w:rsidRDefault="002116B9" w:rsidP="002116B9">
            <w:pPr>
              <w:spacing w:after="0" w:line="240" w:lineRule="auto"/>
              <w:jc w:val="right"/>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173</w:t>
            </w:r>
          </w:p>
        </w:tc>
        <w:tc>
          <w:tcPr>
            <w:tcW w:w="0" w:type="auto"/>
            <w:tcBorders>
              <w:top w:val="single" w:sz="4" w:space="0" w:color="A9D08E"/>
              <w:left w:val="nil"/>
              <w:bottom w:val="single" w:sz="4" w:space="0" w:color="A9D08E"/>
              <w:right w:val="single" w:sz="4" w:space="0" w:color="A9D08E"/>
            </w:tcBorders>
            <w:shd w:val="clear" w:color="E2EFDA" w:fill="E2EFDA"/>
            <w:noWrap/>
            <w:vAlign w:val="bottom"/>
            <w:hideMark/>
          </w:tcPr>
          <w:p w:rsidR="002116B9" w:rsidRPr="002116B9" w:rsidRDefault="002116B9" w:rsidP="002116B9">
            <w:pPr>
              <w:spacing w:after="0" w:line="240" w:lineRule="auto"/>
              <w:rPr>
                <w:rFonts w:ascii="Segoe UI" w:eastAsia="Times New Roman" w:hAnsi="Segoe UI" w:cs="Segoe UI"/>
                <w:color w:val="000000"/>
                <w:sz w:val="22"/>
                <w:szCs w:val="22"/>
                <w:lang w:val="en-GB" w:eastAsia="en-GB"/>
              </w:rPr>
            </w:pPr>
            <w:r w:rsidRPr="002116B9">
              <w:rPr>
                <w:rFonts w:ascii="Segoe UI" w:eastAsia="Times New Roman" w:hAnsi="Segoe UI" w:cs="Segoe UI"/>
                <w:color w:val="000000"/>
                <w:sz w:val="22"/>
                <w:szCs w:val="22"/>
                <w:lang w:val="en-GB" w:eastAsia="en-GB"/>
              </w:rPr>
              <w:t>Experiment ends</w:t>
            </w:r>
          </w:p>
        </w:tc>
      </w:tr>
    </w:tbl>
    <w:p w:rsidR="002116B9" w:rsidRDefault="002116B9">
      <w:r>
        <w:rPr>
          <w:noProof/>
          <w:lang w:val="en-GB" w:eastAsia="en-GB"/>
        </w:rPr>
        <w:drawing>
          <wp:inline distT="0" distB="0" distL="0" distR="0" wp14:anchorId="49D15D68" wp14:editId="1CC665AD">
            <wp:extent cx="5943600" cy="4943475"/>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723826" w:rsidRDefault="00723826" w:rsidP="002116B9"/>
    <w:p w:rsidR="00723826" w:rsidRDefault="00723826" w:rsidP="002116B9"/>
    <w:p w:rsidR="00723826" w:rsidRDefault="00723826" w:rsidP="002116B9">
      <w:r>
        <w:rPr>
          <w:noProof/>
          <w:lang w:val="en-GB" w:eastAsia="en-GB"/>
        </w:rPr>
        <w:lastRenderedPageBreak/>
        <w:drawing>
          <wp:inline distT="0" distB="0" distL="0" distR="0" wp14:anchorId="04EB0B4B" wp14:editId="2B5ECB52">
            <wp:extent cx="5943600" cy="3047365"/>
            <wp:effectExtent l="0" t="0" r="0" b="63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A11C14" w:rsidRDefault="00A11C14" w:rsidP="002116B9">
      <w:r w:rsidRPr="00A11C14">
        <w:rPr>
          <w:highlight w:val="yellow"/>
        </w:rPr>
        <w:t>1 computer vs 1 light bulb</w:t>
      </w:r>
    </w:p>
    <w:p w:rsidR="00AC09C8" w:rsidRDefault="002116B9" w:rsidP="002116B9">
      <w:r>
        <w:t xml:space="preserve">The results of the experiment were not exactly as </w:t>
      </w:r>
      <w:proofErr w:type="gramStart"/>
      <w:r>
        <w:t>expected,</w:t>
      </w:r>
      <w:proofErr w:type="gramEnd"/>
      <w:r>
        <w:t xml:space="preserve"> it was thought that by enabling the power saving settings on the computers, a dramatic decrease in energy consumption would be seen. However after analyzing the data collected by the energy monitoring device, it can be concluded that the energy saving settings made little if any difference to the amount of energy used by the organization.</w:t>
      </w:r>
    </w:p>
    <w:p w:rsidR="002116B9" w:rsidRDefault="004519C9" w:rsidP="002116B9">
      <w:r>
        <w:t>However the reason for this may be that the organization where the experiment took place, only had 2 computers in operation during the course of the experiment, it is the belief of the author that if the experiment was conducted on a larger company with more IT resources, the results would be incontrovertible. When seeking an organization that would allow the experiment to take place, ‘Circus Eruption’ was the only company willing to allow the experiment to go ahead, other organizations that were approached declined.</w:t>
      </w:r>
    </w:p>
    <w:p w:rsidR="004519C9" w:rsidRDefault="004519C9" w:rsidP="002116B9">
      <w:r w:rsidRPr="00EC582D">
        <w:rPr>
          <w:highlight w:val="yellow"/>
        </w:rPr>
        <w:t>However</w:t>
      </w:r>
      <w:r>
        <w:t>, whilst this experiment was being carried out, The University of Wales Trinity Saint David were also carrying out a similar experiment on 3 of their buildings. During the weekend all electronic and IT equipment that would normally be left switched on over the weekend was switched off. The university was able to save 37% of the energy normally used on an average weekend. If this experiment was reproduced every weekend, and also between term times, it is estimated that the university could potentially save up to £900 a year, and almost 23 tons of carbon.</w:t>
      </w:r>
    </w:p>
    <w:p w:rsidR="004519C9" w:rsidRDefault="004519C9" w:rsidP="004519C9">
      <w:pPr>
        <w:pStyle w:val="Caption"/>
        <w:keepNext/>
      </w:pPr>
      <w:r>
        <w:t xml:space="preserve">Table </w:t>
      </w:r>
      <w:r w:rsidR="00CC3D68">
        <w:fldChar w:fldCharType="begin"/>
      </w:r>
      <w:r w:rsidR="00CC3D68">
        <w:instrText xml:space="preserve"> SEQ Table \* ARABIC </w:instrText>
      </w:r>
      <w:r w:rsidR="00CC3D68">
        <w:fldChar w:fldCharType="separate"/>
      </w:r>
      <w:r>
        <w:rPr>
          <w:noProof/>
        </w:rPr>
        <w:t>2</w:t>
      </w:r>
      <w:r w:rsidR="00CC3D68">
        <w:rPr>
          <w:noProof/>
        </w:rPr>
        <w:fldChar w:fldCharType="end"/>
      </w:r>
      <w:r>
        <w:t xml:space="preserve"> - UWTSD - Blackout Data</w:t>
      </w:r>
    </w:p>
    <w:tbl>
      <w:tblPr>
        <w:tblW w:w="8514" w:type="dxa"/>
        <w:tblLook w:val="04A0" w:firstRow="1" w:lastRow="0" w:firstColumn="1" w:lastColumn="0" w:noHBand="0" w:noVBand="1"/>
      </w:tblPr>
      <w:tblGrid>
        <w:gridCol w:w="7200"/>
        <w:gridCol w:w="1314"/>
      </w:tblGrid>
      <w:tr w:rsidR="004519C9" w:rsidRPr="004519C9" w:rsidTr="004519C9">
        <w:trPr>
          <w:trHeight w:val="255"/>
        </w:trPr>
        <w:tc>
          <w:tcPr>
            <w:tcW w:w="7200" w:type="dxa"/>
            <w:tcBorders>
              <w:top w:val="single" w:sz="4" w:space="0" w:color="auto"/>
              <w:left w:val="single" w:sz="4" w:space="0" w:color="auto"/>
              <w:bottom w:val="single" w:sz="4" w:space="0" w:color="auto"/>
              <w:right w:val="single" w:sz="4" w:space="0" w:color="auto"/>
            </w:tcBorders>
            <w:shd w:val="clear" w:color="4BACC6" w:fill="4BACC6"/>
            <w:noWrap/>
            <w:vAlign w:val="bottom"/>
            <w:hideMark/>
          </w:tcPr>
          <w:p w:rsidR="004519C9" w:rsidRPr="004519C9" w:rsidRDefault="004519C9" w:rsidP="004519C9">
            <w:pPr>
              <w:spacing w:after="0" w:line="240" w:lineRule="auto"/>
              <w:rPr>
                <w:rFonts w:ascii="Verdana" w:eastAsia="Times New Roman" w:hAnsi="Verdana" w:cs="Times New Roman"/>
                <w:b/>
                <w:bCs/>
                <w:lang w:val="en-GB" w:eastAsia="en-GB"/>
              </w:rPr>
            </w:pPr>
            <w:r w:rsidRPr="004519C9">
              <w:rPr>
                <w:rFonts w:ascii="Verdana" w:eastAsia="Times New Roman" w:hAnsi="Verdana" w:cs="Times New Roman"/>
                <w:b/>
                <w:bCs/>
                <w:lang w:val="en-GB" w:eastAsia="en-GB"/>
              </w:rPr>
              <w:t>Data required</w:t>
            </w:r>
          </w:p>
        </w:tc>
        <w:tc>
          <w:tcPr>
            <w:tcW w:w="1314" w:type="dxa"/>
            <w:tcBorders>
              <w:top w:val="single" w:sz="4" w:space="0" w:color="auto"/>
              <w:left w:val="single" w:sz="4" w:space="0" w:color="auto"/>
              <w:bottom w:val="single" w:sz="4" w:space="0" w:color="auto"/>
              <w:right w:val="single" w:sz="4" w:space="0" w:color="auto"/>
            </w:tcBorders>
            <w:shd w:val="clear" w:color="4BACC6" w:fill="4BACC6"/>
            <w:noWrap/>
            <w:vAlign w:val="bottom"/>
            <w:hideMark/>
          </w:tcPr>
          <w:p w:rsidR="004519C9" w:rsidRPr="004519C9" w:rsidRDefault="004519C9" w:rsidP="004519C9">
            <w:pPr>
              <w:spacing w:after="0" w:line="240" w:lineRule="auto"/>
              <w:rPr>
                <w:rFonts w:ascii="Verdana" w:eastAsia="Times New Roman" w:hAnsi="Verdana" w:cs="Times New Roman"/>
                <w:b/>
                <w:bCs/>
                <w:lang w:val="en-GB" w:eastAsia="en-GB"/>
              </w:rPr>
            </w:pPr>
            <w:r w:rsidRPr="004519C9">
              <w:rPr>
                <w:rFonts w:ascii="Verdana" w:eastAsia="Times New Roman" w:hAnsi="Verdana" w:cs="Times New Roman"/>
                <w:b/>
                <w:bCs/>
                <w:lang w:val="en-GB" w:eastAsia="en-GB"/>
              </w:rPr>
              <w:t>Data</w:t>
            </w:r>
          </w:p>
        </w:tc>
      </w:tr>
      <w:tr w:rsidR="004519C9" w:rsidRPr="004519C9" w:rsidTr="004519C9">
        <w:trPr>
          <w:trHeight w:val="255"/>
        </w:trPr>
        <w:tc>
          <w:tcPr>
            <w:tcW w:w="7200" w:type="dxa"/>
            <w:tcBorders>
              <w:top w:val="single" w:sz="4" w:space="0" w:color="auto"/>
              <w:left w:val="single" w:sz="4" w:space="0" w:color="auto"/>
              <w:bottom w:val="single" w:sz="4" w:space="0" w:color="auto"/>
              <w:right w:val="single" w:sz="4" w:space="0" w:color="auto"/>
            </w:tcBorders>
            <w:shd w:val="clear" w:color="DAEEF3" w:fill="DAEEF3"/>
            <w:noWrap/>
            <w:vAlign w:val="bottom"/>
            <w:hideMark/>
          </w:tcPr>
          <w:p w:rsidR="004519C9" w:rsidRPr="004519C9" w:rsidRDefault="004519C9" w:rsidP="004519C9">
            <w:pPr>
              <w:spacing w:after="0" w:line="240" w:lineRule="auto"/>
              <w:rPr>
                <w:rFonts w:ascii="Verdana" w:eastAsia="Times New Roman" w:hAnsi="Verdana" w:cs="Times New Roman"/>
                <w:lang w:val="en-GB" w:eastAsia="en-GB"/>
              </w:rPr>
            </w:pPr>
            <w:r w:rsidRPr="004519C9">
              <w:rPr>
                <w:rFonts w:ascii="Verdana" w:eastAsia="Times New Roman" w:hAnsi="Verdana" w:cs="Times New Roman"/>
                <w:lang w:val="en-GB" w:eastAsia="en-GB"/>
              </w:rPr>
              <w:t>Pre-BO weekend energy baseline (kWh)</w:t>
            </w:r>
          </w:p>
        </w:tc>
        <w:tc>
          <w:tcPr>
            <w:tcW w:w="1314" w:type="dxa"/>
            <w:tcBorders>
              <w:top w:val="single" w:sz="4" w:space="0" w:color="auto"/>
              <w:left w:val="single" w:sz="4" w:space="0" w:color="auto"/>
              <w:bottom w:val="single" w:sz="4" w:space="0" w:color="auto"/>
              <w:right w:val="single" w:sz="4" w:space="0" w:color="auto"/>
            </w:tcBorders>
            <w:shd w:val="clear" w:color="DAEEF3" w:fill="DAEEF3"/>
            <w:noWrap/>
            <w:vAlign w:val="bottom"/>
            <w:hideMark/>
          </w:tcPr>
          <w:p w:rsidR="004519C9" w:rsidRPr="004519C9" w:rsidRDefault="004519C9" w:rsidP="004519C9">
            <w:pPr>
              <w:spacing w:after="0" w:line="240" w:lineRule="auto"/>
              <w:jc w:val="right"/>
              <w:rPr>
                <w:rFonts w:ascii="Verdana" w:eastAsia="Times New Roman" w:hAnsi="Verdana" w:cs="Times New Roman"/>
                <w:lang w:val="en-GB" w:eastAsia="en-GB"/>
              </w:rPr>
            </w:pPr>
            <w:r w:rsidRPr="004519C9">
              <w:rPr>
                <w:rFonts w:ascii="Verdana" w:eastAsia="Times New Roman" w:hAnsi="Verdana" w:cs="Times New Roman"/>
                <w:lang w:val="en-GB" w:eastAsia="en-GB"/>
              </w:rPr>
              <w:t>583</w:t>
            </w:r>
          </w:p>
        </w:tc>
      </w:tr>
      <w:tr w:rsidR="004519C9" w:rsidRPr="004519C9" w:rsidTr="004519C9">
        <w:trPr>
          <w:trHeight w:val="255"/>
        </w:trPr>
        <w:tc>
          <w:tcPr>
            <w:tcW w:w="7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19C9" w:rsidRPr="004519C9" w:rsidRDefault="004519C9" w:rsidP="004519C9">
            <w:pPr>
              <w:spacing w:after="0" w:line="240" w:lineRule="auto"/>
              <w:rPr>
                <w:rFonts w:ascii="Verdana" w:eastAsia="Times New Roman" w:hAnsi="Verdana" w:cs="Times New Roman"/>
                <w:lang w:val="en-GB" w:eastAsia="en-GB"/>
              </w:rPr>
            </w:pPr>
            <w:r w:rsidRPr="004519C9">
              <w:rPr>
                <w:rFonts w:ascii="Verdana" w:eastAsia="Times New Roman" w:hAnsi="Verdana" w:cs="Times New Roman"/>
                <w:lang w:val="en-GB" w:eastAsia="en-GB"/>
              </w:rPr>
              <w:t>BO weekend energy used (kWh) in audited buildings</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19C9" w:rsidRPr="004519C9" w:rsidRDefault="004519C9" w:rsidP="004519C9">
            <w:pPr>
              <w:spacing w:after="0" w:line="240" w:lineRule="auto"/>
              <w:jc w:val="right"/>
              <w:rPr>
                <w:rFonts w:ascii="Verdana" w:eastAsia="Times New Roman" w:hAnsi="Verdana" w:cs="Times New Roman"/>
                <w:lang w:val="en-GB" w:eastAsia="en-GB"/>
              </w:rPr>
            </w:pPr>
            <w:r w:rsidRPr="004519C9">
              <w:rPr>
                <w:rFonts w:ascii="Verdana" w:eastAsia="Times New Roman" w:hAnsi="Verdana" w:cs="Times New Roman"/>
                <w:lang w:val="en-GB" w:eastAsia="en-GB"/>
              </w:rPr>
              <w:t>369</w:t>
            </w:r>
          </w:p>
        </w:tc>
      </w:tr>
      <w:tr w:rsidR="004519C9" w:rsidRPr="004519C9" w:rsidTr="004519C9">
        <w:trPr>
          <w:trHeight w:val="255"/>
        </w:trPr>
        <w:tc>
          <w:tcPr>
            <w:tcW w:w="7200" w:type="dxa"/>
            <w:tcBorders>
              <w:top w:val="single" w:sz="4" w:space="0" w:color="auto"/>
              <w:left w:val="single" w:sz="4" w:space="0" w:color="auto"/>
              <w:bottom w:val="single" w:sz="4" w:space="0" w:color="auto"/>
              <w:right w:val="single" w:sz="4" w:space="0" w:color="auto"/>
            </w:tcBorders>
            <w:shd w:val="clear" w:color="DAEEF3" w:fill="DAEEF3"/>
            <w:noWrap/>
            <w:vAlign w:val="bottom"/>
            <w:hideMark/>
          </w:tcPr>
          <w:p w:rsidR="004519C9" w:rsidRPr="004519C9" w:rsidRDefault="004519C9" w:rsidP="004519C9">
            <w:pPr>
              <w:spacing w:after="0" w:line="240" w:lineRule="auto"/>
              <w:rPr>
                <w:rFonts w:ascii="Verdana" w:eastAsia="Times New Roman" w:hAnsi="Verdana" w:cs="Times New Roman"/>
                <w:lang w:val="en-GB" w:eastAsia="en-GB"/>
              </w:rPr>
            </w:pPr>
            <w:r w:rsidRPr="004519C9">
              <w:rPr>
                <w:rFonts w:ascii="Verdana" w:eastAsia="Times New Roman" w:hAnsi="Verdana" w:cs="Times New Roman"/>
                <w:lang w:val="en-GB" w:eastAsia="en-GB"/>
              </w:rPr>
              <w:t>Whole weekend energy saving (kWh) in audited buildings</w:t>
            </w:r>
          </w:p>
        </w:tc>
        <w:tc>
          <w:tcPr>
            <w:tcW w:w="1314" w:type="dxa"/>
            <w:tcBorders>
              <w:top w:val="single" w:sz="4" w:space="0" w:color="auto"/>
              <w:left w:val="single" w:sz="4" w:space="0" w:color="auto"/>
              <w:bottom w:val="single" w:sz="4" w:space="0" w:color="auto"/>
              <w:right w:val="single" w:sz="4" w:space="0" w:color="auto"/>
            </w:tcBorders>
            <w:shd w:val="clear" w:color="DAEEF3" w:fill="DAEEF3"/>
            <w:noWrap/>
            <w:vAlign w:val="bottom"/>
            <w:hideMark/>
          </w:tcPr>
          <w:p w:rsidR="004519C9" w:rsidRPr="004519C9" w:rsidRDefault="004519C9" w:rsidP="004519C9">
            <w:pPr>
              <w:spacing w:after="0" w:line="240" w:lineRule="auto"/>
              <w:jc w:val="right"/>
              <w:rPr>
                <w:rFonts w:ascii="Verdana" w:eastAsia="Times New Roman" w:hAnsi="Verdana" w:cs="Times New Roman"/>
                <w:lang w:val="en-GB" w:eastAsia="en-GB"/>
              </w:rPr>
            </w:pPr>
            <w:r w:rsidRPr="004519C9">
              <w:rPr>
                <w:rFonts w:ascii="Verdana" w:eastAsia="Times New Roman" w:hAnsi="Verdana" w:cs="Times New Roman"/>
                <w:lang w:val="en-GB" w:eastAsia="en-GB"/>
              </w:rPr>
              <w:t>214</w:t>
            </w:r>
          </w:p>
        </w:tc>
      </w:tr>
      <w:tr w:rsidR="004519C9" w:rsidRPr="004519C9" w:rsidTr="004519C9">
        <w:trPr>
          <w:trHeight w:val="255"/>
        </w:trPr>
        <w:tc>
          <w:tcPr>
            <w:tcW w:w="7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19C9" w:rsidRPr="004519C9" w:rsidRDefault="004519C9" w:rsidP="004519C9">
            <w:pPr>
              <w:spacing w:after="0" w:line="240" w:lineRule="auto"/>
              <w:rPr>
                <w:rFonts w:ascii="Verdana" w:eastAsia="Times New Roman" w:hAnsi="Verdana" w:cs="Times New Roman"/>
                <w:lang w:val="en-GB" w:eastAsia="en-GB"/>
              </w:rPr>
            </w:pPr>
            <w:r w:rsidRPr="004519C9">
              <w:rPr>
                <w:rFonts w:ascii="Verdana" w:eastAsia="Times New Roman" w:hAnsi="Verdana" w:cs="Times New Roman"/>
                <w:lang w:val="en-GB" w:eastAsia="en-GB"/>
              </w:rPr>
              <w:t>Percentage saving (kWh) in audited buildings</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19C9" w:rsidRPr="004519C9" w:rsidRDefault="004519C9" w:rsidP="004519C9">
            <w:pPr>
              <w:spacing w:after="0" w:line="240" w:lineRule="auto"/>
              <w:jc w:val="right"/>
              <w:rPr>
                <w:rFonts w:ascii="Verdana" w:eastAsia="Times New Roman" w:hAnsi="Verdana" w:cs="Times New Roman"/>
                <w:lang w:val="en-GB" w:eastAsia="en-GB"/>
              </w:rPr>
            </w:pPr>
            <w:r w:rsidRPr="004519C9">
              <w:rPr>
                <w:rFonts w:ascii="Verdana" w:eastAsia="Times New Roman" w:hAnsi="Verdana" w:cs="Times New Roman"/>
                <w:lang w:val="en-GB" w:eastAsia="en-GB"/>
              </w:rPr>
              <w:t>37%</w:t>
            </w:r>
          </w:p>
        </w:tc>
      </w:tr>
      <w:tr w:rsidR="004519C9" w:rsidRPr="004519C9" w:rsidTr="004519C9">
        <w:trPr>
          <w:trHeight w:val="1020"/>
        </w:trPr>
        <w:tc>
          <w:tcPr>
            <w:tcW w:w="7200" w:type="dxa"/>
            <w:tcBorders>
              <w:top w:val="single" w:sz="4" w:space="0" w:color="auto"/>
              <w:left w:val="single" w:sz="4" w:space="0" w:color="auto"/>
              <w:bottom w:val="single" w:sz="4" w:space="0" w:color="auto"/>
              <w:right w:val="single" w:sz="4" w:space="0" w:color="auto"/>
            </w:tcBorders>
            <w:shd w:val="clear" w:color="DAEEF3" w:fill="DAEEF3"/>
            <w:vAlign w:val="bottom"/>
            <w:hideMark/>
          </w:tcPr>
          <w:p w:rsidR="004519C9" w:rsidRPr="004519C9" w:rsidRDefault="004519C9" w:rsidP="004519C9">
            <w:pPr>
              <w:spacing w:after="0" w:line="240" w:lineRule="auto"/>
              <w:rPr>
                <w:rFonts w:ascii="Verdana" w:eastAsia="Times New Roman" w:hAnsi="Verdana" w:cs="Times New Roman"/>
                <w:lang w:val="en-GB" w:eastAsia="en-GB"/>
              </w:rPr>
            </w:pPr>
            <w:r w:rsidRPr="004519C9">
              <w:rPr>
                <w:rFonts w:ascii="Verdana" w:eastAsia="Times New Roman" w:hAnsi="Verdana" w:cs="Times New Roman"/>
                <w:lang w:val="en-GB" w:eastAsia="en-GB"/>
              </w:rPr>
              <w:t xml:space="preserve">Carbon saving (CO2e) in audited buildings - Please use the Defra 2014 carbon factor: </w:t>
            </w:r>
            <w:r w:rsidRPr="004519C9">
              <w:rPr>
                <w:rFonts w:ascii="Verdana" w:eastAsia="Times New Roman" w:hAnsi="Verdana" w:cs="Times New Roman"/>
                <w:lang w:val="en-GB" w:eastAsia="en-GB"/>
              </w:rPr>
              <w:br/>
              <w:t>CO2=x*0.04322/1000</w:t>
            </w:r>
            <w:r w:rsidRPr="004519C9">
              <w:rPr>
                <w:rFonts w:ascii="Verdana" w:eastAsia="Times New Roman" w:hAnsi="Verdana" w:cs="Times New Roman"/>
                <w:lang w:val="en-GB" w:eastAsia="en-GB"/>
              </w:rPr>
              <w:br/>
              <w:t>X=kWh</w:t>
            </w:r>
          </w:p>
        </w:tc>
        <w:tc>
          <w:tcPr>
            <w:tcW w:w="1314" w:type="dxa"/>
            <w:tcBorders>
              <w:top w:val="single" w:sz="4" w:space="0" w:color="auto"/>
              <w:left w:val="single" w:sz="4" w:space="0" w:color="auto"/>
              <w:bottom w:val="single" w:sz="4" w:space="0" w:color="auto"/>
              <w:right w:val="single" w:sz="4" w:space="0" w:color="auto"/>
            </w:tcBorders>
            <w:shd w:val="clear" w:color="DAEEF3" w:fill="DAEEF3"/>
            <w:noWrap/>
            <w:vAlign w:val="bottom"/>
            <w:hideMark/>
          </w:tcPr>
          <w:p w:rsidR="004519C9" w:rsidRPr="004519C9" w:rsidRDefault="004519C9" w:rsidP="004519C9">
            <w:pPr>
              <w:spacing w:after="0" w:line="240" w:lineRule="auto"/>
              <w:jc w:val="right"/>
              <w:rPr>
                <w:rFonts w:ascii="Verdana" w:eastAsia="Times New Roman" w:hAnsi="Verdana" w:cs="Times New Roman"/>
                <w:lang w:val="en-GB" w:eastAsia="en-GB"/>
              </w:rPr>
            </w:pPr>
            <w:r w:rsidRPr="004519C9">
              <w:rPr>
                <w:rFonts w:ascii="Verdana" w:eastAsia="Times New Roman" w:hAnsi="Verdana" w:cs="Times New Roman"/>
                <w:lang w:val="en-GB" w:eastAsia="en-GB"/>
              </w:rPr>
              <w:t>0.009</w:t>
            </w:r>
          </w:p>
        </w:tc>
      </w:tr>
      <w:tr w:rsidR="004519C9" w:rsidRPr="004519C9" w:rsidTr="004519C9">
        <w:trPr>
          <w:trHeight w:val="255"/>
        </w:trPr>
        <w:tc>
          <w:tcPr>
            <w:tcW w:w="7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19C9" w:rsidRPr="004519C9" w:rsidRDefault="004519C9" w:rsidP="004519C9">
            <w:pPr>
              <w:spacing w:after="0" w:line="240" w:lineRule="auto"/>
              <w:rPr>
                <w:rFonts w:ascii="Verdana" w:eastAsia="Times New Roman" w:hAnsi="Verdana" w:cs="Times New Roman"/>
                <w:lang w:val="en-GB" w:eastAsia="en-GB"/>
              </w:rPr>
            </w:pPr>
            <w:r w:rsidRPr="004519C9">
              <w:rPr>
                <w:rFonts w:ascii="Verdana" w:eastAsia="Times New Roman" w:hAnsi="Verdana" w:cs="Times New Roman"/>
                <w:lang w:val="en-GB" w:eastAsia="en-GB"/>
              </w:rPr>
              <w:t>Financial saving (£) in audited buildings</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19C9" w:rsidRPr="004519C9" w:rsidRDefault="004519C9" w:rsidP="004519C9">
            <w:pPr>
              <w:spacing w:after="0" w:line="240" w:lineRule="auto"/>
              <w:jc w:val="right"/>
              <w:rPr>
                <w:rFonts w:ascii="Verdana" w:eastAsia="Times New Roman" w:hAnsi="Verdana" w:cs="Times New Roman"/>
                <w:lang w:val="en-GB" w:eastAsia="en-GB"/>
              </w:rPr>
            </w:pPr>
            <w:r w:rsidRPr="004519C9">
              <w:rPr>
                <w:rFonts w:ascii="Verdana" w:eastAsia="Times New Roman" w:hAnsi="Verdana" w:cs="Times New Roman"/>
                <w:lang w:val="en-GB" w:eastAsia="en-GB"/>
              </w:rPr>
              <w:t>£18</w:t>
            </w:r>
          </w:p>
        </w:tc>
      </w:tr>
      <w:tr w:rsidR="004519C9" w:rsidRPr="004519C9" w:rsidTr="004519C9">
        <w:trPr>
          <w:trHeight w:val="255"/>
        </w:trPr>
        <w:tc>
          <w:tcPr>
            <w:tcW w:w="7200" w:type="dxa"/>
            <w:tcBorders>
              <w:top w:val="single" w:sz="4" w:space="0" w:color="auto"/>
              <w:left w:val="single" w:sz="4" w:space="0" w:color="auto"/>
              <w:bottom w:val="single" w:sz="4" w:space="0" w:color="auto"/>
              <w:right w:val="single" w:sz="4" w:space="0" w:color="auto"/>
            </w:tcBorders>
            <w:shd w:val="clear" w:color="DAEEF3" w:fill="DAEEF3"/>
            <w:noWrap/>
            <w:vAlign w:val="bottom"/>
            <w:hideMark/>
          </w:tcPr>
          <w:p w:rsidR="004519C9" w:rsidRPr="004519C9" w:rsidRDefault="004519C9" w:rsidP="004519C9">
            <w:pPr>
              <w:spacing w:after="0" w:line="240" w:lineRule="auto"/>
              <w:rPr>
                <w:rFonts w:ascii="Verdana" w:eastAsia="Times New Roman" w:hAnsi="Verdana" w:cs="Times New Roman"/>
                <w:lang w:val="en-GB" w:eastAsia="en-GB"/>
              </w:rPr>
            </w:pPr>
            <w:r w:rsidRPr="004519C9">
              <w:rPr>
                <w:rFonts w:ascii="Verdana" w:eastAsia="Times New Roman" w:hAnsi="Verdana" w:cs="Times New Roman"/>
                <w:lang w:val="en-GB" w:eastAsia="en-GB"/>
              </w:rPr>
              <w:lastRenderedPageBreak/>
              <w:t>Worst building/area - largest percentage energy saved (most left on)</w:t>
            </w:r>
          </w:p>
        </w:tc>
        <w:tc>
          <w:tcPr>
            <w:tcW w:w="1314" w:type="dxa"/>
            <w:tcBorders>
              <w:top w:val="single" w:sz="4" w:space="0" w:color="auto"/>
              <w:left w:val="single" w:sz="4" w:space="0" w:color="auto"/>
              <w:bottom w:val="single" w:sz="4" w:space="0" w:color="auto"/>
              <w:right w:val="single" w:sz="4" w:space="0" w:color="auto"/>
            </w:tcBorders>
            <w:shd w:val="clear" w:color="DAEEF3" w:fill="DAEEF3"/>
            <w:noWrap/>
            <w:vAlign w:val="bottom"/>
            <w:hideMark/>
          </w:tcPr>
          <w:p w:rsidR="004519C9" w:rsidRPr="004519C9" w:rsidRDefault="004519C9" w:rsidP="004519C9">
            <w:pPr>
              <w:spacing w:after="0" w:line="240" w:lineRule="auto"/>
              <w:rPr>
                <w:rFonts w:ascii="Verdana" w:eastAsia="Times New Roman" w:hAnsi="Verdana" w:cs="Times New Roman"/>
                <w:lang w:val="en-GB" w:eastAsia="en-GB"/>
              </w:rPr>
            </w:pPr>
            <w:proofErr w:type="spellStart"/>
            <w:r w:rsidRPr="004519C9">
              <w:rPr>
                <w:rFonts w:ascii="Verdana" w:eastAsia="Times New Roman" w:hAnsi="Verdana" w:cs="Times New Roman"/>
                <w:lang w:val="en-GB" w:eastAsia="en-GB"/>
              </w:rPr>
              <w:t>Dynevor</w:t>
            </w:r>
            <w:proofErr w:type="spellEnd"/>
          </w:p>
        </w:tc>
      </w:tr>
      <w:tr w:rsidR="004519C9" w:rsidRPr="004519C9" w:rsidTr="004519C9">
        <w:trPr>
          <w:trHeight w:val="255"/>
        </w:trPr>
        <w:tc>
          <w:tcPr>
            <w:tcW w:w="7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19C9" w:rsidRPr="004519C9" w:rsidRDefault="004519C9" w:rsidP="004519C9">
            <w:pPr>
              <w:spacing w:after="0" w:line="240" w:lineRule="auto"/>
              <w:rPr>
                <w:rFonts w:ascii="Verdana" w:eastAsia="Times New Roman" w:hAnsi="Verdana" w:cs="Times New Roman"/>
                <w:lang w:val="en-GB" w:eastAsia="en-GB"/>
              </w:rPr>
            </w:pPr>
            <w:r w:rsidRPr="004519C9">
              <w:rPr>
                <w:rFonts w:ascii="Verdana" w:eastAsia="Times New Roman" w:hAnsi="Verdana" w:cs="Times New Roman"/>
                <w:lang w:val="en-GB" w:eastAsia="en-GB"/>
              </w:rPr>
              <w:t xml:space="preserve">Best </w:t>
            </w:r>
            <w:proofErr w:type="spellStart"/>
            <w:r w:rsidRPr="004519C9">
              <w:rPr>
                <w:rFonts w:ascii="Verdana" w:eastAsia="Times New Roman" w:hAnsi="Verdana" w:cs="Times New Roman"/>
                <w:lang w:val="en-GB" w:eastAsia="en-GB"/>
              </w:rPr>
              <w:t>builing</w:t>
            </w:r>
            <w:proofErr w:type="spellEnd"/>
            <w:r w:rsidRPr="004519C9">
              <w:rPr>
                <w:rFonts w:ascii="Verdana" w:eastAsia="Times New Roman" w:hAnsi="Verdana" w:cs="Times New Roman"/>
                <w:lang w:val="en-GB" w:eastAsia="en-GB"/>
              </w:rPr>
              <w:t>/area - smallest percentage energy saved (least left on)</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19C9" w:rsidRPr="004519C9" w:rsidRDefault="004519C9" w:rsidP="004519C9">
            <w:pPr>
              <w:spacing w:after="0" w:line="240" w:lineRule="auto"/>
              <w:rPr>
                <w:rFonts w:ascii="Verdana" w:eastAsia="Times New Roman" w:hAnsi="Verdana" w:cs="Times New Roman"/>
                <w:lang w:val="en-GB" w:eastAsia="en-GB"/>
              </w:rPr>
            </w:pPr>
            <w:r w:rsidRPr="004519C9">
              <w:rPr>
                <w:rFonts w:ascii="Verdana" w:eastAsia="Times New Roman" w:hAnsi="Verdana" w:cs="Times New Roman"/>
                <w:lang w:val="en-GB" w:eastAsia="en-GB"/>
              </w:rPr>
              <w:t xml:space="preserve">Ty Bryn </w:t>
            </w:r>
            <w:proofErr w:type="spellStart"/>
            <w:r w:rsidRPr="004519C9">
              <w:rPr>
                <w:rFonts w:ascii="Verdana" w:eastAsia="Times New Roman" w:hAnsi="Verdana" w:cs="Times New Roman"/>
                <w:lang w:val="en-GB" w:eastAsia="en-GB"/>
              </w:rPr>
              <w:t>Glas</w:t>
            </w:r>
            <w:proofErr w:type="spellEnd"/>
          </w:p>
        </w:tc>
      </w:tr>
      <w:tr w:rsidR="004519C9" w:rsidRPr="004519C9" w:rsidTr="004519C9">
        <w:trPr>
          <w:trHeight w:val="255"/>
        </w:trPr>
        <w:tc>
          <w:tcPr>
            <w:tcW w:w="7200" w:type="dxa"/>
            <w:tcBorders>
              <w:top w:val="single" w:sz="4" w:space="0" w:color="auto"/>
              <w:left w:val="single" w:sz="4" w:space="0" w:color="auto"/>
              <w:bottom w:val="single" w:sz="4" w:space="0" w:color="auto"/>
              <w:right w:val="single" w:sz="4" w:space="0" w:color="auto"/>
            </w:tcBorders>
            <w:shd w:val="clear" w:color="DAEEF3" w:fill="DAEEF3"/>
            <w:noWrap/>
            <w:vAlign w:val="bottom"/>
            <w:hideMark/>
          </w:tcPr>
          <w:p w:rsidR="004519C9" w:rsidRPr="004519C9" w:rsidRDefault="004519C9" w:rsidP="004519C9">
            <w:pPr>
              <w:spacing w:after="0" w:line="240" w:lineRule="auto"/>
              <w:rPr>
                <w:rFonts w:ascii="Verdana" w:eastAsia="Times New Roman" w:hAnsi="Verdana" w:cs="Times New Roman"/>
                <w:lang w:val="en-GB" w:eastAsia="en-GB"/>
              </w:rPr>
            </w:pPr>
            <w:r w:rsidRPr="004519C9">
              <w:rPr>
                <w:rFonts w:ascii="Verdana" w:eastAsia="Times New Roman" w:hAnsi="Verdana" w:cs="Times New Roman"/>
                <w:lang w:val="en-GB" w:eastAsia="en-GB"/>
              </w:rPr>
              <w:t>Student numbers on the night</w:t>
            </w:r>
          </w:p>
        </w:tc>
        <w:tc>
          <w:tcPr>
            <w:tcW w:w="1314" w:type="dxa"/>
            <w:tcBorders>
              <w:top w:val="single" w:sz="4" w:space="0" w:color="auto"/>
              <w:left w:val="single" w:sz="4" w:space="0" w:color="auto"/>
              <w:bottom w:val="single" w:sz="4" w:space="0" w:color="auto"/>
              <w:right w:val="single" w:sz="4" w:space="0" w:color="auto"/>
            </w:tcBorders>
            <w:shd w:val="clear" w:color="DAEEF3" w:fill="DAEEF3"/>
            <w:noWrap/>
            <w:vAlign w:val="bottom"/>
            <w:hideMark/>
          </w:tcPr>
          <w:p w:rsidR="004519C9" w:rsidRPr="004519C9" w:rsidRDefault="004519C9" w:rsidP="004519C9">
            <w:pPr>
              <w:spacing w:after="0" w:line="240" w:lineRule="auto"/>
              <w:jc w:val="right"/>
              <w:rPr>
                <w:rFonts w:ascii="Verdana" w:eastAsia="Times New Roman" w:hAnsi="Verdana" w:cs="Times New Roman"/>
                <w:lang w:val="en-GB" w:eastAsia="en-GB"/>
              </w:rPr>
            </w:pPr>
            <w:r w:rsidRPr="004519C9">
              <w:rPr>
                <w:rFonts w:ascii="Verdana" w:eastAsia="Times New Roman" w:hAnsi="Verdana" w:cs="Times New Roman"/>
                <w:lang w:val="en-GB" w:eastAsia="en-GB"/>
              </w:rPr>
              <w:t>20</w:t>
            </w:r>
          </w:p>
        </w:tc>
      </w:tr>
      <w:tr w:rsidR="004519C9" w:rsidRPr="004519C9" w:rsidTr="004519C9">
        <w:trPr>
          <w:trHeight w:val="255"/>
        </w:trPr>
        <w:tc>
          <w:tcPr>
            <w:tcW w:w="7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19C9" w:rsidRPr="004519C9" w:rsidRDefault="004519C9" w:rsidP="004519C9">
            <w:pPr>
              <w:spacing w:after="0" w:line="240" w:lineRule="auto"/>
              <w:rPr>
                <w:rFonts w:ascii="Verdana" w:eastAsia="Times New Roman" w:hAnsi="Verdana" w:cs="Times New Roman"/>
                <w:lang w:val="en-GB" w:eastAsia="en-GB"/>
              </w:rPr>
            </w:pPr>
            <w:r w:rsidRPr="004519C9">
              <w:rPr>
                <w:rFonts w:ascii="Verdana" w:eastAsia="Times New Roman" w:hAnsi="Verdana" w:cs="Times New Roman"/>
                <w:lang w:val="en-GB" w:eastAsia="en-GB"/>
              </w:rPr>
              <w:t>Staff numbers on the night</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19C9" w:rsidRPr="004519C9" w:rsidRDefault="004519C9" w:rsidP="004519C9">
            <w:pPr>
              <w:spacing w:after="0" w:line="240" w:lineRule="auto"/>
              <w:jc w:val="right"/>
              <w:rPr>
                <w:rFonts w:ascii="Verdana" w:eastAsia="Times New Roman" w:hAnsi="Verdana" w:cs="Times New Roman"/>
                <w:lang w:val="en-GB" w:eastAsia="en-GB"/>
              </w:rPr>
            </w:pPr>
            <w:r w:rsidRPr="004519C9">
              <w:rPr>
                <w:rFonts w:ascii="Verdana" w:eastAsia="Times New Roman" w:hAnsi="Verdana" w:cs="Times New Roman"/>
                <w:lang w:val="en-GB" w:eastAsia="en-GB"/>
              </w:rPr>
              <w:t>5</w:t>
            </w:r>
          </w:p>
        </w:tc>
      </w:tr>
      <w:tr w:rsidR="004519C9" w:rsidRPr="004519C9" w:rsidTr="004519C9">
        <w:trPr>
          <w:trHeight w:val="255"/>
        </w:trPr>
        <w:tc>
          <w:tcPr>
            <w:tcW w:w="7200" w:type="dxa"/>
            <w:tcBorders>
              <w:top w:val="single" w:sz="4" w:space="0" w:color="auto"/>
              <w:left w:val="single" w:sz="4" w:space="0" w:color="auto"/>
              <w:bottom w:val="single" w:sz="4" w:space="0" w:color="auto"/>
              <w:right w:val="single" w:sz="4" w:space="0" w:color="auto"/>
            </w:tcBorders>
            <w:shd w:val="clear" w:color="DAEEF3" w:fill="DAEEF3"/>
            <w:noWrap/>
            <w:vAlign w:val="bottom"/>
            <w:hideMark/>
          </w:tcPr>
          <w:p w:rsidR="004519C9" w:rsidRPr="004519C9" w:rsidRDefault="004519C9" w:rsidP="004519C9">
            <w:pPr>
              <w:spacing w:after="0" w:line="240" w:lineRule="auto"/>
              <w:rPr>
                <w:rFonts w:ascii="Verdana" w:eastAsia="Times New Roman" w:hAnsi="Verdana" w:cs="Times New Roman"/>
                <w:lang w:val="en-GB" w:eastAsia="en-GB"/>
              </w:rPr>
            </w:pPr>
            <w:r w:rsidRPr="004519C9">
              <w:rPr>
                <w:rFonts w:ascii="Verdana" w:eastAsia="Times New Roman" w:hAnsi="Verdana" w:cs="Times New Roman"/>
                <w:lang w:val="en-GB" w:eastAsia="en-GB"/>
              </w:rPr>
              <w:t>PC's switched off</w:t>
            </w:r>
          </w:p>
        </w:tc>
        <w:tc>
          <w:tcPr>
            <w:tcW w:w="1314" w:type="dxa"/>
            <w:tcBorders>
              <w:top w:val="single" w:sz="4" w:space="0" w:color="auto"/>
              <w:left w:val="single" w:sz="4" w:space="0" w:color="auto"/>
              <w:bottom w:val="single" w:sz="4" w:space="0" w:color="auto"/>
              <w:right w:val="single" w:sz="4" w:space="0" w:color="auto"/>
            </w:tcBorders>
            <w:shd w:val="clear" w:color="DAEEF3" w:fill="DAEEF3"/>
            <w:noWrap/>
            <w:vAlign w:val="bottom"/>
            <w:hideMark/>
          </w:tcPr>
          <w:p w:rsidR="004519C9" w:rsidRPr="004519C9" w:rsidRDefault="004519C9" w:rsidP="004519C9">
            <w:pPr>
              <w:spacing w:after="0" w:line="240" w:lineRule="auto"/>
              <w:jc w:val="right"/>
              <w:rPr>
                <w:rFonts w:ascii="Verdana" w:eastAsia="Times New Roman" w:hAnsi="Verdana" w:cs="Times New Roman"/>
                <w:lang w:val="en-GB" w:eastAsia="en-GB"/>
              </w:rPr>
            </w:pPr>
            <w:r w:rsidRPr="004519C9">
              <w:rPr>
                <w:rFonts w:ascii="Verdana" w:eastAsia="Times New Roman" w:hAnsi="Verdana" w:cs="Times New Roman"/>
                <w:lang w:val="en-GB" w:eastAsia="en-GB"/>
              </w:rPr>
              <w:t>245</w:t>
            </w:r>
          </w:p>
        </w:tc>
      </w:tr>
      <w:tr w:rsidR="004519C9" w:rsidRPr="004519C9" w:rsidTr="004519C9">
        <w:trPr>
          <w:trHeight w:val="255"/>
        </w:trPr>
        <w:tc>
          <w:tcPr>
            <w:tcW w:w="7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19C9" w:rsidRPr="004519C9" w:rsidRDefault="004519C9" w:rsidP="004519C9">
            <w:pPr>
              <w:spacing w:after="0" w:line="240" w:lineRule="auto"/>
              <w:rPr>
                <w:rFonts w:ascii="Verdana" w:eastAsia="Times New Roman" w:hAnsi="Verdana" w:cs="Times New Roman"/>
                <w:lang w:val="en-GB" w:eastAsia="en-GB"/>
              </w:rPr>
            </w:pPr>
            <w:r w:rsidRPr="004519C9">
              <w:rPr>
                <w:rFonts w:ascii="Verdana" w:eastAsia="Times New Roman" w:hAnsi="Verdana" w:cs="Times New Roman"/>
                <w:lang w:val="en-GB" w:eastAsia="en-GB"/>
              </w:rPr>
              <w:t>Monitors switched off</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19C9" w:rsidRPr="004519C9" w:rsidRDefault="004519C9" w:rsidP="004519C9">
            <w:pPr>
              <w:spacing w:after="0" w:line="240" w:lineRule="auto"/>
              <w:jc w:val="right"/>
              <w:rPr>
                <w:rFonts w:ascii="Verdana" w:eastAsia="Times New Roman" w:hAnsi="Verdana" w:cs="Times New Roman"/>
                <w:lang w:val="en-GB" w:eastAsia="en-GB"/>
              </w:rPr>
            </w:pPr>
            <w:r w:rsidRPr="004519C9">
              <w:rPr>
                <w:rFonts w:ascii="Verdana" w:eastAsia="Times New Roman" w:hAnsi="Verdana" w:cs="Times New Roman"/>
                <w:lang w:val="en-GB" w:eastAsia="en-GB"/>
              </w:rPr>
              <w:t>266</w:t>
            </w:r>
          </w:p>
        </w:tc>
      </w:tr>
      <w:tr w:rsidR="004519C9" w:rsidRPr="004519C9" w:rsidTr="004519C9">
        <w:trPr>
          <w:trHeight w:val="255"/>
        </w:trPr>
        <w:tc>
          <w:tcPr>
            <w:tcW w:w="7200" w:type="dxa"/>
            <w:tcBorders>
              <w:top w:val="single" w:sz="4" w:space="0" w:color="auto"/>
              <w:left w:val="single" w:sz="4" w:space="0" w:color="auto"/>
              <w:bottom w:val="single" w:sz="4" w:space="0" w:color="auto"/>
              <w:right w:val="single" w:sz="4" w:space="0" w:color="auto"/>
            </w:tcBorders>
            <w:shd w:val="clear" w:color="DAEEF3" w:fill="DAEEF3"/>
            <w:noWrap/>
            <w:vAlign w:val="bottom"/>
            <w:hideMark/>
          </w:tcPr>
          <w:p w:rsidR="004519C9" w:rsidRPr="004519C9" w:rsidRDefault="004519C9" w:rsidP="004519C9">
            <w:pPr>
              <w:spacing w:after="0" w:line="240" w:lineRule="auto"/>
              <w:rPr>
                <w:rFonts w:ascii="Verdana" w:eastAsia="Times New Roman" w:hAnsi="Verdana" w:cs="Times New Roman"/>
                <w:lang w:val="en-GB" w:eastAsia="en-GB"/>
              </w:rPr>
            </w:pPr>
            <w:r w:rsidRPr="004519C9">
              <w:rPr>
                <w:rFonts w:ascii="Verdana" w:eastAsia="Times New Roman" w:hAnsi="Verdana" w:cs="Times New Roman"/>
                <w:lang w:val="en-GB" w:eastAsia="en-GB"/>
              </w:rPr>
              <w:t>Lights switched off</w:t>
            </w:r>
          </w:p>
        </w:tc>
        <w:tc>
          <w:tcPr>
            <w:tcW w:w="1314" w:type="dxa"/>
            <w:tcBorders>
              <w:top w:val="single" w:sz="4" w:space="0" w:color="auto"/>
              <w:left w:val="single" w:sz="4" w:space="0" w:color="auto"/>
              <w:bottom w:val="single" w:sz="4" w:space="0" w:color="auto"/>
              <w:right w:val="single" w:sz="4" w:space="0" w:color="auto"/>
            </w:tcBorders>
            <w:shd w:val="clear" w:color="DAEEF3" w:fill="DAEEF3"/>
            <w:noWrap/>
            <w:vAlign w:val="bottom"/>
            <w:hideMark/>
          </w:tcPr>
          <w:p w:rsidR="004519C9" w:rsidRPr="004519C9" w:rsidRDefault="004519C9" w:rsidP="004519C9">
            <w:pPr>
              <w:spacing w:after="0" w:line="240" w:lineRule="auto"/>
              <w:jc w:val="right"/>
              <w:rPr>
                <w:rFonts w:ascii="Verdana" w:eastAsia="Times New Roman" w:hAnsi="Verdana" w:cs="Times New Roman"/>
                <w:lang w:val="en-GB" w:eastAsia="en-GB"/>
              </w:rPr>
            </w:pPr>
            <w:r w:rsidRPr="004519C9">
              <w:rPr>
                <w:rFonts w:ascii="Verdana" w:eastAsia="Times New Roman" w:hAnsi="Verdana" w:cs="Times New Roman"/>
                <w:lang w:val="en-GB" w:eastAsia="en-GB"/>
              </w:rPr>
              <w:t>68</w:t>
            </w:r>
          </w:p>
        </w:tc>
      </w:tr>
      <w:tr w:rsidR="004519C9" w:rsidRPr="004519C9" w:rsidTr="004519C9">
        <w:trPr>
          <w:trHeight w:val="255"/>
        </w:trPr>
        <w:tc>
          <w:tcPr>
            <w:tcW w:w="7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19C9" w:rsidRPr="004519C9" w:rsidRDefault="004519C9" w:rsidP="004519C9">
            <w:pPr>
              <w:spacing w:after="0" w:line="240" w:lineRule="auto"/>
              <w:rPr>
                <w:rFonts w:ascii="Verdana" w:eastAsia="Times New Roman" w:hAnsi="Verdana" w:cs="Times New Roman"/>
                <w:lang w:val="en-GB" w:eastAsia="en-GB"/>
              </w:rPr>
            </w:pPr>
            <w:r w:rsidRPr="004519C9">
              <w:rPr>
                <w:rFonts w:ascii="Verdana" w:eastAsia="Times New Roman" w:hAnsi="Verdana" w:cs="Times New Roman"/>
                <w:lang w:val="en-GB" w:eastAsia="en-GB"/>
              </w:rPr>
              <w:t>Printers switched off</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19C9" w:rsidRPr="004519C9" w:rsidRDefault="004519C9" w:rsidP="004519C9">
            <w:pPr>
              <w:spacing w:after="0" w:line="240" w:lineRule="auto"/>
              <w:jc w:val="right"/>
              <w:rPr>
                <w:rFonts w:ascii="Verdana" w:eastAsia="Times New Roman" w:hAnsi="Verdana" w:cs="Times New Roman"/>
                <w:lang w:val="en-GB" w:eastAsia="en-GB"/>
              </w:rPr>
            </w:pPr>
            <w:r w:rsidRPr="004519C9">
              <w:rPr>
                <w:rFonts w:ascii="Verdana" w:eastAsia="Times New Roman" w:hAnsi="Verdana" w:cs="Times New Roman"/>
                <w:lang w:val="en-GB" w:eastAsia="en-GB"/>
              </w:rPr>
              <w:t>47</w:t>
            </w:r>
          </w:p>
        </w:tc>
      </w:tr>
      <w:tr w:rsidR="004519C9" w:rsidRPr="004519C9" w:rsidTr="004519C9">
        <w:trPr>
          <w:trHeight w:val="255"/>
        </w:trPr>
        <w:tc>
          <w:tcPr>
            <w:tcW w:w="7200" w:type="dxa"/>
            <w:tcBorders>
              <w:top w:val="single" w:sz="4" w:space="0" w:color="auto"/>
              <w:left w:val="single" w:sz="4" w:space="0" w:color="auto"/>
              <w:bottom w:val="single" w:sz="4" w:space="0" w:color="auto"/>
              <w:right w:val="single" w:sz="4" w:space="0" w:color="auto"/>
            </w:tcBorders>
            <w:shd w:val="clear" w:color="DAEEF3" w:fill="DAEEF3"/>
            <w:noWrap/>
            <w:vAlign w:val="bottom"/>
            <w:hideMark/>
          </w:tcPr>
          <w:p w:rsidR="004519C9" w:rsidRPr="004519C9" w:rsidRDefault="004519C9" w:rsidP="004519C9">
            <w:pPr>
              <w:spacing w:after="0" w:line="240" w:lineRule="auto"/>
              <w:rPr>
                <w:rFonts w:ascii="Verdana" w:eastAsia="Times New Roman" w:hAnsi="Verdana" w:cs="Times New Roman"/>
                <w:lang w:val="en-GB" w:eastAsia="en-GB"/>
              </w:rPr>
            </w:pPr>
            <w:r w:rsidRPr="004519C9">
              <w:rPr>
                <w:rFonts w:ascii="Verdana" w:eastAsia="Times New Roman" w:hAnsi="Verdana" w:cs="Times New Roman"/>
                <w:lang w:val="en-GB" w:eastAsia="en-GB"/>
              </w:rPr>
              <w:t>Windows shut</w:t>
            </w:r>
          </w:p>
        </w:tc>
        <w:tc>
          <w:tcPr>
            <w:tcW w:w="1314" w:type="dxa"/>
            <w:tcBorders>
              <w:top w:val="single" w:sz="4" w:space="0" w:color="auto"/>
              <w:left w:val="single" w:sz="4" w:space="0" w:color="auto"/>
              <w:bottom w:val="single" w:sz="4" w:space="0" w:color="auto"/>
              <w:right w:val="single" w:sz="4" w:space="0" w:color="auto"/>
            </w:tcBorders>
            <w:shd w:val="clear" w:color="DAEEF3" w:fill="DAEEF3"/>
            <w:noWrap/>
            <w:vAlign w:val="bottom"/>
            <w:hideMark/>
          </w:tcPr>
          <w:p w:rsidR="004519C9" w:rsidRPr="004519C9" w:rsidRDefault="004519C9" w:rsidP="004519C9">
            <w:pPr>
              <w:spacing w:after="0" w:line="240" w:lineRule="auto"/>
              <w:jc w:val="right"/>
              <w:rPr>
                <w:rFonts w:ascii="Verdana" w:eastAsia="Times New Roman" w:hAnsi="Verdana" w:cs="Times New Roman"/>
                <w:lang w:val="en-GB" w:eastAsia="en-GB"/>
              </w:rPr>
            </w:pPr>
            <w:r w:rsidRPr="004519C9">
              <w:rPr>
                <w:rFonts w:ascii="Verdana" w:eastAsia="Times New Roman" w:hAnsi="Verdana" w:cs="Times New Roman"/>
                <w:lang w:val="en-GB" w:eastAsia="en-GB"/>
              </w:rPr>
              <w:t>6</w:t>
            </w:r>
          </w:p>
        </w:tc>
      </w:tr>
      <w:tr w:rsidR="004519C9" w:rsidRPr="004519C9" w:rsidTr="004519C9">
        <w:trPr>
          <w:trHeight w:val="255"/>
        </w:trPr>
        <w:tc>
          <w:tcPr>
            <w:tcW w:w="7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19C9" w:rsidRPr="004519C9" w:rsidRDefault="004519C9" w:rsidP="004519C9">
            <w:pPr>
              <w:spacing w:after="0" w:line="240" w:lineRule="auto"/>
              <w:rPr>
                <w:rFonts w:ascii="Verdana" w:eastAsia="Times New Roman" w:hAnsi="Verdana" w:cs="Times New Roman"/>
                <w:lang w:val="en-GB" w:eastAsia="en-GB"/>
              </w:rPr>
            </w:pPr>
            <w:r w:rsidRPr="004519C9">
              <w:rPr>
                <w:rFonts w:ascii="Verdana" w:eastAsia="Times New Roman" w:hAnsi="Verdana" w:cs="Times New Roman"/>
                <w:lang w:val="en-GB" w:eastAsia="en-GB"/>
              </w:rPr>
              <w:t>Chargers switched off</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19C9" w:rsidRPr="004519C9" w:rsidRDefault="004519C9" w:rsidP="004519C9">
            <w:pPr>
              <w:spacing w:after="0" w:line="240" w:lineRule="auto"/>
              <w:jc w:val="right"/>
              <w:rPr>
                <w:rFonts w:ascii="Verdana" w:eastAsia="Times New Roman" w:hAnsi="Verdana" w:cs="Times New Roman"/>
                <w:lang w:val="en-GB" w:eastAsia="en-GB"/>
              </w:rPr>
            </w:pPr>
            <w:r w:rsidRPr="004519C9">
              <w:rPr>
                <w:rFonts w:ascii="Verdana" w:eastAsia="Times New Roman" w:hAnsi="Verdana" w:cs="Times New Roman"/>
                <w:lang w:val="en-GB" w:eastAsia="en-GB"/>
              </w:rPr>
              <w:t>83</w:t>
            </w:r>
          </w:p>
        </w:tc>
      </w:tr>
      <w:tr w:rsidR="004519C9" w:rsidRPr="004519C9" w:rsidTr="004519C9">
        <w:trPr>
          <w:trHeight w:val="255"/>
        </w:trPr>
        <w:tc>
          <w:tcPr>
            <w:tcW w:w="7200" w:type="dxa"/>
            <w:tcBorders>
              <w:top w:val="single" w:sz="4" w:space="0" w:color="auto"/>
              <w:left w:val="single" w:sz="4" w:space="0" w:color="auto"/>
              <w:bottom w:val="single" w:sz="4" w:space="0" w:color="auto"/>
              <w:right w:val="single" w:sz="4" w:space="0" w:color="auto"/>
            </w:tcBorders>
            <w:shd w:val="clear" w:color="DAEEF3" w:fill="DAEEF3"/>
            <w:noWrap/>
            <w:vAlign w:val="bottom"/>
            <w:hideMark/>
          </w:tcPr>
          <w:p w:rsidR="004519C9" w:rsidRPr="004519C9" w:rsidRDefault="004519C9" w:rsidP="004519C9">
            <w:pPr>
              <w:spacing w:after="0" w:line="240" w:lineRule="auto"/>
              <w:rPr>
                <w:rFonts w:ascii="Verdana" w:eastAsia="Times New Roman" w:hAnsi="Verdana" w:cs="Times New Roman"/>
                <w:lang w:val="en-GB" w:eastAsia="en-GB"/>
              </w:rPr>
            </w:pPr>
            <w:r w:rsidRPr="004519C9">
              <w:rPr>
                <w:rFonts w:ascii="Verdana" w:eastAsia="Times New Roman" w:hAnsi="Verdana" w:cs="Times New Roman"/>
                <w:lang w:val="en-GB" w:eastAsia="en-GB"/>
              </w:rPr>
              <w:t>Other equipment switched off</w:t>
            </w:r>
          </w:p>
        </w:tc>
        <w:tc>
          <w:tcPr>
            <w:tcW w:w="1314" w:type="dxa"/>
            <w:tcBorders>
              <w:top w:val="single" w:sz="4" w:space="0" w:color="auto"/>
              <w:left w:val="single" w:sz="4" w:space="0" w:color="auto"/>
              <w:bottom w:val="single" w:sz="4" w:space="0" w:color="auto"/>
              <w:right w:val="single" w:sz="4" w:space="0" w:color="auto"/>
            </w:tcBorders>
            <w:shd w:val="clear" w:color="DAEEF3" w:fill="DAEEF3"/>
            <w:noWrap/>
            <w:vAlign w:val="bottom"/>
            <w:hideMark/>
          </w:tcPr>
          <w:p w:rsidR="004519C9" w:rsidRPr="004519C9" w:rsidRDefault="004519C9" w:rsidP="004519C9">
            <w:pPr>
              <w:spacing w:after="0" w:line="240" w:lineRule="auto"/>
              <w:jc w:val="right"/>
              <w:rPr>
                <w:rFonts w:ascii="Verdana" w:eastAsia="Times New Roman" w:hAnsi="Verdana" w:cs="Times New Roman"/>
                <w:lang w:val="en-GB" w:eastAsia="en-GB"/>
              </w:rPr>
            </w:pPr>
            <w:r w:rsidRPr="004519C9">
              <w:rPr>
                <w:rFonts w:ascii="Verdana" w:eastAsia="Times New Roman" w:hAnsi="Verdana" w:cs="Times New Roman"/>
                <w:lang w:val="en-GB" w:eastAsia="en-GB"/>
              </w:rPr>
              <w:t>25</w:t>
            </w:r>
          </w:p>
        </w:tc>
      </w:tr>
      <w:tr w:rsidR="004519C9" w:rsidRPr="004519C9" w:rsidTr="004519C9">
        <w:trPr>
          <w:trHeight w:val="255"/>
        </w:trPr>
        <w:tc>
          <w:tcPr>
            <w:tcW w:w="7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19C9" w:rsidRPr="004519C9" w:rsidRDefault="004519C9" w:rsidP="004519C9">
            <w:pPr>
              <w:spacing w:after="0" w:line="240" w:lineRule="auto"/>
              <w:rPr>
                <w:rFonts w:ascii="Verdana" w:eastAsia="Times New Roman" w:hAnsi="Verdana" w:cs="Times New Roman"/>
                <w:lang w:val="en-GB" w:eastAsia="en-GB"/>
              </w:rPr>
            </w:pPr>
            <w:r w:rsidRPr="004519C9">
              <w:rPr>
                <w:rFonts w:ascii="Verdana" w:eastAsia="Times New Roman" w:hAnsi="Verdana" w:cs="Times New Roman"/>
                <w:lang w:val="en-GB" w:eastAsia="en-GB"/>
              </w:rPr>
              <w:t>Total non-PC equipment switched off</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519C9" w:rsidRPr="004519C9" w:rsidRDefault="004519C9" w:rsidP="004519C9">
            <w:pPr>
              <w:spacing w:after="0" w:line="240" w:lineRule="auto"/>
              <w:jc w:val="right"/>
              <w:rPr>
                <w:rFonts w:ascii="Verdana" w:eastAsia="Times New Roman" w:hAnsi="Verdana" w:cs="Times New Roman"/>
                <w:lang w:val="en-GB" w:eastAsia="en-GB"/>
              </w:rPr>
            </w:pPr>
            <w:r w:rsidRPr="004519C9">
              <w:rPr>
                <w:rFonts w:ascii="Verdana" w:eastAsia="Times New Roman" w:hAnsi="Verdana" w:cs="Times New Roman"/>
                <w:lang w:val="en-GB" w:eastAsia="en-GB"/>
              </w:rPr>
              <w:t>155</w:t>
            </w:r>
          </w:p>
        </w:tc>
      </w:tr>
    </w:tbl>
    <w:p w:rsidR="004519C9" w:rsidRDefault="004519C9" w:rsidP="002116B9"/>
    <w:p w:rsidR="006D3F5E" w:rsidRDefault="006D3F5E" w:rsidP="006D3F5E">
      <w:pPr>
        <w:pStyle w:val="Heading2"/>
      </w:pPr>
      <w:r>
        <w:t>Interesting Data Correlations</w:t>
      </w:r>
    </w:p>
    <w:p w:rsidR="006D3F5E" w:rsidRDefault="006D3F5E" w:rsidP="006D3F5E">
      <w:r>
        <w:t>When analyzing the data, it is interested to see that the energy increases and decreases during certain times of the day, for example on Tuesdays the administration staff are in the office while the rest of the building is empty, and by talking to the staff about their routine, a picture can be built up around the data enabling a better understanding of what the data represents. When the staff arrive the turn on the main lights, a spike in the data is seen as a result. When the staff are settled in the office, the main lights are turned off, a drop in the data is seen as a result. The staff then perform their duties in the office and the data remains at a consistent level during this period as expected. Then they leave which is reflected in the data which shows a spike again as the lights are turned on, and off as they walk to the exit. A few hours later the floor space is used for activities and more lighting is required, again reflected in the data showing a massive increase, which remains until they leave. This can also clearly be seen in the graphic representation.</w:t>
      </w:r>
    </w:p>
    <w:p w:rsidR="006D3F5E" w:rsidRDefault="00EC582D" w:rsidP="006D3F5E">
      <w:r w:rsidRPr="00EC582D">
        <w:rPr>
          <w:highlight w:val="yellow"/>
        </w:rPr>
        <w:t xml:space="preserve">Difference between two </w:t>
      </w:r>
      <w:proofErr w:type="spellStart"/>
      <w:r w:rsidRPr="00EC582D">
        <w:rPr>
          <w:highlight w:val="yellow"/>
        </w:rPr>
        <w:t>organisations</w:t>
      </w:r>
      <w:proofErr w:type="spellEnd"/>
      <w:r>
        <w:t xml:space="preserve"> </w:t>
      </w:r>
    </w:p>
    <w:p w:rsidR="002E7A49" w:rsidRDefault="00A11C14" w:rsidP="006D3F5E">
      <w:proofErr w:type="gramStart"/>
      <w:r w:rsidRPr="00A11C14">
        <w:rPr>
          <w:highlight w:val="yellow"/>
        </w:rPr>
        <w:t>Benefits more from time savings for staff than energy – lights much more expensive.</w:t>
      </w:r>
      <w:proofErr w:type="gramEnd"/>
    </w:p>
    <w:p w:rsidR="006D3F5E" w:rsidRDefault="006D3F5E" w:rsidP="006D3F5E">
      <w:pPr>
        <w:pStyle w:val="Heading1"/>
      </w:pPr>
      <w:r>
        <w:t>Project Summary</w:t>
      </w:r>
    </w:p>
    <w:p w:rsidR="006D3F5E" w:rsidRDefault="00A11C14" w:rsidP="006D3F5E">
      <w:r w:rsidRPr="00A11C14">
        <w:rPr>
          <w:highlight w:val="yellow"/>
        </w:rPr>
        <w:t>Insight</w:t>
      </w:r>
      <w:r>
        <w:t xml:space="preserve"> </w:t>
      </w:r>
    </w:p>
    <w:p w:rsidR="00A11C14" w:rsidRDefault="00A11C14" w:rsidP="006D3F5E">
      <w:r w:rsidRPr="00391842">
        <w:rPr>
          <w:highlight w:val="yellow"/>
        </w:rPr>
        <w:t xml:space="preserve">Different </w:t>
      </w:r>
      <w:r w:rsidR="00391842" w:rsidRPr="00391842">
        <w:rPr>
          <w:highlight w:val="yellow"/>
        </w:rPr>
        <w:t>organization</w:t>
      </w:r>
    </w:p>
    <w:p w:rsidR="00391842" w:rsidRDefault="00391842" w:rsidP="006D3F5E">
      <w:r w:rsidRPr="00391842">
        <w:rPr>
          <w:highlight w:val="yellow"/>
        </w:rPr>
        <w:t xml:space="preserve">Does the advice apply to different </w:t>
      </w:r>
      <w:proofErr w:type="spellStart"/>
      <w:proofErr w:type="gramStart"/>
      <w:r w:rsidRPr="00391842">
        <w:rPr>
          <w:highlight w:val="yellow"/>
        </w:rPr>
        <w:t>orgaisations</w:t>
      </w:r>
      <w:proofErr w:type="spellEnd"/>
      <w:r w:rsidRPr="00391842">
        <w:rPr>
          <w:highlight w:val="yellow"/>
        </w:rPr>
        <w:t>.</w:t>
      </w:r>
      <w:proofErr w:type="gramEnd"/>
    </w:p>
    <w:p w:rsidR="006D3F5E" w:rsidRDefault="006D3F5E" w:rsidP="006D3F5E">
      <w:pPr>
        <w:pStyle w:val="Heading1"/>
      </w:pPr>
      <w:r>
        <w:t>Further Research</w:t>
      </w:r>
    </w:p>
    <w:p w:rsidR="006D3F5E" w:rsidRDefault="006D3F5E" w:rsidP="006D3F5E">
      <w:r>
        <w:t>(</w:t>
      </w:r>
      <w:proofErr w:type="gramStart"/>
      <w:r>
        <w:t>further</w:t>
      </w:r>
      <w:proofErr w:type="gramEnd"/>
      <w:r>
        <w:t xml:space="preserve"> research is needed, performing the experiment in a larger organization, deploying the plan on a large group of computers to see results)</w:t>
      </w:r>
    </w:p>
    <w:p w:rsidR="00F5572B" w:rsidRDefault="00F5572B" w:rsidP="00F5572B">
      <w:pPr>
        <w:pStyle w:val="Heading1"/>
      </w:pPr>
      <w:r>
        <w:t>Reflections</w:t>
      </w:r>
    </w:p>
    <w:p w:rsidR="00F5572B" w:rsidRPr="00F5572B" w:rsidRDefault="00F5572B" w:rsidP="00F5572B">
      <w:r>
        <w:t>What did you learn while doing the project? Did it change you as a person?</w:t>
      </w:r>
    </w:p>
    <w:sectPr w:rsidR="00F5572B" w:rsidRPr="00F5572B">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287" w:usb1="00000000" w:usb2="00000000" w:usb3="00000000" w:csb0="0000009F" w:csb1="00000000"/>
  </w:font>
  <w:font w:name="STXinwei">
    <w:altName w:val="SimSun"/>
    <w:panose1 w:val="00000000000000000000"/>
    <w:charset w:val="86"/>
    <w:family w:val="roman"/>
    <w:notTrueType/>
    <w:pitch w:val="default"/>
  </w:font>
  <w:font w:name="Tahoma">
    <w:panose1 w:val="020B0604030504040204"/>
    <w:charset w:val="00"/>
    <w:family w:val="swiss"/>
    <w:pitch w:val="variable"/>
    <w:sig w:usb0="E1002EFF" w:usb1="C000605B" w:usb2="00000029" w:usb3="00000000" w:csb0="000101FF" w:csb1="00000000"/>
  </w:font>
  <w:font w:name="FZYaoTi">
    <w:altName w:val="方正姚体"/>
    <w:panose1 w:val="00000000000000000000"/>
    <w:charset w:val="86"/>
    <w:family w:val="roman"/>
    <w:notTrueType/>
    <w:pitch w:val="default"/>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attachedTemplate r:id="rId1"/>
  <w:defaultTabStop w:val="708"/>
  <w:hyphenationZone w:val="425"/>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6B9"/>
    <w:rsid w:val="002116B9"/>
    <w:rsid w:val="002E7A49"/>
    <w:rsid w:val="00391842"/>
    <w:rsid w:val="004519C9"/>
    <w:rsid w:val="006D3F5E"/>
    <w:rsid w:val="00723826"/>
    <w:rsid w:val="00A11C14"/>
    <w:rsid w:val="00AC09C8"/>
    <w:rsid w:val="00BA75C0"/>
    <w:rsid w:val="00CC3D68"/>
    <w:rsid w:val="00EC582D"/>
    <w:rsid w:val="00F5572B"/>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4" w:space="1" w:color="90C226" w:themeColor="accent1"/>
      </w:pBdr>
      <w:spacing w:before="400" w:after="40" w:line="240" w:lineRule="auto"/>
      <w:outlineLvl w:val="0"/>
    </w:pPr>
    <w:rPr>
      <w:rFonts w:asciiTheme="majorHAnsi" w:eastAsiaTheme="majorEastAsia" w:hAnsiTheme="majorHAnsi" w:cstheme="majorBidi"/>
      <w:color w:val="90C226" w:themeColor="accent1"/>
      <w:sz w:val="32"/>
      <w:szCs w:val="32"/>
    </w:rPr>
  </w:style>
  <w:style w:type="paragraph" w:styleId="Heading2">
    <w:name w:val="heading 2"/>
    <w:basedOn w:val="Normal"/>
    <w:next w:val="Normal"/>
    <w:link w:val="Heading2Char"/>
    <w:uiPriority w:val="9"/>
    <w:unhideWhenUsed/>
    <w:qFormat/>
    <w:pPr>
      <w:keepNext/>
      <w:keepLines/>
      <w:spacing w:before="160" w:after="0" w:line="240" w:lineRule="auto"/>
      <w:outlineLvl w:val="1"/>
    </w:pPr>
    <w:rPr>
      <w:rFonts w:asciiTheme="majorHAnsi" w:eastAsiaTheme="majorEastAsia" w:hAnsiTheme="majorHAnsi" w:cstheme="majorBidi"/>
      <w:color w:val="90C226" w:themeColor="accent1"/>
      <w:sz w:val="28"/>
      <w:szCs w:val="28"/>
    </w:rPr>
  </w:style>
  <w:style w:type="paragraph" w:styleId="Heading3">
    <w:name w:val="heading 3"/>
    <w:basedOn w:val="Normal"/>
    <w:next w:val="Normal"/>
    <w:link w:val="Heading3Char"/>
    <w:uiPriority w:val="9"/>
    <w:semiHidden/>
    <w:unhideWhenUsed/>
    <w:qFormat/>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90C226" w:themeColor="accent1"/>
      <w:spacing w:val="-7"/>
      <w:sz w:val="64"/>
      <w:szCs w:val="64"/>
    </w:rPr>
  </w:style>
  <w:style w:type="character" w:customStyle="1" w:styleId="TitleChar">
    <w:name w:val="Title Char"/>
    <w:basedOn w:val="DefaultParagraphFont"/>
    <w:link w:val="Title"/>
    <w:uiPriority w:val="10"/>
    <w:rPr>
      <w:rFonts w:asciiTheme="majorHAnsi" w:eastAsiaTheme="majorEastAsia" w:hAnsiTheme="majorHAnsi" w:cstheme="majorBidi"/>
      <w:color w:val="90C226" w:themeColor="accent1"/>
      <w:spacing w:val="-7"/>
      <w:sz w:val="64"/>
      <w:szCs w:val="64"/>
    </w:rPr>
  </w:style>
  <w:style w:type="paragraph" w:styleId="Subtitle">
    <w:name w:val="Subtitle"/>
    <w:basedOn w:val="Normal"/>
    <w:next w:val="Normal"/>
    <w:link w:val="SubtitleChar"/>
    <w:uiPriority w:val="11"/>
    <w:qFormat/>
    <w:pPr>
      <w:numPr>
        <w:ilvl w:val="1"/>
      </w:numPr>
      <w:spacing w:after="240" w:line="240" w:lineRule="auto"/>
    </w:pPr>
    <w:rPr>
      <w:rFonts w:asciiTheme="majorHAnsi" w:eastAsiaTheme="majorEastAsia" w:hAnsiTheme="majorHAnsi" w:cstheme="majorBidi"/>
      <w:color w:val="404040" w:themeColor="text1" w:themeTint="BF"/>
      <w:sz w:val="28"/>
      <w:szCs w:val="28"/>
    </w:rPr>
  </w:style>
  <w:style w:type="character" w:customStyle="1" w:styleId="SubtitleChar">
    <w:name w:val="Subtitle Char"/>
    <w:basedOn w:val="DefaultParagraphFont"/>
    <w:link w:val="Subtitle"/>
    <w:uiPriority w:val="11"/>
    <w:rPr>
      <w:rFonts w:asciiTheme="majorHAnsi" w:eastAsiaTheme="majorEastAsia" w:hAnsiTheme="majorHAnsi" w:cstheme="majorBidi"/>
      <w:color w:val="404040" w:themeColor="text1" w:themeTint="BF"/>
      <w:sz w:val="28"/>
      <w:szCs w:val="28"/>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90C226" w:themeColor="accent1"/>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90C226" w:themeColor="accent1"/>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smallCaps/>
      <w:color w:val="595959" w:themeColor="text1" w:themeTint="A6"/>
    </w:rPr>
  </w:style>
  <w:style w:type="character" w:styleId="SubtleEmphasis">
    <w:name w:val="Subtle Emphasis"/>
    <w:basedOn w:val="DefaultParagraphFont"/>
    <w:uiPriority w:val="19"/>
    <w:qFormat/>
    <w:rPr>
      <w:i/>
      <w:iCs/>
      <w:color w:val="595959" w:themeColor="text1" w:themeTint="A6"/>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40" w:after="240" w:line="252" w:lineRule="auto"/>
      <w:ind w:left="864" w:right="864"/>
      <w:jc w:val="center"/>
    </w:pPr>
    <w:rPr>
      <w:i/>
      <w:iCs/>
    </w:rPr>
  </w:style>
  <w:style w:type="character" w:customStyle="1" w:styleId="QuoteChar">
    <w:name w:val="Quote Char"/>
    <w:basedOn w:val="DefaultParagraphFont"/>
    <w:link w:val="Quote"/>
    <w:uiPriority w:val="29"/>
    <w:rPr>
      <w:i/>
      <w:iCs/>
    </w:rPr>
  </w:style>
  <w:style w:type="paragraph" w:styleId="IntenseQuote">
    <w:name w:val="Intense Quote"/>
    <w:basedOn w:val="Normal"/>
    <w:next w:val="Normal"/>
    <w:link w:val="IntenseQuoteChar"/>
    <w:uiPriority w:val="30"/>
    <w:qFormat/>
    <w:pPr>
      <w:spacing w:before="100" w:beforeAutospacing="1" w:after="240"/>
      <w:ind w:left="864" w:right="864"/>
      <w:jc w:val="center"/>
    </w:pPr>
    <w:rPr>
      <w:rFonts w:asciiTheme="majorHAnsi" w:eastAsiaTheme="majorEastAsia" w:hAnsiTheme="majorHAnsi" w:cstheme="majorBidi"/>
      <w:color w:val="90C226" w:themeColor="accent1"/>
      <w:sz w:val="28"/>
      <w:szCs w:val="28"/>
    </w:rPr>
  </w:style>
  <w:style w:type="character" w:customStyle="1" w:styleId="IntenseQuoteChar">
    <w:name w:val="Intense Quote Char"/>
    <w:basedOn w:val="DefaultParagraphFont"/>
    <w:link w:val="IntenseQuote"/>
    <w:uiPriority w:val="30"/>
    <w:rPr>
      <w:rFonts w:asciiTheme="majorHAnsi" w:eastAsiaTheme="majorEastAsia" w:hAnsiTheme="majorHAnsi" w:cstheme="majorBidi"/>
      <w:color w:val="90C226" w:themeColor="accent1"/>
      <w:sz w:val="28"/>
      <w:szCs w:val="28"/>
    </w:rPr>
  </w:style>
  <w:style w:type="character" w:styleId="SubtleReference">
    <w:name w:val="Subtle Reference"/>
    <w:basedOn w:val="DefaultParagraphFont"/>
    <w:uiPriority w:val="31"/>
    <w:qFormat/>
    <w:rPr>
      <w:smallCaps/>
      <w:color w:val="404040" w:themeColor="text1" w:themeTint="BF"/>
    </w:rPr>
  </w:style>
  <w:style w:type="character" w:styleId="IntenseReference">
    <w:name w:val="Intense Reference"/>
    <w:basedOn w:val="DefaultParagraphFont"/>
    <w:uiPriority w:val="32"/>
    <w:qFormat/>
    <w:rPr>
      <w:b/>
      <w:bCs/>
      <w:smallCaps/>
      <w:u w:val="single"/>
    </w:rPr>
  </w:style>
  <w:style w:type="character" w:styleId="BookTitle">
    <w:name w:val="Book Title"/>
    <w:basedOn w:val="DefaultParagraphFont"/>
    <w:uiPriority w:val="33"/>
    <w:qFormat/>
    <w:rPr>
      <w:b/>
      <w:bCs/>
      <w:smallCaps/>
    </w:rPr>
  </w:style>
  <w:style w:type="paragraph" w:styleId="Caption">
    <w:name w:val="caption"/>
    <w:basedOn w:val="Normal"/>
    <w:next w:val="Normal"/>
    <w:uiPriority w:val="35"/>
    <w:unhideWhenUsed/>
    <w:qFormat/>
    <w:pPr>
      <w:spacing w:line="240" w:lineRule="auto"/>
    </w:pPr>
    <w:rPr>
      <w:b/>
      <w:bCs/>
      <w:color w:val="404040" w:themeColor="text1" w:themeTint="BF"/>
    </w:rPr>
  </w:style>
  <w:style w:type="paragraph" w:styleId="TOCHeading">
    <w:name w:val="TOC Heading"/>
    <w:basedOn w:val="Heading1"/>
    <w:next w:val="Normal"/>
    <w:uiPriority w:val="39"/>
    <w:semiHidden/>
    <w:unhideWhenUsed/>
    <w:qFormat/>
    <w:pPr>
      <w:outlineLvl w:val="9"/>
    </w:p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BA75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5C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pPr>
        <w:spacing w:after="12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4" w:space="1" w:color="90C226" w:themeColor="accent1"/>
      </w:pBdr>
      <w:spacing w:before="400" w:after="40" w:line="240" w:lineRule="auto"/>
      <w:outlineLvl w:val="0"/>
    </w:pPr>
    <w:rPr>
      <w:rFonts w:asciiTheme="majorHAnsi" w:eastAsiaTheme="majorEastAsia" w:hAnsiTheme="majorHAnsi" w:cstheme="majorBidi"/>
      <w:color w:val="90C226" w:themeColor="accent1"/>
      <w:sz w:val="32"/>
      <w:szCs w:val="32"/>
    </w:rPr>
  </w:style>
  <w:style w:type="paragraph" w:styleId="Heading2">
    <w:name w:val="heading 2"/>
    <w:basedOn w:val="Normal"/>
    <w:next w:val="Normal"/>
    <w:link w:val="Heading2Char"/>
    <w:uiPriority w:val="9"/>
    <w:unhideWhenUsed/>
    <w:qFormat/>
    <w:pPr>
      <w:keepNext/>
      <w:keepLines/>
      <w:spacing w:before="160" w:after="0" w:line="240" w:lineRule="auto"/>
      <w:outlineLvl w:val="1"/>
    </w:pPr>
    <w:rPr>
      <w:rFonts w:asciiTheme="majorHAnsi" w:eastAsiaTheme="majorEastAsia" w:hAnsiTheme="majorHAnsi" w:cstheme="majorBidi"/>
      <w:color w:val="90C226" w:themeColor="accent1"/>
      <w:sz w:val="28"/>
      <w:szCs w:val="28"/>
    </w:rPr>
  </w:style>
  <w:style w:type="paragraph" w:styleId="Heading3">
    <w:name w:val="heading 3"/>
    <w:basedOn w:val="Normal"/>
    <w:next w:val="Normal"/>
    <w:link w:val="Heading3Char"/>
    <w:uiPriority w:val="9"/>
    <w:semiHidden/>
    <w:unhideWhenUsed/>
    <w:qFormat/>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90C226" w:themeColor="accent1"/>
      <w:spacing w:val="-7"/>
      <w:sz w:val="64"/>
      <w:szCs w:val="64"/>
    </w:rPr>
  </w:style>
  <w:style w:type="character" w:customStyle="1" w:styleId="TitleChar">
    <w:name w:val="Title Char"/>
    <w:basedOn w:val="DefaultParagraphFont"/>
    <w:link w:val="Title"/>
    <w:uiPriority w:val="10"/>
    <w:rPr>
      <w:rFonts w:asciiTheme="majorHAnsi" w:eastAsiaTheme="majorEastAsia" w:hAnsiTheme="majorHAnsi" w:cstheme="majorBidi"/>
      <w:color w:val="90C226" w:themeColor="accent1"/>
      <w:spacing w:val="-7"/>
      <w:sz w:val="64"/>
      <w:szCs w:val="64"/>
    </w:rPr>
  </w:style>
  <w:style w:type="paragraph" w:styleId="Subtitle">
    <w:name w:val="Subtitle"/>
    <w:basedOn w:val="Normal"/>
    <w:next w:val="Normal"/>
    <w:link w:val="SubtitleChar"/>
    <w:uiPriority w:val="11"/>
    <w:qFormat/>
    <w:pPr>
      <w:numPr>
        <w:ilvl w:val="1"/>
      </w:numPr>
      <w:spacing w:after="240" w:line="240" w:lineRule="auto"/>
    </w:pPr>
    <w:rPr>
      <w:rFonts w:asciiTheme="majorHAnsi" w:eastAsiaTheme="majorEastAsia" w:hAnsiTheme="majorHAnsi" w:cstheme="majorBidi"/>
      <w:color w:val="404040" w:themeColor="text1" w:themeTint="BF"/>
      <w:sz w:val="28"/>
      <w:szCs w:val="28"/>
    </w:rPr>
  </w:style>
  <w:style w:type="character" w:customStyle="1" w:styleId="SubtitleChar">
    <w:name w:val="Subtitle Char"/>
    <w:basedOn w:val="DefaultParagraphFont"/>
    <w:link w:val="Subtitle"/>
    <w:uiPriority w:val="11"/>
    <w:rPr>
      <w:rFonts w:asciiTheme="majorHAnsi" w:eastAsiaTheme="majorEastAsia" w:hAnsiTheme="majorHAnsi" w:cstheme="majorBidi"/>
      <w:color w:val="404040" w:themeColor="text1" w:themeTint="BF"/>
      <w:sz w:val="28"/>
      <w:szCs w:val="28"/>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90C226" w:themeColor="accent1"/>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90C226" w:themeColor="accent1"/>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smallCaps/>
      <w:color w:val="595959" w:themeColor="text1" w:themeTint="A6"/>
    </w:rPr>
  </w:style>
  <w:style w:type="character" w:styleId="SubtleEmphasis">
    <w:name w:val="Subtle Emphasis"/>
    <w:basedOn w:val="DefaultParagraphFont"/>
    <w:uiPriority w:val="19"/>
    <w:qFormat/>
    <w:rPr>
      <w:i/>
      <w:iCs/>
      <w:color w:val="595959" w:themeColor="text1" w:themeTint="A6"/>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40" w:after="240" w:line="252" w:lineRule="auto"/>
      <w:ind w:left="864" w:right="864"/>
      <w:jc w:val="center"/>
    </w:pPr>
    <w:rPr>
      <w:i/>
      <w:iCs/>
    </w:rPr>
  </w:style>
  <w:style w:type="character" w:customStyle="1" w:styleId="QuoteChar">
    <w:name w:val="Quote Char"/>
    <w:basedOn w:val="DefaultParagraphFont"/>
    <w:link w:val="Quote"/>
    <w:uiPriority w:val="29"/>
    <w:rPr>
      <w:i/>
      <w:iCs/>
    </w:rPr>
  </w:style>
  <w:style w:type="paragraph" w:styleId="IntenseQuote">
    <w:name w:val="Intense Quote"/>
    <w:basedOn w:val="Normal"/>
    <w:next w:val="Normal"/>
    <w:link w:val="IntenseQuoteChar"/>
    <w:uiPriority w:val="30"/>
    <w:qFormat/>
    <w:pPr>
      <w:spacing w:before="100" w:beforeAutospacing="1" w:after="240"/>
      <w:ind w:left="864" w:right="864"/>
      <w:jc w:val="center"/>
    </w:pPr>
    <w:rPr>
      <w:rFonts w:asciiTheme="majorHAnsi" w:eastAsiaTheme="majorEastAsia" w:hAnsiTheme="majorHAnsi" w:cstheme="majorBidi"/>
      <w:color w:val="90C226" w:themeColor="accent1"/>
      <w:sz w:val="28"/>
      <w:szCs w:val="28"/>
    </w:rPr>
  </w:style>
  <w:style w:type="character" w:customStyle="1" w:styleId="IntenseQuoteChar">
    <w:name w:val="Intense Quote Char"/>
    <w:basedOn w:val="DefaultParagraphFont"/>
    <w:link w:val="IntenseQuote"/>
    <w:uiPriority w:val="30"/>
    <w:rPr>
      <w:rFonts w:asciiTheme="majorHAnsi" w:eastAsiaTheme="majorEastAsia" w:hAnsiTheme="majorHAnsi" w:cstheme="majorBidi"/>
      <w:color w:val="90C226" w:themeColor="accent1"/>
      <w:sz w:val="28"/>
      <w:szCs w:val="28"/>
    </w:rPr>
  </w:style>
  <w:style w:type="character" w:styleId="SubtleReference">
    <w:name w:val="Subtle Reference"/>
    <w:basedOn w:val="DefaultParagraphFont"/>
    <w:uiPriority w:val="31"/>
    <w:qFormat/>
    <w:rPr>
      <w:smallCaps/>
      <w:color w:val="404040" w:themeColor="text1" w:themeTint="BF"/>
    </w:rPr>
  </w:style>
  <w:style w:type="character" w:styleId="IntenseReference">
    <w:name w:val="Intense Reference"/>
    <w:basedOn w:val="DefaultParagraphFont"/>
    <w:uiPriority w:val="32"/>
    <w:qFormat/>
    <w:rPr>
      <w:b/>
      <w:bCs/>
      <w:smallCaps/>
      <w:u w:val="single"/>
    </w:rPr>
  </w:style>
  <w:style w:type="character" w:styleId="BookTitle">
    <w:name w:val="Book Title"/>
    <w:basedOn w:val="DefaultParagraphFont"/>
    <w:uiPriority w:val="33"/>
    <w:qFormat/>
    <w:rPr>
      <w:b/>
      <w:bCs/>
      <w:smallCaps/>
    </w:rPr>
  </w:style>
  <w:style w:type="paragraph" w:styleId="Caption">
    <w:name w:val="caption"/>
    <w:basedOn w:val="Normal"/>
    <w:next w:val="Normal"/>
    <w:uiPriority w:val="35"/>
    <w:unhideWhenUsed/>
    <w:qFormat/>
    <w:pPr>
      <w:spacing w:line="240" w:lineRule="auto"/>
    </w:pPr>
    <w:rPr>
      <w:b/>
      <w:bCs/>
      <w:color w:val="404040" w:themeColor="text1" w:themeTint="BF"/>
    </w:rPr>
  </w:style>
  <w:style w:type="paragraph" w:styleId="TOCHeading">
    <w:name w:val="TOC Heading"/>
    <w:basedOn w:val="Heading1"/>
    <w:next w:val="Normal"/>
    <w:uiPriority w:val="39"/>
    <w:semiHidden/>
    <w:unhideWhenUsed/>
    <w:qFormat/>
    <w:pPr>
      <w:outlineLvl w:val="9"/>
    </w:p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BA75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5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7544919">
      <w:bodyDiv w:val="1"/>
      <w:marLeft w:val="0"/>
      <w:marRight w:val="0"/>
      <w:marTop w:val="0"/>
      <w:marBottom w:val="0"/>
      <w:divBdr>
        <w:top w:val="none" w:sz="0" w:space="0" w:color="auto"/>
        <w:left w:val="none" w:sz="0" w:space="0" w:color="auto"/>
        <w:bottom w:val="none" w:sz="0" w:space="0" w:color="auto"/>
        <w:right w:val="none" w:sz="0" w:space="0" w:color="auto"/>
      </w:divBdr>
    </w:div>
    <w:div w:id="2106420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AppData\Roaming\Microsoft\Templates\Facet%20design%20(blank).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F:\final%20year%20project\Wattson%20Data\Data\watson%20data%20summary.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F:\final%20year%20project\Wattson%20Data\Data\DecemberJanuar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Real Time Energy Usage Experiment March</a:t>
            </a:r>
            <a:r>
              <a:rPr lang="en-GB" baseline="0"/>
              <a:t> 16th 2015</a:t>
            </a:r>
            <a:endParaRPr lang="en-GB"/>
          </a:p>
        </c:rich>
      </c:tx>
      <c:overlay val="0"/>
      <c:spPr>
        <a:noFill/>
        <a:ln>
          <a:noFill/>
        </a:ln>
        <a:effectLst/>
      </c:spPr>
    </c:title>
    <c:autoTitleDeleted val="0"/>
    <c:plotArea>
      <c:layout/>
      <c:barChart>
        <c:barDir val="col"/>
        <c:grouping val="clustered"/>
        <c:varyColors val="0"/>
        <c:ser>
          <c:idx val="0"/>
          <c:order val="0"/>
          <c:spPr>
            <a:noFill/>
            <a:ln w="9525" cap="flat" cmpd="sng" algn="ctr">
              <a:solidFill>
                <a:schemeClr val="accent2"/>
              </a:solidFill>
              <a:miter lim="800000"/>
            </a:ln>
            <a:effectLst>
              <a:glow rad="63500">
                <a:schemeClr val="accent2">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50000"/>
                        </a:schemeClr>
                      </a:solidFill>
                      <a:round/>
                    </a:ln>
                    <a:effectLst/>
                  </c:spPr>
                </c15:leaderLines>
              </c:ext>
            </c:extLst>
          </c:dLbls>
          <c:cat>
            <c:numRef>
              <c:f>'Experiment Data'!$A$4:$A$26</c:f>
              <c:numCache>
                <c:formatCode>h:mm</c:formatCode>
                <c:ptCount val="23"/>
                <c:pt idx="0">
                  <c:v>0.70763888888888893</c:v>
                </c:pt>
                <c:pt idx="1">
                  <c:v>0.70833333333333337</c:v>
                </c:pt>
                <c:pt idx="2">
                  <c:v>0.71388888888888891</c:v>
                </c:pt>
                <c:pt idx="3">
                  <c:v>0.71875</c:v>
                </c:pt>
                <c:pt idx="4">
                  <c:v>0.72083333333333333</c:v>
                </c:pt>
                <c:pt idx="5">
                  <c:v>0.72083333333333333</c:v>
                </c:pt>
                <c:pt idx="6">
                  <c:v>0.72152777777777777</c:v>
                </c:pt>
                <c:pt idx="7">
                  <c:v>0.72361111111111109</c:v>
                </c:pt>
                <c:pt idx="8">
                  <c:v>0.72916666666666663</c:v>
                </c:pt>
                <c:pt idx="9">
                  <c:v>0.73402777777777783</c:v>
                </c:pt>
                <c:pt idx="10">
                  <c:v>0.73472222222222217</c:v>
                </c:pt>
                <c:pt idx="11">
                  <c:v>0.73541666666666661</c:v>
                </c:pt>
                <c:pt idx="12">
                  <c:v>0.73611111111111116</c:v>
                </c:pt>
                <c:pt idx="13">
                  <c:v>0.73749999999999993</c:v>
                </c:pt>
                <c:pt idx="14">
                  <c:v>0.73819444444444438</c:v>
                </c:pt>
                <c:pt idx="15">
                  <c:v>0.73888888888888893</c:v>
                </c:pt>
                <c:pt idx="16">
                  <c:v>0.73958333333333337</c:v>
                </c:pt>
                <c:pt idx="17">
                  <c:v>0.7402777777777777</c:v>
                </c:pt>
                <c:pt idx="18">
                  <c:v>0.74305555555555547</c:v>
                </c:pt>
                <c:pt idx="19">
                  <c:v>0.74513888888888891</c:v>
                </c:pt>
                <c:pt idx="20">
                  <c:v>0.74652777777777779</c:v>
                </c:pt>
                <c:pt idx="21">
                  <c:v>0.74722222222222223</c:v>
                </c:pt>
                <c:pt idx="22">
                  <c:v>0.75</c:v>
                </c:pt>
              </c:numCache>
            </c:numRef>
          </c:cat>
          <c:val>
            <c:numRef>
              <c:f>'Experiment Data'!$B$4:$B$26</c:f>
              <c:numCache>
                <c:formatCode>General</c:formatCode>
                <c:ptCount val="23"/>
                <c:pt idx="0">
                  <c:v>77</c:v>
                </c:pt>
                <c:pt idx="1">
                  <c:v>74</c:v>
                </c:pt>
                <c:pt idx="2">
                  <c:v>71</c:v>
                </c:pt>
                <c:pt idx="3">
                  <c:v>72</c:v>
                </c:pt>
                <c:pt idx="4">
                  <c:v>70</c:v>
                </c:pt>
                <c:pt idx="5">
                  <c:v>703</c:v>
                </c:pt>
                <c:pt idx="6">
                  <c:v>2678</c:v>
                </c:pt>
                <c:pt idx="7">
                  <c:v>178</c:v>
                </c:pt>
                <c:pt idx="8">
                  <c:v>74</c:v>
                </c:pt>
                <c:pt idx="9">
                  <c:v>964</c:v>
                </c:pt>
                <c:pt idx="10">
                  <c:v>2360</c:v>
                </c:pt>
                <c:pt idx="11">
                  <c:v>1659</c:v>
                </c:pt>
                <c:pt idx="12">
                  <c:v>1146</c:v>
                </c:pt>
                <c:pt idx="13">
                  <c:v>852</c:v>
                </c:pt>
                <c:pt idx="14">
                  <c:v>3804</c:v>
                </c:pt>
                <c:pt idx="15">
                  <c:v>2642</c:v>
                </c:pt>
                <c:pt idx="16">
                  <c:v>2357</c:v>
                </c:pt>
                <c:pt idx="17">
                  <c:v>363</c:v>
                </c:pt>
                <c:pt idx="18">
                  <c:v>727</c:v>
                </c:pt>
                <c:pt idx="19">
                  <c:v>8358</c:v>
                </c:pt>
                <c:pt idx="20">
                  <c:v>76</c:v>
                </c:pt>
                <c:pt idx="21">
                  <c:v>173</c:v>
                </c:pt>
                <c:pt idx="22">
                  <c:v>173</c:v>
                </c:pt>
              </c:numCache>
            </c:numRef>
          </c:val>
        </c:ser>
        <c:dLbls>
          <c:dLblPos val="outEnd"/>
          <c:showLegendKey val="0"/>
          <c:showVal val="1"/>
          <c:showCatName val="0"/>
          <c:showSerName val="0"/>
          <c:showPercent val="0"/>
          <c:showBubbleSize val="0"/>
        </c:dLbls>
        <c:gapWidth val="315"/>
        <c:overlap val="-40"/>
        <c:axId val="260906496"/>
        <c:axId val="252798080"/>
      </c:barChart>
      <c:catAx>
        <c:axId val="260906496"/>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Time</a:t>
                </a:r>
              </a:p>
            </c:rich>
          </c:tx>
          <c:overlay val="0"/>
          <c:spPr>
            <a:noFill/>
            <a:ln>
              <a:noFill/>
            </a:ln>
            <a:effectLst/>
          </c:spPr>
        </c:title>
        <c:numFmt formatCode="h:mm"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52798080"/>
        <c:crosses val="autoZero"/>
        <c:auto val="1"/>
        <c:lblAlgn val="ctr"/>
        <c:lblOffset val="100"/>
        <c:noMultiLvlLbl val="0"/>
      </c:catAx>
      <c:valAx>
        <c:axId val="252798080"/>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Used</a:t>
                </a:r>
                <a:r>
                  <a:rPr lang="en-GB" baseline="0"/>
                  <a:t> Watts</a:t>
                </a:r>
                <a:endParaRPr lang="en-GB"/>
              </a:p>
            </c:rich>
          </c:tx>
          <c:overlay val="0"/>
          <c:spPr>
            <a:noFill/>
            <a:ln>
              <a:noFill/>
            </a:ln>
            <a:effectLst/>
          </c:sp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60906496"/>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DecemberJanuary!$B$1</c:f>
              <c:strCache>
                <c:ptCount val="1"/>
                <c:pt idx="0">
                  <c:v> USEDWATTS</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cat>
            <c:numRef>
              <c:f>DecemberJanuary!$A$2:$A$7514</c:f>
              <c:numCache>
                <c:formatCode>m/d/yyyy\ h:mm</c:formatCode>
                <c:ptCount val="7513"/>
                <c:pt idx="0">
                  <c:v>42000.96875</c:v>
                </c:pt>
                <c:pt idx="1">
                  <c:v>42000.972222222219</c:v>
                </c:pt>
                <c:pt idx="2">
                  <c:v>42000.975694444445</c:v>
                </c:pt>
                <c:pt idx="3">
                  <c:v>42000.979166666664</c:v>
                </c:pt>
                <c:pt idx="4">
                  <c:v>42000.982638888891</c:v>
                </c:pt>
                <c:pt idx="5">
                  <c:v>42000.986111111109</c:v>
                </c:pt>
                <c:pt idx="6">
                  <c:v>42000.989583333336</c:v>
                </c:pt>
                <c:pt idx="7">
                  <c:v>42000.993055555555</c:v>
                </c:pt>
                <c:pt idx="8">
                  <c:v>42000.996527777781</c:v>
                </c:pt>
                <c:pt idx="9">
                  <c:v>42001</c:v>
                </c:pt>
                <c:pt idx="10">
                  <c:v>42001.003472222219</c:v>
                </c:pt>
                <c:pt idx="11">
                  <c:v>42001.006944444445</c:v>
                </c:pt>
                <c:pt idx="12">
                  <c:v>42001.010416666664</c:v>
                </c:pt>
                <c:pt idx="13">
                  <c:v>42001.013888888891</c:v>
                </c:pt>
                <c:pt idx="14">
                  <c:v>42001.017361111109</c:v>
                </c:pt>
                <c:pt idx="15">
                  <c:v>42001.020833333336</c:v>
                </c:pt>
                <c:pt idx="16">
                  <c:v>42001.024305555555</c:v>
                </c:pt>
                <c:pt idx="17">
                  <c:v>42001.027777777781</c:v>
                </c:pt>
                <c:pt idx="18">
                  <c:v>42001.03125</c:v>
                </c:pt>
                <c:pt idx="19">
                  <c:v>42001.034722222219</c:v>
                </c:pt>
                <c:pt idx="20">
                  <c:v>42001.038194444445</c:v>
                </c:pt>
                <c:pt idx="21">
                  <c:v>42001.041666666664</c:v>
                </c:pt>
                <c:pt idx="22">
                  <c:v>42001.045138888891</c:v>
                </c:pt>
                <c:pt idx="23">
                  <c:v>42001.048611111109</c:v>
                </c:pt>
                <c:pt idx="24">
                  <c:v>42001.052083333336</c:v>
                </c:pt>
                <c:pt idx="25">
                  <c:v>42001.055555555555</c:v>
                </c:pt>
                <c:pt idx="26">
                  <c:v>42001.059027777781</c:v>
                </c:pt>
                <c:pt idx="27">
                  <c:v>42001.0625</c:v>
                </c:pt>
                <c:pt idx="28">
                  <c:v>42001.065972222219</c:v>
                </c:pt>
                <c:pt idx="29">
                  <c:v>42001.069444444445</c:v>
                </c:pt>
                <c:pt idx="30">
                  <c:v>42001.072916666664</c:v>
                </c:pt>
                <c:pt idx="31">
                  <c:v>42001.076388888891</c:v>
                </c:pt>
                <c:pt idx="32">
                  <c:v>42001.079861111109</c:v>
                </c:pt>
                <c:pt idx="33">
                  <c:v>42001.083333333336</c:v>
                </c:pt>
                <c:pt idx="34">
                  <c:v>42001.086805555555</c:v>
                </c:pt>
                <c:pt idx="35">
                  <c:v>42001.090277777781</c:v>
                </c:pt>
                <c:pt idx="36">
                  <c:v>42001.09375</c:v>
                </c:pt>
                <c:pt idx="37">
                  <c:v>42001.097222222219</c:v>
                </c:pt>
                <c:pt idx="38">
                  <c:v>42001.100694444445</c:v>
                </c:pt>
                <c:pt idx="39">
                  <c:v>42001.104166666664</c:v>
                </c:pt>
                <c:pt idx="40">
                  <c:v>42001.107638888891</c:v>
                </c:pt>
                <c:pt idx="41">
                  <c:v>42001.111111111109</c:v>
                </c:pt>
                <c:pt idx="42">
                  <c:v>42001.114583333336</c:v>
                </c:pt>
                <c:pt idx="43">
                  <c:v>42001.118055555555</c:v>
                </c:pt>
                <c:pt idx="44">
                  <c:v>42001.121527777781</c:v>
                </c:pt>
                <c:pt idx="45">
                  <c:v>42001.125</c:v>
                </c:pt>
                <c:pt idx="46">
                  <c:v>42001.128472222219</c:v>
                </c:pt>
                <c:pt idx="47">
                  <c:v>42001.131944444445</c:v>
                </c:pt>
                <c:pt idx="48">
                  <c:v>42001.135416666664</c:v>
                </c:pt>
                <c:pt idx="49">
                  <c:v>42001.138888888891</c:v>
                </c:pt>
                <c:pt idx="50">
                  <c:v>42001.142361111109</c:v>
                </c:pt>
                <c:pt idx="51">
                  <c:v>42001.145833333336</c:v>
                </c:pt>
                <c:pt idx="52">
                  <c:v>42001.149305555555</c:v>
                </c:pt>
                <c:pt idx="53">
                  <c:v>42001.152777777781</c:v>
                </c:pt>
                <c:pt idx="54">
                  <c:v>42001.15625</c:v>
                </c:pt>
                <c:pt idx="55">
                  <c:v>42001.159722222219</c:v>
                </c:pt>
                <c:pt idx="56">
                  <c:v>42001.163194444445</c:v>
                </c:pt>
                <c:pt idx="57">
                  <c:v>42001.166666666664</c:v>
                </c:pt>
                <c:pt idx="58">
                  <c:v>42001.170138888891</c:v>
                </c:pt>
                <c:pt idx="59">
                  <c:v>42001.173611111109</c:v>
                </c:pt>
                <c:pt idx="60">
                  <c:v>42001.177083333336</c:v>
                </c:pt>
                <c:pt idx="61">
                  <c:v>42001.180555555555</c:v>
                </c:pt>
                <c:pt idx="62">
                  <c:v>42001.184027777781</c:v>
                </c:pt>
                <c:pt idx="63">
                  <c:v>42001.1875</c:v>
                </c:pt>
                <c:pt idx="64">
                  <c:v>42001.190972222219</c:v>
                </c:pt>
                <c:pt idx="65">
                  <c:v>42001.194444444445</c:v>
                </c:pt>
                <c:pt idx="66">
                  <c:v>42001.197916666664</c:v>
                </c:pt>
                <c:pt idx="67">
                  <c:v>42001.201388888891</c:v>
                </c:pt>
                <c:pt idx="68">
                  <c:v>42001.204861111109</c:v>
                </c:pt>
                <c:pt idx="69">
                  <c:v>42001.208333333336</c:v>
                </c:pt>
                <c:pt idx="70">
                  <c:v>42001.211805555555</c:v>
                </c:pt>
                <c:pt idx="71">
                  <c:v>42001.215277777781</c:v>
                </c:pt>
                <c:pt idx="72">
                  <c:v>42001.21875</c:v>
                </c:pt>
                <c:pt idx="73">
                  <c:v>42001.222222222219</c:v>
                </c:pt>
                <c:pt idx="74">
                  <c:v>42001.225694444445</c:v>
                </c:pt>
                <c:pt idx="75">
                  <c:v>42001.229166666664</c:v>
                </c:pt>
                <c:pt idx="76">
                  <c:v>42001.232638888891</c:v>
                </c:pt>
                <c:pt idx="77">
                  <c:v>42001.236111111109</c:v>
                </c:pt>
                <c:pt idx="78">
                  <c:v>42001.239583333336</c:v>
                </c:pt>
                <c:pt idx="79">
                  <c:v>42001.243055555555</c:v>
                </c:pt>
                <c:pt idx="80">
                  <c:v>42001.246527777781</c:v>
                </c:pt>
                <c:pt idx="81">
                  <c:v>42001.25</c:v>
                </c:pt>
                <c:pt idx="82">
                  <c:v>42001.253472222219</c:v>
                </c:pt>
                <c:pt idx="83">
                  <c:v>42001.256944444445</c:v>
                </c:pt>
                <c:pt idx="84">
                  <c:v>42001.260416666664</c:v>
                </c:pt>
                <c:pt idx="85">
                  <c:v>42001.263888888891</c:v>
                </c:pt>
                <c:pt idx="86">
                  <c:v>42001.267361111109</c:v>
                </c:pt>
                <c:pt idx="87">
                  <c:v>42001.270833333336</c:v>
                </c:pt>
                <c:pt idx="88">
                  <c:v>42001.274305555555</c:v>
                </c:pt>
                <c:pt idx="89">
                  <c:v>42001.277777777781</c:v>
                </c:pt>
                <c:pt idx="90">
                  <c:v>42001.28125</c:v>
                </c:pt>
                <c:pt idx="91">
                  <c:v>42001.284722222219</c:v>
                </c:pt>
                <c:pt idx="92">
                  <c:v>42001.288194444445</c:v>
                </c:pt>
                <c:pt idx="93">
                  <c:v>42001.291666666664</c:v>
                </c:pt>
                <c:pt idx="94">
                  <c:v>42001.295138888891</c:v>
                </c:pt>
                <c:pt idx="95">
                  <c:v>42001.298611111109</c:v>
                </c:pt>
                <c:pt idx="96">
                  <c:v>42001.302083333336</c:v>
                </c:pt>
                <c:pt idx="97">
                  <c:v>42001.305555555555</c:v>
                </c:pt>
                <c:pt idx="98">
                  <c:v>42001.309027777781</c:v>
                </c:pt>
                <c:pt idx="99">
                  <c:v>42001.3125</c:v>
                </c:pt>
                <c:pt idx="100">
                  <c:v>42001.315972222219</c:v>
                </c:pt>
                <c:pt idx="101">
                  <c:v>42001.319444444445</c:v>
                </c:pt>
                <c:pt idx="102">
                  <c:v>42001.322916666664</c:v>
                </c:pt>
                <c:pt idx="103">
                  <c:v>42001.326388888891</c:v>
                </c:pt>
                <c:pt idx="104">
                  <c:v>42001.329861111109</c:v>
                </c:pt>
                <c:pt idx="105">
                  <c:v>42001.333333333336</c:v>
                </c:pt>
                <c:pt idx="106">
                  <c:v>42001.336805555555</c:v>
                </c:pt>
                <c:pt idx="107">
                  <c:v>42001.340277777781</c:v>
                </c:pt>
                <c:pt idx="108">
                  <c:v>42001.34375</c:v>
                </c:pt>
                <c:pt idx="109">
                  <c:v>42001.347222222219</c:v>
                </c:pt>
                <c:pt idx="110">
                  <c:v>42001.350694444445</c:v>
                </c:pt>
                <c:pt idx="111">
                  <c:v>42001.354166666664</c:v>
                </c:pt>
                <c:pt idx="112">
                  <c:v>42001.357638888891</c:v>
                </c:pt>
                <c:pt idx="113">
                  <c:v>42001.361111111109</c:v>
                </c:pt>
                <c:pt idx="114">
                  <c:v>42001.364583333336</c:v>
                </c:pt>
                <c:pt idx="115">
                  <c:v>42001.368055555555</c:v>
                </c:pt>
                <c:pt idx="116">
                  <c:v>42001.371527777781</c:v>
                </c:pt>
                <c:pt idx="117">
                  <c:v>42001.375</c:v>
                </c:pt>
                <c:pt idx="118">
                  <c:v>42001.378472222219</c:v>
                </c:pt>
                <c:pt idx="119">
                  <c:v>42001.381944444445</c:v>
                </c:pt>
                <c:pt idx="120">
                  <c:v>42001.385416666664</c:v>
                </c:pt>
                <c:pt idx="121">
                  <c:v>42001.388888888891</c:v>
                </c:pt>
                <c:pt idx="122">
                  <c:v>42001.392361111109</c:v>
                </c:pt>
                <c:pt idx="123">
                  <c:v>42001.395833333336</c:v>
                </c:pt>
                <c:pt idx="124">
                  <c:v>42001.399305555555</c:v>
                </c:pt>
                <c:pt idx="125">
                  <c:v>42001.402777777781</c:v>
                </c:pt>
                <c:pt idx="126">
                  <c:v>42001.40625</c:v>
                </c:pt>
                <c:pt idx="127">
                  <c:v>42001.409722222219</c:v>
                </c:pt>
                <c:pt idx="128">
                  <c:v>42001.413194444445</c:v>
                </c:pt>
                <c:pt idx="129">
                  <c:v>42001.416666666664</c:v>
                </c:pt>
                <c:pt idx="130">
                  <c:v>42001.420138888891</c:v>
                </c:pt>
                <c:pt idx="131">
                  <c:v>42001.423611111109</c:v>
                </c:pt>
                <c:pt idx="132">
                  <c:v>42001.427083333336</c:v>
                </c:pt>
                <c:pt idx="133">
                  <c:v>42001.430555555555</c:v>
                </c:pt>
                <c:pt idx="134">
                  <c:v>42001.434027777781</c:v>
                </c:pt>
                <c:pt idx="135">
                  <c:v>42001.4375</c:v>
                </c:pt>
                <c:pt idx="136">
                  <c:v>42001.440972222219</c:v>
                </c:pt>
                <c:pt idx="137">
                  <c:v>42001.444444444445</c:v>
                </c:pt>
                <c:pt idx="138">
                  <c:v>42001.447916666664</c:v>
                </c:pt>
                <c:pt idx="139">
                  <c:v>42001.451388888891</c:v>
                </c:pt>
                <c:pt idx="140">
                  <c:v>42001.454861111109</c:v>
                </c:pt>
                <c:pt idx="141">
                  <c:v>42001.458333333336</c:v>
                </c:pt>
                <c:pt idx="142">
                  <c:v>42001.461805555555</c:v>
                </c:pt>
                <c:pt idx="143">
                  <c:v>42001.465277777781</c:v>
                </c:pt>
                <c:pt idx="144">
                  <c:v>42001.46875</c:v>
                </c:pt>
                <c:pt idx="145">
                  <c:v>42001.472222222219</c:v>
                </c:pt>
                <c:pt idx="146">
                  <c:v>42001.475694444445</c:v>
                </c:pt>
                <c:pt idx="147">
                  <c:v>42001.479166666664</c:v>
                </c:pt>
                <c:pt idx="148">
                  <c:v>42001.482638888891</c:v>
                </c:pt>
                <c:pt idx="149">
                  <c:v>42001.486111111109</c:v>
                </c:pt>
                <c:pt idx="150">
                  <c:v>42001.489583333336</c:v>
                </c:pt>
                <c:pt idx="151">
                  <c:v>42001.493055555555</c:v>
                </c:pt>
                <c:pt idx="152">
                  <c:v>42001.496527777781</c:v>
                </c:pt>
                <c:pt idx="153">
                  <c:v>42001.5</c:v>
                </c:pt>
                <c:pt idx="154">
                  <c:v>42001.503472222219</c:v>
                </c:pt>
                <c:pt idx="155">
                  <c:v>42001.506944444445</c:v>
                </c:pt>
                <c:pt idx="156">
                  <c:v>42001.510416666664</c:v>
                </c:pt>
                <c:pt idx="157">
                  <c:v>42001.513888888891</c:v>
                </c:pt>
                <c:pt idx="158">
                  <c:v>42001.517361111109</c:v>
                </c:pt>
                <c:pt idx="159">
                  <c:v>42001.520833333336</c:v>
                </c:pt>
                <c:pt idx="160">
                  <c:v>42001.524305555555</c:v>
                </c:pt>
                <c:pt idx="161">
                  <c:v>42001.527777777781</c:v>
                </c:pt>
                <c:pt idx="162">
                  <c:v>42001.53125</c:v>
                </c:pt>
                <c:pt idx="163">
                  <c:v>42001.534722222219</c:v>
                </c:pt>
                <c:pt idx="164">
                  <c:v>42001.538194444445</c:v>
                </c:pt>
                <c:pt idx="165">
                  <c:v>42001.541666666664</c:v>
                </c:pt>
                <c:pt idx="166">
                  <c:v>42001.545138888891</c:v>
                </c:pt>
                <c:pt idx="167">
                  <c:v>42001.548611111109</c:v>
                </c:pt>
                <c:pt idx="168">
                  <c:v>42001.552083333336</c:v>
                </c:pt>
                <c:pt idx="169">
                  <c:v>42001.555555555555</c:v>
                </c:pt>
                <c:pt idx="170">
                  <c:v>42001.559027777781</c:v>
                </c:pt>
                <c:pt idx="171">
                  <c:v>42001.5625</c:v>
                </c:pt>
                <c:pt idx="172">
                  <c:v>42001.565972222219</c:v>
                </c:pt>
                <c:pt idx="173">
                  <c:v>42001.569444444445</c:v>
                </c:pt>
                <c:pt idx="174">
                  <c:v>42001.572916666664</c:v>
                </c:pt>
                <c:pt idx="175">
                  <c:v>42001.576388888891</c:v>
                </c:pt>
                <c:pt idx="176">
                  <c:v>42001.579861111109</c:v>
                </c:pt>
                <c:pt idx="177">
                  <c:v>42001.583333333336</c:v>
                </c:pt>
                <c:pt idx="178">
                  <c:v>42001.586805555555</c:v>
                </c:pt>
                <c:pt idx="179">
                  <c:v>42001.590277777781</c:v>
                </c:pt>
                <c:pt idx="180">
                  <c:v>42001.59375</c:v>
                </c:pt>
                <c:pt idx="181">
                  <c:v>42001.597222222219</c:v>
                </c:pt>
                <c:pt idx="182">
                  <c:v>42001.600694444445</c:v>
                </c:pt>
                <c:pt idx="183">
                  <c:v>42001.604166666664</c:v>
                </c:pt>
                <c:pt idx="184">
                  <c:v>42001.607638888891</c:v>
                </c:pt>
                <c:pt idx="185">
                  <c:v>42001.611111111109</c:v>
                </c:pt>
                <c:pt idx="186">
                  <c:v>42001.614583333336</c:v>
                </c:pt>
                <c:pt idx="187">
                  <c:v>42001.618055555555</c:v>
                </c:pt>
                <c:pt idx="188">
                  <c:v>42001.621527777781</c:v>
                </c:pt>
                <c:pt idx="189">
                  <c:v>42001.625</c:v>
                </c:pt>
                <c:pt idx="190">
                  <c:v>42001.628472222219</c:v>
                </c:pt>
                <c:pt idx="191">
                  <c:v>42001.631944444445</c:v>
                </c:pt>
                <c:pt idx="192">
                  <c:v>42001.635416666664</c:v>
                </c:pt>
                <c:pt idx="193">
                  <c:v>42001.638888888891</c:v>
                </c:pt>
                <c:pt idx="194">
                  <c:v>42001.642361111109</c:v>
                </c:pt>
                <c:pt idx="195">
                  <c:v>42001.645833333336</c:v>
                </c:pt>
                <c:pt idx="196">
                  <c:v>42001.649305555555</c:v>
                </c:pt>
                <c:pt idx="197">
                  <c:v>42001.652777777781</c:v>
                </c:pt>
                <c:pt idx="198">
                  <c:v>42001.65625</c:v>
                </c:pt>
                <c:pt idx="199">
                  <c:v>42001.659722222219</c:v>
                </c:pt>
                <c:pt idx="200">
                  <c:v>42001.663194444445</c:v>
                </c:pt>
                <c:pt idx="201">
                  <c:v>42001.666666666664</c:v>
                </c:pt>
                <c:pt idx="202">
                  <c:v>42001.670138888891</c:v>
                </c:pt>
                <c:pt idx="203">
                  <c:v>42001.673611111109</c:v>
                </c:pt>
                <c:pt idx="204">
                  <c:v>42001.677083333336</c:v>
                </c:pt>
                <c:pt idx="205">
                  <c:v>42001.680555555555</c:v>
                </c:pt>
                <c:pt idx="206">
                  <c:v>42001.684027777781</c:v>
                </c:pt>
                <c:pt idx="207">
                  <c:v>42001.6875</c:v>
                </c:pt>
                <c:pt idx="208">
                  <c:v>42001.690972222219</c:v>
                </c:pt>
                <c:pt idx="209">
                  <c:v>42001.694444444445</c:v>
                </c:pt>
                <c:pt idx="210">
                  <c:v>42001.697916666664</c:v>
                </c:pt>
                <c:pt idx="211">
                  <c:v>42001.701388888891</c:v>
                </c:pt>
                <c:pt idx="212">
                  <c:v>42001.704861111109</c:v>
                </c:pt>
                <c:pt idx="213">
                  <c:v>42001.708333333336</c:v>
                </c:pt>
                <c:pt idx="214">
                  <c:v>42001.711805555555</c:v>
                </c:pt>
                <c:pt idx="215">
                  <c:v>42001.715277777781</c:v>
                </c:pt>
                <c:pt idx="216">
                  <c:v>42001.71875</c:v>
                </c:pt>
                <c:pt idx="217">
                  <c:v>42001.722222222219</c:v>
                </c:pt>
                <c:pt idx="218">
                  <c:v>42001.725694444445</c:v>
                </c:pt>
                <c:pt idx="219">
                  <c:v>42001.729166666664</c:v>
                </c:pt>
                <c:pt idx="220">
                  <c:v>42001.732638888891</c:v>
                </c:pt>
                <c:pt idx="221">
                  <c:v>42001.736111111109</c:v>
                </c:pt>
                <c:pt idx="222">
                  <c:v>42001.739583333336</c:v>
                </c:pt>
                <c:pt idx="223">
                  <c:v>42001.743055555555</c:v>
                </c:pt>
                <c:pt idx="224">
                  <c:v>42001.746527777781</c:v>
                </c:pt>
                <c:pt idx="225">
                  <c:v>42001.75</c:v>
                </c:pt>
                <c:pt idx="226">
                  <c:v>42001.753472222219</c:v>
                </c:pt>
                <c:pt idx="227">
                  <c:v>42001.756944444445</c:v>
                </c:pt>
                <c:pt idx="228">
                  <c:v>42001.760416666664</c:v>
                </c:pt>
                <c:pt idx="229">
                  <c:v>42001.763888888891</c:v>
                </c:pt>
                <c:pt idx="230">
                  <c:v>42001.767361111109</c:v>
                </c:pt>
                <c:pt idx="231">
                  <c:v>42001.770833333336</c:v>
                </c:pt>
                <c:pt idx="232">
                  <c:v>42001.774305555555</c:v>
                </c:pt>
                <c:pt idx="233">
                  <c:v>42001.777777777781</c:v>
                </c:pt>
                <c:pt idx="234">
                  <c:v>42001.78125</c:v>
                </c:pt>
                <c:pt idx="235">
                  <c:v>42001.784722222219</c:v>
                </c:pt>
                <c:pt idx="236">
                  <c:v>42001.788194444445</c:v>
                </c:pt>
                <c:pt idx="237">
                  <c:v>42001.791666666664</c:v>
                </c:pt>
                <c:pt idx="238">
                  <c:v>42001.795138888891</c:v>
                </c:pt>
                <c:pt idx="239">
                  <c:v>42001.798611111109</c:v>
                </c:pt>
                <c:pt idx="240">
                  <c:v>42001.802083333336</c:v>
                </c:pt>
                <c:pt idx="241">
                  <c:v>42001.805555555555</c:v>
                </c:pt>
                <c:pt idx="242">
                  <c:v>42001.809027777781</c:v>
                </c:pt>
                <c:pt idx="243">
                  <c:v>42001.8125</c:v>
                </c:pt>
                <c:pt idx="244">
                  <c:v>42001.815972222219</c:v>
                </c:pt>
                <c:pt idx="245">
                  <c:v>42001.819444444445</c:v>
                </c:pt>
                <c:pt idx="246">
                  <c:v>42001.822916666664</c:v>
                </c:pt>
                <c:pt idx="247">
                  <c:v>42001.826388888891</c:v>
                </c:pt>
                <c:pt idx="248">
                  <c:v>42001.829861111109</c:v>
                </c:pt>
                <c:pt idx="249">
                  <c:v>42001.833333333336</c:v>
                </c:pt>
                <c:pt idx="250">
                  <c:v>42001.836805555555</c:v>
                </c:pt>
                <c:pt idx="251">
                  <c:v>42001.840277777781</c:v>
                </c:pt>
                <c:pt idx="252">
                  <c:v>42001.84375</c:v>
                </c:pt>
                <c:pt idx="253">
                  <c:v>42001.847222222219</c:v>
                </c:pt>
                <c:pt idx="254">
                  <c:v>42001.850694444445</c:v>
                </c:pt>
                <c:pt idx="255">
                  <c:v>42001.854166666664</c:v>
                </c:pt>
                <c:pt idx="256">
                  <c:v>42001.857638888891</c:v>
                </c:pt>
                <c:pt idx="257">
                  <c:v>42001.861111111109</c:v>
                </c:pt>
                <c:pt idx="258">
                  <c:v>42001.864583333336</c:v>
                </c:pt>
                <c:pt idx="259">
                  <c:v>42001.868055555555</c:v>
                </c:pt>
                <c:pt idx="260">
                  <c:v>42001.871527777781</c:v>
                </c:pt>
                <c:pt idx="261">
                  <c:v>42001.875</c:v>
                </c:pt>
                <c:pt idx="262">
                  <c:v>42001.878472222219</c:v>
                </c:pt>
                <c:pt idx="263">
                  <c:v>42001.881944444445</c:v>
                </c:pt>
                <c:pt idx="264">
                  <c:v>42001.885416666664</c:v>
                </c:pt>
                <c:pt idx="265">
                  <c:v>42001.888888888891</c:v>
                </c:pt>
                <c:pt idx="266">
                  <c:v>42001.892361111109</c:v>
                </c:pt>
                <c:pt idx="267">
                  <c:v>42001.895833333336</c:v>
                </c:pt>
                <c:pt idx="268">
                  <c:v>42001.899305555555</c:v>
                </c:pt>
                <c:pt idx="269">
                  <c:v>42001.902777777781</c:v>
                </c:pt>
                <c:pt idx="270">
                  <c:v>42001.90625</c:v>
                </c:pt>
                <c:pt idx="271">
                  <c:v>42001.909722222219</c:v>
                </c:pt>
                <c:pt idx="272">
                  <c:v>42001.913194444445</c:v>
                </c:pt>
                <c:pt idx="273">
                  <c:v>42001.916666666664</c:v>
                </c:pt>
                <c:pt idx="274">
                  <c:v>42001.920138888891</c:v>
                </c:pt>
                <c:pt idx="275">
                  <c:v>42001.923611111109</c:v>
                </c:pt>
                <c:pt idx="276">
                  <c:v>42001.927083333336</c:v>
                </c:pt>
                <c:pt idx="277">
                  <c:v>42001.930555555555</c:v>
                </c:pt>
                <c:pt idx="278">
                  <c:v>42001.934027777781</c:v>
                </c:pt>
                <c:pt idx="279">
                  <c:v>42001.9375</c:v>
                </c:pt>
                <c:pt idx="280">
                  <c:v>42001.940972222219</c:v>
                </c:pt>
                <c:pt idx="281">
                  <c:v>42001.944444444445</c:v>
                </c:pt>
                <c:pt idx="282">
                  <c:v>42001.947916666664</c:v>
                </c:pt>
                <c:pt idx="283">
                  <c:v>42001.951388888891</c:v>
                </c:pt>
                <c:pt idx="284">
                  <c:v>42001.954861111109</c:v>
                </c:pt>
                <c:pt idx="285">
                  <c:v>42001.958333333336</c:v>
                </c:pt>
                <c:pt idx="286">
                  <c:v>42001.961805555555</c:v>
                </c:pt>
                <c:pt idx="287">
                  <c:v>42001.965277777781</c:v>
                </c:pt>
                <c:pt idx="288">
                  <c:v>42001.96875</c:v>
                </c:pt>
                <c:pt idx="289">
                  <c:v>42001.972222222219</c:v>
                </c:pt>
                <c:pt idx="290">
                  <c:v>42001.975694444445</c:v>
                </c:pt>
                <c:pt idx="291">
                  <c:v>42001.979166666664</c:v>
                </c:pt>
                <c:pt idx="292">
                  <c:v>42001.982638888891</c:v>
                </c:pt>
                <c:pt idx="293">
                  <c:v>42001.986111111109</c:v>
                </c:pt>
                <c:pt idx="294">
                  <c:v>42001.989583333336</c:v>
                </c:pt>
                <c:pt idx="295">
                  <c:v>42001.993055555555</c:v>
                </c:pt>
                <c:pt idx="296">
                  <c:v>42001.996527777781</c:v>
                </c:pt>
                <c:pt idx="297">
                  <c:v>42002</c:v>
                </c:pt>
                <c:pt idx="298">
                  <c:v>42002.003472222219</c:v>
                </c:pt>
                <c:pt idx="299">
                  <c:v>42002.006944444445</c:v>
                </c:pt>
                <c:pt idx="300">
                  <c:v>42002.010416666664</c:v>
                </c:pt>
                <c:pt idx="301">
                  <c:v>42002.013888888891</c:v>
                </c:pt>
                <c:pt idx="302">
                  <c:v>42002.017361111109</c:v>
                </c:pt>
                <c:pt idx="303">
                  <c:v>42002.020833333336</c:v>
                </c:pt>
                <c:pt idx="304">
                  <c:v>42002.024305555555</c:v>
                </c:pt>
                <c:pt idx="305">
                  <c:v>42002.027777777781</c:v>
                </c:pt>
                <c:pt idx="306">
                  <c:v>42002.03125</c:v>
                </c:pt>
                <c:pt idx="307">
                  <c:v>42002.034722222219</c:v>
                </c:pt>
                <c:pt idx="308">
                  <c:v>42002.038194444445</c:v>
                </c:pt>
                <c:pt idx="309">
                  <c:v>42002.041666666664</c:v>
                </c:pt>
                <c:pt idx="310">
                  <c:v>42002.045138888891</c:v>
                </c:pt>
                <c:pt idx="311">
                  <c:v>42002.048611111109</c:v>
                </c:pt>
                <c:pt idx="312">
                  <c:v>42002.052083333336</c:v>
                </c:pt>
                <c:pt idx="313">
                  <c:v>42002.055555555555</c:v>
                </c:pt>
                <c:pt idx="314">
                  <c:v>42002.059027777781</c:v>
                </c:pt>
                <c:pt idx="315">
                  <c:v>42002.0625</c:v>
                </c:pt>
                <c:pt idx="316">
                  <c:v>42002.065972222219</c:v>
                </c:pt>
                <c:pt idx="317">
                  <c:v>42002.069444444445</c:v>
                </c:pt>
                <c:pt idx="318">
                  <c:v>42002.072916666664</c:v>
                </c:pt>
                <c:pt idx="319">
                  <c:v>42002.076388888891</c:v>
                </c:pt>
                <c:pt idx="320">
                  <c:v>42002.079861111109</c:v>
                </c:pt>
                <c:pt idx="321">
                  <c:v>42002.083333333336</c:v>
                </c:pt>
                <c:pt idx="322">
                  <c:v>42002.086805555555</c:v>
                </c:pt>
                <c:pt idx="323">
                  <c:v>42002.090277777781</c:v>
                </c:pt>
                <c:pt idx="324">
                  <c:v>42002.09375</c:v>
                </c:pt>
                <c:pt idx="325">
                  <c:v>42002.097222222219</c:v>
                </c:pt>
                <c:pt idx="326">
                  <c:v>42002.100694444445</c:v>
                </c:pt>
                <c:pt idx="327">
                  <c:v>42002.104166666664</c:v>
                </c:pt>
                <c:pt idx="328">
                  <c:v>42002.107638888891</c:v>
                </c:pt>
                <c:pt idx="329">
                  <c:v>42002.111111111109</c:v>
                </c:pt>
                <c:pt idx="330">
                  <c:v>42002.114583333336</c:v>
                </c:pt>
                <c:pt idx="331">
                  <c:v>42002.118055555555</c:v>
                </c:pt>
                <c:pt idx="332">
                  <c:v>42002.121527777781</c:v>
                </c:pt>
                <c:pt idx="333">
                  <c:v>42002.125</c:v>
                </c:pt>
                <c:pt idx="334">
                  <c:v>42002.128472222219</c:v>
                </c:pt>
                <c:pt idx="335">
                  <c:v>42002.131944444445</c:v>
                </c:pt>
                <c:pt idx="336">
                  <c:v>42002.135416666664</c:v>
                </c:pt>
                <c:pt idx="337">
                  <c:v>42002.138888888891</c:v>
                </c:pt>
                <c:pt idx="338">
                  <c:v>42002.142361111109</c:v>
                </c:pt>
                <c:pt idx="339">
                  <c:v>42002.145833333336</c:v>
                </c:pt>
                <c:pt idx="340">
                  <c:v>42002.149305555555</c:v>
                </c:pt>
                <c:pt idx="341">
                  <c:v>42002.152777777781</c:v>
                </c:pt>
                <c:pt idx="342">
                  <c:v>42002.15625</c:v>
                </c:pt>
                <c:pt idx="343">
                  <c:v>42002.159722222219</c:v>
                </c:pt>
                <c:pt idx="344">
                  <c:v>42002.163194444445</c:v>
                </c:pt>
                <c:pt idx="345">
                  <c:v>42002.166666666664</c:v>
                </c:pt>
                <c:pt idx="346">
                  <c:v>42002.170138888891</c:v>
                </c:pt>
                <c:pt idx="347">
                  <c:v>42002.173611111109</c:v>
                </c:pt>
                <c:pt idx="348">
                  <c:v>42002.177083333336</c:v>
                </c:pt>
                <c:pt idx="349">
                  <c:v>42002.180555555555</c:v>
                </c:pt>
                <c:pt idx="350">
                  <c:v>42002.184027777781</c:v>
                </c:pt>
                <c:pt idx="351">
                  <c:v>42002.1875</c:v>
                </c:pt>
                <c:pt idx="352">
                  <c:v>42002.190972222219</c:v>
                </c:pt>
                <c:pt idx="353">
                  <c:v>42002.194444444445</c:v>
                </c:pt>
                <c:pt idx="354">
                  <c:v>42002.197916666664</c:v>
                </c:pt>
                <c:pt idx="355">
                  <c:v>42002.201388888891</c:v>
                </c:pt>
                <c:pt idx="356">
                  <c:v>42002.204861111109</c:v>
                </c:pt>
                <c:pt idx="357">
                  <c:v>42002.208333333336</c:v>
                </c:pt>
                <c:pt idx="358">
                  <c:v>42002.211805555555</c:v>
                </c:pt>
                <c:pt idx="359">
                  <c:v>42002.215277777781</c:v>
                </c:pt>
                <c:pt idx="360">
                  <c:v>42002.21875</c:v>
                </c:pt>
                <c:pt idx="361">
                  <c:v>42002.222222222219</c:v>
                </c:pt>
                <c:pt idx="362">
                  <c:v>42002.225694444445</c:v>
                </c:pt>
                <c:pt idx="363">
                  <c:v>42002.229166666664</c:v>
                </c:pt>
                <c:pt idx="364">
                  <c:v>42002.232638888891</c:v>
                </c:pt>
                <c:pt idx="365">
                  <c:v>42002.236111111109</c:v>
                </c:pt>
                <c:pt idx="366">
                  <c:v>42002.239583333336</c:v>
                </c:pt>
                <c:pt idx="367">
                  <c:v>42002.243055555555</c:v>
                </c:pt>
                <c:pt idx="368">
                  <c:v>42002.246527777781</c:v>
                </c:pt>
                <c:pt idx="369">
                  <c:v>42002.25</c:v>
                </c:pt>
                <c:pt idx="370">
                  <c:v>42002.253472222219</c:v>
                </c:pt>
                <c:pt idx="371">
                  <c:v>42002.256944444445</c:v>
                </c:pt>
                <c:pt idx="372">
                  <c:v>42002.260416666664</c:v>
                </c:pt>
                <c:pt idx="373">
                  <c:v>42002.263888888891</c:v>
                </c:pt>
                <c:pt idx="374">
                  <c:v>42002.267361111109</c:v>
                </c:pt>
                <c:pt idx="375">
                  <c:v>42002.270833333336</c:v>
                </c:pt>
                <c:pt idx="376">
                  <c:v>42002.274305555555</c:v>
                </c:pt>
                <c:pt idx="377">
                  <c:v>42002.277777777781</c:v>
                </c:pt>
                <c:pt idx="378">
                  <c:v>42002.28125</c:v>
                </c:pt>
                <c:pt idx="379">
                  <c:v>42002.284722222219</c:v>
                </c:pt>
                <c:pt idx="380">
                  <c:v>42002.288194444445</c:v>
                </c:pt>
                <c:pt idx="381">
                  <c:v>42002.291666666664</c:v>
                </c:pt>
                <c:pt idx="382">
                  <c:v>42002.295138888891</c:v>
                </c:pt>
                <c:pt idx="383">
                  <c:v>42002.298611111109</c:v>
                </c:pt>
                <c:pt idx="384">
                  <c:v>42002.302083333336</c:v>
                </c:pt>
                <c:pt idx="385">
                  <c:v>42002.305555555555</c:v>
                </c:pt>
                <c:pt idx="386">
                  <c:v>42002.309027777781</c:v>
                </c:pt>
                <c:pt idx="387">
                  <c:v>42002.3125</c:v>
                </c:pt>
                <c:pt idx="388">
                  <c:v>42002.315972222219</c:v>
                </c:pt>
                <c:pt idx="389">
                  <c:v>42002.319444444445</c:v>
                </c:pt>
                <c:pt idx="390">
                  <c:v>42002.322916666664</c:v>
                </c:pt>
                <c:pt idx="391">
                  <c:v>42002.326388888891</c:v>
                </c:pt>
                <c:pt idx="392">
                  <c:v>42002.329861111109</c:v>
                </c:pt>
                <c:pt idx="393">
                  <c:v>42002.333333333336</c:v>
                </c:pt>
                <c:pt idx="394">
                  <c:v>42002.336805555555</c:v>
                </c:pt>
                <c:pt idx="395">
                  <c:v>42002.340277777781</c:v>
                </c:pt>
                <c:pt idx="396">
                  <c:v>42002.34375</c:v>
                </c:pt>
                <c:pt idx="397">
                  <c:v>42002.347222222219</c:v>
                </c:pt>
                <c:pt idx="398">
                  <c:v>42002.350694444445</c:v>
                </c:pt>
                <c:pt idx="399">
                  <c:v>42002.354166666664</c:v>
                </c:pt>
                <c:pt idx="400">
                  <c:v>42002.357638888891</c:v>
                </c:pt>
                <c:pt idx="401">
                  <c:v>42002.361111111109</c:v>
                </c:pt>
                <c:pt idx="402">
                  <c:v>42002.364583333336</c:v>
                </c:pt>
                <c:pt idx="403">
                  <c:v>42002.368055555555</c:v>
                </c:pt>
                <c:pt idx="404">
                  <c:v>42002.371527777781</c:v>
                </c:pt>
                <c:pt idx="405">
                  <c:v>42002.375</c:v>
                </c:pt>
                <c:pt idx="406">
                  <c:v>42002.378472222219</c:v>
                </c:pt>
                <c:pt idx="407">
                  <c:v>42002.381944444445</c:v>
                </c:pt>
                <c:pt idx="408">
                  <c:v>42002.385416666664</c:v>
                </c:pt>
                <c:pt idx="409">
                  <c:v>42002.388888888891</c:v>
                </c:pt>
                <c:pt idx="410">
                  <c:v>42002.392361111109</c:v>
                </c:pt>
                <c:pt idx="411">
                  <c:v>42002.395833333336</c:v>
                </c:pt>
                <c:pt idx="412">
                  <c:v>42002.399305555555</c:v>
                </c:pt>
                <c:pt idx="413">
                  <c:v>42002.402777777781</c:v>
                </c:pt>
                <c:pt idx="414">
                  <c:v>42002.40625</c:v>
                </c:pt>
                <c:pt idx="415">
                  <c:v>42002.409722222219</c:v>
                </c:pt>
                <c:pt idx="416">
                  <c:v>42002.413194444445</c:v>
                </c:pt>
                <c:pt idx="417">
                  <c:v>42002.416666666664</c:v>
                </c:pt>
                <c:pt idx="418">
                  <c:v>42002.420138888891</c:v>
                </c:pt>
                <c:pt idx="419">
                  <c:v>42002.423611111109</c:v>
                </c:pt>
                <c:pt idx="420">
                  <c:v>42002.427083333336</c:v>
                </c:pt>
                <c:pt idx="421">
                  <c:v>42002.430555555555</c:v>
                </c:pt>
                <c:pt idx="422">
                  <c:v>42002.434027777781</c:v>
                </c:pt>
                <c:pt idx="423">
                  <c:v>42002.4375</c:v>
                </c:pt>
                <c:pt idx="424">
                  <c:v>42002.440972222219</c:v>
                </c:pt>
                <c:pt idx="425">
                  <c:v>42002.444444444445</c:v>
                </c:pt>
                <c:pt idx="426">
                  <c:v>42002.447916666664</c:v>
                </c:pt>
                <c:pt idx="427">
                  <c:v>42002.451388888891</c:v>
                </c:pt>
                <c:pt idx="428">
                  <c:v>42002.454861111109</c:v>
                </c:pt>
                <c:pt idx="429">
                  <c:v>42002.458333333336</c:v>
                </c:pt>
                <c:pt idx="430">
                  <c:v>42002.461805555555</c:v>
                </c:pt>
                <c:pt idx="431">
                  <c:v>42002.465277777781</c:v>
                </c:pt>
                <c:pt idx="432">
                  <c:v>42002.46875</c:v>
                </c:pt>
                <c:pt idx="433">
                  <c:v>42002.472222222219</c:v>
                </c:pt>
                <c:pt idx="434">
                  <c:v>42002.475694444445</c:v>
                </c:pt>
                <c:pt idx="435">
                  <c:v>42002.479166666664</c:v>
                </c:pt>
                <c:pt idx="436">
                  <c:v>42002.482638888891</c:v>
                </c:pt>
                <c:pt idx="437">
                  <c:v>42002.486111111109</c:v>
                </c:pt>
                <c:pt idx="438">
                  <c:v>42002.489583333336</c:v>
                </c:pt>
                <c:pt idx="439">
                  <c:v>42002.493055555555</c:v>
                </c:pt>
                <c:pt idx="440">
                  <c:v>42002.496527777781</c:v>
                </c:pt>
                <c:pt idx="441">
                  <c:v>42002.5</c:v>
                </c:pt>
                <c:pt idx="442">
                  <c:v>42002.503472222219</c:v>
                </c:pt>
                <c:pt idx="443">
                  <c:v>42002.506944444445</c:v>
                </c:pt>
                <c:pt idx="444">
                  <c:v>42002.510416666664</c:v>
                </c:pt>
                <c:pt idx="445">
                  <c:v>42002.513888888891</c:v>
                </c:pt>
                <c:pt idx="446">
                  <c:v>42002.517361111109</c:v>
                </c:pt>
                <c:pt idx="447">
                  <c:v>42002.520833333336</c:v>
                </c:pt>
                <c:pt idx="448">
                  <c:v>42002.524305555555</c:v>
                </c:pt>
                <c:pt idx="449">
                  <c:v>42002.527777777781</c:v>
                </c:pt>
                <c:pt idx="450">
                  <c:v>42002.53125</c:v>
                </c:pt>
                <c:pt idx="451">
                  <c:v>42002.534722222219</c:v>
                </c:pt>
                <c:pt idx="452">
                  <c:v>42002.538194444445</c:v>
                </c:pt>
                <c:pt idx="453">
                  <c:v>42002.541666666664</c:v>
                </c:pt>
                <c:pt idx="454">
                  <c:v>42002.545138888891</c:v>
                </c:pt>
                <c:pt idx="455">
                  <c:v>42002.548611111109</c:v>
                </c:pt>
                <c:pt idx="456">
                  <c:v>42002.552083333336</c:v>
                </c:pt>
                <c:pt idx="457">
                  <c:v>42002.555555555555</c:v>
                </c:pt>
                <c:pt idx="458">
                  <c:v>42002.559027777781</c:v>
                </c:pt>
                <c:pt idx="459">
                  <c:v>42002.5625</c:v>
                </c:pt>
                <c:pt idx="460">
                  <c:v>42002.565972222219</c:v>
                </c:pt>
                <c:pt idx="461">
                  <c:v>42002.569444444445</c:v>
                </c:pt>
                <c:pt idx="462">
                  <c:v>42002.572916666664</c:v>
                </c:pt>
                <c:pt idx="463">
                  <c:v>42002.576388888891</c:v>
                </c:pt>
                <c:pt idx="464">
                  <c:v>42002.579861111109</c:v>
                </c:pt>
                <c:pt idx="465">
                  <c:v>42002.583333333336</c:v>
                </c:pt>
                <c:pt idx="466">
                  <c:v>42002.586805555555</c:v>
                </c:pt>
                <c:pt idx="467">
                  <c:v>42002.590277777781</c:v>
                </c:pt>
                <c:pt idx="468">
                  <c:v>42002.59375</c:v>
                </c:pt>
                <c:pt idx="469">
                  <c:v>42002.597222222219</c:v>
                </c:pt>
                <c:pt idx="470">
                  <c:v>42002.600694444445</c:v>
                </c:pt>
                <c:pt idx="471">
                  <c:v>42002.604166666664</c:v>
                </c:pt>
                <c:pt idx="472">
                  <c:v>42002.607638888891</c:v>
                </c:pt>
                <c:pt idx="473">
                  <c:v>42002.611111111109</c:v>
                </c:pt>
                <c:pt idx="474">
                  <c:v>42002.614583333336</c:v>
                </c:pt>
                <c:pt idx="475">
                  <c:v>42002.618055555555</c:v>
                </c:pt>
                <c:pt idx="476">
                  <c:v>42002.621527777781</c:v>
                </c:pt>
                <c:pt idx="477">
                  <c:v>42002.625</c:v>
                </c:pt>
                <c:pt idx="478">
                  <c:v>42002.628472222219</c:v>
                </c:pt>
                <c:pt idx="479">
                  <c:v>42002.631944444445</c:v>
                </c:pt>
                <c:pt idx="480">
                  <c:v>42002.635416666664</c:v>
                </c:pt>
                <c:pt idx="481">
                  <c:v>42002.638888888891</c:v>
                </c:pt>
                <c:pt idx="482">
                  <c:v>42002.642361111109</c:v>
                </c:pt>
                <c:pt idx="483">
                  <c:v>42002.645833333336</c:v>
                </c:pt>
                <c:pt idx="484">
                  <c:v>42002.649305555555</c:v>
                </c:pt>
                <c:pt idx="485">
                  <c:v>42002.652777777781</c:v>
                </c:pt>
                <c:pt idx="486">
                  <c:v>42002.65625</c:v>
                </c:pt>
                <c:pt idx="487">
                  <c:v>42002.659722222219</c:v>
                </c:pt>
                <c:pt idx="488">
                  <c:v>42002.663194444445</c:v>
                </c:pt>
                <c:pt idx="489">
                  <c:v>42002.666666666664</c:v>
                </c:pt>
                <c:pt idx="490">
                  <c:v>42002.670138888891</c:v>
                </c:pt>
                <c:pt idx="491">
                  <c:v>42002.673611111109</c:v>
                </c:pt>
                <c:pt idx="492">
                  <c:v>42002.677083333336</c:v>
                </c:pt>
                <c:pt idx="493">
                  <c:v>42002.680555555555</c:v>
                </c:pt>
                <c:pt idx="494">
                  <c:v>42002.684027777781</c:v>
                </c:pt>
                <c:pt idx="495">
                  <c:v>42002.6875</c:v>
                </c:pt>
                <c:pt idx="496">
                  <c:v>42002.690972222219</c:v>
                </c:pt>
                <c:pt idx="497">
                  <c:v>42002.694444444445</c:v>
                </c:pt>
                <c:pt idx="498">
                  <c:v>42002.697916666664</c:v>
                </c:pt>
                <c:pt idx="499">
                  <c:v>42002.701388888891</c:v>
                </c:pt>
                <c:pt idx="500">
                  <c:v>42002.704861111109</c:v>
                </c:pt>
                <c:pt idx="501">
                  <c:v>42002.708333333336</c:v>
                </c:pt>
                <c:pt idx="502">
                  <c:v>42002.711805555555</c:v>
                </c:pt>
                <c:pt idx="503">
                  <c:v>42002.715277777781</c:v>
                </c:pt>
                <c:pt idx="504">
                  <c:v>42002.71875</c:v>
                </c:pt>
                <c:pt idx="505">
                  <c:v>42002.722222222219</c:v>
                </c:pt>
                <c:pt idx="506">
                  <c:v>42002.725694444445</c:v>
                </c:pt>
                <c:pt idx="507">
                  <c:v>42002.729166666664</c:v>
                </c:pt>
                <c:pt idx="508">
                  <c:v>42002.732638888891</c:v>
                </c:pt>
                <c:pt idx="509">
                  <c:v>42002.736111111109</c:v>
                </c:pt>
                <c:pt idx="510">
                  <c:v>42002.739583333336</c:v>
                </c:pt>
                <c:pt idx="511">
                  <c:v>42002.743055555555</c:v>
                </c:pt>
                <c:pt idx="512">
                  <c:v>42002.746527777781</c:v>
                </c:pt>
                <c:pt idx="513">
                  <c:v>42002.75</c:v>
                </c:pt>
                <c:pt idx="514">
                  <c:v>42002.753472222219</c:v>
                </c:pt>
                <c:pt idx="515">
                  <c:v>42002.756944444445</c:v>
                </c:pt>
                <c:pt idx="516">
                  <c:v>42002.760416666664</c:v>
                </c:pt>
                <c:pt idx="517">
                  <c:v>42002.763888888891</c:v>
                </c:pt>
                <c:pt idx="518">
                  <c:v>42002.767361111109</c:v>
                </c:pt>
                <c:pt idx="519">
                  <c:v>42002.770833333336</c:v>
                </c:pt>
                <c:pt idx="520">
                  <c:v>42002.774305555555</c:v>
                </c:pt>
                <c:pt idx="521">
                  <c:v>42002.777777777781</c:v>
                </c:pt>
                <c:pt idx="522">
                  <c:v>42002.78125</c:v>
                </c:pt>
                <c:pt idx="523">
                  <c:v>42002.784722222219</c:v>
                </c:pt>
                <c:pt idx="524">
                  <c:v>42002.788194444445</c:v>
                </c:pt>
                <c:pt idx="525">
                  <c:v>42002.791666666664</c:v>
                </c:pt>
                <c:pt idx="526">
                  <c:v>42002.795138888891</c:v>
                </c:pt>
                <c:pt idx="527">
                  <c:v>42002.798611111109</c:v>
                </c:pt>
                <c:pt idx="528">
                  <c:v>42002.802083333336</c:v>
                </c:pt>
                <c:pt idx="529">
                  <c:v>42002.805555555555</c:v>
                </c:pt>
                <c:pt idx="530">
                  <c:v>42002.809027777781</c:v>
                </c:pt>
                <c:pt idx="531">
                  <c:v>42002.8125</c:v>
                </c:pt>
                <c:pt idx="532">
                  <c:v>42002.815972222219</c:v>
                </c:pt>
                <c:pt idx="533">
                  <c:v>42002.819444444445</c:v>
                </c:pt>
                <c:pt idx="534">
                  <c:v>42002.822916666664</c:v>
                </c:pt>
                <c:pt idx="535">
                  <c:v>42002.826388888891</c:v>
                </c:pt>
                <c:pt idx="536">
                  <c:v>42002.829861111109</c:v>
                </c:pt>
                <c:pt idx="537">
                  <c:v>42002.833333333336</c:v>
                </c:pt>
                <c:pt idx="538">
                  <c:v>42002.836805555555</c:v>
                </c:pt>
                <c:pt idx="539">
                  <c:v>42002.840277777781</c:v>
                </c:pt>
                <c:pt idx="540">
                  <c:v>42002.84375</c:v>
                </c:pt>
                <c:pt idx="541">
                  <c:v>42002.847222222219</c:v>
                </c:pt>
                <c:pt idx="542">
                  <c:v>42002.850694444445</c:v>
                </c:pt>
                <c:pt idx="543">
                  <c:v>42002.854166666664</c:v>
                </c:pt>
                <c:pt idx="544">
                  <c:v>42002.857638888891</c:v>
                </c:pt>
                <c:pt idx="545">
                  <c:v>42002.861111111109</c:v>
                </c:pt>
                <c:pt idx="546">
                  <c:v>42002.864583333336</c:v>
                </c:pt>
                <c:pt idx="547">
                  <c:v>42002.868055555555</c:v>
                </c:pt>
                <c:pt idx="548">
                  <c:v>42002.871527777781</c:v>
                </c:pt>
                <c:pt idx="549">
                  <c:v>42002.875</c:v>
                </c:pt>
                <c:pt idx="550">
                  <c:v>42002.878472222219</c:v>
                </c:pt>
                <c:pt idx="551">
                  <c:v>42002.881944444445</c:v>
                </c:pt>
                <c:pt idx="552">
                  <c:v>42002.885416666664</c:v>
                </c:pt>
                <c:pt idx="553">
                  <c:v>42002.888888888891</c:v>
                </c:pt>
                <c:pt idx="554">
                  <c:v>42002.892361111109</c:v>
                </c:pt>
                <c:pt idx="555">
                  <c:v>42002.895833333336</c:v>
                </c:pt>
                <c:pt idx="556">
                  <c:v>42002.899305555555</c:v>
                </c:pt>
                <c:pt idx="557">
                  <c:v>42002.902777777781</c:v>
                </c:pt>
                <c:pt idx="558">
                  <c:v>42002.90625</c:v>
                </c:pt>
                <c:pt idx="559">
                  <c:v>42002.909722222219</c:v>
                </c:pt>
                <c:pt idx="560">
                  <c:v>42002.913194444445</c:v>
                </c:pt>
                <c:pt idx="561">
                  <c:v>42002.916666666664</c:v>
                </c:pt>
                <c:pt idx="562">
                  <c:v>42002.920138888891</c:v>
                </c:pt>
                <c:pt idx="563">
                  <c:v>42002.923611111109</c:v>
                </c:pt>
                <c:pt idx="564">
                  <c:v>42002.927083333336</c:v>
                </c:pt>
                <c:pt idx="565">
                  <c:v>42002.930555555555</c:v>
                </c:pt>
                <c:pt idx="566">
                  <c:v>42002.934027777781</c:v>
                </c:pt>
                <c:pt idx="567">
                  <c:v>42002.9375</c:v>
                </c:pt>
                <c:pt idx="568">
                  <c:v>42002.940972222219</c:v>
                </c:pt>
                <c:pt idx="569">
                  <c:v>42002.944444444445</c:v>
                </c:pt>
                <c:pt idx="570">
                  <c:v>42002.947916666664</c:v>
                </c:pt>
                <c:pt idx="571">
                  <c:v>42002.951388888891</c:v>
                </c:pt>
                <c:pt idx="572">
                  <c:v>42002.954861111109</c:v>
                </c:pt>
                <c:pt idx="573">
                  <c:v>42002.958333333336</c:v>
                </c:pt>
                <c:pt idx="574">
                  <c:v>42002.961805555555</c:v>
                </c:pt>
                <c:pt idx="575">
                  <c:v>42002.965277777781</c:v>
                </c:pt>
                <c:pt idx="576">
                  <c:v>42002.96875</c:v>
                </c:pt>
                <c:pt idx="577">
                  <c:v>42002.972222222219</c:v>
                </c:pt>
                <c:pt idx="578">
                  <c:v>42002.975694444445</c:v>
                </c:pt>
                <c:pt idx="579">
                  <c:v>42002.979166666664</c:v>
                </c:pt>
                <c:pt idx="580">
                  <c:v>42002.982638888891</c:v>
                </c:pt>
                <c:pt idx="581">
                  <c:v>42002.986111111109</c:v>
                </c:pt>
                <c:pt idx="582">
                  <c:v>42002.989583333336</c:v>
                </c:pt>
                <c:pt idx="583">
                  <c:v>42002.993055555555</c:v>
                </c:pt>
                <c:pt idx="584">
                  <c:v>42002.996527777781</c:v>
                </c:pt>
                <c:pt idx="585">
                  <c:v>42003</c:v>
                </c:pt>
                <c:pt idx="586">
                  <c:v>42003.003472222219</c:v>
                </c:pt>
                <c:pt idx="587">
                  <c:v>42003.006944444445</c:v>
                </c:pt>
                <c:pt idx="588">
                  <c:v>42003.010416666664</c:v>
                </c:pt>
                <c:pt idx="589">
                  <c:v>42003.013888888891</c:v>
                </c:pt>
                <c:pt idx="590">
                  <c:v>42003.017361111109</c:v>
                </c:pt>
                <c:pt idx="591">
                  <c:v>42003.020833333336</c:v>
                </c:pt>
                <c:pt idx="592">
                  <c:v>42003.024305555555</c:v>
                </c:pt>
                <c:pt idx="593">
                  <c:v>42003.027777777781</c:v>
                </c:pt>
                <c:pt idx="594">
                  <c:v>42003.03125</c:v>
                </c:pt>
                <c:pt idx="595">
                  <c:v>42003.034722222219</c:v>
                </c:pt>
                <c:pt idx="596">
                  <c:v>42003.038194444445</c:v>
                </c:pt>
                <c:pt idx="597">
                  <c:v>42003.041666666664</c:v>
                </c:pt>
                <c:pt idx="598">
                  <c:v>42003.045138888891</c:v>
                </c:pt>
                <c:pt idx="599">
                  <c:v>42003.048611111109</c:v>
                </c:pt>
                <c:pt idx="600">
                  <c:v>42003.052083333336</c:v>
                </c:pt>
                <c:pt idx="601">
                  <c:v>42003.055555555555</c:v>
                </c:pt>
                <c:pt idx="602">
                  <c:v>42003.059027777781</c:v>
                </c:pt>
                <c:pt idx="603">
                  <c:v>42003.0625</c:v>
                </c:pt>
                <c:pt idx="604">
                  <c:v>42003.065972222219</c:v>
                </c:pt>
                <c:pt idx="605">
                  <c:v>42003.069444444445</c:v>
                </c:pt>
                <c:pt idx="606">
                  <c:v>42003.072916666664</c:v>
                </c:pt>
                <c:pt idx="607">
                  <c:v>42003.076388888891</c:v>
                </c:pt>
                <c:pt idx="608">
                  <c:v>42003.079861111109</c:v>
                </c:pt>
                <c:pt idx="609">
                  <c:v>42003.083333333336</c:v>
                </c:pt>
                <c:pt idx="610">
                  <c:v>42003.086805555555</c:v>
                </c:pt>
                <c:pt idx="611">
                  <c:v>42003.090277777781</c:v>
                </c:pt>
                <c:pt idx="612">
                  <c:v>42003.09375</c:v>
                </c:pt>
                <c:pt idx="613">
                  <c:v>42003.097222222219</c:v>
                </c:pt>
                <c:pt idx="614">
                  <c:v>42003.100694444445</c:v>
                </c:pt>
                <c:pt idx="615">
                  <c:v>42003.104166666664</c:v>
                </c:pt>
                <c:pt idx="616">
                  <c:v>42003.107638888891</c:v>
                </c:pt>
                <c:pt idx="617">
                  <c:v>42003.111111111109</c:v>
                </c:pt>
                <c:pt idx="618">
                  <c:v>42003.114583333336</c:v>
                </c:pt>
                <c:pt idx="619">
                  <c:v>42003.118055555555</c:v>
                </c:pt>
                <c:pt idx="620">
                  <c:v>42003.121527777781</c:v>
                </c:pt>
                <c:pt idx="621">
                  <c:v>42003.125</c:v>
                </c:pt>
                <c:pt idx="622">
                  <c:v>42003.128472222219</c:v>
                </c:pt>
                <c:pt idx="623">
                  <c:v>42003.131944444445</c:v>
                </c:pt>
                <c:pt idx="624">
                  <c:v>42003.135416666664</c:v>
                </c:pt>
                <c:pt idx="625">
                  <c:v>42003.138888888891</c:v>
                </c:pt>
                <c:pt idx="626">
                  <c:v>42003.142361111109</c:v>
                </c:pt>
                <c:pt idx="627">
                  <c:v>42003.145833333336</c:v>
                </c:pt>
                <c:pt idx="628">
                  <c:v>42003.149305555555</c:v>
                </c:pt>
                <c:pt idx="629">
                  <c:v>42003.152777777781</c:v>
                </c:pt>
                <c:pt idx="630">
                  <c:v>42003.15625</c:v>
                </c:pt>
                <c:pt idx="631">
                  <c:v>42003.159722222219</c:v>
                </c:pt>
                <c:pt idx="632">
                  <c:v>42003.163194444445</c:v>
                </c:pt>
                <c:pt idx="633">
                  <c:v>42003.166666666664</c:v>
                </c:pt>
                <c:pt idx="634">
                  <c:v>42003.170138888891</c:v>
                </c:pt>
                <c:pt idx="635">
                  <c:v>42003.173611111109</c:v>
                </c:pt>
                <c:pt idx="636">
                  <c:v>42003.177083333336</c:v>
                </c:pt>
                <c:pt idx="637">
                  <c:v>42003.180555555555</c:v>
                </c:pt>
                <c:pt idx="638">
                  <c:v>42003.184027777781</c:v>
                </c:pt>
                <c:pt idx="639">
                  <c:v>42003.1875</c:v>
                </c:pt>
                <c:pt idx="640">
                  <c:v>42003.190972222219</c:v>
                </c:pt>
                <c:pt idx="641">
                  <c:v>42003.194444444445</c:v>
                </c:pt>
                <c:pt idx="642">
                  <c:v>42003.197916666664</c:v>
                </c:pt>
                <c:pt idx="643">
                  <c:v>42003.201388888891</c:v>
                </c:pt>
                <c:pt idx="644">
                  <c:v>42003.204861111109</c:v>
                </c:pt>
                <c:pt idx="645">
                  <c:v>42003.208333333336</c:v>
                </c:pt>
                <c:pt idx="646">
                  <c:v>42003.211805555555</c:v>
                </c:pt>
                <c:pt idx="647">
                  <c:v>42003.215277777781</c:v>
                </c:pt>
                <c:pt idx="648">
                  <c:v>42003.21875</c:v>
                </c:pt>
                <c:pt idx="649">
                  <c:v>42003.222222222219</c:v>
                </c:pt>
                <c:pt idx="650">
                  <c:v>42003.225694444445</c:v>
                </c:pt>
                <c:pt idx="651">
                  <c:v>42003.229166666664</c:v>
                </c:pt>
                <c:pt idx="652">
                  <c:v>42003.232638888891</c:v>
                </c:pt>
                <c:pt idx="653">
                  <c:v>42003.236111111109</c:v>
                </c:pt>
                <c:pt idx="654">
                  <c:v>42003.239583333336</c:v>
                </c:pt>
                <c:pt idx="655">
                  <c:v>42003.243055555555</c:v>
                </c:pt>
                <c:pt idx="656">
                  <c:v>42003.246527777781</c:v>
                </c:pt>
                <c:pt idx="657">
                  <c:v>42003.25</c:v>
                </c:pt>
                <c:pt idx="658">
                  <c:v>42003.253472222219</c:v>
                </c:pt>
                <c:pt idx="659">
                  <c:v>42003.256944444445</c:v>
                </c:pt>
                <c:pt idx="660">
                  <c:v>42003.260416666664</c:v>
                </c:pt>
                <c:pt idx="661">
                  <c:v>42003.263888888891</c:v>
                </c:pt>
                <c:pt idx="662">
                  <c:v>42003.267361111109</c:v>
                </c:pt>
                <c:pt idx="663">
                  <c:v>42003.270833333336</c:v>
                </c:pt>
                <c:pt idx="664">
                  <c:v>42003.274305555555</c:v>
                </c:pt>
                <c:pt idx="665">
                  <c:v>42003.277777777781</c:v>
                </c:pt>
                <c:pt idx="666">
                  <c:v>42003.28125</c:v>
                </c:pt>
                <c:pt idx="667">
                  <c:v>42003.284722222219</c:v>
                </c:pt>
                <c:pt idx="668">
                  <c:v>42003.288194444445</c:v>
                </c:pt>
                <c:pt idx="669">
                  <c:v>42003.291666666664</c:v>
                </c:pt>
                <c:pt idx="670">
                  <c:v>42003.295138888891</c:v>
                </c:pt>
                <c:pt idx="671">
                  <c:v>42003.298611111109</c:v>
                </c:pt>
                <c:pt idx="672">
                  <c:v>42003.302083333336</c:v>
                </c:pt>
                <c:pt idx="673">
                  <c:v>42003.305555555555</c:v>
                </c:pt>
                <c:pt idx="674">
                  <c:v>42003.309027777781</c:v>
                </c:pt>
                <c:pt idx="675">
                  <c:v>42003.3125</c:v>
                </c:pt>
                <c:pt idx="676">
                  <c:v>42003.315972222219</c:v>
                </c:pt>
                <c:pt idx="677">
                  <c:v>42003.319444444445</c:v>
                </c:pt>
                <c:pt idx="678">
                  <c:v>42003.322916666664</c:v>
                </c:pt>
                <c:pt idx="679">
                  <c:v>42003.326388888891</c:v>
                </c:pt>
                <c:pt idx="680">
                  <c:v>42003.329861111109</c:v>
                </c:pt>
                <c:pt idx="681">
                  <c:v>42003.333333333336</c:v>
                </c:pt>
                <c:pt idx="682">
                  <c:v>42003.336805555555</c:v>
                </c:pt>
                <c:pt idx="683">
                  <c:v>42003.340277777781</c:v>
                </c:pt>
                <c:pt idx="684">
                  <c:v>42003.34375</c:v>
                </c:pt>
                <c:pt idx="685">
                  <c:v>42003.347222222219</c:v>
                </c:pt>
                <c:pt idx="686">
                  <c:v>42003.350694444445</c:v>
                </c:pt>
                <c:pt idx="687">
                  <c:v>42003.354166666664</c:v>
                </c:pt>
                <c:pt idx="688">
                  <c:v>42003.357638888891</c:v>
                </c:pt>
                <c:pt idx="689">
                  <c:v>42003.361111111109</c:v>
                </c:pt>
                <c:pt idx="690">
                  <c:v>42003.364583333336</c:v>
                </c:pt>
                <c:pt idx="691">
                  <c:v>42003.368055555555</c:v>
                </c:pt>
                <c:pt idx="692">
                  <c:v>42003.371527777781</c:v>
                </c:pt>
                <c:pt idx="693">
                  <c:v>42003.375</c:v>
                </c:pt>
                <c:pt idx="694">
                  <c:v>42003.378472222219</c:v>
                </c:pt>
                <c:pt idx="695">
                  <c:v>42003.381944444445</c:v>
                </c:pt>
                <c:pt idx="696">
                  <c:v>42003.385416666664</c:v>
                </c:pt>
                <c:pt idx="697">
                  <c:v>42003.388888888891</c:v>
                </c:pt>
                <c:pt idx="698">
                  <c:v>42003.392361111109</c:v>
                </c:pt>
                <c:pt idx="699">
                  <c:v>42003.395833333336</c:v>
                </c:pt>
                <c:pt idx="700">
                  <c:v>42003.399305555555</c:v>
                </c:pt>
                <c:pt idx="701">
                  <c:v>42003.402777777781</c:v>
                </c:pt>
                <c:pt idx="702">
                  <c:v>42003.40625</c:v>
                </c:pt>
                <c:pt idx="703">
                  <c:v>42003.409722222219</c:v>
                </c:pt>
                <c:pt idx="704">
                  <c:v>42003.413194444445</c:v>
                </c:pt>
                <c:pt idx="705">
                  <c:v>42003.416666666664</c:v>
                </c:pt>
                <c:pt idx="706">
                  <c:v>42003.420138888891</c:v>
                </c:pt>
                <c:pt idx="707">
                  <c:v>42003.423611111109</c:v>
                </c:pt>
                <c:pt idx="708">
                  <c:v>42003.427083333336</c:v>
                </c:pt>
                <c:pt idx="709">
                  <c:v>42003.430555555555</c:v>
                </c:pt>
                <c:pt idx="710">
                  <c:v>42003.434027777781</c:v>
                </c:pt>
                <c:pt idx="711">
                  <c:v>42003.4375</c:v>
                </c:pt>
                <c:pt idx="712">
                  <c:v>42003.440972222219</c:v>
                </c:pt>
                <c:pt idx="713">
                  <c:v>42003.444444444445</c:v>
                </c:pt>
                <c:pt idx="714">
                  <c:v>42003.447916666664</c:v>
                </c:pt>
                <c:pt idx="715">
                  <c:v>42003.451388888891</c:v>
                </c:pt>
                <c:pt idx="716">
                  <c:v>42003.454861111109</c:v>
                </c:pt>
                <c:pt idx="717">
                  <c:v>42003.458333333336</c:v>
                </c:pt>
                <c:pt idx="718">
                  <c:v>42003.461805555555</c:v>
                </c:pt>
                <c:pt idx="719">
                  <c:v>42003.465277777781</c:v>
                </c:pt>
                <c:pt idx="720">
                  <c:v>42003.46875</c:v>
                </c:pt>
                <c:pt idx="721">
                  <c:v>42003.472222222219</c:v>
                </c:pt>
                <c:pt idx="722">
                  <c:v>42003.475694444445</c:v>
                </c:pt>
                <c:pt idx="723">
                  <c:v>42003.479166666664</c:v>
                </c:pt>
                <c:pt idx="724">
                  <c:v>42003.482638888891</c:v>
                </c:pt>
                <c:pt idx="725">
                  <c:v>42003.486111111109</c:v>
                </c:pt>
                <c:pt idx="726">
                  <c:v>42003.489583333336</c:v>
                </c:pt>
                <c:pt idx="727">
                  <c:v>42003.493055555555</c:v>
                </c:pt>
                <c:pt idx="728">
                  <c:v>42003.496527777781</c:v>
                </c:pt>
                <c:pt idx="729">
                  <c:v>42003.5</c:v>
                </c:pt>
                <c:pt idx="730">
                  <c:v>42003.503472222219</c:v>
                </c:pt>
                <c:pt idx="731">
                  <c:v>42003.506944444445</c:v>
                </c:pt>
                <c:pt idx="732">
                  <c:v>42003.510416666664</c:v>
                </c:pt>
                <c:pt idx="733">
                  <c:v>42003.513888888891</c:v>
                </c:pt>
                <c:pt idx="734">
                  <c:v>42003.517361111109</c:v>
                </c:pt>
                <c:pt idx="735">
                  <c:v>42003.520833333336</c:v>
                </c:pt>
                <c:pt idx="736">
                  <c:v>42003.524305555555</c:v>
                </c:pt>
                <c:pt idx="737">
                  <c:v>42003.527777777781</c:v>
                </c:pt>
                <c:pt idx="738">
                  <c:v>42003.53125</c:v>
                </c:pt>
                <c:pt idx="739">
                  <c:v>42003.534722222219</c:v>
                </c:pt>
                <c:pt idx="740">
                  <c:v>42003.538194444445</c:v>
                </c:pt>
                <c:pt idx="741">
                  <c:v>42003.541666666664</c:v>
                </c:pt>
                <c:pt idx="742">
                  <c:v>42003.545138888891</c:v>
                </c:pt>
                <c:pt idx="743">
                  <c:v>42003.548611111109</c:v>
                </c:pt>
                <c:pt idx="744">
                  <c:v>42003.552083333336</c:v>
                </c:pt>
                <c:pt idx="745">
                  <c:v>42003.555555555555</c:v>
                </c:pt>
                <c:pt idx="746">
                  <c:v>42003.559027777781</c:v>
                </c:pt>
                <c:pt idx="747">
                  <c:v>42003.5625</c:v>
                </c:pt>
                <c:pt idx="748">
                  <c:v>42003.565972222219</c:v>
                </c:pt>
                <c:pt idx="749">
                  <c:v>42003.569444444445</c:v>
                </c:pt>
                <c:pt idx="750">
                  <c:v>42003.572916666664</c:v>
                </c:pt>
                <c:pt idx="751">
                  <c:v>42003.576388888891</c:v>
                </c:pt>
                <c:pt idx="752">
                  <c:v>42003.579861111109</c:v>
                </c:pt>
                <c:pt idx="753">
                  <c:v>42003.583333333336</c:v>
                </c:pt>
                <c:pt idx="754">
                  <c:v>42003.586805555555</c:v>
                </c:pt>
                <c:pt idx="755">
                  <c:v>42003.590277777781</c:v>
                </c:pt>
                <c:pt idx="756">
                  <c:v>42003.59375</c:v>
                </c:pt>
                <c:pt idx="757">
                  <c:v>42003.597222222219</c:v>
                </c:pt>
                <c:pt idx="758">
                  <c:v>42003.600694444445</c:v>
                </c:pt>
                <c:pt idx="759">
                  <c:v>42003.604166666664</c:v>
                </c:pt>
                <c:pt idx="760">
                  <c:v>42003.607638888891</c:v>
                </c:pt>
                <c:pt idx="761">
                  <c:v>42003.611111111109</c:v>
                </c:pt>
                <c:pt idx="762">
                  <c:v>42003.614583333336</c:v>
                </c:pt>
                <c:pt idx="763">
                  <c:v>42003.618055555555</c:v>
                </c:pt>
                <c:pt idx="764">
                  <c:v>42003.621527777781</c:v>
                </c:pt>
                <c:pt idx="765">
                  <c:v>42003.625</c:v>
                </c:pt>
                <c:pt idx="766">
                  <c:v>42003.628472222219</c:v>
                </c:pt>
                <c:pt idx="767">
                  <c:v>42003.631944444445</c:v>
                </c:pt>
                <c:pt idx="768">
                  <c:v>42003.635416666664</c:v>
                </c:pt>
                <c:pt idx="769">
                  <c:v>42003.638888888891</c:v>
                </c:pt>
                <c:pt idx="770">
                  <c:v>42003.642361111109</c:v>
                </c:pt>
                <c:pt idx="771">
                  <c:v>42003.645833333336</c:v>
                </c:pt>
                <c:pt idx="772">
                  <c:v>42003.649305555555</c:v>
                </c:pt>
                <c:pt idx="773">
                  <c:v>42003.652777777781</c:v>
                </c:pt>
                <c:pt idx="774">
                  <c:v>42003.65625</c:v>
                </c:pt>
                <c:pt idx="775">
                  <c:v>42003.659722222219</c:v>
                </c:pt>
                <c:pt idx="776">
                  <c:v>42003.663194444445</c:v>
                </c:pt>
                <c:pt idx="777">
                  <c:v>42003.666666666664</c:v>
                </c:pt>
                <c:pt idx="778">
                  <c:v>42003.670138888891</c:v>
                </c:pt>
                <c:pt idx="779">
                  <c:v>42003.673611111109</c:v>
                </c:pt>
                <c:pt idx="780">
                  <c:v>42003.677083333336</c:v>
                </c:pt>
                <c:pt idx="781">
                  <c:v>42003.680555555555</c:v>
                </c:pt>
                <c:pt idx="782">
                  <c:v>42003.684027777781</c:v>
                </c:pt>
                <c:pt idx="783">
                  <c:v>42003.6875</c:v>
                </c:pt>
                <c:pt idx="784">
                  <c:v>42003.690972222219</c:v>
                </c:pt>
                <c:pt idx="785">
                  <c:v>42003.694444444445</c:v>
                </c:pt>
                <c:pt idx="786">
                  <c:v>42003.697916666664</c:v>
                </c:pt>
                <c:pt idx="787">
                  <c:v>42003.701388888891</c:v>
                </c:pt>
                <c:pt idx="788">
                  <c:v>42003.704861111109</c:v>
                </c:pt>
                <c:pt idx="789">
                  <c:v>42003.708333333336</c:v>
                </c:pt>
                <c:pt idx="790">
                  <c:v>42003.711805555555</c:v>
                </c:pt>
                <c:pt idx="791">
                  <c:v>42003.715277777781</c:v>
                </c:pt>
                <c:pt idx="792">
                  <c:v>42003.71875</c:v>
                </c:pt>
                <c:pt idx="793">
                  <c:v>42003.722222222219</c:v>
                </c:pt>
                <c:pt idx="794">
                  <c:v>42003.725694444445</c:v>
                </c:pt>
                <c:pt idx="795">
                  <c:v>42003.729166666664</c:v>
                </c:pt>
                <c:pt idx="796">
                  <c:v>42003.732638888891</c:v>
                </c:pt>
                <c:pt idx="797">
                  <c:v>42003.736111111109</c:v>
                </c:pt>
                <c:pt idx="798">
                  <c:v>42003.739583333336</c:v>
                </c:pt>
                <c:pt idx="799">
                  <c:v>42003.743055555555</c:v>
                </c:pt>
                <c:pt idx="800">
                  <c:v>42003.746527777781</c:v>
                </c:pt>
                <c:pt idx="801">
                  <c:v>42003.75</c:v>
                </c:pt>
                <c:pt idx="802">
                  <c:v>42003.753472222219</c:v>
                </c:pt>
                <c:pt idx="803">
                  <c:v>42003.756944444445</c:v>
                </c:pt>
                <c:pt idx="804">
                  <c:v>42003.760416666664</c:v>
                </c:pt>
                <c:pt idx="805">
                  <c:v>42003.763888888891</c:v>
                </c:pt>
                <c:pt idx="806">
                  <c:v>42003.767361111109</c:v>
                </c:pt>
                <c:pt idx="807">
                  <c:v>42003.770833333336</c:v>
                </c:pt>
                <c:pt idx="808">
                  <c:v>42003.774305555555</c:v>
                </c:pt>
                <c:pt idx="809">
                  <c:v>42003.777777777781</c:v>
                </c:pt>
                <c:pt idx="810">
                  <c:v>42003.78125</c:v>
                </c:pt>
                <c:pt idx="811">
                  <c:v>42003.784722222219</c:v>
                </c:pt>
                <c:pt idx="812">
                  <c:v>42003.788194444445</c:v>
                </c:pt>
                <c:pt idx="813">
                  <c:v>42003.791666666664</c:v>
                </c:pt>
                <c:pt idx="814">
                  <c:v>42003.795138888891</c:v>
                </c:pt>
                <c:pt idx="815">
                  <c:v>42003.798611111109</c:v>
                </c:pt>
                <c:pt idx="816">
                  <c:v>42003.802083333336</c:v>
                </c:pt>
                <c:pt idx="817">
                  <c:v>42003.805555555555</c:v>
                </c:pt>
                <c:pt idx="818">
                  <c:v>42003.809027777781</c:v>
                </c:pt>
                <c:pt idx="819">
                  <c:v>42003.8125</c:v>
                </c:pt>
                <c:pt idx="820">
                  <c:v>42003.815972222219</c:v>
                </c:pt>
                <c:pt idx="821">
                  <c:v>42003.819444444445</c:v>
                </c:pt>
                <c:pt idx="822">
                  <c:v>42003.822916666664</c:v>
                </c:pt>
                <c:pt idx="823">
                  <c:v>42003.826388888891</c:v>
                </c:pt>
                <c:pt idx="824">
                  <c:v>42003.829861111109</c:v>
                </c:pt>
                <c:pt idx="825">
                  <c:v>42003.833333333336</c:v>
                </c:pt>
                <c:pt idx="826">
                  <c:v>42003.836805555555</c:v>
                </c:pt>
                <c:pt idx="827">
                  <c:v>42003.840277777781</c:v>
                </c:pt>
                <c:pt idx="828">
                  <c:v>42003.84375</c:v>
                </c:pt>
                <c:pt idx="829">
                  <c:v>42003.847222222219</c:v>
                </c:pt>
                <c:pt idx="830">
                  <c:v>42003.850694444445</c:v>
                </c:pt>
                <c:pt idx="831">
                  <c:v>42003.854166666664</c:v>
                </c:pt>
                <c:pt idx="832">
                  <c:v>42003.857638888891</c:v>
                </c:pt>
                <c:pt idx="833">
                  <c:v>42003.861111111109</c:v>
                </c:pt>
                <c:pt idx="834">
                  <c:v>42003.864583333336</c:v>
                </c:pt>
                <c:pt idx="835">
                  <c:v>42003.868055555555</c:v>
                </c:pt>
                <c:pt idx="836">
                  <c:v>42003.871527777781</c:v>
                </c:pt>
                <c:pt idx="837">
                  <c:v>42003.875</c:v>
                </c:pt>
                <c:pt idx="838">
                  <c:v>42003.878472222219</c:v>
                </c:pt>
                <c:pt idx="839">
                  <c:v>42003.881944444445</c:v>
                </c:pt>
                <c:pt idx="840">
                  <c:v>42003.885416666664</c:v>
                </c:pt>
                <c:pt idx="841">
                  <c:v>42003.888888888891</c:v>
                </c:pt>
                <c:pt idx="842">
                  <c:v>42003.892361111109</c:v>
                </c:pt>
                <c:pt idx="843">
                  <c:v>42003.895833333336</c:v>
                </c:pt>
                <c:pt idx="844">
                  <c:v>42003.899305555555</c:v>
                </c:pt>
                <c:pt idx="845">
                  <c:v>42003.902777777781</c:v>
                </c:pt>
                <c:pt idx="846">
                  <c:v>42003.90625</c:v>
                </c:pt>
                <c:pt idx="847">
                  <c:v>42003.909722222219</c:v>
                </c:pt>
                <c:pt idx="848">
                  <c:v>42003.913194444445</c:v>
                </c:pt>
                <c:pt idx="849">
                  <c:v>42003.916666666664</c:v>
                </c:pt>
                <c:pt idx="850">
                  <c:v>42003.920138888891</c:v>
                </c:pt>
                <c:pt idx="851">
                  <c:v>42003.923611111109</c:v>
                </c:pt>
                <c:pt idx="852">
                  <c:v>42003.927083333336</c:v>
                </c:pt>
                <c:pt idx="853">
                  <c:v>42003.930555555555</c:v>
                </c:pt>
                <c:pt idx="854">
                  <c:v>42003.934027777781</c:v>
                </c:pt>
                <c:pt idx="855">
                  <c:v>42003.9375</c:v>
                </c:pt>
                <c:pt idx="856">
                  <c:v>42003.940972222219</c:v>
                </c:pt>
                <c:pt idx="857">
                  <c:v>42003.944444444445</c:v>
                </c:pt>
                <c:pt idx="858">
                  <c:v>42003.947916666664</c:v>
                </c:pt>
                <c:pt idx="859">
                  <c:v>42003.951388888891</c:v>
                </c:pt>
                <c:pt idx="860">
                  <c:v>42003.954861111109</c:v>
                </c:pt>
                <c:pt idx="861">
                  <c:v>42003.958333333336</c:v>
                </c:pt>
                <c:pt idx="862">
                  <c:v>42003.961805555555</c:v>
                </c:pt>
                <c:pt idx="863">
                  <c:v>42003.965277777781</c:v>
                </c:pt>
                <c:pt idx="864">
                  <c:v>42003.96875</c:v>
                </c:pt>
                <c:pt idx="865">
                  <c:v>42003.972222222219</c:v>
                </c:pt>
                <c:pt idx="866">
                  <c:v>42003.975694444445</c:v>
                </c:pt>
                <c:pt idx="867">
                  <c:v>42003.979166666664</c:v>
                </c:pt>
                <c:pt idx="868">
                  <c:v>42003.982638888891</c:v>
                </c:pt>
                <c:pt idx="869">
                  <c:v>42003.986111111109</c:v>
                </c:pt>
                <c:pt idx="870">
                  <c:v>42003.989583333336</c:v>
                </c:pt>
                <c:pt idx="871">
                  <c:v>42003.993055555555</c:v>
                </c:pt>
                <c:pt idx="872">
                  <c:v>42003.996527777781</c:v>
                </c:pt>
                <c:pt idx="873">
                  <c:v>42004</c:v>
                </c:pt>
                <c:pt idx="874">
                  <c:v>42004.003472222219</c:v>
                </c:pt>
                <c:pt idx="875">
                  <c:v>42004.006944444445</c:v>
                </c:pt>
                <c:pt idx="876">
                  <c:v>42004.010416666664</c:v>
                </c:pt>
                <c:pt idx="877">
                  <c:v>42004.013888888891</c:v>
                </c:pt>
                <c:pt idx="878">
                  <c:v>42004.017361111109</c:v>
                </c:pt>
                <c:pt idx="879">
                  <c:v>42004.020833333336</c:v>
                </c:pt>
                <c:pt idx="880">
                  <c:v>42004.024305555555</c:v>
                </c:pt>
                <c:pt idx="881">
                  <c:v>42004.027777777781</c:v>
                </c:pt>
                <c:pt idx="882">
                  <c:v>42004.03125</c:v>
                </c:pt>
                <c:pt idx="883">
                  <c:v>42004.034722222219</c:v>
                </c:pt>
                <c:pt idx="884">
                  <c:v>42004.038194444445</c:v>
                </c:pt>
                <c:pt idx="885">
                  <c:v>42004.041666666664</c:v>
                </c:pt>
                <c:pt idx="886">
                  <c:v>42004.045138888891</c:v>
                </c:pt>
                <c:pt idx="887">
                  <c:v>42004.048611111109</c:v>
                </c:pt>
                <c:pt idx="888">
                  <c:v>42004.052083333336</c:v>
                </c:pt>
                <c:pt idx="889">
                  <c:v>42004.055555555555</c:v>
                </c:pt>
                <c:pt idx="890">
                  <c:v>42004.059027777781</c:v>
                </c:pt>
                <c:pt idx="891">
                  <c:v>42004.0625</c:v>
                </c:pt>
                <c:pt idx="892">
                  <c:v>42004.065972222219</c:v>
                </c:pt>
                <c:pt idx="893">
                  <c:v>42004.069444444445</c:v>
                </c:pt>
                <c:pt idx="894">
                  <c:v>42004.072916666664</c:v>
                </c:pt>
                <c:pt idx="895">
                  <c:v>42004.076388888891</c:v>
                </c:pt>
                <c:pt idx="896">
                  <c:v>42004.079861111109</c:v>
                </c:pt>
                <c:pt idx="897">
                  <c:v>42004.083333333336</c:v>
                </c:pt>
                <c:pt idx="898">
                  <c:v>42004.086805555555</c:v>
                </c:pt>
                <c:pt idx="899">
                  <c:v>42004.090277777781</c:v>
                </c:pt>
                <c:pt idx="900">
                  <c:v>42004.09375</c:v>
                </c:pt>
                <c:pt idx="901">
                  <c:v>42004.097222222219</c:v>
                </c:pt>
                <c:pt idx="902">
                  <c:v>42004.100694444445</c:v>
                </c:pt>
                <c:pt idx="903">
                  <c:v>42004.104166666664</c:v>
                </c:pt>
                <c:pt idx="904">
                  <c:v>42004.107638888891</c:v>
                </c:pt>
                <c:pt idx="905">
                  <c:v>42004.111111111109</c:v>
                </c:pt>
                <c:pt idx="906">
                  <c:v>42004.114583333336</c:v>
                </c:pt>
                <c:pt idx="907">
                  <c:v>42004.118055555555</c:v>
                </c:pt>
                <c:pt idx="908">
                  <c:v>42004.121527777781</c:v>
                </c:pt>
                <c:pt idx="909">
                  <c:v>42004.125</c:v>
                </c:pt>
                <c:pt idx="910">
                  <c:v>42004.128472222219</c:v>
                </c:pt>
                <c:pt idx="911">
                  <c:v>42004.131944444445</c:v>
                </c:pt>
                <c:pt idx="912">
                  <c:v>42004.135416666664</c:v>
                </c:pt>
                <c:pt idx="913">
                  <c:v>42004.138888888891</c:v>
                </c:pt>
                <c:pt idx="914">
                  <c:v>42004.142361111109</c:v>
                </c:pt>
                <c:pt idx="915">
                  <c:v>42004.145833333336</c:v>
                </c:pt>
                <c:pt idx="916">
                  <c:v>42004.149305555555</c:v>
                </c:pt>
                <c:pt idx="917">
                  <c:v>42004.152777777781</c:v>
                </c:pt>
                <c:pt idx="918">
                  <c:v>42004.15625</c:v>
                </c:pt>
                <c:pt idx="919">
                  <c:v>42004.159722222219</c:v>
                </c:pt>
                <c:pt idx="920">
                  <c:v>42004.163194444445</c:v>
                </c:pt>
                <c:pt idx="921">
                  <c:v>42004.166666666664</c:v>
                </c:pt>
                <c:pt idx="922">
                  <c:v>42004.170138888891</c:v>
                </c:pt>
                <c:pt idx="923">
                  <c:v>42004.173611111109</c:v>
                </c:pt>
                <c:pt idx="924">
                  <c:v>42004.177083333336</c:v>
                </c:pt>
                <c:pt idx="925">
                  <c:v>42004.180555555555</c:v>
                </c:pt>
                <c:pt idx="926">
                  <c:v>42004.184027777781</c:v>
                </c:pt>
                <c:pt idx="927">
                  <c:v>42004.1875</c:v>
                </c:pt>
                <c:pt idx="928">
                  <c:v>42004.190972222219</c:v>
                </c:pt>
                <c:pt idx="929">
                  <c:v>42004.194444444445</c:v>
                </c:pt>
                <c:pt idx="930">
                  <c:v>42004.197916666664</c:v>
                </c:pt>
                <c:pt idx="931">
                  <c:v>42004.201388888891</c:v>
                </c:pt>
                <c:pt idx="932">
                  <c:v>42004.204861111109</c:v>
                </c:pt>
                <c:pt idx="933">
                  <c:v>42004.208333333336</c:v>
                </c:pt>
                <c:pt idx="934">
                  <c:v>42004.211805555555</c:v>
                </c:pt>
                <c:pt idx="935">
                  <c:v>42004.215277777781</c:v>
                </c:pt>
                <c:pt idx="936">
                  <c:v>42004.21875</c:v>
                </c:pt>
                <c:pt idx="937">
                  <c:v>42004.222222222219</c:v>
                </c:pt>
                <c:pt idx="938">
                  <c:v>42004.225694444445</c:v>
                </c:pt>
                <c:pt idx="939">
                  <c:v>42004.229166666664</c:v>
                </c:pt>
                <c:pt idx="940">
                  <c:v>42004.232638888891</c:v>
                </c:pt>
                <c:pt idx="941">
                  <c:v>42004.236111111109</c:v>
                </c:pt>
                <c:pt idx="942">
                  <c:v>42004.239583333336</c:v>
                </c:pt>
                <c:pt idx="943">
                  <c:v>42004.243055555555</c:v>
                </c:pt>
                <c:pt idx="944">
                  <c:v>42004.246527777781</c:v>
                </c:pt>
                <c:pt idx="945">
                  <c:v>42004.25</c:v>
                </c:pt>
                <c:pt idx="946">
                  <c:v>42004.253472222219</c:v>
                </c:pt>
                <c:pt idx="947">
                  <c:v>42004.256944444445</c:v>
                </c:pt>
                <c:pt idx="948">
                  <c:v>42004.260416666664</c:v>
                </c:pt>
                <c:pt idx="949">
                  <c:v>42004.263888888891</c:v>
                </c:pt>
                <c:pt idx="950">
                  <c:v>42004.267361111109</c:v>
                </c:pt>
                <c:pt idx="951">
                  <c:v>42004.270833333336</c:v>
                </c:pt>
                <c:pt idx="952">
                  <c:v>42004.274305555555</c:v>
                </c:pt>
                <c:pt idx="953">
                  <c:v>42004.277777777781</c:v>
                </c:pt>
                <c:pt idx="954">
                  <c:v>42004.28125</c:v>
                </c:pt>
                <c:pt idx="955">
                  <c:v>42004.284722222219</c:v>
                </c:pt>
                <c:pt idx="956">
                  <c:v>42004.288194444445</c:v>
                </c:pt>
                <c:pt idx="957">
                  <c:v>42004.291666666664</c:v>
                </c:pt>
                <c:pt idx="958">
                  <c:v>42004.295138888891</c:v>
                </c:pt>
                <c:pt idx="959">
                  <c:v>42004.298611111109</c:v>
                </c:pt>
                <c:pt idx="960">
                  <c:v>42004.302083333336</c:v>
                </c:pt>
                <c:pt idx="961">
                  <c:v>42004.305555555555</c:v>
                </c:pt>
                <c:pt idx="962">
                  <c:v>42004.309027777781</c:v>
                </c:pt>
                <c:pt idx="963">
                  <c:v>42004.3125</c:v>
                </c:pt>
                <c:pt idx="964">
                  <c:v>42004.315972222219</c:v>
                </c:pt>
                <c:pt idx="965">
                  <c:v>42004.319444444445</c:v>
                </c:pt>
                <c:pt idx="966">
                  <c:v>42004.322916666664</c:v>
                </c:pt>
                <c:pt idx="967">
                  <c:v>42004.326388888891</c:v>
                </c:pt>
                <c:pt idx="968">
                  <c:v>42004.329861111109</c:v>
                </c:pt>
                <c:pt idx="969">
                  <c:v>42004.333333333336</c:v>
                </c:pt>
                <c:pt idx="970">
                  <c:v>42004.336805555555</c:v>
                </c:pt>
                <c:pt idx="971">
                  <c:v>42004.340277777781</c:v>
                </c:pt>
                <c:pt idx="972">
                  <c:v>42004.34375</c:v>
                </c:pt>
                <c:pt idx="973">
                  <c:v>42004.347222222219</c:v>
                </c:pt>
                <c:pt idx="974">
                  <c:v>42004.350694444445</c:v>
                </c:pt>
                <c:pt idx="975">
                  <c:v>42004.354166666664</c:v>
                </c:pt>
                <c:pt idx="976">
                  <c:v>42004.357638888891</c:v>
                </c:pt>
                <c:pt idx="977">
                  <c:v>42004.361111111109</c:v>
                </c:pt>
                <c:pt idx="978">
                  <c:v>42004.364583333336</c:v>
                </c:pt>
                <c:pt idx="979">
                  <c:v>42004.368055555555</c:v>
                </c:pt>
                <c:pt idx="980">
                  <c:v>42004.371527777781</c:v>
                </c:pt>
                <c:pt idx="981">
                  <c:v>42004.375</c:v>
                </c:pt>
                <c:pt idx="982">
                  <c:v>42004.378472222219</c:v>
                </c:pt>
                <c:pt idx="983">
                  <c:v>42004.381944444445</c:v>
                </c:pt>
                <c:pt idx="984">
                  <c:v>42004.385416666664</c:v>
                </c:pt>
                <c:pt idx="985">
                  <c:v>42004.388888888891</c:v>
                </c:pt>
                <c:pt idx="986">
                  <c:v>42004.392361111109</c:v>
                </c:pt>
                <c:pt idx="987">
                  <c:v>42004.395833333336</c:v>
                </c:pt>
                <c:pt idx="988">
                  <c:v>42004.399305555555</c:v>
                </c:pt>
                <c:pt idx="989">
                  <c:v>42004.402777777781</c:v>
                </c:pt>
                <c:pt idx="990">
                  <c:v>42004.40625</c:v>
                </c:pt>
                <c:pt idx="991">
                  <c:v>42004.409722222219</c:v>
                </c:pt>
                <c:pt idx="992">
                  <c:v>42004.413194444445</c:v>
                </c:pt>
                <c:pt idx="993">
                  <c:v>42004.416666666664</c:v>
                </c:pt>
                <c:pt idx="994">
                  <c:v>42004.420138888891</c:v>
                </c:pt>
                <c:pt idx="995">
                  <c:v>42004.423611111109</c:v>
                </c:pt>
                <c:pt idx="996">
                  <c:v>42004.427083333336</c:v>
                </c:pt>
                <c:pt idx="997">
                  <c:v>42004.430555555555</c:v>
                </c:pt>
                <c:pt idx="998">
                  <c:v>42004.434027777781</c:v>
                </c:pt>
                <c:pt idx="999">
                  <c:v>42004.4375</c:v>
                </c:pt>
                <c:pt idx="1000">
                  <c:v>42004.440972222219</c:v>
                </c:pt>
                <c:pt idx="1001">
                  <c:v>42004.444444444445</c:v>
                </c:pt>
                <c:pt idx="1002">
                  <c:v>42004.447916666664</c:v>
                </c:pt>
                <c:pt idx="1003">
                  <c:v>42004.451388888891</c:v>
                </c:pt>
                <c:pt idx="1004">
                  <c:v>42004.454861111109</c:v>
                </c:pt>
                <c:pt idx="1005">
                  <c:v>42004.458333333336</c:v>
                </c:pt>
                <c:pt idx="1006">
                  <c:v>42004.461805555555</c:v>
                </c:pt>
                <c:pt idx="1007">
                  <c:v>42004.465277777781</c:v>
                </c:pt>
                <c:pt idx="1008">
                  <c:v>42004.46875</c:v>
                </c:pt>
                <c:pt idx="1009">
                  <c:v>42004.472222222219</c:v>
                </c:pt>
                <c:pt idx="1010">
                  <c:v>42004.475694444445</c:v>
                </c:pt>
                <c:pt idx="1011">
                  <c:v>42004.479166666664</c:v>
                </c:pt>
                <c:pt idx="1012">
                  <c:v>42004.482638888891</c:v>
                </c:pt>
                <c:pt idx="1013">
                  <c:v>42004.486111111109</c:v>
                </c:pt>
                <c:pt idx="1014">
                  <c:v>42004.489583333336</c:v>
                </c:pt>
                <c:pt idx="1015">
                  <c:v>42004.493055555555</c:v>
                </c:pt>
                <c:pt idx="1016">
                  <c:v>42004.496527777781</c:v>
                </c:pt>
                <c:pt idx="1017">
                  <c:v>42004.5</c:v>
                </c:pt>
                <c:pt idx="1018">
                  <c:v>42004.503472222219</c:v>
                </c:pt>
                <c:pt idx="1019">
                  <c:v>42004.506944444445</c:v>
                </c:pt>
                <c:pt idx="1020">
                  <c:v>42004.510416666664</c:v>
                </c:pt>
                <c:pt idx="1021">
                  <c:v>42004.513888888891</c:v>
                </c:pt>
                <c:pt idx="1022">
                  <c:v>42004.517361111109</c:v>
                </c:pt>
                <c:pt idx="1023">
                  <c:v>42004.520833333336</c:v>
                </c:pt>
                <c:pt idx="1024">
                  <c:v>42004.524305555555</c:v>
                </c:pt>
                <c:pt idx="1025">
                  <c:v>42004.527777777781</c:v>
                </c:pt>
                <c:pt idx="1026">
                  <c:v>42004.53125</c:v>
                </c:pt>
                <c:pt idx="1027">
                  <c:v>42004.534722222219</c:v>
                </c:pt>
                <c:pt idx="1028">
                  <c:v>42004.538194444445</c:v>
                </c:pt>
                <c:pt idx="1029">
                  <c:v>42004.541666666664</c:v>
                </c:pt>
                <c:pt idx="1030">
                  <c:v>42004.545138888891</c:v>
                </c:pt>
                <c:pt idx="1031">
                  <c:v>42004.548611111109</c:v>
                </c:pt>
                <c:pt idx="1032">
                  <c:v>42004.552083333336</c:v>
                </c:pt>
                <c:pt idx="1033">
                  <c:v>42004.555555555555</c:v>
                </c:pt>
                <c:pt idx="1034">
                  <c:v>42004.559027777781</c:v>
                </c:pt>
                <c:pt idx="1035">
                  <c:v>42004.5625</c:v>
                </c:pt>
                <c:pt idx="1036">
                  <c:v>42004.565972222219</c:v>
                </c:pt>
                <c:pt idx="1037">
                  <c:v>42004.569444444445</c:v>
                </c:pt>
                <c:pt idx="1038">
                  <c:v>42004.572916666664</c:v>
                </c:pt>
                <c:pt idx="1039">
                  <c:v>42004.576388888891</c:v>
                </c:pt>
                <c:pt idx="1040">
                  <c:v>42004.579861111109</c:v>
                </c:pt>
                <c:pt idx="1041">
                  <c:v>42004.583333333336</c:v>
                </c:pt>
                <c:pt idx="1042">
                  <c:v>42004.586805555555</c:v>
                </c:pt>
                <c:pt idx="1043">
                  <c:v>42004.590277777781</c:v>
                </c:pt>
                <c:pt idx="1044">
                  <c:v>42004.59375</c:v>
                </c:pt>
                <c:pt idx="1045">
                  <c:v>42004.597222222219</c:v>
                </c:pt>
                <c:pt idx="1046">
                  <c:v>42004.600694444445</c:v>
                </c:pt>
                <c:pt idx="1047">
                  <c:v>42004.604166666664</c:v>
                </c:pt>
                <c:pt idx="1048">
                  <c:v>42004.607638888891</c:v>
                </c:pt>
                <c:pt idx="1049">
                  <c:v>42004.611111111109</c:v>
                </c:pt>
                <c:pt idx="1050">
                  <c:v>42004.614583333336</c:v>
                </c:pt>
                <c:pt idx="1051">
                  <c:v>42004.618055555555</c:v>
                </c:pt>
                <c:pt idx="1052">
                  <c:v>42004.621527777781</c:v>
                </c:pt>
                <c:pt idx="1053">
                  <c:v>42004.625</c:v>
                </c:pt>
                <c:pt idx="1054">
                  <c:v>42004.628472222219</c:v>
                </c:pt>
                <c:pt idx="1055">
                  <c:v>42004.631944444445</c:v>
                </c:pt>
                <c:pt idx="1056">
                  <c:v>42004.635416666664</c:v>
                </c:pt>
                <c:pt idx="1057">
                  <c:v>42004.638888888891</c:v>
                </c:pt>
                <c:pt idx="1058">
                  <c:v>42004.642361111109</c:v>
                </c:pt>
                <c:pt idx="1059">
                  <c:v>42004.645833333336</c:v>
                </c:pt>
                <c:pt idx="1060">
                  <c:v>42004.649305555555</c:v>
                </c:pt>
                <c:pt idx="1061">
                  <c:v>42004.652777777781</c:v>
                </c:pt>
                <c:pt idx="1062">
                  <c:v>42004.65625</c:v>
                </c:pt>
                <c:pt idx="1063">
                  <c:v>42004.659722222219</c:v>
                </c:pt>
                <c:pt idx="1064">
                  <c:v>42004.663194444445</c:v>
                </c:pt>
                <c:pt idx="1065">
                  <c:v>42004.666666666664</c:v>
                </c:pt>
                <c:pt idx="1066">
                  <c:v>42004.670138888891</c:v>
                </c:pt>
                <c:pt idx="1067">
                  <c:v>42004.673611111109</c:v>
                </c:pt>
                <c:pt idx="1068">
                  <c:v>42004.677083333336</c:v>
                </c:pt>
                <c:pt idx="1069">
                  <c:v>42004.680555555555</c:v>
                </c:pt>
                <c:pt idx="1070">
                  <c:v>42004.684027777781</c:v>
                </c:pt>
                <c:pt idx="1071">
                  <c:v>42004.6875</c:v>
                </c:pt>
                <c:pt idx="1072">
                  <c:v>42004.690972222219</c:v>
                </c:pt>
                <c:pt idx="1073">
                  <c:v>42004.694444444445</c:v>
                </c:pt>
                <c:pt idx="1074">
                  <c:v>42004.697916666664</c:v>
                </c:pt>
                <c:pt idx="1075">
                  <c:v>42004.701388888891</c:v>
                </c:pt>
                <c:pt idx="1076">
                  <c:v>42004.704861111109</c:v>
                </c:pt>
                <c:pt idx="1077">
                  <c:v>42004.708333333336</c:v>
                </c:pt>
                <c:pt idx="1078">
                  <c:v>42004.711805555555</c:v>
                </c:pt>
                <c:pt idx="1079">
                  <c:v>42004.715277777781</c:v>
                </c:pt>
                <c:pt idx="1080">
                  <c:v>42004.71875</c:v>
                </c:pt>
                <c:pt idx="1081">
                  <c:v>42004.722222222219</c:v>
                </c:pt>
                <c:pt idx="1082">
                  <c:v>42004.725694444445</c:v>
                </c:pt>
                <c:pt idx="1083">
                  <c:v>42004.729166666664</c:v>
                </c:pt>
                <c:pt idx="1084">
                  <c:v>42004.732638888891</c:v>
                </c:pt>
                <c:pt idx="1085">
                  <c:v>42004.736111111109</c:v>
                </c:pt>
                <c:pt idx="1086">
                  <c:v>42004.739583333336</c:v>
                </c:pt>
                <c:pt idx="1087">
                  <c:v>42004.743055555555</c:v>
                </c:pt>
                <c:pt idx="1088">
                  <c:v>42004.746527777781</c:v>
                </c:pt>
                <c:pt idx="1089">
                  <c:v>42004.75</c:v>
                </c:pt>
                <c:pt idx="1090">
                  <c:v>42004.753472222219</c:v>
                </c:pt>
                <c:pt idx="1091">
                  <c:v>42004.756944444445</c:v>
                </c:pt>
                <c:pt idx="1092">
                  <c:v>42004.760416666664</c:v>
                </c:pt>
                <c:pt idx="1093">
                  <c:v>42004.763888888891</c:v>
                </c:pt>
                <c:pt idx="1094">
                  <c:v>42004.767361111109</c:v>
                </c:pt>
                <c:pt idx="1095">
                  <c:v>42004.770833333336</c:v>
                </c:pt>
                <c:pt idx="1096">
                  <c:v>42004.774305555555</c:v>
                </c:pt>
                <c:pt idx="1097">
                  <c:v>42004.777777777781</c:v>
                </c:pt>
                <c:pt idx="1098">
                  <c:v>42004.78125</c:v>
                </c:pt>
                <c:pt idx="1099">
                  <c:v>42004.784722222219</c:v>
                </c:pt>
                <c:pt idx="1100">
                  <c:v>42004.788194444445</c:v>
                </c:pt>
                <c:pt idx="1101">
                  <c:v>42004.791666666664</c:v>
                </c:pt>
                <c:pt idx="1102">
                  <c:v>42004.795138888891</c:v>
                </c:pt>
                <c:pt idx="1103">
                  <c:v>42004.798611111109</c:v>
                </c:pt>
                <c:pt idx="1104">
                  <c:v>42004.802083333336</c:v>
                </c:pt>
                <c:pt idx="1105">
                  <c:v>42004.805555555555</c:v>
                </c:pt>
                <c:pt idx="1106">
                  <c:v>42004.809027777781</c:v>
                </c:pt>
                <c:pt idx="1107">
                  <c:v>42004.8125</c:v>
                </c:pt>
                <c:pt idx="1108">
                  <c:v>42004.815972222219</c:v>
                </c:pt>
                <c:pt idx="1109">
                  <c:v>42004.819444444445</c:v>
                </c:pt>
                <c:pt idx="1110">
                  <c:v>42004.822916666664</c:v>
                </c:pt>
                <c:pt idx="1111">
                  <c:v>42004.826388888891</c:v>
                </c:pt>
                <c:pt idx="1112">
                  <c:v>42004.829861111109</c:v>
                </c:pt>
                <c:pt idx="1113">
                  <c:v>42004.833333333336</c:v>
                </c:pt>
                <c:pt idx="1114">
                  <c:v>42004.836805555555</c:v>
                </c:pt>
                <c:pt idx="1115">
                  <c:v>42004.840277777781</c:v>
                </c:pt>
                <c:pt idx="1116">
                  <c:v>42004.84375</c:v>
                </c:pt>
                <c:pt idx="1117">
                  <c:v>42004.847222222219</c:v>
                </c:pt>
                <c:pt idx="1118">
                  <c:v>42004.850694444445</c:v>
                </c:pt>
                <c:pt idx="1119">
                  <c:v>42004.854166666664</c:v>
                </c:pt>
                <c:pt idx="1120">
                  <c:v>42004.857638888891</c:v>
                </c:pt>
                <c:pt idx="1121">
                  <c:v>42004.861111111109</c:v>
                </c:pt>
                <c:pt idx="1122">
                  <c:v>42004.864583333336</c:v>
                </c:pt>
                <c:pt idx="1123">
                  <c:v>42004.868055555555</c:v>
                </c:pt>
                <c:pt idx="1124">
                  <c:v>42004.871527777781</c:v>
                </c:pt>
                <c:pt idx="1125">
                  <c:v>42004.875</c:v>
                </c:pt>
                <c:pt idx="1126">
                  <c:v>42004.878472222219</c:v>
                </c:pt>
                <c:pt idx="1127">
                  <c:v>42004.881944444445</c:v>
                </c:pt>
                <c:pt idx="1128">
                  <c:v>42004.885416666664</c:v>
                </c:pt>
                <c:pt idx="1129">
                  <c:v>42004.888888888891</c:v>
                </c:pt>
                <c:pt idx="1130">
                  <c:v>42004.892361111109</c:v>
                </c:pt>
                <c:pt idx="1131">
                  <c:v>42004.895833333336</c:v>
                </c:pt>
                <c:pt idx="1132">
                  <c:v>42004.899305555555</c:v>
                </c:pt>
                <c:pt idx="1133">
                  <c:v>42004.902777777781</c:v>
                </c:pt>
                <c:pt idx="1134">
                  <c:v>42004.90625</c:v>
                </c:pt>
                <c:pt idx="1135">
                  <c:v>42004.909722222219</c:v>
                </c:pt>
                <c:pt idx="1136">
                  <c:v>42004.913194444445</c:v>
                </c:pt>
                <c:pt idx="1137">
                  <c:v>42004.916666666664</c:v>
                </c:pt>
                <c:pt idx="1138">
                  <c:v>42004.920138888891</c:v>
                </c:pt>
                <c:pt idx="1139">
                  <c:v>42004.923611111109</c:v>
                </c:pt>
                <c:pt idx="1140">
                  <c:v>42004.927083333336</c:v>
                </c:pt>
                <c:pt idx="1141">
                  <c:v>42004.930555555555</c:v>
                </c:pt>
                <c:pt idx="1142">
                  <c:v>42004.934027777781</c:v>
                </c:pt>
                <c:pt idx="1143">
                  <c:v>42004.9375</c:v>
                </c:pt>
                <c:pt idx="1144">
                  <c:v>42004.940972222219</c:v>
                </c:pt>
                <c:pt idx="1145">
                  <c:v>42004.944444444445</c:v>
                </c:pt>
                <c:pt idx="1146">
                  <c:v>42004.947916666664</c:v>
                </c:pt>
                <c:pt idx="1147">
                  <c:v>42004.951388888891</c:v>
                </c:pt>
                <c:pt idx="1148">
                  <c:v>42004.954861111109</c:v>
                </c:pt>
                <c:pt idx="1149">
                  <c:v>42004.958333333336</c:v>
                </c:pt>
                <c:pt idx="1150">
                  <c:v>42004.961805555555</c:v>
                </c:pt>
                <c:pt idx="1151">
                  <c:v>42004.965277777781</c:v>
                </c:pt>
                <c:pt idx="1152">
                  <c:v>42004.96875</c:v>
                </c:pt>
                <c:pt idx="1153">
                  <c:v>42004.972222222219</c:v>
                </c:pt>
                <c:pt idx="1154">
                  <c:v>42004.975694444445</c:v>
                </c:pt>
                <c:pt idx="1155">
                  <c:v>42004.979166666664</c:v>
                </c:pt>
                <c:pt idx="1156">
                  <c:v>42004.982638888891</c:v>
                </c:pt>
                <c:pt idx="1157">
                  <c:v>42004.986111111109</c:v>
                </c:pt>
                <c:pt idx="1158">
                  <c:v>42004.989583333336</c:v>
                </c:pt>
                <c:pt idx="1159">
                  <c:v>42004.993055555555</c:v>
                </c:pt>
                <c:pt idx="1160">
                  <c:v>42004.996527777781</c:v>
                </c:pt>
                <c:pt idx="1161">
                  <c:v>42005</c:v>
                </c:pt>
                <c:pt idx="1162">
                  <c:v>42005.003472222219</c:v>
                </c:pt>
                <c:pt idx="1163">
                  <c:v>42005.006944444445</c:v>
                </c:pt>
                <c:pt idx="1164">
                  <c:v>42005.010416666664</c:v>
                </c:pt>
                <c:pt idx="1165">
                  <c:v>42005.013888888891</c:v>
                </c:pt>
                <c:pt idx="1166">
                  <c:v>42005.017361111109</c:v>
                </c:pt>
                <c:pt idx="1167">
                  <c:v>42005.020833333336</c:v>
                </c:pt>
                <c:pt idx="1168">
                  <c:v>42005.024305555555</c:v>
                </c:pt>
                <c:pt idx="1169">
                  <c:v>42005.027777777781</c:v>
                </c:pt>
                <c:pt idx="1170">
                  <c:v>42005.03125</c:v>
                </c:pt>
                <c:pt idx="1171">
                  <c:v>42005.034722222219</c:v>
                </c:pt>
                <c:pt idx="1172">
                  <c:v>42005.038194444445</c:v>
                </c:pt>
                <c:pt idx="1173">
                  <c:v>42005.041666666664</c:v>
                </c:pt>
                <c:pt idx="1174">
                  <c:v>42005.045138888891</c:v>
                </c:pt>
                <c:pt idx="1175">
                  <c:v>42005.048611111109</c:v>
                </c:pt>
                <c:pt idx="1176">
                  <c:v>42005.052083333336</c:v>
                </c:pt>
                <c:pt idx="1177">
                  <c:v>42005.055555555555</c:v>
                </c:pt>
                <c:pt idx="1178">
                  <c:v>42005.059027777781</c:v>
                </c:pt>
                <c:pt idx="1179">
                  <c:v>42005.0625</c:v>
                </c:pt>
                <c:pt idx="1180">
                  <c:v>42005.065972222219</c:v>
                </c:pt>
                <c:pt idx="1181">
                  <c:v>42005.069444444445</c:v>
                </c:pt>
                <c:pt idx="1182">
                  <c:v>42005.072916666664</c:v>
                </c:pt>
                <c:pt idx="1183">
                  <c:v>42005.076388888891</c:v>
                </c:pt>
                <c:pt idx="1184">
                  <c:v>42005.079861111109</c:v>
                </c:pt>
                <c:pt idx="1185">
                  <c:v>42005.083333333336</c:v>
                </c:pt>
                <c:pt idx="1186">
                  <c:v>42005.086805555555</c:v>
                </c:pt>
                <c:pt idx="1187">
                  <c:v>42005.090277777781</c:v>
                </c:pt>
                <c:pt idx="1188">
                  <c:v>42005.09375</c:v>
                </c:pt>
                <c:pt idx="1189">
                  <c:v>42005.097222222219</c:v>
                </c:pt>
                <c:pt idx="1190">
                  <c:v>42005.100694444445</c:v>
                </c:pt>
                <c:pt idx="1191">
                  <c:v>42005.104166666664</c:v>
                </c:pt>
                <c:pt idx="1192">
                  <c:v>42005.107638888891</c:v>
                </c:pt>
                <c:pt idx="1193">
                  <c:v>42005.111111111109</c:v>
                </c:pt>
                <c:pt idx="1194">
                  <c:v>42005.114583333336</c:v>
                </c:pt>
                <c:pt idx="1195">
                  <c:v>42005.118055555555</c:v>
                </c:pt>
                <c:pt idx="1196">
                  <c:v>42005.121527777781</c:v>
                </c:pt>
                <c:pt idx="1197">
                  <c:v>42005.125</c:v>
                </c:pt>
                <c:pt idx="1198">
                  <c:v>42005.128472222219</c:v>
                </c:pt>
                <c:pt idx="1199">
                  <c:v>42005.131944444445</c:v>
                </c:pt>
                <c:pt idx="1200">
                  <c:v>42005.135416666664</c:v>
                </c:pt>
                <c:pt idx="1201">
                  <c:v>42005.138888888891</c:v>
                </c:pt>
                <c:pt idx="1202">
                  <c:v>42005.142361111109</c:v>
                </c:pt>
                <c:pt idx="1203">
                  <c:v>42005.145833333336</c:v>
                </c:pt>
                <c:pt idx="1204">
                  <c:v>42005.149305555555</c:v>
                </c:pt>
                <c:pt idx="1205">
                  <c:v>42005.152777777781</c:v>
                </c:pt>
                <c:pt idx="1206">
                  <c:v>42005.15625</c:v>
                </c:pt>
                <c:pt idx="1207">
                  <c:v>42005.159722222219</c:v>
                </c:pt>
                <c:pt idx="1208">
                  <c:v>42005.163194444445</c:v>
                </c:pt>
                <c:pt idx="1209">
                  <c:v>42005.166666666664</c:v>
                </c:pt>
                <c:pt idx="1210">
                  <c:v>42005.170138888891</c:v>
                </c:pt>
                <c:pt idx="1211">
                  <c:v>42005.173611111109</c:v>
                </c:pt>
                <c:pt idx="1212">
                  <c:v>42005.177083333336</c:v>
                </c:pt>
                <c:pt idx="1213">
                  <c:v>42005.180555555555</c:v>
                </c:pt>
                <c:pt idx="1214">
                  <c:v>42005.184027777781</c:v>
                </c:pt>
                <c:pt idx="1215">
                  <c:v>42005.1875</c:v>
                </c:pt>
                <c:pt idx="1216">
                  <c:v>42005.190972222219</c:v>
                </c:pt>
                <c:pt idx="1217">
                  <c:v>42005.194444444445</c:v>
                </c:pt>
                <c:pt idx="1218">
                  <c:v>42005.197916666664</c:v>
                </c:pt>
                <c:pt idx="1219">
                  <c:v>42005.201388888891</c:v>
                </c:pt>
                <c:pt idx="1220">
                  <c:v>42005.204861111109</c:v>
                </c:pt>
                <c:pt idx="1221">
                  <c:v>42005.208333333336</c:v>
                </c:pt>
                <c:pt idx="1222">
                  <c:v>42005.211805555555</c:v>
                </c:pt>
                <c:pt idx="1223">
                  <c:v>42005.215277777781</c:v>
                </c:pt>
                <c:pt idx="1224">
                  <c:v>42005.21875</c:v>
                </c:pt>
                <c:pt idx="1225">
                  <c:v>42005.222222222219</c:v>
                </c:pt>
                <c:pt idx="1226">
                  <c:v>42005.225694444445</c:v>
                </c:pt>
                <c:pt idx="1227">
                  <c:v>42005.229166666664</c:v>
                </c:pt>
                <c:pt idx="1228">
                  <c:v>42005.232638888891</c:v>
                </c:pt>
                <c:pt idx="1229">
                  <c:v>42005.236111111109</c:v>
                </c:pt>
                <c:pt idx="1230">
                  <c:v>42005.239583333336</c:v>
                </c:pt>
                <c:pt idx="1231">
                  <c:v>42005.243055555555</c:v>
                </c:pt>
                <c:pt idx="1232">
                  <c:v>42005.246527777781</c:v>
                </c:pt>
                <c:pt idx="1233">
                  <c:v>42005.25</c:v>
                </c:pt>
                <c:pt idx="1234">
                  <c:v>42005.253472222219</c:v>
                </c:pt>
                <c:pt idx="1235">
                  <c:v>42005.256944444445</c:v>
                </c:pt>
                <c:pt idx="1236">
                  <c:v>42005.260416666664</c:v>
                </c:pt>
                <c:pt idx="1237">
                  <c:v>42005.263888888891</c:v>
                </c:pt>
                <c:pt idx="1238">
                  <c:v>42005.267361111109</c:v>
                </c:pt>
                <c:pt idx="1239">
                  <c:v>42005.270833333336</c:v>
                </c:pt>
                <c:pt idx="1240">
                  <c:v>42005.274305555555</c:v>
                </c:pt>
                <c:pt idx="1241">
                  <c:v>42005.277777777781</c:v>
                </c:pt>
                <c:pt idx="1242">
                  <c:v>42005.28125</c:v>
                </c:pt>
                <c:pt idx="1243">
                  <c:v>42005.284722222219</c:v>
                </c:pt>
                <c:pt idx="1244">
                  <c:v>42005.288194444445</c:v>
                </c:pt>
                <c:pt idx="1245">
                  <c:v>42005.291666666664</c:v>
                </c:pt>
                <c:pt idx="1246">
                  <c:v>42005.295138888891</c:v>
                </c:pt>
                <c:pt idx="1247">
                  <c:v>42005.298611111109</c:v>
                </c:pt>
                <c:pt idx="1248">
                  <c:v>42005.302083333336</c:v>
                </c:pt>
                <c:pt idx="1249">
                  <c:v>42005.305555555555</c:v>
                </c:pt>
                <c:pt idx="1250">
                  <c:v>42005.309027777781</c:v>
                </c:pt>
                <c:pt idx="1251">
                  <c:v>42005.3125</c:v>
                </c:pt>
                <c:pt idx="1252">
                  <c:v>42005.315972222219</c:v>
                </c:pt>
                <c:pt idx="1253">
                  <c:v>42005.319444444445</c:v>
                </c:pt>
                <c:pt idx="1254">
                  <c:v>42005.322916666664</c:v>
                </c:pt>
                <c:pt idx="1255">
                  <c:v>42005.326388888891</c:v>
                </c:pt>
                <c:pt idx="1256">
                  <c:v>42005.329861111109</c:v>
                </c:pt>
                <c:pt idx="1257">
                  <c:v>42005.333333333336</c:v>
                </c:pt>
                <c:pt idx="1258">
                  <c:v>42005.336805555555</c:v>
                </c:pt>
                <c:pt idx="1259">
                  <c:v>42005.340277777781</c:v>
                </c:pt>
                <c:pt idx="1260">
                  <c:v>42005.34375</c:v>
                </c:pt>
                <c:pt idx="1261">
                  <c:v>42005.347222222219</c:v>
                </c:pt>
                <c:pt idx="1262">
                  <c:v>42005.350694444445</c:v>
                </c:pt>
                <c:pt idx="1263">
                  <c:v>42005.354166666664</c:v>
                </c:pt>
                <c:pt idx="1264">
                  <c:v>42005.357638888891</c:v>
                </c:pt>
                <c:pt idx="1265">
                  <c:v>42005.361111111109</c:v>
                </c:pt>
                <c:pt idx="1266">
                  <c:v>42005.364583333336</c:v>
                </c:pt>
                <c:pt idx="1267">
                  <c:v>42005.368055555555</c:v>
                </c:pt>
                <c:pt idx="1268">
                  <c:v>42005.371527777781</c:v>
                </c:pt>
                <c:pt idx="1269">
                  <c:v>42005.375</c:v>
                </c:pt>
                <c:pt idx="1270">
                  <c:v>42005.378472222219</c:v>
                </c:pt>
                <c:pt idx="1271">
                  <c:v>42005.381944444445</c:v>
                </c:pt>
                <c:pt idx="1272">
                  <c:v>42005.385416666664</c:v>
                </c:pt>
                <c:pt idx="1273">
                  <c:v>42005.388888888891</c:v>
                </c:pt>
                <c:pt idx="1274">
                  <c:v>42005.392361111109</c:v>
                </c:pt>
                <c:pt idx="1275">
                  <c:v>42005.395833333336</c:v>
                </c:pt>
                <c:pt idx="1276">
                  <c:v>42005.399305555555</c:v>
                </c:pt>
                <c:pt idx="1277">
                  <c:v>42005.402777777781</c:v>
                </c:pt>
                <c:pt idx="1278">
                  <c:v>42005.40625</c:v>
                </c:pt>
                <c:pt idx="1279">
                  <c:v>42005.409722222219</c:v>
                </c:pt>
                <c:pt idx="1280">
                  <c:v>42005.413194444445</c:v>
                </c:pt>
                <c:pt idx="1281">
                  <c:v>42005.416666666664</c:v>
                </c:pt>
                <c:pt idx="1282">
                  <c:v>42005.420138888891</c:v>
                </c:pt>
                <c:pt idx="1283">
                  <c:v>42005.423611111109</c:v>
                </c:pt>
                <c:pt idx="1284">
                  <c:v>42005.427083333336</c:v>
                </c:pt>
                <c:pt idx="1285">
                  <c:v>42005.430555555555</c:v>
                </c:pt>
                <c:pt idx="1286">
                  <c:v>42005.434027777781</c:v>
                </c:pt>
                <c:pt idx="1287">
                  <c:v>42005.4375</c:v>
                </c:pt>
                <c:pt idx="1288">
                  <c:v>42005.440972222219</c:v>
                </c:pt>
                <c:pt idx="1289">
                  <c:v>42005.444444444445</c:v>
                </c:pt>
                <c:pt idx="1290">
                  <c:v>42005.447916666664</c:v>
                </c:pt>
                <c:pt idx="1291">
                  <c:v>42005.451388888891</c:v>
                </c:pt>
                <c:pt idx="1292">
                  <c:v>42005.454861111109</c:v>
                </c:pt>
                <c:pt idx="1293">
                  <c:v>42005.458333333336</c:v>
                </c:pt>
                <c:pt idx="1294">
                  <c:v>42005.461805555555</c:v>
                </c:pt>
                <c:pt idx="1295">
                  <c:v>42005.465277777781</c:v>
                </c:pt>
                <c:pt idx="1296">
                  <c:v>42005.46875</c:v>
                </c:pt>
                <c:pt idx="1297">
                  <c:v>42005.472222222219</c:v>
                </c:pt>
                <c:pt idx="1298">
                  <c:v>42005.475694444445</c:v>
                </c:pt>
                <c:pt idx="1299">
                  <c:v>42005.479166666664</c:v>
                </c:pt>
                <c:pt idx="1300">
                  <c:v>42005.482638888891</c:v>
                </c:pt>
                <c:pt idx="1301">
                  <c:v>42005.486111111109</c:v>
                </c:pt>
                <c:pt idx="1302">
                  <c:v>42005.489583333336</c:v>
                </c:pt>
                <c:pt idx="1303">
                  <c:v>42005.493055555555</c:v>
                </c:pt>
                <c:pt idx="1304">
                  <c:v>42005.496527777781</c:v>
                </c:pt>
                <c:pt idx="1305">
                  <c:v>42005.5</c:v>
                </c:pt>
                <c:pt idx="1306">
                  <c:v>42005.503472222219</c:v>
                </c:pt>
                <c:pt idx="1307">
                  <c:v>42005.506944444445</c:v>
                </c:pt>
                <c:pt idx="1308">
                  <c:v>42005.510416666664</c:v>
                </c:pt>
                <c:pt idx="1309">
                  <c:v>42005.513888888891</c:v>
                </c:pt>
                <c:pt idx="1310">
                  <c:v>42005.517361111109</c:v>
                </c:pt>
                <c:pt idx="1311">
                  <c:v>42005.520833333336</c:v>
                </c:pt>
                <c:pt idx="1312">
                  <c:v>42005.524305555555</c:v>
                </c:pt>
                <c:pt idx="1313">
                  <c:v>42005.527777777781</c:v>
                </c:pt>
                <c:pt idx="1314">
                  <c:v>42005.53125</c:v>
                </c:pt>
                <c:pt idx="1315">
                  <c:v>42005.534722222219</c:v>
                </c:pt>
                <c:pt idx="1316">
                  <c:v>42005.538194444445</c:v>
                </c:pt>
                <c:pt idx="1317">
                  <c:v>42005.541666666664</c:v>
                </c:pt>
                <c:pt idx="1318">
                  <c:v>42005.545138888891</c:v>
                </c:pt>
                <c:pt idx="1319">
                  <c:v>42005.548611111109</c:v>
                </c:pt>
                <c:pt idx="1320">
                  <c:v>42005.552083333336</c:v>
                </c:pt>
                <c:pt idx="1321">
                  <c:v>42005.555555555555</c:v>
                </c:pt>
                <c:pt idx="1322">
                  <c:v>42005.559027777781</c:v>
                </c:pt>
                <c:pt idx="1323">
                  <c:v>42005.5625</c:v>
                </c:pt>
                <c:pt idx="1324">
                  <c:v>42005.565972222219</c:v>
                </c:pt>
                <c:pt idx="1325">
                  <c:v>42005.569444444445</c:v>
                </c:pt>
                <c:pt idx="1326">
                  <c:v>42005.572916666664</c:v>
                </c:pt>
                <c:pt idx="1327">
                  <c:v>42005.576388888891</c:v>
                </c:pt>
                <c:pt idx="1328">
                  <c:v>42005.579861111109</c:v>
                </c:pt>
                <c:pt idx="1329">
                  <c:v>42005.583333333336</c:v>
                </c:pt>
                <c:pt idx="1330">
                  <c:v>42005.586805555555</c:v>
                </c:pt>
                <c:pt idx="1331">
                  <c:v>42005.590277777781</c:v>
                </c:pt>
                <c:pt idx="1332">
                  <c:v>42005.59375</c:v>
                </c:pt>
                <c:pt idx="1333">
                  <c:v>42005.597222222219</c:v>
                </c:pt>
                <c:pt idx="1334">
                  <c:v>42005.600694444445</c:v>
                </c:pt>
                <c:pt idx="1335">
                  <c:v>42005.604166666664</c:v>
                </c:pt>
                <c:pt idx="1336">
                  <c:v>42005.607638888891</c:v>
                </c:pt>
                <c:pt idx="1337">
                  <c:v>42005.611111111109</c:v>
                </c:pt>
                <c:pt idx="1338">
                  <c:v>42005.614583333336</c:v>
                </c:pt>
                <c:pt idx="1339">
                  <c:v>42005.618055555555</c:v>
                </c:pt>
                <c:pt idx="1340">
                  <c:v>42005.621527777781</c:v>
                </c:pt>
                <c:pt idx="1341">
                  <c:v>42005.625</c:v>
                </c:pt>
                <c:pt idx="1342">
                  <c:v>42005.628472222219</c:v>
                </c:pt>
                <c:pt idx="1343">
                  <c:v>42005.631944444445</c:v>
                </c:pt>
                <c:pt idx="1344">
                  <c:v>42005.635416666664</c:v>
                </c:pt>
                <c:pt idx="1345">
                  <c:v>42005.638888888891</c:v>
                </c:pt>
                <c:pt idx="1346">
                  <c:v>42005.642361111109</c:v>
                </c:pt>
                <c:pt idx="1347">
                  <c:v>42005.645833333336</c:v>
                </c:pt>
                <c:pt idx="1348">
                  <c:v>42005.649305555555</c:v>
                </c:pt>
                <c:pt idx="1349">
                  <c:v>42005.652777777781</c:v>
                </c:pt>
                <c:pt idx="1350">
                  <c:v>42005.65625</c:v>
                </c:pt>
                <c:pt idx="1351">
                  <c:v>42005.659722222219</c:v>
                </c:pt>
                <c:pt idx="1352">
                  <c:v>42005.663194444445</c:v>
                </c:pt>
                <c:pt idx="1353">
                  <c:v>42005.666666666664</c:v>
                </c:pt>
                <c:pt idx="1354">
                  <c:v>42005.670138888891</c:v>
                </c:pt>
                <c:pt idx="1355">
                  <c:v>42005.673611111109</c:v>
                </c:pt>
                <c:pt idx="1356">
                  <c:v>42005.677083333336</c:v>
                </c:pt>
                <c:pt idx="1357">
                  <c:v>42005.680555555555</c:v>
                </c:pt>
                <c:pt idx="1358">
                  <c:v>42005.684027777781</c:v>
                </c:pt>
                <c:pt idx="1359">
                  <c:v>42005.6875</c:v>
                </c:pt>
                <c:pt idx="1360">
                  <c:v>42005.690972222219</c:v>
                </c:pt>
                <c:pt idx="1361">
                  <c:v>42005.694444444445</c:v>
                </c:pt>
                <c:pt idx="1362">
                  <c:v>42005.697916666664</c:v>
                </c:pt>
                <c:pt idx="1363">
                  <c:v>42005.701388888891</c:v>
                </c:pt>
                <c:pt idx="1364">
                  <c:v>42005.704861111109</c:v>
                </c:pt>
                <c:pt idx="1365">
                  <c:v>42005.708333333336</c:v>
                </c:pt>
                <c:pt idx="1366">
                  <c:v>42005.711805555555</c:v>
                </c:pt>
                <c:pt idx="1367">
                  <c:v>42005.715277777781</c:v>
                </c:pt>
                <c:pt idx="1368">
                  <c:v>42005.71875</c:v>
                </c:pt>
                <c:pt idx="1369">
                  <c:v>42005.722222222219</c:v>
                </c:pt>
                <c:pt idx="1370">
                  <c:v>42005.725694444445</c:v>
                </c:pt>
                <c:pt idx="1371">
                  <c:v>42005.729166666664</c:v>
                </c:pt>
                <c:pt idx="1372">
                  <c:v>42005.732638888891</c:v>
                </c:pt>
                <c:pt idx="1373">
                  <c:v>42005.736111111109</c:v>
                </c:pt>
                <c:pt idx="1374">
                  <c:v>42005.739583333336</c:v>
                </c:pt>
                <c:pt idx="1375">
                  <c:v>42005.743055555555</c:v>
                </c:pt>
                <c:pt idx="1376">
                  <c:v>42005.746527777781</c:v>
                </c:pt>
                <c:pt idx="1377">
                  <c:v>42005.75</c:v>
                </c:pt>
                <c:pt idx="1378">
                  <c:v>42005.753472222219</c:v>
                </c:pt>
                <c:pt idx="1379">
                  <c:v>42005.756944444445</c:v>
                </c:pt>
                <c:pt idx="1380">
                  <c:v>42005.760416666664</c:v>
                </c:pt>
                <c:pt idx="1381">
                  <c:v>42005.763888888891</c:v>
                </c:pt>
                <c:pt idx="1382">
                  <c:v>42005.767361111109</c:v>
                </c:pt>
                <c:pt idx="1383">
                  <c:v>42005.770833333336</c:v>
                </c:pt>
                <c:pt idx="1384">
                  <c:v>42005.774305555555</c:v>
                </c:pt>
                <c:pt idx="1385">
                  <c:v>42005.777777777781</c:v>
                </c:pt>
                <c:pt idx="1386">
                  <c:v>42005.78125</c:v>
                </c:pt>
                <c:pt idx="1387">
                  <c:v>42005.784722222219</c:v>
                </c:pt>
                <c:pt idx="1388">
                  <c:v>42005.788194444445</c:v>
                </c:pt>
                <c:pt idx="1389">
                  <c:v>42005.791666666664</c:v>
                </c:pt>
                <c:pt idx="1390">
                  <c:v>42005.795138888891</c:v>
                </c:pt>
                <c:pt idx="1391">
                  <c:v>42005.798611111109</c:v>
                </c:pt>
                <c:pt idx="1392">
                  <c:v>42005.802083333336</c:v>
                </c:pt>
                <c:pt idx="1393">
                  <c:v>42005.805555555555</c:v>
                </c:pt>
                <c:pt idx="1394">
                  <c:v>42005.809027777781</c:v>
                </c:pt>
                <c:pt idx="1395">
                  <c:v>42005.8125</c:v>
                </c:pt>
                <c:pt idx="1396">
                  <c:v>42005.815972222219</c:v>
                </c:pt>
                <c:pt idx="1397">
                  <c:v>42005.819444444445</c:v>
                </c:pt>
                <c:pt idx="1398">
                  <c:v>42005.822916666664</c:v>
                </c:pt>
                <c:pt idx="1399">
                  <c:v>42005.826388888891</c:v>
                </c:pt>
                <c:pt idx="1400">
                  <c:v>42005.829861111109</c:v>
                </c:pt>
                <c:pt idx="1401">
                  <c:v>42005.833333333336</c:v>
                </c:pt>
                <c:pt idx="1402">
                  <c:v>42005.836805555555</c:v>
                </c:pt>
                <c:pt idx="1403">
                  <c:v>42005.840277777781</c:v>
                </c:pt>
                <c:pt idx="1404">
                  <c:v>42005.84375</c:v>
                </c:pt>
                <c:pt idx="1405">
                  <c:v>42005.847222222219</c:v>
                </c:pt>
                <c:pt idx="1406">
                  <c:v>42005.850694444445</c:v>
                </c:pt>
                <c:pt idx="1407">
                  <c:v>42005.854166666664</c:v>
                </c:pt>
                <c:pt idx="1408">
                  <c:v>42005.857638888891</c:v>
                </c:pt>
                <c:pt idx="1409">
                  <c:v>42005.861111111109</c:v>
                </c:pt>
                <c:pt idx="1410">
                  <c:v>42005.864583333336</c:v>
                </c:pt>
                <c:pt idx="1411">
                  <c:v>42005.868055555555</c:v>
                </c:pt>
                <c:pt idx="1412">
                  <c:v>42005.871527777781</c:v>
                </c:pt>
                <c:pt idx="1413">
                  <c:v>42005.875</c:v>
                </c:pt>
                <c:pt idx="1414">
                  <c:v>42005.878472222219</c:v>
                </c:pt>
                <c:pt idx="1415">
                  <c:v>42005.881944444445</c:v>
                </c:pt>
                <c:pt idx="1416">
                  <c:v>42005.885416666664</c:v>
                </c:pt>
                <c:pt idx="1417">
                  <c:v>42005.888888888891</c:v>
                </c:pt>
                <c:pt idx="1418">
                  <c:v>42005.892361111109</c:v>
                </c:pt>
                <c:pt idx="1419">
                  <c:v>42005.895833333336</c:v>
                </c:pt>
                <c:pt idx="1420">
                  <c:v>42005.899305555555</c:v>
                </c:pt>
                <c:pt idx="1421">
                  <c:v>42005.902777777781</c:v>
                </c:pt>
                <c:pt idx="1422">
                  <c:v>42005.90625</c:v>
                </c:pt>
                <c:pt idx="1423">
                  <c:v>42005.909722222219</c:v>
                </c:pt>
                <c:pt idx="1424">
                  <c:v>42005.913194444445</c:v>
                </c:pt>
                <c:pt idx="1425">
                  <c:v>42005.916666666664</c:v>
                </c:pt>
                <c:pt idx="1426">
                  <c:v>42005.920138888891</c:v>
                </c:pt>
                <c:pt idx="1427">
                  <c:v>42005.923611111109</c:v>
                </c:pt>
                <c:pt idx="1428">
                  <c:v>42005.927083333336</c:v>
                </c:pt>
                <c:pt idx="1429">
                  <c:v>42005.930555555555</c:v>
                </c:pt>
                <c:pt idx="1430">
                  <c:v>42005.934027777781</c:v>
                </c:pt>
                <c:pt idx="1431">
                  <c:v>42005.9375</c:v>
                </c:pt>
                <c:pt idx="1432">
                  <c:v>42005.940972222219</c:v>
                </c:pt>
                <c:pt idx="1433">
                  <c:v>42005.944444444445</c:v>
                </c:pt>
                <c:pt idx="1434">
                  <c:v>42005.947916666664</c:v>
                </c:pt>
                <c:pt idx="1435">
                  <c:v>42005.951388888891</c:v>
                </c:pt>
                <c:pt idx="1436">
                  <c:v>42005.954861111109</c:v>
                </c:pt>
                <c:pt idx="1437">
                  <c:v>42005.958333333336</c:v>
                </c:pt>
                <c:pt idx="1438">
                  <c:v>42005.961805555555</c:v>
                </c:pt>
                <c:pt idx="1439">
                  <c:v>42005.965277777781</c:v>
                </c:pt>
                <c:pt idx="1440">
                  <c:v>42005.96875</c:v>
                </c:pt>
                <c:pt idx="1441">
                  <c:v>42005.972222222219</c:v>
                </c:pt>
                <c:pt idx="1442">
                  <c:v>42005.975694444445</c:v>
                </c:pt>
                <c:pt idx="1443">
                  <c:v>42005.979166666664</c:v>
                </c:pt>
                <c:pt idx="1444">
                  <c:v>42005.982638888891</c:v>
                </c:pt>
                <c:pt idx="1445">
                  <c:v>42005.986111111109</c:v>
                </c:pt>
                <c:pt idx="1446">
                  <c:v>42005.989583333336</c:v>
                </c:pt>
                <c:pt idx="1447">
                  <c:v>42005.993055555555</c:v>
                </c:pt>
                <c:pt idx="1448">
                  <c:v>42005.996527777781</c:v>
                </c:pt>
                <c:pt idx="1449">
                  <c:v>42006</c:v>
                </c:pt>
                <c:pt idx="1450">
                  <c:v>42006.003472222219</c:v>
                </c:pt>
                <c:pt idx="1451">
                  <c:v>42006.006944444445</c:v>
                </c:pt>
                <c:pt idx="1452">
                  <c:v>42006.010416666664</c:v>
                </c:pt>
                <c:pt idx="1453">
                  <c:v>42006.013888888891</c:v>
                </c:pt>
                <c:pt idx="1454">
                  <c:v>42006.017361111109</c:v>
                </c:pt>
                <c:pt idx="1455">
                  <c:v>42006.020833333336</c:v>
                </c:pt>
                <c:pt idx="1456">
                  <c:v>42006.024305555555</c:v>
                </c:pt>
                <c:pt idx="1457">
                  <c:v>42006.027777777781</c:v>
                </c:pt>
                <c:pt idx="1458">
                  <c:v>42006.03125</c:v>
                </c:pt>
                <c:pt idx="1459">
                  <c:v>42006.034722222219</c:v>
                </c:pt>
                <c:pt idx="1460">
                  <c:v>42006.038194444445</c:v>
                </c:pt>
                <c:pt idx="1461">
                  <c:v>42006.041666666664</c:v>
                </c:pt>
                <c:pt idx="1462">
                  <c:v>42006.045138888891</c:v>
                </c:pt>
                <c:pt idx="1463">
                  <c:v>42006.048611111109</c:v>
                </c:pt>
                <c:pt idx="1464">
                  <c:v>42006.052083333336</c:v>
                </c:pt>
                <c:pt idx="1465">
                  <c:v>42006.055555555555</c:v>
                </c:pt>
                <c:pt idx="1466">
                  <c:v>42006.059027777781</c:v>
                </c:pt>
                <c:pt idx="1467">
                  <c:v>42006.0625</c:v>
                </c:pt>
                <c:pt idx="1468">
                  <c:v>42006.065972222219</c:v>
                </c:pt>
                <c:pt idx="1469">
                  <c:v>42006.069444444445</c:v>
                </c:pt>
                <c:pt idx="1470">
                  <c:v>42006.072916666664</c:v>
                </c:pt>
                <c:pt idx="1471">
                  <c:v>42006.076388888891</c:v>
                </c:pt>
                <c:pt idx="1472">
                  <c:v>42006.079861111109</c:v>
                </c:pt>
                <c:pt idx="1473">
                  <c:v>42006.083333333336</c:v>
                </c:pt>
                <c:pt idx="1474">
                  <c:v>42006.086805555555</c:v>
                </c:pt>
                <c:pt idx="1475">
                  <c:v>42006.090277777781</c:v>
                </c:pt>
                <c:pt idx="1476">
                  <c:v>42006.09375</c:v>
                </c:pt>
                <c:pt idx="1477">
                  <c:v>42006.097222222219</c:v>
                </c:pt>
                <c:pt idx="1478">
                  <c:v>42006.100694444445</c:v>
                </c:pt>
                <c:pt idx="1479">
                  <c:v>42006.104166666664</c:v>
                </c:pt>
                <c:pt idx="1480">
                  <c:v>42006.107638888891</c:v>
                </c:pt>
                <c:pt idx="1481">
                  <c:v>42006.111111111109</c:v>
                </c:pt>
                <c:pt idx="1482">
                  <c:v>42006.114583333336</c:v>
                </c:pt>
                <c:pt idx="1483">
                  <c:v>42006.118055555555</c:v>
                </c:pt>
                <c:pt idx="1484">
                  <c:v>42006.121527777781</c:v>
                </c:pt>
                <c:pt idx="1485">
                  <c:v>42006.125</c:v>
                </c:pt>
                <c:pt idx="1486">
                  <c:v>42006.128472222219</c:v>
                </c:pt>
                <c:pt idx="1487">
                  <c:v>42006.131944444445</c:v>
                </c:pt>
                <c:pt idx="1488">
                  <c:v>42006.135416666664</c:v>
                </c:pt>
                <c:pt idx="1489">
                  <c:v>42006.138888888891</c:v>
                </c:pt>
                <c:pt idx="1490">
                  <c:v>42006.142361111109</c:v>
                </c:pt>
                <c:pt idx="1491">
                  <c:v>42006.145833333336</c:v>
                </c:pt>
                <c:pt idx="1492">
                  <c:v>42006.149305555555</c:v>
                </c:pt>
                <c:pt idx="1493">
                  <c:v>42006.152777777781</c:v>
                </c:pt>
                <c:pt idx="1494">
                  <c:v>42006.15625</c:v>
                </c:pt>
                <c:pt idx="1495">
                  <c:v>42006.159722222219</c:v>
                </c:pt>
                <c:pt idx="1496">
                  <c:v>42006.163194444445</c:v>
                </c:pt>
                <c:pt idx="1497">
                  <c:v>42006.166666666664</c:v>
                </c:pt>
                <c:pt idx="1498">
                  <c:v>42006.170138888891</c:v>
                </c:pt>
                <c:pt idx="1499">
                  <c:v>42006.173611111109</c:v>
                </c:pt>
                <c:pt idx="1500">
                  <c:v>42006.177083333336</c:v>
                </c:pt>
                <c:pt idx="1501">
                  <c:v>42006.180555555555</c:v>
                </c:pt>
                <c:pt idx="1502">
                  <c:v>42006.184027777781</c:v>
                </c:pt>
                <c:pt idx="1503">
                  <c:v>42006.1875</c:v>
                </c:pt>
                <c:pt idx="1504">
                  <c:v>42006.190972222219</c:v>
                </c:pt>
                <c:pt idx="1505">
                  <c:v>42006.194444444445</c:v>
                </c:pt>
                <c:pt idx="1506">
                  <c:v>42006.197916666664</c:v>
                </c:pt>
                <c:pt idx="1507">
                  <c:v>42006.201388888891</c:v>
                </c:pt>
                <c:pt idx="1508">
                  <c:v>42006.204861111109</c:v>
                </c:pt>
                <c:pt idx="1509">
                  <c:v>42006.208333333336</c:v>
                </c:pt>
                <c:pt idx="1510">
                  <c:v>42006.211805555555</c:v>
                </c:pt>
                <c:pt idx="1511">
                  <c:v>42006.215277777781</c:v>
                </c:pt>
                <c:pt idx="1512">
                  <c:v>42006.21875</c:v>
                </c:pt>
                <c:pt idx="1513">
                  <c:v>42006.222222222219</c:v>
                </c:pt>
                <c:pt idx="1514">
                  <c:v>42006.225694444445</c:v>
                </c:pt>
                <c:pt idx="1515">
                  <c:v>42006.229166666664</c:v>
                </c:pt>
                <c:pt idx="1516">
                  <c:v>42006.232638888891</c:v>
                </c:pt>
                <c:pt idx="1517">
                  <c:v>42006.236111111109</c:v>
                </c:pt>
                <c:pt idx="1518">
                  <c:v>42006.239583333336</c:v>
                </c:pt>
                <c:pt idx="1519">
                  <c:v>42006.243055555555</c:v>
                </c:pt>
                <c:pt idx="1520">
                  <c:v>42006.246527777781</c:v>
                </c:pt>
                <c:pt idx="1521">
                  <c:v>42006.25</c:v>
                </c:pt>
                <c:pt idx="1522">
                  <c:v>42006.253472222219</c:v>
                </c:pt>
                <c:pt idx="1523">
                  <c:v>42006.256944444445</c:v>
                </c:pt>
                <c:pt idx="1524">
                  <c:v>42006.260416666664</c:v>
                </c:pt>
                <c:pt idx="1525">
                  <c:v>42006.263888888891</c:v>
                </c:pt>
                <c:pt idx="1526">
                  <c:v>42006.267361111109</c:v>
                </c:pt>
                <c:pt idx="1527">
                  <c:v>42006.270833333336</c:v>
                </c:pt>
                <c:pt idx="1528">
                  <c:v>42006.274305555555</c:v>
                </c:pt>
                <c:pt idx="1529">
                  <c:v>42006.277777777781</c:v>
                </c:pt>
                <c:pt idx="1530">
                  <c:v>42006.28125</c:v>
                </c:pt>
                <c:pt idx="1531">
                  <c:v>42006.284722222219</c:v>
                </c:pt>
                <c:pt idx="1532">
                  <c:v>42006.288194444445</c:v>
                </c:pt>
                <c:pt idx="1533">
                  <c:v>42006.291666666664</c:v>
                </c:pt>
                <c:pt idx="1534">
                  <c:v>42006.295138888891</c:v>
                </c:pt>
                <c:pt idx="1535">
                  <c:v>42006.298611111109</c:v>
                </c:pt>
                <c:pt idx="1536">
                  <c:v>42006.302083333336</c:v>
                </c:pt>
                <c:pt idx="1537">
                  <c:v>42006.305555555555</c:v>
                </c:pt>
                <c:pt idx="1538">
                  <c:v>42006.309027777781</c:v>
                </c:pt>
                <c:pt idx="1539">
                  <c:v>42006.3125</c:v>
                </c:pt>
                <c:pt idx="1540">
                  <c:v>42006.315972222219</c:v>
                </c:pt>
                <c:pt idx="1541">
                  <c:v>42006.319444444445</c:v>
                </c:pt>
                <c:pt idx="1542">
                  <c:v>42006.322916666664</c:v>
                </c:pt>
                <c:pt idx="1543">
                  <c:v>42006.326388888891</c:v>
                </c:pt>
                <c:pt idx="1544">
                  <c:v>42006.329861111109</c:v>
                </c:pt>
                <c:pt idx="1545">
                  <c:v>42006.333333333336</c:v>
                </c:pt>
                <c:pt idx="1546">
                  <c:v>42006.336805555555</c:v>
                </c:pt>
                <c:pt idx="1547">
                  <c:v>42006.340277777781</c:v>
                </c:pt>
                <c:pt idx="1548">
                  <c:v>42006.34375</c:v>
                </c:pt>
                <c:pt idx="1549">
                  <c:v>42006.347222222219</c:v>
                </c:pt>
                <c:pt idx="1550">
                  <c:v>42006.350694444445</c:v>
                </c:pt>
                <c:pt idx="1551">
                  <c:v>42006.354166666664</c:v>
                </c:pt>
                <c:pt idx="1552">
                  <c:v>42006.357638888891</c:v>
                </c:pt>
                <c:pt idx="1553">
                  <c:v>42006.361111111109</c:v>
                </c:pt>
                <c:pt idx="1554">
                  <c:v>42006.364583333336</c:v>
                </c:pt>
                <c:pt idx="1555">
                  <c:v>42006.368055555555</c:v>
                </c:pt>
                <c:pt idx="1556">
                  <c:v>42006.371527777781</c:v>
                </c:pt>
                <c:pt idx="1557">
                  <c:v>42006.375</c:v>
                </c:pt>
                <c:pt idx="1558">
                  <c:v>42006.378472222219</c:v>
                </c:pt>
                <c:pt idx="1559">
                  <c:v>42006.381944444445</c:v>
                </c:pt>
                <c:pt idx="1560">
                  <c:v>42006.385416666664</c:v>
                </c:pt>
                <c:pt idx="1561">
                  <c:v>42006.388888888891</c:v>
                </c:pt>
                <c:pt idx="1562">
                  <c:v>42006.392361111109</c:v>
                </c:pt>
                <c:pt idx="1563">
                  <c:v>42006.395833333336</c:v>
                </c:pt>
                <c:pt idx="1564">
                  <c:v>42006.399305555555</c:v>
                </c:pt>
                <c:pt idx="1565">
                  <c:v>42006.402777777781</c:v>
                </c:pt>
                <c:pt idx="1566">
                  <c:v>42006.40625</c:v>
                </c:pt>
                <c:pt idx="1567">
                  <c:v>42006.409722222219</c:v>
                </c:pt>
                <c:pt idx="1568">
                  <c:v>42006.413194444445</c:v>
                </c:pt>
                <c:pt idx="1569">
                  <c:v>42006.416666666664</c:v>
                </c:pt>
                <c:pt idx="1570">
                  <c:v>42006.420138888891</c:v>
                </c:pt>
                <c:pt idx="1571">
                  <c:v>42006.423611111109</c:v>
                </c:pt>
                <c:pt idx="1572">
                  <c:v>42006.427083333336</c:v>
                </c:pt>
                <c:pt idx="1573">
                  <c:v>42006.430555555555</c:v>
                </c:pt>
                <c:pt idx="1574">
                  <c:v>42006.434027777781</c:v>
                </c:pt>
                <c:pt idx="1575">
                  <c:v>42006.4375</c:v>
                </c:pt>
                <c:pt idx="1576">
                  <c:v>42006.440972222219</c:v>
                </c:pt>
                <c:pt idx="1577">
                  <c:v>42006.444444444445</c:v>
                </c:pt>
                <c:pt idx="1578">
                  <c:v>42006.447916666664</c:v>
                </c:pt>
                <c:pt idx="1579">
                  <c:v>42006.451388888891</c:v>
                </c:pt>
                <c:pt idx="1580">
                  <c:v>42006.454861111109</c:v>
                </c:pt>
                <c:pt idx="1581">
                  <c:v>42006.458333333336</c:v>
                </c:pt>
                <c:pt idx="1582">
                  <c:v>42006.461805555555</c:v>
                </c:pt>
                <c:pt idx="1583">
                  <c:v>42006.465277777781</c:v>
                </c:pt>
                <c:pt idx="1584">
                  <c:v>42006.46875</c:v>
                </c:pt>
                <c:pt idx="1585">
                  <c:v>42006.472222222219</c:v>
                </c:pt>
                <c:pt idx="1586">
                  <c:v>42006.475694444445</c:v>
                </c:pt>
                <c:pt idx="1587">
                  <c:v>42006.479166666664</c:v>
                </c:pt>
                <c:pt idx="1588">
                  <c:v>42006.482638888891</c:v>
                </c:pt>
                <c:pt idx="1589">
                  <c:v>42006.486111111109</c:v>
                </c:pt>
                <c:pt idx="1590">
                  <c:v>42006.489583333336</c:v>
                </c:pt>
                <c:pt idx="1591">
                  <c:v>42006.493055555555</c:v>
                </c:pt>
                <c:pt idx="1592">
                  <c:v>42006.496527777781</c:v>
                </c:pt>
                <c:pt idx="1593">
                  <c:v>42006.5</c:v>
                </c:pt>
                <c:pt idx="1594">
                  <c:v>42006.503472222219</c:v>
                </c:pt>
                <c:pt idx="1595">
                  <c:v>42006.506944444445</c:v>
                </c:pt>
                <c:pt idx="1596">
                  <c:v>42006.510416666664</c:v>
                </c:pt>
                <c:pt idx="1597">
                  <c:v>42006.513888888891</c:v>
                </c:pt>
                <c:pt idx="1598">
                  <c:v>42006.517361111109</c:v>
                </c:pt>
                <c:pt idx="1599">
                  <c:v>42006.520833333336</c:v>
                </c:pt>
                <c:pt idx="1600">
                  <c:v>42006.524305555555</c:v>
                </c:pt>
                <c:pt idx="1601">
                  <c:v>42006.527777777781</c:v>
                </c:pt>
                <c:pt idx="1602">
                  <c:v>42006.53125</c:v>
                </c:pt>
                <c:pt idx="1603">
                  <c:v>42006.534722222219</c:v>
                </c:pt>
                <c:pt idx="1604">
                  <c:v>42006.538194444445</c:v>
                </c:pt>
                <c:pt idx="1605">
                  <c:v>42006.541666666664</c:v>
                </c:pt>
                <c:pt idx="1606">
                  <c:v>42006.545138888891</c:v>
                </c:pt>
                <c:pt idx="1607">
                  <c:v>42006.548611111109</c:v>
                </c:pt>
                <c:pt idx="1608">
                  <c:v>42006.552083333336</c:v>
                </c:pt>
                <c:pt idx="1609">
                  <c:v>42006.555555555555</c:v>
                </c:pt>
                <c:pt idx="1610">
                  <c:v>42006.559027777781</c:v>
                </c:pt>
                <c:pt idx="1611">
                  <c:v>42006.5625</c:v>
                </c:pt>
                <c:pt idx="1612">
                  <c:v>42006.565972222219</c:v>
                </c:pt>
                <c:pt idx="1613">
                  <c:v>42006.569444444445</c:v>
                </c:pt>
                <c:pt idx="1614">
                  <c:v>42006.572916666664</c:v>
                </c:pt>
                <c:pt idx="1615">
                  <c:v>42006.576388888891</c:v>
                </c:pt>
                <c:pt idx="1616">
                  <c:v>42006.579861111109</c:v>
                </c:pt>
                <c:pt idx="1617">
                  <c:v>42006.583333333336</c:v>
                </c:pt>
                <c:pt idx="1618">
                  <c:v>42006.586805555555</c:v>
                </c:pt>
                <c:pt idx="1619">
                  <c:v>42006.590277777781</c:v>
                </c:pt>
                <c:pt idx="1620">
                  <c:v>42006.59375</c:v>
                </c:pt>
                <c:pt idx="1621">
                  <c:v>42006.597222222219</c:v>
                </c:pt>
                <c:pt idx="1622">
                  <c:v>42006.600694444445</c:v>
                </c:pt>
                <c:pt idx="1623">
                  <c:v>42006.604166666664</c:v>
                </c:pt>
                <c:pt idx="1624">
                  <c:v>42006.607638888891</c:v>
                </c:pt>
                <c:pt idx="1625">
                  <c:v>42006.611111111109</c:v>
                </c:pt>
                <c:pt idx="1626">
                  <c:v>42006.614583333336</c:v>
                </c:pt>
                <c:pt idx="1627">
                  <c:v>42006.618055555555</c:v>
                </c:pt>
                <c:pt idx="1628">
                  <c:v>42006.621527777781</c:v>
                </c:pt>
                <c:pt idx="1629">
                  <c:v>42006.625</c:v>
                </c:pt>
                <c:pt idx="1630">
                  <c:v>42006.628472222219</c:v>
                </c:pt>
                <c:pt idx="1631">
                  <c:v>42006.631944444445</c:v>
                </c:pt>
                <c:pt idx="1632">
                  <c:v>42006.635416666664</c:v>
                </c:pt>
                <c:pt idx="1633">
                  <c:v>42006.638888888891</c:v>
                </c:pt>
                <c:pt idx="1634">
                  <c:v>42006.642361111109</c:v>
                </c:pt>
                <c:pt idx="1635">
                  <c:v>42006.645833333336</c:v>
                </c:pt>
                <c:pt idx="1636">
                  <c:v>42006.649305555555</c:v>
                </c:pt>
                <c:pt idx="1637">
                  <c:v>42006.652777777781</c:v>
                </c:pt>
                <c:pt idx="1638">
                  <c:v>42006.65625</c:v>
                </c:pt>
                <c:pt idx="1639">
                  <c:v>42006.659722222219</c:v>
                </c:pt>
                <c:pt idx="1640">
                  <c:v>42006.663194444445</c:v>
                </c:pt>
                <c:pt idx="1641">
                  <c:v>42006.666666666664</c:v>
                </c:pt>
                <c:pt idx="1642">
                  <c:v>42006.670138888891</c:v>
                </c:pt>
                <c:pt idx="1643">
                  <c:v>42006.673611111109</c:v>
                </c:pt>
                <c:pt idx="1644">
                  <c:v>42006.677083333336</c:v>
                </c:pt>
                <c:pt idx="1645">
                  <c:v>42006.680555555555</c:v>
                </c:pt>
                <c:pt idx="1646">
                  <c:v>42006.684027777781</c:v>
                </c:pt>
                <c:pt idx="1647">
                  <c:v>42006.6875</c:v>
                </c:pt>
                <c:pt idx="1648">
                  <c:v>42006.690972222219</c:v>
                </c:pt>
                <c:pt idx="1649">
                  <c:v>42006.694444444445</c:v>
                </c:pt>
                <c:pt idx="1650">
                  <c:v>42006.697916666664</c:v>
                </c:pt>
                <c:pt idx="1651">
                  <c:v>42006.701388888891</c:v>
                </c:pt>
                <c:pt idx="1652">
                  <c:v>42006.704861111109</c:v>
                </c:pt>
                <c:pt idx="1653">
                  <c:v>42006.708333333336</c:v>
                </c:pt>
                <c:pt idx="1654">
                  <c:v>42006.711805555555</c:v>
                </c:pt>
                <c:pt idx="1655">
                  <c:v>42006.715277777781</c:v>
                </c:pt>
                <c:pt idx="1656">
                  <c:v>42006.71875</c:v>
                </c:pt>
                <c:pt idx="1657">
                  <c:v>42006.722222222219</c:v>
                </c:pt>
                <c:pt idx="1658">
                  <c:v>42006.725694444445</c:v>
                </c:pt>
                <c:pt idx="1659">
                  <c:v>42006.729166666664</c:v>
                </c:pt>
                <c:pt idx="1660">
                  <c:v>42006.732638888891</c:v>
                </c:pt>
                <c:pt idx="1661">
                  <c:v>42006.736111111109</c:v>
                </c:pt>
                <c:pt idx="1662">
                  <c:v>42006.739583333336</c:v>
                </c:pt>
                <c:pt idx="1663">
                  <c:v>42006.743055555555</c:v>
                </c:pt>
                <c:pt idx="1664">
                  <c:v>42006.746527777781</c:v>
                </c:pt>
                <c:pt idx="1665">
                  <c:v>42006.75</c:v>
                </c:pt>
                <c:pt idx="1666">
                  <c:v>42006.753472222219</c:v>
                </c:pt>
                <c:pt idx="1667">
                  <c:v>42006.756944444445</c:v>
                </c:pt>
                <c:pt idx="1668">
                  <c:v>42006.760416666664</c:v>
                </c:pt>
                <c:pt idx="1669">
                  <c:v>42006.763888888891</c:v>
                </c:pt>
                <c:pt idx="1670">
                  <c:v>42006.767361111109</c:v>
                </c:pt>
                <c:pt idx="1671">
                  <c:v>42006.770833333336</c:v>
                </c:pt>
                <c:pt idx="1672">
                  <c:v>42006.774305555555</c:v>
                </c:pt>
                <c:pt idx="1673">
                  <c:v>42006.777777777781</c:v>
                </c:pt>
                <c:pt idx="1674">
                  <c:v>42006.78125</c:v>
                </c:pt>
                <c:pt idx="1675">
                  <c:v>42006.784722222219</c:v>
                </c:pt>
                <c:pt idx="1676">
                  <c:v>42006.788194444445</c:v>
                </c:pt>
                <c:pt idx="1677">
                  <c:v>42006.791666666664</c:v>
                </c:pt>
                <c:pt idx="1678">
                  <c:v>42006.795138888891</c:v>
                </c:pt>
                <c:pt idx="1679">
                  <c:v>42006.798611111109</c:v>
                </c:pt>
                <c:pt idx="1680">
                  <c:v>42006.802083333336</c:v>
                </c:pt>
                <c:pt idx="1681">
                  <c:v>42006.805555555555</c:v>
                </c:pt>
                <c:pt idx="1682">
                  <c:v>42006.809027777781</c:v>
                </c:pt>
                <c:pt idx="1683">
                  <c:v>42006.8125</c:v>
                </c:pt>
                <c:pt idx="1684">
                  <c:v>42006.815972222219</c:v>
                </c:pt>
                <c:pt idx="1685">
                  <c:v>42006.819444444445</c:v>
                </c:pt>
                <c:pt idx="1686">
                  <c:v>42006.822916666664</c:v>
                </c:pt>
                <c:pt idx="1687">
                  <c:v>42006.826388888891</c:v>
                </c:pt>
                <c:pt idx="1688">
                  <c:v>42006.829861111109</c:v>
                </c:pt>
                <c:pt idx="1689">
                  <c:v>42006.833333333336</c:v>
                </c:pt>
                <c:pt idx="1690">
                  <c:v>42006.836805555555</c:v>
                </c:pt>
                <c:pt idx="1691">
                  <c:v>42006.840277777781</c:v>
                </c:pt>
                <c:pt idx="1692">
                  <c:v>42006.84375</c:v>
                </c:pt>
                <c:pt idx="1693">
                  <c:v>42006.847222222219</c:v>
                </c:pt>
                <c:pt idx="1694">
                  <c:v>42006.850694444445</c:v>
                </c:pt>
                <c:pt idx="1695">
                  <c:v>42006.854166666664</c:v>
                </c:pt>
                <c:pt idx="1696">
                  <c:v>42006.857638888891</c:v>
                </c:pt>
                <c:pt idx="1697">
                  <c:v>42006.861111111109</c:v>
                </c:pt>
                <c:pt idx="1698">
                  <c:v>42006.864583333336</c:v>
                </c:pt>
                <c:pt idx="1699">
                  <c:v>42006.868055555555</c:v>
                </c:pt>
                <c:pt idx="1700">
                  <c:v>42006.871527777781</c:v>
                </c:pt>
                <c:pt idx="1701">
                  <c:v>42006.875</c:v>
                </c:pt>
                <c:pt idx="1702">
                  <c:v>42006.878472222219</c:v>
                </c:pt>
                <c:pt idx="1703">
                  <c:v>42006.881944444445</c:v>
                </c:pt>
                <c:pt idx="1704">
                  <c:v>42006.885416666664</c:v>
                </c:pt>
                <c:pt idx="1705">
                  <c:v>42006.888888888891</c:v>
                </c:pt>
                <c:pt idx="1706">
                  <c:v>42006.892361111109</c:v>
                </c:pt>
                <c:pt idx="1707">
                  <c:v>42006.895833333336</c:v>
                </c:pt>
                <c:pt idx="1708">
                  <c:v>42006.899305555555</c:v>
                </c:pt>
                <c:pt idx="1709">
                  <c:v>42006.902777777781</c:v>
                </c:pt>
                <c:pt idx="1710">
                  <c:v>42006.90625</c:v>
                </c:pt>
                <c:pt idx="1711">
                  <c:v>42006.909722222219</c:v>
                </c:pt>
                <c:pt idx="1712">
                  <c:v>42006.913194444445</c:v>
                </c:pt>
                <c:pt idx="1713">
                  <c:v>42006.916666666664</c:v>
                </c:pt>
                <c:pt idx="1714">
                  <c:v>42006.920138888891</c:v>
                </c:pt>
                <c:pt idx="1715">
                  <c:v>42006.923611111109</c:v>
                </c:pt>
                <c:pt idx="1716">
                  <c:v>42006.927083333336</c:v>
                </c:pt>
                <c:pt idx="1717">
                  <c:v>42006.930555555555</c:v>
                </c:pt>
                <c:pt idx="1718">
                  <c:v>42006.934027777781</c:v>
                </c:pt>
                <c:pt idx="1719">
                  <c:v>42006.9375</c:v>
                </c:pt>
                <c:pt idx="1720">
                  <c:v>42006.940972222219</c:v>
                </c:pt>
                <c:pt idx="1721">
                  <c:v>42006.944444444445</c:v>
                </c:pt>
                <c:pt idx="1722">
                  <c:v>42006.947916666664</c:v>
                </c:pt>
                <c:pt idx="1723">
                  <c:v>42006.951388888891</c:v>
                </c:pt>
                <c:pt idx="1724">
                  <c:v>42006.954861111109</c:v>
                </c:pt>
                <c:pt idx="1725">
                  <c:v>42006.958333333336</c:v>
                </c:pt>
                <c:pt idx="1726">
                  <c:v>42006.961805555555</c:v>
                </c:pt>
                <c:pt idx="1727">
                  <c:v>42006.965277777781</c:v>
                </c:pt>
                <c:pt idx="1728">
                  <c:v>42006.96875</c:v>
                </c:pt>
                <c:pt idx="1729">
                  <c:v>42006.972222222219</c:v>
                </c:pt>
                <c:pt idx="1730">
                  <c:v>42006.975694444445</c:v>
                </c:pt>
                <c:pt idx="1731">
                  <c:v>42006.979166666664</c:v>
                </c:pt>
                <c:pt idx="1732">
                  <c:v>42006.982638888891</c:v>
                </c:pt>
                <c:pt idx="1733">
                  <c:v>42006.986111111109</c:v>
                </c:pt>
                <c:pt idx="1734">
                  <c:v>42006.989583333336</c:v>
                </c:pt>
                <c:pt idx="1735">
                  <c:v>42006.993055555555</c:v>
                </c:pt>
                <c:pt idx="1736">
                  <c:v>42006.996527777781</c:v>
                </c:pt>
                <c:pt idx="1737">
                  <c:v>42007</c:v>
                </c:pt>
                <c:pt idx="1738">
                  <c:v>42007.003472222219</c:v>
                </c:pt>
                <c:pt idx="1739">
                  <c:v>42007.006944444445</c:v>
                </c:pt>
                <c:pt idx="1740">
                  <c:v>42007.010416666664</c:v>
                </c:pt>
                <c:pt idx="1741">
                  <c:v>42007.013888888891</c:v>
                </c:pt>
                <c:pt idx="1742">
                  <c:v>42007.017361111109</c:v>
                </c:pt>
                <c:pt idx="1743">
                  <c:v>42007.020833333336</c:v>
                </c:pt>
                <c:pt idx="1744">
                  <c:v>42007.024305555555</c:v>
                </c:pt>
                <c:pt idx="1745">
                  <c:v>42007.027777777781</c:v>
                </c:pt>
                <c:pt idx="1746">
                  <c:v>42007.03125</c:v>
                </c:pt>
                <c:pt idx="1747">
                  <c:v>42007.034722222219</c:v>
                </c:pt>
                <c:pt idx="1748">
                  <c:v>42007.038194444445</c:v>
                </c:pt>
                <c:pt idx="1749">
                  <c:v>42007.041666666664</c:v>
                </c:pt>
                <c:pt idx="1750">
                  <c:v>42007.045138888891</c:v>
                </c:pt>
                <c:pt idx="1751">
                  <c:v>42007.048611111109</c:v>
                </c:pt>
                <c:pt idx="1752">
                  <c:v>42007.052083333336</c:v>
                </c:pt>
                <c:pt idx="1753">
                  <c:v>42007.055555555555</c:v>
                </c:pt>
                <c:pt idx="1754">
                  <c:v>42007.059027777781</c:v>
                </c:pt>
                <c:pt idx="1755">
                  <c:v>42007.0625</c:v>
                </c:pt>
                <c:pt idx="1756">
                  <c:v>42007.065972222219</c:v>
                </c:pt>
                <c:pt idx="1757">
                  <c:v>42007.069444444445</c:v>
                </c:pt>
                <c:pt idx="1758">
                  <c:v>42007.072916666664</c:v>
                </c:pt>
                <c:pt idx="1759">
                  <c:v>42007.076388888891</c:v>
                </c:pt>
                <c:pt idx="1760">
                  <c:v>42007.079861111109</c:v>
                </c:pt>
                <c:pt idx="1761">
                  <c:v>42007.083333333336</c:v>
                </c:pt>
                <c:pt idx="1762">
                  <c:v>42007.086805555555</c:v>
                </c:pt>
                <c:pt idx="1763">
                  <c:v>42007.090277777781</c:v>
                </c:pt>
                <c:pt idx="1764">
                  <c:v>42007.09375</c:v>
                </c:pt>
                <c:pt idx="1765">
                  <c:v>42007.097222222219</c:v>
                </c:pt>
                <c:pt idx="1766">
                  <c:v>42007.100694444445</c:v>
                </c:pt>
                <c:pt idx="1767">
                  <c:v>42007.104166666664</c:v>
                </c:pt>
                <c:pt idx="1768">
                  <c:v>42007.107638888891</c:v>
                </c:pt>
                <c:pt idx="1769">
                  <c:v>42007.111111111109</c:v>
                </c:pt>
                <c:pt idx="1770">
                  <c:v>42007.114583333336</c:v>
                </c:pt>
                <c:pt idx="1771">
                  <c:v>42007.118055555555</c:v>
                </c:pt>
                <c:pt idx="1772">
                  <c:v>42007.121527777781</c:v>
                </c:pt>
                <c:pt idx="1773">
                  <c:v>42007.125</c:v>
                </c:pt>
                <c:pt idx="1774">
                  <c:v>42007.128472222219</c:v>
                </c:pt>
                <c:pt idx="1775">
                  <c:v>42007.131944444445</c:v>
                </c:pt>
                <c:pt idx="1776">
                  <c:v>42007.135416666664</c:v>
                </c:pt>
                <c:pt idx="1777">
                  <c:v>42007.138888888891</c:v>
                </c:pt>
                <c:pt idx="1778">
                  <c:v>42007.142361111109</c:v>
                </c:pt>
                <c:pt idx="1779">
                  <c:v>42007.145833333336</c:v>
                </c:pt>
                <c:pt idx="1780">
                  <c:v>42007.149305555555</c:v>
                </c:pt>
                <c:pt idx="1781">
                  <c:v>42007.152777777781</c:v>
                </c:pt>
                <c:pt idx="1782">
                  <c:v>42007.15625</c:v>
                </c:pt>
                <c:pt idx="1783">
                  <c:v>42007.159722222219</c:v>
                </c:pt>
                <c:pt idx="1784">
                  <c:v>42007.163194444445</c:v>
                </c:pt>
                <c:pt idx="1785">
                  <c:v>42007.166666666664</c:v>
                </c:pt>
                <c:pt idx="1786">
                  <c:v>42007.170138888891</c:v>
                </c:pt>
                <c:pt idx="1787">
                  <c:v>42007.173611111109</c:v>
                </c:pt>
                <c:pt idx="1788">
                  <c:v>42007.177083333336</c:v>
                </c:pt>
                <c:pt idx="1789">
                  <c:v>42007.180555555555</c:v>
                </c:pt>
                <c:pt idx="1790">
                  <c:v>42007.184027777781</c:v>
                </c:pt>
                <c:pt idx="1791">
                  <c:v>42007.1875</c:v>
                </c:pt>
                <c:pt idx="1792">
                  <c:v>42007.190972222219</c:v>
                </c:pt>
                <c:pt idx="1793">
                  <c:v>42007.194444444445</c:v>
                </c:pt>
                <c:pt idx="1794">
                  <c:v>42007.197916666664</c:v>
                </c:pt>
                <c:pt idx="1795">
                  <c:v>42007.201388888891</c:v>
                </c:pt>
                <c:pt idx="1796">
                  <c:v>42007.204861111109</c:v>
                </c:pt>
                <c:pt idx="1797">
                  <c:v>42007.208333333336</c:v>
                </c:pt>
                <c:pt idx="1798">
                  <c:v>42007.211805555555</c:v>
                </c:pt>
                <c:pt idx="1799">
                  <c:v>42007.215277777781</c:v>
                </c:pt>
                <c:pt idx="1800">
                  <c:v>42007.21875</c:v>
                </c:pt>
                <c:pt idx="1801">
                  <c:v>42007.222222222219</c:v>
                </c:pt>
                <c:pt idx="1802">
                  <c:v>42007.225694444445</c:v>
                </c:pt>
                <c:pt idx="1803">
                  <c:v>42007.229166666664</c:v>
                </c:pt>
                <c:pt idx="1804">
                  <c:v>42007.232638888891</c:v>
                </c:pt>
                <c:pt idx="1805">
                  <c:v>42007.236111111109</c:v>
                </c:pt>
                <c:pt idx="1806">
                  <c:v>42007.239583333336</c:v>
                </c:pt>
                <c:pt idx="1807">
                  <c:v>42007.243055555555</c:v>
                </c:pt>
                <c:pt idx="1808">
                  <c:v>42007.246527777781</c:v>
                </c:pt>
                <c:pt idx="1809">
                  <c:v>42007.25</c:v>
                </c:pt>
                <c:pt idx="1810">
                  <c:v>42007.253472222219</c:v>
                </c:pt>
                <c:pt idx="1811">
                  <c:v>42007.256944444445</c:v>
                </c:pt>
                <c:pt idx="1812">
                  <c:v>42007.260416666664</c:v>
                </c:pt>
                <c:pt idx="1813">
                  <c:v>42007.263888888891</c:v>
                </c:pt>
                <c:pt idx="1814">
                  <c:v>42007.267361111109</c:v>
                </c:pt>
                <c:pt idx="1815">
                  <c:v>42007.270833333336</c:v>
                </c:pt>
                <c:pt idx="1816">
                  <c:v>42007.274305555555</c:v>
                </c:pt>
                <c:pt idx="1817">
                  <c:v>42007.277777777781</c:v>
                </c:pt>
                <c:pt idx="1818">
                  <c:v>42007.28125</c:v>
                </c:pt>
                <c:pt idx="1819">
                  <c:v>42007.284722222219</c:v>
                </c:pt>
                <c:pt idx="1820">
                  <c:v>42007.288194444445</c:v>
                </c:pt>
                <c:pt idx="1821">
                  <c:v>42007.291666666664</c:v>
                </c:pt>
                <c:pt idx="1822">
                  <c:v>42007.295138888891</c:v>
                </c:pt>
                <c:pt idx="1823">
                  <c:v>42007.298611111109</c:v>
                </c:pt>
                <c:pt idx="1824">
                  <c:v>42007.302083333336</c:v>
                </c:pt>
                <c:pt idx="1825">
                  <c:v>42007.305555555555</c:v>
                </c:pt>
                <c:pt idx="1826">
                  <c:v>42007.309027777781</c:v>
                </c:pt>
                <c:pt idx="1827">
                  <c:v>42007.3125</c:v>
                </c:pt>
                <c:pt idx="1828">
                  <c:v>42007.315972222219</c:v>
                </c:pt>
                <c:pt idx="1829">
                  <c:v>42007.319444444445</c:v>
                </c:pt>
                <c:pt idx="1830">
                  <c:v>42007.322916666664</c:v>
                </c:pt>
                <c:pt idx="1831">
                  <c:v>42007.326388888891</c:v>
                </c:pt>
                <c:pt idx="1832">
                  <c:v>42007.329861111109</c:v>
                </c:pt>
                <c:pt idx="1833">
                  <c:v>42007.333333333336</c:v>
                </c:pt>
                <c:pt idx="1834">
                  <c:v>42007.336805555555</c:v>
                </c:pt>
                <c:pt idx="1835">
                  <c:v>42007.340277777781</c:v>
                </c:pt>
                <c:pt idx="1836">
                  <c:v>42007.34375</c:v>
                </c:pt>
                <c:pt idx="1837">
                  <c:v>42007.347222222219</c:v>
                </c:pt>
                <c:pt idx="1838">
                  <c:v>42007.350694444445</c:v>
                </c:pt>
                <c:pt idx="1839">
                  <c:v>42007.354166666664</c:v>
                </c:pt>
                <c:pt idx="1840">
                  <c:v>42007.357638888891</c:v>
                </c:pt>
                <c:pt idx="1841">
                  <c:v>42007.361111111109</c:v>
                </c:pt>
                <c:pt idx="1842">
                  <c:v>42007.364583333336</c:v>
                </c:pt>
                <c:pt idx="1843">
                  <c:v>42007.368055555555</c:v>
                </c:pt>
                <c:pt idx="1844">
                  <c:v>42007.371527777781</c:v>
                </c:pt>
                <c:pt idx="1845">
                  <c:v>42007.375</c:v>
                </c:pt>
                <c:pt idx="1846">
                  <c:v>42007.378472222219</c:v>
                </c:pt>
                <c:pt idx="1847">
                  <c:v>42007.381944444445</c:v>
                </c:pt>
                <c:pt idx="1848">
                  <c:v>42007.385416666664</c:v>
                </c:pt>
                <c:pt idx="1849">
                  <c:v>42007.388888888891</c:v>
                </c:pt>
                <c:pt idx="1850">
                  <c:v>42007.392361111109</c:v>
                </c:pt>
                <c:pt idx="1851">
                  <c:v>42007.395833333336</c:v>
                </c:pt>
                <c:pt idx="1852">
                  <c:v>42007.399305555555</c:v>
                </c:pt>
                <c:pt idx="1853">
                  <c:v>42007.402777777781</c:v>
                </c:pt>
                <c:pt idx="1854">
                  <c:v>42007.40625</c:v>
                </c:pt>
                <c:pt idx="1855">
                  <c:v>42007.409722222219</c:v>
                </c:pt>
                <c:pt idx="1856">
                  <c:v>42007.413194444445</c:v>
                </c:pt>
                <c:pt idx="1857">
                  <c:v>42007.416666666664</c:v>
                </c:pt>
                <c:pt idx="1858">
                  <c:v>42007.420138888891</c:v>
                </c:pt>
                <c:pt idx="1859">
                  <c:v>42007.423611111109</c:v>
                </c:pt>
                <c:pt idx="1860">
                  <c:v>42007.427083333336</c:v>
                </c:pt>
                <c:pt idx="1861">
                  <c:v>42007.430555555555</c:v>
                </c:pt>
                <c:pt idx="1862">
                  <c:v>42007.434027777781</c:v>
                </c:pt>
                <c:pt idx="1863">
                  <c:v>42007.4375</c:v>
                </c:pt>
                <c:pt idx="1864">
                  <c:v>42007.440972222219</c:v>
                </c:pt>
                <c:pt idx="1865">
                  <c:v>42007.444444444445</c:v>
                </c:pt>
                <c:pt idx="1866">
                  <c:v>42007.447916666664</c:v>
                </c:pt>
                <c:pt idx="1867">
                  <c:v>42007.451388888891</c:v>
                </c:pt>
                <c:pt idx="1868">
                  <c:v>42007.454861111109</c:v>
                </c:pt>
                <c:pt idx="1869">
                  <c:v>42007.458333333336</c:v>
                </c:pt>
                <c:pt idx="1870">
                  <c:v>42007.461805555555</c:v>
                </c:pt>
                <c:pt idx="1871">
                  <c:v>42007.465277777781</c:v>
                </c:pt>
                <c:pt idx="1872">
                  <c:v>42007.46875</c:v>
                </c:pt>
                <c:pt idx="1873">
                  <c:v>42007.472222222219</c:v>
                </c:pt>
                <c:pt idx="1874">
                  <c:v>42007.475694444445</c:v>
                </c:pt>
                <c:pt idx="1875">
                  <c:v>42007.479166666664</c:v>
                </c:pt>
                <c:pt idx="1876">
                  <c:v>42007.482638888891</c:v>
                </c:pt>
                <c:pt idx="1877">
                  <c:v>42007.486111111109</c:v>
                </c:pt>
                <c:pt idx="1878">
                  <c:v>42007.489583333336</c:v>
                </c:pt>
                <c:pt idx="1879">
                  <c:v>42007.493055555555</c:v>
                </c:pt>
                <c:pt idx="1880">
                  <c:v>42007.496527777781</c:v>
                </c:pt>
                <c:pt idx="1881">
                  <c:v>42007.5</c:v>
                </c:pt>
                <c:pt idx="1882">
                  <c:v>42007.503472222219</c:v>
                </c:pt>
                <c:pt idx="1883">
                  <c:v>42007.506944444445</c:v>
                </c:pt>
                <c:pt idx="1884">
                  <c:v>42007.510416666664</c:v>
                </c:pt>
                <c:pt idx="1885">
                  <c:v>42007.513888888891</c:v>
                </c:pt>
                <c:pt idx="1886">
                  <c:v>42007.517361111109</c:v>
                </c:pt>
                <c:pt idx="1887">
                  <c:v>42007.520833333336</c:v>
                </c:pt>
                <c:pt idx="1888">
                  <c:v>42007.524305555555</c:v>
                </c:pt>
                <c:pt idx="1889">
                  <c:v>42007.527777777781</c:v>
                </c:pt>
                <c:pt idx="1890">
                  <c:v>42007.53125</c:v>
                </c:pt>
                <c:pt idx="1891">
                  <c:v>42007.534722222219</c:v>
                </c:pt>
                <c:pt idx="1892">
                  <c:v>42007.538194444445</c:v>
                </c:pt>
                <c:pt idx="1893">
                  <c:v>42007.541666666664</c:v>
                </c:pt>
                <c:pt idx="1894">
                  <c:v>42007.545138888891</c:v>
                </c:pt>
                <c:pt idx="1895">
                  <c:v>42007.548611111109</c:v>
                </c:pt>
                <c:pt idx="1896">
                  <c:v>42007.552083333336</c:v>
                </c:pt>
                <c:pt idx="1897">
                  <c:v>42007.555555555555</c:v>
                </c:pt>
                <c:pt idx="1898">
                  <c:v>42007.559027777781</c:v>
                </c:pt>
                <c:pt idx="1899">
                  <c:v>42007.5625</c:v>
                </c:pt>
                <c:pt idx="1900">
                  <c:v>42007.565972222219</c:v>
                </c:pt>
                <c:pt idx="1901">
                  <c:v>42007.569444444445</c:v>
                </c:pt>
                <c:pt idx="1902">
                  <c:v>42007.572916666664</c:v>
                </c:pt>
                <c:pt idx="1903">
                  <c:v>42007.576388888891</c:v>
                </c:pt>
                <c:pt idx="1904">
                  <c:v>42007.579861111109</c:v>
                </c:pt>
                <c:pt idx="1905">
                  <c:v>42007.583333333336</c:v>
                </c:pt>
                <c:pt idx="1906">
                  <c:v>42007.586805555555</c:v>
                </c:pt>
                <c:pt idx="1907">
                  <c:v>42007.590277777781</c:v>
                </c:pt>
                <c:pt idx="1908">
                  <c:v>42007.59375</c:v>
                </c:pt>
                <c:pt idx="1909">
                  <c:v>42007.597222222219</c:v>
                </c:pt>
                <c:pt idx="1910">
                  <c:v>42007.600694444445</c:v>
                </c:pt>
                <c:pt idx="1911">
                  <c:v>42007.604166666664</c:v>
                </c:pt>
                <c:pt idx="1912">
                  <c:v>42007.607638888891</c:v>
                </c:pt>
                <c:pt idx="1913">
                  <c:v>42007.611111111109</c:v>
                </c:pt>
                <c:pt idx="1914">
                  <c:v>42007.614583333336</c:v>
                </c:pt>
                <c:pt idx="1915">
                  <c:v>42007.618055555555</c:v>
                </c:pt>
                <c:pt idx="1916">
                  <c:v>42007.621527777781</c:v>
                </c:pt>
                <c:pt idx="1917">
                  <c:v>42007.625</c:v>
                </c:pt>
                <c:pt idx="1918">
                  <c:v>42007.628472222219</c:v>
                </c:pt>
                <c:pt idx="1919">
                  <c:v>42007.631944444445</c:v>
                </c:pt>
                <c:pt idx="1920">
                  <c:v>42007.635416666664</c:v>
                </c:pt>
                <c:pt idx="1921">
                  <c:v>42007.638888888891</c:v>
                </c:pt>
                <c:pt idx="1922">
                  <c:v>42007.642361111109</c:v>
                </c:pt>
                <c:pt idx="1923">
                  <c:v>42007.645833333336</c:v>
                </c:pt>
                <c:pt idx="1924">
                  <c:v>42007.649305555555</c:v>
                </c:pt>
                <c:pt idx="1925">
                  <c:v>42007.652777777781</c:v>
                </c:pt>
                <c:pt idx="1926">
                  <c:v>42007.65625</c:v>
                </c:pt>
                <c:pt idx="1927">
                  <c:v>42007.659722222219</c:v>
                </c:pt>
                <c:pt idx="1928">
                  <c:v>42007.663194444445</c:v>
                </c:pt>
                <c:pt idx="1929">
                  <c:v>42007.666666666664</c:v>
                </c:pt>
                <c:pt idx="1930">
                  <c:v>42007.670138888891</c:v>
                </c:pt>
                <c:pt idx="1931">
                  <c:v>42007.673611111109</c:v>
                </c:pt>
                <c:pt idx="1932">
                  <c:v>42007.677083333336</c:v>
                </c:pt>
                <c:pt idx="1933">
                  <c:v>42007.680555555555</c:v>
                </c:pt>
                <c:pt idx="1934">
                  <c:v>42007.684027777781</c:v>
                </c:pt>
                <c:pt idx="1935">
                  <c:v>42007.6875</c:v>
                </c:pt>
                <c:pt idx="1936">
                  <c:v>42007.690972222219</c:v>
                </c:pt>
                <c:pt idx="1937">
                  <c:v>42007.694444444445</c:v>
                </c:pt>
                <c:pt idx="1938">
                  <c:v>42007.697916666664</c:v>
                </c:pt>
                <c:pt idx="1939">
                  <c:v>42007.701388888891</c:v>
                </c:pt>
                <c:pt idx="1940">
                  <c:v>42007.704861111109</c:v>
                </c:pt>
                <c:pt idx="1941">
                  <c:v>42007.708333333336</c:v>
                </c:pt>
                <c:pt idx="1942">
                  <c:v>42007.711805555555</c:v>
                </c:pt>
                <c:pt idx="1943">
                  <c:v>42007.715277777781</c:v>
                </c:pt>
                <c:pt idx="1944">
                  <c:v>42007.71875</c:v>
                </c:pt>
                <c:pt idx="1945">
                  <c:v>42007.722222222219</c:v>
                </c:pt>
                <c:pt idx="1946">
                  <c:v>42007.725694444445</c:v>
                </c:pt>
                <c:pt idx="1947">
                  <c:v>42007.729166666664</c:v>
                </c:pt>
                <c:pt idx="1948">
                  <c:v>42007.732638888891</c:v>
                </c:pt>
                <c:pt idx="1949">
                  <c:v>42007.736111111109</c:v>
                </c:pt>
                <c:pt idx="1950">
                  <c:v>42007.739583333336</c:v>
                </c:pt>
                <c:pt idx="1951">
                  <c:v>42007.743055555555</c:v>
                </c:pt>
                <c:pt idx="1952">
                  <c:v>42007.746527777781</c:v>
                </c:pt>
                <c:pt idx="1953">
                  <c:v>42007.75</c:v>
                </c:pt>
                <c:pt idx="1954">
                  <c:v>42007.753472222219</c:v>
                </c:pt>
                <c:pt idx="1955">
                  <c:v>42007.756944444445</c:v>
                </c:pt>
                <c:pt idx="1956">
                  <c:v>42007.760416666664</c:v>
                </c:pt>
                <c:pt idx="1957">
                  <c:v>42007.763888888891</c:v>
                </c:pt>
                <c:pt idx="1958">
                  <c:v>42007.767361111109</c:v>
                </c:pt>
                <c:pt idx="1959">
                  <c:v>42007.770833333336</c:v>
                </c:pt>
                <c:pt idx="1960">
                  <c:v>42007.774305555555</c:v>
                </c:pt>
                <c:pt idx="1961">
                  <c:v>42007.777777777781</c:v>
                </c:pt>
                <c:pt idx="1962">
                  <c:v>42007.78125</c:v>
                </c:pt>
                <c:pt idx="1963">
                  <c:v>42007.784722222219</c:v>
                </c:pt>
                <c:pt idx="1964">
                  <c:v>42007.788194444445</c:v>
                </c:pt>
                <c:pt idx="1965">
                  <c:v>42007.791666666664</c:v>
                </c:pt>
                <c:pt idx="1966">
                  <c:v>42007.795138888891</c:v>
                </c:pt>
                <c:pt idx="1967">
                  <c:v>42007.798611111109</c:v>
                </c:pt>
                <c:pt idx="1968">
                  <c:v>42007.802083333336</c:v>
                </c:pt>
                <c:pt idx="1969">
                  <c:v>42007.805555555555</c:v>
                </c:pt>
                <c:pt idx="1970">
                  <c:v>42007.809027777781</c:v>
                </c:pt>
                <c:pt idx="1971">
                  <c:v>42007.8125</c:v>
                </c:pt>
                <c:pt idx="1972">
                  <c:v>42007.815972222219</c:v>
                </c:pt>
                <c:pt idx="1973">
                  <c:v>42007.819444444445</c:v>
                </c:pt>
                <c:pt idx="1974">
                  <c:v>42007.822916666664</c:v>
                </c:pt>
                <c:pt idx="1975">
                  <c:v>42007.826388888891</c:v>
                </c:pt>
                <c:pt idx="1976">
                  <c:v>42007.829861111109</c:v>
                </c:pt>
                <c:pt idx="1977">
                  <c:v>42007.833333333336</c:v>
                </c:pt>
                <c:pt idx="1978">
                  <c:v>42007.836805555555</c:v>
                </c:pt>
                <c:pt idx="1979">
                  <c:v>42007.840277777781</c:v>
                </c:pt>
                <c:pt idx="1980">
                  <c:v>42007.84375</c:v>
                </c:pt>
                <c:pt idx="1981">
                  <c:v>42007.847222222219</c:v>
                </c:pt>
                <c:pt idx="1982">
                  <c:v>42007.850694444445</c:v>
                </c:pt>
                <c:pt idx="1983">
                  <c:v>42007.854166666664</c:v>
                </c:pt>
                <c:pt idx="1984">
                  <c:v>42007.857638888891</c:v>
                </c:pt>
                <c:pt idx="1985">
                  <c:v>42007.861111111109</c:v>
                </c:pt>
                <c:pt idx="1986">
                  <c:v>42007.864583333336</c:v>
                </c:pt>
                <c:pt idx="1987">
                  <c:v>42007.868055555555</c:v>
                </c:pt>
                <c:pt idx="1988">
                  <c:v>42007.871527777781</c:v>
                </c:pt>
                <c:pt idx="1989">
                  <c:v>42007.875</c:v>
                </c:pt>
                <c:pt idx="1990">
                  <c:v>42007.878472222219</c:v>
                </c:pt>
                <c:pt idx="1991">
                  <c:v>42007.881944444445</c:v>
                </c:pt>
                <c:pt idx="1992">
                  <c:v>42007.885416666664</c:v>
                </c:pt>
                <c:pt idx="1993">
                  <c:v>42007.888888888891</c:v>
                </c:pt>
                <c:pt idx="1994">
                  <c:v>42007.892361111109</c:v>
                </c:pt>
                <c:pt idx="1995">
                  <c:v>42007.895833333336</c:v>
                </c:pt>
                <c:pt idx="1996">
                  <c:v>42007.899305555555</c:v>
                </c:pt>
                <c:pt idx="1997">
                  <c:v>42007.902777777781</c:v>
                </c:pt>
                <c:pt idx="1998">
                  <c:v>42007.90625</c:v>
                </c:pt>
                <c:pt idx="1999">
                  <c:v>42007.909722222219</c:v>
                </c:pt>
                <c:pt idx="2000">
                  <c:v>42007.913194444445</c:v>
                </c:pt>
                <c:pt idx="2001">
                  <c:v>42007.916666666664</c:v>
                </c:pt>
                <c:pt idx="2002">
                  <c:v>42007.920138888891</c:v>
                </c:pt>
                <c:pt idx="2003">
                  <c:v>42007.923611111109</c:v>
                </c:pt>
                <c:pt idx="2004">
                  <c:v>42007.927083333336</c:v>
                </c:pt>
                <c:pt idx="2005">
                  <c:v>42007.930555555555</c:v>
                </c:pt>
                <c:pt idx="2006">
                  <c:v>42007.934027777781</c:v>
                </c:pt>
                <c:pt idx="2007">
                  <c:v>42007.9375</c:v>
                </c:pt>
                <c:pt idx="2008">
                  <c:v>42007.940972222219</c:v>
                </c:pt>
                <c:pt idx="2009">
                  <c:v>42007.944444444445</c:v>
                </c:pt>
                <c:pt idx="2010">
                  <c:v>42007.947916666664</c:v>
                </c:pt>
                <c:pt idx="2011">
                  <c:v>42007.951388888891</c:v>
                </c:pt>
                <c:pt idx="2012">
                  <c:v>42007.954861111109</c:v>
                </c:pt>
                <c:pt idx="2013">
                  <c:v>42007.958333333336</c:v>
                </c:pt>
                <c:pt idx="2014">
                  <c:v>42007.961805555555</c:v>
                </c:pt>
                <c:pt idx="2015">
                  <c:v>42007.965277777781</c:v>
                </c:pt>
                <c:pt idx="2016">
                  <c:v>42007.96875</c:v>
                </c:pt>
                <c:pt idx="2017">
                  <c:v>42007.972222222219</c:v>
                </c:pt>
                <c:pt idx="2018">
                  <c:v>42007.975694444445</c:v>
                </c:pt>
                <c:pt idx="2019">
                  <c:v>42007.979166666664</c:v>
                </c:pt>
                <c:pt idx="2020">
                  <c:v>42007.982638888891</c:v>
                </c:pt>
                <c:pt idx="2021">
                  <c:v>42007.986111111109</c:v>
                </c:pt>
                <c:pt idx="2022">
                  <c:v>42007.989583333336</c:v>
                </c:pt>
                <c:pt idx="2023">
                  <c:v>42007.993055555555</c:v>
                </c:pt>
                <c:pt idx="2024">
                  <c:v>42007.996527777781</c:v>
                </c:pt>
                <c:pt idx="2025">
                  <c:v>42008</c:v>
                </c:pt>
                <c:pt idx="2026">
                  <c:v>42008.003472222219</c:v>
                </c:pt>
                <c:pt idx="2027">
                  <c:v>42008.006944444445</c:v>
                </c:pt>
                <c:pt idx="2028">
                  <c:v>42008.010416666664</c:v>
                </c:pt>
                <c:pt idx="2029">
                  <c:v>42008.013888888891</c:v>
                </c:pt>
                <c:pt idx="2030">
                  <c:v>42008.017361111109</c:v>
                </c:pt>
                <c:pt idx="2031">
                  <c:v>42008.020833333336</c:v>
                </c:pt>
                <c:pt idx="2032">
                  <c:v>42008.024305555555</c:v>
                </c:pt>
                <c:pt idx="2033">
                  <c:v>42008.027777777781</c:v>
                </c:pt>
                <c:pt idx="2034">
                  <c:v>42008.03125</c:v>
                </c:pt>
                <c:pt idx="2035">
                  <c:v>42008.034722222219</c:v>
                </c:pt>
                <c:pt idx="2036">
                  <c:v>42008.038194444445</c:v>
                </c:pt>
                <c:pt idx="2037">
                  <c:v>42008.041666666664</c:v>
                </c:pt>
                <c:pt idx="2038">
                  <c:v>42008.045138888891</c:v>
                </c:pt>
                <c:pt idx="2039">
                  <c:v>42008.048611111109</c:v>
                </c:pt>
                <c:pt idx="2040">
                  <c:v>42008.052083333336</c:v>
                </c:pt>
                <c:pt idx="2041">
                  <c:v>42008.055555555555</c:v>
                </c:pt>
                <c:pt idx="2042">
                  <c:v>42008.059027777781</c:v>
                </c:pt>
                <c:pt idx="2043">
                  <c:v>42008.0625</c:v>
                </c:pt>
                <c:pt idx="2044">
                  <c:v>42008.065972222219</c:v>
                </c:pt>
                <c:pt idx="2045">
                  <c:v>42008.069444444445</c:v>
                </c:pt>
                <c:pt idx="2046">
                  <c:v>42008.072916666664</c:v>
                </c:pt>
                <c:pt idx="2047">
                  <c:v>42008.076388888891</c:v>
                </c:pt>
                <c:pt idx="2048">
                  <c:v>42008.079861111109</c:v>
                </c:pt>
                <c:pt idx="2049">
                  <c:v>42008.083333333336</c:v>
                </c:pt>
                <c:pt idx="2050">
                  <c:v>42008.086805555555</c:v>
                </c:pt>
                <c:pt idx="2051">
                  <c:v>42008.090277777781</c:v>
                </c:pt>
                <c:pt idx="2052">
                  <c:v>42008.09375</c:v>
                </c:pt>
                <c:pt idx="2053">
                  <c:v>42008.097222222219</c:v>
                </c:pt>
                <c:pt idx="2054">
                  <c:v>42008.100694444445</c:v>
                </c:pt>
                <c:pt idx="2055">
                  <c:v>42008.104166666664</c:v>
                </c:pt>
                <c:pt idx="2056">
                  <c:v>42008.107638888891</c:v>
                </c:pt>
                <c:pt idx="2057">
                  <c:v>42008.111111111109</c:v>
                </c:pt>
                <c:pt idx="2058">
                  <c:v>42008.114583333336</c:v>
                </c:pt>
                <c:pt idx="2059">
                  <c:v>42008.118055555555</c:v>
                </c:pt>
                <c:pt idx="2060">
                  <c:v>42008.121527777781</c:v>
                </c:pt>
                <c:pt idx="2061">
                  <c:v>42008.125</c:v>
                </c:pt>
                <c:pt idx="2062">
                  <c:v>42008.128472222219</c:v>
                </c:pt>
                <c:pt idx="2063">
                  <c:v>42008.131944444445</c:v>
                </c:pt>
                <c:pt idx="2064">
                  <c:v>42008.135416666664</c:v>
                </c:pt>
                <c:pt idx="2065">
                  <c:v>42008.138888888891</c:v>
                </c:pt>
                <c:pt idx="2066">
                  <c:v>42008.142361111109</c:v>
                </c:pt>
                <c:pt idx="2067">
                  <c:v>42008.145833333336</c:v>
                </c:pt>
                <c:pt idx="2068">
                  <c:v>42008.149305555555</c:v>
                </c:pt>
                <c:pt idx="2069">
                  <c:v>42008.152777777781</c:v>
                </c:pt>
                <c:pt idx="2070">
                  <c:v>42008.15625</c:v>
                </c:pt>
                <c:pt idx="2071">
                  <c:v>42008.159722222219</c:v>
                </c:pt>
                <c:pt idx="2072">
                  <c:v>42008.163194444445</c:v>
                </c:pt>
                <c:pt idx="2073">
                  <c:v>42008.166666666664</c:v>
                </c:pt>
                <c:pt idx="2074">
                  <c:v>42008.170138888891</c:v>
                </c:pt>
                <c:pt idx="2075">
                  <c:v>42008.173611111109</c:v>
                </c:pt>
                <c:pt idx="2076">
                  <c:v>42008.177083333336</c:v>
                </c:pt>
                <c:pt idx="2077">
                  <c:v>42008.180555555555</c:v>
                </c:pt>
                <c:pt idx="2078">
                  <c:v>42008.184027777781</c:v>
                </c:pt>
                <c:pt idx="2079">
                  <c:v>42008.1875</c:v>
                </c:pt>
                <c:pt idx="2080">
                  <c:v>42008.190972222219</c:v>
                </c:pt>
                <c:pt idx="2081">
                  <c:v>42008.194444444445</c:v>
                </c:pt>
                <c:pt idx="2082">
                  <c:v>42008.197916666664</c:v>
                </c:pt>
                <c:pt idx="2083">
                  <c:v>42008.201388888891</c:v>
                </c:pt>
                <c:pt idx="2084">
                  <c:v>42008.204861111109</c:v>
                </c:pt>
                <c:pt idx="2085">
                  <c:v>42008.208333333336</c:v>
                </c:pt>
                <c:pt idx="2086">
                  <c:v>42008.211805555555</c:v>
                </c:pt>
                <c:pt idx="2087">
                  <c:v>42008.215277777781</c:v>
                </c:pt>
                <c:pt idx="2088">
                  <c:v>42008.21875</c:v>
                </c:pt>
                <c:pt idx="2089">
                  <c:v>42008.222222222219</c:v>
                </c:pt>
                <c:pt idx="2090">
                  <c:v>42008.225694444445</c:v>
                </c:pt>
                <c:pt idx="2091">
                  <c:v>42008.229166666664</c:v>
                </c:pt>
                <c:pt idx="2092">
                  <c:v>42008.232638888891</c:v>
                </c:pt>
                <c:pt idx="2093">
                  <c:v>42008.236111111109</c:v>
                </c:pt>
                <c:pt idx="2094">
                  <c:v>42008.239583333336</c:v>
                </c:pt>
                <c:pt idx="2095">
                  <c:v>42008.243055555555</c:v>
                </c:pt>
                <c:pt idx="2096">
                  <c:v>42008.246527777781</c:v>
                </c:pt>
                <c:pt idx="2097">
                  <c:v>42008.25</c:v>
                </c:pt>
                <c:pt idx="2098">
                  <c:v>42008.253472222219</c:v>
                </c:pt>
                <c:pt idx="2099">
                  <c:v>42008.256944444445</c:v>
                </c:pt>
                <c:pt idx="2100">
                  <c:v>42008.260416666664</c:v>
                </c:pt>
                <c:pt idx="2101">
                  <c:v>42008.263888888891</c:v>
                </c:pt>
                <c:pt idx="2102">
                  <c:v>42008.267361111109</c:v>
                </c:pt>
                <c:pt idx="2103">
                  <c:v>42008.270833333336</c:v>
                </c:pt>
                <c:pt idx="2104">
                  <c:v>42008.274305555555</c:v>
                </c:pt>
                <c:pt idx="2105">
                  <c:v>42008.277777777781</c:v>
                </c:pt>
                <c:pt idx="2106">
                  <c:v>42008.28125</c:v>
                </c:pt>
                <c:pt idx="2107">
                  <c:v>42008.284722222219</c:v>
                </c:pt>
                <c:pt idx="2108">
                  <c:v>42008.288194444445</c:v>
                </c:pt>
                <c:pt idx="2109">
                  <c:v>42008.291666666664</c:v>
                </c:pt>
                <c:pt idx="2110">
                  <c:v>42008.295138888891</c:v>
                </c:pt>
                <c:pt idx="2111">
                  <c:v>42008.298611111109</c:v>
                </c:pt>
                <c:pt idx="2112">
                  <c:v>42008.302083333336</c:v>
                </c:pt>
                <c:pt idx="2113">
                  <c:v>42008.305555555555</c:v>
                </c:pt>
                <c:pt idx="2114">
                  <c:v>42008.309027777781</c:v>
                </c:pt>
                <c:pt idx="2115">
                  <c:v>42008.3125</c:v>
                </c:pt>
                <c:pt idx="2116">
                  <c:v>42008.315972222219</c:v>
                </c:pt>
                <c:pt idx="2117">
                  <c:v>42008.319444444445</c:v>
                </c:pt>
                <c:pt idx="2118">
                  <c:v>42008.322916666664</c:v>
                </c:pt>
                <c:pt idx="2119">
                  <c:v>42008.326388888891</c:v>
                </c:pt>
                <c:pt idx="2120">
                  <c:v>42008.329861111109</c:v>
                </c:pt>
                <c:pt idx="2121">
                  <c:v>42008.333333333336</c:v>
                </c:pt>
                <c:pt idx="2122">
                  <c:v>42008.336805555555</c:v>
                </c:pt>
                <c:pt idx="2123">
                  <c:v>42008.340277777781</c:v>
                </c:pt>
                <c:pt idx="2124">
                  <c:v>42008.34375</c:v>
                </c:pt>
                <c:pt idx="2125">
                  <c:v>42008.347222222219</c:v>
                </c:pt>
                <c:pt idx="2126">
                  <c:v>42008.350694444445</c:v>
                </c:pt>
                <c:pt idx="2127">
                  <c:v>42008.354166666664</c:v>
                </c:pt>
                <c:pt idx="2128">
                  <c:v>42008.357638888891</c:v>
                </c:pt>
                <c:pt idx="2129">
                  <c:v>42008.361111111109</c:v>
                </c:pt>
                <c:pt idx="2130">
                  <c:v>42008.364583333336</c:v>
                </c:pt>
                <c:pt idx="2131">
                  <c:v>42008.368055555555</c:v>
                </c:pt>
                <c:pt idx="2132">
                  <c:v>42008.371527777781</c:v>
                </c:pt>
                <c:pt idx="2133">
                  <c:v>42008.375</c:v>
                </c:pt>
                <c:pt idx="2134">
                  <c:v>42008.378472222219</c:v>
                </c:pt>
                <c:pt idx="2135">
                  <c:v>42008.381944444445</c:v>
                </c:pt>
                <c:pt idx="2136">
                  <c:v>42008.385416666664</c:v>
                </c:pt>
                <c:pt idx="2137">
                  <c:v>42008.388888888891</c:v>
                </c:pt>
                <c:pt idx="2138">
                  <c:v>42008.392361111109</c:v>
                </c:pt>
                <c:pt idx="2139">
                  <c:v>42008.395833333336</c:v>
                </c:pt>
                <c:pt idx="2140">
                  <c:v>42008.399305555555</c:v>
                </c:pt>
                <c:pt idx="2141">
                  <c:v>42008.402777777781</c:v>
                </c:pt>
                <c:pt idx="2142">
                  <c:v>42008.40625</c:v>
                </c:pt>
                <c:pt idx="2143">
                  <c:v>42008.409722222219</c:v>
                </c:pt>
                <c:pt idx="2144">
                  <c:v>42008.413194444445</c:v>
                </c:pt>
                <c:pt idx="2145">
                  <c:v>42008.416666666664</c:v>
                </c:pt>
                <c:pt idx="2146">
                  <c:v>42008.420138888891</c:v>
                </c:pt>
                <c:pt idx="2147">
                  <c:v>42008.423611111109</c:v>
                </c:pt>
                <c:pt idx="2148">
                  <c:v>42008.427083333336</c:v>
                </c:pt>
                <c:pt idx="2149">
                  <c:v>42008.430555555555</c:v>
                </c:pt>
                <c:pt idx="2150">
                  <c:v>42008.434027777781</c:v>
                </c:pt>
                <c:pt idx="2151">
                  <c:v>42008.4375</c:v>
                </c:pt>
                <c:pt idx="2152">
                  <c:v>42008.440972222219</c:v>
                </c:pt>
                <c:pt idx="2153">
                  <c:v>42008.444444444445</c:v>
                </c:pt>
                <c:pt idx="2154">
                  <c:v>42008.447916666664</c:v>
                </c:pt>
                <c:pt idx="2155">
                  <c:v>42008.451388888891</c:v>
                </c:pt>
                <c:pt idx="2156">
                  <c:v>42008.454861111109</c:v>
                </c:pt>
                <c:pt idx="2157">
                  <c:v>42008.458333333336</c:v>
                </c:pt>
                <c:pt idx="2158">
                  <c:v>42008.461805555555</c:v>
                </c:pt>
                <c:pt idx="2159">
                  <c:v>42008.465277777781</c:v>
                </c:pt>
                <c:pt idx="2160">
                  <c:v>42008.46875</c:v>
                </c:pt>
                <c:pt idx="2161">
                  <c:v>42008.472222222219</c:v>
                </c:pt>
                <c:pt idx="2162">
                  <c:v>42008.475694444445</c:v>
                </c:pt>
                <c:pt idx="2163">
                  <c:v>42008.479166666664</c:v>
                </c:pt>
                <c:pt idx="2164">
                  <c:v>42008.482638888891</c:v>
                </c:pt>
                <c:pt idx="2165">
                  <c:v>42008.486111111109</c:v>
                </c:pt>
                <c:pt idx="2166">
                  <c:v>42008.489583333336</c:v>
                </c:pt>
                <c:pt idx="2167">
                  <c:v>42008.493055555555</c:v>
                </c:pt>
                <c:pt idx="2168">
                  <c:v>42008.496527777781</c:v>
                </c:pt>
                <c:pt idx="2169">
                  <c:v>42008.5</c:v>
                </c:pt>
                <c:pt idx="2170">
                  <c:v>42008.503472222219</c:v>
                </c:pt>
                <c:pt idx="2171">
                  <c:v>42008.506944444445</c:v>
                </c:pt>
                <c:pt idx="2172">
                  <c:v>42008.510416666664</c:v>
                </c:pt>
                <c:pt idx="2173">
                  <c:v>42008.513888888891</c:v>
                </c:pt>
                <c:pt idx="2174">
                  <c:v>42008.517361111109</c:v>
                </c:pt>
                <c:pt idx="2175">
                  <c:v>42008.520833333336</c:v>
                </c:pt>
                <c:pt idx="2176">
                  <c:v>42008.524305555555</c:v>
                </c:pt>
                <c:pt idx="2177">
                  <c:v>42008.527777777781</c:v>
                </c:pt>
                <c:pt idx="2178">
                  <c:v>42008.53125</c:v>
                </c:pt>
                <c:pt idx="2179">
                  <c:v>42008.534722222219</c:v>
                </c:pt>
                <c:pt idx="2180">
                  <c:v>42008.538194444445</c:v>
                </c:pt>
                <c:pt idx="2181">
                  <c:v>42008.541666666664</c:v>
                </c:pt>
                <c:pt idx="2182">
                  <c:v>42008.545138888891</c:v>
                </c:pt>
                <c:pt idx="2183">
                  <c:v>42008.548611111109</c:v>
                </c:pt>
                <c:pt idx="2184">
                  <c:v>42008.552083333336</c:v>
                </c:pt>
                <c:pt idx="2185">
                  <c:v>42008.555555555555</c:v>
                </c:pt>
                <c:pt idx="2186">
                  <c:v>42008.559027777781</c:v>
                </c:pt>
                <c:pt idx="2187">
                  <c:v>42008.5625</c:v>
                </c:pt>
                <c:pt idx="2188">
                  <c:v>42008.565972222219</c:v>
                </c:pt>
                <c:pt idx="2189">
                  <c:v>42008.569444444445</c:v>
                </c:pt>
                <c:pt idx="2190">
                  <c:v>42008.572916666664</c:v>
                </c:pt>
                <c:pt idx="2191">
                  <c:v>42008.576388888891</c:v>
                </c:pt>
                <c:pt idx="2192">
                  <c:v>42008.579861111109</c:v>
                </c:pt>
                <c:pt idx="2193">
                  <c:v>42008.583333333336</c:v>
                </c:pt>
                <c:pt idx="2194">
                  <c:v>42008.586805555555</c:v>
                </c:pt>
                <c:pt idx="2195">
                  <c:v>42008.590277777781</c:v>
                </c:pt>
                <c:pt idx="2196">
                  <c:v>42008.59375</c:v>
                </c:pt>
                <c:pt idx="2197">
                  <c:v>42008.597222222219</c:v>
                </c:pt>
                <c:pt idx="2198">
                  <c:v>42008.600694444445</c:v>
                </c:pt>
                <c:pt idx="2199">
                  <c:v>42008.604166666664</c:v>
                </c:pt>
                <c:pt idx="2200">
                  <c:v>42008.607638888891</c:v>
                </c:pt>
                <c:pt idx="2201">
                  <c:v>42008.611111111109</c:v>
                </c:pt>
                <c:pt idx="2202">
                  <c:v>42008.614583333336</c:v>
                </c:pt>
                <c:pt idx="2203">
                  <c:v>42008.618055555555</c:v>
                </c:pt>
                <c:pt idx="2204">
                  <c:v>42008.621527777781</c:v>
                </c:pt>
                <c:pt idx="2205">
                  <c:v>42008.625</c:v>
                </c:pt>
                <c:pt idx="2206">
                  <c:v>42008.628472222219</c:v>
                </c:pt>
                <c:pt idx="2207">
                  <c:v>42008.631944444445</c:v>
                </c:pt>
                <c:pt idx="2208">
                  <c:v>42008.635416666664</c:v>
                </c:pt>
                <c:pt idx="2209">
                  <c:v>42008.638888888891</c:v>
                </c:pt>
                <c:pt idx="2210">
                  <c:v>42008.642361111109</c:v>
                </c:pt>
                <c:pt idx="2211">
                  <c:v>42008.645833333336</c:v>
                </c:pt>
                <c:pt idx="2212">
                  <c:v>42008.649305555555</c:v>
                </c:pt>
                <c:pt idx="2213">
                  <c:v>42008.652777777781</c:v>
                </c:pt>
                <c:pt idx="2214">
                  <c:v>42008.65625</c:v>
                </c:pt>
                <c:pt idx="2215">
                  <c:v>42008.659722222219</c:v>
                </c:pt>
                <c:pt idx="2216">
                  <c:v>42008.663194444445</c:v>
                </c:pt>
                <c:pt idx="2217">
                  <c:v>42008.666666666664</c:v>
                </c:pt>
                <c:pt idx="2218">
                  <c:v>42008.670138888891</c:v>
                </c:pt>
                <c:pt idx="2219">
                  <c:v>42008.673611111109</c:v>
                </c:pt>
                <c:pt idx="2220">
                  <c:v>42008.677083333336</c:v>
                </c:pt>
                <c:pt idx="2221">
                  <c:v>42008.680555555555</c:v>
                </c:pt>
                <c:pt idx="2222">
                  <c:v>42008.684027777781</c:v>
                </c:pt>
                <c:pt idx="2223">
                  <c:v>42008.6875</c:v>
                </c:pt>
                <c:pt idx="2224">
                  <c:v>42008.690972222219</c:v>
                </c:pt>
                <c:pt idx="2225">
                  <c:v>42008.694444444445</c:v>
                </c:pt>
                <c:pt idx="2226">
                  <c:v>42008.697916666664</c:v>
                </c:pt>
                <c:pt idx="2227">
                  <c:v>42008.701388888891</c:v>
                </c:pt>
                <c:pt idx="2228">
                  <c:v>42008.704861111109</c:v>
                </c:pt>
                <c:pt idx="2229">
                  <c:v>42008.708333333336</c:v>
                </c:pt>
                <c:pt idx="2230">
                  <c:v>42008.711805555555</c:v>
                </c:pt>
                <c:pt idx="2231">
                  <c:v>42008.715277777781</c:v>
                </c:pt>
                <c:pt idx="2232">
                  <c:v>42008.71875</c:v>
                </c:pt>
                <c:pt idx="2233">
                  <c:v>42008.722222222219</c:v>
                </c:pt>
                <c:pt idx="2234">
                  <c:v>42008.725694444445</c:v>
                </c:pt>
                <c:pt idx="2235">
                  <c:v>42008.729166666664</c:v>
                </c:pt>
                <c:pt idx="2236">
                  <c:v>42008.732638888891</c:v>
                </c:pt>
                <c:pt idx="2237">
                  <c:v>42008.736111111109</c:v>
                </c:pt>
                <c:pt idx="2238">
                  <c:v>42008.739583333336</c:v>
                </c:pt>
                <c:pt idx="2239">
                  <c:v>42008.743055555555</c:v>
                </c:pt>
                <c:pt idx="2240">
                  <c:v>42008.746527777781</c:v>
                </c:pt>
                <c:pt idx="2241">
                  <c:v>42008.75</c:v>
                </c:pt>
                <c:pt idx="2242">
                  <c:v>42008.753472222219</c:v>
                </c:pt>
                <c:pt idx="2243">
                  <c:v>42008.756944444445</c:v>
                </c:pt>
                <c:pt idx="2244">
                  <c:v>42008.760416666664</c:v>
                </c:pt>
                <c:pt idx="2245">
                  <c:v>42008.763888888891</c:v>
                </c:pt>
                <c:pt idx="2246">
                  <c:v>42008.767361111109</c:v>
                </c:pt>
                <c:pt idx="2247">
                  <c:v>42008.770833333336</c:v>
                </c:pt>
                <c:pt idx="2248">
                  <c:v>42008.774305555555</c:v>
                </c:pt>
                <c:pt idx="2249">
                  <c:v>42008.777777777781</c:v>
                </c:pt>
                <c:pt idx="2250">
                  <c:v>42008.78125</c:v>
                </c:pt>
                <c:pt idx="2251">
                  <c:v>42008.784722222219</c:v>
                </c:pt>
                <c:pt idx="2252">
                  <c:v>42008.788194444445</c:v>
                </c:pt>
                <c:pt idx="2253">
                  <c:v>42008.791666666664</c:v>
                </c:pt>
                <c:pt idx="2254">
                  <c:v>42008.795138888891</c:v>
                </c:pt>
                <c:pt idx="2255">
                  <c:v>42008.798611111109</c:v>
                </c:pt>
                <c:pt idx="2256">
                  <c:v>42008.802083333336</c:v>
                </c:pt>
                <c:pt idx="2257">
                  <c:v>42008.805555555555</c:v>
                </c:pt>
                <c:pt idx="2258">
                  <c:v>42008.809027777781</c:v>
                </c:pt>
                <c:pt idx="2259">
                  <c:v>42008.8125</c:v>
                </c:pt>
                <c:pt idx="2260">
                  <c:v>42008.815972222219</c:v>
                </c:pt>
                <c:pt idx="2261">
                  <c:v>42008.819444444445</c:v>
                </c:pt>
                <c:pt idx="2262">
                  <c:v>42008.822916666664</c:v>
                </c:pt>
                <c:pt idx="2263">
                  <c:v>42008.826388888891</c:v>
                </c:pt>
                <c:pt idx="2264">
                  <c:v>42008.829861111109</c:v>
                </c:pt>
                <c:pt idx="2265">
                  <c:v>42008.833333333336</c:v>
                </c:pt>
                <c:pt idx="2266">
                  <c:v>42008.836805555555</c:v>
                </c:pt>
                <c:pt idx="2267">
                  <c:v>42008.840277777781</c:v>
                </c:pt>
                <c:pt idx="2268">
                  <c:v>42008.84375</c:v>
                </c:pt>
                <c:pt idx="2269">
                  <c:v>42008.847222222219</c:v>
                </c:pt>
                <c:pt idx="2270">
                  <c:v>42008.850694444445</c:v>
                </c:pt>
                <c:pt idx="2271">
                  <c:v>42008.854166666664</c:v>
                </c:pt>
                <c:pt idx="2272">
                  <c:v>42008.857638888891</c:v>
                </c:pt>
                <c:pt idx="2273">
                  <c:v>42008.861111111109</c:v>
                </c:pt>
                <c:pt idx="2274">
                  <c:v>42008.864583333336</c:v>
                </c:pt>
                <c:pt idx="2275">
                  <c:v>42008.868055555555</c:v>
                </c:pt>
                <c:pt idx="2276">
                  <c:v>42008.871527777781</c:v>
                </c:pt>
                <c:pt idx="2277">
                  <c:v>42008.875</c:v>
                </c:pt>
                <c:pt idx="2278">
                  <c:v>42008.878472222219</c:v>
                </c:pt>
                <c:pt idx="2279">
                  <c:v>42008.881944444445</c:v>
                </c:pt>
                <c:pt idx="2280">
                  <c:v>42008.885416666664</c:v>
                </c:pt>
                <c:pt idx="2281">
                  <c:v>42008.888888888891</c:v>
                </c:pt>
                <c:pt idx="2282">
                  <c:v>42008.892361111109</c:v>
                </c:pt>
                <c:pt idx="2283">
                  <c:v>42008.895833333336</c:v>
                </c:pt>
                <c:pt idx="2284">
                  <c:v>42008.899305555555</c:v>
                </c:pt>
                <c:pt idx="2285">
                  <c:v>42008.902777777781</c:v>
                </c:pt>
                <c:pt idx="2286">
                  <c:v>42008.90625</c:v>
                </c:pt>
                <c:pt idx="2287">
                  <c:v>42008.909722222219</c:v>
                </c:pt>
                <c:pt idx="2288">
                  <c:v>42008.913194444445</c:v>
                </c:pt>
                <c:pt idx="2289">
                  <c:v>42008.916666666664</c:v>
                </c:pt>
                <c:pt idx="2290">
                  <c:v>42008.920138888891</c:v>
                </c:pt>
                <c:pt idx="2291">
                  <c:v>42008.923611111109</c:v>
                </c:pt>
                <c:pt idx="2292">
                  <c:v>42008.927083333336</c:v>
                </c:pt>
                <c:pt idx="2293">
                  <c:v>42008.930555555555</c:v>
                </c:pt>
                <c:pt idx="2294">
                  <c:v>42008.934027777781</c:v>
                </c:pt>
                <c:pt idx="2295">
                  <c:v>42008.9375</c:v>
                </c:pt>
                <c:pt idx="2296">
                  <c:v>42008.940972222219</c:v>
                </c:pt>
                <c:pt idx="2297">
                  <c:v>42008.944444444445</c:v>
                </c:pt>
                <c:pt idx="2298">
                  <c:v>42008.947916666664</c:v>
                </c:pt>
                <c:pt idx="2299">
                  <c:v>42008.951388888891</c:v>
                </c:pt>
                <c:pt idx="2300">
                  <c:v>42008.954861111109</c:v>
                </c:pt>
                <c:pt idx="2301">
                  <c:v>42008.958333333336</c:v>
                </c:pt>
                <c:pt idx="2302">
                  <c:v>42008.961805555555</c:v>
                </c:pt>
                <c:pt idx="2303">
                  <c:v>42008.965277777781</c:v>
                </c:pt>
                <c:pt idx="2304">
                  <c:v>42008.96875</c:v>
                </c:pt>
                <c:pt idx="2305">
                  <c:v>42008.972222222219</c:v>
                </c:pt>
                <c:pt idx="2306">
                  <c:v>42008.975694444445</c:v>
                </c:pt>
                <c:pt idx="2307">
                  <c:v>42008.979166666664</c:v>
                </c:pt>
                <c:pt idx="2308">
                  <c:v>42008.982638888891</c:v>
                </c:pt>
                <c:pt idx="2309">
                  <c:v>42008.986111111109</c:v>
                </c:pt>
                <c:pt idx="2310">
                  <c:v>42008.989583333336</c:v>
                </c:pt>
                <c:pt idx="2311">
                  <c:v>42008.993055555555</c:v>
                </c:pt>
                <c:pt idx="2312">
                  <c:v>42008.996527777781</c:v>
                </c:pt>
                <c:pt idx="2313">
                  <c:v>42009</c:v>
                </c:pt>
                <c:pt idx="2314">
                  <c:v>42009.003472222219</c:v>
                </c:pt>
                <c:pt idx="2315">
                  <c:v>42009.006944444445</c:v>
                </c:pt>
                <c:pt idx="2316">
                  <c:v>42009.010416666664</c:v>
                </c:pt>
                <c:pt idx="2317">
                  <c:v>42009.013888888891</c:v>
                </c:pt>
                <c:pt idx="2318">
                  <c:v>42009.017361111109</c:v>
                </c:pt>
                <c:pt idx="2319">
                  <c:v>42009.020833333336</c:v>
                </c:pt>
                <c:pt idx="2320">
                  <c:v>42009.024305555555</c:v>
                </c:pt>
                <c:pt idx="2321">
                  <c:v>42009.027777777781</c:v>
                </c:pt>
                <c:pt idx="2322">
                  <c:v>42009.03125</c:v>
                </c:pt>
                <c:pt idx="2323">
                  <c:v>42009.034722222219</c:v>
                </c:pt>
                <c:pt idx="2324">
                  <c:v>42009.038194444445</c:v>
                </c:pt>
                <c:pt idx="2325">
                  <c:v>42009.041666666664</c:v>
                </c:pt>
                <c:pt idx="2326">
                  <c:v>42009.045138888891</c:v>
                </c:pt>
                <c:pt idx="2327">
                  <c:v>42009.048611111109</c:v>
                </c:pt>
                <c:pt idx="2328">
                  <c:v>42009.052083333336</c:v>
                </c:pt>
                <c:pt idx="2329">
                  <c:v>42009.055555555555</c:v>
                </c:pt>
                <c:pt idx="2330">
                  <c:v>42009.059027777781</c:v>
                </c:pt>
                <c:pt idx="2331">
                  <c:v>42009.0625</c:v>
                </c:pt>
                <c:pt idx="2332">
                  <c:v>42009.065972222219</c:v>
                </c:pt>
                <c:pt idx="2333">
                  <c:v>42009.069444444445</c:v>
                </c:pt>
                <c:pt idx="2334">
                  <c:v>42009.072916666664</c:v>
                </c:pt>
                <c:pt idx="2335">
                  <c:v>42009.076388888891</c:v>
                </c:pt>
                <c:pt idx="2336">
                  <c:v>42009.079861111109</c:v>
                </c:pt>
                <c:pt idx="2337">
                  <c:v>42009.083333333336</c:v>
                </c:pt>
                <c:pt idx="2338">
                  <c:v>42009.086805555555</c:v>
                </c:pt>
                <c:pt idx="2339">
                  <c:v>42009.090277777781</c:v>
                </c:pt>
                <c:pt idx="2340">
                  <c:v>42009.09375</c:v>
                </c:pt>
                <c:pt idx="2341">
                  <c:v>42009.097222222219</c:v>
                </c:pt>
                <c:pt idx="2342">
                  <c:v>42009.100694444445</c:v>
                </c:pt>
                <c:pt idx="2343">
                  <c:v>42009.104166666664</c:v>
                </c:pt>
                <c:pt idx="2344">
                  <c:v>42009.107638888891</c:v>
                </c:pt>
                <c:pt idx="2345">
                  <c:v>42009.111111111109</c:v>
                </c:pt>
                <c:pt idx="2346">
                  <c:v>42009.114583333336</c:v>
                </c:pt>
                <c:pt idx="2347">
                  <c:v>42009.118055555555</c:v>
                </c:pt>
                <c:pt idx="2348">
                  <c:v>42009.121527777781</c:v>
                </c:pt>
                <c:pt idx="2349">
                  <c:v>42009.125</c:v>
                </c:pt>
                <c:pt idx="2350">
                  <c:v>42009.128472222219</c:v>
                </c:pt>
                <c:pt idx="2351">
                  <c:v>42009.131944444445</c:v>
                </c:pt>
                <c:pt idx="2352">
                  <c:v>42009.135416666664</c:v>
                </c:pt>
                <c:pt idx="2353">
                  <c:v>42009.138888888891</c:v>
                </c:pt>
                <c:pt idx="2354">
                  <c:v>42009.142361111109</c:v>
                </c:pt>
                <c:pt idx="2355">
                  <c:v>42009.145833333336</c:v>
                </c:pt>
                <c:pt idx="2356">
                  <c:v>42009.149305555555</c:v>
                </c:pt>
                <c:pt idx="2357">
                  <c:v>42009.152777777781</c:v>
                </c:pt>
                <c:pt idx="2358">
                  <c:v>42009.15625</c:v>
                </c:pt>
                <c:pt idx="2359">
                  <c:v>42009.159722222219</c:v>
                </c:pt>
                <c:pt idx="2360">
                  <c:v>42009.163194444445</c:v>
                </c:pt>
                <c:pt idx="2361">
                  <c:v>42009.166666666664</c:v>
                </c:pt>
                <c:pt idx="2362">
                  <c:v>42009.170138888891</c:v>
                </c:pt>
                <c:pt idx="2363">
                  <c:v>42009.173611111109</c:v>
                </c:pt>
                <c:pt idx="2364">
                  <c:v>42009.177083333336</c:v>
                </c:pt>
                <c:pt idx="2365">
                  <c:v>42009.180555555555</c:v>
                </c:pt>
                <c:pt idx="2366">
                  <c:v>42009.184027777781</c:v>
                </c:pt>
                <c:pt idx="2367">
                  <c:v>42009.1875</c:v>
                </c:pt>
                <c:pt idx="2368">
                  <c:v>42009.190972222219</c:v>
                </c:pt>
                <c:pt idx="2369">
                  <c:v>42009.194444444445</c:v>
                </c:pt>
                <c:pt idx="2370">
                  <c:v>42009.197916666664</c:v>
                </c:pt>
                <c:pt idx="2371">
                  <c:v>42009.201388888891</c:v>
                </c:pt>
                <c:pt idx="2372">
                  <c:v>42009.204861111109</c:v>
                </c:pt>
                <c:pt idx="2373">
                  <c:v>42009.208333333336</c:v>
                </c:pt>
                <c:pt idx="2374">
                  <c:v>42009.211805555555</c:v>
                </c:pt>
                <c:pt idx="2375">
                  <c:v>42009.215277777781</c:v>
                </c:pt>
                <c:pt idx="2376">
                  <c:v>42009.21875</c:v>
                </c:pt>
                <c:pt idx="2377">
                  <c:v>42009.222222222219</c:v>
                </c:pt>
                <c:pt idx="2378">
                  <c:v>42009.225694444445</c:v>
                </c:pt>
                <c:pt idx="2379">
                  <c:v>42009.229166666664</c:v>
                </c:pt>
                <c:pt idx="2380">
                  <c:v>42009.232638888891</c:v>
                </c:pt>
                <c:pt idx="2381">
                  <c:v>42009.236111111109</c:v>
                </c:pt>
                <c:pt idx="2382">
                  <c:v>42009.239583333336</c:v>
                </c:pt>
                <c:pt idx="2383">
                  <c:v>42009.243055555555</c:v>
                </c:pt>
                <c:pt idx="2384">
                  <c:v>42009.246527777781</c:v>
                </c:pt>
                <c:pt idx="2385">
                  <c:v>42009.25</c:v>
                </c:pt>
                <c:pt idx="2386">
                  <c:v>42009.253472222219</c:v>
                </c:pt>
                <c:pt idx="2387">
                  <c:v>42009.256944444445</c:v>
                </c:pt>
                <c:pt idx="2388">
                  <c:v>42009.260416666664</c:v>
                </c:pt>
                <c:pt idx="2389">
                  <c:v>42009.263888888891</c:v>
                </c:pt>
                <c:pt idx="2390">
                  <c:v>42009.267361111109</c:v>
                </c:pt>
                <c:pt idx="2391">
                  <c:v>42009.270833333336</c:v>
                </c:pt>
                <c:pt idx="2392">
                  <c:v>42009.274305555555</c:v>
                </c:pt>
                <c:pt idx="2393">
                  <c:v>42009.277777777781</c:v>
                </c:pt>
                <c:pt idx="2394">
                  <c:v>42009.28125</c:v>
                </c:pt>
                <c:pt idx="2395">
                  <c:v>42009.284722222219</c:v>
                </c:pt>
                <c:pt idx="2396">
                  <c:v>42009.288194444445</c:v>
                </c:pt>
                <c:pt idx="2397">
                  <c:v>42009.291666666664</c:v>
                </c:pt>
                <c:pt idx="2398">
                  <c:v>42009.295138888891</c:v>
                </c:pt>
                <c:pt idx="2399">
                  <c:v>42009.298611111109</c:v>
                </c:pt>
                <c:pt idx="2400">
                  <c:v>42009.302083333336</c:v>
                </c:pt>
                <c:pt idx="2401">
                  <c:v>42009.305555555555</c:v>
                </c:pt>
                <c:pt idx="2402">
                  <c:v>42009.309027777781</c:v>
                </c:pt>
                <c:pt idx="2403">
                  <c:v>42009.3125</c:v>
                </c:pt>
                <c:pt idx="2404">
                  <c:v>42009.315972222219</c:v>
                </c:pt>
                <c:pt idx="2405">
                  <c:v>42009.319444444445</c:v>
                </c:pt>
                <c:pt idx="2406">
                  <c:v>42009.322916666664</c:v>
                </c:pt>
                <c:pt idx="2407">
                  <c:v>42009.326388888891</c:v>
                </c:pt>
                <c:pt idx="2408">
                  <c:v>42009.329861111109</c:v>
                </c:pt>
                <c:pt idx="2409">
                  <c:v>42009.333333333336</c:v>
                </c:pt>
                <c:pt idx="2410">
                  <c:v>42009.336805555555</c:v>
                </c:pt>
                <c:pt idx="2411">
                  <c:v>42009.340277777781</c:v>
                </c:pt>
                <c:pt idx="2412">
                  <c:v>42009.34375</c:v>
                </c:pt>
                <c:pt idx="2413">
                  <c:v>42009.347222222219</c:v>
                </c:pt>
                <c:pt idx="2414">
                  <c:v>42009.350694444445</c:v>
                </c:pt>
                <c:pt idx="2415">
                  <c:v>42009.354166666664</c:v>
                </c:pt>
                <c:pt idx="2416">
                  <c:v>42009.357638888891</c:v>
                </c:pt>
                <c:pt idx="2417">
                  <c:v>42009.361111111109</c:v>
                </c:pt>
                <c:pt idx="2418">
                  <c:v>42009.364583333336</c:v>
                </c:pt>
                <c:pt idx="2419">
                  <c:v>42009.368055555555</c:v>
                </c:pt>
                <c:pt idx="2420">
                  <c:v>42009.371527777781</c:v>
                </c:pt>
                <c:pt idx="2421">
                  <c:v>42009.375</c:v>
                </c:pt>
                <c:pt idx="2422">
                  <c:v>42009.378472222219</c:v>
                </c:pt>
                <c:pt idx="2423">
                  <c:v>42009.381944444445</c:v>
                </c:pt>
                <c:pt idx="2424">
                  <c:v>42009.385416666664</c:v>
                </c:pt>
                <c:pt idx="2425">
                  <c:v>42009.388888888891</c:v>
                </c:pt>
                <c:pt idx="2426">
                  <c:v>42009.392361111109</c:v>
                </c:pt>
                <c:pt idx="2427">
                  <c:v>42009.395833333336</c:v>
                </c:pt>
                <c:pt idx="2428">
                  <c:v>42009.399305555555</c:v>
                </c:pt>
                <c:pt idx="2429">
                  <c:v>42009.402777777781</c:v>
                </c:pt>
                <c:pt idx="2430">
                  <c:v>42009.40625</c:v>
                </c:pt>
                <c:pt idx="2431">
                  <c:v>42009.409722222219</c:v>
                </c:pt>
                <c:pt idx="2432">
                  <c:v>42009.413194444445</c:v>
                </c:pt>
                <c:pt idx="2433">
                  <c:v>42009.416666666664</c:v>
                </c:pt>
                <c:pt idx="2434">
                  <c:v>42009.420138888891</c:v>
                </c:pt>
                <c:pt idx="2435">
                  <c:v>42009.423611111109</c:v>
                </c:pt>
                <c:pt idx="2436">
                  <c:v>42009.427083333336</c:v>
                </c:pt>
                <c:pt idx="2437">
                  <c:v>42009.430555555555</c:v>
                </c:pt>
                <c:pt idx="2438">
                  <c:v>42009.434027777781</c:v>
                </c:pt>
                <c:pt idx="2439">
                  <c:v>42009.4375</c:v>
                </c:pt>
                <c:pt idx="2440">
                  <c:v>42009.440972222219</c:v>
                </c:pt>
                <c:pt idx="2441">
                  <c:v>42009.444444444445</c:v>
                </c:pt>
                <c:pt idx="2442">
                  <c:v>42009.447916666664</c:v>
                </c:pt>
                <c:pt idx="2443">
                  <c:v>42009.451388888891</c:v>
                </c:pt>
                <c:pt idx="2444">
                  <c:v>42009.454861111109</c:v>
                </c:pt>
                <c:pt idx="2445">
                  <c:v>42009.458333333336</c:v>
                </c:pt>
                <c:pt idx="2446">
                  <c:v>42009.461805555555</c:v>
                </c:pt>
                <c:pt idx="2447">
                  <c:v>42009.465277777781</c:v>
                </c:pt>
                <c:pt idx="2448">
                  <c:v>42009.46875</c:v>
                </c:pt>
                <c:pt idx="2449">
                  <c:v>42009.472222222219</c:v>
                </c:pt>
                <c:pt idx="2450">
                  <c:v>42009.475694444445</c:v>
                </c:pt>
                <c:pt idx="2451">
                  <c:v>42009.479166666664</c:v>
                </c:pt>
                <c:pt idx="2452">
                  <c:v>42009.482638888891</c:v>
                </c:pt>
                <c:pt idx="2453">
                  <c:v>42009.486111111109</c:v>
                </c:pt>
                <c:pt idx="2454">
                  <c:v>42009.489583333336</c:v>
                </c:pt>
                <c:pt idx="2455">
                  <c:v>42009.493055555555</c:v>
                </c:pt>
                <c:pt idx="2456">
                  <c:v>42009.496527777781</c:v>
                </c:pt>
                <c:pt idx="2457">
                  <c:v>42009.5</c:v>
                </c:pt>
                <c:pt idx="2458">
                  <c:v>42009.503472222219</c:v>
                </c:pt>
                <c:pt idx="2459">
                  <c:v>42009.506944444445</c:v>
                </c:pt>
                <c:pt idx="2460">
                  <c:v>42009.510416666664</c:v>
                </c:pt>
                <c:pt idx="2461">
                  <c:v>42009.513888888891</c:v>
                </c:pt>
                <c:pt idx="2462">
                  <c:v>42009.517361111109</c:v>
                </c:pt>
                <c:pt idx="2463">
                  <c:v>42009.520833333336</c:v>
                </c:pt>
                <c:pt idx="2464">
                  <c:v>42009.524305555555</c:v>
                </c:pt>
                <c:pt idx="2465">
                  <c:v>42009.527777777781</c:v>
                </c:pt>
                <c:pt idx="2466">
                  <c:v>42009.53125</c:v>
                </c:pt>
                <c:pt idx="2467">
                  <c:v>42009.534722222219</c:v>
                </c:pt>
                <c:pt idx="2468">
                  <c:v>42009.538194444445</c:v>
                </c:pt>
                <c:pt idx="2469">
                  <c:v>42009.541666666664</c:v>
                </c:pt>
                <c:pt idx="2470">
                  <c:v>42009.545138888891</c:v>
                </c:pt>
                <c:pt idx="2471">
                  <c:v>42009.548611111109</c:v>
                </c:pt>
                <c:pt idx="2472">
                  <c:v>42009.552083333336</c:v>
                </c:pt>
                <c:pt idx="2473">
                  <c:v>42009.555555555555</c:v>
                </c:pt>
                <c:pt idx="2474">
                  <c:v>42009.559027777781</c:v>
                </c:pt>
                <c:pt idx="2475">
                  <c:v>42009.5625</c:v>
                </c:pt>
                <c:pt idx="2476">
                  <c:v>42009.565972222219</c:v>
                </c:pt>
                <c:pt idx="2477">
                  <c:v>42009.569444444445</c:v>
                </c:pt>
                <c:pt idx="2478">
                  <c:v>42009.572916666664</c:v>
                </c:pt>
                <c:pt idx="2479">
                  <c:v>42009.576388888891</c:v>
                </c:pt>
                <c:pt idx="2480">
                  <c:v>42009.579861111109</c:v>
                </c:pt>
                <c:pt idx="2481">
                  <c:v>42009.583333333336</c:v>
                </c:pt>
                <c:pt idx="2482">
                  <c:v>42009.586805555555</c:v>
                </c:pt>
                <c:pt idx="2483">
                  <c:v>42009.590277777781</c:v>
                </c:pt>
                <c:pt idx="2484">
                  <c:v>42009.59375</c:v>
                </c:pt>
                <c:pt idx="2485">
                  <c:v>42009.597222222219</c:v>
                </c:pt>
                <c:pt idx="2486">
                  <c:v>42009.600694444445</c:v>
                </c:pt>
                <c:pt idx="2487">
                  <c:v>42009.604166666664</c:v>
                </c:pt>
                <c:pt idx="2488">
                  <c:v>42009.607638888891</c:v>
                </c:pt>
                <c:pt idx="2489">
                  <c:v>42009.611111111109</c:v>
                </c:pt>
                <c:pt idx="2490">
                  <c:v>42009.614583333336</c:v>
                </c:pt>
                <c:pt idx="2491">
                  <c:v>42009.618055555555</c:v>
                </c:pt>
                <c:pt idx="2492">
                  <c:v>42009.621527777781</c:v>
                </c:pt>
                <c:pt idx="2493">
                  <c:v>42009.625</c:v>
                </c:pt>
                <c:pt idx="2494">
                  <c:v>42009.628472222219</c:v>
                </c:pt>
                <c:pt idx="2495">
                  <c:v>42009.631944444445</c:v>
                </c:pt>
                <c:pt idx="2496">
                  <c:v>42009.635416666664</c:v>
                </c:pt>
                <c:pt idx="2497">
                  <c:v>42009.638888888891</c:v>
                </c:pt>
                <c:pt idx="2498">
                  <c:v>42009.642361111109</c:v>
                </c:pt>
                <c:pt idx="2499">
                  <c:v>42009.645833333336</c:v>
                </c:pt>
                <c:pt idx="2500">
                  <c:v>42009.649305555555</c:v>
                </c:pt>
                <c:pt idx="2501">
                  <c:v>42009.652777777781</c:v>
                </c:pt>
                <c:pt idx="2502">
                  <c:v>42009.65625</c:v>
                </c:pt>
                <c:pt idx="2503">
                  <c:v>42009.659722222219</c:v>
                </c:pt>
                <c:pt idx="2504">
                  <c:v>42009.663194444445</c:v>
                </c:pt>
                <c:pt idx="2505">
                  <c:v>42009.666666666664</c:v>
                </c:pt>
                <c:pt idx="2506">
                  <c:v>42009.670138888891</c:v>
                </c:pt>
                <c:pt idx="2507">
                  <c:v>42009.673611111109</c:v>
                </c:pt>
                <c:pt idx="2508">
                  <c:v>42009.677083333336</c:v>
                </c:pt>
                <c:pt idx="2509">
                  <c:v>42009.680555555555</c:v>
                </c:pt>
                <c:pt idx="2510">
                  <c:v>42009.684027777781</c:v>
                </c:pt>
                <c:pt idx="2511">
                  <c:v>42009.6875</c:v>
                </c:pt>
                <c:pt idx="2512">
                  <c:v>42009.690972222219</c:v>
                </c:pt>
                <c:pt idx="2513">
                  <c:v>42009.694444444445</c:v>
                </c:pt>
                <c:pt idx="2514">
                  <c:v>42009.697916666664</c:v>
                </c:pt>
                <c:pt idx="2515">
                  <c:v>42009.701388888891</c:v>
                </c:pt>
                <c:pt idx="2516">
                  <c:v>42009.704861111109</c:v>
                </c:pt>
                <c:pt idx="2517">
                  <c:v>42009.708333333336</c:v>
                </c:pt>
                <c:pt idx="2518">
                  <c:v>42009.711805555555</c:v>
                </c:pt>
                <c:pt idx="2519">
                  <c:v>42009.715277777781</c:v>
                </c:pt>
                <c:pt idx="2520">
                  <c:v>42009.71875</c:v>
                </c:pt>
                <c:pt idx="2521">
                  <c:v>42009.722222222219</c:v>
                </c:pt>
                <c:pt idx="2522">
                  <c:v>42009.725694444445</c:v>
                </c:pt>
                <c:pt idx="2523">
                  <c:v>42009.729166666664</c:v>
                </c:pt>
                <c:pt idx="2524">
                  <c:v>42009.732638888891</c:v>
                </c:pt>
                <c:pt idx="2525">
                  <c:v>42009.736111111109</c:v>
                </c:pt>
                <c:pt idx="2526">
                  <c:v>42009.739583333336</c:v>
                </c:pt>
                <c:pt idx="2527">
                  <c:v>42009.743055555555</c:v>
                </c:pt>
                <c:pt idx="2528">
                  <c:v>42009.746527777781</c:v>
                </c:pt>
                <c:pt idx="2529">
                  <c:v>42009.75</c:v>
                </c:pt>
                <c:pt idx="2530">
                  <c:v>42009.753472222219</c:v>
                </c:pt>
                <c:pt idx="2531">
                  <c:v>42009.756944444445</c:v>
                </c:pt>
                <c:pt idx="2532">
                  <c:v>42009.760416666664</c:v>
                </c:pt>
                <c:pt idx="2533">
                  <c:v>42009.763888888891</c:v>
                </c:pt>
                <c:pt idx="2534">
                  <c:v>42009.767361111109</c:v>
                </c:pt>
                <c:pt idx="2535">
                  <c:v>42009.770833333336</c:v>
                </c:pt>
                <c:pt idx="2536">
                  <c:v>42009.774305555555</c:v>
                </c:pt>
                <c:pt idx="2537">
                  <c:v>42009.777777777781</c:v>
                </c:pt>
                <c:pt idx="2538">
                  <c:v>42009.78125</c:v>
                </c:pt>
                <c:pt idx="2539">
                  <c:v>42009.784722222219</c:v>
                </c:pt>
                <c:pt idx="2540">
                  <c:v>42009.788194444445</c:v>
                </c:pt>
                <c:pt idx="2541">
                  <c:v>42009.791666666664</c:v>
                </c:pt>
                <c:pt idx="2542">
                  <c:v>42009.795138888891</c:v>
                </c:pt>
                <c:pt idx="2543">
                  <c:v>42009.798611111109</c:v>
                </c:pt>
                <c:pt idx="2544">
                  <c:v>42009.802083333336</c:v>
                </c:pt>
                <c:pt idx="2545">
                  <c:v>42009.805555555555</c:v>
                </c:pt>
                <c:pt idx="2546">
                  <c:v>42009.809027777781</c:v>
                </c:pt>
                <c:pt idx="2547">
                  <c:v>42009.8125</c:v>
                </c:pt>
                <c:pt idx="2548">
                  <c:v>42009.815972222219</c:v>
                </c:pt>
                <c:pt idx="2549">
                  <c:v>42009.819444444445</c:v>
                </c:pt>
                <c:pt idx="2550">
                  <c:v>42009.822916666664</c:v>
                </c:pt>
                <c:pt idx="2551">
                  <c:v>42009.826388888891</c:v>
                </c:pt>
                <c:pt idx="2552">
                  <c:v>42009.829861111109</c:v>
                </c:pt>
                <c:pt idx="2553">
                  <c:v>42009.833333333336</c:v>
                </c:pt>
                <c:pt idx="2554">
                  <c:v>42009.836805555555</c:v>
                </c:pt>
                <c:pt idx="2555">
                  <c:v>42009.840277777781</c:v>
                </c:pt>
                <c:pt idx="2556">
                  <c:v>42009.84375</c:v>
                </c:pt>
                <c:pt idx="2557">
                  <c:v>42009.847222222219</c:v>
                </c:pt>
                <c:pt idx="2558">
                  <c:v>42009.850694444445</c:v>
                </c:pt>
                <c:pt idx="2559">
                  <c:v>42009.854166666664</c:v>
                </c:pt>
                <c:pt idx="2560">
                  <c:v>42009.857638888891</c:v>
                </c:pt>
                <c:pt idx="2561">
                  <c:v>42009.861111111109</c:v>
                </c:pt>
                <c:pt idx="2562">
                  <c:v>42009.864583333336</c:v>
                </c:pt>
                <c:pt idx="2563">
                  <c:v>42009.868055555555</c:v>
                </c:pt>
                <c:pt idx="2564">
                  <c:v>42009.871527777781</c:v>
                </c:pt>
                <c:pt idx="2565">
                  <c:v>42009.875</c:v>
                </c:pt>
                <c:pt idx="2566">
                  <c:v>42009.878472222219</c:v>
                </c:pt>
                <c:pt idx="2567">
                  <c:v>42009.881944444445</c:v>
                </c:pt>
                <c:pt idx="2568">
                  <c:v>42009.885416666664</c:v>
                </c:pt>
                <c:pt idx="2569">
                  <c:v>42009.888888888891</c:v>
                </c:pt>
                <c:pt idx="2570">
                  <c:v>42009.892361111109</c:v>
                </c:pt>
                <c:pt idx="2571">
                  <c:v>42009.895833333336</c:v>
                </c:pt>
                <c:pt idx="2572">
                  <c:v>42009.899305555555</c:v>
                </c:pt>
                <c:pt idx="2573">
                  <c:v>42009.902777777781</c:v>
                </c:pt>
                <c:pt idx="2574">
                  <c:v>42009.90625</c:v>
                </c:pt>
                <c:pt idx="2575">
                  <c:v>42009.909722222219</c:v>
                </c:pt>
                <c:pt idx="2576">
                  <c:v>42009.913194444445</c:v>
                </c:pt>
                <c:pt idx="2577">
                  <c:v>42009.916666666664</c:v>
                </c:pt>
                <c:pt idx="2578">
                  <c:v>42009.920138888891</c:v>
                </c:pt>
                <c:pt idx="2579">
                  <c:v>42009.923611111109</c:v>
                </c:pt>
                <c:pt idx="2580">
                  <c:v>42009.927083333336</c:v>
                </c:pt>
                <c:pt idx="2581">
                  <c:v>42009.930555555555</c:v>
                </c:pt>
                <c:pt idx="2582">
                  <c:v>42009.934027777781</c:v>
                </c:pt>
                <c:pt idx="2583">
                  <c:v>42009.9375</c:v>
                </c:pt>
                <c:pt idx="2584">
                  <c:v>42009.940972222219</c:v>
                </c:pt>
                <c:pt idx="2585">
                  <c:v>42009.944444444445</c:v>
                </c:pt>
                <c:pt idx="2586">
                  <c:v>42009.947916666664</c:v>
                </c:pt>
                <c:pt idx="2587">
                  <c:v>42009.951388888891</c:v>
                </c:pt>
                <c:pt idx="2588">
                  <c:v>42009.954861111109</c:v>
                </c:pt>
                <c:pt idx="2589">
                  <c:v>42009.958333333336</c:v>
                </c:pt>
                <c:pt idx="2590">
                  <c:v>42009.961805555555</c:v>
                </c:pt>
                <c:pt idx="2591">
                  <c:v>42009.965277777781</c:v>
                </c:pt>
                <c:pt idx="2592">
                  <c:v>42009.96875</c:v>
                </c:pt>
                <c:pt idx="2593">
                  <c:v>42009.972222222219</c:v>
                </c:pt>
                <c:pt idx="2594">
                  <c:v>42009.975694444445</c:v>
                </c:pt>
                <c:pt idx="2595">
                  <c:v>42009.979166666664</c:v>
                </c:pt>
                <c:pt idx="2596">
                  <c:v>42009.982638888891</c:v>
                </c:pt>
                <c:pt idx="2597">
                  <c:v>42009.986111111109</c:v>
                </c:pt>
                <c:pt idx="2598">
                  <c:v>42009.989583333336</c:v>
                </c:pt>
                <c:pt idx="2599">
                  <c:v>42009.993055555555</c:v>
                </c:pt>
                <c:pt idx="2600">
                  <c:v>42009.996527777781</c:v>
                </c:pt>
                <c:pt idx="2601">
                  <c:v>42010</c:v>
                </c:pt>
                <c:pt idx="2602">
                  <c:v>42010.003472222219</c:v>
                </c:pt>
                <c:pt idx="2603">
                  <c:v>42010.006944444445</c:v>
                </c:pt>
                <c:pt idx="2604">
                  <c:v>42010.010416666664</c:v>
                </c:pt>
                <c:pt idx="2605">
                  <c:v>42010.013888888891</c:v>
                </c:pt>
                <c:pt idx="2606">
                  <c:v>42010.017361111109</c:v>
                </c:pt>
                <c:pt idx="2607">
                  <c:v>42010.020833333336</c:v>
                </c:pt>
                <c:pt idx="2608">
                  <c:v>42010.024305555555</c:v>
                </c:pt>
                <c:pt idx="2609">
                  <c:v>42010.027777777781</c:v>
                </c:pt>
                <c:pt idx="2610">
                  <c:v>42010.03125</c:v>
                </c:pt>
                <c:pt idx="2611">
                  <c:v>42010.034722222219</c:v>
                </c:pt>
                <c:pt idx="2612">
                  <c:v>42010.038194444445</c:v>
                </c:pt>
                <c:pt idx="2613">
                  <c:v>42010.041666666664</c:v>
                </c:pt>
                <c:pt idx="2614">
                  <c:v>42010.045138888891</c:v>
                </c:pt>
                <c:pt idx="2615">
                  <c:v>42010.048611111109</c:v>
                </c:pt>
                <c:pt idx="2616">
                  <c:v>42010.052083333336</c:v>
                </c:pt>
                <c:pt idx="2617">
                  <c:v>42010.055555555555</c:v>
                </c:pt>
                <c:pt idx="2618">
                  <c:v>42010.059027777781</c:v>
                </c:pt>
                <c:pt idx="2619">
                  <c:v>42010.0625</c:v>
                </c:pt>
                <c:pt idx="2620">
                  <c:v>42010.065972222219</c:v>
                </c:pt>
                <c:pt idx="2621">
                  <c:v>42010.069444444445</c:v>
                </c:pt>
                <c:pt idx="2622">
                  <c:v>42010.072916666664</c:v>
                </c:pt>
                <c:pt idx="2623">
                  <c:v>42010.076388888891</c:v>
                </c:pt>
                <c:pt idx="2624">
                  <c:v>42010.079861111109</c:v>
                </c:pt>
                <c:pt idx="2625">
                  <c:v>42010.083333333336</c:v>
                </c:pt>
                <c:pt idx="2626">
                  <c:v>42010.086805555555</c:v>
                </c:pt>
                <c:pt idx="2627">
                  <c:v>42010.090277777781</c:v>
                </c:pt>
                <c:pt idx="2628">
                  <c:v>42010.09375</c:v>
                </c:pt>
                <c:pt idx="2629">
                  <c:v>42010.097222222219</c:v>
                </c:pt>
                <c:pt idx="2630">
                  <c:v>42010.100694444445</c:v>
                </c:pt>
                <c:pt idx="2631">
                  <c:v>42010.104166666664</c:v>
                </c:pt>
                <c:pt idx="2632">
                  <c:v>42010.107638888891</c:v>
                </c:pt>
                <c:pt idx="2633">
                  <c:v>42010.111111111109</c:v>
                </c:pt>
                <c:pt idx="2634">
                  <c:v>42010.114583333336</c:v>
                </c:pt>
                <c:pt idx="2635">
                  <c:v>42010.118055555555</c:v>
                </c:pt>
                <c:pt idx="2636">
                  <c:v>42010.121527777781</c:v>
                </c:pt>
                <c:pt idx="2637">
                  <c:v>42010.125</c:v>
                </c:pt>
                <c:pt idx="2638">
                  <c:v>42010.128472222219</c:v>
                </c:pt>
                <c:pt idx="2639">
                  <c:v>42010.131944444445</c:v>
                </c:pt>
                <c:pt idx="2640">
                  <c:v>42010.135416666664</c:v>
                </c:pt>
                <c:pt idx="2641">
                  <c:v>42010.138888888891</c:v>
                </c:pt>
                <c:pt idx="2642">
                  <c:v>42010.142361111109</c:v>
                </c:pt>
                <c:pt idx="2643">
                  <c:v>42010.145833333336</c:v>
                </c:pt>
                <c:pt idx="2644">
                  <c:v>42010.149305555555</c:v>
                </c:pt>
                <c:pt idx="2645">
                  <c:v>42010.152777777781</c:v>
                </c:pt>
                <c:pt idx="2646">
                  <c:v>42010.15625</c:v>
                </c:pt>
                <c:pt idx="2647">
                  <c:v>42010.159722222219</c:v>
                </c:pt>
                <c:pt idx="2648">
                  <c:v>42010.163194444445</c:v>
                </c:pt>
                <c:pt idx="2649">
                  <c:v>42010.166666666664</c:v>
                </c:pt>
                <c:pt idx="2650">
                  <c:v>42010.170138888891</c:v>
                </c:pt>
                <c:pt idx="2651">
                  <c:v>42010.173611111109</c:v>
                </c:pt>
                <c:pt idx="2652">
                  <c:v>42010.177083333336</c:v>
                </c:pt>
                <c:pt idx="2653">
                  <c:v>42010.180555555555</c:v>
                </c:pt>
                <c:pt idx="2654">
                  <c:v>42010.184027777781</c:v>
                </c:pt>
                <c:pt idx="2655">
                  <c:v>42010.1875</c:v>
                </c:pt>
                <c:pt idx="2656">
                  <c:v>42010.190972222219</c:v>
                </c:pt>
                <c:pt idx="2657">
                  <c:v>42010.194444444445</c:v>
                </c:pt>
                <c:pt idx="2658">
                  <c:v>42010.197916666664</c:v>
                </c:pt>
                <c:pt idx="2659">
                  <c:v>42010.201388888891</c:v>
                </c:pt>
                <c:pt idx="2660">
                  <c:v>42010.204861111109</c:v>
                </c:pt>
                <c:pt idx="2661">
                  <c:v>42010.208333333336</c:v>
                </c:pt>
                <c:pt idx="2662">
                  <c:v>42010.211805555555</c:v>
                </c:pt>
                <c:pt idx="2663">
                  <c:v>42010.215277777781</c:v>
                </c:pt>
                <c:pt idx="2664">
                  <c:v>42010.21875</c:v>
                </c:pt>
                <c:pt idx="2665">
                  <c:v>42010.222222222219</c:v>
                </c:pt>
                <c:pt idx="2666">
                  <c:v>42010.225694444445</c:v>
                </c:pt>
                <c:pt idx="2667">
                  <c:v>42010.229166666664</c:v>
                </c:pt>
                <c:pt idx="2668">
                  <c:v>42010.232638888891</c:v>
                </c:pt>
                <c:pt idx="2669">
                  <c:v>42010.236111111109</c:v>
                </c:pt>
                <c:pt idx="2670">
                  <c:v>42010.239583333336</c:v>
                </c:pt>
                <c:pt idx="2671">
                  <c:v>42010.243055555555</c:v>
                </c:pt>
                <c:pt idx="2672">
                  <c:v>42010.246527777781</c:v>
                </c:pt>
                <c:pt idx="2673">
                  <c:v>42010.25</c:v>
                </c:pt>
                <c:pt idx="2674">
                  <c:v>42010.253472222219</c:v>
                </c:pt>
                <c:pt idx="2675">
                  <c:v>42010.256944444445</c:v>
                </c:pt>
                <c:pt idx="2676">
                  <c:v>42010.260416666664</c:v>
                </c:pt>
                <c:pt idx="2677">
                  <c:v>42010.263888888891</c:v>
                </c:pt>
                <c:pt idx="2678">
                  <c:v>42010.267361111109</c:v>
                </c:pt>
                <c:pt idx="2679">
                  <c:v>42010.270833333336</c:v>
                </c:pt>
                <c:pt idx="2680">
                  <c:v>42010.274305555555</c:v>
                </c:pt>
                <c:pt idx="2681">
                  <c:v>42010.277777777781</c:v>
                </c:pt>
                <c:pt idx="2682">
                  <c:v>42010.28125</c:v>
                </c:pt>
                <c:pt idx="2683">
                  <c:v>42010.284722222219</c:v>
                </c:pt>
                <c:pt idx="2684">
                  <c:v>42010.288194444445</c:v>
                </c:pt>
                <c:pt idx="2685">
                  <c:v>42010.291666666664</c:v>
                </c:pt>
                <c:pt idx="2686">
                  <c:v>42010.295138888891</c:v>
                </c:pt>
                <c:pt idx="2687">
                  <c:v>42010.298611111109</c:v>
                </c:pt>
                <c:pt idx="2688">
                  <c:v>42010.302083333336</c:v>
                </c:pt>
                <c:pt idx="2689">
                  <c:v>42010.305555555555</c:v>
                </c:pt>
                <c:pt idx="2690">
                  <c:v>42010.309027777781</c:v>
                </c:pt>
                <c:pt idx="2691">
                  <c:v>42010.3125</c:v>
                </c:pt>
                <c:pt idx="2692">
                  <c:v>42010.315972222219</c:v>
                </c:pt>
                <c:pt idx="2693">
                  <c:v>42010.319444444445</c:v>
                </c:pt>
                <c:pt idx="2694">
                  <c:v>42010.322916666664</c:v>
                </c:pt>
                <c:pt idx="2695">
                  <c:v>42010.326388888891</c:v>
                </c:pt>
                <c:pt idx="2696">
                  <c:v>42010.329861111109</c:v>
                </c:pt>
                <c:pt idx="2697">
                  <c:v>42010.333333333336</c:v>
                </c:pt>
                <c:pt idx="2698">
                  <c:v>42010.336805555555</c:v>
                </c:pt>
                <c:pt idx="2699">
                  <c:v>42010.340277777781</c:v>
                </c:pt>
                <c:pt idx="2700">
                  <c:v>42010.34375</c:v>
                </c:pt>
                <c:pt idx="2701">
                  <c:v>42010.347222222219</c:v>
                </c:pt>
                <c:pt idx="2702">
                  <c:v>42010.350694444445</c:v>
                </c:pt>
                <c:pt idx="2703">
                  <c:v>42010.354166666664</c:v>
                </c:pt>
                <c:pt idx="2704">
                  <c:v>42010.357638888891</c:v>
                </c:pt>
                <c:pt idx="2705">
                  <c:v>42010.361111111109</c:v>
                </c:pt>
                <c:pt idx="2706">
                  <c:v>42010.364583333336</c:v>
                </c:pt>
                <c:pt idx="2707">
                  <c:v>42010.368055555555</c:v>
                </c:pt>
                <c:pt idx="2708">
                  <c:v>42010.371527777781</c:v>
                </c:pt>
                <c:pt idx="2709">
                  <c:v>42010.375</c:v>
                </c:pt>
                <c:pt idx="2710">
                  <c:v>42010.378472222219</c:v>
                </c:pt>
                <c:pt idx="2711">
                  <c:v>42010.381944444445</c:v>
                </c:pt>
                <c:pt idx="2712">
                  <c:v>42010.385416666664</c:v>
                </c:pt>
                <c:pt idx="2713">
                  <c:v>42010.388888888891</c:v>
                </c:pt>
                <c:pt idx="2714">
                  <c:v>42010.392361111109</c:v>
                </c:pt>
                <c:pt idx="2715">
                  <c:v>42010.395833333336</c:v>
                </c:pt>
                <c:pt idx="2716">
                  <c:v>42010.399305555555</c:v>
                </c:pt>
                <c:pt idx="2717">
                  <c:v>42010.402777777781</c:v>
                </c:pt>
                <c:pt idx="2718">
                  <c:v>42010.40625</c:v>
                </c:pt>
                <c:pt idx="2719">
                  <c:v>42010.409722222219</c:v>
                </c:pt>
                <c:pt idx="2720">
                  <c:v>42010.413194444445</c:v>
                </c:pt>
                <c:pt idx="2721">
                  <c:v>42010.416666666664</c:v>
                </c:pt>
                <c:pt idx="2722">
                  <c:v>42010.420138888891</c:v>
                </c:pt>
                <c:pt idx="2723">
                  <c:v>42010.423611111109</c:v>
                </c:pt>
                <c:pt idx="2724">
                  <c:v>42010.427083333336</c:v>
                </c:pt>
                <c:pt idx="2725">
                  <c:v>42010.430555555555</c:v>
                </c:pt>
                <c:pt idx="2726">
                  <c:v>42010.434027777781</c:v>
                </c:pt>
                <c:pt idx="2727">
                  <c:v>42010.4375</c:v>
                </c:pt>
                <c:pt idx="2728">
                  <c:v>42010.440972222219</c:v>
                </c:pt>
                <c:pt idx="2729">
                  <c:v>42010.444444444445</c:v>
                </c:pt>
                <c:pt idx="2730">
                  <c:v>42010.447916666664</c:v>
                </c:pt>
                <c:pt idx="2731">
                  <c:v>42010.451388888891</c:v>
                </c:pt>
                <c:pt idx="2732">
                  <c:v>42010.454861111109</c:v>
                </c:pt>
                <c:pt idx="2733">
                  <c:v>42010.458333333336</c:v>
                </c:pt>
                <c:pt idx="2734">
                  <c:v>42010.461805555555</c:v>
                </c:pt>
                <c:pt idx="2735">
                  <c:v>42010.465277777781</c:v>
                </c:pt>
                <c:pt idx="2736">
                  <c:v>42010.46875</c:v>
                </c:pt>
                <c:pt idx="2737">
                  <c:v>42010.472222222219</c:v>
                </c:pt>
                <c:pt idx="2738">
                  <c:v>42010.475694444445</c:v>
                </c:pt>
                <c:pt idx="2739">
                  <c:v>42010.479166666664</c:v>
                </c:pt>
                <c:pt idx="2740">
                  <c:v>42010.482638888891</c:v>
                </c:pt>
                <c:pt idx="2741">
                  <c:v>42010.486111111109</c:v>
                </c:pt>
                <c:pt idx="2742">
                  <c:v>42010.489583333336</c:v>
                </c:pt>
                <c:pt idx="2743">
                  <c:v>42010.493055555555</c:v>
                </c:pt>
                <c:pt idx="2744">
                  <c:v>42010.496527777781</c:v>
                </c:pt>
                <c:pt idx="2745">
                  <c:v>42010.5</c:v>
                </c:pt>
                <c:pt idx="2746">
                  <c:v>42010.503472222219</c:v>
                </c:pt>
                <c:pt idx="2747">
                  <c:v>42010.506944444445</c:v>
                </c:pt>
                <c:pt idx="2748">
                  <c:v>42010.510416666664</c:v>
                </c:pt>
                <c:pt idx="2749">
                  <c:v>42010.513888888891</c:v>
                </c:pt>
                <c:pt idx="2750">
                  <c:v>42010.517361111109</c:v>
                </c:pt>
                <c:pt idx="2751">
                  <c:v>42010.520833333336</c:v>
                </c:pt>
                <c:pt idx="2752">
                  <c:v>42010.524305555555</c:v>
                </c:pt>
                <c:pt idx="2753">
                  <c:v>42010.527777777781</c:v>
                </c:pt>
                <c:pt idx="2754">
                  <c:v>42010.53125</c:v>
                </c:pt>
                <c:pt idx="2755">
                  <c:v>42010.534722222219</c:v>
                </c:pt>
                <c:pt idx="2756">
                  <c:v>42010.538194444445</c:v>
                </c:pt>
                <c:pt idx="2757">
                  <c:v>42010.541666666664</c:v>
                </c:pt>
                <c:pt idx="2758">
                  <c:v>42010.545138888891</c:v>
                </c:pt>
                <c:pt idx="2759">
                  <c:v>42010.548611111109</c:v>
                </c:pt>
                <c:pt idx="2760">
                  <c:v>42010.552083333336</c:v>
                </c:pt>
                <c:pt idx="2761">
                  <c:v>42010.555555555555</c:v>
                </c:pt>
                <c:pt idx="2762">
                  <c:v>42010.559027777781</c:v>
                </c:pt>
                <c:pt idx="2763">
                  <c:v>42010.5625</c:v>
                </c:pt>
                <c:pt idx="2764">
                  <c:v>42010.565972222219</c:v>
                </c:pt>
                <c:pt idx="2765">
                  <c:v>42010.569444444445</c:v>
                </c:pt>
                <c:pt idx="2766">
                  <c:v>42010.572916666664</c:v>
                </c:pt>
                <c:pt idx="2767">
                  <c:v>42010.576388888891</c:v>
                </c:pt>
                <c:pt idx="2768">
                  <c:v>42010.579861111109</c:v>
                </c:pt>
                <c:pt idx="2769">
                  <c:v>42010.583333333336</c:v>
                </c:pt>
                <c:pt idx="2770">
                  <c:v>42010.586805555555</c:v>
                </c:pt>
                <c:pt idx="2771">
                  <c:v>42010.590277777781</c:v>
                </c:pt>
                <c:pt idx="2772">
                  <c:v>42010.59375</c:v>
                </c:pt>
                <c:pt idx="2773">
                  <c:v>42010.597222222219</c:v>
                </c:pt>
                <c:pt idx="2774">
                  <c:v>42010.600694444445</c:v>
                </c:pt>
                <c:pt idx="2775">
                  <c:v>42010.604166666664</c:v>
                </c:pt>
                <c:pt idx="2776">
                  <c:v>42010.607638888891</c:v>
                </c:pt>
                <c:pt idx="2777">
                  <c:v>42010.611111111109</c:v>
                </c:pt>
                <c:pt idx="2778">
                  <c:v>42010.614583333336</c:v>
                </c:pt>
                <c:pt idx="2779">
                  <c:v>42010.618055555555</c:v>
                </c:pt>
                <c:pt idx="2780">
                  <c:v>42010.621527777781</c:v>
                </c:pt>
                <c:pt idx="2781">
                  <c:v>42010.625</c:v>
                </c:pt>
                <c:pt idx="2782">
                  <c:v>42010.628472222219</c:v>
                </c:pt>
                <c:pt idx="2783">
                  <c:v>42010.631944444445</c:v>
                </c:pt>
                <c:pt idx="2784">
                  <c:v>42010.635416666664</c:v>
                </c:pt>
                <c:pt idx="2785">
                  <c:v>42010.638888888891</c:v>
                </c:pt>
                <c:pt idx="2786">
                  <c:v>42010.642361111109</c:v>
                </c:pt>
                <c:pt idx="2787">
                  <c:v>42010.645833333336</c:v>
                </c:pt>
                <c:pt idx="2788">
                  <c:v>42010.649305555555</c:v>
                </c:pt>
                <c:pt idx="2789">
                  <c:v>42010.652777777781</c:v>
                </c:pt>
                <c:pt idx="2790">
                  <c:v>42010.65625</c:v>
                </c:pt>
                <c:pt idx="2791">
                  <c:v>42010.659722222219</c:v>
                </c:pt>
                <c:pt idx="2792">
                  <c:v>42010.663194444445</c:v>
                </c:pt>
                <c:pt idx="2793">
                  <c:v>42010.666666666664</c:v>
                </c:pt>
                <c:pt idx="2794">
                  <c:v>42010.670138888891</c:v>
                </c:pt>
                <c:pt idx="2795">
                  <c:v>42010.673611111109</c:v>
                </c:pt>
                <c:pt idx="2796">
                  <c:v>42010.677083333336</c:v>
                </c:pt>
                <c:pt idx="2797">
                  <c:v>42010.680555555555</c:v>
                </c:pt>
                <c:pt idx="2798">
                  <c:v>42010.684027777781</c:v>
                </c:pt>
                <c:pt idx="2799">
                  <c:v>42010.6875</c:v>
                </c:pt>
                <c:pt idx="2800">
                  <c:v>42010.690972222219</c:v>
                </c:pt>
                <c:pt idx="2801">
                  <c:v>42010.694444444445</c:v>
                </c:pt>
                <c:pt idx="2802">
                  <c:v>42010.697916666664</c:v>
                </c:pt>
                <c:pt idx="2803">
                  <c:v>42010.701388888891</c:v>
                </c:pt>
                <c:pt idx="2804">
                  <c:v>42010.704861111109</c:v>
                </c:pt>
                <c:pt idx="2805">
                  <c:v>42010.708333333336</c:v>
                </c:pt>
                <c:pt idx="2806">
                  <c:v>42010.711805555555</c:v>
                </c:pt>
                <c:pt idx="2807">
                  <c:v>42010.715277777781</c:v>
                </c:pt>
                <c:pt idx="2808">
                  <c:v>42010.71875</c:v>
                </c:pt>
                <c:pt idx="2809">
                  <c:v>42010.722222222219</c:v>
                </c:pt>
                <c:pt idx="2810">
                  <c:v>42010.725694444445</c:v>
                </c:pt>
                <c:pt idx="2811">
                  <c:v>42010.729166666664</c:v>
                </c:pt>
                <c:pt idx="2812">
                  <c:v>42010.732638888891</c:v>
                </c:pt>
                <c:pt idx="2813">
                  <c:v>42010.736111111109</c:v>
                </c:pt>
                <c:pt idx="2814">
                  <c:v>42010.739583333336</c:v>
                </c:pt>
                <c:pt idx="2815">
                  <c:v>42010.743055555555</c:v>
                </c:pt>
                <c:pt idx="2816">
                  <c:v>42010.746527777781</c:v>
                </c:pt>
                <c:pt idx="2817">
                  <c:v>42010.75</c:v>
                </c:pt>
                <c:pt idx="2818">
                  <c:v>42010.753472222219</c:v>
                </c:pt>
                <c:pt idx="2819">
                  <c:v>42010.756944444445</c:v>
                </c:pt>
                <c:pt idx="2820">
                  <c:v>42010.760416666664</c:v>
                </c:pt>
                <c:pt idx="2821">
                  <c:v>42010.763888888891</c:v>
                </c:pt>
                <c:pt idx="2822">
                  <c:v>42010.767361111109</c:v>
                </c:pt>
                <c:pt idx="2823">
                  <c:v>42010.770833333336</c:v>
                </c:pt>
                <c:pt idx="2824">
                  <c:v>42010.774305555555</c:v>
                </c:pt>
                <c:pt idx="2825">
                  <c:v>42010.777777777781</c:v>
                </c:pt>
                <c:pt idx="2826">
                  <c:v>42010.78125</c:v>
                </c:pt>
                <c:pt idx="2827">
                  <c:v>42010.784722222219</c:v>
                </c:pt>
                <c:pt idx="2828">
                  <c:v>42010.788194444445</c:v>
                </c:pt>
                <c:pt idx="2829">
                  <c:v>42010.791666666664</c:v>
                </c:pt>
                <c:pt idx="2830">
                  <c:v>42010.795138888891</c:v>
                </c:pt>
                <c:pt idx="2831">
                  <c:v>42010.798611111109</c:v>
                </c:pt>
                <c:pt idx="2832">
                  <c:v>42010.802083333336</c:v>
                </c:pt>
                <c:pt idx="2833">
                  <c:v>42010.805555555555</c:v>
                </c:pt>
                <c:pt idx="2834">
                  <c:v>42010.809027777781</c:v>
                </c:pt>
                <c:pt idx="2835">
                  <c:v>42010.8125</c:v>
                </c:pt>
                <c:pt idx="2836">
                  <c:v>42010.815972222219</c:v>
                </c:pt>
                <c:pt idx="2837">
                  <c:v>42010.819444444445</c:v>
                </c:pt>
                <c:pt idx="2838">
                  <c:v>42010.822916666664</c:v>
                </c:pt>
                <c:pt idx="2839">
                  <c:v>42010.826388888891</c:v>
                </c:pt>
                <c:pt idx="2840">
                  <c:v>42010.829861111109</c:v>
                </c:pt>
                <c:pt idx="2841">
                  <c:v>42010.833333333336</c:v>
                </c:pt>
                <c:pt idx="2842">
                  <c:v>42010.836805555555</c:v>
                </c:pt>
                <c:pt idx="2843">
                  <c:v>42010.840277777781</c:v>
                </c:pt>
                <c:pt idx="2844">
                  <c:v>42010.84375</c:v>
                </c:pt>
                <c:pt idx="2845">
                  <c:v>42010.847222222219</c:v>
                </c:pt>
                <c:pt idx="2846">
                  <c:v>42010.850694444445</c:v>
                </c:pt>
                <c:pt idx="2847">
                  <c:v>42010.854166666664</c:v>
                </c:pt>
                <c:pt idx="2848">
                  <c:v>42010.857638888891</c:v>
                </c:pt>
                <c:pt idx="2849">
                  <c:v>42010.861111111109</c:v>
                </c:pt>
                <c:pt idx="2850">
                  <c:v>42010.864583333336</c:v>
                </c:pt>
                <c:pt idx="2851">
                  <c:v>42010.868055555555</c:v>
                </c:pt>
                <c:pt idx="2852">
                  <c:v>42010.871527777781</c:v>
                </c:pt>
                <c:pt idx="2853">
                  <c:v>42010.875</c:v>
                </c:pt>
                <c:pt idx="2854">
                  <c:v>42010.878472222219</c:v>
                </c:pt>
                <c:pt idx="2855">
                  <c:v>42010.881944444445</c:v>
                </c:pt>
                <c:pt idx="2856">
                  <c:v>42010.885416666664</c:v>
                </c:pt>
                <c:pt idx="2857">
                  <c:v>42010.888888888891</c:v>
                </c:pt>
                <c:pt idx="2858">
                  <c:v>42010.892361111109</c:v>
                </c:pt>
                <c:pt idx="2859">
                  <c:v>42010.895833333336</c:v>
                </c:pt>
                <c:pt idx="2860">
                  <c:v>42010.899305555555</c:v>
                </c:pt>
                <c:pt idx="2861">
                  <c:v>42010.902777777781</c:v>
                </c:pt>
                <c:pt idx="2862">
                  <c:v>42010.90625</c:v>
                </c:pt>
                <c:pt idx="2863">
                  <c:v>42010.909722222219</c:v>
                </c:pt>
                <c:pt idx="2864">
                  <c:v>42010.913194444445</c:v>
                </c:pt>
                <c:pt idx="2865">
                  <c:v>42010.916666666664</c:v>
                </c:pt>
                <c:pt idx="2866">
                  <c:v>42010.920138888891</c:v>
                </c:pt>
                <c:pt idx="2867">
                  <c:v>42010.923611111109</c:v>
                </c:pt>
                <c:pt idx="2868">
                  <c:v>42010.927083333336</c:v>
                </c:pt>
                <c:pt idx="2869">
                  <c:v>42010.930555555555</c:v>
                </c:pt>
                <c:pt idx="2870">
                  <c:v>42010.934027777781</c:v>
                </c:pt>
                <c:pt idx="2871">
                  <c:v>42010.9375</c:v>
                </c:pt>
                <c:pt idx="2872">
                  <c:v>42010.940972222219</c:v>
                </c:pt>
                <c:pt idx="2873">
                  <c:v>42010.944444444445</c:v>
                </c:pt>
                <c:pt idx="2874">
                  <c:v>42010.947916666664</c:v>
                </c:pt>
                <c:pt idx="2875">
                  <c:v>42010.951388888891</c:v>
                </c:pt>
                <c:pt idx="2876">
                  <c:v>42010.954861111109</c:v>
                </c:pt>
                <c:pt idx="2877">
                  <c:v>42010.958333333336</c:v>
                </c:pt>
                <c:pt idx="2878">
                  <c:v>42010.961805555555</c:v>
                </c:pt>
                <c:pt idx="2879">
                  <c:v>42010.965277777781</c:v>
                </c:pt>
                <c:pt idx="2880">
                  <c:v>42010.96875</c:v>
                </c:pt>
                <c:pt idx="2881">
                  <c:v>42010.972222222219</c:v>
                </c:pt>
                <c:pt idx="2882">
                  <c:v>42010.975694444445</c:v>
                </c:pt>
                <c:pt idx="2883">
                  <c:v>42010.979166666664</c:v>
                </c:pt>
                <c:pt idx="2884">
                  <c:v>42010.982638888891</c:v>
                </c:pt>
                <c:pt idx="2885">
                  <c:v>42010.986111111109</c:v>
                </c:pt>
                <c:pt idx="2886">
                  <c:v>42010.989583333336</c:v>
                </c:pt>
                <c:pt idx="2887">
                  <c:v>42010.993055555555</c:v>
                </c:pt>
                <c:pt idx="2888">
                  <c:v>42010.996527777781</c:v>
                </c:pt>
                <c:pt idx="2889">
                  <c:v>42011</c:v>
                </c:pt>
                <c:pt idx="2890">
                  <c:v>42011.003472222219</c:v>
                </c:pt>
                <c:pt idx="2891">
                  <c:v>42011.006944444445</c:v>
                </c:pt>
                <c:pt idx="2892">
                  <c:v>42011.010416666664</c:v>
                </c:pt>
                <c:pt idx="2893">
                  <c:v>42011.013888888891</c:v>
                </c:pt>
                <c:pt idx="2894">
                  <c:v>42011.017361111109</c:v>
                </c:pt>
                <c:pt idx="2895">
                  <c:v>42011.020833333336</c:v>
                </c:pt>
                <c:pt idx="2896">
                  <c:v>42011.024305555555</c:v>
                </c:pt>
                <c:pt idx="2897">
                  <c:v>42011.027777777781</c:v>
                </c:pt>
                <c:pt idx="2898">
                  <c:v>42011.03125</c:v>
                </c:pt>
                <c:pt idx="2899">
                  <c:v>42011.034722222219</c:v>
                </c:pt>
                <c:pt idx="2900">
                  <c:v>42011.038194444445</c:v>
                </c:pt>
                <c:pt idx="2901">
                  <c:v>42011.041666666664</c:v>
                </c:pt>
                <c:pt idx="2902">
                  <c:v>42011.045138888891</c:v>
                </c:pt>
                <c:pt idx="2903">
                  <c:v>42011.048611111109</c:v>
                </c:pt>
                <c:pt idx="2904">
                  <c:v>42011.052083333336</c:v>
                </c:pt>
                <c:pt idx="2905">
                  <c:v>42011.055555555555</c:v>
                </c:pt>
                <c:pt idx="2906">
                  <c:v>42011.059027777781</c:v>
                </c:pt>
                <c:pt idx="2907">
                  <c:v>42011.0625</c:v>
                </c:pt>
                <c:pt idx="2908">
                  <c:v>42011.065972222219</c:v>
                </c:pt>
                <c:pt idx="2909">
                  <c:v>42011.069444444445</c:v>
                </c:pt>
                <c:pt idx="2910">
                  <c:v>42011.072916666664</c:v>
                </c:pt>
                <c:pt idx="2911">
                  <c:v>42011.076388888891</c:v>
                </c:pt>
                <c:pt idx="2912">
                  <c:v>42011.079861111109</c:v>
                </c:pt>
                <c:pt idx="2913">
                  <c:v>42011.083333333336</c:v>
                </c:pt>
                <c:pt idx="2914">
                  <c:v>42011.086805555555</c:v>
                </c:pt>
                <c:pt idx="2915">
                  <c:v>42011.090277777781</c:v>
                </c:pt>
                <c:pt idx="2916">
                  <c:v>42011.09375</c:v>
                </c:pt>
                <c:pt idx="2917">
                  <c:v>42011.097222222219</c:v>
                </c:pt>
                <c:pt idx="2918">
                  <c:v>42011.100694444445</c:v>
                </c:pt>
                <c:pt idx="2919">
                  <c:v>42011.104166666664</c:v>
                </c:pt>
                <c:pt idx="2920">
                  <c:v>42011.107638888891</c:v>
                </c:pt>
                <c:pt idx="2921">
                  <c:v>42011.111111111109</c:v>
                </c:pt>
                <c:pt idx="2922">
                  <c:v>42011.114583333336</c:v>
                </c:pt>
                <c:pt idx="2923">
                  <c:v>42011.118055555555</c:v>
                </c:pt>
                <c:pt idx="2924">
                  <c:v>42011.121527777781</c:v>
                </c:pt>
                <c:pt idx="2925">
                  <c:v>42011.125</c:v>
                </c:pt>
                <c:pt idx="2926">
                  <c:v>42011.128472222219</c:v>
                </c:pt>
                <c:pt idx="2927">
                  <c:v>42011.131944444445</c:v>
                </c:pt>
                <c:pt idx="2928">
                  <c:v>42011.135416666664</c:v>
                </c:pt>
                <c:pt idx="2929">
                  <c:v>42011.138888888891</c:v>
                </c:pt>
                <c:pt idx="2930">
                  <c:v>42011.142361111109</c:v>
                </c:pt>
                <c:pt idx="2931">
                  <c:v>42011.145833333336</c:v>
                </c:pt>
                <c:pt idx="2932">
                  <c:v>42011.149305555555</c:v>
                </c:pt>
                <c:pt idx="2933">
                  <c:v>42011.152777777781</c:v>
                </c:pt>
                <c:pt idx="2934">
                  <c:v>42011.15625</c:v>
                </c:pt>
                <c:pt idx="2935">
                  <c:v>42011.159722222219</c:v>
                </c:pt>
                <c:pt idx="2936">
                  <c:v>42011.163194444445</c:v>
                </c:pt>
                <c:pt idx="2937">
                  <c:v>42011.166666666664</c:v>
                </c:pt>
                <c:pt idx="2938">
                  <c:v>42011.170138888891</c:v>
                </c:pt>
                <c:pt idx="2939">
                  <c:v>42011.173611111109</c:v>
                </c:pt>
                <c:pt idx="2940">
                  <c:v>42011.177083333336</c:v>
                </c:pt>
                <c:pt idx="2941">
                  <c:v>42011.180555555555</c:v>
                </c:pt>
                <c:pt idx="2942">
                  <c:v>42011.184027777781</c:v>
                </c:pt>
                <c:pt idx="2943">
                  <c:v>42011.1875</c:v>
                </c:pt>
                <c:pt idx="2944">
                  <c:v>42011.190972222219</c:v>
                </c:pt>
                <c:pt idx="2945">
                  <c:v>42011.194444444445</c:v>
                </c:pt>
                <c:pt idx="2946">
                  <c:v>42011.197916666664</c:v>
                </c:pt>
                <c:pt idx="2947">
                  <c:v>42011.201388888891</c:v>
                </c:pt>
                <c:pt idx="2948">
                  <c:v>42011.204861111109</c:v>
                </c:pt>
                <c:pt idx="2949">
                  <c:v>42011.208333333336</c:v>
                </c:pt>
                <c:pt idx="2950">
                  <c:v>42011.211805555555</c:v>
                </c:pt>
                <c:pt idx="2951">
                  <c:v>42011.215277777781</c:v>
                </c:pt>
                <c:pt idx="2952">
                  <c:v>42011.21875</c:v>
                </c:pt>
                <c:pt idx="2953">
                  <c:v>42011.222222222219</c:v>
                </c:pt>
                <c:pt idx="2954">
                  <c:v>42011.225694444445</c:v>
                </c:pt>
                <c:pt idx="2955">
                  <c:v>42011.229166666664</c:v>
                </c:pt>
                <c:pt idx="2956">
                  <c:v>42011.232638888891</c:v>
                </c:pt>
                <c:pt idx="2957">
                  <c:v>42011.236111111109</c:v>
                </c:pt>
                <c:pt idx="2958">
                  <c:v>42011.239583333336</c:v>
                </c:pt>
                <c:pt idx="2959">
                  <c:v>42011.243055555555</c:v>
                </c:pt>
                <c:pt idx="2960">
                  <c:v>42011.246527777781</c:v>
                </c:pt>
                <c:pt idx="2961">
                  <c:v>42011.25</c:v>
                </c:pt>
                <c:pt idx="2962">
                  <c:v>42011.253472222219</c:v>
                </c:pt>
                <c:pt idx="2963">
                  <c:v>42011.256944444445</c:v>
                </c:pt>
                <c:pt idx="2964">
                  <c:v>42011.260416666664</c:v>
                </c:pt>
                <c:pt idx="2965">
                  <c:v>42011.263888888891</c:v>
                </c:pt>
                <c:pt idx="2966">
                  <c:v>42011.267361111109</c:v>
                </c:pt>
                <c:pt idx="2967">
                  <c:v>42011.270833333336</c:v>
                </c:pt>
                <c:pt idx="2968">
                  <c:v>42011.274305555555</c:v>
                </c:pt>
                <c:pt idx="2969">
                  <c:v>42011.277777777781</c:v>
                </c:pt>
                <c:pt idx="2970">
                  <c:v>42011.28125</c:v>
                </c:pt>
                <c:pt idx="2971">
                  <c:v>42011.284722222219</c:v>
                </c:pt>
                <c:pt idx="2972">
                  <c:v>42011.288194444445</c:v>
                </c:pt>
                <c:pt idx="2973">
                  <c:v>42011.291666666664</c:v>
                </c:pt>
                <c:pt idx="2974">
                  <c:v>42011.295138888891</c:v>
                </c:pt>
                <c:pt idx="2975">
                  <c:v>42011.298611111109</c:v>
                </c:pt>
                <c:pt idx="2976">
                  <c:v>42011.302083333336</c:v>
                </c:pt>
                <c:pt idx="2977">
                  <c:v>42011.305555555555</c:v>
                </c:pt>
                <c:pt idx="2978">
                  <c:v>42011.309027777781</c:v>
                </c:pt>
                <c:pt idx="2979">
                  <c:v>42011.3125</c:v>
                </c:pt>
                <c:pt idx="2980">
                  <c:v>42011.315972222219</c:v>
                </c:pt>
                <c:pt idx="2981">
                  <c:v>42011.319444444445</c:v>
                </c:pt>
                <c:pt idx="2982">
                  <c:v>42011.322916666664</c:v>
                </c:pt>
                <c:pt idx="2983">
                  <c:v>42011.326388888891</c:v>
                </c:pt>
                <c:pt idx="2984">
                  <c:v>42011.329861111109</c:v>
                </c:pt>
                <c:pt idx="2985">
                  <c:v>42011.333333333336</c:v>
                </c:pt>
                <c:pt idx="2986">
                  <c:v>42011.336805555555</c:v>
                </c:pt>
                <c:pt idx="2987">
                  <c:v>42011.340277777781</c:v>
                </c:pt>
                <c:pt idx="2988">
                  <c:v>42011.34375</c:v>
                </c:pt>
                <c:pt idx="2989">
                  <c:v>42011.347222222219</c:v>
                </c:pt>
                <c:pt idx="2990">
                  <c:v>42011.350694444445</c:v>
                </c:pt>
                <c:pt idx="2991">
                  <c:v>42011.354166666664</c:v>
                </c:pt>
                <c:pt idx="2992">
                  <c:v>42011.357638888891</c:v>
                </c:pt>
                <c:pt idx="2993">
                  <c:v>42011.361111111109</c:v>
                </c:pt>
                <c:pt idx="2994">
                  <c:v>42011.364583333336</c:v>
                </c:pt>
                <c:pt idx="2995">
                  <c:v>42011.368055555555</c:v>
                </c:pt>
                <c:pt idx="2996">
                  <c:v>42011.371527777781</c:v>
                </c:pt>
                <c:pt idx="2997">
                  <c:v>42011.375</c:v>
                </c:pt>
                <c:pt idx="2998">
                  <c:v>42011.378472222219</c:v>
                </c:pt>
                <c:pt idx="2999">
                  <c:v>42011.381944444445</c:v>
                </c:pt>
                <c:pt idx="3000">
                  <c:v>42011.385416666664</c:v>
                </c:pt>
                <c:pt idx="3001">
                  <c:v>42011.388888888891</c:v>
                </c:pt>
                <c:pt idx="3002">
                  <c:v>42011.392361111109</c:v>
                </c:pt>
                <c:pt idx="3003">
                  <c:v>42011.395833333336</c:v>
                </c:pt>
                <c:pt idx="3004">
                  <c:v>42011.399305555555</c:v>
                </c:pt>
                <c:pt idx="3005">
                  <c:v>42011.402777777781</c:v>
                </c:pt>
                <c:pt idx="3006">
                  <c:v>42011.40625</c:v>
                </c:pt>
                <c:pt idx="3007">
                  <c:v>42011.409722222219</c:v>
                </c:pt>
                <c:pt idx="3008">
                  <c:v>42011.413194444445</c:v>
                </c:pt>
                <c:pt idx="3009">
                  <c:v>42011.416666666664</c:v>
                </c:pt>
                <c:pt idx="3010">
                  <c:v>42011.420138888891</c:v>
                </c:pt>
                <c:pt idx="3011">
                  <c:v>42011.423611111109</c:v>
                </c:pt>
                <c:pt idx="3012">
                  <c:v>42011.427083333336</c:v>
                </c:pt>
                <c:pt idx="3013">
                  <c:v>42011.430555555555</c:v>
                </c:pt>
                <c:pt idx="3014">
                  <c:v>42011.434027777781</c:v>
                </c:pt>
                <c:pt idx="3015">
                  <c:v>42011.4375</c:v>
                </c:pt>
                <c:pt idx="3016">
                  <c:v>42011.440972222219</c:v>
                </c:pt>
                <c:pt idx="3017">
                  <c:v>42011.444444444445</c:v>
                </c:pt>
                <c:pt idx="3018">
                  <c:v>42011.447916666664</c:v>
                </c:pt>
                <c:pt idx="3019">
                  <c:v>42011.451388888891</c:v>
                </c:pt>
                <c:pt idx="3020">
                  <c:v>42011.454861111109</c:v>
                </c:pt>
                <c:pt idx="3021">
                  <c:v>42011.458333333336</c:v>
                </c:pt>
                <c:pt idx="3022">
                  <c:v>42011.461805555555</c:v>
                </c:pt>
                <c:pt idx="3023">
                  <c:v>42011.465277777781</c:v>
                </c:pt>
                <c:pt idx="3024">
                  <c:v>42011.46875</c:v>
                </c:pt>
                <c:pt idx="3025">
                  <c:v>42011.472222222219</c:v>
                </c:pt>
                <c:pt idx="3026">
                  <c:v>42011.475694444445</c:v>
                </c:pt>
                <c:pt idx="3027">
                  <c:v>42011.479166666664</c:v>
                </c:pt>
                <c:pt idx="3028">
                  <c:v>42011.482638888891</c:v>
                </c:pt>
                <c:pt idx="3029">
                  <c:v>42011.486111111109</c:v>
                </c:pt>
                <c:pt idx="3030">
                  <c:v>42011.489583333336</c:v>
                </c:pt>
                <c:pt idx="3031">
                  <c:v>42011.493055555555</c:v>
                </c:pt>
                <c:pt idx="3032">
                  <c:v>42011.496527777781</c:v>
                </c:pt>
                <c:pt idx="3033">
                  <c:v>42011.5</c:v>
                </c:pt>
                <c:pt idx="3034">
                  <c:v>42011.503472222219</c:v>
                </c:pt>
                <c:pt idx="3035">
                  <c:v>42011.506944444445</c:v>
                </c:pt>
                <c:pt idx="3036">
                  <c:v>42011.510416666664</c:v>
                </c:pt>
                <c:pt idx="3037">
                  <c:v>42011.513888888891</c:v>
                </c:pt>
                <c:pt idx="3038">
                  <c:v>42011.517361111109</c:v>
                </c:pt>
                <c:pt idx="3039">
                  <c:v>42011.520833333336</c:v>
                </c:pt>
                <c:pt idx="3040">
                  <c:v>42011.524305555555</c:v>
                </c:pt>
                <c:pt idx="3041">
                  <c:v>42011.527777777781</c:v>
                </c:pt>
                <c:pt idx="3042">
                  <c:v>42011.53125</c:v>
                </c:pt>
                <c:pt idx="3043">
                  <c:v>42011.534722222219</c:v>
                </c:pt>
                <c:pt idx="3044">
                  <c:v>42011.538194444445</c:v>
                </c:pt>
                <c:pt idx="3045">
                  <c:v>42011.541666666664</c:v>
                </c:pt>
                <c:pt idx="3046">
                  <c:v>42011.545138888891</c:v>
                </c:pt>
                <c:pt idx="3047">
                  <c:v>42011.548611111109</c:v>
                </c:pt>
                <c:pt idx="3048">
                  <c:v>42011.552083333336</c:v>
                </c:pt>
                <c:pt idx="3049">
                  <c:v>42011.555555555555</c:v>
                </c:pt>
                <c:pt idx="3050">
                  <c:v>42011.559027777781</c:v>
                </c:pt>
                <c:pt idx="3051">
                  <c:v>42011.5625</c:v>
                </c:pt>
                <c:pt idx="3052">
                  <c:v>42011.565972222219</c:v>
                </c:pt>
                <c:pt idx="3053">
                  <c:v>42011.569444444445</c:v>
                </c:pt>
                <c:pt idx="3054">
                  <c:v>42011.572916666664</c:v>
                </c:pt>
                <c:pt idx="3055">
                  <c:v>42011.576388888891</c:v>
                </c:pt>
                <c:pt idx="3056">
                  <c:v>42011.579861111109</c:v>
                </c:pt>
                <c:pt idx="3057">
                  <c:v>42011.583333333336</c:v>
                </c:pt>
                <c:pt idx="3058">
                  <c:v>42011.586805555555</c:v>
                </c:pt>
                <c:pt idx="3059">
                  <c:v>42011.590277777781</c:v>
                </c:pt>
                <c:pt idx="3060">
                  <c:v>42011.59375</c:v>
                </c:pt>
                <c:pt idx="3061">
                  <c:v>42011.597222222219</c:v>
                </c:pt>
                <c:pt idx="3062">
                  <c:v>42011.600694444445</c:v>
                </c:pt>
                <c:pt idx="3063">
                  <c:v>42011.604166666664</c:v>
                </c:pt>
                <c:pt idx="3064">
                  <c:v>42011.607638888891</c:v>
                </c:pt>
                <c:pt idx="3065">
                  <c:v>42011.611111111109</c:v>
                </c:pt>
                <c:pt idx="3066">
                  <c:v>42011.614583333336</c:v>
                </c:pt>
                <c:pt idx="3067">
                  <c:v>42011.618055555555</c:v>
                </c:pt>
                <c:pt idx="3068">
                  <c:v>42011.621527777781</c:v>
                </c:pt>
                <c:pt idx="3069">
                  <c:v>42011.625</c:v>
                </c:pt>
                <c:pt idx="3070">
                  <c:v>42011.628472222219</c:v>
                </c:pt>
                <c:pt idx="3071">
                  <c:v>42011.631944444445</c:v>
                </c:pt>
                <c:pt idx="3072">
                  <c:v>42011.635416666664</c:v>
                </c:pt>
                <c:pt idx="3073">
                  <c:v>42011.638888888891</c:v>
                </c:pt>
                <c:pt idx="3074">
                  <c:v>42011.642361111109</c:v>
                </c:pt>
                <c:pt idx="3075">
                  <c:v>42011.645833333336</c:v>
                </c:pt>
                <c:pt idx="3076">
                  <c:v>42011.649305555555</c:v>
                </c:pt>
                <c:pt idx="3077">
                  <c:v>42011.652777777781</c:v>
                </c:pt>
                <c:pt idx="3078">
                  <c:v>42011.65625</c:v>
                </c:pt>
                <c:pt idx="3079">
                  <c:v>42011.659722222219</c:v>
                </c:pt>
                <c:pt idx="3080">
                  <c:v>42011.663194444445</c:v>
                </c:pt>
                <c:pt idx="3081">
                  <c:v>42011.666666666664</c:v>
                </c:pt>
                <c:pt idx="3082">
                  <c:v>42011.670138888891</c:v>
                </c:pt>
                <c:pt idx="3083">
                  <c:v>42011.673611111109</c:v>
                </c:pt>
                <c:pt idx="3084">
                  <c:v>42011.677083333336</c:v>
                </c:pt>
                <c:pt idx="3085">
                  <c:v>42011.680555555555</c:v>
                </c:pt>
                <c:pt idx="3086">
                  <c:v>42011.684027777781</c:v>
                </c:pt>
                <c:pt idx="3087">
                  <c:v>42011.6875</c:v>
                </c:pt>
                <c:pt idx="3088">
                  <c:v>42011.690972222219</c:v>
                </c:pt>
                <c:pt idx="3089">
                  <c:v>42011.694444444445</c:v>
                </c:pt>
                <c:pt idx="3090">
                  <c:v>42011.697916666664</c:v>
                </c:pt>
                <c:pt idx="3091">
                  <c:v>42011.701388888891</c:v>
                </c:pt>
                <c:pt idx="3092">
                  <c:v>42011.704861111109</c:v>
                </c:pt>
                <c:pt idx="3093">
                  <c:v>42011.708333333336</c:v>
                </c:pt>
                <c:pt idx="3094">
                  <c:v>42011.711805555555</c:v>
                </c:pt>
                <c:pt idx="3095">
                  <c:v>42011.715277777781</c:v>
                </c:pt>
                <c:pt idx="3096">
                  <c:v>42011.71875</c:v>
                </c:pt>
                <c:pt idx="3097">
                  <c:v>42011.722222222219</c:v>
                </c:pt>
                <c:pt idx="3098">
                  <c:v>42011.725694444445</c:v>
                </c:pt>
                <c:pt idx="3099">
                  <c:v>42011.729166666664</c:v>
                </c:pt>
                <c:pt idx="3100">
                  <c:v>42011.732638888891</c:v>
                </c:pt>
                <c:pt idx="3101">
                  <c:v>42011.736111111109</c:v>
                </c:pt>
                <c:pt idx="3102">
                  <c:v>42011.739583333336</c:v>
                </c:pt>
                <c:pt idx="3103">
                  <c:v>42011.743055555555</c:v>
                </c:pt>
                <c:pt idx="3104">
                  <c:v>42011.746527777781</c:v>
                </c:pt>
                <c:pt idx="3105">
                  <c:v>42011.75</c:v>
                </c:pt>
                <c:pt idx="3106">
                  <c:v>42011.753472222219</c:v>
                </c:pt>
                <c:pt idx="3107">
                  <c:v>42011.756944444445</c:v>
                </c:pt>
                <c:pt idx="3108">
                  <c:v>42011.760416666664</c:v>
                </c:pt>
                <c:pt idx="3109">
                  <c:v>42011.763888888891</c:v>
                </c:pt>
                <c:pt idx="3110">
                  <c:v>42011.767361111109</c:v>
                </c:pt>
                <c:pt idx="3111">
                  <c:v>42011.770833333336</c:v>
                </c:pt>
                <c:pt idx="3112">
                  <c:v>42011.774305555555</c:v>
                </c:pt>
                <c:pt idx="3113">
                  <c:v>42011.777777777781</c:v>
                </c:pt>
                <c:pt idx="3114">
                  <c:v>42011.78125</c:v>
                </c:pt>
                <c:pt idx="3115">
                  <c:v>42011.784722222219</c:v>
                </c:pt>
                <c:pt idx="3116">
                  <c:v>42011.788194444445</c:v>
                </c:pt>
                <c:pt idx="3117">
                  <c:v>42011.791666666664</c:v>
                </c:pt>
                <c:pt idx="3118">
                  <c:v>42011.795138888891</c:v>
                </c:pt>
                <c:pt idx="3119">
                  <c:v>42011.798611111109</c:v>
                </c:pt>
                <c:pt idx="3120">
                  <c:v>42011.802083333336</c:v>
                </c:pt>
                <c:pt idx="3121">
                  <c:v>42011.805555555555</c:v>
                </c:pt>
                <c:pt idx="3122">
                  <c:v>42011.809027777781</c:v>
                </c:pt>
                <c:pt idx="3123">
                  <c:v>42011.8125</c:v>
                </c:pt>
                <c:pt idx="3124">
                  <c:v>42011.815972222219</c:v>
                </c:pt>
                <c:pt idx="3125">
                  <c:v>42011.819444444445</c:v>
                </c:pt>
                <c:pt idx="3126">
                  <c:v>42011.822916666664</c:v>
                </c:pt>
                <c:pt idx="3127">
                  <c:v>42011.826388888891</c:v>
                </c:pt>
                <c:pt idx="3128">
                  <c:v>42011.829861111109</c:v>
                </c:pt>
                <c:pt idx="3129">
                  <c:v>42011.833333333336</c:v>
                </c:pt>
                <c:pt idx="3130">
                  <c:v>42011.836805555555</c:v>
                </c:pt>
                <c:pt idx="3131">
                  <c:v>42011.840277777781</c:v>
                </c:pt>
                <c:pt idx="3132">
                  <c:v>42011.84375</c:v>
                </c:pt>
                <c:pt idx="3133">
                  <c:v>42011.847222222219</c:v>
                </c:pt>
                <c:pt idx="3134">
                  <c:v>42011.850694444445</c:v>
                </c:pt>
                <c:pt idx="3135">
                  <c:v>42011.854166666664</c:v>
                </c:pt>
                <c:pt idx="3136">
                  <c:v>42011.857638888891</c:v>
                </c:pt>
                <c:pt idx="3137">
                  <c:v>42011.861111111109</c:v>
                </c:pt>
                <c:pt idx="3138">
                  <c:v>42011.864583333336</c:v>
                </c:pt>
                <c:pt idx="3139">
                  <c:v>42011.868055555555</c:v>
                </c:pt>
                <c:pt idx="3140">
                  <c:v>42011.871527777781</c:v>
                </c:pt>
                <c:pt idx="3141">
                  <c:v>42011.875</c:v>
                </c:pt>
                <c:pt idx="3142">
                  <c:v>42011.878472222219</c:v>
                </c:pt>
                <c:pt idx="3143">
                  <c:v>42011.881944444445</c:v>
                </c:pt>
                <c:pt idx="3144">
                  <c:v>42011.885416666664</c:v>
                </c:pt>
                <c:pt idx="3145">
                  <c:v>42011.888888888891</c:v>
                </c:pt>
                <c:pt idx="3146">
                  <c:v>42011.892361111109</c:v>
                </c:pt>
                <c:pt idx="3147">
                  <c:v>42011.895833333336</c:v>
                </c:pt>
                <c:pt idx="3148">
                  <c:v>42011.899305555555</c:v>
                </c:pt>
                <c:pt idx="3149">
                  <c:v>42011.902777777781</c:v>
                </c:pt>
                <c:pt idx="3150">
                  <c:v>42011.90625</c:v>
                </c:pt>
                <c:pt idx="3151">
                  <c:v>42011.909722222219</c:v>
                </c:pt>
                <c:pt idx="3152">
                  <c:v>42011.913194444445</c:v>
                </c:pt>
                <c:pt idx="3153">
                  <c:v>42011.916666666664</c:v>
                </c:pt>
                <c:pt idx="3154">
                  <c:v>42011.920138888891</c:v>
                </c:pt>
                <c:pt idx="3155">
                  <c:v>42011.923611111109</c:v>
                </c:pt>
                <c:pt idx="3156">
                  <c:v>42011.927083333336</c:v>
                </c:pt>
                <c:pt idx="3157">
                  <c:v>42011.930555555555</c:v>
                </c:pt>
                <c:pt idx="3158">
                  <c:v>42011.934027777781</c:v>
                </c:pt>
                <c:pt idx="3159">
                  <c:v>42011.9375</c:v>
                </c:pt>
                <c:pt idx="3160">
                  <c:v>42011.940972222219</c:v>
                </c:pt>
                <c:pt idx="3161">
                  <c:v>42011.944444444445</c:v>
                </c:pt>
                <c:pt idx="3162">
                  <c:v>42011.947916666664</c:v>
                </c:pt>
                <c:pt idx="3163">
                  <c:v>42011.951388888891</c:v>
                </c:pt>
                <c:pt idx="3164">
                  <c:v>42011.954861111109</c:v>
                </c:pt>
                <c:pt idx="3165">
                  <c:v>42011.958333333336</c:v>
                </c:pt>
                <c:pt idx="3166">
                  <c:v>42011.961805555555</c:v>
                </c:pt>
                <c:pt idx="3167">
                  <c:v>42011.965277777781</c:v>
                </c:pt>
                <c:pt idx="3168">
                  <c:v>42011.96875</c:v>
                </c:pt>
                <c:pt idx="3169">
                  <c:v>42011.972222222219</c:v>
                </c:pt>
                <c:pt idx="3170">
                  <c:v>42011.975694444445</c:v>
                </c:pt>
                <c:pt idx="3171">
                  <c:v>42011.979166666664</c:v>
                </c:pt>
                <c:pt idx="3172">
                  <c:v>42011.982638888891</c:v>
                </c:pt>
                <c:pt idx="3173">
                  <c:v>42011.986111111109</c:v>
                </c:pt>
                <c:pt idx="3174">
                  <c:v>42011.989583333336</c:v>
                </c:pt>
                <c:pt idx="3175">
                  <c:v>42011.993055555555</c:v>
                </c:pt>
                <c:pt idx="3176">
                  <c:v>42011.996527777781</c:v>
                </c:pt>
                <c:pt idx="3177">
                  <c:v>42012</c:v>
                </c:pt>
                <c:pt idx="3178">
                  <c:v>42012.003472222219</c:v>
                </c:pt>
                <c:pt idx="3179">
                  <c:v>42012.006944444445</c:v>
                </c:pt>
                <c:pt idx="3180">
                  <c:v>42012.010416666664</c:v>
                </c:pt>
                <c:pt idx="3181">
                  <c:v>42012.013888888891</c:v>
                </c:pt>
                <c:pt idx="3182">
                  <c:v>42012.017361111109</c:v>
                </c:pt>
                <c:pt idx="3183">
                  <c:v>42012.020833333336</c:v>
                </c:pt>
                <c:pt idx="3184">
                  <c:v>42012.024305555555</c:v>
                </c:pt>
                <c:pt idx="3185">
                  <c:v>42012.027777777781</c:v>
                </c:pt>
                <c:pt idx="3186">
                  <c:v>42012.03125</c:v>
                </c:pt>
                <c:pt idx="3187">
                  <c:v>42012.034722222219</c:v>
                </c:pt>
                <c:pt idx="3188">
                  <c:v>42012.038194444445</c:v>
                </c:pt>
                <c:pt idx="3189">
                  <c:v>42012.041666666664</c:v>
                </c:pt>
                <c:pt idx="3190">
                  <c:v>42012.045138888891</c:v>
                </c:pt>
                <c:pt idx="3191">
                  <c:v>42012.048611111109</c:v>
                </c:pt>
                <c:pt idx="3192">
                  <c:v>42012.052083333336</c:v>
                </c:pt>
                <c:pt idx="3193">
                  <c:v>42012.055555555555</c:v>
                </c:pt>
                <c:pt idx="3194">
                  <c:v>42012.059027777781</c:v>
                </c:pt>
                <c:pt idx="3195">
                  <c:v>42012.0625</c:v>
                </c:pt>
                <c:pt idx="3196">
                  <c:v>42012.065972222219</c:v>
                </c:pt>
                <c:pt idx="3197">
                  <c:v>42012.069444444445</c:v>
                </c:pt>
                <c:pt idx="3198">
                  <c:v>42012.072916666664</c:v>
                </c:pt>
                <c:pt idx="3199">
                  <c:v>42012.076388888891</c:v>
                </c:pt>
                <c:pt idx="3200">
                  <c:v>42012.079861111109</c:v>
                </c:pt>
                <c:pt idx="3201">
                  <c:v>42012.083333333336</c:v>
                </c:pt>
                <c:pt idx="3202">
                  <c:v>42012.086805555555</c:v>
                </c:pt>
                <c:pt idx="3203">
                  <c:v>42012.090277777781</c:v>
                </c:pt>
                <c:pt idx="3204">
                  <c:v>42012.09375</c:v>
                </c:pt>
                <c:pt idx="3205">
                  <c:v>42012.097222222219</c:v>
                </c:pt>
                <c:pt idx="3206">
                  <c:v>42012.100694444445</c:v>
                </c:pt>
                <c:pt idx="3207">
                  <c:v>42012.104166666664</c:v>
                </c:pt>
                <c:pt idx="3208">
                  <c:v>42012.107638888891</c:v>
                </c:pt>
                <c:pt idx="3209">
                  <c:v>42012.111111111109</c:v>
                </c:pt>
                <c:pt idx="3210">
                  <c:v>42012.114583333336</c:v>
                </c:pt>
                <c:pt idx="3211">
                  <c:v>42012.118055555555</c:v>
                </c:pt>
                <c:pt idx="3212">
                  <c:v>42012.121527777781</c:v>
                </c:pt>
                <c:pt idx="3213">
                  <c:v>42012.125</c:v>
                </c:pt>
                <c:pt idx="3214">
                  <c:v>42012.128472222219</c:v>
                </c:pt>
                <c:pt idx="3215">
                  <c:v>42012.131944444445</c:v>
                </c:pt>
                <c:pt idx="3216">
                  <c:v>42012.135416666664</c:v>
                </c:pt>
                <c:pt idx="3217">
                  <c:v>42012.138888888891</c:v>
                </c:pt>
                <c:pt idx="3218">
                  <c:v>42012.142361111109</c:v>
                </c:pt>
                <c:pt idx="3219">
                  <c:v>42012.145833333336</c:v>
                </c:pt>
                <c:pt idx="3220">
                  <c:v>42012.149305555555</c:v>
                </c:pt>
                <c:pt idx="3221">
                  <c:v>42012.152777777781</c:v>
                </c:pt>
                <c:pt idx="3222">
                  <c:v>42012.15625</c:v>
                </c:pt>
                <c:pt idx="3223">
                  <c:v>42012.159722222219</c:v>
                </c:pt>
                <c:pt idx="3224">
                  <c:v>42012.163194444445</c:v>
                </c:pt>
                <c:pt idx="3225">
                  <c:v>42012.166666666664</c:v>
                </c:pt>
                <c:pt idx="3226">
                  <c:v>42012.170138888891</c:v>
                </c:pt>
                <c:pt idx="3227">
                  <c:v>42012.173611111109</c:v>
                </c:pt>
                <c:pt idx="3228">
                  <c:v>42012.177083333336</c:v>
                </c:pt>
                <c:pt idx="3229">
                  <c:v>42012.180555555555</c:v>
                </c:pt>
                <c:pt idx="3230">
                  <c:v>42012.184027777781</c:v>
                </c:pt>
                <c:pt idx="3231">
                  <c:v>42012.1875</c:v>
                </c:pt>
                <c:pt idx="3232">
                  <c:v>42012.190972222219</c:v>
                </c:pt>
                <c:pt idx="3233">
                  <c:v>42012.194444444445</c:v>
                </c:pt>
                <c:pt idx="3234">
                  <c:v>42012.197916666664</c:v>
                </c:pt>
                <c:pt idx="3235">
                  <c:v>42012.201388888891</c:v>
                </c:pt>
                <c:pt idx="3236">
                  <c:v>42012.204861111109</c:v>
                </c:pt>
                <c:pt idx="3237">
                  <c:v>42012.208333333336</c:v>
                </c:pt>
                <c:pt idx="3238">
                  <c:v>42012.211805555555</c:v>
                </c:pt>
                <c:pt idx="3239">
                  <c:v>42012.215277777781</c:v>
                </c:pt>
                <c:pt idx="3240">
                  <c:v>42012.21875</c:v>
                </c:pt>
                <c:pt idx="3241">
                  <c:v>42012.222222222219</c:v>
                </c:pt>
                <c:pt idx="3242">
                  <c:v>42012.225694444445</c:v>
                </c:pt>
                <c:pt idx="3243">
                  <c:v>42012.229166666664</c:v>
                </c:pt>
                <c:pt idx="3244">
                  <c:v>42012.232638888891</c:v>
                </c:pt>
                <c:pt idx="3245">
                  <c:v>42012.236111111109</c:v>
                </c:pt>
                <c:pt idx="3246">
                  <c:v>42012.239583333336</c:v>
                </c:pt>
                <c:pt idx="3247">
                  <c:v>42012.243055555555</c:v>
                </c:pt>
                <c:pt idx="3248">
                  <c:v>42012.246527777781</c:v>
                </c:pt>
                <c:pt idx="3249">
                  <c:v>42012.25</c:v>
                </c:pt>
                <c:pt idx="3250">
                  <c:v>42012.253472222219</c:v>
                </c:pt>
                <c:pt idx="3251">
                  <c:v>42012.256944444445</c:v>
                </c:pt>
                <c:pt idx="3252">
                  <c:v>42012.260416666664</c:v>
                </c:pt>
                <c:pt idx="3253">
                  <c:v>42012.263888888891</c:v>
                </c:pt>
                <c:pt idx="3254">
                  <c:v>42012.267361111109</c:v>
                </c:pt>
                <c:pt idx="3255">
                  <c:v>42012.270833333336</c:v>
                </c:pt>
                <c:pt idx="3256">
                  <c:v>42012.274305555555</c:v>
                </c:pt>
                <c:pt idx="3257">
                  <c:v>42012.277777777781</c:v>
                </c:pt>
                <c:pt idx="3258">
                  <c:v>42012.28125</c:v>
                </c:pt>
                <c:pt idx="3259">
                  <c:v>42012.284722222219</c:v>
                </c:pt>
                <c:pt idx="3260">
                  <c:v>42012.288194444445</c:v>
                </c:pt>
                <c:pt idx="3261">
                  <c:v>42012.291666666664</c:v>
                </c:pt>
                <c:pt idx="3262">
                  <c:v>42012.295138888891</c:v>
                </c:pt>
                <c:pt idx="3263">
                  <c:v>42012.298611111109</c:v>
                </c:pt>
                <c:pt idx="3264">
                  <c:v>42012.302083333336</c:v>
                </c:pt>
                <c:pt idx="3265">
                  <c:v>42012.305555555555</c:v>
                </c:pt>
                <c:pt idx="3266">
                  <c:v>42012.309027777781</c:v>
                </c:pt>
                <c:pt idx="3267">
                  <c:v>42012.3125</c:v>
                </c:pt>
                <c:pt idx="3268">
                  <c:v>42012.315972222219</c:v>
                </c:pt>
                <c:pt idx="3269">
                  <c:v>42012.319444444445</c:v>
                </c:pt>
                <c:pt idx="3270">
                  <c:v>42012.322916666664</c:v>
                </c:pt>
                <c:pt idx="3271">
                  <c:v>42012.326388888891</c:v>
                </c:pt>
                <c:pt idx="3272">
                  <c:v>42012.329861111109</c:v>
                </c:pt>
                <c:pt idx="3273">
                  <c:v>42012.333333333336</c:v>
                </c:pt>
                <c:pt idx="3274">
                  <c:v>42012.336805555555</c:v>
                </c:pt>
                <c:pt idx="3275">
                  <c:v>42012.340277777781</c:v>
                </c:pt>
                <c:pt idx="3276">
                  <c:v>42012.34375</c:v>
                </c:pt>
                <c:pt idx="3277">
                  <c:v>42012.347222222219</c:v>
                </c:pt>
                <c:pt idx="3278">
                  <c:v>42012.350694444445</c:v>
                </c:pt>
                <c:pt idx="3279">
                  <c:v>42012.354166666664</c:v>
                </c:pt>
                <c:pt idx="3280">
                  <c:v>42012.357638888891</c:v>
                </c:pt>
                <c:pt idx="3281">
                  <c:v>42012.361111111109</c:v>
                </c:pt>
                <c:pt idx="3282">
                  <c:v>42012.364583333336</c:v>
                </c:pt>
                <c:pt idx="3283">
                  <c:v>42012.368055555555</c:v>
                </c:pt>
                <c:pt idx="3284">
                  <c:v>42012.371527777781</c:v>
                </c:pt>
                <c:pt idx="3285">
                  <c:v>42012.375</c:v>
                </c:pt>
                <c:pt idx="3286">
                  <c:v>42012.378472222219</c:v>
                </c:pt>
                <c:pt idx="3287">
                  <c:v>42012.381944444445</c:v>
                </c:pt>
                <c:pt idx="3288">
                  <c:v>42012.385416666664</c:v>
                </c:pt>
                <c:pt idx="3289">
                  <c:v>42012.388888888891</c:v>
                </c:pt>
                <c:pt idx="3290">
                  <c:v>42012.392361111109</c:v>
                </c:pt>
                <c:pt idx="3291">
                  <c:v>42012.395833333336</c:v>
                </c:pt>
                <c:pt idx="3292">
                  <c:v>42012.399305555555</c:v>
                </c:pt>
                <c:pt idx="3293">
                  <c:v>42012.402777777781</c:v>
                </c:pt>
                <c:pt idx="3294">
                  <c:v>42012.40625</c:v>
                </c:pt>
                <c:pt idx="3295">
                  <c:v>42012.409722222219</c:v>
                </c:pt>
                <c:pt idx="3296">
                  <c:v>42012.413194444445</c:v>
                </c:pt>
                <c:pt idx="3297">
                  <c:v>42012.416666666664</c:v>
                </c:pt>
                <c:pt idx="3298">
                  <c:v>42012.420138888891</c:v>
                </c:pt>
                <c:pt idx="3299">
                  <c:v>42012.423611111109</c:v>
                </c:pt>
                <c:pt idx="3300">
                  <c:v>42012.427083333336</c:v>
                </c:pt>
                <c:pt idx="3301">
                  <c:v>42012.430555555555</c:v>
                </c:pt>
                <c:pt idx="3302">
                  <c:v>42012.434027777781</c:v>
                </c:pt>
                <c:pt idx="3303">
                  <c:v>42012.4375</c:v>
                </c:pt>
                <c:pt idx="3304">
                  <c:v>42012.440972222219</c:v>
                </c:pt>
                <c:pt idx="3305">
                  <c:v>42012.444444444445</c:v>
                </c:pt>
                <c:pt idx="3306">
                  <c:v>42012.447916666664</c:v>
                </c:pt>
                <c:pt idx="3307">
                  <c:v>42012.451388888891</c:v>
                </c:pt>
                <c:pt idx="3308">
                  <c:v>42012.454861111109</c:v>
                </c:pt>
                <c:pt idx="3309">
                  <c:v>42012.458333333336</c:v>
                </c:pt>
                <c:pt idx="3310">
                  <c:v>42012.461805555555</c:v>
                </c:pt>
                <c:pt idx="3311">
                  <c:v>42012.465277777781</c:v>
                </c:pt>
                <c:pt idx="3312">
                  <c:v>42012.46875</c:v>
                </c:pt>
                <c:pt idx="3313">
                  <c:v>42012.472222222219</c:v>
                </c:pt>
                <c:pt idx="3314">
                  <c:v>42012.475694444445</c:v>
                </c:pt>
                <c:pt idx="3315">
                  <c:v>42012.479166666664</c:v>
                </c:pt>
                <c:pt idx="3316">
                  <c:v>42012.482638888891</c:v>
                </c:pt>
                <c:pt idx="3317">
                  <c:v>42012.486111111109</c:v>
                </c:pt>
                <c:pt idx="3318">
                  <c:v>42012.489583333336</c:v>
                </c:pt>
                <c:pt idx="3319">
                  <c:v>42012.493055555555</c:v>
                </c:pt>
                <c:pt idx="3320">
                  <c:v>42012.496527777781</c:v>
                </c:pt>
                <c:pt idx="3321">
                  <c:v>42012.5</c:v>
                </c:pt>
                <c:pt idx="3322">
                  <c:v>42012.503472222219</c:v>
                </c:pt>
                <c:pt idx="3323">
                  <c:v>42012.506944444445</c:v>
                </c:pt>
                <c:pt idx="3324">
                  <c:v>42012.510416666664</c:v>
                </c:pt>
                <c:pt idx="3325">
                  <c:v>42012.513888888891</c:v>
                </c:pt>
                <c:pt idx="3326">
                  <c:v>42012.517361111109</c:v>
                </c:pt>
                <c:pt idx="3327">
                  <c:v>42012.520833333336</c:v>
                </c:pt>
                <c:pt idx="3328">
                  <c:v>42012.524305555555</c:v>
                </c:pt>
                <c:pt idx="3329">
                  <c:v>42012.527777777781</c:v>
                </c:pt>
                <c:pt idx="3330">
                  <c:v>42012.53125</c:v>
                </c:pt>
                <c:pt idx="3331">
                  <c:v>42012.534722222219</c:v>
                </c:pt>
                <c:pt idx="3332">
                  <c:v>42012.538194444445</c:v>
                </c:pt>
                <c:pt idx="3333">
                  <c:v>42012.541666666664</c:v>
                </c:pt>
                <c:pt idx="3334">
                  <c:v>42012.545138888891</c:v>
                </c:pt>
                <c:pt idx="3335">
                  <c:v>42012.548611111109</c:v>
                </c:pt>
                <c:pt idx="3336">
                  <c:v>42012.552083333336</c:v>
                </c:pt>
                <c:pt idx="3337">
                  <c:v>42012.555555555555</c:v>
                </c:pt>
                <c:pt idx="3338">
                  <c:v>42012.559027777781</c:v>
                </c:pt>
                <c:pt idx="3339">
                  <c:v>42012.5625</c:v>
                </c:pt>
                <c:pt idx="3340">
                  <c:v>42012.565972222219</c:v>
                </c:pt>
                <c:pt idx="3341">
                  <c:v>42012.569444444445</c:v>
                </c:pt>
                <c:pt idx="3342">
                  <c:v>42012.572916666664</c:v>
                </c:pt>
                <c:pt idx="3343">
                  <c:v>42012.576388888891</c:v>
                </c:pt>
                <c:pt idx="3344">
                  <c:v>42012.579861111109</c:v>
                </c:pt>
                <c:pt idx="3345">
                  <c:v>42012.583333333336</c:v>
                </c:pt>
                <c:pt idx="3346">
                  <c:v>42012.586805555555</c:v>
                </c:pt>
                <c:pt idx="3347">
                  <c:v>42012.590277777781</c:v>
                </c:pt>
                <c:pt idx="3348">
                  <c:v>42012.59375</c:v>
                </c:pt>
                <c:pt idx="3349">
                  <c:v>42012.597222222219</c:v>
                </c:pt>
                <c:pt idx="3350">
                  <c:v>42012.600694444445</c:v>
                </c:pt>
                <c:pt idx="3351">
                  <c:v>42012.604166666664</c:v>
                </c:pt>
                <c:pt idx="3352">
                  <c:v>42012.607638888891</c:v>
                </c:pt>
                <c:pt idx="3353">
                  <c:v>42012.611111111109</c:v>
                </c:pt>
                <c:pt idx="3354">
                  <c:v>42012.614583333336</c:v>
                </c:pt>
                <c:pt idx="3355">
                  <c:v>42012.618055555555</c:v>
                </c:pt>
                <c:pt idx="3356">
                  <c:v>42012.621527777781</c:v>
                </c:pt>
                <c:pt idx="3357">
                  <c:v>42012.625</c:v>
                </c:pt>
                <c:pt idx="3358">
                  <c:v>42012.628472222219</c:v>
                </c:pt>
                <c:pt idx="3359">
                  <c:v>42012.631944444445</c:v>
                </c:pt>
                <c:pt idx="3360">
                  <c:v>42012.635416666664</c:v>
                </c:pt>
                <c:pt idx="3361">
                  <c:v>42012.638888888891</c:v>
                </c:pt>
                <c:pt idx="3362">
                  <c:v>42012.642361111109</c:v>
                </c:pt>
                <c:pt idx="3363">
                  <c:v>42012.645833333336</c:v>
                </c:pt>
                <c:pt idx="3364">
                  <c:v>42012.649305555555</c:v>
                </c:pt>
                <c:pt idx="3365">
                  <c:v>42012.652777777781</c:v>
                </c:pt>
                <c:pt idx="3366">
                  <c:v>42012.65625</c:v>
                </c:pt>
                <c:pt idx="3367">
                  <c:v>42012.659722222219</c:v>
                </c:pt>
                <c:pt idx="3368">
                  <c:v>42012.663194444445</c:v>
                </c:pt>
                <c:pt idx="3369">
                  <c:v>42012.666666666664</c:v>
                </c:pt>
                <c:pt idx="3370">
                  <c:v>42012.670138888891</c:v>
                </c:pt>
                <c:pt idx="3371">
                  <c:v>42012.673611111109</c:v>
                </c:pt>
                <c:pt idx="3372">
                  <c:v>42012.677083333336</c:v>
                </c:pt>
                <c:pt idx="3373">
                  <c:v>42012.680555555555</c:v>
                </c:pt>
                <c:pt idx="3374">
                  <c:v>42012.684027777781</c:v>
                </c:pt>
                <c:pt idx="3375">
                  <c:v>42012.6875</c:v>
                </c:pt>
                <c:pt idx="3376">
                  <c:v>42012.690972222219</c:v>
                </c:pt>
                <c:pt idx="3377">
                  <c:v>42012.694444444445</c:v>
                </c:pt>
                <c:pt idx="3378">
                  <c:v>42012.697916666664</c:v>
                </c:pt>
                <c:pt idx="3379">
                  <c:v>42012.701388888891</c:v>
                </c:pt>
                <c:pt idx="3380">
                  <c:v>42012.704861111109</c:v>
                </c:pt>
                <c:pt idx="3381">
                  <c:v>42012.708333333336</c:v>
                </c:pt>
                <c:pt idx="3382">
                  <c:v>42012.711805555555</c:v>
                </c:pt>
                <c:pt idx="3383">
                  <c:v>42012.715277777781</c:v>
                </c:pt>
                <c:pt idx="3384">
                  <c:v>42012.71875</c:v>
                </c:pt>
                <c:pt idx="3385">
                  <c:v>42012.722222222219</c:v>
                </c:pt>
                <c:pt idx="3386">
                  <c:v>42012.725694444445</c:v>
                </c:pt>
                <c:pt idx="3387">
                  <c:v>42012.729166666664</c:v>
                </c:pt>
                <c:pt idx="3388">
                  <c:v>42012.732638888891</c:v>
                </c:pt>
                <c:pt idx="3389">
                  <c:v>42012.736111111109</c:v>
                </c:pt>
                <c:pt idx="3390">
                  <c:v>42012.739583333336</c:v>
                </c:pt>
                <c:pt idx="3391">
                  <c:v>42012.743055555555</c:v>
                </c:pt>
                <c:pt idx="3392">
                  <c:v>42012.746527777781</c:v>
                </c:pt>
                <c:pt idx="3393">
                  <c:v>42012.75</c:v>
                </c:pt>
                <c:pt idx="3394">
                  <c:v>42012.753472222219</c:v>
                </c:pt>
                <c:pt idx="3395">
                  <c:v>42012.756944444445</c:v>
                </c:pt>
                <c:pt idx="3396">
                  <c:v>42012.760416666664</c:v>
                </c:pt>
                <c:pt idx="3397">
                  <c:v>42012.763888888891</c:v>
                </c:pt>
                <c:pt idx="3398">
                  <c:v>42012.767361111109</c:v>
                </c:pt>
                <c:pt idx="3399">
                  <c:v>42012.770833333336</c:v>
                </c:pt>
                <c:pt idx="3400">
                  <c:v>42012.774305555555</c:v>
                </c:pt>
                <c:pt idx="3401">
                  <c:v>42012.777777777781</c:v>
                </c:pt>
                <c:pt idx="3402">
                  <c:v>42012.78125</c:v>
                </c:pt>
                <c:pt idx="3403">
                  <c:v>42012.784722222219</c:v>
                </c:pt>
                <c:pt idx="3404">
                  <c:v>42012.788194444445</c:v>
                </c:pt>
                <c:pt idx="3405">
                  <c:v>42012.791666666664</c:v>
                </c:pt>
                <c:pt idx="3406">
                  <c:v>42012.795138888891</c:v>
                </c:pt>
                <c:pt idx="3407">
                  <c:v>42012.798611111109</c:v>
                </c:pt>
                <c:pt idx="3408">
                  <c:v>42012.802083333336</c:v>
                </c:pt>
                <c:pt idx="3409">
                  <c:v>42012.805555555555</c:v>
                </c:pt>
                <c:pt idx="3410">
                  <c:v>42012.809027777781</c:v>
                </c:pt>
                <c:pt idx="3411">
                  <c:v>42012.8125</c:v>
                </c:pt>
                <c:pt idx="3412">
                  <c:v>42012.815972222219</c:v>
                </c:pt>
                <c:pt idx="3413">
                  <c:v>42012.819444444445</c:v>
                </c:pt>
                <c:pt idx="3414">
                  <c:v>42012.822916666664</c:v>
                </c:pt>
                <c:pt idx="3415">
                  <c:v>42012.826388888891</c:v>
                </c:pt>
                <c:pt idx="3416">
                  <c:v>42012.829861111109</c:v>
                </c:pt>
                <c:pt idx="3417">
                  <c:v>42012.833333333336</c:v>
                </c:pt>
                <c:pt idx="3418">
                  <c:v>42012.836805555555</c:v>
                </c:pt>
                <c:pt idx="3419">
                  <c:v>42012.840277777781</c:v>
                </c:pt>
                <c:pt idx="3420">
                  <c:v>42012.84375</c:v>
                </c:pt>
                <c:pt idx="3421">
                  <c:v>42012.847222222219</c:v>
                </c:pt>
                <c:pt idx="3422">
                  <c:v>42012.850694444445</c:v>
                </c:pt>
                <c:pt idx="3423">
                  <c:v>42012.854166666664</c:v>
                </c:pt>
                <c:pt idx="3424">
                  <c:v>42012.857638888891</c:v>
                </c:pt>
                <c:pt idx="3425">
                  <c:v>42012.861111111109</c:v>
                </c:pt>
                <c:pt idx="3426">
                  <c:v>42012.864583333336</c:v>
                </c:pt>
                <c:pt idx="3427">
                  <c:v>42012.868055555555</c:v>
                </c:pt>
                <c:pt idx="3428">
                  <c:v>42012.871527777781</c:v>
                </c:pt>
                <c:pt idx="3429">
                  <c:v>42012.875</c:v>
                </c:pt>
                <c:pt idx="3430">
                  <c:v>42012.878472222219</c:v>
                </c:pt>
                <c:pt idx="3431">
                  <c:v>42012.881944444445</c:v>
                </c:pt>
                <c:pt idx="3432">
                  <c:v>42012.885416666664</c:v>
                </c:pt>
                <c:pt idx="3433">
                  <c:v>42012.888888888891</c:v>
                </c:pt>
                <c:pt idx="3434">
                  <c:v>42012.892361111109</c:v>
                </c:pt>
                <c:pt idx="3435">
                  <c:v>42012.895833333336</c:v>
                </c:pt>
                <c:pt idx="3436">
                  <c:v>42012.899305555555</c:v>
                </c:pt>
                <c:pt idx="3437">
                  <c:v>42012.902777777781</c:v>
                </c:pt>
                <c:pt idx="3438">
                  <c:v>42012.90625</c:v>
                </c:pt>
                <c:pt idx="3439">
                  <c:v>42012.909722222219</c:v>
                </c:pt>
                <c:pt idx="3440">
                  <c:v>42012.913194444445</c:v>
                </c:pt>
                <c:pt idx="3441">
                  <c:v>42012.916666666664</c:v>
                </c:pt>
                <c:pt idx="3442">
                  <c:v>42012.920138888891</c:v>
                </c:pt>
                <c:pt idx="3443">
                  <c:v>42012.923611111109</c:v>
                </c:pt>
                <c:pt idx="3444">
                  <c:v>42012.927083333336</c:v>
                </c:pt>
                <c:pt idx="3445">
                  <c:v>42012.930555555555</c:v>
                </c:pt>
                <c:pt idx="3446">
                  <c:v>42012.934027777781</c:v>
                </c:pt>
                <c:pt idx="3447">
                  <c:v>42012.9375</c:v>
                </c:pt>
                <c:pt idx="3448">
                  <c:v>42012.940972222219</c:v>
                </c:pt>
                <c:pt idx="3449">
                  <c:v>42012.944444444445</c:v>
                </c:pt>
                <c:pt idx="3450">
                  <c:v>42012.947916666664</c:v>
                </c:pt>
                <c:pt idx="3451">
                  <c:v>42012.951388888891</c:v>
                </c:pt>
                <c:pt idx="3452">
                  <c:v>42012.954861111109</c:v>
                </c:pt>
                <c:pt idx="3453">
                  <c:v>42012.958333333336</c:v>
                </c:pt>
                <c:pt idx="3454">
                  <c:v>42012.961805555555</c:v>
                </c:pt>
                <c:pt idx="3455">
                  <c:v>42012.965277777781</c:v>
                </c:pt>
                <c:pt idx="3456">
                  <c:v>42012.96875</c:v>
                </c:pt>
                <c:pt idx="3457">
                  <c:v>42012.972222222219</c:v>
                </c:pt>
                <c:pt idx="3458">
                  <c:v>42012.975694444445</c:v>
                </c:pt>
                <c:pt idx="3459">
                  <c:v>42012.979166666664</c:v>
                </c:pt>
                <c:pt idx="3460">
                  <c:v>42012.982638888891</c:v>
                </c:pt>
                <c:pt idx="3461">
                  <c:v>42012.986111111109</c:v>
                </c:pt>
                <c:pt idx="3462">
                  <c:v>42012.989583333336</c:v>
                </c:pt>
                <c:pt idx="3463">
                  <c:v>42012.993055555555</c:v>
                </c:pt>
                <c:pt idx="3464">
                  <c:v>42012.996527777781</c:v>
                </c:pt>
                <c:pt idx="3465">
                  <c:v>42013</c:v>
                </c:pt>
                <c:pt idx="3466">
                  <c:v>42013.003472222219</c:v>
                </c:pt>
                <c:pt idx="3467">
                  <c:v>42013.006944444445</c:v>
                </c:pt>
                <c:pt idx="3468">
                  <c:v>42013.010416666664</c:v>
                </c:pt>
                <c:pt idx="3469">
                  <c:v>42013.013888888891</c:v>
                </c:pt>
                <c:pt idx="3470">
                  <c:v>42013.017361111109</c:v>
                </c:pt>
                <c:pt idx="3471">
                  <c:v>42013.020833333336</c:v>
                </c:pt>
                <c:pt idx="3472">
                  <c:v>42013.024305555555</c:v>
                </c:pt>
                <c:pt idx="3473">
                  <c:v>42013.027777777781</c:v>
                </c:pt>
                <c:pt idx="3474">
                  <c:v>42013.03125</c:v>
                </c:pt>
                <c:pt idx="3475">
                  <c:v>42013.034722222219</c:v>
                </c:pt>
                <c:pt idx="3476">
                  <c:v>42013.038194444445</c:v>
                </c:pt>
                <c:pt idx="3477">
                  <c:v>42013.041666666664</c:v>
                </c:pt>
                <c:pt idx="3478">
                  <c:v>42013.045138888891</c:v>
                </c:pt>
                <c:pt idx="3479">
                  <c:v>42013.048611111109</c:v>
                </c:pt>
                <c:pt idx="3480">
                  <c:v>42013.052083333336</c:v>
                </c:pt>
                <c:pt idx="3481">
                  <c:v>42013.055555555555</c:v>
                </c:pt>
                <c:pt idx="3482">
                  <c:v>42013.059027777781</c:v>
                </c:pt>
                <c:pt idx="3483">
                  <c:v>42013.0625</c:v>
                </c:pt>
                <c:pt idx="3484">
                  <c:v>42013.065972222219</c:v>
                </c:pt>
                <c:pt idx="3485">
                  <c:v>42013.069444444445</c:v>
                </c:pt>
                <c:pt idx="3486">
                  <c:v>42013.072916666664</c:v>
                </c:pt>
                <c:pt idx="3487">
                  <c:v>42013.076388888891</c:v>
                </c:pt>
                <c:pt idx="3488">
                  <c:v>42013.079861111109</c:v>
                </c:pt>
                <c:pt idx="3489">
                  <c:v>42013.083333333336</c:v>
                </c:pt>
                <c:pt idx="3490">
                  <c:v>42013.086805555555</c:v>
                </c:pt>
                <c:pt idx="3491">
                  <c:v>42013.090277777781</c:v>
                </c:pt>
                <c:pt idx="3492">
                  <c:v>42013.09375</c:v>
                </c:pt>
                <c:pt idx="3493">
                  <c:v>42013.097222222219</c:v>
                </c:pt>
                <c:pt idx="3494">
                  <c:v>42013.100694444445</c:v>
                </c:pt>
                <c:pt idx="3495">
                  <c:v>42013.104166666664</c:v>
                </c:pt>
                <c:pt idx="3496">
                  <c:v>42013.107638888891</c:v>
                </c:pt>
                <c:pt idx="3497">
                  <c:v>42013.111111111109</c:v>
                </c:pt>
                <c:pt idx="3498">
                  <c:v>42013.114583333336</c:v>
                </c:pt>
                <c:pt idx="3499">
                  <c:v>42013.118055555555</c:v>
                </c:pt>
                <c:pt idx="3500">
                  <c:v>42013.121527777781</c:v>
                </c:pt>
                <c:pt idx="3501">
                  <c:v>42013.125</c:v>
                </c:pt>
                <c:pt idx="3502">
                  <c:v>42013.128472222219</c:v>
                </c:pt>
                <c:pt idx="3503">
                  <c:v>42013.131944444445</c:v>
                </c:pt>
                <c:pt idx="3504">
                  <c:v>42013.135416666664</c:v>
                </c:pt>
                <c:pt idx="3505">
                  <c:v>42013.138888888891</c:v>
                </c:pt>
                <c:pt idx="3506">
                  <c:v>42013.142361111109</c:v>
                </c:pt>
                <c:pt idx="3507">
                  <c:v>42013.145833333336</c:v>
                </c:pt>
                <c:pt idx="3508">
                  <c:v>42013.149305555555</c:v>
                </c:pt>
                <c:pt idx="3509">
                  <c:v>42013.152777777781</c:v>
                </c:pt>
                <c:pt idx="3510">
                  <c:v>42013.15625</c:v>
                </c:pt>
                <c:pt idx="3511">
                  <c:v>42013.159722222219</c:v>
                </c:pt>
                <c:pt idx="3512">
                  <c:v>42013.163194444445</c:v>
                </c:pt>
                <c:pt idx="3513">
                  <c:v>42013.166666666664</c:v>
                </c:pt>
                <c:pt idx="3514">
                  <c:v>42013.170138888891</c:v>
                </c:pt>
                <c:pt idx="3515">
                  <c:v>42013.173611111109</c:v>
                </c:pt>
                <c:pt idx="3516">
                  <c:v>42013.177083333336</c:v>
                </c:pt>
                <c:pt idx="3517">
                  <c:v>42013.180555555555</c:v>
                </c:pt>
                <c:pt idx="3518">
                  <c:v>42013.184027777781</c:v>
                </c:pt>
                <c:pt idx="3519">
                  <c:v>42013.1875</c:v>
                </c:pt>
                <c:pt idx="3520">
                  <c:v>42013.190972222219</c:v>
                </c:pt>
                <c:pt idx="3521">
                  <c:v>42013.194444444445</c:v>
                </c:pt>
                <c:pt idx="3522">
                  <c:v>42013.197916666664</c:v>
                </c:pt>
                <c:pt idx="3523">
                  <c:v>42013.201388888891</c:v>
                </c:pt>
                <c:pt idx="3524">
                  <c:v>42013.204861111109</c:v>
                </c:pt>
                <c:pt idx="3525">
                  <c:v>42013.208333333336</c:v>
                </c:pt>
                <c:pt idx="3526">
                  <c:v>42013.211805555555</c:v>
                </c:pt>
                <c:pt idx="3527">
                  <c:v>42013.215277777781</c:v>
                </c:pt>
                <c:pt idx="3528">
                  <c:v>42013.21875</c:v>
                </c:pt>
                <c:pt idx="3529">
                  <c:v>42013.222222222219</c:v>
                </c:pt>
                <c:pt idx="3530">
                  <c:v>42013.225694444445</c:v>
                </c:pt>
                <c:pt idx="3531">
                  <c:v>42013.229166666664</c:v>
                </c:pt>
                <c:pt idx="3532">
                  <c:v>42013.232638888891</c:v>
                </c:pt>
                <c:pt idx="3533">
                  <c:v>42013.236111111109</c:v>
                </c:pt>
                <c:pt idx="3534">
                  <c:v>42013.239583333336</c:v>
                </c:pt>
                <c:pt idx="3535">
                  <c:v>42013.243055555555</c:v>
                </c:pt>
                <c:pt idx="3536">
                  <c:v>42013.246527777781</c:v>
                </c:pt>
                <c:pt idx="3537">
                  <c:v>42013.25</c:v>
                </c:pt>
                <c:pt idx="3538">
                  <c:v>42013.253472222219</c:v>
                </c:pt>
                <c:pt idx="3539">
                  <c:v>42013.256944444445</c:v>
                </c:pt>
                <c:pt idx="3540">
                  <c:v>42013.260416666664</c:v>
                </c:pt>
                <c:pt idx="3541">
                  <c:v>42013.263888888891</c:v>
                </c:pt>
                <c:pt idx="3542">
                  <c:v>42013.267361111109</c:v>
                </c:pt>
                <c:pt idx="3543">
                  <c:v>42013.270833333336</c:v>
                </c:pt>
                <c:pt idx="3544">
                  <c:v>42013.274305555555</c:v>
                </c:pt>
                <c:pt idx="3545">
                  <c:v>42013.277777777781</c:v>
                </c:pt>
                <c:pt idx="3546">
                  <c:v>42013.28125</c:v>
                </c:pt>
                <c:pt idx="3547">
                  <c:v>42013.284722222219</c:v>
                </c:pt>
                <c:pt idx="3548">
                  <c:v>42013.288194444445</c:v>
                </c:pt>
                <c:pt idx="3549">
                  <c:v>42013.291666666664</c:v>
                </c:pt>
                <c:pt idx="3550">
                  <c:v>42013.295138888891</c:v>
                </c:pt>
                <c:pt idx="3551">
                  <c:v>42013.298611111109</c:v>
                </c:pt>
                <c:pt idx="3552">
                  <c:v>42013.302083333336</c:v>
                </c:pt>
                <c:pt idx="3553">
                  <c:v>42013.305555555555</c:v>
                </c:pt>
                <c:pt idx="3554">
                  <c:v>42013.309027777781</c:v>
                </c:pt>
                <c:pt idx="3555">
                  <c:v>42013.3125</c:v>
                </c:pt>
                <c:pt idx="3556">
                  <c:v>42013.315972222219</c:v>
                </c:pt>
                <c:pt idx="3557">
                  <c:v>42013.319444444445</c:v>
                </c:pt>
                <c:pt idx="3558">
                  <c:v>42013.322916666664</c:v>
                </c:pt>
                <c:pt idx="3559">
                  <c:v>42013.326388888891</c:v>
                </c:pt>
                <c:pt idx="3560">
                  <c:v>42013.329861111109</c:v>
                </c:pt>
                <c:pt idx="3561">
                  <c:v>42013.333333333336</c:v>
                </c:pt>
                <c:pt idx="3562">
                  <c:v>42013.336805555555</c:v>
                </c:pt>
                <c:pt idx="3563">
                  <c:v>42013.340277777781</c:v>
                </c:pt>
                <c:pt idx="3564">
                  <c:v>42013.34375</c:v>
                </c:pt>
                <c:pt idx="3565">
                  <c:v>42013.347222222219</c:v>
                </c:pt>
                <c:pt idx="3566">
                  <c:v>42013.350694444445</c:v>
                </c:pt>
                <c:pt idx="3567">
                  <c:v>42013.354166666664</c:v>
                </c:pt>
                <c:pt idx="3568">
                  <c:v>42013.357638888891</c:v>
                </c:pt>
                <c:pt idx="3569">
                  <c:v>42013.361111111109</c:v>
                </c:pt>
                <c:pt idx="3570">
                  <c:v>42013.364583333336</c:v>
                </c:pt>
                <c:pt idx="3571">
                  <c:v>42013.368055555555</c:v>
                </c:pt>
                <c:pt idx="3572">
                  <c:v>42013.371527777781</c:v>
                </c:pt>
                <c:pt idx="3573">
                  <c:v>42013.375</c:v>
                </c:pt>
                <c:pt idx="3574">
                  <c:v>42013.378472222219</c:v>
                </c:pt>
                <c:pt idx="3575">
                  <c:v>42013.381944444445</c:v>
                </c:pt>
                <c:pt idx="3576">
                  <c:v>42013.385416666664</c:v>
                </c:pt>
                <c:pt idx="3577">
                  <c:v>42013.388888888891</c:v>
                </c:pt>
                <c:pt idx="3578">
                  <c:v>42013.392361111109</c:v>
                </c:pt>
                <c:pt idx="3579">
                  <c:v>42013.395833333336</c:v>
                </c:pt>
                <c:pt idx="3580">
                  <c:v>42013.399305555555</c:v>
                </c:pt>
                <c:pt idx="3581">
                  <c:v>42013.402777777781</c:v>
                </c:pt>
                <c:pt idx="3582">
                  <c:v>42013.40625</c:v>
                </c:pt>
                <c:pt idx="3583">
                  <c:v>42013.409722222219</c:v>
                </c:pt>
                <c:pt idx="3584">
                  <c:v>42013.413194444445</c:v>
                </c:pt>
                <c:pt idx="3585">
                  <c:v>42013.416666666664</c:v>
                </c:pt>
                <c:pt idx="3586">
                  <c:v>42013.420138888891</c:v>
                </c:pt>
                <c:pt idx="3587">
                  <c:v>42013.423611111109</c:v>
                </c:pt>
                <c:pt idx="3588">
                  <c:v>42013.427083333336</c:v>
                </c:pt>
                <c:pt idx="3589">
                  <c:v>42013.430555555555</c:v>
                </c:pt>
                <c:pt idx="3590">
                  <c:v>42013.434027777781</c:v>
                </c:pt>
                <c:pt idx="3591">
                  <c:v>42013.4375</c:v>
                </c:pt>
                <c:pt idx="3592">
                  <c:v>42013.440972222219</c:v>
                </c:pt>
                <c:pt idx="3593">
                  <c:v>42013.444444444445</c:v>
                </c:pt>
                <c:pt idx="3594">
                  <c:v>42013.447916666664</c:v>
                </c:pt>
                <c:pt idx="3595">
                  <c:v>42013.451388888891</c:v>
                </c:pt>
                <c:pt idx="3596">
                  <c:v>42013.454861111109</c:v>
                </c:pt>
                <c:pt idx="3597">
                  <c:v>42013.458333333336</c:v>
                </c:pt>
                <c:pt idx="3598">
                  <c:v>42013.461805555555</c:v>
                </c:pt>
                <c:pt idx="3599">
                  <c:v>42013.465277777781</c:v>
                </c:pt>
                <c:pt idx="3600">
                  <c:v>42013.46875</c:v>
                </c:pt>
                <c:pt idx="3601">
                  <c:v>42013.472222222219</c:v>
                </c:pt>
                <c:pt idx="3602">
                  <c:v>42013.475694444445</c:v>
                </c:pt>
                <c:pt idx="3603">
                  <c:v>42013.479166666664</c:v>
                </c:pt>
                <c:pt idx="3604">
                  <c:v>42013.482638888891</c:v>
                </c:pt>
                <c:pt idx="3605">
                  <c:v>42013.486111111109</c:v>
                </c:pt>
                <c:pt idx="3606">
                  <c:v>42013.489583333336</c:v>
                </c:pt>
                <c:pt idx="3607">
                  <c:v>42013.493055555555</c:v>
                </c:pt>
                <c:pt idx="3608">
                  <c:v>42013.496527777781</c:v>
                </c:pt>
                <c:pt idx="3609">
                  <c:v>42013.5</c:v>
                </c:pt>
                <c:pt idx="3610">
                  <c:v>42013.503472222219</c:v>
                </c:pt>
                <c:pt idx="3611">
                  <c:v>42013.506944444445</c:v>
                </c:pt>
                <c:pt idx="3612">
                  <c:v>42013.510416666664</c:v>
                </c:pt>
                <c:pt idx="3613">
                  <c:v>42013.513888888891</c:v>
                </c:pt>
                <c:pt idx="3614">
                  <c:v>42013.517361111109</c:v>
                </c:pt>
                <c:pt idx="3615">
                  <c:v>42013.520833333336</c:v>
                </c:pt>
                <c:pt idx="3616">
                  <c:v>42013.524305555555</c:v>
                </c:pt>
                <c:pt idx="3617">
                  <c:v>42013.527777777781</c:v>
                </c:pt>
                <c:pt idx="3618">
                  <c:v>42013.53125</c:v>
                </c:pt>
                <c:pt idx="3619">
                  <c:v>42013.534722222219</c:v>
                </c:pt>
                <c:pt idx="3620">
                  <c:v>42013.538194444445</c:v>
                </c:pt>
                <c:pt idx="3621">
                  <c:v>42013.541666666664</c:v>
                </c:pt>
                <c:pt idx="3622">
                  <c:v>42013.545138888891</c:v>
                </c:pt>
                <c:pt idx="3623">
                  <c:v>42013.548611111109</c:v>
                </c:pt>
                <c:pt idx="3624">
                  <c:v>42013.552083333336</c:v>
                </c:pt>
                <c:pt idx="3625">
                  <c:v>42013.555555555555</c:v>
                </c:pt>
                <c:pt idx="3626">
                  <c:v>42013.559027777781</c:v>
                </c:pt>
                <c:pt idx="3627">
                  <c:v>42013.5625</c:v>
                </c:pt>
                <c:pt idx="3628">
                  <c:v>42013.565972222219</c:v>
                </c:pt>
                <c:pt idx="3629">
                  <c:v>42013.569444444445</c:v>
                </c:pt>
                <c:pt idx="3630">
                  <c:v>42013.572916666664</c:v>
                </c:pt>
                <c:pt idx="3631">
                  <c:v>42013.576388888891</c:v>
                </c:pt>
                <c:pt idx="3632">
                  <c:v>42013.579861111109</c:v>
                </c:pt>
                <c:pt idx="3633">
                  <c:v>42013.583333333336</c:v>
                </c:pt>
                <c:pt idx="3634">
                  <c:v>42013.586805555555</c:v>
                </c:pt>
                <c:pt idx="3635">
                  <c:v>42013.590277777781</c:v>
                </c:pt>
                <c:pt idx="3636">
                  <c:v>42013.59375</c:v>
                </c:pt>
                <c:pt idx="3637">
                  <c:v>42013.597222222219</c:v>
                </c:pt>
                <c:pt idx="3638">
                  <c:v>42013.600694444445</c:v>
                </c:pt>
                <c:pt idx="3639">
                  <c:v>42013.604166666664</c:v>
                </c:pt>
                <c:pt idx="3640">
                  <c:v>42013.607638888891</c:v>
                </c:pt>
                <c:pt idx="3641">
                  <c:v>42013.611111111109</c:v>
                </c:pt>
                <c:pt idx="3642">
                  <c:v>42013.614583333336</c:v>
                </c:pt>
                <c:pt idx="3643">
                  <c:v>42013.618055555555</c:v>
                </c:pt>
                <c:pt idx="3644">
                  <c:v>42013.621527777781</c:v>
                </c:pt>
                <c:pt idx="3645">
                  <c:v>42013.625</c:v>
                </c:pt>
                <c:pt idx="3646">
                  <c:v>42013.628472222219</c:v>
                </c:pt>
                <c:pt idx="3647">
                  <c:v>42013.631944444445</c:v>
                </c:pt>
                <c:pt idx="3648">
                  <c:v>42013.635416666664</c:v>
                </c:pt>
                <c:pt idx="3649">
                  <c:v>42013.638888888891</c:v>
                </c:pt>
                <c:pt idx="3650">
                  <c:v>42013.642361111109</c:v>
                </c:pt>
                <c:pt idx="3651">
                  <c:v>42013.645833333336</c:v>
                </c:pt>
                <c:pt idx="3652">
                  <c:v>42013.649305555555</c:v>
                </c:pt>
                <c:pt idx="3653">
                  <c:v>42013.652777777781</c:v>
                </c:pt>
                <c:pt idx="3654">
                  <c:v>42013.65625</c:v>
                </c:pt>
                <c:pt idx="3655">
                  <c:v>42013.659722222219</c:v>
                </c:pt>
                <c:pt idx="3656">
                  <c:v>42013.663194444445</c:v>
                </c:pt>
                <c:pt idx="3657">
                  <c:v>42013.666666666664</c:v>
                </c:pt>
                <c:pt idx="3658">
                  <c:v>42013.670138888891</c:v>
                </c:pt>
                <c:pt idx="3659">
                  <c:v>42013.673611111109</c:v>
                </c:pt>
                <c:pt idx="3660">
                  <c:v>42013.677083333336</c:v>
                </c:pt>
                <c:pt idx="3661">
                  <c:v>42013.680555555555</c:v>
                </c:pt>
                <c:pt idx="3662">
                  <c:v>42013.684027777781</c:v>
                </c:pt>
                <c:pt idx="3663">
                  <c:v>42013.6875</c:v>
                </c:pt>
                <c:pt idx="3664">
                  <c:v>42013.690972222219</c:v>
                </c:pt>
                <c:pt idx="3665">
                  <c:v>42013.694444444445</c:v>
                </c:pt>
                <c:pt idx="3666">
                  <c:v>42013.697916666664</c:v>
                </c:pt>
                <c:pt idx="3667">
                  <c:v>42013.701388888891</c:v>
                </c:pt>
                <c:pt idx="3668">
                  <c:v>42013.704861111109</c:v>
                </c:pt>
                <c:pt idx="3669">
                  <c:v>42013.708333333336</c:v>
                </c:pt>
                <c:pt idx="3670">
                  <c:v>42013.711805555555</c:v>
                </c:pt>
                <c:pt idx="3671">
                  <c:v>42013.715277777781</c:v>
                </c:pt>
                <c:pt idx="3672">
                  <c:v>42013.71875</c:v>
                </c:pt>
                <c:pt idx="3673">
                  <c:v>42013.722222222219</c:v>
                </c:pt>
                <c:pt idx="3674">
                  <c:v>42013.725694444445</c:v>
                </c:pt>
                <c:pt idx="3675">
                  <c:v>42013.729166666664</c:v>
                </c:pt>
                <c:pt idx="3676">
                  <c:v>42013.732638888891</c:v>
                </c:pt>
                <c:pt idx="3677">
                  <c:v>42013.736111111109</c:v>
                </c:pt>
                <c:pt idx="3678">
                  <c:v>42013.739583333336</c:v>
                </c:pt>
                <c:pt idx="3679">
                  <c:v>42013.743055555555</c:v>
                </c:pt>
                <c:pt idx="3680">
                  <c:v>42013.746527777781</c:v>
                </c:pt>
                <c:pt idx="3681">
                  <c:v>42013.75</c:v>
                </c:pt>
                <c:pt idx="3682">
                  <c:v>42013.753472222219</c:v>
                </c:pt>
                <c:pt idx="3683">
                  <c:v>42013.756944444445</c:v>
                </c:pt>
                <c:pt idx="3684">
                  <c:v>42013.760416666664</c:v>
                </c:pt>
                <c:pt idx="3685">
                  <c:v>42013.763888888891</c:v>
                </c:pt>
                <c:pt idx="3686">
                  <c:v>42013.767361111109</c:v>
                </c:pt>
                <c:pt idx="3687">
                  <c:v>42013.770833333336</c:v>
                </c:pt>
                <c:pt idx="3688">
                  <c:v>42013.774305555555</c:v>
                </c:pt>
                <c:pt idx="3689">
                  <c:v>42013.777777777781</c:v>
                </c:pt>
                <c:pt idx="3690">
                  <c:v>42013.78125</c:v>
                </c:pt>
                <c:pt idx="3691">
                  <c:v>42013.784722222219</c:v>
                </c:pt>
                <c:pt idx="3692">
                  <c:v>42013.788194444445</c:v>
                </c:pt>
                <c:pt idx="3693">
                  <c:v>42013.791666666664</c:v>
                </c:pt>
                <c:pt idx="3694">
                  <c:v>42013.795138888891</c:v>
                </c:pt>
                <c:pt idx="3695">
                  <c:v>42013.798611111109</c:v>
                </c:pt>
                <c:pt idx="3696">
                  <c:v>42013.802083333336</c:v>
                </c:pt>
                <c:pt idx="3697">
                  <c:v>42013.805555555555</c:v>
                </c:pt>
                <c:pt idx="3698">
                  <c:v>42013.809027777781</c:v>
                </c:pt>
                <c:pt idx="3699">
                  <c:v>42013.8125</c:v>
                </c:pt>
                <c:pt idx="3700">
                  <c:v>42013.815972222219</c:v>
                </c:pt>
                <c:pt idx="3701">
                  <c:v>42013.819444444445</c:v>
                </c:pt>
                <c:pt idx="3702">
                  <c:v>42013.822916666664</c:v>
                </c:pt>
                <c:pt idx="3703">
                  <c:v>42013.826388888891</c:v>
                </c:pt>
                <c:pt idx="3704">
                  <c:v>42013.829861111109</c:v>
                </c:pt>
                <c:pt idx="3705">
                  <c:v>42013.833333333336</c:v>
                </c:pt>
                <c:pt idx="3706">
                  <c:v>42013.836805555555</c:v>
                </c:pt>
                <c:pt idx="3707">
                  <c:v>42013.840277777781</c:v>
                </c:pt>
                <c:pt idx="3708">
                  <c:v>42013.84375</c:v>
                </c:pt>
                <c:pt idx="3709">
                  <c:v>42013.847222222219</c:v>
                </c:pt>
                <c:pt idx="3710">
                  <c:v>42013.850694444445</c:v>
                </c:pt>
                <c:pt idx="3711">
                  <c:v>42013.854166666664</c:v>
                </c:pt>
                <c:pt idx="3712">
                  <c:v>42013.857638888891</c:v>
                </c:pt>
                <c:pt idx="3713">
                  <c:v>42013.861111111109</c:v>
                </c:pt>
                <c:pt idx="3714">
                  <c:v>42013.864583333336</c:v>
                </c:pt>
                <c:pt idx="3715">
                  <c:v>42013.868055555555</c:v>
                </c:pt>
                <c:pt idx="3716">
                  <c:v>42013.871527777781</c:v>
                </c:pt>
                <c:pt idx="3717">
                  <c:v>42013.875</c:v>
                </c:pt>
                <c:pt idx="3718">
                  <c:v>42013.878472222219</c:v>
                </c:pt>
                <c:pt idx="3719">
                  <c:v>42013.881944444445</c:v>
                </c:pt>
                <c:pt idx="3720">
                  <c:v>42013.885416666664</c:v>
                </c:pt>
                <c:pt idx="3721">
                  <c:v>42013.888888888891</c:v>
                </c:pt>
                <c:pt idx="3722">
                  <c:v>42013.892361111109</c:v>
                </c:pt>
                <c:pt idx="3723">
                  <c:v>42013.895833333336</c:v>
                </c:pt>
                <c:pt idx="3724">
                  <c:v>42013.899305555555</c:v>
                </c:pt>
                <c:pt idx="3725">
                  <c:v>42013.902777777781</c:v>
                </c:pt>
                <c:pt idx="3726">
                  <c:v>42013.90625</c:v>
                </c:pt>
                <c:pt idx="3727">
                  <c:v>42013.909722222219</c:v>
                </c:pt>
                <c:pt idx="3728">
                  <c:v>42013.913194444445</c:v>
                </c:pt>
                <c:pt idx="3729">
                  <c:v>42013.916666666664</c:v>
                </c:pt>
                <c:pt idx="3730">
                  <c:v>42013.920138888891</c:v>
                </c:pt>
                <c:pt idx="3731">
                  <c:v>42013.923611111109</c:v>
                </c:pt>
                <c:pt idx="3732">
                  <c:v>42013.927083333336</c:v>
                </c:pt>
                <c:pt idx="3733">
                  <c:v>42013.930555555555</c:v>
                </c:pt>
                <c:pt idx="3734">
                  <c:v>42013.934027777781</c:v>
                </c:pt>
                <c:pt idx="3735">
                  <c:v>42013.9375</c:v>
                </c:pt>
                <c:pt idx="3736">
                  <c:v>42013.940972222219</c:v>
                </c:pt>
                <c:pt idx="3737">
                  <c:v>42013.944444444445</c:v>
                </c:pt>
                <c:pt idx="3738">
                  <c:v>42013.947916666664</c:v>
                </c:pt>
                <c:pt idx="3739">
                  <c:v>42013.951388888891</c:v>
                </c:pt>
                <c:pt idx="3740">
                  <c:v>42013.954861111109</c:v>
                </c:pt>
                <c:pt idx="3741">
                  <c:v>42013.958333333336</c:v>
                </c:pt>
                <c:pt idx="3742">
                  <c:v>42013.961805555555</c:v>
                </c:pt>
                <c:pt idx="3743">
                  <c:v>42013.965277777781</c:v>
                </c:pt>
                <c:pt idx="3744">
                  <c:v>42013.96875</c:v>
                </c:pt>
                <c:pt idx="3745">
                  <c:v>42013.972222222219</c:v>
                </c:pt>
                <c:pt idx="3746">
                  <c:v>42013.975694444445</c:v>
                </c:pt>
                <c:pt idx="3747">
                  <c:v>42013.979166666664</c:v>
                </c:pt>
                <c:pt idx="3748">
                  <c:v>42013.982638888891</c:v>
                </c:pt>
                <c:pt idx="3749">
                  <c:v>42013.986111111109</c:v>
                </c:pt>
                <c:pt idx="3750">
                  <c:v>42013.989583333336</c:v>
                </c:pt>
                <c:pt idx="3751">
                  <c:v>42013.993055555555</c:v>
                </c:pt>
                <c:pt idx="3752">
                  <c:v>42013.996527777781</c:v>
                </c:pt>
                <c:pt idx="3753">
                  <c:v>42014</c:v>
                </c:pt>
                <c:pt idx="3754">
                  <c:v>42014.003472222219</c:v>
                </c:pt>
                <c:pt idx="3755">
                  <c:v>42014.006944444445</c:v>
                </c:pt>
                <c:pt idx="3756">
                  <c:v>42014.010416666664</c:v>
                </c:pt>
                <c:pt idx="3757">
                  <c:v>42014.013888888891</c:v>
                </c:pt>
                <c:pt idx="3758">
                  <c:v>42014.017361111109</c:v>
                </c:pt>
                <c:pt idx="3759">
                  <c:v>42014.020833333336</c:v>
                </c:pt>
                <c:pt idx="3760">
                  <c:v>42014.024305555555</c:v>
                </c:pt>
                <c:pt idx="3761">
                  <c:v>42014.027777777781</c:v>
                </c:pt>
                <c:pt idx="3762">
                  <c:v>42014.03125</c:v>
                </c:pt>
                <c:pt idx="3763">
                  <c:v>42014.034722222219</c:v>
                </c:pt>
                <c:pt idx="3764">
                  <c:v>42014.038194444445</c:v>
                </c:pt>
                <c:pt idx="3765">
                  <c:v>42014.041666666664</c:v>
                </c:pt>
                <c:pt idx="3766">
                  <c:v>42014.045138888891</c:v>
                </c:pt>
                <c:pt idx="3767">
                  <c:v>42014.048611111109</c:v>
                </c:pt>
                <c:pt idx="3768">
                  <c:v>42014.052083333336</c:v>
                </c:pt>
                <c:pt idx="3769">
                  <c:v>42014.055555555555</c:v>
                </c:pt>
                <c:pt idx="3770">
                  <c:v>42014.059027777781</c:v>
                </c:pt>
                <c:pt idx="3771">
                  <c:v>42014.0625</c:v>
                </c:pt>
                <c:pt idx="3772">
                  <c:v>42014.065972222219</c:v>
                </c:pt>
                <c:pt idx="3773">
                  <c:v>42014.069444444445</c:v>
                </c:pt>
                <c:pt idx="3774">
                  <c:v>42014.072916666664</c:v>
                </c:pt>
                <c:pt idx="3775">
                  <c:v>42014.076388888891</c:v>
                </c:pt>
                <c:pt idx="3776">
                  <c:v>42014.079861111109</c:v>
                </c:pt>
                <c:pt idx="3777">
                  <c:v>42014.083333333336</c:v>
                </c:pt>
                <c:pt idx="3778">
                  <c:v>42014.086805555555</c:v>
                </c:pt>
                <c:pt idx="3779">
                  <c:v>42014.090277777781</c:v>
                </c:pt>
                <c:pt idx="3780">
                  <c:v>42014.09375</c:v>
                </c:pt>
                <c:pt idx="3781">
                  <c:v>42014.097222222219</c:v>
                </c:pt>
                <c:pt idx="3782">
                  <c:v>42014.100694444445</c:v>
                </c:pt>
                <c:pt idx="3783">
                  <c:v>42014.104166666664</c:v>
                </c:pt>
                <c:pt idx="3784">
                  <c:v>42014.107638888891</c:v>
                </c:pt>
                <c:pt idx="3785">
                  <c:v>42014.111111111109</c:v>
                </c:pt>
                <c:pt idx="3786">
                  <c:v>42014.114583333336</c:v>
                </c:pt>
                <c:pt idx="3787">
                  <c:v>42014.118055555555</c:v>
                </c:pt>
                <c:pt idx="3788">
                  <c:v>42014.121527777781</c:v>
                </c:pt>
                <c:pt idx="3789">
                  <c:v>42014.125</c:v>
                </c:pt>
                <c:pt idx="3790">
                  <c:v>42014.128472222219</c:v>
                </c:pt>
                <c:pt idx="3791">
                  <c:v>42014.131944444445</c:v>
                </c:pt>
                <c:pt idx="3792">
                  <c:v>42014.135416666664</c:v>
                </c:pt>
                <c:pt idx="3793">
                  <c:v>42014.138888888891</c:v>
                </c:pt>
                <c:pt idx="3794">
                  <c:v>42014.142361111109</c:v>
                </c:pt>
                <c:pt idx="3795">
                  <c:v>42014.145833333336</c:v>
                </c:pt>
                <c:pt idx="3796">
                  <c:v>42014.149305555555</c:v>
                </c:pt>
                <c:pt idx="3797">
                  <c:v>42014.152777777781</c:v>
                </c:pt>
                <c:pt idx="3798">
                  <c:v>42014.15625</c:v>
                </c:pt>
                <c:pt idx="3799">
                  <c:v>42014.159722222219</c:v>
                </c:pt>
                <c:pt idx="3800">
                  <c:v>42014.163194444445</c:v>
                </c:pt>
                <c:pt idx="3801">
                  <c:v>42014.166666666664</c:v>
                </c:pt>
                <c:pt idx="3802">
                  <c:v>42014.170138888891</c:v>
                </c:pt>
                <c:pt idx="3803">
                  <c:v>42014.173611111109</c:v>
                </c:pt>
                <c:pt idx="3804">
                  <c:v>42014.177083333336</c:v>
                </c:pt>
                <c:pt idx="3805">
                  <c:v>42014.180555555555</c:v>
                </c:pt>
                <c:pt idx="3806">
                  <c:v>42014.184027777781</c:v>
                </c:pt>
                <c:pt idx="3807">
                  <c:v>42014.1875</c:v>
                </c:pt>
                <c:pt idx="3808">
                  <c:v>42014.190972222219</c:v>
                </c:pt>
                <c:pt idx="3809">
                  <c:v>42014.194444444445</c:v>
                </c:pt>
                <c:pt idx="3810">
                  <c:v>42014.197916666664</c:v>
                </c:pt>
                <c:pt idx="3811">
                  <c:v>42014.201388888891</c:v>
                </c:pt>
                <c:pt idx="3812">
                  <c:v>42014.204861111109</c:v>
                </c:pt>
                <c:pt idx="3813">
                  <c:v>42014.208333333336</c:v>
                </c:pt>
                <c:pt idx="3814">
                  <c:v>42014.211805555555</c:v>
                </c:pt>
                <c:pt idx="3815">
                  <c:v>42014.215277777781</c:v>
                </c:pt>
                <c:pt idx="3816">
                  <c:v>42014.21875</c:v>
                </c:pt>
                <c:pt idx="3817">
                  <c:v>42014.222222222219</c:v>
                </c:pt>
                <c:pt idx="3818">
                  <c:v>42014.225694444445</c:v>
                </c:pt>
                <c:pt idx="3819">
                  <c:v>42014.229166666664</c:v>
                </c:pt>
                <c:pt idx="3820">
                  <c:v>42014.232638888891</c:v>
                </c:pt>
                <c:pt idx="3821">
                  <c:v>42014.236111111109</c:v>
                </c:pt>
                <c:pt idx="3822">
                  <c:v>42014.239583333336</c:v>
                </c:pt>
                <c:pt idx="3823">
                  <c:v>42014.243055555555</c:v>
                </c:pt>
                <c:pt idx="3824">
                  <c:v>42014.246527777781</c:v>
                </c:pt>
                <c:pt idx="3825">
                  <c:v>42014.25</c:v>
                </c:pt>
                <c:pt idx="3826">
                  <c:v>42014.253472222219</c:v>
                </c:pt>
                <c:pt idx="3827">
                  <c:v>42014.256944444445</c:v>
                </c:pt>
                <c:pt idx="3828">
                  <c:v>42014.260416666664</c:v>
                </c:pt>
                <c:pt idx="3829">
                  <c:v>42014.263888888891</c:v>
                </c:pt>
                <c:pt idx="3830">
                  <c:v>42014.267361111109</c:v>
                </c:pt>
                <c:pt idx="3831">
                  <c:v>42014.270833333336</c:v>
                </c:pt>
                <c:pt idx="3832">
                  <c:v>42014.274305555555</c:v>
                </c:pt>
                <c:pt idx="3833">
                  <c:v>42014.277777777781</c:v>
                </c:pt>
                <c:pt idx="3834">
                  <c:v>42014.28125</c:v>
                </c:pt>
                <c:pt idx="3835">
                  <c:v>42014.284722222219</c:v>
                </c:pt>
                <c:pt idx="3836">
                  <c:v>42014.288194444445</c:v>
                </c:pt>
                <c:pt idx="3837">
                  <c:v>42014.291666666664</c:v>
                </c:pt>
                <c:pt idx="3838">
                  <c:v>42014.295138888891</c:v>
                </c:pt>
                <c:pt idx="3839">
                  <c:v>42014.298611111109</c:v>
                </c:pt>
                <c:pt idx="3840">
                  <c:v>42014.302083333336</c:v>
                </c:pt>
                <c:pt idx="3841">
                  <c:v>42014.305555555555</c:v>
                </c:pt>
                <c:pt idx="3842">
                  <c:v>42014.309027777781</c:v>
                </c:pt>
                <c:pt idx="3843">
                  <c:v>42014.3125</c:v>
                </c:pt>
                <c:pt idx="3844">
                  <c:v>42014.315972222219</c:v>
                </c:pt>
                <c:pt idx="3845">
                  <c:v>42014.319444444445</c:v>
                </c:pt>
                <c:pt idx="3846">
                  <c:v>42014.322916666664</c:v>
                </c:pt>
                <c:pt idx="3847">
                  <c:v>42014.326388888891</c:v>
                </c:pt>
                <c:pt idx="3848">
                  <c:v>42014.329861111109</c:v>
                </c:pt>
                <c:pt idx="3849">
                  <c:v>42014.333333333336</c:v>
                </c:pt>
                <c:pt idx="3850">
                  <c:v>42014.336805555555</c:v>
                </c:pt>
                <c:pt idx="3851">
                  <c:v>42014.340277777781</c:v>
                </c:pt>
                <c:pt idx="3852">
                  <c:v>42014.34375</c:v>
                </c:pt>
                <c:pt idx="3853">
                  <c:v>42014.347222222219</c:v>
                </c:pt>
                <c:pt idx="3854">
                  <c:v>42014.350694444445</c:v>
                </c:pt>
                <c:pt idx="3855">
                  <c:v>42014.354166666664</c:v>
                </c:pt>
                <c:pt idx="3856">
                  <c:v>42014.357638888891</c:v>
                </c:pt>
                <c:pt idx="3857">
                  <c:v>42014.361111111109</c:v>
                </c:pt>
                <c:pt idx="3858">
                  <c:v>42014.364583333336</c:v>
                </c:pt>
                <c:pt idx="3859">
                  <c:v>42014.368055555555</c:v>
                </c:pt>
                <c:pt idx="3860">
                  <c:v>42014.371527777781</c:v>
                </c:pt>
                <c:pt idx="3861">
                  <c:v>42014.375</c:v>
                </c:pt>
                <c:pt idx="3862">
                  <c:v>42014.378472222219</c:v>
                </c:pt>
                <c:pt idx="3863">
                  <c:v>42014.381944444445</c:v>
                </c:pt>
                <c:pt idx="3864">
                  <c:v>42014.385416666664</c:v>
                </c:pt>
                <c:pt idx="3865">
                  <c:v>42014.388888888891</c:v>
                </c:pt>
                <c:pt idx="3866">
                  <c:v>42014.392361111109</c:v>
                </c:pt>
                <c:pt idx="3867">
                  <c:v>42014.395833333336</c:v>
                </c:pt>
                <c:pt idx="3868">
                  <c:v>42014.399305555555</c:v>
                </c:pt>
                <c:pt idx="3869">
                  <c:v>42014.402777777781</c:v>
                </c:pt>
                <c:pt idx="3870">
                  <c:v>42014.40625</c:v>
                </c:pt>
                <c:pt idx="3871">
                  <c:v>42014.409722222219</c:v>
                </c:pt>
                <c:pt idx="3872">
                  <c:v>42014.413194444445</c:v>
                </c:pt>
                <c:pt idx="3873">
                  <c:v>42014.416666666664</c:v>
                </c:pt>
                <c:pt idx="3874">
                  <c:v>42014.420138888891</c:v>
                </c:pt>
                <c:pt idx="3875">
                  <c:v>42014.423611111109</c:v>
                </c:pt>
                <c:pt idx="3876">
                  <c:v>42014.427083333336</c:v>
                </c:pt>
                <c:pt idx="3877">
                  <c:v>42014.430555555555</c:v>
                </c:pt>
                <c:pt idx="3878">
                  <c:v>42014.434027777781</c:v>
                </c:pt>
                <c:pt idx="3879">
                  <c:v>42014.4375</c:v>
                </c:pt>
                <c:pt idx="3880">
                  <c:v>42014.440972222219</c:v>
                </c:pt>
                <c:pt idx="3881">
                  <c:v>42014.444444444445</c:v>
                </c:pt>
                <c:pt idx="3882">
                  <c:v>42014.447916666664</c:v>
                </c:pt>
                <c:pt idx="3883">
                  <c:v>42014.451388888891</c:v>
                </c:pt>
                <c:pt idx="3884">
                  <c:v>42014.454861111109</c:v>
                </c:pt>
                <c:pt idx="3885">
                  <c:v>42014.458333333336</c:v>
                </c:pt>
                <c:pt idx="3886">
                  <c:v>42014.461805555555</c:v>
                </c:pt>
                <c:pt idx="3887">
                  <c:v>42014.465277777781</c:v>
                </c:pt>
                <c:pt idx="3888">
                  <c:v>42014.46875</c:v>
                </c:pt>
                <c:pt idx="3889">
                  <c:v>42014.472222222219</c:v>
                </c:pt>
                <c:pt idx="3890">
                  <c:v>42014.475694444445</c:v>
                </c:pt>
                <c:pt idx="3891">
                  <c:v>42014.479166666664</c:v>
                </c:pt>
                <c:pt idx="3892">
                  <c:v>42014.482638888891</c:v>
                </c:pt>
                <c:pt idx="3893">
                  <c:v>42014.486111111109</c:v>
                </c:pt>
                <c:pt idx="3894">
                  <c:v>42014.489583333336</c:v>
                </c:pt>
                <c:pt idx="3895">
                  <c:v>42014.493055555555</c:v>
                </c:pt>
                <c:pt idx="3896">
                  <c:v>42014.496527777781</c:v>
                </c:pt>
                <c:pt idx="3897">
                  <c:v>42014.5</c:v>
                </c:pt>
                <c:pt idx="3898">
                  <c:v>42014.503472222219</c:v>
                </c:pt>
                <c:pt idx="3899">
                  <c:v>42014.506944444445</c:v>
                </c:pt>
                <c:pt idx="3900">
                  <c:v>42014.510416666664</c:v>
                </c:pt>
                <c:pt idx="3901">
                  <c:v>42014.513888888891</c:v>
                </c:pt>
                <c:pt idx="3902">
                  <c:v>42014.517361111109</c:v>
                </c:pt>
                <c:pt idx="3903">
                  <c:v>42014.520833333336</c:v>
                </c:pt>
                <c:pt idx="3904">
                  <c:v>42014.524305555555</c:v>
                </c:pt>
                <c:pt idx="3905">
                  <c:v>42014.527777777781</c:v>
                </c:pt>
                <c:pt idx="3906">
                  <c:v>42014.53125</c:v>
                </c:pt>
                <c:pt idx="3907">
                  <c:v>42014.534722222219</c:v>
                </c:pt>
                <c:pt idx="3908">
                  <c:v>42014.538194444445</c:v>
                </c:pt>
                <c:pt idx="3909">
                  <c:v>42014.541666666664</c:v>
                </c:pt>
                <c:pt idx="3910">
                  <c:v>42014.545138888891</c:v>
                </c:pt>
                <c:pt idx="3911">
                  <c:v>42014.548611111109</c:v>
                </c:pt>
                <c:pt idx="3912">
                  <c:v>42014.552083333336</c:v>
                </c:pt>
                <c:pt idx="3913">
                  <c:v>42014.555555555555</c:v>
                </c:pt>
                <c:pt idx="3914">
                  <c:v>42014.559027777781</c:v>
                </c:pt>
                <c:pt idx="3915">
                  <c:v>42014.5625</c:v>
                </c:pt>
                <c:pt idx="3916">
                  <c:v>42014.565972222219</c:v>
                </c:pt>
                <c:pt idx="3917">
                  <c:v>42014.569444444445</c:v>
                </c:pt>
                <c:pt idx="3918">
                  <c:v>42014.572916666664</c:v>
                </c:pt>
                <c:pt idx="3919">
                  <c:v>42014.576388888891</c:v>
                </c:pt>
                <c:pt idx="3920">
                  <c:v>42014.579861111109</c:v>
                </c:pt>
                <c:pt idx="3921">
                  <c:v>42014.583333333336</c:v>
                </c:pt>
                <c:pt idx="3922">
                  <c:v>42014.586805555555</c:v>
                </c:pt>
                <c:pt idx="3923">
                  <c:v>42014.590277777781</c:v>
                </c:pt>
                <c:pt idx="3924">
                  <c:v>42014.59375</c:v>
                </c:pt>
                <c:pt idx="3925">
                  <c:v>42014.597222222219</c:v>
                </c:pt>
                <c:pt idx="3926">
                  <c:v>42014.600694444445</c:v>
                </c:pt>
                <c:pt idx="3927">
                  <c:v>42014.604166666664</c:v>
                </c:pt>
                <c:pt idx="3928">
                  <c:v>42014.607638888891</c:v>
                </c:pt>
                <c:pt idx="3929">
                  <c:v>42014.611111111109</c:v>
                </c:pt>
                <c:pt idx="3930">
                  <c:v>42014.614583333336</c:v>
                </c:pt>
                <c:pt idx="3931">
                  <c:v>42014.618055555555</c:v>
                </c:pt>
                <c:pt idx="3932">
                  <c:v>42014.621527777781</c:v>
                </c:pt>
                <c:pt idx="3933">
                  <c:v>42014.625</c:v>
                </c:pt>
                <c:pt idx="3934">
                  <c:v>42014.628472222219</c:v>
                </c:pt>
                <c:pt idx="3935">
                  <c:v>42014.631944444445</c:v>
                </c:pt>
                <c:pt idx="3936">
                  <c:v>42014.635416666664</c:v>
                </c:pt>
                <c:pt idx="3937">
                  <c:v>42014.638888888891</c:v>
                </c:pt>
                <c:pt idx="3938">
                  <c:v>42014.642361111109</c:v>
                </c:pt>
                <c:pt idx="3939">
                  <c:v>42014.645833333336</c:v>
                </c:pt>
                <c:pt idx="3940">
                  <c:v>42014.649305555555</c:v>
                </c:pt>
                <c:pt idx="3941">
                  <c:v>42014.652777777781</c:v>
                </c:pt>
                <c:pt idx="3942">
                  <c:v>42014.65625</c:v>
                </c:pt>
                <c:pt idx="3943">
                  <c:v>42014.659722222219</c:v>
                </c:pt>
                <c:pt idx="3944">
                  <c:v>42014.663194444445</c:v>
                </c:pt>
                <c:pt idx="3945">
                  <c:v>42014.666666666664</c:v>
                </c:pt>
                <c:pt idx="3946">
                  <c:v>42014.670138888891</c:v>
                </c:pt>
                <c:pt idx="3947">
                  <c:v>42014.673611111109</c:v>
                </c:pt>
                <c:pt idx="3948">
                  <c:v>42014.677083333336</c:v>
                </c:pt>
                <c:pt idx="3949">
                  <c:v>42014.680555555555</c:v>
                </c:pt>
                <c:pt idx="3950">
                  <c:v>42014.684027777781</c:v>
                </c:pt>
                <c:pt idx="3951">
                  <c:v>42014.6875</c:v>
                </c:pt>
                <c:pt idx="3952">
                  <c:v>42014.690972222219</c:v>
                </c:pt>
                <c:pt idx="3953">
                  <c:v>42014.694444444445</c:v>
                </c:pt>
                <c:pt idx="3954">
                  <c:v>42014.697916666664</c:v>
                </c:pt>
                <c:pt idx="3955">
                  <c:v>42014.701388888891</c:v>
                </c:pt>
                <c:pt idx="3956">
                  <c:v>42014.704861111109</c:v>
                </c:pt>
                <c:pt idx="3957">
                  <c:v>42014.708333333336</c:v>
                </c:pt>
                <c:pt idx="3958">
                  <c:v>42014.711805555555</c:v>
                </c:pt>
                <c:pt idx="3959">
                  <c:v>42014.715277777781</c:v>
                </c:pt>
                <c:pt idx="3960">
                  <c:v>42014.71875</c:v>
                </c:pt>
                <c:pt idx="3961">
                  <c:v>42014.722222222219</c:v>
                </c:pt>
                <c:pt idx="3962">
                  <c:v>42014.725694444445</c:v>
                </c:pt>
                <c:pt idx="3963">
                  <c:v>42014.729166666664</c:v>
                </c:pt>
                <c:pt idx="3964">
                  <c:v>42014.732638888891</c:v>
                </c:pt>
                <c:pt idx="3965">
                  <c:v>42014.736111111109</c:v>
                </c:pt>
                <c:pt idx="3966">
                  <c:v>42014.739583333336</c:v>
                </c:pt>
                <c:pt idx="3967">
                  <c:v>42014.743055555555</c:v>
                </c:pt>
                <c:pt idx="3968">
                  <c:v>42014.746527777781</c:v>
                </c:pt>
                <c:pt idx="3969">
                  <c:v>42014.75</c:v>
                </c:pt>
                <c:pt idx="3970">
                  <c:v>42014.753472222219</c:v>
                </c:pt>
                <c:pt idx="3971">
                  <c:v>42014.756944444445</c:v>
                </c:pt>
                <c:pt idx="3972">
                  <c:v>42014.760416666664</c:v>
                </c:pt>
                <c:pt idx="3973">
                  <c:v>42014.763888888891</c:v>
                </c:pt>
                <c:pt idx="3974">
                  <c:v>42014.767361111109</c:v>
                </c:pt>
                <c:pt idx="3975">
                  <c:v>42014.770833333336</c:v>
                </c:pt>
                <c:pt idx="3976">
                  <c:v>42014.774305555555</c:v>
                </c:pt>
                <c:pt idx="3977">
                  <c:v>42014.777777777781</c:v>
                </c:pt>
                <c:pt idx="3978">
                  <c:v>42014.78125</c:v>
                </c:pt>
                <c:pt idx="3979">
                  <c:v>42014.784722222219</c:v>
                </c:pt>
                <c:pt idx="3980">
                  <c:v>42014.788194444445</c:v>
                </c:pt>
                <c:pt idx="3981">
                  <c:v>42014.791666666664</c:v>
                </c:pt>
                <c:pt idx="3982">
                  <c:v>42014.795138888891</c:v>
                </c:pt>
                <c:pt idx="3983">
                  <c:v>42014.798611111109</c:v>
                </c:pt>
                <c:pt idx="3984">
                  <c:v>42014.802083333336</c:v>
                </c:pt>
                <c:pt idx="3985">
                  <c:v>42014.805555555555</c:v>
                </c:pt>
                <c:pt idx="3986">
                  <c:v>42014.809027777781</c:v>
                </c:pt>
                <c:pt idx="3987">
                  <c:v>42014.8125</c:v>
                </c:pt>
                <c:pt idx="3988">
                  <c:v>42014.815972222219</c:v>
                </c:pt>
                <c:pt idx="3989">
                  <c:v>42014.819444444445</c:v>
                </c:pt>
                <c:pt idx="3990">
                  <c:v>42014.822916666664</c:v>
                </c:pt>
                <c:pt idx="3991">
                  <c:v>42014.826388888891</c:v>
                </c:pt>
                <c:pt idx="3992">
                  <c:v>42014.829861111109</c:v>
                </c:pt>
                <c:pt idx="3993">
                  <c:v>42014.833333333336</c:v>
                </c:pt>
                <c:pt idx="3994">
                  <c:v>42014.836805555555</c:v>
                </c:pt>
                <c:pt idx="3995">
                  <c:v>42014.840277777781</c:v>
                </c:pt>
                <c:pt idx="3996">
                  <c:v>42014.84375</c:v>
                </c:pt>
                <c:pt idx="3997">
                  <c:v>42014.847222222219</c:v>
                </c:pt>
                <c:pt idx="3998">
                  <c:v>42014.850694444445</c:v>
                </c:pt>
                <c:pt idx="3999">
                  <c:v>42014.854166666664</c:v>
                </c:pt>
                <c:pt idx="4000">
                  <c:v>42014.857638888891</c:v>
                </c:pt>
                <c:pt idx="4001">
                  <c:v>42014.861111111109</c:v>
                </c:pt>
                <c:pt idx="4002">
                  <c:v>42014.864583333336</c:v>
                </c:pt>
                <c:pt idx="4003">
                  <c:v>42014.868055555555</c:v>
                </c:pt>
                <c:pt idx="4004">
                  <c:v>42014.871527777781</c:v>
                </c:pt>
                <c:pt idx="4005">
                  <c:v>42014.875</c:v>
                </c:pt>
                <c:pt idx="4006">
                  <c:v>42014.878472222219</c:v>
                </c:pt>
                <c:pt idx="4007">
                  <c:v>42014.881944444445</c:v>
                </c:pt>
                <c:pt idx="4008">
                  <c:v>42014.885416666664</c:v>
                </c:pt>
                <c:pt idx="4009">
                  <c:v>42014.888888888891</c:v>
                </c:pt>
                <c:pt idx="4010">
                  <c:v>42014.892361111109</c:v>
                </c:pt>
                <c:pt idx="4011">
                  <c:v>42014.895833333336</c:v>
                </c:pt>
                <c:pt idx="4012">
                  <c:v>42014.899305555555</c:v>
                </c:pt>
                <c:pt idx="4013">
                  <c:v>42014.902777777781</c:v>
                </c:pt>
                <c:pt idx="4014">
                  <c:v>42014.90625</c:v>
                </c:pt>
                <c:pt idx="4015">
                  <c:v>42014.909722222219</c:v>
                </c:pt>
                <c:pt idx="4016">
                  <c:v>42014.913194444445</c:v>
                </c:pt>
                <c:pt idx="4017">
                  <c:v>42014.916666666664</c:v>
                </c:pt>
                <c:pt idx="4018">
                  <c:v>42014.920138888891</c:v>
                </c:pt>
                <c:pt idx="4019">
                  <c:v>42014.923611111109</c:v>
                </c:pt>
                <c:pt idx="4020">
                  <c:v>42014.927083333336</c:v>
                </c:pt>
                <c:pt idx="4021">
                  <c:v>42014.930555555555</c:v>
                </c:pt>
                <c:pt idx="4022">
                  <c:v>42014.934027777781</c:v>
                </c:pt>
                <c:pt idx="4023">
                  <c:v>42014.9375</c:v>
                </c:pt>
                <c:pt idx="4024">
                  <c:v>42014.940972222219</c:v>
                </c:pt>
                <c:pt idx="4025">
                  <c:v>42014.944444444445</c:v>
                </c:pt>
                <c:pt idx="4026">
                  <c:v>42014.947916666664</c:v>
                </c:pt>
                <c:pt idx="4027">
                  <c:v>42014.951388888891</c:v>
                </c:pt>
                <c:pt idx="4028">
                  <c:v>42014.954861111109</c:v>
                </c:pt>
                <c:pt idx="4029">
                  <c:v>42014.958333333336</c:v>
                </c:pt>
                <c:pt idx="4030">
                  <c:v>42014.961805555555</c:v>
                </c:pt>
                <c:pt idx="4031">
                  <c:v>42014.965277777781</c:v>
                </c:pt>
                <c:pt idx="4032">
                  <c:v>42014.96875</c:v>
                </c:pt>
                <c:pt idx="4033">
                  <c:v>42014.972222222219</c:v>
                </c:pt>
                <c:pt idx="4034">
                  <c:v>42014.975694444445</c:v>
                </c:pt>
                <c:pt idx="4035">
                  <c:v>42014.979166666664</c:v>
                </c:pt>
                <c:pt idx="4036">
                  <c:v>42014.982638888891</c:v>
                </c:pt>
                <c:pt idx="4037">
                  <c:v>42014.986111111109</c:v>
                </c:pt>
                <c:pt idx="4038">
                  <c:v>42014.989583333336</c:v>
                </c:pt>
                <c:pt idx="4039">
                  <c:v>42014.993055555555</c:v>
                </c:pt>
                <c:pt idx="4040">
                  <c:v>42014.996527777781</c:v>
                </c:pt>
                <c:pt idx="4041">
                  <c:v>42015</c:v>
                </c:pt>
                <c:pt idx="4042">
                  <c:v>42015.003472222219</c:v>
                </c:pt>
                <c:pt idx="4043">
                  <c:v>42015.006944444445</c:v>
                </c:pt>
                <c:pt idx="4044">
                  <c:v>42015.010416666664</c:v>
                </c:pt>
                <c:pt idx="4045">
                  <c:v>42015.013888888891</c:v>
                </c:pt>
                <c:pt idx="4046">
                  <c:v>42015.017361111109</c:v>
                </c:pt>
                <c:pt idx="4047">
                  <c:v>42015.020833333336</c:v>
                </c:pt>
                <c:pt idx="4048">
                  <c:v>42015.024305555555</c:v>
                </c:pt>
                <c:pt idx="4049">
                  <c:v>42015.027777777781</c:v>
                </c:pt>
                <c:pt idx="4050">
                  <c:v>42015.03125</c:v>
                </c:pt>
                <c:pt idx="4051">
                  <c:v>42015.034722222219</c:v>
                </c:pt>
                <c:pt idx="4052">
                  <c:v>42015.038194444445</c:v>
                </c:pt>
                <c:pt idx="4053">
                  <c:v>42015.041666666664</c:v>
                </c:pt>
                <c:pt idx="4054">
                  <c:v>42015.045138888891</c:v>
                </c:pt>
                <c:pt idx="4055">
                  <c:v>42015.048611111109</c:v>
                </c:pt>
                <c:pt idx="4056">
                  <c:v>42015.052083333336</c:v>
                </c:pt>
                <c:pt idx="4057">
                  <c:v>42015.055555555555</c:v>
                </c:pt>
                <c:pt idx="4058">
                  <c:v>42015.059027777781</c:v>
                </c:pt>
                <c:pt idx="4059">
                  <c:v>42015.0625</c:v>
                </c:pt>
                <c:pt idx="4060">
                  <c:v>42015.065972222219</c:v>
                </c:pt>
                <c:pt idx="4061">
                  <c:v>42015.069444444445</c:v>
                </c:pt>
                <c:pt idx="4062">
                  <c:v>42015.072916666664</c:v>
                </c:pt>
                <c:pt idx="4063">
                  <c:v>42015.076388888891</c:v>
                </c:pt>
                <c:pt idx="4064">
                  <c:v>42015.079861111109</c:v>
                </c:pt>
                <c:pt idx="4065">
                  <c:v>42015.083333333336</c:v>
                </c:pt>
                <c:pt idx="4066">
                  <c:v>42015.086805555555</c:v>
                </c:pt>
                <c:pt idx="4067">
                  <c:v>42015.090277777781</c:v>
                </c:pt>
                <c:pt idx="4068">
                  <c:v>42015.09375</c:v>
                </c:pt>
                <c:pt idx="4069">
                  <c:v>42015.097222222219</c:v>
                </c:pt>
                <c:pt idx="4070">
                  <c:v>42015.100694444445</c:v>
                </c:pt>
                <c:pt idx="4071">
                  <c:v>42015.104166666664</c:v>
                </c:pt>
                <c:pt idx="4072">
                  <c:v>42015.107638888891</c:v>
                </c:pt>
                <c:pt idx="4073">
                  <c:v>42015.111111111109</c:v>
                </c:pt>
                <c:pt idx="4074">
                  <c:v>42015.114583333336</c:v>
                </c:pt>
                <c:pt idx="4075">
                  <c:v>42015.118055555555</c:v>
                </c:pt>
                <c:pt idx="4076">
                  <c:v>42015.121527777781</c:v>
                </c:pt>
                <c:pt idx="4077">
                  <c:v>42015.125</c:v>
                </c:pt>
                <c:pt idx="4078">
                  <c:v>42015.128472222219</c:v>
                </c:pt>
                <c:pt idx="4079">
                  <c:v>42015.131944444445</c:v>
                </c:pt>
                <c:pt idx="4080">
                  <c:v>42015.135416666664</c:v>
                </c:pt>
                <c:pt idx="4081">
                  <c:v>42015.138888888891</c:v>
                </c:pt>
                <c:pt idx="4082">
                  <c:v>42015.142361111109</c:v>
                </c:pt>
                <c:pt idx="4083">
                  <c:v>42015.145833333336</c:v>
                </c:pt>
                <c:pt idx="4084">
                  <c:v>42015.149305555555</c:v>
                </c:pt>
                <c:pt idx="4085">
                  <c:v>42015.152777777781</c:v>
                </c:pt>
                <c:pt idx="4086">
                  <c:v>42015.15625</c:v>
                </c:pt>
                <c:pt idx="4087">
                  <c:v>42015.159722222219</c:v>
                </c:pt>
                <c:pt idx="4088">
                  <c:v>42015.163194444445</c:v>
                </c:pt>
                <c:pt idx="4089">
                  <c:v>42015.166666666664</c:v>
                </c:pt>
                <c:pt idx="4090">
                  <c:v>42015.170138888891</c:v>
                </c:pt>
                <c:pt idx="4091">
                  <c:v>42015.173611111109</c:v>
                </c:pt>
                <c:pt idx="4092">
                  <c:v>42015.177083333336</c:v>
                </c:pt>
                <c:pt idx="4093">
                  <c:v>42015.180555555555</c:v>
                </c:pt>
                <c:pt idx="4094">
                  <c:v>42015.184027777781</c:v>
                </c:pt>
                <c:pt idx="4095">
                  <c:v>42015.1875</c:v>
                </c:pt>
                <c:pt idx="4096">
                  <c:v>42015.190972222219</c:v>
                </c:pt>
                <c:pt idx="4097">
                  <c:v>42015.194444444445</c:v>
                </c:pt>
                <c:pt idx="4098">
                  <c:v>42015.197916666664</c:v>
                </c:pt>
                <c:pt idx="4099">
                  <c:v>42015.201388888891</c:v>
                </c:pt>
                <c:pt idx="4100">
                  <c:v>42015.204861111109</c:v>
                </c:pt>
                <c:pt idx="4101">
                  <c:v>42015.208333333336</c:v>
                </c:pt>
                <c:pt idx="4102">
                  <c:v>42015.211805555555</c:v>
                </c:pt>
                <c:pt idx="4103">
                  <c:v>42015.215277777781</c:v>
                </c:pt>
                <c:pt idx="4104">
                  <c:v>42015.21875</c:v>
                </c:pt>
                <c:pt idx="4105">
                  <c:v>42015.222222222219</c:v>
                </c:pt>
                <c:pt idx="4106">
                  <c:v>42015.225694444445</c:v>
                </c:pt>
                <c:pt idx="4107">
                  <c:v>42015.229166666664</c:v>
                </c:pt>
                <c:pt idx="4108">
                  <c:v>42015.232638888891</c:v>
                </c:pt>
                <c:pt idx="4109">
                  <c:v>42015.236111111109</c:v>
                </c:pt>
                <c:pt idx="4110">
                  <c:v>42015.239583333336</c:v>
                </c:pt>
                <c:pt idx="4111">
                  <c:v>42015.243055555555</c:v>
                </c:pt>
                <c:pt idx="4112">
                  <c:v>42015.246527777781</c:v>
                </c:pt>
                <c:pt idx="4113">
                  <c:v>42015.25</c:v>
                </c:pt>
                <c:pt idx="4114">
                  <c:v>42015.253472222219</c:v>
                </c:pt>
                <c:pt idx="4115">
                  <c:v>42015.256944444445</c:v>
                </c:pt>
                <c:pt idx="4116">
                  <c:v>42015.260416666664</c:v>
                </c:pt>
                <c:pt idx="4117">
                  <c:v>42015.263888888891</c:v>
                </c:pt>
                <c:pt idx="4118">
                  <c:v>42015.267361111109</c:v>
                </c:pt>
                <c:pt idx="4119">
                  <c:v>42015.270833333336</c:v>
                </c:pt>
                <c:pt idx="4120">
                  <c:v>42015.274305555555</c:v>
                </c:pt>
                <c:pt idx="4121">
                  <c:v>42015.277777777781</c:v>
                </c:pt>
                <c:pt idx="4122">
                  <c:v>42015.28125</c:v>
                </c:pt>
                <c:pt idx="4123">
                  <c:v>42015.284722222219</c:v>
                </c:pt>
                <c:pt idx="4124">
                  <c:v>42015.288194444445</c:v>
                </c:pt>
                <c:pt idx="4125">
                  <c:v>42015.291666666664</c:v>
                </c:pt>
                <c:pt idx="4126">
                  <c:v>42015.295138888891</c:v>
                </c:pt>
                <c:pt idx="4127">
                  <c:v>42015.298611111109</c:v>
                </c:pt>
                <c:pt idx="4128">
                  <c:v>42015.302083333336</c:v>
                </c:pt>
                <c:pt idx="4129">
                  <c:v>42015.305555555555</c:v>
                </c:pt>
                <c:pt idx="4130">
                  <c:v>42015.309027777781</c:v>
                </c:pt>
                <c:pt idx="4131">
                  <c:v>42015.3125</c:v>
                </c:pt>
                <c:pt idx="4132">
                  <c:v>42015.315972222219</c:v>
                </c:pt>
                <c:pt idx="4133">
                  <c:v>42015.319444444445</c:v>
                </c:pt>
                <c:pt idx="4134">
                  <c:v>42015.322916666664</c:v>
                </c:pt>
                <c:pt idx="4135">
                  <c:v>42015.326388888891</c:v>
                </c:pt>
                <c:pt idx="4136">
                  <c:v>42015.329861111109</c:v>
                </c:pt>
                <c:pt idx="4137">
                  <c:v>42015.333333333336</c:v>
                </c:pt>
                <c:pt idx="4138">
                  <c:v>42015.336805555555</c:v>
                </c:pt>
                <c:pt idx="4139">
                  <c:v>42015.340277777781</c:v>
                </c:pt>
                <c:pt idx="4140">
                  <c:v>42015.34375</c:v>
                </c:pt>
                <c:pt idx="4141">
                  <c:v>42015.347222222219</c:v>
                </c:pt>
                <c:pt idx="4142">
                  <c:v>42015.350694444445</c:v>
                </c:pt>
                <c:pt idx="4143">
                  <c:v>42015.354166666664</c:v>
                </c:pt>
                <c:pt idx="4144">
                  <c:v>42015.357638888891</c:v>
                </c:pt>
                <c:pt idx="4145">
                  <c:v>42015.361111111109</c:v>
                </c:pt>
                <c:pt idx="4146">
                  <c:v>42015.364583333336</c:v>
                </c:pt>
                <c:pt idx="4147">
                  <c:v>42015.368055555555</c:v>
                </c:pt>
                <c:pt idx="4148">
                  <c:v>42015.371527777781</c:v>
                </c:pt>
                <c:pt idx="4149">
                  <c:v>42015.375</c:v>
                </c:pt>
                <c:pt idx="4150">
                  <c:v>42015.378472222219</c:v>
                </c:pt>
                <c:pt idx="4151">
                  <c:v>42015.381944444445</c:v>
                </c:pt>
                <c:pt idx="4152">
                  <c:v>42015.385416666664</c:v>
                </c:pt>
                <c:pt idx="4153">
                  <c:v>42015.388888888891</c:v>
                </c:pt>
                <c:pt idx="4154">
                  <c:v>42015.392361111109</c:v>
                </c:pt>
                <c:pt idx="4155">
                  <c:v>42015.395833333336</c:v>
                </c:pt>
                <c:pt idx="4156">
                  <c:v>42015.399305555555</c:v>
                </c:pt>
                <c:pt idx="4157">
                  <c:v>42015.402777777781</c:v>
                </c:pt>
                <c:pt idx="4158">
                  <c:v>42015.40625</c:v>
                </c:pt>
                <c:pt idx="4159">
                  <c:v>42015.409722222219</c:v>
                </c:pt>
                <c:pt idx="4160">
                  <c:v>42015.413194444445</c:v>
                </c:pt>
                <c:pt idx="4161">
                  <c:v>42015.416666666664</c:v>
                </c:pt>
                <c:pt idx="4162">
                  <c:v>42015.420138888891</c:v>
                </c:pt>
                <c:pt idx="4163">
                  <c:v>42015.423611111109</c:v>
                </c:pt>
                <c:pt idx="4164">
                  <c:v>42015.427083333336</c:v>
                </c:pt>
                <c:pt idx="4165">
                  <c:v>42015.430555555555</c:v>
                </c:pt>
                <c:pt idx="4166">
                  <c:v>42015.434027777781</c:v>
                </c:pt>
                <c:pt idx="4167">
                  <c:v>42015.4375</c:v>
                </c:pt>
                <c:pt idx="4168">
                  <c:v>42015.440972222219</c:v>
                </c:pt>
                <c:pt idx="4169">
                  <c:v>42015.444444444445</c:v>
                </c:pt>
                <c:pt idx="4170">
                  <c:v>42015.447916666664</c:v>
                </c:pt>
                <c:pt idx="4171">
                  <c:v>42015.451388888891</c:v>
                </c:pt>
                <c:pt idx="4172">
                  <c:v>42015.454861111109</c:v>
                </c:pt>
                <c:pt idx="4173">
                  <c:v>42015.458333333336</c:v>
                </c:pt>
                <c:pt idx="4174">
                  <c:v>42015.461805555555</c:v>
                </c:pt>
                <c:pt idx="4175">
                  <c:v>42015.465277777781</c:v>
                </c:pt>
                <c:pt idx="4176">
                  <c:v>42015.46875</c:v>
                </c:pt>
                <c:pt idx="4177">
                  <c:v>42015.472222222219</c:v>
                </c:pt>
                <c:pt idx="4178">
                  <c:v>42015.475694444445</c:v>
                </c:pt>
                <c:pt idx="4179">
                  <c:v>42015.479166666664</c:v>
                </c:pt>
                <c:pt idx="4180">
                  <c:v>42015.482638888891</c:v>
                </c:pt>
                <c:pt idx="4181">
                  <c:v>42015.486111111109</c:v>
                </c:pt>
                <c:pt idx="4182">
                  <c:v>42015.489583333336</c:v>
                </c:pt>
                <c:pt idx="4183">
                  <c:v>42015.493055555555</c:v>
                </c:pt>
                <c:pt idx="4184">
                  <c:v>42015.496527777781</c:v>
                </c:pt>
                <c:pt idx="4185">
                  <c:v>42015.5</c:v>
                </c:pt>
                <c:pt idx="4186">
                  <c:v>42015.503472222219</c:v>
                </c:pt>
                <c:pt idx="4187">
                  <c:v>42015.506944444445</c:v>
                </c:pt>
                <c:pt idx="4188">
                  <c:v>42015.510416666664</c:v>
                </c:pt>
                <c:pt idx="4189">
                  <c:v>42015.513888888891</c:v>
                </c:pt>
                <c:pt idx="4190">
                  <c:v>42015.517361111109</c:v>
                </c:pt>
                <c:pt idx="4191">
                  <c:v>42015.520833333336</c:v>
                </c:pt>
                <c:pt idx="4192">
                  <c:v>42015.524305555555</c:v>
                </c:pt>
                <c:pt idx="4193">
                  <c:v>42015.527777777781</c:v>
                </c:pt>
                <c:pt idx="4194">
                  <c:v>42015.53125</c:v>
                </c:pt>
                <c:pt idx="4195">
                  <c:v>42015.534722222219</c:v>
                </c:pt>
                <c:pt idx="4196">
                  <c:v>42015.538194444445</c:v>
                </c:pt>
                <c:pt idx="4197">
                  <c:v>42015.541666666664</c:v>
                </c:pt>
                <c:pt idx="4198">
                  <c:v>42015.545138888891</c:v>
                </c:pt>
                <c:pt idx="4199">
                  <c:v>42015.548611111109</c:v>
                </c:pt>
                <c:pt idx="4200">
                  <c:v>42015.552083333336</c:v>
                </c:pt>
                <c:pt idx="4201">
                  <c:v>42015.555555555555</c:v>
                </c:pt>
                <c:pt idx="4202">
                  <c:v>42015.559027777781</c:v>
                </c:pt>
                <c:pt idx="4203">
                  <c:v>42015.5625</c:v>
                </c:pt>
                <c:pt idx="4204">
                  <c:v>42015.565972222219</c:v>
                </c:pt>
                <c:pt idx="4205">
                  <c:v>42015.569444444445</c:v>
                </c:pt>
                <c:pt idx="4206">
                  <c:v>42015.572916666664</c:v>
                </c:pt>
                <c:pt idx="4207">
                  <c:v>42015.576388888891</c:v>
                </c:pt>
                <c:pt idx="4208">
                  <c:v>42015.579861111109</c:v>
                </c:pt>
                <c:pt idx="4209">
                  <c:v>42015.583333333336</c:v>
                </c:pt>
                <c:pt idx="4210">
                  <c:v>42015.586805555555</c:v>
                </c:pt>
                <c:pt idx="4211">
                  <c:v>42015.590277777781</c:v>
                </c:pt>
                <c:pt idx="4212">
                  <c:v>42015.59375</c:v>
                </c:pt>
                <c:pt idx="4213">
                  <c:v>42015.597222222219</c:v>
                </c:pt>
                <c:pt idx="4214">
                  <c:v>42015.600694444445</c:v>
                </c:pt>
                <c:pt idx="4215">
                  <c:v>42015.604166666664</c:v>
                </c:pt>
                <c:pt idx="4216">
                  <c:v>42015.607638888891</c:v>
                </c:pt>
                <c:pt idx="4217">
                  <c:v>42015.611111111109</c:v>
                </c:pt>
                <c:pt idx="4218">
                  <c:v>42015.614583333336</c:v>
                </c:pt>
                <c:pt idx="4219">
                  <c:v>42015.618055555555</c:v>
                </c:pt>
                <c:pt idx="4220">
                  <c:v>42015.621527777781</c:v>
                </c:pt>
                <c:pt idx="4221">
                  <c:v>42015.625</c:v>
                </c:pt>
                <c:pt idx="4222">
                  <c:v>42015.628472222219</c:v>
                </c:pt>
                <c:pt idx="4223">
                  <c:v>42015.631944444445</c:v>
                </c:pt>
                <c:pt idx="4224">
                  <c:v>42015.635416666664</c:v>
                </c:pt>
                <c:pt idx="4225">
                  <c:v>42015.638888888891</c:v>
                </c:pt>
                <c:pt idx="4226">
                  <c:v>42015.642361111109</c:v>
                </c:pt>
                <c:pt idx="4227">
                  <c:v>42015.645833333336</c:v>
                </c:pt>
                <c:pt idx="4228">
                  <c:v>42015.649305555555</c:v>
                </c:pt>
                <c:pt idx="4229">
                  <c:v>42015.652777777781</c:v>
                </c:pt>
                <c:pt idx="4230">
                  <c:v>42015.65625</c:v>
                </c:pt>
                <c:pt idx="4231">
                  <c:v>42015.659722222219</c:v>
                </c:pt>
                <c:pt idx="4232">
                  <c:v>42015.663194444445</c:v>
                </c:pt>
                <c:pt idx="4233">
                  <c:v>42015.666666666664</c:v>
                </c:pt>
                <c:pt idx="4234">
                  <c:v>42015.670138888891</c:v>
                </c:pt>
                <c:pt idx="4235">
                  <c:v>42015.673611111109</c:v>
                </c:pt>
                <c:pt idx="4236">
                  <c:v>42015.677083333336</c:v>
                </c:pt>
                <c:pt idx="4237">
                  <c:v>42015.680555555555</c:v>
                </c:pt>
                <c:pt idx="4238">
                  <c:v>42015.684027777781</c:v>
                </c:pt>
                <c:pt idx="4239">
                  <c:v>42015.6875</c:v>
                </c:pt>
                <c:pt idx="4240">
                  <c:v>42015.690972222219</c:v>
                </c:pt>
                <c:pt idx="4241">
                  <c:v>42015.694444444445</c:v>
                </c:pt>
                <c:pt idx="4242">
                  <c:v>42015.697916666664</c:v>
                </c:pt>
                <c:pt idx="4243">
                  <c:v>42015.701388888891</c:v>
                </c:pt>
                <c:pt idx="4244">
                  <c:v>42015.704861111109</c:v>
                </c:pt>
                <c:pt idx="4245">
                  <c:v>42015.708333333336</c:v>
                </c:pt>
                <c:pt idx="4246">
                  <c:v>42015.711805555555</c:v>
                </c:pt>
                <c:pt idx="4247">
                  <c:v>42015.715277777781</c:v>
                </c:pt>
                <c:pt idx="4248">
                  <c:v>42015.71875</c:v>
                </c:pt>
                <c:pt idx="4249">
                  <c:v>42015.722222222219</c:v>
                </c:pt>
                <c:pt idx="4250">
                  <c:v>42015.725694444445</c:v>
                </c:pt>
                <c:pt idx="4251">
                  <c:v>42015.729166666664</c:v>
                </c:pt>
                <c:pt idx="4252">
                  <c:v>42015.732638888891</c:v>
                </c:pt>
                <c:pt idx="4253">
                  <c:v>42015.736111111109</c:v>
                </c:pt>
                <c:pt idx="4254">
                  <c:v>42015.739583333336</c:v>
                </c:pt>
                <c:pt idx="4255">
                  <c:v>42015.743055555555</c:v>
                </c:pt>
                <c:pt idx="4256">
                  <c:v>42015.746527777781</c:v>
                </c:pt>
                <c:pt idx="4257">
                  <c:v>42015.75</c:v>
                </c:pt>
                <c:pt idx="4258">
                  <c:v>42015.753472222219</c:v>
                </c:pt>
                <c:pt idx="4259">
                  <c:v>42015.756944444445</c:v>
                </c:pt>
                <c:pt idx="4260">
                  <c:v>42015.760416666664</c:v>
                </c:pt>
                <c:pt idx="4261">
                  <c:v>42015.763888888891</c:v>
                </c:pt>
                <c:pt idx="4262">
                  <c:v>42015.767361111109</c:v>
                </c:pt>
                <c:pt idx="4263">
                  <c:v>42015.770833333336</c:v>
                </c:pt>
                <c:pt idx="4264">
                  <c:v>42015.774305555555</c:v>
                </c:pt>
                <c:pt idx="4265">
                  <c:v>42015.777777777781</c:v>
                </c:pt>
                <c:pt idx="4266">
                  <c:v>42015.78125</c:v>
                </c:pt>
                <c:pt idx="4267">
                  <c:v>42015.784722222219</c:v>
                </c:pt>
                <c:pt idx="4268">
                  <c:v>42015.788194444445</c:v>
                </c:pt>
                <c:pt idx="4269">
                  <c:v>42015.791666666664</c:v>
                </c:pt>
                <c:pt idx="4270">
                  <c:v>42015.795138888891</c:v>
                </c:pt>
                <c:pt idx="4271">
                  <c:v>42015.798611111109</c:v>
                </c:pt>
                <c:pt idx="4272">
                  <c:v>42015.802083333336</c:v>
                </c:pt>
                <c:pt idx="4273">
                  <c:v>42015.805555555555</c:v>
                </c:pt>
                <c:pt idx="4274">
                  <c:v>42015.809027777781</c:v>
                </c:pt>
                <c:pt idx="4275">
                  <c:v>42015.8125</c:v>
                </c:pt>
                <c:pt idx="4276">
                  <c:v>42015.815972222219</c:v>
                </c:pt>
                <c:pt idx="4277">
                  <c:v>42015.819444444445</c:v>
                </c:pt>
                <c:pt idx="4278">
                  <c:v>42015.822916666664</c:v>
                </c:pt>
                <c:pt idx="4279">
                  <c:v>42015.826388888891</c:v>
                </c:pt>
                <c:pt idx="4280">
                  <c:v>42015.829861111109</c:v>
                </c:pt>
                <c:pt idx="4281">
                  <c:v>42015.833333333336</c:v>
                </c:pt>
                <c:pt idx="4282">
                  <c:v>42015.836805555555</c:v>
                </c:pt>
                <c:pt idx="4283">
                  <c:v>42015.840277777781</c:v>
                </c:pt>
                <c:pt idx="4284">
                  <c:v>42015.84375</c:v>
                </c:pt>
                <c:pt idx="4285">
                  <c:v>42015.847222222219</c:v>
                </c:pt>
                <c:pt idx="4286">
                  <c:v>42015.850694444445</c:v>
                </c:pt>
                <c:pt idx="4287">
                  <c:v>42015.854166666664</c:v>
                </c:pt>
                <c:pt idx="4288">
                  <c:v>42015.857638888891</c:v>
                </c:pt>
                <c:pt idx="4289">
                  <c:v>42015.861111111109</c:v>
                </c:pt>
                <c:pt idx="4290">
                  <c:v>42015.864583333336</c:v>
                </c:pt>
                <c:pt idx="4291">
                  <c:v>42015.868055555555</c:v>
                </c:pt>
                <c:pt idx="4292">
                  <c:v>42015.871527777781</c:v>
                </c:pt>
                <c:pt idx="4293">
                  <c:v>42015.875</c:v>
                </c:pt>
                <c:pt idx="4294">
                  <c:v>42015.878472222219</c:v>
                </c:pt>
                <c:pt idx="4295">
                  <c:v>42015.881944444445</c:v>
                </c:pt>
                <c:pt idx="4296">
                  <c:v>42015.885416666664</c:v>
                </c:pt>
                <c:pt idx="4297">
                  <c:v>42015.888888888891</c:v>
                </c:pt>
                <c:pt idx="4298">
                  <c:v>42015.892361111109</c:v>
                </c:pt>
                <c:pt idx="4299">
                  <c:v>42015.895833333336</c:v>
                </c:pt>
                <c:pt idx="4300">
                  <c:v>42015.899305555555</c:v>
                </c:pt>
                <c:pt idx="4301">
                  <c:v>42015.902777777781</c:v>
                </c:pt>
                <c:pt idx="4302">
                  <c:v>42015.90625</c:v>
                </c:pt>
                <c:pt idx="4303">
                  <c:v>42015.909722222219</c:v>
                </c:pt>
                <c:pt idx="4304">
                  <c:v>42015.913194444445</c:v>
                </c:pt>
                <c:pt idx="4305">
                  <c:v>42015.916666666664</c:v>
                </c:pt>
                <c:pt idx="4306">
                  <c:v>42015.920138888891</c:v>
                </c:pt>
                <c:pt idx="4307">
                  <c:v>42015.923611111109</c:v>
                </c:pt>
                <c:pt idx="4308">
                  <c:v>42015.927083333336</c:v>
                </c:pt>
                <c:pt idx="4309">
                  <c:v>42015.930555555555</c:v>
                </c:pt>
                <c:pt idx="4310">
                  <c:v>42015.934027777781</c:v>
                </c:pt>
                <c:pt idx="4311">
                  <c:v>42015.9375</c:v>
                </c:pt>
                <c:pt idx="4312">
                  <c:v>42015.940972222219</c:v>
                </c:pt>
                <c:pt idx="4313">
                  <c:v>42015.944444444445</c:v>
                </c:pt>
                <c:pt idx="4314">
                  <c:v>42015.947916666664</c:v>
                </c:pt>
                <c:pt idx="4315">
                  <c:v>42015.951388888891</c:v>
                </c:pt>
                <c:pt idx="4316">
                  <c:v>42015.954861111109</c:v>
                </c:pt>
                <c:pt idx="4317">
                  <c:v>42015.958333333336</c:v>
                </c:pt>
                <c:pt idx="4318">
                  <c:v>42015.961805555555</c:v>
                </c:pt>
                <c:pt idx="4319">
                  <c:v>42015.965277777781</c:v>
                </c:pt>
                <c:pt idx="4320">
                  <c:v>42015.96875</c:v>
                </c:pt>
                <c:pt idx="4321">
                  <c:v>42015.972222222219</c:v>
                </c:pt>
                <c:pt idx="4322">
                  <c:v>42015.975694444445</c:v>
                </c:pt>
                <c:pt idx="4323">
                  <c:v>42015.979166666664</c:v>
                </c:pt>
                <c:pt idx="4324">
                  <c:v>42015.982638888891</c:v>
                </c:pt>
                <c:pt idx="4325">
                  <c:v>42015.986111111109</c:v>
                </c:pt>
                <c:pt idx="4326">
                  <c:v>42015.989583333336</c:v>
                </c:pt>
                <c:pt idx="4327">
                  <c:v>42015.993055555555</c:v>
                </c:pt>
                <c:pt idx="4328">
                  <c:v>42015.996527777781</c:v>
                </c:pt>
                <c:pt idx="4329">
                  <c:v>42016</c:v>
                </c:pt>
                <c:pt idx="4330">
                  <c:v>42016.003472222219</c:v>
                </c:pt>
                <c:pt idx="4331">
                  <c:v>42016.006944444445</c:v>
                </c:pt>
                <c:pt idx="4332">
                  <c:v>42016.010416666664</c:v>
                </c:pt>
                <c:pt idx="4333">
                  <c:v>42016.013888888891</c:v>
                </c:pt>
                <c:pt idx="4334">
                  <c:v>42016.017361111109</c:v>
                </c:pt>
                <c:pt idx="4335">
                  <c:v>42016.020833333336</c:v>
                </c:pt>
                <c:pt idx="4336">
                  <c:v>42016.024305555555</c:v>
                </c:pt>
                <c:pt idx="4337">
                  <c:v>42016.027777777781</c:v>
                </c:pt>
                <c:pt idx="4338">
                  <c:v>42016.03125</c:v>
                </c:pt>
                <c:pt idx="4339">
                  <c:v>42016.034722222219</c:v>
                </c:pt>
                <c:pt idx="4340">
                  <c:v>42016.038194444445</c:v>
                </c:pt>
                <c:pt idx="4341">
                  <c:v>42016.041666666664</c:v>
                </c:pt>
                <c:pt idx="4342">
                  <c:v>42016.045138888891</c:v>
                </c:pt>
                <c:pt idx="4343">
                  <c:v>42016.048611111109</c:v>
                </c:pt>
                <c:pt idx="4344">
                  <c:v>42016.052083333336</c:v>
                </c:pt>
                <c:pt idx="4345">
                  <c:v>42016.055555555555</c:v>
                </c:pt>
                <c:pt idx="4346">
                  <c:v>42016.059027777781</c:v>
                </c:pt>
                <c:pt idx="4347">
                  <c:v>42016.0625</c:v>
                </c:pt>
                <c:pt idx="4348">
                  <c:v>42016.065972222219</c:v>
                </c:pt>
                <c:pt idx="4349">
                  <c:v>42016.069444444445</c:v>
                </c:pt>
                <c:pt idx="4350">
                  <c:v>42016.072916666664</c:v>
                </c:pt>
                <c:pt idx="4351">
                  <c:v>42016.076388888891</c:v>
                </c:pt>
                <c:pt idx="4352">
                  <c:v>42016.079861111109</c:v>
                </c:pt>
                <c:pt idx="4353">
                  <c:v>42016.083333333336</c:v>
                </c:pt>
                <c:pt idx="4354">
                  <c:v>42016.086805555555</c:v>
                </c:pt>
                <c:pt idx="4355">
                  <c:v>42016.090277777781</c:v>
                </c:pt>
                <c:pt idx="4356">
                  <c:v>42016.09375</c:v>
                </c:pt>
                <c:pt idx="4357">
                  <c:v>42016.097222222219</c:v>
                </c:pt>
                <c:pt idx="4358">
                  <c:v>42016.100694444445</c:v>
                </c:pt>
                <c:pt idx="4359">
                  <c:v>42016.104166666664</c:v>
                </c:pt>
                <c:pt idx="4360">
                  <c:v>42016.107638888891</c:v>
                </c:pt>
                <c:pt idx="4361">
                  <c:v>42016.111111111109</c:v>
                </c:pt>
                <c:pt idx="4362">
                  <c:v>42016.114583333336</c:v>
                </c:pt>
                <c:pt idx="4363">
                  <c:v>42016.118055555555</c:v>
                </c:pt>
                <c:pt idx="4364">
                  <c:v>42016.121527777781</c:v>
                </c:pt>
                <c:pt idx="4365">
                  <c:v>42016.125</c:v>
                </c:pt>
                <c:pt idx="4366">
                  <c:v>42016.128472222219</c:v>
                </c:pt>
                <c:pt idx="4367">
                  <c:v>42016.131944444445</c:v>
                </c:pt>
                <c:pt idx="4368">
                  <c:v>42016.135416666664</c:v>
                </c:pt>
                <c:pt idx="4369">
                  <c:v>42016.138888888891</c:v>
                </c:pt>
                <c:pt idx="4370">
                  <c:v>42016.142361111109</c:v>
                </c:pt>
                <c:pt idx="4371">
                  <c:v>42016.145833333336</c:v>
                </c:pt>
                <c:pt idx="4372">
                  <c:v>42016.149305555555</c:v>
                </c:pt>
                <c:pt idx="4373">
                  <c:v>42016.152777777781</c:v>
                </c:pt>
                <c:pt idx="4374">
                  <c:v>42016.15625</c:v>
                </c:pt>
                <c:pt idx="4375">
                  <c:v>42016.159722222219</c:v>
                </c:pt>
                <c:pt idx="4376">
                  <c:v>42016.163194444445</c:v>
                </c:pt>
                <c:pt idx="4377">
                  <c:v>42016.166666666664</c:v>
                </c:pt>
                <c:pt idx="4378">
                  <c:v>42016.170138888891</c:v>
                </c:pt>
                <c:pt idx="4379">
                  <c:v>42016.173611111109</c:v>
                </c:pt>
                <c:pt idx="4380">
                  <c:v>42016.177083333336</c:v>
                </c:pt>
                <c:pt idx="4381">
                  <c:v>42016.180555555555</c:v>
                </c:pt>
                <c:pt idx="4382">
                  <c:v>42016.184027777781</c:v>
                </c:pt>
                <c:pt idx="4383">
                  <c:v>42016.1875</c:v>
                </c:pt>
                <c:pt idx="4384">
                  <c:v>42016.190972222219</c:v>
                </c:pt>
                <c:pt idx="4385">
                  <c:v>42016.194444444445</c:v>
                </c:pt>
                <c:pt idx="4386">
                  <c:v>42016.197916666664</c:v>
                </c:pt>
                <c:pt idx="4387">
                  <c:v>42016.201388888891</c:v>
                </c:pt>
                <c:pt idx="4388">
                  <c:v>42016.204861111109</c:v>
                </c:pt>
                <c:pt idx="4389">
                  <c:v>42016.208333333336</c:v>
                </c:pt>
                <c:pt idx="4390">
                  <c:v>42016.211805555555</c:v>
                </c:pt>
                <c:pt idx="4391">
                  <c:v>42016.215277777781</c:v>
                </c:pt>
                <c:pt idx="4392">
                  <c:v>42016.21875</c:v>
                </c:pt>
                <c:pt idx="4393">
                  <c:v>42016.222222222219</c:v>
                </c:pt>
                <c:pt idx="4394">
                  <c:v>42016.225694444445</c:v>
                </c:pt>
                <c:pt idx="4395">
                  <c:v>42016.229166666664</c:v>
                </c:pt>
                <c:pt idx="4396">
                  <c:v>42016.232638888891</c:v>
                </c:pt>
                <c:pt idx="4397">
                  <c:v>42016.236111111109</c:v>
                </c:pt>
                <c:pt idx="4398">
                  <c:v>42016.239583333336</c:v>
                </c:pt>
                <c:pt idx="4399">
                  <c:v>42016.243055555555</c:v>
                </c:pt>
                <c:pt idx="4400">
                  <c:v>42016.246527777781</c:v>
                </c:pt>
                <c:pt idx="4401">
                  <c:v>42016.25</c:v>
                </c:pt>
                <c:pt idx="4402">
                  <c:v>42016.253472222219</c:v>
                </c:pt>
                <c:pt idx="4403">
                  <c:v>42016.256944444445</c:v>
                </c:pt>
                <c:pt idx="4404">
                  <c:v>42016.260416666664</c:v>
                </c:pt>
                <c:pt idx="4405">
                  <c:v>42016.263888888891</c:v>
                </c:pt>
                <c:pt idx="4406">
                  <c:v>42016.267361111109</c:v>
                </c:pt>
                <c:pt idx="4407">
                  <c:v>42016.270833333336</c:v>
                </c:pt>
                <c:pt idx="4408">
                  <c:v>42016.274305555555</c:v>
                </c:pt>
                <c:pt idx="4409">
                  <c:v>42016.277777777781</c:v>
                </c:pt>
                <c:pt idx="4410">
                  <c:v>42016.28125</c:v>
                </c:pt>
                <c:pt idx="4411">
                  <c:v>42016.284722222219</c:v>
                </c:pt>
                <c:pt idx="4412">
                  <c:v>42016.288194444445</c:v>
                </c:pt>
                <c:pt idx="4413">
                  <c:v>42016.291666666664</c:v>
                </c:pt>
                <c:pt idx="4414">
                  <c:v>42016.295138888891</c:v>
                </c:pt>
                <c:pt idx="4415">
                  <c:v>42016.298611111109</c:v>
                </c:pt>
                <c:pt idx="4416">
                  <c:v>42016.302083333336</c:v>
                </c:pt>
                <c:pt idx="4417">
                  <c:v>42016.305555555555</c:v>
                </c:pt>
                <c:pt idx="4418">
                  <c:v>42016.309027777781</c:v>
                </c:pt>
                <c:pt idx="4419">
                  <c:v>42016.3125</c:v>
                </c:pt>
                <c:pt idx="4420">
                  <c:v>42016.315972222219</c:v>
                </c:pt>
                <c:pt idx="4421">
                  <c:v>42016.319444444445</c:v>
                </c:pt>
                <c:pt idx="4422">
                  <c:v>42016.322916666664</c:v>
                </c:pt>
                <c:pt idx="4423">
                  <c:v>42016.326388888891</c:v>
                </c:pt>
                <c:pt idx="4424">
                  <c:v>42016.329861111109</c:v>
                </c:pt>
                <c:pt idx="4425">
                  <c:v>42016.333333333336</c:v>
                </c:pt>
                <c:pt idx="4426">
                  <c:v>42016.336805555555</c:v>
                </c:pt>
                <c:pt idx="4427">
                  <c:v>42016.340277777781</c:v>
                </c:pt>
                <c:pt idx="4428">
                  <c:v>42016.34375</c:v>
                </c:pt>
                <c:pt idx="4429">
                  <c:v>42016.347222222219</c:v>
                </c:pt>
                <c:pt idx="4430">
                  <c:v>42016.350694444445</c:v>
                </c:pt>
                <c:pt idx="4431">
                  <c:v>42016.354166666664</c:v>
                </c:pt>
                <c:pt idx="4432">
                  <c:v>42016.357638888891</c:v>
                </c:pt>
                <c:pt idx="4433">
                  <c:v>42016.361111111109</c:v>
                </c:pt>
                <c:pt idx="4434">
                  <c:v>42016.364583333336</c:v>
                </c:pt>
                <c:pt idx="4435">
                  <c:v>42016.368055555555</c:v>
                </c:pt>
                <c:pt idx="4436">
                  <c:v>42016.371527777781</c:v>
                </c:pt>
                <c:pt idx="4437">
                  <c:v>42016.375</c:v>
                </c:pt>
                <c:pt idx="4438">
                  <c:v>42016.378472222219</c:v>
                </c:pt>
                <c:pt idx="4439">
                  <c:v>42016.381944444445</c:v>
                </c:pt>
                <c:pt idx="4440">
                  <c:v>42016.385416666664</c:v>
                </c:pt>
                <c:pt idx="4441">
                  <c:v>42016.388888888891</c:v>
                </c:pt>
                <c:pt idx="4442">
                  <c:v>42016.392361111109</c:v>
                </c:pt>
                <c:pt idx="4443">
                  <c:v>42016.395833333336</c:v>
                </c:pt>
                <c:pt idx="4444">
                  <c:v>42016.399305555555</c:v>
                </c:pt>
                <c:pt idx="4445">
                  <c:v>42016.402777777781</c:v>
                </c:pt>
                <c:pt idx="4446">
                  <c:v>42016.40625</c:v>
                </c:pt>
                <c:pt idx="4447">
                  <c:v>42016.409722222219</c:v>
                </c:pt>
                <c:pt idx="4448">
                  <c:v>42016.413194444445</c:v>
                </c:pt>
                <c:pt idx="4449">
                  <c:v>42016.416666666664</c:v>
                </c:pt>
                <c:pt idx="4450">
                  <c:v>42016.420138888891</c:v>
                </c:pt>
                <c:pt idx="4451">
                  <c:v>42016.423611111109</c:v>
                </c:pt>
                <c:pt idx="4452">
                  <c:v>42016.427083333336</c:v>
                </c:pt>
                <c:pt idx="4453">
                  <c:v>42016.430555555555</c:v>
                </c:pt>
                <c:pt idx="4454">
                  <c:v>42016.434027777781</c:v>
                </c:pt>
                <c:pt idx="4455">
                  <c:v>42016.4375</c:v>
                </c:pt>
                <c:pt idx="4456">
                  <c:v>42016.440972222219</c:v>
                </c:pt>
                <c:pt idx="4457">
                  <c:v>42016.444444444445</c:v>
                </c:pt>
                <c:pt idx="4458">
                  <c:v>42016.447916666664</c:v>
                </c:pt>
                <c:pt idx="4459">
                  <c:v>42016.451388888891</c:v>
                </c:pt>
                <c:pt idx="4460">
                  <c:v>42016.454861111109</c:v>
                </c:pt>
                <c:pt idx="4461">
                  <c:v>42016.458333333336</c:v>
                </c:pt>
                <c:pt idx="4462">
                  <c:v>42016.461805555555</c:v>
                </c:pt>
                <c:pt idx="4463">
                  <c:v>42016.465277777781</c:v>
                </c:pt>
                <c:pt idx="4464">
                  <c:v>42016.46875</c:v>
                </c:pt>
                <c:pt idx="4465">
                  <c:v>42016.472222222219</c:v>
                </c:pt>
                <c:pt idx="4466">
                  <c:v>42016.475694444445</c:v>
                </c:pt>
                <c:pt idx="4467">
                  <c:v>42016.479166666664</c:v>
                </c:pt>
                <c:pt idx="4468">
                  <c:v>42016.482638888891</c:v>
                </c:pt>
                <c:pt idx="4469">
                  <c:v>42016.486111111109</c:v>
                </c:pt>
                <c:pt idx="4470">
                  <c:v>42016.489583333336</c:v>
                </c:pt>
                <c:pt idx="4471">
                  <c:v>42016.493055555555</c:v>
                </c:pt>
                <c:pt idx="4472">
                  <c:v>42016.496527777781</c:v>
                </c:pt>
                <c:pt idx="4473">
                  <c:v>42016.5</c:v>
                </c:pt>
                <c:pt idx="4474">
                  <c:v>42016.503472222219</c:v>
                </c:pt>
                <c:pt idx="4475">
                  <c:v>42016.506944444445</c:v>
                </c:pt>
                <c:pt idx="4476">
                  <c:v>42016.510416666664</c:v>
                </c:pt>
                <c:pt idx="4477">
                  <c:v>42016.513888888891</c:v>
                </c:pt>
                <c:pt idx="4478">
                  <c:v>42016.517361111109</c:v>
                </c:pt>
                <c:pt idx="4479">
                  <c:v>42016.520833333336</c:v>
                </c:pt>
                <c:pt idx="4480">
                  <c:v>42016.524305555555</c:v>
                </c:pt>
                <c:pt idx="4481">
                  <c:v>42016.527777777781</c:v>
                </c:pt>
                <c:pt idx="4482">
                  <c:v>42016.53125</c:v>
                </c:pt>
                <c:pt idx="4483">
                  <c:v>42016.534722222219</c:v>
                </c:pt>
                <c:pt idx="4484">
                  <c:v>42016.538194444445</c:v>
                </c:pt>
                <c:pt idx="4485">
                  <c:v>42016.541666666664</c:v>
                </c:pt>
                <c:pt idx="4486">
                  <c:v>42016.545138888891</c:v>
                </c:pt>
                <c:pt idx="4487">
                  <c:v>42016.548611111109</c:v>
                </c:pt>
                <c:pt idx="4488">
                  <c:v>42016.552083333336</c:v>
                </c:pt>
                <c:pt idx="4489">
                  <c:v>42016.555555555555</c:v>
                </c:pt>
                <c:pt idx="4490">
                  <c:v>42016.559027777781</c:v>
                </c:pt>
                <c:pt idx="4491">
                  <c:v>42016.5625</c:v>
                </c:pt>
                <c:pt idx="4492">
                  <c:v>42016.565972222219</c:v>
                </c:pt>
                <c:pt idx="4493">
                  <c:v>42016.569444444445</c:v>
                </c:pt>
                <c:pt idx="4494">
                  <c:v>42016.572916666664</c:v>
                </c:pt>
                <c:pt idx="4495">
                  <c:v>42016.576388888891</c:v>
                </c:pt>
                <c:pt idx="4496">
                  <c:v>42016.579861111109</c:v>
                </c:pt>
                <c:pt idx="4497">
                  <c:v>42016.583333333336</c:v>
                </c:pt>
                <c:pt idx="4498">
                  <c:v>42016.586805555555</c:v>
                </c:pt>
                <c:pt idx="4499">
                  <c:v>42016.590277777781</c:v>
                </c:pt>
                <c:pt idx="4500">
                  <c:v>42016.59375</c:v>
                </c:pt>
                <c:pt idx="4501">
                  <c:v>42016.597222222219</c:v>
                </c:pt>
                <c:pt idx="4502">
                  <c:v>42016.600694444445</c:v>
                </c:pt>
                <c:pt idx="4503">
                  <c:v>42016.604166666664</c:v>
                </c:pt>
                <c:pt idx="4504">
                  <c:v>42016.607638888891</c:v>
                </c:pt>
                <c:pt idx="4505">
                  <c:v>42016.611111111109</c:v>
                </c:pt>
                <c:pt idx="4506">
                  <c:v>42016.614583333336</c:v>
                </c:pt>
                <c:pt idx="4507">
                  <c:v>42016.618055555555</c:v>
                </c:pt>
                <c:pt idx="4508">
                  <c:v>42016.621527777781</c:v>
                </c:pt>
                <c:pt idx="4509">
                  <c:v>42016.625</c:v>
                </c:pt>
                <c:pt idx="4510">
                  <c:v>42016.628472222219</c:v>
                </c:pt>
                <c:pt idx="4511">
                  <c:v>42016.631944444445</c:v>
                </c:pt>
                <c:pt idx="4512">
                  <c:v>42016.635416666664</c:v>
                </c:pt>
                <c:pt idx="4513">
                  <c:v>42016.638888888891</c:v>
                </c:pt>
                <c:pt idx="4514">
                  <c:v>42016.642361111109</c:v>
                </c:pt>
                <c:pt idx="4515">
                  <c:v>42016.645833333336</c:v>
                </c:pt>
                <c:pt idx="4516">
                  <c:v>42016.649305555555</c:v>
                </c:pt>
                <c:pt idx="4517">
                  <c:v>42016.652777777781</c:v>
                </c:pt>
                <c:pt idx="4518">
                  <c:v>42016.65625</c:v>
                </c:pt>
                <c:pt idx="4519">
                  <c:v>42016.659722222219</c:v>
                </c:pt>
                <c:pt idx="4520">
                  <c:v>42016.663194444445</c:v>
                </c:pt>
                <c:pt idx="4521">
                  <c:v>42016.666666666664</c:v>
                </c:pt>
                <c:pt idx="4522">
                  <c:v>42016.670138888891</c:v>
                </c:pt>
                <c:pt idx="4523">
                  <c:v>42016.673611111109</c:v>
                </c:pt>
                <c:pt idx="4524">
                  <c:v>42016.677083333336</c:v>
                </c:pt>
                <c:pt idx="4525">
                  <c:v>42016.680555555555</c:v>
                </c:pt>
                <c:pt idx="4526">
                  <c:v>42016.684027777781</c:v>
                </c:pt>
                <c:pt idx="4527">
                  <c:v>42016.6875</c:v>
                </c:pt>
                <c:pt idx="4528">
                  <c:v>42016.690972222219</c:v>
                </c:pt>
                <c:pt idx="4529">
                  <c:v>42016.694444444445</c:v>
                </c:pt>
                <c:pt idx="4530">
                  <c:v>42016.697916666664</c:v>
                </c:pt>
                <c:pt idx="4531">
                  <c:v>42016.701388888891</c:v>
                </c:pt>
                <c:pt idx="4532">
                  <c:v>42016.704861111109</c:v>
                </c:pt>
                <c:pt idx="4533">
                  <c:v>42016.708333333336</c:v>
                </c:pt>
                <c:pt idx="4534">
                  <c:v>42016.711805555555</c:v>
                </c:pt>
                <c:pt idx="4535">
                  <c:v>42016.715277777781</c:v>
                </c:pt>
                <c:pt idx="4536">
                  <c:v>42016.71875</c:v>
                </c:pt>
                <c:pt idx="4537">
                  <c:v>42016.722222222219</c:v>
                </c:pt>
                <c:pt idx="4538">
                  <c:v>42016.725694444445</c:v>
                </c:pt>
                <c:pt idx="4539">
                  <c:v>42016.729166666664</c:v>
                </c:pt>
                <c:pt idx="4540">
                  <c:v>42016.732638888891</c:v>
                </c:pt>
                <c:pt idx="4541">
                  <c:v>42016.736111111109</c:v>
                </c:pt>
                <c:pt idx="4542">
                  <c:v>42016.739583333336</c:v>
                </c:pt>
                <c:pt idx="4543">
                  <c:v>42016.743055555555</c:v>
                </c:pt>
                <c:pt idx="4544">
                  <c:v>42016.746527777781</c:v>
                </c:pt>
                <c:pt idx="4545">
                  <c:v>42016.75</c:v>
                </c:pt>
                <c:pt idx="4546">
                  <c:v>42016.753472222219</c:v>
                </c:pt>
                <c:pt idx="4547">
                  <c:v>42016.756944444445</c:v>
                </c:pt>
                <c:pt idx="4548">
                  <c:v>42016.760416666664</c:v>
                </c:pt>
                <c:pt idx="4549">
                  <c:v>42016.763888888891</c:v>
                </c:pt>
                <c:pt idx="4550">
                  <c:v>42016.767361111109</c:v>
                </c:pt>
                <c:pt idx="4551">
                  <c:v>42016.770833333336</c:v>
                </c:pt>
                <c:pt idx="4552">
                  <c:v>42016.774305555555</c:v>
                </c:pt>
                <c:pt idx="4553">
                  <c:v>42016.777777777781</c:v>
                </c:pt>
                <c:pt idx="4554">
                  <c:v>42016.78125</c:v>
                </c:pt>
                <c:pt idx="4555">
                  <c:v>42016.784722222219</c:v>
                </c:pt>
                <c:pt idx="4556">
                  <c:v>42016.788194444445</c:v>
                </c:pt>
                <c:pt idx="4557">
                  <c:v>42016.791666666664</c:v>
                </c:pt>
                <c:pt idx="4558">
                  <c:v>42016.795138888891</c:v>
                </c:pt>
                <c:pt idx="4559">
                  <c:v>42016.798611111109</c:v>
                </c:pt>
                <c:pt idx="4560">
                  <c:v>42016.802083333336</c:v>
                </c:pt>
                <c:pt idx="4561">
                  <c:v>42016.805555555555</c:v>
                </c:pt>
                <c:pt idx="4562">
                  <c:v>42016.809027777781</c:v>
                </c:pt>
                <c:pt idx="4563">
                  <c:v>42016.8125</c:v>
                </c:pt>
                <c:pt idx="4564">
                  <c:v>42016.815972222219</c:v>
                </c:pt>
                <c:pt idx="4565">
                  <c:v>42016.819444444445</c:v>
                </c:pt>
                <c:pt idx="4566">
                  <c:v>42016.822916666664</c:v>
                </c:pt>
                <c:pt idx="4567">
                  <c:v>42016.826388888891</c:v>
                </c:pt>
                <c:pt idx="4568">
                  <c:v>42016.829861111109</c:v>
                </c:pt>
                <c:pt idx="4569">
                  <c:v>42016.833333333336</c:v>
                </c:pt>
                <c:pt idx="4570">
                  <c:v>42016.836805555555</c:v>
                </c:pt>
                <c:pt idx="4571">
                  <c:v>42016.840277777781</c:v>
                </c:pt>
                <c:pt idx="4572">
                  <c:v>42016.84375</c:v>
                </c:pt>
                <c:pt idx="4573">
                  <c:v>42016.847222222219</c:v>
                </c:pt>
                <c:pt idx="4574">
                  <c:v>42016.850694444445</c:v>
                </c:pt>
                <c:pt idx="4575">
                  <c:v>42016.854166666664</c:v>
                </c:pt>
                <c:pt idx="4576">
                  <c:v>42016.857638888891</c:v>
                </c:pt>
                <c:pt idx="4577">
                  <c:v>42016.861111111109</c:v>
                </c:pt>
                <c:pt idx="4578">
                  <c:v>42016.864583333336</c:v>
                </c:pt>
                <c:pt idx="4579">
                  <c:v>42016.868055555555</c:v>
                </c:pt>
                <c:pt idx="4580">
                  <c:v>42016.871527777781</c:v>
                </c:pt>
                <c:pt idx="4581">
                  <c:v>42016.875</c:v>
                </c:pt>
                <c:pt idx="4582">
                  <c:v>42016.878472222219</c:v>
                </c:pt>
                <c:pt idx="4583">
                  <c:v>42016.881944444445</c:v>
                </c:pt>
                <c:pt idx="4584">
                  <c:v>42016.885416666664</c:v>
                </c:pt>
                <c:pt idx="4585">
                  <c:v>42016.888888888891</c:v>
                </c:pt>
                <c:pt idx="4586">
                  <c:v>42016.892361111109</c:v>
                </c:pt>
                <c:pt idx="4587">
                  <c:v>42016.895833333336</c:v>
                </c:pt>
                <c:pt idx="4588">
                  <c:v>42016.899305555555</c:v>
                </c:pt>
                <c:pt idx="4589">
                  <c:v>42016.902777777781</c:v>
                </c:pt>
                <c:pt idx="4590">
                  <c:v>42016.90625</c:v>
                </c:pt>
                <c:pt idx="4591">
                  <c:v>42016.909722222219</c:v>
                </c:pt>
                <c:pt idx="4592">
                  <c:v>42016.913194444445</c:v>
                </c:pt>
                <c:pt idx="4593">
                  <c:v>42016.916666666664</c:v>
                </c:pt>
                <c:pt idx="4594">
                  <c:v>42016.920138888891</c:v>
                </c:pt>
                <c:pt idx="4595">
                  <c:v>42016.923611111109</c:v>
                </c:pt>
                <c:pt idx="4596">
                  <c:v>42016.927083333336</c:v>
                </c:pt>
                <c:pt idx="4597">
                  <c:v>42016.930555555555</c:v>
                </c:pt>
                <c:pt idx="4598">
                  <c:v>42016.934027777781</c:v>
                </c:pt>
                <c:pt idx="4599">
                  <c:v>42016.9375</c:v>
                </c:pt>
                <c:pt idx="4600">
                  <c:v>42016.940972222219</c:v>
                </c:pt>
                <c:pt idx="4601">
                  <c:v>42016.944444444445</c:v>
                </c:pt>
                <c:pt idx="4602">
                  <c:v>42016.947916666664</c:v>
                </c:pt>
                <c:pt idx="4603">
                  <c:v>42016.951388888891</c:v>
                </c:pt>
                <c:pt idx="4604">
                  <c:v>42016.954861111109</c:v>
                </c:pt>
                <c:pt idx="4605">
                  <c:v>42016.958333333336</c:v>
                </c:pt>
                <c:pt idx="4606">
                  <c:v>42016.961805555555</c:v>
                </c:pt>
                <c:pt idx="4607">
                  <c:v>42016.965277777781</c:v>
                </c:pt>
                <c:pt idx="4608">
                  <c:v>42016.96875</c:v>
                </c:pt>
                <c:pt idx="4609">
                  <c:v>42016.972222222219</c:v>
                </c:pt>
                <c:pt idx="4610">
                  <c:v>42016.975694444445</c:v>
                </c:pt>
                <c:pt idx="4611">
                  <c:v>42016.979166666664</c:v>
                </c:pt>
                <c:pt idx="4612">
                  <c:v>42016.982638888891</c:v>
                </c:pt>
                <c:pt idx="4613">
                  <c:v>42016.986111111109</c:v>
                </c:pt>
                <c:pt idx="4614">
                  <c:v>42016.989583333336</c:v>
                </c:pt>
                <c:pt idx="4615">
                  <c:v>42016.993055555555</c:v>
                </c:pt>
                <c:pt idx="4616">
                  <c:v>42016.996527777781</c:v>
                </c:pt>
                <c:pt idx="4617">
                  <c:v>42017</c:v>
                </c:pt>
                <c:pt idx="4618">
                  <c:v>42017.003472222219</c:v>
                </c:pt>
                <c:pt idx="4619">
                  <c:v>42017.006944444445</c:v>
                </c:pt>
                <c:pt idx="4620">
                  <c:v>42017.010416666664</c:v>
                </c:pt>
                <c:pt idx="4621">
                  <c:v>42017.013888888891</c:v>
                </c:pt>
                <c:pt idx="4622">
                  <c:v>42017.017361111109</c:v>
                </c:pt>
                <c:pt idx="4623">
                  <c:v>42017.020833333336</c:v>
                </c:pt>
                <c:pt idx="4624">
                  <c:v>42017.024305555555</c:v>
                </c:pt>
                <c:pt idx="4625">
                  <c:v>42017.027777777781</c:v>
                </c:pt>
                <c:pt idx="4626">
                  <c:v>42017.03125</c:v>
                </c:pt>
                <c:pt idx="4627">
                  <c:v>42017.034722222219</c:v>
                </c:pt>
                <c:pt idx="4628">
                  <c:v>42017.038194444445</c:v>
                </c:pt>
                <c:pt idx="4629">
                  <c:v>42017.041666666664</c:v>
                </c:pt>
                <c:pt idx="4630">
                  <c:v>42017.045138888891</c:v>
                </c:pt>
                <c:pt idx="4631">
                  <c:v>42017.048611111109</c:v>
                </c:pt>
                <c:pt idx="4632">
                  <c:v>42017.052083333336</c:v>
                </c:pt>
                <c:pt idx="4633">
                  <c:v>42017.055555555555</c:v>
                </c:pt>
                <c:pt idx="4634">
                  <c:v>42017.059027777781</c:v>
                </c:pt>
                <c:pt idx="4635">
                  <c:v>42017.0625</c:v>
                </c:pt>
                <c:pt idx="4636">
                  <c:v>42017.065972222219</c:v>
                </c:pt>
                <c:pt idx="4637">
                  <c:v>42017.069444444445</c:v>
                </c:pt>
                <c:pt idx="4638">
                  <c:v>42017.072916666664</c:v>
                </c:pt>
                <c:pt idx="4639">
                  <c:v>42017.076388888891</c:v>
                </c:pt>
                <c:pt idx="4640">
                  <c:v>42017.079861111109</c:v>
                </c:pt>
                <c:pt idx="4641">
                  <c:v>42017.083333333336</c:v>
                </c:pt>
                <c:pt idx="4642">
                  <c:v>42017.086805555555</c:v>
                </c:pt>
                <c:pt idx="4643">
                  <c:v>42017.090277777781</c:v>
                </c:pt>
                <c:pt idx="4644">
                  <c:v>42017.09375</c:v>
                </c:pt>
                <c:pt idx="4645">
                  <c:v>42017.097222222219</c:v>
                </c:pt>
                <c:pt idx="4646">
                  <c:v>42017.100694444445</c:v>
                </c:pt>
                <c:pt idx="4647">
                  <c:v>42017.104166666664</c:v>
                </c:pt>
                <c:pt idx="4648">
                  <c:v>42017.107638888891</c:v>
                </c:pt>
                <c:pt idx="4649">
                  <c:v>42017.111111111109</c:v>
                </c:pt>
                <c:pt idx="4650">
                  <c:v>42017.114583333336</c:v>
                </c:pt>
                <c:pt idx="4651">
                  <c:v>42017.118055555555</c:v>
                </c:pt>
                <c:pt idx="4652">
                  <c:v>42017.121527777781</c:v>
                </c:pt>
                <c:pt idx="4653">
                  <c:v>42017.125</c:v>
                </c:pt>
                <c:pt idx="4654">
                  <c:v>42017.128472222219</c:v>
                </c:pt>
                <c:pt idx="4655">
                  <c:v>42017.131944444445</c:v>
                </c:pt>
                <c:pt idx="4656">
                  <c:v>42017.135416666664</c:v>
                </c:pt>
                <c:pt idx="4657">
                  <c:v>42017.138888888891</c:v>
                </c:pt>
                <c:pt idx="4658">
                  <c:v>42017.142361111109</c:v>
                </c:pt>
                <c:pt idx="4659">
                  <c:v>42017.145833333336</c:v>
                </c:pt>
                <c:pt idx="4660">
                  <c:v>42017.149305555555</c:v>
                </c:pt>
                <c:pt idx="4661">
                  <c:v>42017.152777777781</c:v>
                </c:pt>
                <c:pt idx="4662">
                  <c:v>42017.15625</c:v>
                </c:pt>
                <c:pt idx="4663">
                  <c:v>42017.159722222219</c:v>
                </c:pt>
                <c:pt idx="4664">
                  <c:v>42017.163194444445</c:v>
                </c:pt>
                <c:pt idx="4665">
                  <c:v>42017.166666666664</c:v>
                </c:pt>
                <c:pt idx="4666">
                  <c:v>42017.170138888891</c:v>
                </c:pt>
                <c:pt idx="4667">
                  <c:v>42017.173611111109</c:v>
                </c:pt>
                <c:pt idx="4668">
                  <c:v>42017.177083333336</c:v>
                </c:pt>
                <c:pt idx="4669">
                  <c:v>42017.180555555555</c:v>
                </c:pt>
                <c:pt idx="4670">
                  <c:v>42017.184027777781</c:v>
                </c:pt>
                <c:pt idx="4671">
                  <c:v>42017.1875</c:v>
                </c:pt>
                <c:pt idx="4672">
                  <c:v>42017.190972222219</c:v>
                </c:pt>
                <c:pt idx="4673">
                  <c:v>42017.194444444445</c:v>
                </c:pt>
                <c:pt idx="4674">
                  <c:v>42017.197916666664</c:v>
                </c:pt>
                <c:pt idx="4675">
                  <c:v>42017.201388888891</c:v>
                </c:pt>
                <c:pt idx="4676">
                  <c:v>42017.204861111109</c:v>
                </c:pt>
                <c:pt idx="4677">
                  <c:v>42017.208333333336</c:v>
                </c:pt>
                <c:pt idx="4678">
                  <c:v>42017.211805555555</c:v>
                </c:pt>
                <c:pt idx="4679">
                  <c:v>42017.215277777781</c:v>
                </c:pt>
                <c:pt idx="4680">
                  <c:v>42017.21875</c:v>
                </c:pt>
                <c:pt idx="4681">
                  <c:v>42017.222222222219</c:v>
                </c:pt>
                <c:pt idx="4682">
                  <c:v>42017.225694444445</c:v>
                </c:pt>
                <c:pt idx="4683">
                  <c:v>42017.229166666664</c:v>
                </c:pt>
                <c:pt idx="4684">
                  <c:v>42017.232638888891</c:v>
                </c:pt>
                <c:pt idx="4685">
                  <c:v>42017.236111111109</c:v>
                </c:pt>
                <c:pt idx="4686">
                  <c:v>42017.239583333336</c:v>
                </c:pt>
                <c:pt idx="4687">
                  <c:v>42017.243055555555</c:v>
                </c:pt>
                <c:pt idx="4688">
                  <c:v>42017.246527777781</c:v>
                </c:pt>
                <c:pt idx="4689">
                  <c:v>42017.25</c:v>
                </c:pt>
                <c:pt idx="4690">
                  <c:v>42017.253472222219</c:v>
                </c:pt>
                <c:pt idx="4691">
                  <c:v>42017.256944444445</c:v>
                </c:pt>
                <c:pt idx="4692">
                  <c:v>42017.260416666664</c:v>
                </c:pt>
                <c:pt idx="4693">
                  <c:v>42017.263888888891</c:v>
                </c:pt>
                <c:pt idx="4694">
                  <c:v>42017.267361111109</c:v>
                </c:pt>
                <c:pt idx="4695">
                  <c:v>42017.270833333336</c:v>
                </c:pt>
                <c:pt idx="4696">
                  <c:v>42017.274305555555</c:v>
                </c:pt>
                <c:pt idx="4697">
                  <c:v>42017.277777777781</c:v>
                </c:pt>
                <c:pt idx="4698">
                  <c:v>42017.28125</c:v>
                </c:pt>
                <c:pt idx="4699">
                  <c:v>42017.284722222219</c:v>
                </c:pt>
                <c:pt idx="4700">
                  <c:v>42017.288194444445</c:v>
                </c:pt>
                <c:pt idx="4701">
                  <c:v>42017.291666666664</c:v>
                </c:pt>
                <c:pt idx="4702">
                  <c:v>42017.295138888891</c:v>
                </c:pt>
                <c:pt idx="4703">
                  <c:v>42017.298611111109</c:v>
                </c:pt>
                <c:pt idx="4704">
                  <c:v>42017.302083333336</c:v>
                </c:pt>
                <c:pt idx="4705">
                  <c:v>42017.305555555555</c:v>
                </c:pt>
                <c:pt idx="4706">
                  <c:v>42017.309027777781</c:v>
                </c:pt>
                <c:pt idx="4707">
                  <c:v>42017.3125</c:v>
                </c:pt>
                <c:pt idx="4708">
                  <c:v>42017.315972222219</c:v>
                </c:pt>
                <c:pt idx="4709">
                  <c:v>42017.319444444445</c:v>
                </c:pt>
                <c:pt idx="4710">
                  <c:v>42017.322916666664</c:v>
                </c:pt>
                <c:pt idx="4711">
                  <c:v>42017.326388888891</c:v>
                </c:pt>
                <c:pt idx="4712">
                  <c:v>42017.329861111109</c:v>
                </c:pt>
                <c:pt idx="4713">
                  <c:v>42017.333333333336</c:v>
                </c:pt>
                <c:pt idx="4714">
                  <c:v>42017.336805555555</c:v>
                </c:pt>
                <c:pt idx="4715">
                  <c:v>42017.340277777781</c:v>
                </c:pt>
                <c:pt idx="4716">
                  <c:v>42017.34375</c:v>
                </c:pt>
                <c:pt idx="4717">
                  <c:v>42017.347222222219</c:v>
                </c:pt>
                <c:pt idx="4718">
                  <c:v>42017.350694444445</c:v>
                </c:pt>
                <c:pt idx="4719">
                  <c:v>42017.354166666664</c:v>
                </c:pt>
                <c:pt idx="4720">
                  <c:v>42017.357638888891</c:v>
                </c:pt>
                <c:pt idx="4721">
                  <c:v>42017.361111111109</c:v>
                </c:pt>
                <c:pt idx="4722">
                  <c:v>42017.364583333336</c:v>
                </c:pt>
                <c:pt idx="4723">
                  <c:v>42017.368055555555</c:v>
                </c:pt>
                <c:pt idx="4724">
                  <c:v>42017.371527777781</c:v>
                </c:pt>
                <c:pt idx="4725">
                  <c:v>42017.375</c:v>
                </c:pt>
                <c:pt idx="4726">
                  <c:v>42017.378472222219</c:v>
                </c:pt>
                <c:pt idx="4727">
                  <c:v>42017.381944444445</c:v>
                </c:pt>
                <c:pt idx="4728">
                  <c:v>42017.385416666664</c:v>
                </c:pt>
                <c:pt idx="4729">
                  <c:v>42017.388888888891</c:v>
                </c:pt>
                <c:pt idx="4730">
                  <c:v>42017.392361111109</c:v>
                </c:pt>
                <c:pt idx="4731">
                  <c:v>42017.395833333336</c:v>
                </c:pt>
                <c:pt idx="4732">
                  <c:v>42017.399305555555</c:v>
                </c:pt>
                <c:pt idx="4733">
                  <c:v>42017.402777777781</c:v>
                </c:pt>
                <c:pt idx="4734">
                  <c:v>42017.40625</c:v>
                </c:pt>
                <c:pt idx="4735">
                  <c:v>42017.409722222219</c:v>
                </c:pt>
                <c:pt idx="4736">
                  <c:v>42017.413194444445</c:v>
                </c:pt>
                <c:pt idx="4737">
                  <c:v>42017.416666666664</c:v>
                </c:pt>
                <c:pt idx="4738">
                  <c:v>42017.420138888891</c:v>
                </c:pt>
                <c:pt idx="4739">
                  <c:v>42017.423611111109</c:v>
                </c:pt>
                <c:pt idx="4740">
                  <c:v>42017.427083333336</c:v>
                </c:pt>
                <c:pt idx="4741">
                  <c:v>42017.430555555555</c:v>
                </c:pt>
                <c:pt idx="4742">
                  <c:v>42017.434027777781</c:v>
                </c:pt>
                <c:pt idx="4743">
                  <c:v>42017.4375</c:v>
                </c:pt>
                <c:pt idx="4744">
                  <c:v>42017.440972222219</c:v>
                </c:pt>
                <c:pt idx="4745">
                  <c:v>42017.444444444445</c:v>
                </c:pt>
                <c:pt idx="4746">
                  <c:v>42017.447916666664</c:v>
                </c:pt>
                <c:pt idx="4747">
                  <c:v>42017.451388888891</c:v>
                </c:pt>
                <c:pt idx="4748">
                  <c:v>42017.454861111109</c:v>
                </c:pt>
                <c:pt idx="4749">
                  <c:v>42017.458333333336</c:v>
                </c:pt>
                <c:pt idx="4750">
                  <c:v>42017.461805555555</c:v>
                </c:pt>
                <c:pt idx="4751">
                  <c:v>42017.465277777781</c:v>
                </c:pt>
                <c:pt idx="4752">
                  <c:v>42017.46875</c:v>
                </c:pt>
                <c:pt idx="4753">
                  <c:v>42017.472222222219</c:v>
                </c:pt>
                <c:pt idx="4754">
                  <c:v>42017.475694444445</c:v>
                </c:pt>
                <c:pt idx="4755">
                  <c:v>42017.479166666664</c:v>
                </c:pt>
                <c:pt idx="4756">
                  <c:v>42017.482638888891</c:v>
                </c:pt>
                <c:pt idx="4757">
                  <c:v>42017.486111111109</c:v>
                </c:pt>
                <c:pt idx="4758">
                  <c:v>42017.489583333336</c:v>
                </c:pt>
                <c:pt idx="4759">
                  <c:v>42017.493055555555</c:v>
                </c:pt>
                <c:pt idx="4760">
                  <c:v>42017.496527777781</c:v>
                </c:pt>
                <c:pt idx="4761">
                  <c:v>42017.5</c:v>
                </c:pt>
                <c:pt idx="4762">
                  <c:v>42017.503472222219</c:v>
                </c:pt>
                <c:pt idx="4763">
                  <c:v>42017.506944444445</c:v>
                </c:pt>
                <c:pt idx="4764">
                  <c:v>42017.510416666664</c:v>
                </c:pt>
                <c:pt idx="4765">
                  <c:v>42017.513888888891</c:v>
                </c:pt>
                <c:pt idx="4766">
                  <c:v>42017.517361111109</c:v>
                </c:pt>
                <c:pt idx="4767">
                  <c:v>42017.520833333336</c:v>
                </c:pt>
                <c:pt idx="4768">
                  <c:v>42017.524305555555</c:v>
                </c:pt>
                <c:pt idx="4769">
                  <c:v>42017.527777777781</c:v>
                </c:pt>
                <c:pt idx="4770">
                  <c:v>42017.53125</c:v>
                </c:pt>
                <c:pt idx="4771">
                  <c:v>42017.534722222219</c:v>
                </c:pt>
                <c:pt idx="4772">
                  <c:v>42017.538194444445</c:v>
                </c:pt>
                <c:pt idx="4773">
                  <c:v>42017.541666666664</c:v>
                </c:pt>
                <c:pt idx="4774">
                  <c:v>42017.545138888891</c:v>
                </c:pt>
                <c:pt idx="4775">
                  <c:v>42017.548611111109</c:v>
                </c:pt>
                <c:pt idx="4776">
                  <c:v>42017.552083333336</c:v>
                </c:pt>
                <c:pt idx="4777">
                  <c:v>42017.555555555555</c:v>
                </c:pt>
                <c:pt idx="4778">
                  <c:v>42017.559027777781</c:v>
                </c:pt>
                <c:pt idx="4779">
                  <c:v>42017.5625</c:v>
                </c:pt>
                <c:pt idx="4780">
                  <c:v>42017.565972222219</c:v>
                </c:pt>
                <c:pt idx="4781">
                  <c:v>42017.569444444445</c:v>
                </c:pt>
                <c:pt idx="4782">
                  <c:v>42017.572916666664</c:v>
                </c:pt>
                <c:pt idx="4783">
                  <c:v>42017.576388888891</c:v>
                </c:pt>
                <c:pt idx="4784">
                  <c:v>42017.579861111109</c:v>
                </c:pt>
                <c:pt idx="4785">
                  <c:v>42017.583333333336</c:v>
                </c:pt>
                <c:pt idx="4786">
                  <c:v>42017.586805555555</c:v>
                </c:pt>
                <c:pt idx="4787">
                  <c:v>42017.590277777781</c:v>
                </c:pt>
                <c:pt idx="4788">
                  <c:v>42017.59375</c:v>
                </c:pt>
                <c:pt idx="4789">
                  <c:v>42017.597222222219</c:v>
                </c:pt>
                <c:pt idx="4790">
                  <c:v>42017.600694444445</c:v>
                </c:pt>
                <c:pt idx="4791">
                  <c:v>42017.604166666664</c:v>
                </c:pt>
                <c:pt idx="4792">
                  <c:v>42017.607638888891</c:v>
                </c:pt>
                <c:pt idx="4793">
                  <c:v>42017.611111111109</c:v>
                </c:pt>
                <c:pt idx="4794">
                  <c:v>42017.614583333336</c:v>
                </c:pt>
                <c:pt idx="4795">
                  <c:v>42017.618055555555</c:v>
                </c:pt>
                <c:pt idx="4796">
                  <c:v>42017.621527777781</c:v>
                </c:pt>
                <c:pt idx="4797">
                  <c:v>42017.625</c:v>
                </c:pt>
                <c:pt idx="4798">
                  <c:v>42017.628472222219</c:v>
                </c:pt>
                <c:pt idx="4799">
                  <c:v>42017.631944444445</c:v>
                </c:pt>
                <c:pt idx="4800">
                  <c:v>42017.635416666664</c:v>
                </c:pt>
                <c:pt idx="4801">
                  <c:v>42017.638888888891</c:v>
                </c:pt>
                <c:pt idx="4802">
                  <c:v>42017.642361111109</c:v>
                </c:pt>
                <c:pt idx="4803">
                  <c:v>42017.645833333336</c:v>
                </c:pt>
                <c:pt idx="4804">
                  <c:v>42017.649305555555</c:v>
                </c:pt>
                <c:pt idx="4805">
                  <c:v>42017.652777777781</c:v>
                </c:pt>
                <c:pt idx="4806">
                  <c:v>42017.65625</c:v>
                </c:pt>
                <c:pt idx="4807">
                  <c:v>42017.659722222219</c:v>
                </c:pt>
                <c:pt idx="4808">
                  <c:v>42017.663194444445</c:v>
                </c:pt>
                <c:pt idx="4809">
                  <c:v>42017.666666666664</c:v>
                </c:pt>
                <c:pt idx="4810">
                  <c:v>42017.670138888891</c:v>
                </c:pt>
                <c:pt idx="4811">
                  <c:v>42017.673611111109</c:v>
                </c:pt>
                <c:pt idx="4812">
                  <c:v>42017.677083333336</c:v>
                </c:pt>
                <c:pt idx="4813">
                  <c:v>42017.680555555555</c:v>
                </c:pt>
                <c:pt idx="4814">
                  <c:v>42017.684027777781</c:v>
                </c:pt>
                <c:pt idx="4815">
                  <c:v>42017.6875</c:v>
                </c:pt>
                <c:pt idx="4816">
                  <c:v>42017.690972222219</c:v>
                </c:pt>
                <c:pt idx="4817">
                  <c:v>42017.694444444445</c:v>
                </c:pt>
                <c:pt idx="4818">
                  <c:v>42017.697916666664</c:v>
                </c:pt>
                <c:pt idx="4819">
                  <c:v>42017.701388888891</c:v>
                </c:pt>
                <c:pt idx="4820">
                  <c:v>42017.704861111109</c:v>
                </c:pt>
                <c:pt idx="4821">
                  <c:v>42017.708333333336</c:v>
                </c:pt>
                <c:pt idx="4822">
                  <c:v>42017.711805555555</c:v>
                </c:pt>
                <c:pt idx="4823">
                  <c:v>42017.715277777781</c:v>
                </c:pt>
                <c:pt idx="4824">
                  <c:v>42017.71875</c:v>
                </c:pt>
                <c:pt idx="4825">
                  <c:v>42017.722222222219</c:v>
                </c:pt>
                <c:pt idx="4826">
                  <c:v>42017.725694444445</c:v>
                </c:pt>
                <c:pt idx="4827">
                  <c:v>42017.729166666664</c:v>
                </c:pt>
                <c:pt idx="4828">
                  <c:v>42017.732638888891</c:v>
                </c:pt>
                <c:pt idx="4829">
                  <c:v>42017.736111111109</c:v>
                </c:pt>
                <c:pt idx="4830">
                  <c:v>42017.739583333336</c:v>
                </c:pt>
                <c:pt idx="4831">
                  <c:v>42017.743055555555</c:v>
                </c:pt>
                <c:pt idx="4832">
                  <c:v>42017.746527777781</c:v>
                </c:pt>
                <c:pt idx="4833">
                  <c:v>42017.75</c:v>
                </c:pt>
                <c:pt idx="4834">
                  <c:v>42017.753472222219</c:v>
                </c:pt>
                <c:pt idx="4835">
                  <c:v>42017.756944444445</c:v>
                </c:pt>
                <c:pt idx="4836">
                  <c:v>42017.760416666664</c:v>
                </c:pt>
                <c:pt idx="4837">
                  <c:v>42017.763888888891</c:v>
                </c:pt>
                <c:pt idx="4838">
                  <c:v>42017.767361111109</c:v>
                </c:pt>
                <c:pt idx="4839">
                  <c:v>42017.770833333336</c:v>
                </c:pt>
                <c:pt idx="4840">
                  <c:v>42017.774305555555</c:v>
                </c:pt>
                <c:pt idx="4841">
                  <c:v>42017.777777777781</c:v>
                </c:pt>
                <c:pt idx="4842">
                  <c:v>42017.78125</c:v>
                </c:pt>
                <c:pt idx="4843">
                  <c:v>42017.784722222219</c:v>
                </c:pt>
                <c:pt idx="4844">
                  <c:v>42017.788194444445</c:v>
                </c:pt>
                <c:pt idx="4845">
                  <c:v>42017.791666666664</c:v>
                </c:pt>
                <c:pt idx="4846">
                  <c:v>42017.795138888891</c:v>
                </c:pt>
                <c:pt idx="4847">
                  <c:v>42017.798611111109</c:v>
                </c:pt>
                <c:pt idx="4848">
                  <c:v>42017.802083333336</c:v>
                </c:pt>
                <c:pt idx="4849">
                  <c:v>42017.805555555555</c:v>
                </c:pt>
                <c:pt idx="4850">
                  <c:v>42017.809027777781</c:v>
                </c:pt>
                <c:pt idx="4851">
                  <c:v>42017.8125</c:v>
                </c:pt>
                <c:pt idx="4852">
                  <c:v>42017.815972222219</c:v>
                </c:pt>
                <c:pt idx="4853">
                  <c:v>42017.819444444445</c:v>
                </c:pt>
                <c:pt idx="4854">
                  <c:v>42017.822916666664</c:v>
                </c:pt>
                <c:pt idx="4855">
                  <c:v>42017.826388888891</c:v>
                </c:pt>
                <c:pt idx="4856">
                  <c:v>42017.829861111109</c:v>
                </c:pt>
                <c:pt idx="4857">
                  <c:v>42017.833333333336</c:v>
                </c:pt>
                <c:pt idx="4858">
                  <c:v>42017.836805555555</c:v>
                </c:pt>
                <c:pt idx="4859">
                  <c:v>42017.840277777781</c:v>
                </c:pt>
                <c:pt idx="4860">
                  <c:v>42017.84375</c:v>
                </c:pt>
                <c:pt idx="4861">
                  <c:v>42017.847222222219</c:v>
                </c:pt>
                <c:pt idx="4862">
                  <c:v>42017.850694444445</c:v>
                </c:pt>
                <c:pt idx="4863">
                  <c:v>42017.854166666664</c:v>
                </c:pt>
                <c:pt idx="4864">
                  <c:v>42017.857638888891</c:v>
                </c:pt>
                <c:pt idx="4865">
                  <c:v>42017.861111111109</c:v>
                </c:pt>
                <c:pt idx="4866">
                  <c:v>42017.864583333336</c:v>
                </c:pt>
                <c:pt idx="4867">
                  <c:v>42017.868055555555</c:v>
                </c:pt>
                <c:pt idx="4868">
                  <c:v>42017.871527777781</c:v>
                </c:pt>
                <c:pt idx="4869">
                  <c:v>42017.875</c:v>
                </c:pt>
                <c:pt idx="4870">
                  <c:v>42017.878472222219</c:v>
                </c:pt>
                <c:pt idx="4871">
                  <c:v>42017.881944444445</c:v>
                </c:pt>
                <c:pt idx="4872">
                  <c:v>42017.885416666664</c:v>
                </c:pt>
                <c:pt idx="4873">
                  <c:v>42017.888888888891</c:v>
                </c:pt>
                <c:pt idx="4874">
                  <c:v>42017.892361111109</c:v>
                </c:pt>
                <c:pt idx="4875">
                  <c:v>42017.895833333336</c:v>
                </c:pt>
                <c:pt idx="4876">
                  <c:v>42017.899305555555</c:v>
                </c:pt>
                <c:pt idx="4877">
                  <c:v>42017.902777777781</c:v>
                </c:pt>
                <c:pt idx="4878">
                  <c:v>42017.90625</c:v>
                </c:pt>
                <c:pt idx="4879">
                  <c:v>42017.909722222219</c:v>
                </c:pt>
                <c:pt idx="4880">
                  <c:v>42017.913194444445</c:v>
                </c:pt>
                <c:pt idx="4881">
                  <c:v>42017.916666666664</c:v>
                </c:pt>
                <c:pt idx="4882">
                  <c:v>42017.920138888891</c:v>
                </c:pt>
                <c:pt idx="4883">
                  <c:v>42017.923611111109</c:v>
                </c:pt>
                <c:pt idx="4884">
                  <c:v>42017.927083333336</c:v>
                </c:pt>
                <c:pt idx="4885">
                  <c:v>42017.930555555555</c:v>
                </c:pt>
                <c:pt idx="4886">
                  <c:v>42017.934027777781</c:v>
                </c:pt>
                <c:pt idx="4887">
                  <c:v>42017.9375</c:v>
                </c:pt>
                <c:pt idx="4888">
                  <c:v>42017.940972222219</c:v>
                </c:pt>
                <c:pt idx="4889">
                  <c:v>42017.944444444445</c:v>
                </c:pt>
                <c:pt idx="4890">
                  <c:v>42017.947916666664</c:v>
                </c:pt>
                <c:pt idx="4891">
                  <c:v>42017.951388888891</c:v>
                </c:pt>
                <c:pt idx="4892">
                  <c:v>42017.954861111109</c:v>
                </c:pt>
                <c:pt idx="4893">
                  <c:v>42017.958333333336</c:v>
                </c:pt>
                <c:pt idx="4894">
                  <c:v>42017.961805555555</c:v>
                </c:pt>
                <c:pt idx="4895">
                  <c:v>42017.965277777781</c:v>
                </c:pt>
                <c:pt idx="4896">
                  <c:v>42017.96875</c:v>
                </c:pt>
                <c:pt idx="4897">
                  <c:v>42017.972222222219</c:v>
                </c:pt>
                <c:pt idx="4898">
                  <c:v>42017.975694444445</c:v>
                </c:pt>
                <c:pt idx="4899">
                  <c:v>42017.979166666664</c:v>
                </c:pt>
                <c:pt idx="4900">
                  <c:v>42017.982638888891</c:v>
                </c:pt>
                <c:pt idx="4901">
                  <c:v>42017.986111111109</c:v>
                </c:pt>
                <c:pt idx="4902">
                  <c:v>42017.989583333336</c:v>
                </c:pt>
                <c:pt idx="4903">
                  <c:v>42017.993055555555</c:v>
                </c:pt>
                <c:pt idx="4904">
                  <c:v>42017.996527777781</c:v>
                </c:pt>
                <c:pt idx="4905">
                  <c:v>42018</c:v>
                </c:pt>
                <c:pt idx="4906">
                  <c:v>42018.003472222219</c:v>
                </c:pt>
                <c:pt idx="4907">
                  <c:v>42018.006944444445</c:v>
                </c:pt>
                <c:pt idx="4908">
                  <c:v>42018.010416666664</c:v>
                </c:pt>
                <c:pt idx="4909">
                  <c:v>42018.013888888891</c:v>
                </c:pt>
                <c:pt idx="4910">
                  <c:v>42018.017361111109</c:v>
                </c:pt>
                <c:pt idx="4911">
                  <c:v>42018.020833333336</c:v>
                </c:pt>
                <c:pt idx="4912">
                  <c:v>42018.024305555555</c:v>
                </c:pt>
                <c:pt idx="4913">
                  <c:v>42018.027777777781</c:v>
                </c:pt>
                <c:pt idx="4914">
                  <c:v>42018.03125</c:v>
                </c:pt>
                <c:pt idx="4915">
                  <c:v>42018.034722222219</c:v>
                </c:pt>
                <c:pt idx="4916">
                  <c:v>42018.038194444445</c:v>
                </c:pt>
                <c:pt idx="4917">
                  <c:v>42018.041666666664</c:v>
                </c:pt>
                <c:pt idx="4918">
                  <c:v>42018.045138888891</c:v>
                </c:pt>
                <c:pt idx="4919">
                  <c:v>42018.048611111109</c:v>
                </c:pt>
                <c:pt idx="4920">
                  <c:v>42018.052083333336</c:v>
                </c:pt>
                <c:pt idx="4921">
                  <c:v>42018.055555555555</c:v>
                </c:pt>
                <c:pt idx="4922">
                  <c:v>42018.059027777781</c:v>
                </c:pt>
                <c:pt idx="4923">
                  <c:v>42018.0625</c:v>
                </c:pt>
                <c:pt idx="4924">
                  <c:v>42018.065972222219</c:v>
                </c:pt>
                <c:pt idx="4925">
                  <c:v>42018.069444444445</c:v>
                </c:pt>
                <c:pt idx="4926">
                  <c:v>42018.072916666664</c:v>
                </c:pt>
                <c:pt idx="4927">
                  <c:v>42018.076388888891</c:v>
                </c:pt>
                <c:pt idx="4928">
                  <c:v>42018.079861111109</c:v>
                </c:pt>
                <c:pt idx="4929">
                  <c:v>42018.083333333336</c:v>
                </c:pt>
                <c:pt idx="4930">
                  <c:v>42018.086805555555</c:v>
                </c:pt>
                <c:pt idx="4931">
                  <c:v>42018.090277777781</c:v>
                </c:pt>
                <c:pt idx="4932">
                  <c:v>42018.09375</c:v>
                </c:pt>
                <c:pt idx="4933">
                  <c:v>42018.097222222219</c:v>
                </c:pt>
                <c:pt idx="4934">
                  <c:v>42018.100694444445</c:v>
                </c:pt>
                <c:pt idx="4935">
                  <c:v>42018.104166666664</c:v>
                </c:pt>
                <c:pt idx="4936">
                  <c:v>42018.107638888891</c:v>
                </c:pt>
                <c:pt idx="4937">
                  <c:v>42018.111111111109</c:v>
                </c:pt>
                <c:pt idx="4938">
                  <c:v>42018.114583333336</c:v>
                </c:pt>
                <c:pt idx="4939">
                  <c:v>42018.118055555555</c:v>
                </c:pt>
                <c:pt idx="4940">
                  <c:v>42018.121527777781</c:v>
                </c:pt>
                <c:pt idx="4941">
                  <c:v>42018.125</c:v>
                </c:pt>
                <c:pt idx="4942">
                  <c:v>42018.128472222219</c:v>
                </c:pt>
                <c:pt idx="4943">
                  <c:v>42018.131944444445</c:v>
                </c:pt>
                <c:pt idx="4944">
                  <c:v>42018.135416666664</c:v>
                </c:pt>
                <c:pt idx="4945">
                  <c:v>42018.138888888891</c:v>
                </c:pt>
                <c:pt idx="4946">
                  <c:v>42018.142361111109</c:v>
                </c:pt>
                <c:pt idx="4947">
                  <c:v>42018.145833333336</c:v>
                </c:pt>
                <c:pt idx="4948">
                  <c:v>42018.149305555555</c:v>
                </c:pt>
                <c:pt idx="4949">
                  <c:v>42018.152777777781</c:v>
                </c:pt>
                <c:pt idx="4950">
                  <c:v>42018.15625</c:v>
                </c:pt>
                <c:pt idx="4951">
                  <c:v>42018.159722222219</c:v>
                </c:pt>
                <c:pt idx="4952">
                  <c:v>42018.163194444445</c:v>
                </c:pt>
                <c:pt idx="4953">
                  <c:v>42018.166666666664</c:v>
                </c:pt>
                <c:pt idx="4954">
                  <c:v>42018.170138888891</c:v>
                </c:pt>
                <c:pt idx="4955">
                  <c:v>42018.173611111109</c:v>
                </c:pt>
                <c:pt idx="4956">
                  <c:v>42018.177083333336</c:v>
                </c:pt>
                <c:pt idx="4957">
                  <c:v>42018.180555555555</c:v>
                </c:pt>
                <c:pt idx="4958">
                  <c:v>42018.184027777781</c:v>
                </c:pt>
                <c:pt idx="4959">
                  <c:v>42018.1875</c:v>
                </c:pt>
                <c:pt idx="4960">
                  <c:v>42018.190972222219</c:v>
                </c:pt>
                <c:pt idx="4961">
                  <c:v>42018.194444444445</c:v>
                </c:pt>
                <c:pt idx="4962">
                  <c:v>42018.197916666664</c:v>
                </c:pt>
                <c:pt idx="4963">
                  <c:v>42018.201388888891</c:v>
                </c:pt>
                <c:pt idx="4964">
                  <c:v>42018.204861111109</c:v>
                </c:pt>
                <c:pt idx="4965">
                  <c:v>42018.208333333336</c:v>
                </c:pt>
                <c:pt idx="4966">
                  <c:v>42018.211805555555</c:v>
                </c:pt>
                <c:pt idx="4967">
                  <c:v>42018.215277777781</c:v>
                </c:pt>
                <c:pt idx="4968">
                  <c:v>42018.21875</c:v>
                </c:pt>
                <c:pt idx="4969">
                  <c:v>42018.222222222219</c:v>
                </c:pt>
                <c:pt idx="4970">
                  <c:v>42018.225694444445</c:v>
                </c:pt>
                <c:pt idx="4971">
                  <c:v>42018.229166666664</c:v>
                </c:pt>
                <c:pt idx="4972">
                  <c:v>42018.232638888891</c:v>
                </c:pt>
                <c:pt idx="4973">
                  <c:v>42018.236111111109</c:v>
                </c:pt>
                <c:pt idx="4974">
                  <c:v>42018.239583333336</c:v>
                </c:pt>
                <c:pt idx="4975">
                  <c:v>42018.243055555555</c:v>
                </c:pt>
                <c:pt idx="4976">
                  <c:v>42018.246527777781</c:v>
                </c:pt>
                <c:pt idx="4977">
                  <c:v>42018.25</c:v>
                </c:pt>
                <c:pt idx="4978">
                  <c:v>42018.253472222219</c:v>
                </c:pt>
                <c:pt idx="4979">
                  <c:v>42018.256944444445</c:v>
                </c:pt>
                <c:pt idx="4980">
                  <c:v>42018.260416666664</c:v>
                </c:pt>
                <c:pt idx="4981">
                  <c:v>42018.263888888891</c:v>
                </c:pt>
                <c:pt idx="4982">
                  <c:v>42018.267361111109</c:v>
                </c:pt>
                <c:pt idx="4983">
                  <c:v>42018.270833333336</c:v>
                </c:pt>
                <c:pt idx="4984">
                  <c:v>42018.274305555555</c:v>
                </c:pt>
                <c:pt idx="4985">
                  <c:v>42018.277777777781</c:v>
                </c:pt>
                <c:pt idx="4986">
                  <c:v>42018.28125</c:v>
                </c:pt>
                <c:pt idx="4987">
                  <c:v>42018.284722222219</c:v>
                </c:pt>
                <c:pt idx="4988">
                  <c:v>42018.288194444445</c:v>
                </c:pt>
                <c:pt idx="4989">
                  <c:v>42018.291666666664</c:v>
                </c:pt>
                <c:pt idx="4990">
                  <c:v>42018.295138888891</c:v>
                </c:pt>
                <c:pt idx="4991">
                  <c:v>42018.298611111109</c:v>
                </c:pt>
                <c:pt idx="4992">
                  <c:v>42018.302083333336</c:v>
                </c:pt>
                <c:pt idx="4993">
                  <c:v>42018.305555555555</c:v>
                </c:pt>
                <c:pt idx="4994">
                  <c:v>42018.309027777781</c:v>
                </c:pt>
                <c:pt idx="4995">
                  <c:v>42018.3125</c:v>
                </c:pt>
                <c:pt idx="4996">
                  <c:v>42018.315972222219</c:v>
                </c:pt>
                <c:pt idx="4997">
                  <c:v>42018.319444444445</c:v>
                </c:pt>
                <c:pt idx="4998">
                  <c:v>42018.322916666664</c:v>
                </c:pt>
                <c:pt idx="4999">
                  <c:v>42018.326388888891</c:v>
                </c:pt>
                <c:pt idx="5000">
                  <c:v>42018.329861111109</c:v>
                </c:pt>
                <c:pt idx="5001">
                  <c:v>42018.333333333336</c:v>
                </c:pt>
                <c:pt idx="5002">
                  <c:v>42018.336805555555</c:v>
                </c:pt>
                <c:pt idx="5003">
                  <c:v>42018.340277777781</c:v>
                </c:pt>
                <c:pt idx="5004">
                  <c:v>42018.34375</c:v>
                </c:pt>
                <c:pt idx="5005">
                  <c:v>42018.347222222219</c:v>
                </c:pt>
                <c:pt idx="5006">
                  <c:v>42018.350694444445</c:v>
                </c:pt>
                <c:pt idx="5007">
                  <c:v>42018.354166666664</c:v>
                </c:pt>
                <c:pt idx="5008">
                  <c:v>42018.357638888891</c:v>
                </c:pt>
                <c:pt idx="5009">
                  <c:v>42018.361111111109</c:v>
                </c:pt>
                <c:pt idx="5010">
                  <c:v>42018.364583333336</c:v>
                </c:pt>
                <c:pt idx="5011">
                  <c:v>42018.368055555555</c:v>
                </c:pt>
                <c:pt idx="5012">
                  <c:v>42018.371527777781</c:v>
                </c:pt>
                <c:pt idx="5013">
                  <c:v>42018.375</c:v>
                </c:pt>
                <c:pt idx="5014">
                  <c:v>42018.378472222219</c:v>
                </c:pt>
                <c:pt idx="5015">
                  <c:v>42018.381944444445</c:v>
                </c:pt>
                <c:pt idx="5016">
                  <c:v>42018.385416666664</c:v>
                </c:pt>
                <c:pt idx="5017">
                  <c:v>42018.388888888891</c:v>
                </c:pt>
                <c:pt idx="5018">
                  <c:v>42018.392361111109</c:v>
                </c:pt>
                <c:pt idx="5019">
                  <c:v>42018.395833333336</c:v>
                </c:pt>
                <c:pt idx="5020">
                  <c:v>42018.399305555555</c:v>
                </c:pt>
                <c:pt idx="5021">
                  <c:v>42018.402777777781</c:v>
                </c:pt>
                <c:pt idx="5022">
                  <c:v>42018.40625</c:v>
                </c:pt>
                <c:pt idx="5023">
                  <c:v>42018.409722222219</c:v>
                </c:pt>
                <c:pt idx="5024">
                  <c:v>42018.413194444445</c:v>
                </c:pt>
                <c:pt idx="5025">
                  <c:v>42018.416666666664</c:v>
                </c:pt>
                <c:pt idx="5026">
                  <c:v>42018.420138888891</c:v>
                </c:pt>
                <c:pt idx="5027">
                  <c:v>42018.423611111109</c:v>
                </c:pt>
                <c:pt idx="5028">
                  <c:v>42018.427083333336</c:v>
                </c:pt>
                <c:pt idx="5029">
                  <c:v>42018.430555555555</c:v>
                </c:pt>
                <c:pt idx="5030">
                  <c:v>42018.434027777781</c:v>
                </c:pt>
                <c:pt idx="5031">
                  <c:v>42018.4375</c:v>
                </c:pt>
                <c:pt idx="5032">
                  <c:v>42018.440972222219</c:v>
                </c:pt>
                <c:pt idx="5033">
                  <c:v>42018.444444444445</c:v>
                </c:pt>
                <c:pt idx="5034">
                  <c:v>42018.447916666664</c:v>
                </c:pt>
                <c:pt idx="5035">
                  <c:v>42018.451388888891</c:v>
                </c:pt>
                <c:pt idx="5036">
                  <c:v>42018.454861111109</c:v>
                </c:pt>
                <c:pt idx="5037">
                  <c:v>42018.458333333336</c:v>
                </c:pt>
                <c:pt idx="5038">
                  <c:v>42018.461805555555</c:v>
                </c:pt>
                <c:pt idx="5039">
                  <c:v>42018.465277777781</c:v>
                </c:pt>
                <c:pt idx="5040">
                  <c:v>42018.46875</c:v>
                </c:pt>
                <c:pt idx="5041">
                  <c:v>42018.472222222219</c:v>
                </c:pt>
                <c:pt idx="5042">
                  <c:v>42018.475694444445</c:v>
                </c:pt>
                <c:pt idx="5043">
                  <c:v>42018.479166666664</c:v>
                </c:pt>
                <c:pt idx="5044">
                  <c:v>42018.482638888891</c:v>
                </c:pt>
                <c:pt idx="5045">
                  <c:v>42018.486111111109</c:v>
                </c:pt>
                <c:pt idx="5046">
                  <c:v>42018.489583333336</c:v>
                </c:pt>
                <c:pt idx="5047">
                  <c:v>42018.493055555555</c:v>
                </c:pt>
                <c:pt idx="5048">
                  <c:v>42018.496527777781</c:v>
                </c:pt>
                <c:pt idx="5049">
                  <c:v>42018.5</c:v>
                </c:pt>
                <c:pt idx="5050">
                  <c:v>42018.503472222219</c:v>
                </c:pt>
                <c:pt idx="5051">
                  <c:v>42018.506944444445</c:v>
                </c:pt>
                <c:pt idx="5052">
                  <c:v>42018.510416666664</c:v>
                </c:pt>
                <c:pt idx="5053">
                  <c:v>42018.513888888891</c:v>
                </c:pt>
                <c:pt idx="5054">
                  <c:v>42018.517361111109</c:v>
                </c:pt>
                <c:pt idx="5055">
                  <c:v>42018.520833333336</c:v>
                </c:pt>
                <c:pt idx="5056">
                  <c:v>42018.524305555555</c:v>
                </c:pt>
                <c:pt idx="5057">
                  <c:v>42018.527777777781</c:v>
                </c:pt>
                <c:pt idx="5058">
                  <c:v>42018.53125</c:v>
                </c:pt>
                <c:pt idx="5059">
                  <c:v>42018.534722222219</c:v>
                </c:pt>
                <c:pt idx="5060">
                  <c:v>42018.538194444445</c:v>
                </c:pt>
                <c:pt idx="5061">
                  <c:v>42018.541666666664</c:v>
                </c:pt>
                <c:pt idx="5062">
                  <c:v>42018.545138888891</c:v>
                </c:pt>
                <c:pt idx="5063">
                  <c:v>42018.548611111109</c:v>
                </c:pt>
                <c:pt idx="5064">
                  <c:v>42018.552083333336</c:v>
                </c:pt>
                <c:pt idx="5065">
                  <c:v>42018.555555555555</c:v>
                </c:pt>
                <c:pt idx="5066">
                  <c:v>42018.559027777781</c:v>
                </c:pt>
                <c:pt idx="5067">
                  <c:v>42018.5625</c:v>
                </c:pt>
                <c:pt idx="5068">
                  <c:v>42018.565972222219</c:v>
                </c:pt>
                <c:pt idx="5069">
                  <c:v>42018.569444444445</c:v>
                </c:pt>
                <c:pt idx="5070">
                  <c:v>42018.572916666664</c:v>
                </c:pt>
                <c:pt idx="5071">
                  <c:v>42018.576388888891</c:v>
                </c:pt>
                <c:pt idx="5072">
                  <c:v>42018.579861111109</c:v>
                </c:pt>
                <c:pt idx="5073">
                  <c:v>42018.583333333336</c:v>
                </c:pt>
                <c:pt idx="5074">
                  <c:v>42018.586805555555</c:v>
                </c:pt>
                <c:pt idx="5075">
                  <c:v>42018.590277777781</c:v>
                </c:pt>
                <c:pt idx="5076">
                  <c:v>42018.59375</c:v>
                </c:pt>
                <c:pt idx="5077">
                  <c:v>42018.597222222219</c:v>
                </c:pt>
                <c:pt idx="5078">
                  <c:v>42018.600694444445</c:v>
                </c:pt>
                <c:pt idx="5079">
                  <c:v>42018.604166666664</c:v>
                </c:pt>
                <c:pt idx="5080">
                  <c:v>42018.607638888891</c:v>
                </c:pt>
                <c:pt idx="5081">
                  <c:v>42018.611111111109</c:v>
                </c:pt>
                <c:pt idx="5082">
                  <c:v>42018.614583333336</c:v>
                </c:pt>
                <c:pt idx="5083">
                  <c:v>42018.618055555555</c:v>
                </c:pt>
                <c:pt idx="5084">
                  <c:v>42018.621527777781</c:v>
                </c:pt>
                <c:pt idx="5085">
                  <c:v>42018.625</c:v>
                </c:pt>
                <c:pt idx="5086">
                  <c:v>42018.628472222219</c:v>
                </c:pt>
                <c:pt idx="5087">
                  <c:v>42018.631944444445</c:v>
                </c:pt>
                <c:pt idx="5088">
                  <c:v>42018.635416666664</c:v>
                </c:pt>
                <c:pt idx="5089">
                  <c:v>42018.638888888891</c:v>
                </c:pt>
                <c:pt idx="5090">
                  <c:v>42018.642361111109</c:v>
                </c:pt>
                <c:pt idx="5091">
                  <c:v>42018.645833333336</c:v>
                </c:pt>
                <c:pt idx="5092">
                  <c:v>42018.649305555555</c:v>
                </c:pt>
                <c:pt idx="5093">
                  <c:v>42018.652777777781</c:v>
                </c:pt>
                <c:pt idx="5094">
                  <c:v>42018.65625</c:v>
                </c:pt>
                <c:pt idx="5095">
                  <c:v>42018.659722222219</c:v>
                </c:pt>
                <c:pt idx="5096">
                  <c:v>42018.663194444445</c:v>
                </c:pt>
                <c:pt idx="5097">
                  <c:v>42018.666666666664</c:v>
                </c:pt>
                <c:pt idx="5098">
                  <c:v>42018.670138888891</c:v>
                </c:pt>
                <c:pt idx="5099">
                  <c:v>42018.673611111109</c:v>
                </c:pt>
                <c:pt idx="5100">
                  <c:v>42018.677083333336</c:v>
                </c:pt>
                <c:pt idx="5101">
                  <c:v>42018.680555555555</c:v>
                </c:pt>
                <c:pt idx="5102">
                  <c:v>42018.684027777781</c:v>
                </c:pt>
                <c:pt idx="5103">
                  <c:v>42018.6875</c:v>
                </c:pt>
                <c:pt idx="5104">
                  <c:v>42018.690972222219</c:v>
                </c:pt>
                <c:pt idx="5105">
                  <c:v>42018.694444444445</c:v>
                </c:pt>
                <c:pt idx="5106">
                  <c:v>42018.697916666664</c:v>
                </c:pt>
                <c:pt idx="5107">
                  <c:v>42018.701388888891</c:v>
                </c:pt>
                <c:pt idx="5108">
                  <c:v>42018.704861111109</c:v>
                </c:pt>
                <c:pt idx="5109">
                  <c:v>42018.708333333336</c:v>
                </c:pt>
                <c:pt idx="5110">
                  <c:v>42018.711805555555</c:v>
                </c:pt>
                <c:pt idx="5111">
                  <c:v>42018.715277777781</c:v>
                </c:pt>
                <c:pt idx="5112">
                  <c:v>42018.71875</c:v>
                </c:pt>
                <c:pt idx="5113">
                  <c:v>42018.722222222219</c:v>
                </c:pt>
                <c:pt idx="5114">
                  <c:v>42018.725694444445</c:v>
                </c:pt>
                <c:pt idx="5115">
                  <c:v>42018.729166666664</c:v>
                </c:pt>
                <c:pt idx="5116">
                  <c:v>42018.732638888891</c:v>
                </c:pt>
                <c:pt idx="5117">
                  <c:v>42018.736111111109</c:v>
                </c:pt>
                <c:pt idx="5118">
                  <c:v>42018.739583333336</c:v>
                </c:pt>
                <c:pt idx="5119">
                  <c:v>42018.743055555555</c:v>
                </c:pt>
                <c:pt idx="5120">
                  <c:v>42018.746527777781</c:v>
                </c:pt>
                <c:pt idx="5121">
                  <c:v>42018.75</c:v>
                </c:pt>
                <c:pt idx="5122">
                  <c:v>42018.753472222219</c:v>
                </c:pt>
                <c:pt idx="5123">
                  <c:v>42018.756944444445</c:v>
                </c:pt>
                <c:pt idx="5124">
                  <c:v>42018.760416666664</c:v>
                </c:pt>
                <c:pt idx="5125">
                  <c:v>42018.763888888891</c:v>
                </c:pt>
                <c:pt idx="5126">
                  <c:v>42018.767361111109</c:v>
                </c:pt>
                <c:pt idx="5127">
                  <c:v>42018.770833333336</c:v>
                </c:pt>
                <c:pt idx="5128">
                  <c:v>42018.774305555555</c:v>
                </c:pt>
                <c:pt idx="5129">
                  <c:v>42018.777777777781</c:v>
                </c:pt>
                <c:pt idx="5130">
                  <c:v>42018.78125</c:v>
                </c:pt>
                <c:pt idx="5131">
                  <c:v>42018.784722222219</c:v>
                </c:pt>
                <c:pt idx="5132">
                  <c:v>42018.788194444445</c:v>
                </c:pt>
                <c:pt idx="5133">
                  <c:v>42018.791666666664</c:v>
                </c:pt>
                <c:pt idx="5134">
                  <c:v>42018.795138888891</c:v>
                </c:pt>
                <c:pt idx="5135">
                  <c:v>42018.798611111109</c:v>
                </c:pt>
                <c:pt idx="5136">
                  <c:v>42018.802083333336</c:v>
                </c:pt>
                <c:pt idx="5137">
                  <c:v>42018.805555555555</c:v>
                </c:pt>
                <c:pt idx="5138">
                  <c:v>42018.809027777781</c:v>
                </c:pt>
                <c:pt idx="5139">
                  <c:v>42018.8125</c:v>
                </c:pt>
                <c:pt idx="5140">
                  <c:v>42018.815972222219</c:v>
                </c:pt>
                <c:pt idx="5141">
                  <c:v>42018.819444444445</c:v>
                </c:pt>
                <c:pt idx="5142">
                  <c:v>42018.822916666664</c:v>
                </c:pt>
                <c:pt idx="5143">
                  <c:v>42018.826388888891</c:v>
                </c:pt>
                <c:pt idx="5144">
                  <c:v>42018.829861111109</c:v>
                </c:pt>
                <c:pt idx="5145">
                  <c:v>42018.833333333336</c:v>
                </c:pt>
                <c:pt idx="5146">
                  <c:v>42018.836805555555</c:v>
                </c:pt>
                <c:pt idx="5147">
                  <c:v>42018.840277777781</c:v>
                </c:pt>
                <c:pt idx="5148">
                  <c:v>42018.84375</c:v>
                </c:pt>
                <c:pt idx="5149">
                  <c:v>42018.847222222219</c:v>
                </c:pt>
                <c:pt idx="5150">
                  <c:v>42018.850694444445</c:v>
                </c:pt>
                <c:pt idx="5151">
                  <c:v>42018.854166666664</c:v>
                </c:pt>
                <c:pt idx="5152">
                  <c:v>42018.857638888891</c:v>
                </c:pt>
                <c:pt idx="5153">
                  <c:v>42018.861111111109</c:v>
                </c:pt>
                <c:pt idx="5154">
                  <c:v>42018.864583333336</c:v>
                </c:pt>
                <c:pt idx="5155">
                  <c:v>42018.868055555555</c:v>
                </c:pt>
                <c:pt idx="5156">
                  <c:v>42018.871527777781</c:v>
                </c:pt>
                <c:pt idx="5157">
                  <c:v>42018.875</c:v>
                </c:pt>
                <c:pt idx="5158">
                  <c:v>42018.878472222219</c:v>
                </c:pt>
                <c:pt idx="5159">
                  <c:v>42018.881944444445</c:v>
                </c:pt>
                <c:pt idx="5160">
                  <c:v>42018.885416666664</c:v>
                </c:pt>
                <c:pt idx="5161">
                  <c:v>42018.888888888891</c:v>
                </c:pt>
                <c:pt idx="5162">
                  <c:v>42018.892361111109</c:v>
                </c:pt>
                <c:pt idx="5163">
                  <c:v>42018.895833333336</c:v>
                </c:pt>
                <c:pt idx="5164">
                  <c:v>42018.899305555555</c:v>
                </c:pt>
                <c:pt idx="5165">
                  <c:v>42018.902777777781</c:v>
                </c:pt>
                <c:pt idx="5166">
                  <c:v>42018.90625</c:v>
                </c:pt>
                <c:pt idx="5167">
                  <c:v>42018.909722222219</c:v>
                </c:pt>
                <c:pt idx="5168">
                  <c:v>42018.913194444445</c:v>
                </c:pt>
                <c:pt idx="5169">
                  <c:v>42018.916666666664</c:v>
                </c:pt>
                <c:pt idx="5170">
                  <c:v>42018.920138888891</c:v>
                </c:pt>
                <c:pt idx="5171">
                  <c:v>42018.923611111109</c:v>
                </c:pt>
                <c:pt idx="5172">
                  <c:v>42018.927083333336</c:v>
                </c:pt>
                <c:pt idx="5173">
                  <c:v>42018.930555555555</c:v>
                </c:pt>
                <c:pt idx="5174">
                  <c:v>42018.934027777781</c:v>
                </c:pt>
                <c:pt idx="5175">
                  <c:v>42018.9375</c:v>
                </c:pt>
                <c:pt idx="5176">
                  <c:v>42018.940972222219</c:v>
                </c:pt>
                <c:pt idx="5177">
                  <c:v>42018.944444444445</c:v>
                </c:pt>
                <c:pt idx="5178">
                  <c:v>42018.947916666664</c:v>
                </c:pt>
                <c:pt idx="5179">
                  <c:v>42018.951388888891</c:v>
                </c:pt>
                <c:pt idx="5180">
                  <c:v>42018.954861111109</c:v>
                </c:pt>
                <c:pt idx="5181">
                  <c:v>42018.958333333336</c:v>
                </c:pt>
                <c:pt idx="5182">
                  <c:v>42018.961805555555</c:v>
                </c:pt>
                <c:pt idx="5183">
                  <c:v>42018.965277777781</c:v>
                </c:pt>
                <c:pt idx="5184">
                  <c:v>42018.96875</c:v>
                </c:pt>
                <c:pt idx="5185">
                  <c:v>42018.972222222219</c:v>
                </c:pt>
                <c:pt idx="5186">
                  <c:v>42018.975694444445</c:v>
                </c:pt>
                <c:pt idx="5187">
                  <c:v>42018.979166666664</c:v>
                </c:pt>
                <c:pt idx="5188">
                  <c:v>42018.982638888891</c:v>
                </c:pt>
                <c:pt idx="5189">
                  <c:v>42018.986111111109</c:v>
                </c:pt>
                <c:pt idx="5190">
                  <c:v>42018.989583333336</c:v>
                </c:pt>
                <c:pt idx="5191">
                  <c:v>42018.993055555555</c:v>
                </c:pt>
                <c:pt idx="5192">
                  <c:v>42018.996527777781</c:v>
                </c:pt>
                <c:pt idx="5193">
                  <c:v>42019</c:v>
                </c:pt>
                <c:pt idx="5194">
                  <c:v>42019.003472222219</c:v>
                </c:pt>
                <c:pt idx="5195">
                  <c:v>42019.006944444445</c:v>
                </c:pt>
                <c:pt idx="5196">
                  <c:v>42019.010416666664</c:v>
                </c:pt>
                <c:pt idx="5197">
                  <c:v>42019.013888888891</c:v>
                </c:pt>
                <c:pt idx="5198">
                  <c:v>42019.017361111109</c:v>
                </c:pt>
                <c:pt idx="5199">
                  <c:v>42019.020833333336</c:v>
                </c:pt>
                <c:pt idx="5200">
                  <c:v>42019.024305555555</c:v>
                </c:pt>
                <c:pt idx="5201">
                  <c:v>42019.027777777781</c:v>
                </c:pt>
                <c:pt idx="5202">
                  <c:v>42019.03125</c:v>
                </c:pt>
                <c:pt idx="5203">
                  <c:v>42019.034722222219</c:v>
                </c:pt>
                <c:pt idx="5204">
                  <c:v>42019.038194444445</c:v>
                </c:pt>
                <c:pt idx="5205">
                  <c:v>42019.041666666664</c:v>
                </c:pt>
                <c:pt idx="5206">
                  <c:v>42019.045138888891</c:v>
                </c:pt>
                <c:pt idx="5207">
                  <c:v>42019.048611111109</c:v>
                </c:pt>
                <c:pt idx="5208">
                  <c:v>42019.052083333336</c:v>
                </c:pt>
                <c:pt idx="5209">
                  <c:v>42019.055555555555</c:v>
                </c:pt>
                <c:pt idx="5210">
                  <c:v>42019.059027777781</c:v>
                </c:pt>
                <c:pt idx="5211">
                  <c:v>42019.0625</c:v>
                </c:pt>
                <c:pt idx="5212">
                  <c:v>42019.065972222219</c:v>
                </c:pt>
                <c:pt idx="5213">
                  <c:v>42019.069444444445</c:v>
                </c:pt>
                <c:pt idx="5214">
                  <c:v>42019.072916666664</c:v>
                </c:pt>
                <c:pt idx="5215">
                  <c:v>42019.076388888891</c:v>
                </c:pt>
                <c:pt idx="5216">
                  <c:v>42019.079861111109</c:v>
                </c:pt>
                <c:pt idx="5217">
                  <c:v>42019.083333333336</c:v>
                </c:pt>
                <c:pt idx="5218">
                  <c:v>42019.086805555555</c:v>
                </c:pt>
                <c:pt idx="5219">
                  <c:v>42019.090277777781</c:v>
                </c:pt>
                <c:pt idx="5220">
                  <c:v>42019.09375</c:v>
                </c:pt>
                <c:pt idx="5221">
                  <c:v>42019.097222222219</c:v>
                </c:pt>
                <c:pt idx="5222">
                  <c:v>42019.100694444445</c:v>
                </c:pt>
                <c:pt idx="5223">
                  <c:v>42019.104166666664</c:v>
                </c:pt>
                <c:pt idx="5224">
                  <c:v>42019.107638888891</c:v>
                </c:pt>
                <c:pt idx="5225">
                  <c:v>42019.111111111109</c:v>
                </c:pt>
                <c:pt idx="5226">
                  <c:v>42019.114583333336</c:v>
                </c:pt>
                <c:pt idx="5227">
                  <c:v>42019.118055555555</c:v>
                </c:pt>
                <c:pt idx="5228">
                  <c:v>42019.121527777781</c:v>
                </c:pt>
                <c:pt idx="5229">
                  <c:v>42019.125</c:v>
                </c:pt>
                <c:pt idx="5230">
                  <c:v>42019.128472222219</c:v>
                </c:pt>
                <c:pt idx="5231">
                  <c:v>42019.131944444445</c:v>
                </c:pt>
                <c:pt idx="5232">
                  <c:v>42019.135416666664</c:v>
                </c:pt>
                <c:pt idx="5233">
                  <c:v>42019.138888888891</c:v>
                </c:pt>
                <c:pt idx="5234">
                  <c:v>42019.142361111109</c:v>
                </c:pt>
                <c:pt idx="5235">
                  <c:v>42019.145833333336</c:v>
                </c:pt>
                <c:pt idx="5236">
                  <c:v>42019.149305555555</c:v>
                </c:pt>
                <c:pt idx="5237">
                  <c:v>42019.152777777781</c:v>
                </c:pt>
                <c:pt idx="5238">
                  <c:v>42019.15625</c:v>
                </c:pt>
                <c:pt idx="5239">
                  <c:v>42019.159722222219</c:v>
                </c:pt>
                <c:pt idx="5240">
                  <c:v>42019.163194444445</c:v>
                </c:pt>
                <c:pt idx="5241">
                  <c:v>42019.166666666664</c:v>
                </c:pt>
                <c:pt idx="5242">
                  <c:v>42019.170138888891</c:v>
                </c:pt>
                <c:pt idx="5243">
                  <c:v>42019.173611111109</c:v>
                </c:pt>
                <c:pt idx="5244">
                  <c:v>42019.177083333336</c:v>
                </c:pt>
                <c:pt idx="5245">
                  <c:v>42019.180555555555</c:v>
                </c:pt>
                <c:pt idx="5246">
                  <c:v>42019.184027777781</c:v>
                </c:pt>
                <c:pt idx="5247">
                  <c:v>42019.1875</c:v>
                </c:pt>
                <c:pt idx="5248">
                  <c:v>42019.190972222219</c:v>
                </c:pt>
                <c:pt idx="5249">
                  <c:v>42019.194444444445</c:v>
                </c:pt>
                <c:pt idx="5250">
                  <c:v>42019.197916666664</c:v>
                </c:pt>
                <c:pt idx="5251">
                  <c:v>42019.201388888891</c:v>
                </c:pt>
                <c:pt idx="5252">
                  <c:v>42019.204861111109</c:v>
                </c:pt>
                <c:pt idx="5253">
                  <c:v>42019.208333333336</c:v>
                </c:pt>
                <c:pt idx="5254">
                  <c:v>42019.211805555555</c:v>
                </c:pt>
                <c:pt idx="5255">
                  <c:v>42019.215277777781</c:v>
                </c:pt>
                <c:pt idx="5256">
                  <c:v>42019.21875</c:v>
                </c:pt>
                <c:pt idx="5257">
                  <c:v>42019.222222222219</c:v>
                </c:pt>
                <c:pt idx="5258">
                  <c:v>42019.225694444445</c:v>
                </c:pt>
                <c:pt idx="5259">
                  <c:v>42019.229166666664</c:v>
                </c:pt>
                <c:pt idx="5260">
                  <c:v>42019.232638888891</c:v>
                </c:pt>
                <c:pt idx="5261">
                  <c:v>42019.236111111109</c:v>
                </c:pt>
                <c:pt idx="5262">
                  <c:v>42019.239583333336</c:v>
                </c:pt>
                <c:pt idx="5263">
                  <c:v>42019.243055555555</c:v>
                </c:pt>
                <c:pt idx="5264">
                  <c:v>42019.246527777781</c:v>
                </c:pt>
                <c:pt idx="5265">
                  <c:v>42019.25</c:v>
                </c:pt>
                <c:pt idx="5266">
                  <c:v>42019.253472222219</c:v>
                </c:pt>
                <c:pt idx="5267">
                  <c:v>42019.256944444445</c:v>
                </c:pt>
                <c:pt idx="5268">
                  <c:v>42019.260416666664</c:v>
                </c:pt>
                <c:pt idx="5269">
                  <c:v>42019.263888888891</c:v>
                </c:pt>
                <c:pt idx="5270">
                  <c:v>42019.267361111109</c:v>
                </c:pt>
                <c:pt idx="5271">
                  <c:v>42019.270833333336</c:v>
                </c:pt>
                <c:pt idx="5272">
                  <c:v>42019.274305555555</c:v>
                </c:pt>
                <c:pt idx="5273">
                  <c:v>42019.277777777781</c:v>
                </c:pt>
                <c:pt idx="5274">
                  <c:v>42019.28125</c:v>
                </c:pt>
                <c:pt idx="5275">
                  <c:v>42019.284722222219</c:v>
                </c:pt>
                <c:pt idx="5276">
                  <c:v>42019.288194444445</c:v>
                </c:pt>
                <c:pt idx="5277">
                  <c:v>42019.291666666664</c:v>
                </c:pt>
                <c:pt idx="5278">
                  <c:v>42019.295138888891</c:v>
                </c:pt>
                <c:pt idx="5279">
                  <c:v>42019.298611111109</c:v>
                </c:pt>
                <c:pt idx="5280">
                  <c:v>42019.302083333336</c:v>
                </c:pt>
                <c:pt idx="5281">
                  <c:v>42019.305555555555</c:v>
                </c:pt>
                <c:pt idx="5282">
                  <c:v>42019.309027777781</c:v>
                </c:pt>
                <c:pt idx="5283">
                  <c:v>42019.3125</c:v>
                </c:pt>
                <c:pt idx="5284">
                  <c:v>42019.315972222219</c:v>
                </c:pt>
                <c:pt idx="5285">
                  <c:v>42019.319444444445</c:v>
                </c:pt>
                <c:pt idx="5286">
                  <c:v>42019.322916666664</c:v>
                </c:pt>
                <c:pt idx="5287">
                  <c:v>42019.326388888891</c:v>
                </c:pt>
                <c:pt idx="5288">
                  <c:v>42019.329861111109</c:v>
                </c:pt>
                <c:pt idx="5289">
                  <c:v>42019.333333333336</c:v>
                </c:pt>
                <c:pt idx="5290">
                  <c:v>42019.336805555555</c:v>
                </c:pt>
                <c:pt idx="5291">
                  <c:v>42019.340277777781</c:v>
                </c:pt>
                <c:pt idx="5292">
                  <c:v>42019.34375</c:v>
                </c:pt>
                <c:pt idx="5293">
                  <c:v>42019.347222222219</c:v>
                </c:pt>
                <c:pt idx="5294">
                  <c:v>42019.350694444445</c:v>
                </c:pt>
                <c:pt idx="5295">
                  <c:v>42019.354166666664</c:v>
                </c:pt>
                <c:pt idx="5296">
                  <c:v>42019.357638888891</c:v>
                </c:pt>
                <c:pt idx="5297">
                  <c:v>42019.361111111109</c:v>
                </c:pt>
                <c:pt idx="5298">
                  <c:v>42019.364583333336</c:v>
                </c:pt>
                <c:pt idx="5299">
                  <c:v>42019.368055555555</c:v>
                </c:pt>
                <c:pt idx="5300">
                  <c:v>42019.371527777781</c:v>
                </c:pt>
                <c:pt idx="5301">
                  <c:v>42019.375</c:v>
                </c:pt>
                <c:pt idx="5302">
                  <c:v>42019.378472222219</c:v>
                </c:pt>
                <c:pt idx="5303">
                  <c:v>42019.381944444445</c:v>
                </c:pt>
                <c:pt idx="5304">
                  <c:v>42019.385416666664</c:v>
                </c:pt>
                <c:pt idx="5305">
                  <c:v>42019.388888888891</c:v>
                </c:pt>
                <c:pt idx="5306">
                  <c:v>42019.392361111109</c:v>
                </c:pt>
                <c:pt idx="5307">
                  <c:v>42019.395833333336</c:v>
                </c:pt>
                <c:pt idx="5308">
                  <c:v>42019.399305555555</c:v>
                </c:pt>
                <c:pt idx="5309">
                  <c:v>42019.402777777781</c:v>
                </c:pt>
                <c:pt idx="5310">
                  <c:v>42019.40625</c:v>
                </c:pt>
                <c:pt idx="5311">
                  <c:v>42019.409722222219</c:v>
                </c:pt>
                <c:pt idx="5312">
                  <c:v>42019.413194444445</c:v>
                </c:pt>
                <c:pt idx="5313">
                  <c:v>42019.416666666664</c:v>
                </c:pt>
                <c:pt idx="5314">
                  <c:v>42019.420138888891</c:v>
                </c:pt>
                <c:pt idx="5315">
                  <c:v>42019.423611111109</c:v>
                </c:pt>
                <c:pt idx="5316">
                  <c:v>42019.427083333336</c:v>
                </c:pt>
                <c:pt idx="5317">
                  <c:v>42019.430555555555</c:v>
                </c:pt>
                <c:pt idx="5318">
                  <c:v>42019.434027777781</c:v>
                </c:pt>
                <c:pt idx="5319">
                  <c:v>42019.4375</c:v>
                </c:pt>
                <c:pt idx="5320">
                  <c:v>42019.440972222219</c:v>
                </c:pt>
                <c:pt idx="5321">
                  <c:v>42019.444444444445</c:v>
                </c:pt>
                <c:pt idx="5322">
                  <c:v>42019.447916666664</c:v>
                </c:pt>
                <c:pt idx="5323">
                  <c:v>42019.451388888891</c:v>
                </c:pt>
                <c:pt idx="5324">
                  <c:v>42019.454861111109</c:v>
                </c:pt>
                <c:pt idx="5325">
                  <c:v>42019.458333333336</c:v>
                </c:pt>
                <c:pt idx="5326">
                  <c:v>42019.461805555555</c:v>
                </c:pt>
                <c:pt idx="5327">
                  <c:v>42019.465277777781</c:v>
                </c:pt>
                <c:pt idx="5328">
                  <c:v>42019.46875</c:v>
                </c:pt>
                <c:pt idx="5329">
                  <c:v>42019.472222222219</c:v>
                </c:pt>
                <c:pt idx="5330">
                  <c:v>42019.475694444445</c:v>
                </c:pt>
                <c:pt idx="5331">
                  <c:v>42019.479166666664</c:v>
                </c:pt>
                <c:pt idx="5332">
                  <c:v>42019.482638888891</c:v>
                </c:pt>
                <c:pt idx="5333">
                  <c:v>42019.486111111109</c:v>
                </c:pt>
                <c:pt idx="5334">
                  <c:v>42019.489583333336</c:v>
                </c:pt>
                <c:pt idx="5335">
                  <c:v>42019.493055555555</c:v>
                </c:pt>
                <c:pt idx="5336">
                  <c:v>42019.496527777781</c:v>
                </c:pt>
                <c:pt idx="5337">
                  <c:v>42019.5</c:v>
                </c:pt>
                <c:pt idx="5338">
                  <c:v>42019.503472222219</c:v>
                </c:pt>
                <c:pt idx="5339">
                  <c:v>42019.506944444445</c:v>
                </c:pt>
                <c:pt idx="5340">
                  <c:v>42019.510416666664</c:v>
                </c:pt>
                <c:pt idx="5341">
                  <c:v>42019.513888888891</c:v>
                </c:pt>
                <c:pt idx="5342">
                  <c:v>42019.517361111109</c:v>
                </c:pt>
                <c:pt idx="5343">
                  <c:v>42019.520833333336</c:v>
                </c:pt>
                <c:pt idx="5344">
                  <c:v>42019.524305555555</c:v>
                </c:pt>
                <c:pt idx="5345">
                  <c:v>42019.527777777781</c:v>
                </c:pt>
                <c:pt idx="5346">
                  <c:v>42019.53125</c:v>
                </c:pt>
                <c:pt idx="5347">
                  <c:v>42019.534722222219</c:v>
                </c:pt>
                <c:pt idx="5348">
                  <c:v>42019.538194444445</c:v>
                </c:pt>
                <c:pt idx="5349">
                  <c:v>42019.541666666664</c:v>
                </c:pt>
                <c:pt idx="5350">
                  <c:v>42019.545138888891</c:v>
                </c:pt>
                <c:pt idx="5351">
                  <c:v>42019.548611111109</c:v>
                </c:pt>
                <c:pt idx="5352">
                  <c:v>42019.552083333336</c:v>
                </c:pt>
                <c:pt idx="5353">
                  <c:v>42019.555555555555</c:v>
                </c:pt>
                <c:pt idx="5354">
                  <c:v>42019.559027777781</c:v>
                </c:pt>
                <c:pt idx="5355">
                  <c:v>42019.5625</c:v>
                </c:pt>
                <c:pt idx="5356">
                  <c:v>42019.565972222219</c:v>
                </c:pt>
                <c:pt idx="5357">
                  <c:v>42019.569444444445</c:v>
                </c:pt>
                <c:pt idx="5358">
                  <c:v>42019.572916666664</c:v>
                </c:pt>
                <c:pt idx="5359">
                  <c:v>42019.576388888891</c:v>
                </c:pt>
                <c:pt idx="5360">
                  <c:v>42019.579861111109</c:v>
                </c:pt>
                <c:pt idx="5361">
                  <c:v>42019.583333333336</c:v>
                </c:pt>
                <c:pt idx="5362">
                  <c:v>42019.586805555555</c:v>
                </c:pt>
                <c:pt idx="5363">
                  <c:v>42019.590277777781</c:v>
                </c:pt>
                <c:pt idx="5364">
                  <c:v>42019.59375</c:v>
                </c:pt>
                <c:pt idx="5365">
                  <c:v>42019.597222222219</c:v>
                </c:pt>
                <c:pt idx="5366">
                  <c:v>42019.600694444445</c:v>
                </c:pt>
                <c:pt idx="5367">
                  <c:v>42019.604166666664</c:v>
                </c:pt>
                <c:pt idx="5368">
                  <c:v>42019.607638888891</c:v>
                </c:pt>
                <c:pt idx="5369">
                  <c:v>42019.611111111109</c:v>
                </c:pt>
                <c:pt idx="5370">
                  <c:v>42019.614583333336</c:v>
                </c:pt>
                <c:pt idx="5371">
                  <c:v>42019.618055555555</c:v>
                </c:pt>
                <c:pt idx="5372">
                  <c:v>42019.621527777781</c:v>
                </c:pt>
                <c:pt idx="5373">
                  <c:v>42019.625</c:v>
                </c:pt>
                <c:pt idx="5374">
                  <c:v>42019.628472222219</c:v>
                </c:pt>
                <c:pt idx="5375">
                  <c:v>42019.631944444445</c:v>
                </c:pt>
                <c:pt idx="5376">
                  <c:v>42019.635416666664</c:v>
                </c:pt>
                <c:pt idx="5377">
                  <c:v>42019.638888888891</c:v>
                </c:pt>
                <c:pt idx="5378">
                  <c:v>42019.642361111109</c:v>
                </c:pt>
                <c:pt idx="5379">
                  <c:v>42019.645833333336</c:v>
                </c:pt>
                <c:pt idx="5380">
                  <c:v>42019.649305555555</c:v>
                </c:pt>
                <c:pt idx="5381">
                  <c:v>42019.652777777781</c:v>
                </c:pt>
                <c:pt idx="5382">
                  <c:v>42019.65625</c:v>
                </c:pt>
                <c:pt idx="5383">
                  <c:v>42019.659722222219</c:v>
                </c:pt>
                <c:pt idx="5384">
                  <c:v>42019.663194444445</c:v>
                </c:pt>
                <c:pt idx="5385">
                  <c:v>42019.666666666664</c:v>
                </c:pt>
                <c:pt idx="5386">
                  <c:v>42019.670138888891</c:v>
                </c:pt>
                <c:pt idx="5387">
                  <c:v>42019.673611111109</c:v>
                </c:pt>
                <c:pt idx="5388">
                  <c:v>42019.677083333336</c:v>
                </c:pt>
                <c:pt idx="5389">
                  <c:v>42019.680555555555</c:v>
                </c:pt>
                <c:pt idx="5390">
                  <c:v>42019.684027777781</c:v>
                </c:pt>
                <c:pt idx="5391">
                  <c:v>42019.6875</c:v>
                </c:pt>
                <c:pt idx="5392">
                  <c:v>42019.690972222219</c:v>
                </c:pt>
                <c:pt idx="5393">
                  <c:v>42019.694444444445</c:v>
                </c:pt>
                <c:pt idx="5394">
                  <c:v>42019.697916666664</c:v>
                </c:pt>
                <c:pt idx="5395">
                  <c:v>42019.701388888891</c:v>
                </c:pt>
                <c:pt idx="5396">
                  <c:v>42019.704861111109</c:v>
                </c:pt>
                <c:pt idx="5397">
                  <c:v>42019.708333333336</c:v>
                </c:pt>
                <c:pt idx="5398">
                  <c:v>42019.711805555555</c:v>
                </c:pt>
                <c:pt idx="5399">
                  <c:v>42019.715277777781</c:v>
                </c:pt>
                <c:pt idx="5400">
                  <c:v>42019.71875</c:v>
                </c:pt>
                <c:pt idx="5401">
                  <c:v>42019.722222222219</c:v>
                </c:pt>
                <c:pt idx="5402">
                  <c:v>42019.725694444445</c:v>
                </c:pt>
                <c:pt idx="5403">
                  <c:v>42019.729166666664</c:v>
                </c:pt>
                <c:pt idx="5404">
                  <c:v>42019.732638888891</c:v>
                </c:pt>
                <c:pt idx="5405">
                  <c:v>42019.736111111109</c:v>
                </c:pt>
                <c:pt idx="5406">
                  <c:v>42019.739583333336</c:v>
                </c:pt>
                <c:pt idx="5407">
                  <c:v>42019.743055555555</c:v>
                </c:pt>
                <c:pt idx="5408">
                  <c:v>42019.746527777781</c:v>
                </c:pt>
                <c:pt idx="5409">
                  <c:v>42019.75</c:v>
                </c:pt>
                <c:pt idx="5410">
                  <c:v>42019.753472222219</c:v>
                </c:pt>
                <c:pt idx="5411">
                  <c:v>42019.756944444445</c:v>
                </c:pt>
                <c:pt idx="5412">
                  <c:v>42019.760416666664</c:v>
                </c:pt>
                <c:pt idx="5413">
                  <c:v>42019.763888888891</c:v>
                </c:pt>
                <c:pt idx="5414">
                  <c:v>42019.767361111109</c:v>
                </c:pt>
                <c:pt idx="5415">
                  <c:v>42019.770833333336</c:v>
                </c:pt>
                <c:pt idx="5416">
                  <c:v>42019.774305555555</c:v>
                </c:pt>
                <c:pt idx="5417">
                  <c:v>42019.777777777781</c:v>
                </c:pt>
                <c:pt idx="5418">
                  <c:v>42019.78125</c:v>
                </c:pt>
                <c:pt idx="5419">
                  <c:v>42019.784722222219</c:v>
                </c:pt>
                <c:pt idx="5420">
                  <c:v>42019.788194444445</c:v>
                </c:pt>
                <c:pt idx="5421">
                  <c:v>42019.791666666664</c:v>
                </c:pt>
                <c:pt idx="5422">
                  <c:v>42019.795138888891</c:v>
                </c:pt>
                <c:pt idx="5423">
                  <c:v>42019.798611111109</c:v>
                </c:pt>
                <c:pt idx="5424">
                  <c:v>42019.802083333336</c:v>
                </c:pt>
                <c:pt idx="5425">
                  <c:v>42019.805555555555</c:v>
                </c:pt>
                <c:pt idx="5426">
                  <c:v>42019.809027777781</c:v>
                </c:pt>
                <c:pt idx="5427">
                  <c:v>42019.8125</c:v>
                </c:pt>
                <c:pt idx="5428">
                  <c:v>42019.815972222219</c:v>
                </c:pt>
                <c:pt idx="5429">
                  <c:v>42019.819444444445</c:v>
                </c:pt>
                <c:pt idx="5430">
                  <c:v>42019.822916666664</c:v>
                </c:pt>
                <c:pt idx="5431">
                  <c:v>42019.826388888891</c:v>
                </c:pt>
                <c:pt idx="5432">
                  <c:v>42019.829861111109</c:v>
                </c:pt>
                <c:pt idx="5433">
                  <c:v>42019.833333333336</c:v>
                </c:pt>
                <c:pt idx="5434">
                  <c:v>42019.836805555555</c:v>
                </c:pt>
                <c:pt idx="5435">
                  <c:v>42019.840277777781</c:v>
                </c:pt>
                <c:pt idx="5436">
                  <c:v>42019.84375</c:v>
                </c:pt>
                <c:pt idx="5437">
                  <c:v>42019.847222222219</c:v>
                </c:pt>
                <c:pt idx="5438">
                  <c:v>42019.850694444445</c:v>
                </c:pt>
                <c:pt idx="5439">
                  <c:v>42019.854166666664</c:v>
                </c:pt>
                <c:pt idx="5440">
                  <c:v>42019.857638888891</c:v>
                </c:pt>
                <c:pt idx="5441">
                  <c:v>42019.861111111109</c:v>
                </c:pt>
                <c:pt idx="5442">
                  <c:v>42019.864583333336</c:v>
                </c:pt>
                <c:pt idx="5443">
                  <c:v>42019.868055555555</c:v>
                </c:pt>
                <c:pt idx="5444">
                  <c:v>42019.871527777781</c:v>
                </c:pt>
                <c:pt idx="5445">
                  <c:v>42019.875</c:v>
                </c:pt>
                <c:pt idx="5446">
                  <c:v>42019.878472222219</c:v>
                </c:pt>
                <c:pt idx="5447">
                  <c:v>42019.881944444445</c:v>
                </c:pt>
                <c:pt idx="5448">
                  <c:v>42019.885416666664</c:v>
                </c:pt>
                <c:pt idx="5449">
                  <c:v>42019.888888888891</c:v>
                </c:pt>
                <c:pt idx="5450">
                  <c:v>42019.892361111109</c:v>
                </c:pt>
                <c:pt idx="5451">
                  <c:v>42019.895833333336</c:v>
                </c:pt>
                <c:pt idx="5452">
                  <c:v>42019.899305555555</c:v>
                </c:pt>
                <c:pt idx="5453">
                  <c:v>42019.902777777781</c:v>
                </c:pt>
                <c:pt idx="5454">
                  <c:v>42019.90625</c:v>
                </c:pt>
                <c:pt idx="5455">
                  <c:v>42019.909722222219</c:v>
                </c:pt>
                <c:pt idx="5456">
                  <c:v>42019.913194444445</c:v>
                </c:pt>
                <c:pt idx="5457">
                  <c:v>42019.916666666664</c:v>
                </c:pt>
                <c:pt idx="5458">
                  <c:v>42019.920138888891</c:v>
                </c:pt>
                <c:pt idx="5459">
                  <c:v>42019.923611111109</c:v>
                </c:pt>
                <c:pt idx="5460">
                  <c:v>42019.927083333336</c:v>
                </c:pt>
                <c:pt idx="5461">
                  <c:v>42019.930555555555</c:v>
                </c:pt>
                <c:pt idx="5462">
                  <c:v>42019.934027777781</c:v>
                </c:pt>
                <c:pt idx="5463">
                  <c:v>42019.9375</c:v>
                </c:pt>
                <c:pt idx="5464">
                  <c:v>42019.940972222219</c:v>
                </c:pt>
                <c:pt idx="5465">
                  <c:v>42019.944444444445</c:v>
                </c:pt>
                <c:pt idx="5466">
                  <c:v>42019.947916666664</c:v>
                </c:pt>
                <c:pt idx="5467">
                  <c:v>42019.951388888891</c:v>
                </c:pt>
                <c:pt idx="5468">
                  <c:v>42019.954861111109</c:v>
                </c:pt>
                <c:pt idx="5469">
                  <c:v>42019.958333333336</c:v>
                </c:pt>
                <c:pt idx="5470">
                  <c:v>42019.961805555555</c:v>
                </c:pt>
                <c:pt idx="5471">
                  <c:v>42019.965277777781</c:v>
                </c:pt>
                <c:pt idx="5472">
                  <c:v>42019.96875</c:v>
                </c:pt>
                <c:pt idx="5473">
                  <c:v>42019.972222222219</c:v>
                </c:pt>
                <c:pt idx="5474">
                  <c:v>42019.975694444445</c:v>
                </c:pt>
                <c:pt idx="5475">
                  <c:v>42019.979166666664</c:v>
                </c:pt>
                <c:pt idx="5476">
                  <c:v>42019.982638888891</c:v>
                </c:pt>
                <c:pt idx="5477">
                  <c:v>42019.986111111109</c:v>
                </c:pt>
                <c:pt idx="5478">
                  <c:v>42019.989583333336</c:v>
                </c:pt>
                <c:pt idx="5479">
                  <c:v>42019.993055555555</c:v>
                </c:pt>
                <c:pt idx="5480">
                  <c:v>42019.996527777781</c:v>
                </c:pt>
                <c:pt idx="5481">
                  <c:v>42020</c:v>
                </c:pt>
                <c:pt idx="5482">
                  <c:v>42020.003472222219</c:v>
                </c:pt>
                <c:pt idx="5483">
                  <c:v>42020.006944444445</c:v>
                </c:pt>
                <c:pt idx="5484">
                  <c:v>42020.010416666664</c:v>
                </c:pt>
                <c:pt idx="5485">
                  <c:v>42020.013888888891</c:v>
                </c:pt>
                <c:pt idx="5486">
                  <c:v>42020.017361111109</c:v>
                </c:pt>
                <c:pt idx="5487">
                  <c:v>42020.020833333336</c:v>
                </c:pt>
                <c:pt idx="5488">
                  <c:v>42020.024305555555</c:v>
                </c:pt>
                <c:pt idx="5489">
                  <c:v>42020.027777777781</c:v>
                </c:pt>
                <c:pt idx="5490">
                  <c:v>42020.03125</c:v>
                </c:pt>
                <c:pt idx="5491">
                  <c:v>42020.034722222219</c:v>
                </c:pt>
                <c:pt idx="5492">
                  <c:v>42020.038194444445</c:v>
                </c:pt>
                <c:pt idx="5493">
                  <c:v>42020.041666666664</c:v>
                </c:pt>
                <c:pt idx="5494">
                  <c:v>42020.045138888891</c:v>
                </c:pt>
                <c:pt idx="5495">
                  <c:v>42020.048611111109</c:v>
                </c:pt>
                <c:pt idx="5496">
                  <c:v>42020.052083333336</c:v>
                </c:pt>
                <c:pt idx="5497">
                  <c:v>42020.055555555555</c:v>
                </c:pt>
                <c:pt idx="5498">
                  <c:v>42020.059027777781</c:v>
                </c:pt>
                <c:pt idx="5499">
                  <c:v>42020.0625</c:v>
                </c:pt>
                <c:pt idx="5500">
                  <c:v>42020.065972222219</c:v>
                </c:pt>
                <c:pt idx="5501">
                  <c:v>42020.069444444445</c:v>
                </c:pt>
                <c:pt idx="5502">
                  <c:v>42020.072916666664</c:v>
                </c:pt>
                <c:pt idx="5503">
                  <c:v>42020.076388888891</c:v>
                </c:pt>
                <c:pt idx="5504">
                  <c:v>42020.079861111109</c:v>
                </c:pt>
                <c:pt idx="5505">
                  <c:v>42020.083333333336</c:v>
                </c:pt>
                <c:pt idx="5506">
                  <c:v>42020.086805555555</c:v>
                </c:pt>
                <c:pt idx="5507">
                  <c:v>42020.090277777781</c:v>
                </c:pt>
                <c:pt idx="5508">
                  <c:v>42020.09375</c:v>
                </c:pt>
                <c:pt idx="5509">
                  <c:v>42020.097222222219</c:v>
                </c:pt>
                <c:pt idx="5510">
                  <c:v>42020.100694444445</c:v>
                </c:pt>
                <c:pt idx="5511">
                  <c:v>42020.104166666664</c:v>
                </c:pt>
                <c:pt idx="5512">
                  <c:v>42020.107638888891</c:v>
                </c:pt>
                <c:pt idx="5513">
                  <c:v>42020.111111111109</c:v>
                </c:pt>
                <c:pt idx="5514">
                  <c:v>42020.114583333336</c:v>
                </c:pt>
                <c:pt idx="5515">
                  <c:v>42020.118055555555</c:v>
                </c:pt>
                <c:pt idx="5516">
                  <c:v>42020.121527777781</c:v>
                </c:pt>
                <c:pt idx="5517">
                  <c:v>42020.125</c:v>
                </c:pt>
                <c:pt idx="5518">
                  <c:v>42020.128472222219</c:v>
                </c:pt>
                <c:pt idx="5519">
                  <c:v>42020.131944444445</c:v>
                </c:pt>
                <c:pt idx="5520">
                  <c:v>42020.135416666664</c:v>
                </c:pt>
                <c:pt idx="5521">
                  <c:v>42020.138888888891</c:v>
                </c:pt>
                <c:pt idx="5522">
                  <c:v>42020.142361111109</c:v>
                </c:pt>
                <c:pt idx="5523">
                  <c:v>42020.145833333336</c:v>
                </c:pt>
                <c:pt idx="5524">
                  <c:v>42020.149305555555</c:v>
                </c:pt>
                <c:pt idx="5525">
                  <c:v>42020.152777777781</c:v>
                </c:pt>
                <c:pt idx="5526">
                  <c:v>42020.15625</c:v>
                </c:pt>
                <c:pt idx="5527">
                  <c:v>42020.159722222219</c:v>
                </c:pt>
                <c:pt idx="5528">
                  <c:v>42020.163194444445</c:v>
                </c:pt>
                <c:pt idx="5529">
                  <c:v>42020.166666666664</c:v>
                </c:pt>
                <c:pt idx="5530">
                  <c:v>42020.170138888891</c:v>
                </c:pt>
                <c:pt idx="5531">
                  <c:v>42020.173611111109</c:v>
                </c:pt>
                <c:pt idx="5532">
                  <c:v>42020.177083333336</c:v>
                </c:pt>
                <c:pt idx="5533">
                  <c:v>42020.180555555555</c:v>
                </c:pt>
                <c:pt idx="5534">
                  <c:v>42020.184027777781</c:v>
                </c:pt>
                <c:pt idx="5535">
                  <c:v>42020.1875</c:v>
                </c:pt>
                <c:pt idx="5536">
                  <c:v>42020.190972222219</c:v>
                </c:pt>
                <c:pt idx="5537">
                  <c:v>42020.194444444445</c:v>
                </c:pt>
                <c:pt idx="5538">
                  <c:v>42020.197916666664</c:v>
                </c:pt>
                <c:pt idx="5539">
                  <c:v>42020.201388888891</c:v>
                </c:pt>
                <c:pt idx="5540">
                  <c:v>42020.204861111109</c:v>
                </c:pt>
                <c:pt idx="5541">
                  <c:v>42020.208333333336</c:v>
                </c:pt>
                <c:pt idx="5542">
                  <c:v>42020.211805555555</c:v>
                </c:pt>
                <c:pt idx="5543">
                  <c:v>42020.215277777781</c:v>
                </c:pt>
                <c:pt idx="5544">
                  <c:v>42020.21875</c:v>
                </c:pt>
                <c:pt idx="5545">
                  <c:v>42020.222222222219</c:v>
                </c:pt>
                <c:pt idx="5546">
                  <c:v>42020.225694444445</c:v>
                </c:pt>
                <c:pt idx="5547">
                  <c:v>42020.229166666664</c:v>
                </c:pt>
                <c:pt idx="5548">
                  <c:v>42020.232638888891</c:v>
                </c:pt>
                <c:pt idx="5549">
                  <c:v>42020.236111111109</c:v>
                </c:pt>
                <c:pt idx="5550">
                  <c:v>42020.239583333336</c:v>
                </c:pt>
                <c:pt idx="5551">
                  <c:v>42020.243055555555</c:v>
                </c:pt>
                <c:pt idx="5552">
                  <c:v>42020.246527777781</c:v>
                </c:pt>
                <c:pt idx="5553">
                  <c:v>42020.25</c:v>
                </c:pt>
                <c:pt idx="5554">
                  <c:v>42020.253472222219</c:v>
                </c:pt>
                <c:pt idx="5555">
                  <c:v>42020.256944444445</c:v>
                </c:pt>
                <c:pt idx="5556">
                  <c:v>42020.260416666664</c:v>
                </c:pt>
                <c:pt idx="5557">
                  <c:v>42020.263888888891</c:v>
                </c:pt>
                <c:pt idx="5558">
                  <c:v>42020.267361111109</c:v>
                </c:pt>
                <c:pt idx="5559">
                  <c:v>42020.270833333336</c:v>
                </c:pt>
                <c:pt idx="5560">
                  <c:v>42020.274305555555</c:v>
                </c:pt>
                <c:pt idx="5561">
                  <c:v>42020.277777777781</c:v>
                </c:pt>
                <c:pt idx="5562">
                  <c:v>42020.28125</c:v>
                </c:pt>
                <c:pt idx="5563">
                  <c:v>42020.284722222219</c:v>
                </c:pt>
                <c:pt idx="5564">
                  <c:v>42020.288194444445</c:v>
                </c:pt>
                <c:pt idx="5565">
                  <c:v>42020.291666666664</c:v>
                </c:pt>
                <c:pt idx="5566">
                  <c:v>42020.295138888891</c:v>
                </c:pt>
                <c:pt idx="5567">
                  <c:v>42020.298611111109</c:v>
                </c:pt>
                <c:pt idx="5568">
                  <c:v>42020.302083333336</c:v>
                </c:pt>
                <c:pt idx="5569">
                  <c:v>42020.305555555555</c:v>
                </c:pt>
                <c:pt idx="5570">
                  <c:v>42020.309027777781</c:v>
                </c:pt>
                <c:pt idx="5571">
                  <c:v>42020.3125</c:v>
                </c:pt>
                <c:pt idx="5572">
                  <c:v>42020.315972222219</c:v>
                </c:pt>
                <c:pt idx="5573">
                  <c:v>42020.319444444445</c:v>
                </c:pt>
                <c:pt idx="5574">
                  <c:v>42020.322916666664</c:v>
                </c:pt>
                <c:pt idx="5575">
                  <c:v>42020.326388888891</c:v>
                </c:pt>
                <c:pt idx="5576">
                  <c:v>42020.329861111109</c:v>
                </c:pt>
                <c:pt idx="5577">
                  <c:v>42020.333333333336</c:v>
                </c:pt>
                <c:pt idx="5578">
                  <c:v>42020.336805555555</c:v>
                </c:pt>
                <c:pt idx="5579">
                  <c:v>42020.340277777781</c:v>
                </c:pt>
                <c:pt idx="5580">
                  <c:v>42020.34375</c:v>
                </c:pt>
                <c:pt idx="5581">
                  <c:v>42020.347222222219</c:v>
                </c:pt>
                <c:pt idx="5582">
                  <c:v>42020.350694444445</c:v>
                </c:pt>
                <c:pt idx="5583">
                  <c:v>42020.354166666664</c:v>
                </c:pt>
                <c:pt idx="5584">
                  <c:v>42020.357638888891</c:v>
                </c:pt>
                <c:pt idx="5585">
                  <c:v>42020.361111111109</c:v>
                </c:pt>
                <c:pt idx="5586">
                  <c:v>42020.364583333336</c:v>
                </c:pt>
                <c:pt idx="5587">
                  <c:v>42020.368055555555</c:v>
                </c:pt>
                <c:pt idx="5588">
                  <c:v>42020.371527777781</c:v>
                </c:pt>
                <c:pt idx="5589">
                  <c:v>42020.375</c:v>
                </c:pt>
                <c:pt idx="5590">
                  <c:v>42020.378472222219</c:v>
                </c:pt>
                <c:pt idx="5591">
                  <c:v>42020.381944444445</c:v>
                </c:pt>
                <c:pt idx="5592">
                  <c:v>42020.385416666664</c:v>
                </c:pt>
                <c:pt idx="5593">
                  <c:v>42020.388888888891</c:v>
                </c:pt>
                <c:pt idx="5594">
                  <c:v>42020.392361111109</c:v>
                </c:pt>
                <c:pt idx="5595">
                  <c:v>42020.395833333336</c:v>
                </c:pt>
                <c:pt idx="5596">
                  <c:v>42020.399305555555</c:v>
                </c:pt>
                <c:pt idx="5597">
                  <c:v>42020.402777777781</c:v>
                </c:pt>
                <c:pt idx="5598">
                  <c:v>42020.40625</c:v>
                </c:pt>
                <c:pt idx="5599">
                  <c:v>42020.409722222219</c:v>
                </c:pt>
                <c:pt idx="5600">
                  <c:v>42020.413194444445</c:v>
                </c:pt>
                <c:pt idx="5601">
                  <c:v>42020.416666666664</c:v>
                </c:pt>
                <c:pt idx="5602">
                  <c:v>42020.420138888891</c:v>
                </c:pt>
                <c:pt idx="5603">
                  <c:v>42020.423611111109</c:v>
                </c:pt>
                <c:pt idx="5604">
                  <c:v>42020.427083333336</c:v>
                </c:pt>
                <c:pt idx="5605">
                  <c:v>42020.430555555555</c:v>
                </c:pt>
                <c:pt idx="5606">
                  <c:v>42020.434027777781</c:v>
                </c:pt>
                <c:pt idx="5607">
                  <c:v>42020.4375</c:v>
                </c:pt>
                <c:pt idx="5608">
                  <c:v>42020.440972222219</c:v>
                </c:pt>
                <c:pt idx="5609">
                  <c:v>42020.444444444445</c:v>
                </c:pt>
                <c:pt idx="5610">
                  <c:v>42020.447916666664</c:v>
                </c:pt>
                <c:pt idx="5611">
                  <c:v>42020.451388888891</c:v>
                </c:pt>
                <c:pt idx="5612">
                  <c:v>42020.454861111109</c:v>
                </c:pt>
                <c:pt idx="5613">
                  <c:v>42020.458333333336</c:v>
                </c:pt>
                <c:pt idx="5614">
                  <c:v>42020.461805555555</c:v>
                </c:pt>
                <c:pt idx="5615">
                  <c:v>42020.465277777781</c:v>
                </c:pt>
                <c:pt idx="5616">
                  <c:v>42020.46875</c:v>
                </c:pt>
                <c:pt idx="5617">
                  <c:v>42020.472222222219</c:v>
                </c:pt>
                <c:pt idx="5618">
                  <c:v>42020.475694444445</c:v>
                </c:pt>
                <c:pt idx="5619">
                  <c:v>42020.479166666664</c:v>
                </c:pt>
                <c:pt idx="5620">
                  <c:v>42020.482638888891</c:v>
                </c:pt>
                <c:pt idx="5621">
                  <c:v>42020.486111111109</c:v>
                </c:pt>
                <c:pt idx="5622">
                  <c:v>42020.489583333336</c:v>
                </c:pt>
                <c:pt idx="5623">
                  <c:v>42020.493055555555</c:v>
                </c:pt>
                <c:pt idx="5624">
                  <c:v>42020.496527777781</c:v>
                </c:pt>
                <c:pt idx="5625">
                  <c:v>42020.5</c:v>
                </c:pt>
                <c:pt idx="5626">
                  <c:v>42020.503472222219</c:v>
                </c:pt>
                <c:pt idx="5627">
                  <c:v>42020.506944444445</c:v>
                </c:pt>
                <c:pt idx="5628">
                  <c:v>42020.510416666664</c:v>
                </c:pt>
                <c:pt idx="5629">
                  <c:v>42020.513888888891</c:v>
                </c:pt>
                <c:pt idx="5630">
                  <c:v>42020.517361111109</c:v>
                </c:pt>
                <c:pt idx="5631">
                  <c:v>42020.520833333336</c:v>
                </c:pt>
                <c:pt idx="5632">
                  <c:v>42020.524305555555</c:v>
                </c:pt>
                <c:pt idx="5633">
                  <c:v>42020.527777777781</c:v>
                </c:pt>
                <c:pt idx="5634">
                  <c:v>42020.53125</c:v>
                </c:pt>
                <c:pt idx="5635">
                  <c:v>42020.534722222219</c:v>
                </c:pt>
                <c:pt idx="5636">
                  <c:v>42020.538194444445</c:v>
                </c:pt>
                <c:pt idx="5637">
                  <c:v>42020.541666666664</c:v>
                </c:pt>
                <c:pt idx="5638">
                  <c:v>42020.545138888891</c:v>
                </c:pt>
                <c:pt idx="5639">
                  <c:v>42020.548611111109</c:v>
                </c:pt>
                <c:pt idx="5640">
                  <c:v>42020.552083333336</c:v>
                </c:pt>
                <c:pt idx="5641">
                  <c:v>42020.555555555555</c:v>
                </c:pt>
                <c:pt idx="5642">
                  <c:v>42020.559027777781</c:v>
                </c:pt>
                <c:pt idx="5643">
                  <c:v>42020.5625</c:v>
                </c:pt>
                <c:pt idx="5644">
                  <c:v>42020.565972222219</c:v>
                </c:pt>
                <c:pt idx="5645">
                  <c:v>42020.569444444445</c:v>
                </c:pt>
                <c:pt idx="5646">
                  <c:v>42020.572916666664</c:v>
                </c:pt>
                <c:pt idx="5647">
                  <c:v>42020.576388888891</c:v>
                </c:pt>
                <c:pt idx="5648">
                  <c:v>42020.579861111109</c:v>
                </c:pt>
                <c:pt idx="5649">
                  <c:v>42020.583333333336</c:v>
                </c:pt>
                <c:pt idx="5650">
                  <c:v>42020.586805555555</c:v>
                </c:pt>
                <c:pt idx="5651">
                  <c:v>42020.590277777781</c:v>
                </c:pt>
                <c:pt idx="5652">
                  <c:v>42020.59375</c:v>
                </c:pt>
                <c:pt idx="5653">
                  <c:v>42020.597222222219</c:v>
                </c:pt>
                <c:pt idx="5654">
                  <c:v>42020.600694444445</c:v>
                </c:pt>
                <c:pt idx="5655">
                  <c:v>42020.604166666664</c:v>
                </c:pt>
                <c:pt idx="5656">
                  <c:v>42020.607638888891</c:v>
                </c:pt>
                <c:pt idx="5657">
                  <c:v>42020.611111111109</c:v>
                </c:pt>
                <c:pt idx="5658">
                  <c:v>42020.614583333336</c:v>
                </c:pt>
                <c:pt idx="5659">
                  <c:v>42020.618055555555</c:v>
                </c:pt>
                <c:pt idx="5660">
                  <c:v>42020.621527777781</c:v>
                </c:pt>
                <c:pt idx="5661">
                  <c:v>42020.625</c:v>
                </c:pt>
                <c:pt idx="5662">
                  <c:v>42020.628472222219</c:v>
                </c:pt>
                <c:pt idx="5663">
                  <c:v>42020.631944444445</c:v>
                </c:pt>
                <c:pt idx="5664">
                  <c:v>42020.635416666664</c:v>
                </c:pt>
                <c:pt idx="5665">
                  <c:v>42020.638888888891</c:v>
                </c:pt>
                <c:pt idx="5666">
                  <c:v>42020.642361111109</c:v>
                </c:pt>
                <c:pt idx="5667">
                  <c:v>42020.645833333336</c:v>
                </c:pt>
                <c:pt idx="5668">
                  <c:v>42020.649305555555</c:v>
                </c:pt>
                <c:pt idx="5669">
                  <c:v>42020.652777777781</c:v>
                </c:pt>
                <c:pt idx="5670">
                  <c:v>42020.65625</c:v>
                </c:pt>
                <c:pt idx="5671">
                  <c:v>42020.659722222219</c:v>
                </c:pt>
                <c:pt idx="5672">
                  <c:v>42020.663194444445</c:v>
                </c:pt>
                <c:pt idx="5673">
                  <c:v>42020.666666666664</c:v>
                </c:pt>
                <c:pt idx="5674">
                  <c:v>42020.670138888891</c:v>
                </c:pt>
                <c:pt idx="5675">
                  <c:v>42020.673611111109</c:v>
                </c:pt>
                <c:pt idx="5676">
                  <c:v>42020.677083333336</c:v>
                </c:pt>
                <c:pt idx="5677">
                  <c:v>42020.680555555555</c:v>
                </c:pt>
                <c:pt idx="5678">
                  <c:v>42020.684027777781</c:v>
                </c:pt>
                <c:pt idx="5679">
                  <c:v>42020.6875</c:v>
                </c:pt>
                <c:pt idx="5680">
                  <c:v>42020.690972222219</c:v>
                </c:pt>
                <c:pt idx="5681">
                  <c:v>42020.694444444445</c:v>
                </c:pt>
                <c:pt idx="5682">
                  <c:v>42020.697916666664</c:v>
                </c:pt>
                <c:pt idx="5683">
                  <c:v>42020.701388888891</c:v>
                </c:pt>
                <c:pt idx="5684">
                  <c:v>42020.704861111109</c:v>
                </c:pt>
                <c:pt idx="5685">
                  <c:v>42020.708333333336</c:v>
                </c:pt>
                <c:pt idx="5686">
                  <c:v>42020.711805555555</c:v>
                </c:pt>
                <c:pt idx="5687">
                  <c:v>42020.715277777781</c:v>
                </c:pt>
                <c:pt idx="5688">
                  <c:v>42020.71875</c:v>
                </c:pt>
                <c:pt idx="5689">
                  <c:v>42020.722222222219</c:v>
                </c:pt>
                <c:pt idx="5690">
                  <c:v>42020.725694444445</c:v>
                </c:pt>
                <c:pt idx="5691">
                  <c:v>42020.729166666664</c:v>
                </c:pt>
                <c:pt idx="5692">
                  <c:v>42020.732638888891</c:v>
                </c:pt>
                <c:pt idx="5693">
                  <c:v>42020.736111111109</c:v>
                </c:pt>
                <c:pt idx="5694">
                  <c:v>42020.739583333336</c:v>
                </c:pt>
                <c:pt idx="5695">
                  <c:v>42020.743055555555</c:v>
                </c:pt>
                <c:pt idx="5696">
                  <c:v>42020.746527777781</c:v>
                </c:pt>
                <c:pt idx="5697">
                  <c:v>42020.75</c:v>
                </c:pt>
                <c:pt idx="5698">
                  <c:v>42020.753472222219</c:v>
                </c:pt>
                <c:pt idx="5699">
                  <c:v>42020.756944444445</c:v>
                </c:pt>
                <c:pt idx="5700">
                  <c:v>42020.760416666664</c:v>
                </c:pt>
                <c:pt idx="5701">
                  <c:v>42020.763888888891</c:v>
                </c:pt>
                <c:pt idx="5702">
                  <c:v>42020.767361111109</c:v>
                </c:pt>
                <c:pt idx="5703">
                  <c:v>42020.770833333336</c:v>
                </c:pt>
                <c:pt idx="5704">
                  <c:v>42020.774305555555</c:v>
                </c:pt>
                <c:pt idx="5705">
                  <c:v>42020.777777777781</c:v>
                </c:pt>
                <c:pt idx="5706">
                  <c:v>42020.78125</c:v>
                </c:pt>
                <c:pt idx="5707">
                  <c:v>42020.784722222219</c:v>
                </c:pt>
                <c:pt idx="5708">
                  <c:v>42020.788194444445</c:v>
                </c:pt>
                <c:pt idx="5709">
                  <c:v>42020.791666666664</c:v>
                </c:pt>
                <c:pt idx="5710">
                  <c:v>42020.795138888891</c:v>
                </c:pt>
                <c:pt idx="5711">
                  <c:v>42020.798611111109</c:v>
                </c:pt>
                <c:pt idx="5712">
                  <c:v>42020.802083333336</c:v>
                </c:pt>
                <c:pt idx="5713">
                  <c:v>42020.805555555555</c:v>
                </c:pt>
                <c:pt idx="5714">
                  <c:v>42020.809027777781</c:v>
                </c:pt>
                <c:pt idx="5715">
                  <c:v>42020.8125</c:v>
                </c:pt>
                <c:pt idx="5716">
                  <c:v>42020.815972222219</c:v>
                </c:pt>
                <c:pt idx="5717">
                  <c:v>42020.819444444445</c:v>
                </c:pt>
                <c:pt idx="5718">
                  <c:v>42020.822916666664</c:v>
                </c:pt>
                <c:pt idx="5719">
                  <c:v>42020.826388888891</c:v>
                </c:pt>
                <c:pt idx="5720">
                  <c:v>42020.829861111109</c:v>
                </c:pt>
                <c:pt idx="5721">
                  <c:v>42020.833333333336</c:v>
                </c:pt>
                <c:pt idx="5722">
                  <c:v>42020.836805555555</c:v>
                </c:pt>
                <c:pt idx="5723">
                  <c:v>42020.840277777781</c:v>
                </c:pt>
                <c:pt idx="5724">
                  <c:v>42020.84375</c:v>
                </c:pt>
                <c:pt idx="5725">
                  <c:v>42020.847222222219</c:v>
                </c:pt>
                <c:pt idx="5726">
                  <c:v>42020.850694444445</c:v>
                </c:pt>
                <c:pt idx="5727">
                  <c:v>42020.854166666664</c:v>
                </c:pt>
                <c:pt idx="5728">
                  <c:v>42020.857638888891</c:v>
                </c:pt>
                <c:pt idx="5729">
                  <c:v>42020.861111111109</c:v>
                </c:pt>
                <c:pt idx="5730">
                  <c:v>42020.864583333336</c:v>
                </c:pt>
                <c:pt idx="5731">
                  <c:v>42020.868055555555</c:v>
                </c:pt>
                <c:pt idx="5732">
                  <c:v>42020.871527777781</c:v>
                </c:pt>
                <c:pt idx="5733">
                  <c:v>42020.875</c:v>
                </c:pt>
                <c:pt idx="5734">
                  <c:v>42020.878472222219</c:v>
                </c:pt>
                <c:pt idx="5735">
                  <c:v>42020.881944444445</c:v>
                </c:pt>
                <c:pt idx="5736">
                  <c:v>42020.885416666664</c:v>
                </c:pt>
                <c:pt idx="5737">
                  <c:v>42020.888888888891</c:v>
                </c:pt>
                <c:pt idx="5738">
                  <c:v>42020.892361111109</c:v>
                </c:pt>
                <c:pt idx="5739">
                  <c:v>42020.895833333336</c:v>
                </c:pt>
                <c:pt idx="5740">
                  <c:v>42020.899305555555</c:v>
                </c:pt>
                <c:pt idx="5741">
                  <c:v>42020.902777777781</c:v>
                </c:pt>
                <c:pt idx="5742">
                  <c:v>42020.90625</c:v>
                </c:pt>
                <c:pt idx="5743">
                  <c:v>42020.909722222219</c:v>
                </c:pt>
                <c:pt idx="5744">
                  <c:v>42020.913194444445</c:v>
                </c:pt>
                <c:pt idx="5745">
                  <c:v>42020.916666666664</c:v>
                </c:pt>
                <c:pt idx="5746">
                  <c:v>42020.920138888891</c:v>
                </c:pt>
                <c:pt idx="5747">
                  <c:v>42020.923611111109</c:v>
                </c:pt>
                <c:pt idx="5748">
                  <c:v>42020.927083333336</c:v>
                </c:pt>
                <c:pt idx="5749">
                  <c:v>42020.930555555555</c:v>
                </c:pt>
                <c:pt idx="5750">
                  <c:v>42020.934027777781</c:v>
                </c:pt>
                <c:pt idx="5751">
                  <c:v>42020.9375</c:v>
                </c:pt>
                <c:pt idx="5752">
                  <c:v>42020.940972222219</c:v>
                </c:pt>
                <c:pt idx="5753">
                  <c:v>42020.944444444445</c:v>
                </c:pt>
                <c:pt idx="5754">
                  <c:v>42020.947916666664</c:v>
                </c:pt>
                <c:pt idx="5755">
                  <c:v>42020.951388888891</c:v>
                </c:pt>
                <c:pt idx="5756">
                  <c:v>42020.954861111109</c:v>
                </c:pt>
                <c:pt idx="5757">
                  <c:v>42020.958333333336</c:v>
                </c:pt>
                <c:pt idx="5758">
                  <c:v>42020.961805555555</c:v>
                </c:pt>
                <c:pt idx="5759">
                  <c:v>42020.965277777781</c:v>
                </c:pt>
                <c:pt idx="5760">
                  <c:v>42020.96875</c:v>
                </c:pt>
                <c:pt idx="5761">
                  <c:v>42020.972222222219</c:v>
                </c:pt>
                <c:pt idx="5762">
                  <c:v>42020.975694444445</c:v>
                </c:pt>
                <c:pt idx="5763">
                  <c:v>42020.979166666664</c:v>
                </c:pt>
                <c:pt idx="5764">
                  <c:v>42020.982638888891</c:v>
                </c:pt>
                <c:pt idx="5765">
                  <c:v>42020.986111111109</c:v>
                </c:pt>
                <c:pt idx="5766">
                  <c:v>42020.989583333336</c:v>
                </c:pt>
                <c:pt idx="5767">
                  <c:v>42020.993055555555</c:v>
                </c:pt>
                <c:pt idx="5768">
                  <c:v>42020.996527777781</c:v>
                </c:pt>
                <c:pt idx="5769">
                  <c:v>42021</c:v>
                </c:pt>
                <c:pt idx="5770">
                  <c:v>42021.003472222219</c:v>
                </c:pt>
                <c:pt idx="5771">
                  <c:v>42021.006944444445</c:v>
                </c:pt>
                <c:pt idx="5772">
                  <c:v>42021.010416666664</c:v>
                </c:pt>
                <c:pt idx="5773">
                  <c:v>42021.013888888891</c:v>
                </c:pt>
                <c:pt idx="5774">
                  <c:v>42021.017361111109</c:v>
                </c:pt>
                <c:pt idx="5775">
                  <c:v>42021.020833333336</c:v>
                </c:pt>
                <c:pt idx="5776">
                  <c:v>42021.024305555555</c:v>
                </c:pt>
                <c:pt idx="5777">
                  <c:v>42021.027777777781</c:v>
                </c:pt>
                <c:pt idx="5778">
                  <c:v>42021.03125</c:v>
                </c:pt>
                <c:pt idx="5779">
                  <c:v>42021.034722222219</c:v>
                </c:pt>
                <c:pt idx="5780">
                  <c:v>42021.038194444445</c:v>
                </c:pt>
                <c:pt idx="5781">
                  <c:v>42021.041666666664</c:v>
                </c:pt>
                <c:pt idx="5782">
                  <c:v>42021.045138888891</c:v>
                </c:pt>
                <c:pt idx="5783">
                  <c:v>42021.048611111109</c:v>
                </c:pt>
                <c:pt idx="5784">
                  <c:v>42021.052083333336</c:v>
                </c:pt>
                <c:pt idx="5785">
                  <c:v>42021.055555555555</c:v>
                </c:pt>
                <c:pt idx="5786">
                  <c:v>42021.059027777781</c:v>
                </c:pt>
                <c:pt idx="5787">
                  <c:v>42021.0625</c:v>
                </c:pt>
                <c:pt idx="5788">
                  <c:v>42021.065972222219</c:v>
                </c:pt>
                <c:pt idx="5789">
                  <c:v>42021.069444444445</c:v>
                </c:pt>
                <c:pt idx="5790">
                  <c:v>42021.072916666664</c:v>
                </c:pt>
                <c:pt idx="5791">
                  <c:v>42021.076388888891</c:v>
                </c:pt>
                <c:pt idx="5792">
                  <c:v>42021.079861111109</c:v>
                </c:pt>
                <c:pt idx="5793">
                  <c:v>42021.083333333336</c:v>
                </c:pt>
                <c:pt idx="5794">
                  <c:v>42021.086805555555</c:v>
                </c:pt>
                <c:pt idx="5795">
                  <c:v>42021.090277777781</c:v>
                </c:pt>
                <c:pt idx="5796">
                  <c:v>42021.09375</c:v>
                </c:pt>
                <c:pt idx="5797">
                  <c:v>42021.097222222219</c:v>
                </c:pt>
                <c:pt idx="5798">
                  <c:v>42021.100694444445</c:v>
                </c:pt>
                <c:pt idx="5799">
                  <c:v>42021.104166666664</c:v>
                </c:pt>
                <c:pt idx="5800">
                  <c:v>42021.107638888891</c:v>
                </c:pt>
                <c:pt idx="5801">
                  <c:v>42021.111111111109</c:v>
                </c:pt>
                <c:pt idx="5802">
                  <c:v>42021.114583333336</c:v>
                </c:pt>
                <c:pt idx="5803">
                  <c:v>42021.118055555555</c:v>
                </c:pt>
                <c:pt idx="5804">
                  <c:v>42021.121527777781</c:v>
                </c:pt>
                <c:pt idx="5805">
                  <c:v>42021.125</c:v>
                </c:pt>
                <c:pt idx="5806">
                  <c:v>42021.128472222219</c:v>
                </c:pt>
                <c:pt idx="5807">
                  <c:v>42021.131944444445</c:v>
                </c:pt>
                <c:pt idx="5808">
                  <c:v>42021.135416666664</c:v>
                </c:pt>
                <c:pt idx="5809">
                  <c:v>42021.138888888891</c:v>
                </c:pt>
                <c:pt idx="5810">
                  <c:v>42021.142361111109</c:v>
                </c:pt>
                <c:pt idx="5811">
                  <c:v>42021.145833333336</c:v>
                </c:pt>
                <c:pt idx="5812">
                  <c:v>42021.149305555555</c:v>
                </c:pt>
                <c:pt idx="5813">
                  <c:v>42021.152777777781</c:v>
                </c:pt>
                <c:pt idx="5814">
                  <c:v>42021.15625</c:v>
                </c:pt>
                <c:pt idx="5815">
                  <c:v>42021.159722222219</c:v>
                </c:pt>
                <c:pt idx="5816">
                  <c:v>42021.163194444445</c:v>
                </c:pt>
                <c:pt idx="5817">
                  <c:v>42021.166666666664</c:v>
                </c:pt>
                <c:pt idx="5818">
                  <c:v>42021.170138888891</c:v>
                </c:pt>
                <c:pt idx="5819">
                  <c:v>42021.173611111109</c:v>
                </c:pt>
                <c:pt idx="5820">
                  <c:v>42021.177083333336</c:v>
                </c:pt>
                <c:pt idx="5821">
                  <c:v>42021.180555555555</c:v>
                </c:pt>
                <c:pt idx="5822">
                  <c:v>42021.184027777781</c:v>
                </c:pt>
                <c:pt idx="5823">
                  <c:v>42021.1875</c:v>
                </c:pt>
                <c:pt idx="5824">
                  <c:v>42021.190972222219</c:v>
                </c:pt>
                <c:pt idx="5825">
                  <c:v>42021.194444444445</c:v>
                </c:pt>
                <c:pt idx="5826">
                  <c:v>42021.197916666664</c:v>
                </c:pt>
                <c:pt idx="5827">
                  <c:v>42021.201388888891</c:v>
                </c:pt>
                <c:pt idx="5828">
                  <c:v>42021.204861111109</c:v>
                </c:pt>
                <c:pt idx="5829">
                  <c:v>42021.208333333336</c:v>
                </c:pt>
                <c:pt idx="5830">
                  <c:v>42021.211805555555</c:v>
                </c:pt>
                <c:pt idx="5831">
                  <c:v>42021.215277777781</c:v>
                </c:pt>
                <c:pt idx="5832">
                  <c:v>42021.21875</c:v>
                </c:pt>
                <c:pt idx="5833">
                  <c:v>42021.222222222219</c:v>
                </c:pt>
                <c:pt idx="5834">
                  <c:v>42021.225694444445</c:v>
                </c:pt>
                <c:pt idx="5835">
                  <c:v>42021.229166666664</c:v>
                </c:pt>
                <c:pt idx="5836">
                  <c:v>42021.232638888891</c:v>
                </c:pt>
                <c:pt idx="5837">
                  <c:v>42021.236111111109</c:v>
                </c:pt>
                <c:pt idx="5838">
                  <c:v>42021.239583333336</c:v>
                </c:pt>
                <c:pt idx="5839">
                  <c:v>42021.243055555555</c:v>
                </c:pt>
                <c:pt idx="5840">
                  <c:v>42021.246527777781</c:v>
                </c:pt>
                <c:pt idx="5841">
                  <c:v>42021.25</c:v>
                </c:pt>
                <c:pt idx="5842">
                  <c:v>42021.253472222219</c:v>
                </c:pt>
                <c:pt idx="5843">
                  <c:v>42021.256944444445</c:v>
                </c:pt>
                <c:pt idx="5844">
                  <c:v>42021.260416666664</c:v>
                </c:pt>
                <c:pt idx="5845">
                  <c:v>42021.263888888891</c:v>
                </c:pt>
                <c:pt idx="5846">
                  <c:v>42021.267361111109</c:v>
                </c:pt>
                <c:pt idx="5847">
                  <c:v>42021.270833333336</c:v>
                </c:pt>
                <c:pt idx="5848">
                  <c:v>42021.274305555555</c:v>
                </c:pt>
                <c:pt idx="5849">
                  <c:v>42021.277777777781</c:v>
                </c:pt>
                <c:pt idx="5850">
                  <c:v>42021.28125</c:v>
                </c:pt>
                <c:pt idx="5851">
                  <c:v>42021.284722222219</c:v>
                </c:pt>
                <c:pt idx="5852">
                  <c:v>42021.288194444445</c:v>
                </c:pt>
                <c:pt idx="5853">
                  <c:v>42021.291666666664</c:v>
                </c:pt>
                <c:pt idx="5854">
                  <c:v>42021.295138888891</c:v>
                </c:pt>
                <c:pt idx="5855">
                  <c:v>42021.298611111109</c:v>
                </c:pt>
                <c:pt idx="5856">
                  <c:v>42021.302083333336</c:v>
                </c:pt>
                <c:pt idx="5857">
                  <c:v>42021.305555555555</c:v>
                </c:pt>
                <c:pt idx="5858">
                  <c:v>42021.309027777781</c:v>
                </c:pt>
                <c:pt idx="5859">
                  <c:v>42021.3125</c:v>
                </c:pt>
                <c:pt idx="5860">
                  <c:v>42021.315972222219</c:v>
                </c:pt>
                <c:pt idx="5861">
                  <c:v>42021.319444444445</c:v>
                </c:pt>
                <c:pt idx="5862">
                  <c:v>42021.322916666664</c:v>
                </c:pt>
                <c:pt idx="5863">
                  <c:v>42021.326388888891</c:v>
                </c:pt>
                <c:pt idx="5864">
                  <c:v>42021.329861111109</c:v>
                </c:pt>
                <c:pt idx="5865">
                  <c:v>42021.333333333336</c:v>
                </c:pt>
                <c:pt idx="5866">
                  <c:v>42021.336805555555</c:v>
                </c:pt>
                <c:pt idx="5867">
                  <c:v>42021.340277777781</c:v>
                </c:pt>
                <c:pt idx="5868">
                  <c:v>42021.34375</c:v>
                </c:pt>
                <c:pt idx="5869">
                  <c:v>42021.347222222219</c:v>
                </c:pt>
                <c:pt idx="5870">
                  <c:v>42021.350694444445</c:v>
                </c:pt>
                <c:pt idx="5871">
                  <c:v>42021.354166666664</c:v>
                </c:pt>
                <c:pt idx="5872">
                  <c:v>42021.357638888891</c:v>
                </c:pt>
                <c:pt idx="5873">
                  <c:v>42021.361111111109</c:v>
                </c:pt>
                <c:pt idx="5874">
                  <c:v>42021.364583333336</c:v>
                </c:pt>
                <c:pt idx="5875">
                  <c:v>42021.368055555555</c:v>
                </c:pt>
                <c:pt idx="5876">
                  <c:v>42021.371527777781</c:v>
                </c:pt>
                <c:pt idx="5877">
                  <c:v>42021.375</c:v>
                </c:pt>
                <c:pt idx="5878">
                  <c:v>42021.378472222219</c:v>
                </c:pt>
                <c:pt idx="5879">
                  <c:v>42021.381944444445</c:v>
                </c:pt>
                <c:pt idx="5880">
                  <c:v>42021.385416666664</c:v>
                </c:pt>
                <c:pt idx="5881">
                  <c:v>42021.388888888891</c:v>
                </c:pt>
                <c:pt idx="5882">
                  <c:v>42021.392361111109</c:v>
                </c:pt>
                <c:pt idx="5883">
                  <c:v>42021.395833333336</c:v>
                </c:pt>
                <c:pt idx="5884">
                  <c:v>42021.399305555555</c:v>
                </c:pt>
                <c:pt idx="5885">
                  <c:v>42021.402777777781</c:v>
                </c:pt>
                <c:pt idx="5886">
                  <c:v>42021.40625</c:v>
                </c:pt>
                <c:pt idx="5887">
                  <c:v>42021.409722222219</c:v>
                </c:pt>
                <c:pt idx="5888">
                  <c:v>42021.413194444445</c:v>
                </c:pt>
                <c:pt idx="5889">
                  <c:v>42021.416666666664</c:v>
                </c:pt>
                <c:pt idx="5890">
                  <c:v>42021.420138888891</c:v>
                </c:pt>
                <c:pt idx="5891">
                  <c:v>42021.423611111109</c:v>
                </c:pt>
                <c:pt idx="5892">
                  <c:v>42021.427083333336</c:v>
                </c:pt>
                <c:pt idx="5893">
                  <c:v>42021.430555555555</c:v>
                </c:pt>
                <c:pt idx="5894">
                  <c:v>42021.434027777781</c:v>
                </c:pt>
                <c:pt idx="5895">
                  <c:v>42021.4375</c:v>
                </c:pt>
                <c:pt idx="5896">
                  <c:v>42021.440972222219</c:v>
                </c:pt>
                <c:pt idx="5897">
                  <c:v>42021.444444444445</c:v>
                </c:pt>
                <c:pt idx="5898">
                  <c:v>42021.447916666664</c:v>
                </c:pt>
                <c:pt idx="5899">
                  <c:v>42021.451388888891</c:v>
                </c:pt>
                <c:pt idx="5900">
                  <c:v>42021.454861111109</c:v>
                </c:pt>
                <c:pt idx="5901">
                  <c:v>42021.458333333336</c:v>
                </c:pt>
                <c:pt idx="5902">
                  <c:v>42021.461805555555</c:v>
                </c:pt>
                <c:pt idx="5903">
                  <c:v>42021.465277777781</c:v>
                </c:pt>
                <c:pt idx="5904">
                  <c:v>42021.46875</c:v>
                </c:pt>
                <c:pt idx="5905">
                  <c:v>42021.472222222219</c:v>
                </c:pt>
                <c:pt idx="5906">
                  <c:v>42021.475694444445</c:v>
                </c:pt>
                <c:pt idx="5907">
                  <c:v>42021.479166666664</c:v>
                </c:pt>
                <c:pt idx="5908">
                  <c:v>42021.482638888891</c:v>
                </c:pt>
                <c:pt idx="5909">
                  <c:v>42021.486111111109</c:v>
                </c:pt>
                <c:pt idx="5910">
                  <c:v>42021.489583333336</c:v>
                </c:pt>
                <c:pt idx="5911">
                  <c:v>42021.493055555555</c:v>
                </c:pt>
                <c:pt idx="5912">
                  <c:v>42021.496527777781</c:v>
                </c:pt>
                <c:pt idx="5913">
                  <c:v>42021.5</c:v>
                </c:pt>
                <c:pt idx="5914">
                  <c:v>42021.503472222219</c:v>
                </c:pt>
                <c:pt idx="5915">
                  <c:v>42021.506944444445</c:v>
                </c:pt>
                <c:pt idx="5916">
                  <c:v>42021.510416666664</c:v>
                </c:pt>
                <c:pt idx="5917">
                  <c:v>42021.513888888891</c:v>
                </c:pt>
                <c:pt idx="5918">
                  <c:v>42021.517361111109</c:v>
                </c:pt>
                <c:pt idx="5919">
                  <c:v>42021.520833333336</c:v>
                </c:pt>
                <c:pt idx="5920">
                  <c:v>42021.524305555555</c:v>
                </c:pt>
                <c:pt idx="5921">
                  <c:v>42021.527777777781</c:v>
                </c:pt>
                <c:pt idx="5922">
                  <c:v>42021.53125</c:v>
                </c:pt>
                <c:pt idx="5923">
                  <c:v>42021.534722222219</c:v>
                </c:pt>
                <c:pt idx="5924">
                  <c:v>42021.538194444445</c:v>
                </c:pt>
                <c:pt idx="5925">
                  <c:v>42021.541666666664</c:v>
                </c:pt>
                <c:pt idx="5926">
                  <c:v>42021.545138888891</c:v>
                </c:pt>
                <c:pt idx="5927">
                  <c:v>42021.548611111109</c:v>
                </c:pt>
                <c:pt idx="5928">
                  <c:v>42021.552083333336</c:v>
                </c:pt>
                <c:pt idx="5929">
                  <c:v>42021.555555555555</c:v>
                </c:pt>
                <c:pt idx="5930">
                  <c:v>42021.559027777781</c:v>
                </c:pt>
                <c:pt idx="5931">
                  <c:v>42021.5625</c:v>
                </c:pt>
                <c:pt idx="5932">
                  <c:v>42021.565972222219</c:v>
                </c:pt>
                <c:pt idx="5933">
                  <c:v>42021.569444444445</c:v>
                </c:pt>
                <c:pt idx="5934">
                  <c:v>42021.572916666664</c:v>
                </c:pt>
                <c:pt idx="5935">
                  <c:v>42021.576388888891</c:v>
                </c:pt>
                <c:pt idx="5936">
                  <c:v>42021.579861111109</c:v>
                </c:pt>
                <c:pt idx="5937">
                  <c:v>42021.583333333336</c:v>
                </c:pt>
                <c:pt idx="5938">
                  <c:v>42021.586805555555</c:v>
                </c:pt>
                <c:pt idx="5939">
                  <c:v>42021.590277777781</c:v>
                </c:pt>
                <c:pt idx="5940">
                  <c:v>42021.59375</c:v>
                </c:pt>
                <c:pt idx="5941">
                  <c:v>42021.597222222219</c:v>
                </c:pt>
                <c:pt idx="5942">
                  <c:v>42021.600694444445</c:v>
                </c:pt>
                <c:pt idx="5943">
                  <c:v>42021.604166666664</c:v>
                </c:pt>
                <c:pt idx="5944">
                  <c:v>42021.607638888891</c:v>
                </c:pt>
                <c:pt idx="5945">
                  <c:v>42021.611111111109</c:v>
                </c:pt>
                <c:pt idx="5946">
                  <c:v>42021.614583333336</c:v>
                </c:pt>
                <c:pt idx="5947">
                  <c:v>42021.618055555555</c:v>
                </c:pt>
                <c:pt idx="5948">
                  <c:v>42021.621527777781</c:v>
                </c:pt>
                <c:pt idx="5949">
                  <c:v>42021.625</c:v>
                </c:pt>
                <c:pt idx="5950">
                  <c:v>42021.628472222219</c:v>
                </c:pt>
                <c:pt idx="5951">
                  <c:v>42021.631944444445</c:v>
                </c:pt>
                <c:pt idx="5952">
                  <c:v>42021.635416666664</c:v>
                </c:pt>
                <c:pt idx="5953">
                  <c:v>42021.638888888891</c:v>
                </c:pt>
                <c:pt idx="5954">
                  <c:v>42021.642361111109</c:v>
                </c:pt>
                <c:pt idx="5955">
                  <c:v>42021.645833333336</c:v>
                </c:pt>
                <c:pt idx="5956">
                  <c:v>42021.649305555555</c:v>
                </c:pt>
                <c:pt idx="5957">
                  <c:v>42021.652777777781</c:v>
                </c:pt>
                <c:pt idx="5958">
                  <c:v>42021.65625</c:v>
                </c:pt>
                <c:pt idx="5959">
                  <c:v>42021.659722222219</c:v>
                </c:pt>
                <c:pt idx="5960">
                  <c:v>42021.663194444445</c:v>
                </c:pt>
                <c:pt idx="5961">
                  <c:v>42021.666666666664</c:v>
                </c:pt>
                <c:pt idx="5962">
                  <c:v>42021.670138888891</c:v>
                </c:pt>
                <c:pt idx="5963">
                  <c:v>42021.673611111109</c:v>
                </c:pt>
                <c:pt idx="5964">
                  <c:v>42021.677083333336</c:v>
                </c:pt>
                <c:pt idx="5965">
                  <c:v>42021.680555555555</c:v>
                </c:pt>
                <c:pt idx="5966">
                  <c:v>42021.684027777781</c:v>
                </c:pt>
                <c:pt idx="5967">
                  <c:v>42021.6875</c:v>
                </c:pt>
                <c:pt idx="5968">
                  <c:v>42021.690972222219</c:v>
                </c:pt>
                <c:pt idx="5969">
                  <c:v>42021.694444444445</c:v>
                </c:pt>
                <c:pt idx="5970">
                  <c:v>42021.697916666664</c:v>
                </c:pt>
                <c:pt idx="5971">
                  <c:v>42021.701388888891</c:v>
                </c:pt>
                <c:pt idx="5972">
                  <c:v>42021.704861111109</c:v>
                </c:pt>
                <c:pt idx="5973">
                  <c:v>42021.708333333336</c:v>
                </c:pt>
                <c:pt idx="5974">
                  <c:v>42021.711805555555</c:v>
                </c:pt>
                <c:pt idx="5975">
                  <c:v>42021.715277777781</c:v>
                </c:pt>
                <c:pt idx="5976">
                  <c:v>42021.71875</c:v>
                </c:pt>
                <c:pt idx="5977">
                  <c:v>42021.722222222219</c:v>
                </c:pt>
                <c:pt idx="5978">
                  <c:v>42021.725694444445</c:v>
                </c:pt>
                <c:pt idx="5979">
                  <c:v>42021.729166666664</c:v>
                </c:pt>
                <c:pt idx="5980">
                  <c:v>42021.732638888891</c:v>
                </c:pt>
                <c:pt idx="5981">
                  <c:v>42021.736111111109</c:v>
                </c:pt>
                <c:pt idx="5982">
                  <c:v>42021.739583333336</c:v>
                </c:pt>
                <c:pt idx="5983">
                  <c:v>42021.743055555555</c:v>
                </c:pt>
                <c:pt idx="5984">
                  <c:v>42021.746527777781</c:v>
                </c:pt>
                <c:pt idx="5985">
                  <c:v>42021.75</c:v>
                </c:pt>
                <c:pt idx="5986">
                  <c:v>42021.753472222219</c:v>
                </c:pt>
                <c:pt idx="5987">
                  <c:v>42021.756944444445</c:v>
                </c:pt>
                <c:pt idx="5988">
                  <c:v>42021.760416666664</c:v>
                </c:pt>
                <c:pt idx="5989">
                  <c:v>42021.763888888891</c:v>
                </c:pt>
                <c:pt idx="5990">
                  <c:v>42021.767361111109</c:v>
                </c:pt>
                <c:pt idx="5991">
                  <c:v>42021.770833333336</c:v>
                </c:pt>
                <c:pt idx="5992">
                  <c:v>42021.774305555555</c:v>
                </c:pt>
                <c:pt idx="5993">
                  <c:v>42021.777777777781</c:v>
                </c:pt>
                <c:pt idx="5994">
                  <c:v>42021.78125</c:v>
                </c:pt>
                <c:pt idx="5995">
                  <c:v>42021.784722222219</c:v>
                </c:pt>
                <c:pt idx="5996">
                  <c:v>42021.788194444445</c:v>
                </c:pt>
                <c:pt idx="5997">
                  <c:v>42021.791666666664</c:v>
                </c:pt>
                <c:pt idx="5998">
                  <c:v>42021.795138888891</c:v>
                </c:pt>
                <c:pt idx="5999">
                  <c:v>42021.798611111109</c:v>
                </c:pt>
                <c:pt idx="6000">
                  <c:v>42021.802083333336</c:v>
                </c:pt>
                <c:pt idx="6001">
                  <c:v>42021.805555555555</c:v>
                </c:pt>
                <c:pt idx="6002">
                  <c:v>42021.809027777781</c:v>
                </c:pt>
                <c:pt idx="6003">
                  <c:v>42021.8125</c:v>
                </c:pt>
                <c:pt idx="6004">
                  <c:v>42021.815972222219</c:v>
                </c:pt>
                <c:pt idx="6005">
                  <c:v>42021.819444444445</c:v>
                </c:pt>
                <c:pt idx="6006">
                  <c:v>42021.822916666664</c:v>
                </c:pt>
                <c:pt idx="6007">
                  <c:v>42021.826388888891</c:v>
                </c:pt>
                <c:pt idx="6008">
                  <c:v>42021.829861111109</c:v>
                </c:pt>
                <c:pt idx="6009">
                  <c:v>42021.833333333336</c:v>
                </c:pt>
                <c:pt idx="6010">
                  <c:v>42021.836805555555</c:v>
                </c:pt>
                <c:pt idx="6011">
                  <c:v>42021.840277777781</c:v>
                </c:pt>
                <c:pt idx="6012">
                  <c:v>42021.84375</c:v>
                </c:pt>
                <c:pt idx="6013">
                  <c:v>42021.847222222219</c:v>
                </c:pt>
                <c:pt idx="6014">
                  <c:v>42021.850694444445</c:v>
                </c:pt>
                <c:pt idx="6015">
                  <c:v>42021.854166666664</c:v>
                </c:pt>
                <c:pt idx="6016">
                  <c:v>42021.857638888891</c:v>
                </c:pt>
                <c:pt idx="6017">
                  <c:v>42021.861111111109</c:v>
                </c:pt>
                <c:pt idx="6018">
                  <c:v>42021.864583333336</c:v>
                </c:pt>
                <c:pt idx="6019">
                  <c:v>42021.868055555555</c:v>
                </c:pt>
                <c:pt idx="6020">
                  <c:v>42021.871527777781</c:v>
                </c:pt>
                <c:pt idx="6021">
                  <c:v>42021.875</c:v>
                </c:pt>
                <c:pt idx="6022">
                  <c:v>42021.878472222219</c:v>
                </c:pt>
                <c:pt idx="6023">
                  <c:v>42021.881944444445</c:v>
                </c:pt>
                <c:pt idx="6024">
                  <c:v>42021.885416666664</c:v>
                </c:pt>
                <c:pt idx="6025">
                  <c:v>42021.888888888891</c:v>
                </c:pt>
                <c:pt idx="6026">
                  <c:v>42021.892361111109</c:v>
                </c:pt>
                <c:pt idx="6027">
                  <c:v>42021.895833333336</c:v>
                </c:pt>
                <c:pt idx="6028">
                  <c:v>42021.899305555555</c:v>
                </c:pt>
                <c:pt idx="6029">
                  <c:v>42021.902777777781</c:v>
                </c:pt>
                <c:pt idx="6030">
                  <c:v>42021.90625</c:v>
                </c:pt>
                <c:pt idx="6031">
                  <c:v>42021.909722222219</c:v>
                </c:pt>
                <c:pt idx="6032">
                  <c:v>42021.913194444445</c:v>
                </c:pt>
                <c:pt idx="6033">
                  <c:v>42021.916666666664</c:v>
                </c:pt>
                <c:pt idx="6034">
                  <c:v>42021.920138888891</c:v>
                </c:pt>
                <c:pt idx="6035">
                  <c:v>42021.923611111109</c:v>
                </c:pt>
                <c:pt idx="6036">
                  <c:v>42021.927083333336</c:v>
                </c:pt>
                <c:pt idx="6037">
                  <c:v>42021.930555555555</c:v>
                </c:pt>
                <c:pt idx="6038">
                  <c:v>42021.934027777781</c:v>
                </c:pt>
                <c:pt idx="6039">
                  <c:v>42021.9375</c:v>
                </c:pt>
                <c:pt idx="6040">
                  <c:v>42021.940972222219</c:v>
                </c:pt>
                <c:pt idx="6041">
                  <c:v>42021.944444444445</c:v>
                </c:pt>
                <c:pt idx="6042">
                  <c:v>42021.947916666664</c:v>
                </c:pt>
                <c:pt idx="6043">
                  <c:v>42021.951388888891</c:v>
                </c:pt>
                <c:pt idx="6044">
                  <c:v>42021.954861111109</c:v>
                </c:pt>
                <c:pt idx="6045">
                  <c:v>42021.958333333336</c:v>
                </c:pt>
                <c:pt idx="6046">
                  <c:v>42021.961805555555</c:v>
                </c:pt>
                <c:pt idx="6047">
                  <c:v>42021.965277777781</c:v>
                </c:pt>
                <c:pt idx="6048">
                  <c:v>42021.96875</c:v>
                </c:pt>
                <c:pt idx="6049">
                  <c:v>42021.972222222219</c:v>
                </c:pt>
                <c:pt idx="6050">
                  <c:v>42021.975694444445</c:v>
                </c:pt>
                <c:pt idx="6051">
                  <c:v>42021.979166666664</c:v>
                </c:pt>
                <c:pt idx="6052">
                  <c:v>42021.982638888891</c:v>
                </c:pt>
                <c:pt idx="6053">
                  <c:v>42021.986111111109</c:v>
                </c:pt>
                <c:pt idx="6054">
                  <c:v>42021.989583333336</c:v>
                </c:pt>
                <c:pt idx="6055">
                  <c:v>42021.993055555555</c:v>
                </c:pt>
                <c:pt idx="6056">
                  <c:v>42021.996527777781</c:v>
                </c:pt>
                <c:pt idx="6057">
                  <c:v>42022</c:v>
                </c:pt>
                <c:pt idx="6058">
                  <c:v>42022.003472222219</c:v>
                </c:pt>
                <c:pt idx="6059">
                  <c:v>42022.006944444445</c:v>
                </c:pt>
                <c:pt idx="6060">
                  <c:v>42022.010416666664</c:v>
                </c:pt>
                <c:pt idx="6061">
                  <c:v>42022.013888888891</c:v>
                </c:pt>
                <c:pt idx="6062">
                  <c:v>42022.017361111109</c:v>
                </c:pt>
                <c:pt idx="6063">
                  <c:v>42022.020833333336</c:v>
                </c:pt>
                <c:pt idx="6064">
                  <c:v>42022.024305555555</c:v>
                </c:pt>
                <c:pt idx="6065">
                  <c:v>42022.027777777781</c:v>
                </c:pt>
                <c:pt idx="6066">
                  <c:v>42022.03125</c:v>
                </c:pt>
                <c:pt idx="6067">
                  <c:v>42022.034722222219</c:v>
                </c:pt>
                <c:pt idx="6068">
                  <c:v>42022.038194444445</c:v>
                </c:pt>
                <c:pt idx="6069">
                  <c:v>42022.041666666664</c:v>
                </c:pt>
                <c:pt idx="6070">
                  <c:v>42022.045138888891</c:v>
                </c:pt>
                <c:pt idx="6071">
                  <c:v>42022.048611111109</c:v>
                </c:pt>
                <c:pt idx="6072">
                  <c:v>42022.052083333336</c:v>
                </c:pt>
                <c:pt idx="6073">
                  <c:v>42022.055555555555</c:v>
                </c:pt>
                <c:pt idx="6074">
                  <c:v>42022.059027777781</c:v>
                </c:pt>
                <c:pt idx="6075">
                  <c:v>42022.0625</c:v>
                </c:pt>
                <c:pt idx="6076">
                  <c:v>42022.065972222219</c:v>
                </c:pt>
                <c:pt idx="6077">
                  <c:v>42022.069444444445</c:v>
                </c:pt>
                <c:pt idx="6078">
                  <c:v>42022.072916666664</c:v>
                </c:pt>
                <c:pt idx="6079">
                  <c:v>42022.076388888891</c:v>
                </c:pt>
                <c:pt idx="6080">
                  <c:v>42022.079861111109</c:v>
                </c:pt>
                <c:pt idx="6081">
                  <c:v>42022.083333333336</c:v>
                </c:pt>
                <c:pt idx="6082">
                  <c:v>42022.086805555555</c:v>
                </c:pt>
                <c:pt idx="6083">
                  <c:v>42022.090277777781</c:v>
                </c:pt>
                <c:pt idx="6084">
                  <c:v>42022.09375</c:v>
                </c:pt>
                <c:pt idx="6085">
                  <c:v>42022.097222222219</c:v>
                </c:pt>
                <c:pt idx="6086">
                  <c:v>42022.100694444445</c:v>
                </c:pt>
                <c:pt idx="6087">
                  <c:v>42022.104166666664</c:v>
                </c:pt>
                <c:pt idx="6088">
                  <c:v>42022.107638888891</c:v>
                </c:pt>
                <c:pt idx="6089">
                  <c:v>42022.111111111109</c:v>
                </c:pt>
                <c:pt idx="6090">
                  <c:v>42022.114583333336</c:v>
                </c:pt>
                <c:pt idx="6091">
                  <c:v>42022.118055555555</c:v>
                </c:pt>
                <c:pt idx="6092">
                  <c:v>42022.121527777781</c:v>
                </c:pt>
                <c:pt idx="6093">
                  <c:v>42022.125</c:v>
                </c:pt>
                <c:pt idx="6094">
                  <c:v>42022.128472222219</c:v>
                </c:pt>
                <c:pt idx="6095">
                  <c:v>42022.131944444445</c:v>
                </c:pt>
                <c:pt idx="6096">
                  <c:v>42022.135416666664</c:v>
                </c:pt>
                <c:pt idx="6097">
                  <c:v>42022.138888888891</c:v>
                </c:pt>
                <c:pt idx="6098">
                  <c:v>42022.142361111109</c:v>
                </c:pt>
                <c:pt idx="6099">
                  <c:v>42022.145833333336</c:v>
                </c:pt>
                <c:pt idx="6100">
                  <c:v>42022.149305555555</c:v>
                </c:pt>
                <c:pt idx="6101">
                  <c:v>42022.152777777781</c:v>
                </c:pt>
                <c:pt idx="6102">
                  <c:v>42022.15625</c:v>
                </c:pt>
                <c:pt idx="6103">
                  <c:v>42022.159722222219</c:v>
                </c:pt>
                <c:pt idx="6104">
                  <c:v>42022.163194444445</c:v>
                </c:pt>
                <c:pt idx="6105">
                  <c:v>42022.166666666664</c:v>
                </c:pt>
                <c:pt idx="6106">
                  <c:v>42022.170138888891</c:v>
                </c:pt>
                <c:pt idx="6107">
                  <c:v>42022.173611111109</c:v>
                </c:pt>
                <c:pt idx="6108">
                  <c:v>42022.177083333336</c:v>
                </c:pt>
                <c:pt idx="6109">
                  <c:v>42022.180555555555</c:v>
                </c:pt>
                <c:pt idx="6110">
                  <c:v>42022.184027777781</c:v>
                </c:pt>
                <c:pt idx="6111">
                  <c:v>42022.1875</c:v>
                </c:pt>
                <c:pt idx="6112">
                  <c:v>42022.190972222219</c:v>
                </c:pt>
                <c:pt idx="6113">
                  <c:v>42022.194444444445</c:v>
                </c:pt>
                <c:pt idx="6114">
                  <c:v>42022.197916666664</c:v>
                </c:pt>
                <c:pt idx="6115">
                  <c:v>42022.201388888891</c:v>
                </c:pt>
                <c:pt idx="6116">
                  <c:v>42022.204861111109</c:v>
                </c:pt>
                <c:pt idx="6117">
                  <c:v>42022.208333333336</c:v>
                </c:pt>
                <c:pt idx="6118">
                  <c:v>42022.211805555555</c:v>
                </c:pt>
                <c:pt idx="6119">
                  <c:v>42022.215277777781</c:v>
                </c:pt>
                <c:pt idx="6120">
                  <c:v>42022.21875</c:v>
                </c:pt>
                <c:pt idx="6121">
                  <c:v>42022.222222222219</c:v>
                </c:pt>
                <c:pt idx="6122">
                  <c:v>42022.225694444445</c:v>
                </c:pt>
                <c:pt idx="6123">
                  <c:v>42022.229166666664</c:v>
                </c:pt>
                <c:pt idx="6124">
                  <c:v>42022.232638888891</c:v>
                </c:pt>
                <c:pt idx="6125">
                  <c:v>42022.236111111109</c:v>
                </c:pt>
                <c:pt idx="6126">
                  <c:v>42022.239583333336</c:v>
                </c:pt>
                <c:pt idx="6127">
                  <c:v>42022.243055555555</c:v>
                </c:pt>
                <c:pt idx="6128">
                  <c:v>42022.246527777781</c:v>
                </c:pt>
                <c:pt idx="6129">
                  <c:v>42022.25</c:v>
                </c:pt>
                <c:pt idx="6130">
                  <c:v>42022.253472222219</c:v>
                </c:pt>
                <c:pt idx="6131">
                  <c:v>42022.256944444445</c:v>
                </c:pt>
                <c:pt idx="6132">
                  <c:v>42022.260416666664</c:v>
                </c:pt>
                <c:pt idx="6133">
                  <c:v>42022.263888888891</c:v>
                </c:pt>
                <c:pt idx="6134">
                  <c:v>42022.267361111109</c:v>
                </c:pt>
                <c:pt idx="6135">
                  <c:v>42022.270833333336</c:v>
                </c:pt>
                <c:pt idx="6136">
                  <c:v>42022.274305555555</c:v>
                </c:pt>
                <c:pt idx="6137">
                  <c:v>42022.277777777781</c:v>
                </c:pt>
                <c:pt idx="6138">
                  <c:v>42022.28125</c:v>
                </c:pt>
                <c:pt idx="6139">
                  <c:v>42022.284722222219</c:v>
                </c:pt>
                <c:pt idx="6140">
                  <c:v>42022.288194444445</c:v>
                </c:pt>
                <c:pt idx="6141">
                  <c:v>42022.291666666664</c:v>
                </c:pt>
                <c:pt idx="6142">
                  <c:v>42022.295138888891</c:v>
                </c:pt>
                <c:pt idx="6143">
                  <c:v>42022.298611111109</c:v>
                </c:pt>
                <c:pt idx="6144">
                  <c:v>42022.302083333336</c:v>
                </c:pt>
                <c:pt idx="6145">
                  <c:v>42022.305555555555</c:v>
                </c:pt>
                <c:pt idx="6146">
                  <c:v>42022.309027777781</c:v>
                </c:pt>
                <c:pt idx="6147">
                  <c:v>42022.3125</c:v>
                </c:pt>
                <c:pt idx="6148">
                  <c:v>42022.315972222219</c:v>
                </c:pt>
                <c:pt idx="6149">
                  <c:v>42022.319444444445</c:v>
                </c:pt>
                <c:pt idx="6150">
                  <c:v>42022.322916666664</c:v>
                </c:pt>
                <c:pt idx="6151">
                  <c:v>42022.326388888891</c:v>
                </c:pt>
                <c:pt idx="6152">
                  <c:v>42022.329861111109</c:v>
                </c:pt>
                <c:pt idx="6153">
                  <c:v>42022.333333333336</c:v>
                </c:pt>
                <c:pt idx="6154">
                  <c:v>42022.336805555555</c:v>
                </c:pt>
                <c:pt idx="6155">
                  <c:v>42022.340277777781</c:v>
                </c:pt>
                <c:pt idx="6156">
                  <c:v>42022.34375</c:v>
                </c:pt>
                <c:pt idx="6157">
                  <c:v>42022.347222222219</c:v>
                </c:pt>
                <c:pt idx="6158">
                  <c:v>42022.350694444445</c:v>
                </c:pt>
                <c:pt idx="6159">
                  <c:v>42022.354166666664</c:v>
                </c:pt>
                <c:pt idx="6160">
                  <c:v>42022.357638888891</c:v>
                </c:pt>
                <c:pt idx="6161">
                  <c:v>42022.361111111109</c:v>
                </c:pt>
                <c:pt idx="6162">
                  <c:v>42022.364583333336</c:v>
                </c:pt>
                <c:pt idx="6163">
                  <c:v>42022.368055555555</c:v>
                </c:pt>
                <c:pt idx="6164">
                  <c:v>42022.371527777781</c:v>
                </c:pt>
                <c:pt idx="6165">
                  <c:v>42022.375</c:v>
                </c:pt>
                <c:pt idx="6166">
                  <c:v>42022.378472222219</c:v>
                </c:pt>
                <c:pt idx="6167">
                  <c:v>42022.381944444445</c:v>
                </c:pt>
                <c:pt idx="6168">
                  <c:v>42022.385416666664</c:v>
                </c:pt>
                <c:pt idx="6169">
                  <c:v>42022.388888888891</c:v>
                </c:pt>
                <c:pt idx="6170">
                  <c:v>42022.392361111109</c:v>
                </c:pt>
                <c:pt idx="6171">
                  <c:v>42022.395833333336</c:v>
                </c:pt>
                <c:pt idx="6172">
                  <c:v>42022.399305555555</c:v>
                </c:pt>
                <c:pt idx="6173">
                  <c:v>42022.402777777781</c:v>
                </c:pt>
                <c:pt idx="6174">
                  <c:v>42022.40625</c:v>
                </c:pt>
                <c:pt idx="6175">
                  <c:v>42022.409722222219</c:v>
                </c:pt>
                <c:pt idx="6176">
                  <c:v>42022.413194444445</c:v>
                </c:pt>
                <c:pt idx="6177">
                  <c:v>42022.416666666664</c:v>
                </c:pt>
                <c:pt idx="6178">
                  <c:v>42022.420138888891</c:v>
                </c:pt>
                <c:pt idx="6179">
                  <c:v>42022.423611111109</c:v>
                </c:pt>
                <c:pt idx="6180">
                  <c:v>42022.427083333336</c:v>
                </c:pt>
                <c:pt idx="6181">
                  <c:v>42022.430555555555</c:v>
                </c:pt>
                <c:pt idx="6182">
                  <c:v>42022.434027777781</c:v>
                </c:pt>
                <c:pt idx="6183">
                  <c:v>42022.4375</c:v>
                </c:pt>
                <c:pt idx="6184">
                  <c:v>42022.440972222219</c:v>
                </c:pt>
                <c:pt idx="6185">
                  <c:v>42022.444444444445</c:v>
                </c:pt>
                <c:pt idx="6186">
                  <c:v>42022.447916666664</c:v>
                </c:pt>
                <c:pt idx="6187">
                  <c:v>42022.451388888891</c:v>
                </c:pt>
                <c:pt idx="6188">
                  <c:v>42022.454861111109</c:v>
                </c:pt>
                <c:pt idx="6189">
                  <c:v>42022.458333333336</c:v>
                </c:pt>
                <c:pt idx="6190">
                  <c:v>42022.461805555555</c:v>
                </c:pt>
                <c:pt idx="6191">
                  <c:v>42022.465277777781</c:v>
                </c:pt>
                <c:pt idx="6192">
                  <c:v>42022.46875</c:v>
                </c:pt>
                <c:pt idx="6193">
                  <c:v>42022.472222222219</c:v>
                </c:pt>
                <c:pt idx="6194">
                  <c:v>42022.475694444445</c:v>
                </c:pt>
                <c:pt idx="6195">
                  <c:v>42022.479166666664</c:v>
                </c:pt>
                <c:pt idx="6196">
                  <c:v>42022.482638888891</c:v>
                </c:pt>
                <c:pt idx="6197">
                  <c:v>42022.486111111109</c:v>
                </c:pt>
                <c:pt idx="6198">
                  <c:v>42022.489583333336</c:v>
                </c:pt>
                <c:pt idx="6199">
                  <c:v>42022.493055555555</c:v>
                </c:pt>
                <c:pt idx="6200">
                  <c:v>42022.496527777781</c:v>
                </c:pt>
                <c:pt idx="6201">
                  <c:v>42022.5</c:v>
                </c:pt>
                <c:pt idx="6202">
                  <c:v>42022.503472222219</c:v>
                </c:pt>
                <c:pt idx="6203">
                  <c:v>42022.506944444445</c:v>
                </c:pt>
                <c:pt idx="6204">
                  <c:v>42022.510416666664</c:v>
                </c:pt>
                <c:pt idx="6205">
                  <c:v>42022.513888888891</c:v>
                </c:pt>
                <c:pt idx="6206">
                  <c:v>42022.517361111109</c:v>
                </c:pt>
                <c:pt idx="6207">
                  <c:v>42022.520833333336</c:v>
                </c:pt>
                <c:pt idx="6208">
                  <c:v>42022.524305555555</c:v>
                </c:pt>
                <c:pt idx="6209">
                  <c:v>42022.527777777781</c:v>
                </c:pt>
                <c:pt idx="6210">
                  <c:v>42022.53125</c:v>
                </c:pt>
                <c:pt idx="6211">
                  <c:v>42022.534722222219</c:v>
                </c:pt>
                <c:pt idx="6212">
                  <c:v>42022.538194444445</c:v>
                </c:pt>
                <c:pt idx="6213">
                  <c:v>42022.541666666664</c:v>
                </c:pt>
                <c:pt idx="6214">
                  <c:v>42022.545138888891</c:v>
                </c:pt>
                <c:pt idx="6215">
                  <c:v>42022.548611111109</c:v>
                </c:pt>
                <c:pt idx="6216">
                  <c:v>42022.552083333336</c:v>
                </c:pt>
                <c:pt idx="6217">
                  <c:v>42022.555555555555</c:v>
                </c:pt>
                <c:pt idx="6218">
                  <c:v>42022.559027777781</c:v>
                </c:pt>
                <c:pt idx="6219">
                  <c:v>42022.5625</c:v>
                </c:pt>
                <c:pt idx="6220">
                  <c:v>42022.565972222219</c:v>
                </c:pt>
                <c:pt idx="6221">
                  <c:v>42022.569444444445</c:v>
                </c:pt>
                <c:pt idx="6222">
                  <c:v>42022.572916666664</c:v>
                </c:pt>
                <c:pt idx="6223">
                  <c:v>42022.576388888891</c:v>
                </c:pt>
                <c:pt idx="6224">
                  <c:v>42022.579861111109</c:v>
                </c:pt>
                <c:pt idx="6225">
                  <c:v>42022.583333333336</c:v>
                </c:pt>
                <c:pt idx="6226">
                  <c:v>42022.586805555555</c:v>
                </c:pt>
                <c:pt idx="6227">
                  <c:v>42022.590277777781</c:v>
                </c:pt>
                <c:pt idx="6228">
                  <c:v>42022.59375</c:v>
                </c:pt>
                <c:pt idx="6229">
                  <c:v>42022.597222222219</c:v>
                </c:pt>
                <c:pt idx="6230">
                  <c:v>42022.600694444445</c:v>
                </c:pt>
                <c:pt idx="6231">
                  <c:v>42022.604166666664</c:v>
                </c:pt>
                <c:pt idx="6232">
                  <c:v>42022.607638888891</c:v>
                </c:pt>
                <c:pt idx="6233">
                  <c:v>42022.611111111109</c:v>
                </c:pt>
                <c:pt idx="6234">
                  <c:v>42022.614583333336</c:v>
                </c:pt>
                <c:pt idx="6235">
                  <c:v>42022.618055555555</c:v>
                </c:pt>
                <c:pt idx="6236">
                  <c:v>42022.621527777781</c:v>
                </c:pt>
                <c:pt idx="6237">
                  <c:v>42022.625</c:v>
                </c:pt>
                <c:pt idx="6238">
                  <c:v>42022.628472222219</c:v>
                </c:pt>
                <c:pt idx="6239">
                  <c:v>42022.631944444445</c:v>
                </c:pt>
                <c:pt idx="6240">
                  <c:v>42022.635416666664</c:v>
                </c:pt>
                <c:pt idx="6241">
                  <c:v>42022.638888888891</c:v>
                </c:pt>
                <c:pt idx="6242">
                  <c:v>42022.642361111109</c:v>
                </c:pt>
                <c:pt idx="6243">
                  <c:v>42022.645833333336</c:v>
                </c:pt>
                <c:pt idx="6244">
                  <c:v>42022.649305555555</c:v>
                </c:pt>
                <c:pt idx="6245">
                  <c:v>42022.652777777781</c:v>
                </c:pt>
                <c:pt idx="6246">
                  <c:v>42022.65625</c:v>
                </c:pt>
                <c:pt idx="6247">
                  <c:v>42022.659722222219</c:v>
                </c:pt>
                <c:pt idx="6248">
                  <c:v>42022.663194444445</c:v>
                </c:pt>
                <c:pt idx="6249">
                  <c:v>42022.666666666664</c:v>
                </c:pt>
                <c:pt idx="6250">
                  <c:v>42022.670138888891</c:v>
                </c:pt>
                <c:pt idx="6251">
                  <c:v>42022.673611111109</c:v>
                </c:pt>
                <c:pt idx="6252">
                  <c:v>42022.677083333336</c:v>
                </c:pt>
                <c:pt idx="6253">
                  <c:v>42022.680555555555</c:v>
                </c:pt>
                <c:pt idx="6254">
                  <c:v>42022.684027777781</c:v>
                </c:pt>
                <c:pt idx="6255">
                  <c:v>42022.6875</c:v>
                </c:pt>
                <c:pt idx="6256">
                  <c:v>42022.690972222219</c:v>
                </c:pt>
                <c:pt idx="6257">
                  <c:v>42022.694444444445</c:v>
                </c:pt>
                <c:pt idx="6258">
                  <c:v>42022.697916666664</c:v>
                </c:pt>
                <c:pt idx="6259">
                  <c:v>42022.701388888891</c:v>
                </c:pt>
                <c:pt idx="6260">
                  <c:v>42022.704861111109</c:v>
                </c:pt>
                <c:pt idx="6261">
                  <c:v>42022.708333333336</c:v>
                </c:pt>
                <c:pt idx="6262">
                  <c:v>42022.711805555555</c:v>
                </c:pt>
                <c:pt idx="6263">
                  <c:v>42022.715277777781</c:v>
                </c:pt>
                <c:pt idx="6264">
                  <c:v>42022.71875</c:v>
                </c:pt>
                <c:pt idx="6265">
                  <c:v>42022.722222222219</c:v>
                </c:pt>
                <c:pt idx="6266">
                  <c:v>42022.725694444445</c:v>
                </c:pt>
                <c:pt idx="6267">
                  <c:v>42022.729166666664</c:v>
                </c:pt>
                <c:pt idx="6268">
                  <c:v>42022.732638888891</c:v>
                </c:pt>
                <c:pt idx="6269">
                  <c:v>42022.736111111109</c:v>
                </c:pt>
                <c:pt idx="6270">
                  <c:v>42022.739583333336</c:v>
                </c:pt>
                <c:pt idx="6271">
                  <c:v>42022.743055555555</c:v>
                </c:pt>
                <c:pt idx="6272">
                  <c:v>42022.746527777781</c:v>
                </c:pt>
                <c:pt idx="6273">
                  <c:v>42022.75</c:v>
                </c:pt>
                <c:pt idx="6274">
                  <c:v>42022.753472222219</c:v>
                </c:pt>
                <c:pt idx="6275">
                  <c:v>42022.756944444445</c:v>
                </c:pt>
                <c:pt idx="6276">
                  <c:v>42022.760416666664</c:v>
                </c:pt>
                <c:pt idx="6277">
                  <c:v>42022.763888888891</c:v>
                </c:pt>
                <c:pt idx="6278">
                  <c:v>42022.767361111109</c:v>
                </c:pt>
                <c:pt idx="6279">
                  <c:v>42022.770833333336</c:v>
                </c:pt>
                <c:pt idx="6280">
                  <c:v>42022.774305555555</c:v>
                </c:pt>
                <c:pt idx="6281">
                  <c:v>42022.777777777781</c:v>
                </c:pt>
                <c:pt idx="6282">
                  <c:v>42022.78125</c:v>
                </c:pt>
                <c:pt idx="6283">
                  <c:v>42022.784722222219</c:v>
                </c:pt>
                <c:pt idx="6284">
                  <c:v>42022.788194444445</c:v>
                </c:pt>
                <c:pt idx="6285">
                  <c:v>42022.791666666664</c:v>
                </c:pt>
                <c:pt idx="6286">
                  <c:v>42022.795138888891</c:v>
                </c:pt>
                <c:pt idx="6287">
                  <c:v>42022.798611111109</c:v>
                </c:pt>
                <c:pt idx="6288">
                  <c:v>42022.802083333336</c:v>
                </c:pt>
                <c:pt idx="6289">
                  <c:v>42022.805555555555</c:v>
                </c:pt>
                <c:pt idx="6290">
                  <c:v>42022.809027777781</c:v>
                </c:pt>
                <c:pt idx="6291">
                  <c:v>42022.8125</c:v>
                </c:pt>
                <c:pt idx="6292">
                  <c:v>42022.815972222219</c:v>
                </c:pt>
                <c:pt idx="6293">
                  <c:v>42022.819444444445</c:v>
                </c:pt>
                <c:pt idx="6294">
                  <c:v>42022.822916666664</c:v>
                </c:pt>
                <c:pt idx="6295">
                  <c:v>42022.826388888891</c:v>
                </c:pt>
                <c:pt idx="6296">
                  <c:v>42022.829861111109</c:v>
                </c:pt>
                <c:pt idx="6297">
                  <c:v>42022.833333333336</c:v>
                </c:pt>
                <c:pt idx="6298">
                  <c:v>42022.836805555555</c:v>
                </c:pt>
                <c:pt idx="6299">
                  <c:v>42022.840277777781</c:v>
                </c:pt>
                <c:pt idx="6300">
                  <c:v>42022.84375</c:v>
                </c:pt>
                <c:pt idx="6301">
                  <c:v>42022.847222222219</c:v>
                </c:pt>
                <c:pt idx="6302">
                  <c:v>42022.850694444445</c:v>
                </c:pt>
                <c:pt idx="6303">
                  <c:v>42022.854166666664</c:v>
                </c:pt>
                <c:pt idx="6304">
                  <c:v>42022.857638888891</c:v>
                </c:pt>
                <c:pt idx="6305">
                  <c:v>42022.861111111109</c:v>
                </c:pt>
                <c:pt idx="6306">
                  <c:v>42022.864583333336</c:v>
                </c:pt>
                <c:pt idx="6307">
                  <c:v>42022.868055555555</c:v>
                </c:pt>
                <c:pt idx="6308">
                  <c:v>42022.871527777781</c:v>
                </c:pt>
                <c:pt idx="6309">
                  <c:v>42022.875</c:v>
                </c:pt>
                <c:pt idx="6310">
                  <c:v>42022.878472222219</c:v>
                </c:pt>
                <c:pt idx="6311">
                  <c:v>42022.881944444445</c:v>
                </c:pt>
                <c:pt idx="6312">
                  <c:v>42022.885416666664</c:v>
                </c:pt>
                <c:pt idx="6313">
                  <c:v>42022.888888888891</c:v>
                </c:pt>
                <c:pt idx="6314">
                  <c:v>42022.892361111109</c:v>
                </c:pt>
                <c:pt idx="6315">
                  <c:v>42022.895833333336</c:v>
                </c:pt>
                <c:pt idx="6316">
                  <c:v>42022.899305555555</c:v>
                </c:pt>
                <c:pt idx="6317">
                  <c:v>42022.902777777781</c:v>
                </c:pt>
                <c:pt idx="6318">
                  <c:v>42022.90625</c:v>
                </c:pt>
                <c:pt idx="6319">
                  <c:v>42022.909722222219</c:v>
                </c:pt>
                <c:pt idx="6320">
                  <c:v>42022.913194444445</c:v>
                </c:pt>
                <c:pt idx="6321">
                  <c:v>42022.916666666664</c:v>
                </c:pt>
                <c:pt idx="6322">
                  <c:v>42022.920138888891</c:v>
                </c:pt>
                <c:pt idx="6323">
                  <c:v>42022.923611111109</c:v>
                </c:pt>
                <c:pt idx="6324">
                  <c:v>42022.927083333336</c:v>
                </c:pt>
                <c:pt idx="6325">
                  <c:v>42022.930555555555</c:v>
                </c:pt>
                <c:pt idx="6326">
                  <c:v>42022.934027777781</c:v>
                </c:pt>
                <c:pt idx="6327">
                  <c:v>42022.9375</c:v>
                </c:pt>
                <c:pt idx="6328">
                  <c:v>42022.940972222219</c:v>
                </c:pt>
                <c:pt idx="6329">
                  <c:v>42022.944444444445</c:v>
                </c:pt>
                <c:pt idx="6330">
                  <c:v>42022.947916666664</c:v>
                </c:pt>
                <c:pt idx="6331">
                  <c:v>42022.951388888891</c:v>
                </c:pt>
                <c:pt idx="6332">
                  <c:v>42022.954861111109</c:v>
                </c:pt>
                <c:pt idx="6333">
                  <c:v>42022.958333333336</c:v>
                </c:pt>
                <c:pt idx="6334">
                  <c:v>42022.961805555555</c:v>
                </c:pt>
                <c:pt idx="6335">
                  <c:v>42022.965277777781</c:v>
                </c:pt>
                <c:pt idx="6336">
                  <c:v>42022.96875</c:v>
                </c:pt>
                <c:pt idx="6337">
                  <c:v>42022.972222222219</c:v>
                </c:pt>
                <c:pt idx="6338">
                  <c:v>42022.975694444445</c:v>
                </c:pt>
                <c:pt idx="6339">
                  <c:v>42022.979166666664</c:v>
                </c:pt>
                <c:pt idx="6340">
                  <c:v>42022.982638888891</c:v>
                </c:pt>
                <c:pt idx="6341">
                  <c:v>42022.986111111109</c:v>
                </c:pt>
                <c:pt idx="6342">
                  <c:v>42022.989583333336</c:v>
                </c:pt>
                <c:pt idx="6343">
                  <c:v>42022.993055555555</c:v>
                </c:pt>
                <c:pt idx="6344">
                  <c:v>42022.996527777781</c:v>
                </c:pt>
                <c:pt idx="6345">
                  <c:v>42023</c:v>
                </c:pt>
                <c:pt idx="6346">
                  <c:v>42023.003472222219</c:v>
                </c:pt>
                <c:pt idx="6347">
                  <c:v>42023.006944444445</c:v>
                </c:pt>
                <c:pt idx="6348">
                  <c:v>42023.010416666664</c:v>
                </c:pt>
                <c:pt idx="6349">
                  <c:v>42023.013888888891</c:v>
                </c:pt>
                <c:pt idx="6350">
                  <c:v>42023.017361111109</c:v>
                </c:pt>
                <c:pt idx="6351">
                  <c:v>42023.020833333336</c:v>
                </c:pt>
                <c:pt idx="6352">
                  <c:v>42023.024305555555</c:v>
                </c:pt>
                <c:pt idx="6353">
                  <c:v>42023.027777777781</c:v>
                </c:pt>
                <c:pt idx="6354">
                  <c:v>42023.03125</c:v>
                </c:pt>
                <c:pt idx="6355">
                  <c:v>42023.034722222219</c:v>
                </c:pt>
                <c:pt idx="6356">
                  <c:v>42023.038194444445</c:v>
                </c:pt>
                <c:pt idx="6357">
                  <c:v>42023.041666666664</c:v>
                </c:pt>
                <c:pt idx="6358">
                  <c:v>42023.045138888891</c:v>
                </c:pt>
                <c:pt idx="6359">
                  <c:v>42023.048611111109</c:v>
                </c:pt>
                <c:pt idx="6360">
                  <c:v>42023.052083333336</c:v>
                </c:pt>
                <c:pt idx="6361">
                  <c:v>42023.055555555555</c:v>
                </c:pt>
                <c:pt idx="6362">
                  <c:v>42023.059027777781</c:v>
                </c:pt>
                <c:pt idx="6363">
                  <c:v>42023.0625</c:v>
                </c:pt>
                <c:pt idx="6364">
                  <c:v>42023.065972222219</c:v>
                </c:pt>
                <c:pt idx="6365">
                  <c:v>42023.069444444445</c:v>
                </c:pt>
                <c:pt idx="6366">
                  <c:v>42023.072916666664</c:v>
                </c:pt>
                <c:pt idx="6367">
                  <c:v>42023.076388888891</c:v>
                </c:pt>
                <c:pt idx="6368">
                  <c:v>42023.079861111109</c:v>
                </c:pt>
                <c:pt idx="6369">
                  <c:v>42023.083333333336</c:v>
                </c:pt>
                <c:pt idx="6370">
                  <c:v>42023.086805555555</c:v>
                </c:pt>
                <c:pt idx="6371">
                  <c:v>42023.090277777781</c:v>
                </c:pt>
                <c:pt idx="6372">
                  <c:v>42023.09375</c:v>
                </c:pt>
                <c:pt idx="6373">
                  <c:v>42023.097222222219</c:v>
                </c:pt>
                <c:pt idx="6374">
                  <c:v>42023.100694444445</c:v>
                </c:pt>
                <c:pt idx="6375">
                  <c:v>42023.104166666664</c:v>
                </c:pt>
                <c:pt idx="6376">
                  <c:v>42023.107638888891</c:v>
                </c:pt>
                <c:pt idx="6377">
                  <c:v>42023.111111111109</c:v>
                </c:pt>
                <c:pt idx="6378">
                  <c:v>42023.114583333336</c:v>
                </c:pt>
                <c:pt idx="6379">
                  <c:v>42023.118055555555</c:v>
                </c:pt>
                <c:pt idx="6380">
                  <c:v>42023.121527777781</c:v>
                </c:pt>
                <c:pt idx="6381">
                  <c:v>42023.125</c:v>
                </c:pt>
                <c:pt idx="6382">
                  <c:v>42023.128472222219</c:v>
                </c:pt>
                <c:pt idx="6383">
                  <c:v>42023.131944444445</c:v>
                </c:pt>
                <c:pt idx="6384">
                  <c:v>42023.135416666664</c:v>
                </c:pt>
                <c:pt idx="6385">
                  <c:v>42023.138888888891</c:v>
                </c:pt>
                <c:pt idx="6386">
                  <c:v>42023.142361111109</c:v>
                </c:pt>
                <c:pt idx="6387">
                  <c:v>42023.145833333336</c:v>
                </c:pt>
                <c:pt idx="6388">
                  <c:v>42023.149305555555</c:v>
                </c:pt>
                <c:pt idx="6389">
                  <c:v>42023.152777777781</c:v>
                </c:pt>
                <c:pt idx="6390">
                  <c:v>42023.15625</c:v>
                </c:pt>
                <c:pt idx="6391">
                  <c:v>42023.159722222219</c:v>
                </c:pt>
                <c:pt idx="6392">
                  <c:v>42023.163194444445</c:v>
                </c:pt>
                <c:pt idx="6393">
                  <c:v>42023.166666666664</c:v>
                </c:pt>
                <c:pt idx="6394">
                  <c:v>42023.170138888891</c:v>
                </c:pt>
                <c:pt idx="6395">
                  <c:v>42023.173611111109</c:v>
                </c:pt>
                <c:pt idx="6396">
                  <c:v>42023.177083333336</c:v>
                </c:pt>
                <c:pt idx="6397">
                  <c:v>42023.180555555555</c:v>
                </c:pt>
                <c:pt idx="6398">
                  <c:v>42023.184027777781</c:v>
                </c:pt>
                <c:pt idx="6399">
                  <c:v>42023.1875</c:v>
                </c:pt>
                <c:pt idx="6400">
                  <c:v>42023.190972222219</c:v>
                </c:pt>
                <c:pt idx="6401">
                  <c:v>42023.194444444445</c:v>
                </c:pt>
                <c:pt idx="6402">
                  <c:v>42023.197916666664</c:v>
                </c:pt>
                <c:pt idx="6403">
                  <c:v>42023.201388888891</c:v>
                </c:pt>
                <c:pt idx="6404">
                  <c:v>42023.204861111109</c:v>
                </c:pt>
                <c:pt idx="6405">
                  <c:v>42023.208333333336</c:v>
                </c:pt>
                <c:pt idx="6406">
                  <c:v>42023.211805555555</c:v>
                </c:pt>
                <c:pt idx="6407">
                  <c:v>42023.215277777781</c:v>
                </c:pt>
                <c:pt idx="6408">
                  <c:v>42023.21875</c:v>
                </c:pt>
                <c:pt idx="6409">
                  <c:v>42023.222222222219</c:v>
                </c:pt>
                <c:pt idx="6410">
                  <c:v>42023.225694444445</c:v>
                </c:pt>
                <c:pt idx="6411">
                  <c:v>42023.229166666664</c:v>
                </c:pt>
                <c:pt idx="6412">
                  <c:v>42023.232638888891</c:v>
                </c:pt>
                <c:pt idx="6413">
                  <c:v>42023.236111111109</c:v>
                </c:pt>
                <c:pt idx="6414">
                  <c:v>42023.239583333336</c:v>
                </c:pt>
                <c:pt idx="6415">
                  <c:v>42023.243055555555</c:v>
                </c:pt>
                <c:pt idx="6416">
                  <c:v>42023.246527777781</c:v>
                </c:pt>
                <c:pt idx="6417">
                  <c:v>42023.25</c:v>
                </c:pt>
                <c:pt idx="6418">
                  <c:v>42023.253472222219</c:v>
                </c:pt>
                <c:pt idx="6419">
                  <c:v>42023.256944444445</c:v>
                </c:pt>
                <c:pt idx="6420">
                  <c:v>42023.260416666664</c:v>
                </c:pt>
                <c:pt idx="6421">
                  <c:v>42023.263888888891</c:v>
                </c:pt>
                <c:pt idx="6422">
                  <c:v>42023.267361111109</c:v>
                </c:pt>
                <c:pt idx="6423">
                  <c:v>42023.270833333336</c:v>
                </c:pt>
                <c:pt idx="6424">
                  <c:v>42023.274305555555</c:v>
                </c:pt>
                <c:pt idx="6425">
                  <c:v>42023.277777777781</c:v>
                </c:pt>
                <c:pt idx="6426">
                  <c:v>42023.28125</c:v>
                </c:pt>
                <c:pt idx="6427">
                  <c:v>42023.284722222219</c:v>
                </c:pt>
                <c:pt idx="6428">
                  <c:v>42023.288194444445</c:v>
                </c:pt>
                <c:pt idx="6429">
                  <c:v>42023.291666666664</c:v>
                </c:pt>
                <c:pt idx="6430">
                  <c:v>42023.295138888891</c:v>
                </c:pt>
                <c:pt idx="6431">
                  <c:v>42023.298611111109</c:v>
                </c:pt>
                <c:pt idx="6432">
                  <c:v>42023.302083333336</c:v>
                </c:pt>
                <c:pt idx="6433">
                  <c:v>42023.305555555555</c:v>
                </c:pt>
                <c:pt idx="6434">
                  <c:v>42023.309027777781</c:v>
                </c:pt>
                <c:pt idx="6435">
                  <c:v>42023.3125</c:v>
                </c:pt>
                <c:pt idx="6436">
                  <c:v>42023.315972222219</c:v>
                </c:pt>
                <c:pt idx="6437">
                  <c:v>42023.319444444445</c:v>
                </c:pt>
                <c:pt idx="6438">
                  <c:v>42023.322916666664</c:v>
                </c:pt>
                <c:pt idx="6439">
                  <c:v>42023.326388888891</c:v>
                </c:pt>
                <c:pt idx="6440">
                  <c:v>42023.329861111109</c:v>
                </c:pt>
                <c:pt idx="6441">
                  <c:v>42023.333333333336</c:v>
                </c:pt>
                <c:pt idx="6442">
                  <c:v>42023.336805555555</c:v>
                </c:pt>
                <c:pt idx="6443">
                  <c:v>42023.340277777781</c:v>
                </c:pt>
                <c:pt idx="6444">
                  <c:v>42023.34375</c:v>
                </c:pt>
                <c:pt idx="6445">
                  <c:v>42023.347222222219</c:v>
                </c:pt>
                <c:pt idx="6446">
                  <c:v>42023.350694444445</c:v>
                </c:pt>
                <c:pt idx="6447">
                  <c:v>42023.354166666664</c:v>
                </c:pt>
                <c:pt idx="6448">
                  <c:v>42023.357638888891</c:v>
                </c:pt>
                <c:pt idx="6449">
                  <c:v>42023.361111111109</c:v>
                </c:pt>
                <c:pt idx="6450">
                  <c:v>42023.364583333336</c:v>
                </c:pt>
                <c:pt idx="6451">
                  <c:v>42023.368055555555</c:v>
                </c:pt>
                <c:pt idx="6452">
                  <c:v>42023.371527777781</c:v>
                </c:pt>
                <c:pt idx="6453">
                  <c:v>42023.375</c:v>
                </c:pt>
                <c:pt idx="6454">
                  <c:v>42023.378472222219</c:v>
                </c:pt>
                <c:pt idx="6455">
                  <c:v>42023.381944444445</c:v>
                </c:pt>
                <c:pt idx="6456">
                  <c:v>42023.385416666664</c:v>
                </c:pt>
                <c:pt idx="6457">
                  <c:v>42023.388888888891</c:v>
                </c:pt>
                <c:pt idx="6458">
                  <c:v>42023.392361111109</c:v>
                </c:pt>
                <c:pt idx="6459">
                  <c:v>42023.395833333336</c:v>
                </c:pt>
                <c:pt idx="6460">
                  <c:v>42023.399305555555</c:v>
                </c:pt>
                <c:pt idx="6461">
                  <c:v>42023.402777777781</c:v>
                </c:pt>
                <c:pt idx="6462">
                  <c:v>42023.40625</c:v>
                </c:pt>
                <c:pt idx="6463">
                  <c:v>42023.409722222219</c:v>
                </c:pt>
                <c:pt idx="6464">
                  <c:v>42023.413194444445</c:v>
                </c:pt>
                <c:pt idx="6465">
                  <c:v>42023.416666666664</c:v>
                </c:pt>
                <c:pt idx="6466">
                  <c:v>42023.420138888891</c:v>
                </c:pt>
                <c:pt idx="6467">
                  <c:v>42023.423611111109</c:v>
                </c:pt>
                <c:pt idx="6468">
                  <c:v>42023.427083333336</c:v>
                </c:pt>
                <c:pt idx="6469">
                  <c:v>42023.430555555555</c:v>
                </c:pt>
                <c:pt idx="6470">
                  <c:v>42023.434027777781</c:v>
                </c:pt>
                <c:pt idx="6471">
                  <c:v>42023.4375</c:v>
                </c:pt>
                <c:pt idx="6472">
                  <c:v>42023.440972222219</c:v>
                </c:pt>
                <c:pt idx="6473">
                  <c:v>42023.444444444445</c:v>
                </c:pt>
                <c:pt idx="6474">
                  <c:v>42023.447916666664</c:v>
                </c:pt>
                <c:pt idx="6475">
                  <c:v>42023.451388888891</c:v>
                </c:pt>
                <c:pt idx="6476">
                  <c:v>42023.454861111109</c:v>
                </c:pt>
                <c:pt idx="6477">
                  <c:v>42023.458333333336</c:v>
                </c:pt>
                <c:pt idx="6478">
                  <c:v>42023.461805555555</c:v>
                </c:pt>
                <c:pt idx="6479">
                  <c:v>42023.465277777781</c:v>
                </c:pt>
                <c:pt idx="6480">
                  <c:v>42023.46875</c:v>
                </c:pt>
                <c:pt idx="6481">
                  <c:v>42023.472222222219</c:v>
                </c:pt>
                <c:pt idx="6482">
                  <c:v>42023.475694444445</c:v>
                </c:pt>
                <c:pt idx="6483">
                  <c:v>42023.479166666664</c:v>
                </c:pt>
                <c:pt idx="6484">
                  <c:v>42023.482638888891</c:v>
                </c:pt>
                <c:pt idx="6485">
                  <c:v>42023.486111111109</c:v>
                </c:pt>
                <c:pt idx="6486">
                  <c:v>42023.489583333336</c:v>
                </c:pt>
                <c:pt idx="6487">
                  <c:v>42023.493055555555</c:v>
                </c:pt>
                <c:pt idx="6488">
                  <c:v>42023.496527777781</c:v>
                </c:pt>
                <c:pt idx="6489">
                  <c:v>42023.5</c:v>
                </c:pt>
                <c:pt idx="6490">
                  <c:v>42023.503472222219</c:v>
                </c:pt>
                <c:pt idx="6491">
                  <c:v>42023.506944444445</c:v>
                </c:pt>
                <c:pt idx="6492">
                  <c:v>42023.510416666664</c:v>
                </c:pt>
                <c:pt idx="6493">
                  <c:v>42023.513888888891</c:v>
                </c:pt>
                <c:pt idx="6494">
                  <c:v>42023.517361111109</c:v>
                </c:pt>
                <c:pt idx="6495">
                  <c:v>42023.520833333336</c:v>
                </c:pt>
                <c:pt idx="6496">
                  <c:v>42023.524305555555</c:v>
                </c:pt>
                <c:pt idx="6497">
                  <c:v>42023.527777777781</c:v>
                </c:pt>
                <c:pt idx="6498">
                  <c:v>42023.53125</c:v>
                </c:pt>
                <c:pt idx="6499">
                  <c:v>42023.534722222219</c:v>
                </c:pt>
                <c:pt idx="6500">
                  <c:v>42023.538194444445</c:v>
                </c:pt>
                <c:pt idx="6501">
                  <c:v>42023.541666666664</c:v>
                </c:pt>
                <c:pt idx="6502">
                  <c:v>42023.545138888891</c:v>
                </c:pt>
                <c:pt idx="6503">
                  <c:v>42023.548611111109</c:v>
                </c:pt>
                <c:pt idx="6504">
                  <c:v>42023.552083333336</c:v>
                </c:pt>
                <c:pt idx="6505">
                  <c:v>42023.555555555555</c:v>
                </c:pt>
                <c:pt idx="6506">
                  <c:v>42023.559027777781</c:v>
                </c:pt>
                <c:pt idx="6507">
                  <c:v>42023.5625</c:v>
                </c:pt>
                <c:pt idx="6508">
                  <c:v>42023.565972222219</c:v>
                </c:pt>
                <c:pt idx="6509">
                  <c:v>42023.569444444445</c:v>
                </c:pt>
                <c:pt idx="6510">
                  <c:v>42023.572916666664</c:v>
                </c:pt>
                <c:pt idx="6511">
                  <c:v>42023.576388888891</c:v>
                </c:pt>
                <c:pt idx="6512">
                  <c:v>42023.579861111109</c:v>
                </c:pt>
                <c:pt idx="6513">
                  <c:v>42023.583333333336</c:v>
                </c:pt>
                <c:pt idx="6514">
                  <c:v>42023.586805555555</c:v>
                </c:pt>
                <c:pt idx="6515">
                  <c:v>42023.590277777781</c:v>
                </c:pt>
                <c:pt idx="6516">
                  <c:v>42023.59375</c:v>
                </c:pt>
                <c:pt idx="6517">
                  <c:v>42023.597222222219</c:v>
                </c:pt>
                <c:pt idx="6518">
                  <c:v>42023.600694444445</c:v>
                </c:pt>
                <c:pt idx="6519">
                  <c:v>42023.604166666664</c:v>
                </c:pt>
                <c:pt idx="6520">
                  <c:v>42023.607638888891</c:v>
                </c:pt>
                <c:pt idx="6521">
                  <c:v>42023.611111111109</c:v>
                </c:pt>
                <c:pt idx="6522">
                  <c:v>42023.614583333336</c:v>
                </c:pt>
                <c:pt idx="6523">
                  <c:v>42023.618055555555</c:v>
                </c:pt>
                <c:pt idx="6524">
                  <c:v>42023.621527777781</c:v>
                </c:pt>
                <c:pt idx="6525">
                  <c:v>42023.625</c:v>
                </c:pt>
                <c:pt idx="6526">
                  <c:v>42023.628472222219</c:v>
                </c:pt>
                <c:pt idx="6527">
                  <c:v>42023.631944444445</c:v>
                </c:pt>
                <c:pt idx="6528">
                  <c:v>42023.635416666664</c:v>
                </c:pt>
                <c:pt idx="6529">
                  <c:v>42023.638888888891</c:v>
                </c:pt>
                <c:pt idx="6530">
                  <c:v>42023.642361111109</c:v>
                </c:pt>
                <c:pt idx="6531">
                  <c:v>42023.645833333336</c:v>
                </c:pt>
                <c:pt idx="6532">
                  <c:v>42023.649305555555</c:v>
                </c:pt>
                <c:pt idx="6533">
                  <c:v>42023.652777777781</c:v>
                </c:pt>
                <c:pt idx="6534">
                  <c:v>42023.65625</c:v>
                </c:pt>
                <c:pt idx="6535">
                  <c:v>42023.659722222219</c:v>
                </c:pt>
                <c:pt idx="6536">
                  <c:v>42023.663194444445</c:v>
                </c:pt>
                <c:pt idx="6537">
                  <c:v>42023.666666666664</c:v>
                </c:pt>
                <c:pt idx="6538">
                  <c:v>42023.670138888891</c:v>
                </c:pt>
                <c:pt idx="6539">
                  <c:v>42023.673611111109</c:v>
                </c:pt>
                <c:pt idx="6540">
                  <c:v>42023.677083333336</c:v>
                </c:pt>
                <c:pt idx="6541">
                  <c:v>42023.680555555555</c:v>
                </c:pt>
                <c:pt idx="6542">
                  <c:v>42023.684027777781</c:v>
                </c:pt>
                <c:pt idx="6543">
                  <c:v>42023.6875</c:v>
                </c:pt>
                <c:pt idx="6544">
                  <c:v>42023.690972222219</c:v>
                </c:pt>
                <c:pt idx="6545">
                  <c:v>42023.694444444445</c:v>
                </c:pt>
                <c:pt idx="6546">
                  <c:v>42023.697916666664</c:v>
                </c:pt>
                <c:pt idx="6547">
                  <c:v>42023.701388888891</c:v>
                </c:pt>
                <c:pt idx="6548">
                  <c:v>42023.704861111109</c:v>
                </c:pt>
                <c:pt idx="6549">
                  <c:v>42023.708333333336</c:v>
                </c:pt>
                <c:pt idx="6550">
                  <c:v>42023.711805555555</c:v>
                </c:pt>
                <c:pt idx="6551">
                  <c:v>42023.715277777781</c:v>
                </c:pt>
                <c:pt idx="6552">
                  <c:v>42023.71875</c:v>
                </c:pt>
                <c:pt idx="6553">
                  <c:v>42023.722222222219</c:v>
                </c:pt>
                <c:pt idx="6554">
                  <c:v>42023.725694444445</c:v>
                </c:pt>
                <c:pt idx="6555">
                  <c:v>42023.729166666664</c:v>
                </c:pt>
                <c:pt idx="6556">
                  <c:v>42023.732638888891</c:v>
                </c:pt>
                <c:pt idx="6557">
                  <c:v>42023.736111111109</c:v>
                </c:pt>
                <c:pt idx="6558">
                  <c:v>42023.739583333336</c:v>
                </c:pt>
                <c:pt idx="6559">
                  <c:v>42023.743055555555</c:v>
                </c:pt>
                <c:pt idx="6560">
                  <c:v>42023.746527777781</c:v>
                </c:pt>
                <c:pt idx="6561">
                  <c:v>42023.75</c:v>
                </c:pt>
                <c:pt idx="6562">
                  <c:v>42023.753472222219</c:v>
                </c:pt>
                <c:pt idx="6563">
                  <c:v>42023.756944444445</c:v>
                </c:pt>
                <c:pt idx="6564">
                  <c:v>42023.760416666664</c:v>
                </c:pt>
                <c:pt idx="6565">
                  <c:v>42023.763888888891</c:v>
                </c:pt>
                <c:pt idx="6566">
                  <c:v>42023.767361111109</c:v>
                </c:pt>
                <c:pt idx="6567">
                  <c:v>42023.770833333336</c:v>
                </c:pt>
                <c:pt idx="6568">
                  <c:v>42023.774305555555</c:v>
                </c:pt>
                <c:pt idx="6569">
                  <c:v>42023.777777777781</c:v>
                </c:pt>
                <c:pt idx="6570">
                  <c:v>42023.78125</c:v>
                </c:pt>
                <c:pt idx="6571">
                  <c:v>42023.784722222219</c:v>
                </c:pt>
                <c:pt idx="6572">
                  <c:v>42023.788194444445</c:v>
                </c:pt>
                <c:pt idx="6573">
                  <c:v>42023.791666666664</c:v>
                </c:pt>
                <c:pt idx="6574">
                  <c:v>42023.795138888891</c:v>
                </c:pt>
                <c:pt idx="6575">
                  <c:v>42023.798611111109</c:v>
                </c:pt>
                <c:pt idx="6576">
                  <c:v>42023.802083333336</c:v>
                </c:pt>
                <c:pt idx="6577">
                  <c:v>42023.805555555555</c:v>
                </c:pt>
                <c:pt idx="6578">
                  <c:v>42023.809027777781</c:v>
                </c:pt>
                <c:pt idx="6579">
                  <c:v>42023.8125</c:v>
                </c:pt>
                <c:pt idx="6580">
                  <c:v>42023.815972222219</c:v>
                </c:pt>
                <c:pt idx="6581">
                  <c:v>42023.819444444445</c:v>
                </c:pt>
                <c:pt idx="6582">
                  <c:v>42023.822916666664</c:v>
                </c:pt>
                <c:pt idx="6583">
                  <c:v>42023.826388888891</c:v>
                </c:pt>
                <c:pt idx="6584">
                  <c:v>42023.829861111109</c:v>
                </c:pt>
                <c:pt idx="6585">
                  <c:v>42023.833333333336</c:v>
                </c:pt>
                <c:pt idx="6586">
                  <c:v>42023.836805555555</c:v>
                </c:pt>
                <c:pt idx="6587">
                  <c:v>42023.840277777781</c:v>
                </c:pt>
                <c:pt idx="6588">
                  <c:v>42023.84375</c:v>
                </c:pt>
                <c:pt idx="6589">
                  <c:v>42023.847222222219</c:v>
                </c:pt>
                <c:pt idx="6590">
                  <c:v>42023.850694444445</c:v>
                </c:pt>
                <c:pt idx="6591">
                  <c:v>42023.854166666664</c:v>
                </c:pt>
                <c:pt idx="6592">
                  <c:v>42023.857638888891</c:v>
                </c:pt>
                <c:pt idx="6593">
                  <c:v>42023.861111111109</c:v>
                </c:pt>
                <c:pt idx="6594">
                  <c:v>42023.864583333336</c:v>
                </c:pt>
                <c:pt idx="6595">
                  <c:v>42023.868055555555</c:v>
                </c:pt>
                <c:pt idx="6596">
                  <c:v>42023.871527777781</c:v>
                </c:pt>
                <c:pt idx="6597">
                  <c:v>42023.875</c:v>
                </c:pt>
                <c:pt idx="6598">
                  <c:v>42023.878472222219</c:v>
                </c:pt>
                <c:pt idx="6599">
                  <c:v>42023.881944444445</c:v>
                </c:pt>
                <c:pt idx="6600">
                  <c:v>42023.885416666664</c:v>
                </c:pt>
                <c:pt idx="6601">
                  <c:v>42023.888888888891</c:v>
                </c:pt>
                <c:pt idx="6602">
                  <c:v>42023.892361111109</c:v>
                </c:pt>
                <c:pt idx="6603">
                  <c:v>42023.895833333336</c:v>
                </c:pt>
                <c:pt idx="6604">
                  <c:v>42023.899305555555</c:v>
                </c:pt>
                <c:pt idx="6605">
                  <c:v>42023.902777777781</c:v>
                </c:pt>
                <c:pt idx="6606">
                  <c:v>42023.90625</c:v>
                </c:pt>
                <c:pt idx="6607">
                  <c:v>42023.909722222219</c:v>
                </c:pt>
                <c:pt idx="6608">
                  <c:v>42023.913194444445</c:v>
                </c:pt>
                <c:pt idx="6609">
                  <c:v>42023.916666666664</c:v>
                </c:pt>
                <c:pt idx="6610">
                  <c:v>42023.920138888891</c:v>
                </c:pt>
                <c:pt idx="6611">
                  <c:v>42023.923611111109</c:v>
                </c:pt>
                <c:pt idx="6612">
                  <c:v>42023.927083333336</c:v>
                </c:pt>
                <c:pt idx="6613">
                  <c:v>42023.930555555555</c:v>
                </c:pt>
                <c:pt idx="6614">
                  <c:v>42023.934027777781</c:v>
                </c:pt>
                <c:pt idx="6615">
                  <c:v>42023.9375</c:v>
                </c:pt>
                <c:pt idx="6616">
                  <c:v>42023.940972222219</c:v>
                </c:pt>
                <c:pt idx="6617">
                  <c:v>42023.944444444445</c:v>
                </c:pt>
                <c:pt idx="6618">
                  <c:v>42023.947916666664</c:v>
                </c:pt>
                <c:pt idx="6619">
                  <c:v>42023.951388888891</c:v>
                </c:pt>
                <c:pt idx="6620">
                  <c:v>42023.954861111109</c:v>
                </c:pt>
                <c:pt idx="6621">
                  <c:v>42023.958333333336</c:v>
                </c:pt>
                <c:pt idx="6622">
                  <c:v>42023.961805555555</c:v>
                </c:pt>
                <c:pt idx="6623">
                  <c:v>42023.965277777781</c:v>
                </c:pt>
                <c:pt idx="6624">
                  <c:v>42023.96875</c:v>
                </c:pt>
                <c:pt idx="6625">
                  <c:v>42023.972222222219</c:v>
                </c:pt>
                <c:pt idx="6626">
                  <c:v>42023.975694444445</c:v>
                </c:pt>
                <c:pt idx="6627">
                  <c:v>42023.979166666664</c:v>
                </c:pt>
                <c:pt idx="6628">
                  <c:v>42023.982638888891</c:v>
                </c:pt>
                <c:pt idx="6629">
                  <c:v>42023.986111111109</c:v>
                </c:pt>
                <c:pt idx="6630">
                  <c:v>42023.989583333336</c:v>
                </c:pt>
                <c:pt idx="6631">
                  <c:v>42023.993055555555</c:v>
                </c:pt>
                <c:pt idx="6632">
                  <c:v>42023.996527777781</c:v>
                </c:pt>
                <c:pt idx="6633">
                  <c:v>42024</c:v>
                </c:pt>
                <c:pt idx="6634">
                  <c:v>42024.003472222219</c:v>
                </c:pt>
                <c:pt idx="6635">
                  <c:v>42024.006944444445</c:v>
                </c:pt>
                <c:pt idx="6636">
                  <c:v>42024.010416666664</c:v>
                </c:pt>
                <c:pt idx="6637">
                  <c:v>42024.013888888891</c:v>
                </c:pt>
                <c:pt idx="6638">
                  <c:v>42024.017361111109</c:v>
                </c:pt>
                <c:pt idx="6639">
                  <c:v>42024.020833333336</c:v>
                </c:pt>
                <c:pt idx="6640">
                  <c:v>42024.024305555555</c:v>
                </c:pt>
                <c:pt idx="6641">
                  <c:v>42024.027777777781</c:v>
                </c:pt>
                <c:pt idx="6642">
                  <c:v>42024.03125</c:v>
                </c:pt>
                <c:pt idx="6643">
                  <c:v>42024.034722222219</c:v>
                </c:pt>
                <c:pt idx="6644">
                  <c:v>42024.038194444445</c:v>
                </c:pt>
                <c:pt idx="6645">
                  <c:v>42024.041666666664</c:v>
                </c:pt>
                <c:pt idx="6646">
                  <c:v>42024.045138888891</c:v>
                </c:pt>
                <c:pt idx="6647">
                  <c:v>42024.048611111109</c:v>
                </c:pt>
                <c:pt idx="6648">
                  <c:v>42024.052083333336</c:v>
                </c:pt>
                <c:pt idx="6649">
                  <c:v>42024.055555555555</c:v>
                </c:pt>
                <c:pt idx="6650">
                  <c:v>42024.059027777781</c:v>
                </c:pt>
                <c:pt idx="6651">
                  <c:v>42024.0625</c:v>
                </c:pt>
                <c:pt idx="6652">
                  <c:v>42024.065972222219</c:v>
                </c:pt>
                <c:pt idx="6653">
                  <c:v>42024.069444444445</c:v>
                </c:pt>
                <c:pt idx="6654">
                  <c:v>42024.072916666664</c:v>
                </c:pt>
                <c:pt idx="6655">
                  <c:v>42024.076388888891</c:v>
                </c:pt>
                <c:pt idx="6656">
                  <c:v>42024.079861111109</c:v>
                </c:pt>
                <c:pt idx="6657">
                  <c:v>42024.083333333336</c:v>
                </c:pt>
                <c:pt idx="6658">
                  <c:v>42024.086805555555</c:v>
                </c:pt>
                <c:pt idx="6659">
                  <c:v>42024.090277777781</c:v>
                </c:pt>
                <c:pt idx="6660">
                  <c:v>42024.09375</c:v>
                </c:pt>
                <c:pt idx="6661">
                  <c:v>42024.097222222219</c:v>
                </c:pt>
                <c:pt idx="6662">
                  <c:v>42024.100694444445</c:v>
                </c:pt>
                <c:pt idx="6663">
                  <c:v>42024.104166666664</c:v>
                </c:pt>
                <c:pt idx="6664">
                  <c:v>42024.107638888891</c:v>
                </c:pt>
                <c:pt idx="6665">
                  <c:v>42024.111111111109</c:v>
                </c:pt>
                <c:pt idx="6666">
                  <c:v>42024.114583333336</c:v>
                </c:pt>
                <c:pt idx="6667">
                  <c:v>42024.118055555555</c:v>
                </c:pt>
                <c:pt idx="6668">
                  <c:v>42024.121527777781</c:v>
                </c:pt>
                <c:pt idx="6669">
                  <c:v>42024.125</c:v>
                </c:pt>
                <c:pt idx="6670">
                  <c:v>42024.128472222219</c:v>
                </c:pt>
                <c:pt idx="6671">
                  <c:v>42024.131944444445</c:v>
                </c:pt>
                <c:pt idx="6672">
                  <c:v>42024.135416666664</c:v>
                </c:pt>
                <c:pt idx="6673">
                  <c:v>42024.138888888891</c:v>
                </c:pt>
                <c:pt idx="6674">
                  <c:v>42024.142361111109</c:v>
                </c:pt>
                <c:pt idx="6675">
                  <c:v>42024.145833333336</c:v>
                </c:pt>
                <c:pt idx="6676">
                  <c:v>42024.149305555555</c:v>
                </c:pt>
                <c:pt idx="6677">
                  <c:v>42024.152777777781</c:v>
                </c:pt>
                <c:pt idx="6678">
                  <c:v>42024.15625</c:v>
                </c:pt>
                <c:pt idx="6679">
                  <c:v>42024.159722222219</c:v>
                </c:pt>
                <c:pt idx="6680">
                  <c:v>42024.163194444445</c:v>
                </c:pt>
                <c:pt idx="6681">
                  <c:v>42024.166666666664</c:v>
                </c:pt>
                <c:pt idx="6682">
                  <c:v>42024.170138888891</c:v>
                </c:pt>
                <c:pt idx="6683">
                  <c:v>42024.173611111109</c:v>
                </c:pt>
                <c:pt idx="6684">
                  <c:v>42024.177083333336</c:v>
                </c:pt>
                <c:pt idx="6685">
                  <c:v>42024.180555555555</c:v>
                </c:pt>
                <c:pt idx="6686">
                  <c:v>42024.184027777781</c:v>
                </c:pt>
                <c:pt idx="6687">
                  <c:v>42024.1875</c:v>
                </c:pt>
                <c:pt idx="6688">
                  <c:v>42024.190972222219</c:v>
                </c:pt>
                <c:pt idx="6689">
                  <c:v>42024.194444444445</c:v>
                </c:pt>
                <c:pt idx="6690">
                  <c:v>42024.197916666664</c:v>
                </c:pt>
                <c:pt idx="6691">
                  <c:v>42024.201388888891</c:v>
                </c:pt>
                <c:pt idx="6692">
                  <c:v>42024.204861111109</c:v>
                </c:pt>
                <c:pt idx="6693">
                  <c:v>42024.208333333336</c:v>
                </c:pt>
                <c:pt idx="6694">
                  <c:v>42024.211805555555</c:v>
                </c:pt>
                <c:pt idx="6695">
                  <c:v>42024.215277777781</c:v>
                </c:pt>
                <c:pt idx="6696">
                  <c:v>42024.21875</c:v>
                </c:pt>
                <c:pt idx="6697">
                  <c:v>42024.222222222219</c:v>
                </c:pt>
                <c:pt idx="6698">
                  <c:v>42024.225694444445</c:v>
                </c:pt>
                <c:pt idx="6699">
                  <c:v>42024.229166666664</c:v>
                </c:pt>
                <c:pt idx="6700">
                  <c:v>42024.232638888891</c:v>
                </c:pt>
                <c:pt idx="6701">
                  <c:v>42024.236111111109</c:v>
                </c:pt>
                <c:pt idx="6702">
                  <c:v>42024.239583333336</c:v>
                </c:pt>
                <c:pt idx="6703">
                  <c:v>42024.243055555555</c:v>
                </c:pt>
                <c:pt idx="6704">
                  <c:v>42024.246527777781</c:v>
                </c:pt>
                <c:pt idx="6705">
                  <c:v>42024.25</c:v>
                </c:pt>
                <c:pt idx="6706">
                  <c:v>42024.253472222219</c:v>
                </c:pt>
                <c:pt idx="6707">
                  <c:v>42024.256944444445</c:v>
                </c:pt>
                <c:pt idx="6708">
                  <c:v>42024.260416666664</c:v>
                </c:pt>
                <c:pt idx="6709">
                  <c:v>42024.263888888891</c:v>
                </c:pt>
                <c:pt idx="6710">
                  <c:v>42024.267361111109</c:v>
                </c:pt>
                <c:pt idx="6711">
                  <c:v>42024.270833333336</c:v>
                </c:pt>
                <c:pt idx="6712">
                  <c:v>42024.274305555555</c:v>
                </c:pt>
                <c:pt idx="6713">
                  <c:v>42024.277777777781</c:v>
                </c:pt>
                <c:pt idx="6714">
                  <c:v>42024.28125</c:v>
                </c:pt>
                <c:pt idx="6715">
                  <c:v>42024.284722222219</c:v>
                </c:pt>
                <c:pt idx="6716">
                  <c:v>42024.288194444445</c:v>
                </c:pt>
                <c:pt idx="6717">
                  <c:v>42024.291666666664</c:v>
                </c:pt>
                <c:pt idx="6718">
                  <c:v>42024.295138888891</c:v>
                </c:pt>
                <c:pt idx="6719">
                  <c:v>42024.298611111109</c:v>
                </c:pt>
                <c:pt idx="6720">
                  <c:v>42024.302083333336</c:v>
                </c:pt>
                <c:pt idx="6721">
                  <c:v>42024.305555555555</c:v>
                </c:pt>
                <c:pt idx="6722">
                  <c:v>42024.309027777781</c:v>
                </c:pt>
                <c:pt idx="6723">
                  <c:v>42024.3125</c:v>
                </c:pt>
                <c:pt idx="6724">
                  <c:v>42024.315972222219</c:v>
                </c:pt>
                <c:pt idx="6725">
                  <c:v>42024.319444444445</c:v>
                </c:pt>
                <c:pt idx="6726">
                  <c:v>42024.322916666664</c:v>
                </c:pt>
                <c:pt idx="6727">
                  <c:v>42024.326388888891</c:v>
                </c:pt>
                <c:pt idx="6728">
                  <c:v>42024.329861111109</c:v>
                </c:pt>
                <c:pt idx="6729">
                  <c:v>42024.333333333336</c:v>
                </c:pt>
                <c:pt idx="6730">
                  <c:v>42024.336805555555</c:v>
                </c:pt>
                <c:pt idx="6731">
                  <c:v>42024.340277777781</c:v>
                </c:pt>
                <c:pt idx="6732">
                  <c:v>42024.34375</c:v>
                </c:pt>
                <c:pt idx="6733">
                  <c:v>42024.347222222219</c:v>
                </c:pt>
                <c:pt idx="6734">
                  <c:v>42024.350694444445</c:v>
                </c:pt>
                <c:pt idx="6735">
                  <c:v>42024.354166666664</c:v>
                </c:pt>
                <c:pt idx="6736">
                  <c:v>42024.357638888891</c:v>
                </c:pt>
                <c:pt idx="6737">
                  <c:v>42024.361111111109</c:v>
                </c:pt>
                <c:pt idx="6738">
                  <c:v>42024.364583333336</c:v>
                </c:pt>
                <c:pt idx="6739">
                  <c:v>42024.368055555555</c:v>
                </c:pt>
                <c:pt idx="6740">
                  <c:v>42024.371527777781</c:v>
                </c:pt>
                <c:pt idx="6741">
                  <c:v>42024.375</c:v>
                </c:pt>
                <c:pt idx="6742">
                  <c:v>42024.378472222219</c:v>
                </c:pt>
                <c:pt idx="6743">
                  <c:v>42024.381944444445</c:v>
                </c:pt>
                <c:pt idx="6744">
                  <c:v>42024.385416666664</c:v>
                </c:pt>
                <c:pt idx="6745">
                  <c:v>42024.388888888891</c:v>
                </c:pt>
                <c:pt idx="6746">
                  <c:v>42024.392361111109</c:v>
                </c:pt>
                <c:pt idx="6747">
                  <c:v>42024.395833333336</c:v>
                </c:pt>
                <c:pt idx="6748">
                  <c:v>42024.399305555555</c:v>
                </c:pt>
                <c:pt idx="6749">
                  <c:v>42024.402777777781</c:v>
                </c:pt>
                <c:pt idx="6750">
                  <c:v>42024.40625</c:v>
                </c:pt>
                <c:pt idx="6751">
                  <c:v>42024.409722222219</c:v>
                </c:pt>
                <c:pt idx="6752">
                  <c:v>42024.413194444445</c:v>
                </c:pt>
                <c:pt idx="6753">
                  <c:v>42024.416666666664</c:v>
                </c:pt>
                <c:pt idx="6754">
                  <c:v>42024.420138888891</c:v>
                </c:pt>
                <c:pt idx="6755">
                  <c:v>42024.423611111109</c:v>
                </c:pt>
                <c:pt idx="6756">
                  <c:v>42024.427083333336</c:v>
                </c:pt>
                <c:pt idx="6757">
                  <c:v>42024.430555555555</c:v>
                </c:pt>
                <c:pt idx="6758">
                  <c:v>42024.434027777781</c:v>
                </c:pt>
                <c:pt idx="6759">
                  <c:v>42024.4375</c:v>
                </c:pt>
                <c:pt idx="6760">
                  <c:v>42024.440972222219</c:v>
                </c:pt>
                <c:pt idx="6761">
                  <c:v>42024.444444444445</c:v>
                </c:pt>
                <c:pt idx="6762">
                  <c:v>42024.447916666664</c:v>
                </c:pt>
                <c:pt idx="6763">
                  <c:v>42024.451388888891</c:v>
                </c:pt>
                <c:pt idx="6764">
                  <c:v>42024.454861111109</c:v>
                </c:pt>
                <c:pt idx="6765">
                  <c:v>42024.458333333336</c:v>
                </c:pt>
                <c:pt idx="6766">
                  <c:v>42024.461805555555</c:v>
                </c:pt>
                <c:pt idx="6767">
                  <c:v>42024.465277777781</c:v>
                </c:pt>
                <c:pt idx="6768">
                  <c:v>42024.46875</c:v>
                </c:pt>
                <c:pt idx="6769">
                  <c:v>42024.472222222219</c:v>
                </c:pt>
                <c:pt idx="6770">
                  <c:v>42024.475694444445</c:v>
                </c:pt>
                <c:pt idx="6771">
                  <c:v>42024.479166666664</c:v>
                </c:pt>
                <c:pt idx="6772">
                  <c:v>42024.482638888891</c:v>
                </c:pt>
                <c:pt idx="6773">
                  <c:v>42024.486111111109</c:v>
                </c:pt>
                <c:pt idx="6774">
                  <c:v>42024.489583333336</c:v>
                </c:pt>
                <c:pt idx="6775">
                  <c:v>42024.493055555555</c:v>
                </c:pt>
                <c:pt idx="6776">
                  <c:v>42024.496527777781</c:v>
                </c:pt>
                <c:pt idx="6777">
                  <c:v>42024.5</c:v>
                </c:pt>
                <c:pt idx="6778">
                  <c:v>42024.503472222219</c:v>
                </c:pt>
                <c:pt idx="6779">
                  <c:v>42024.506944444445</c:v>
                </c:pt>
                <c:pt idx="6780">
                  <c:v>42024.510416666664</c:v>
                </c:pt>
                <c:pt idx="6781">
                  <c:v>42024.513888888891</c:v>
                </c:pt>
                <c:pt idx="6782">
                  <c:v>42024.517361111109</c:v>
                </c:pt>
                <c:pt idx="6783">
                  <c:v>42024.520833333336</c:v>
                </c:pt>
                <c:pt idx="6784">
                  <c:v>42024.524305555555</c:v>
                </c:pt>
                <c:pt idx="6785">
                  <c:v>42024.527777777781</c:v>
                </c:pt>
                <c:pt idx="6786">
                  <c:v>42024.53125</c:v>
                </c:pt>
                <c:pt idx="6787">
                  <c:v>42024.534722222219</c:v>
                </c:pt>
                <c:pt idx="6788">
                  <c:v>42024.538194444445</c:v>
                </c:pt>
                <c:pt idx="6789">
                  <c:v>42024.541666666664</c:v>
                </c:pt>
                <c:pt idx="6790">
                  <c:v>42024.545138888891</c:v>
                </c:pt>
                <c:pt idx="6791">
                  <c:v>42024.548611111109</c:v>
                </c:pt>
                <c:pt idx="6792">
                  <c:v>42024.552083333336</c:v>
                </c:pt>
                <c:pt idx="6793">
                  <c:v>42024.555555555555</c:v>
                </c:pt>
                <c:pt idx="6794">
                  <c:v>42024.559027777781</c:v>
                </c:pt>
                <c:pt idx="6795">
                  <c:v>42024.5625</c:v>
                </c:pt>
                <c:pt idx="6796">
                  <c:v>42024.565972222219</c:v>
                </c:pt>
                <c:pt idx="6797">
                  <c:v>42024.569444444445</c:v>
                </c:pt>
                <c:pt idx="6798">
                  <c:v>42024.572916666664</c:v>
                </c:pt>
                <c:pt idx="6799">
                  <c:v>42024.576388888891</c:v>
                </c:pt>
                <c:pt idx="6800">
                  <c:v>42024.579861111109</c:v>
                </c:pt>
                <c:pt idx="6801">
                  <c:v>42024.583333333336</c:v>
                </c:pt>
                <c:pt idx="6802">
                  <c:v>42024.586805555555</c:v>
                </c:pt>
                <c:pt idx="6803">
                  <c:v>42024.590277777781</c:v>
                </c:pt>
                <c:pt idx="6804">
                  <c:v>42024.59375</c:v>
                </c:pt>
                <c:pt idx="6805">
                  <c:v>42024.597222222219</c:v>
                </c:pt>
                <c:pt idx="6806">
                  <c:v>42024.600694444445</c:v>
                </c:pt>
                <c:pt idx="6807">
                  <c:v>42024.604166666664</c:v>
                </c:pt>
                <c:pt idx="6808">
                  <c:v>42024.607638888891</c:v>
                </c:pt>
                <c:pt idx="6809">
                  <c:v>42024.611111111109</c:v>
                </c:pt>
                <c:pt idx="6810">
                  <c:v>42024.614583333336</c:v>
                </c:pt>
                <c:pt idx="6811">
                  <c:v>42024.618055555555</c:v>
                </c:pt>
                <c:pt idx="6812">
                  <c:v>42024.621527777781</c:v>
                </c:pt>
                <c:pt idx="6813">
                  <c:v>42024.625</c:v>
                </c:pt>
                <c:pt idx="6814">
                  <c:v>42024.628472222219</c:v>
                </c:pt>
                <c:pt idx="6815">
                  <c:v>42024.631944444445</c:v>
                </c:pt>
                <c:pt idx="6816">
                  <c:v>42024.635416666664</c:v>
                </c:pt>
                <c:pt idx="6817">
                  <c:v>42024.638888888891</c:v>
                </c:pt>
                <c:pt idx="6818">
                  <c:v>42024.642361111109</c:v>
                </c:pt>
                <c:pt idx="6819">
                  <c:v>42024.645833333336</c:v>
                </c:pt>
                <c:pt idx="6820">
                  <c:v>42024.649305555555</c:v>
                </c:pt>
                <c:pt idx="6821">
                  <c:v>42024.652777777781</c:v>
                </c:pt>
                <c:pt idx="6822">
                  <c:v>42024.65625</c:v>
                </c:pt>
                <c:pt idx="6823">
                  <c:v>42024.659722222219</c:v>
                </c:pt>
                <c:pt idx="6824">
                  <c:v>42024.663194444445</c:v>
                </c:pt>
                <c:pt idx="6825">
                  <c:v>42024.666666666664</c:v>
                </c:pt>
                <c:pt idx="6826">
                  <c:v>42024.670138888891</c:v>
                </c:pt>
                <c:pt idx="6827">
                  <c:v>42024.673611111109</c:v>
                </c:pt>
                <c:pt idx="6828">
                  <c:v>42024.677083333336</c:v>
                </c:pt>
                <c:pt idx="6829">
                  <c:v>42024.680555555555</c:v>
                </c:pt>
                <c:pt idx="6830">
                  <c:v>42024.684027777781</c:v>
                </c:pt>
                <c:pt idx="6831">
                  <c:v>42024.6875</c:v>
                </c:pt>
                <c:pt idx="6832">
                  <c:v>42024.690972222219</c:v>
                </c:pt>
                <c:pt idx="6833">
                  <c:v>42024.694444444445</c:v>
                </c:pt>
                <c:pt idx="6834">
                  <c:v>42024.697916666664</c:v>
                </c:pt>
                <c:pt idx="6835">
                  <c:v>42024.701388888891</c:v>
                </c:pt>
                <c:pt idx="6836">
                  <c:v>42024.704861111109</c:v>
                </c:pt>
                <c:pt idx="6837">
                  <c:v>42024.708333333336</c:v>
                </c:pt>
                <c:pt idx="6838">
                  <c:v>42024.711805555555</c:v>
                </c:pt>
                <c:pt idx="6839">
                  <c:v>42024.715277777781</c:v>
                </c:pt>
                <c:pt idx="6840">
                  <c:v>42024.71875</c:v>
                </c:pt>
                <c:pt idx="6841">
                  <c:v>42024.722222222219</c:v>
                </c:pt>
                <c:pt idx="6842">
                  <c:v>42024.725694444445</c:v>
                </c:pt>
                <c:pt idx="6843">
                  <c:v>42024.729166666664</c:v>
                </c:pt>
                <c:pt idx="6844">
                  <c:v>42024.732638888891</c:v>
                </c:pt>
                <c:pt idx="6845">
                  <c:v>42024.736111111109</c:v>
                </c:pt>
                <c:pt idx="6846">
                  <c:v>42024.739583333336</c:v>
                </c:pt>
                <c:pt idx="6847">
                  <c:v>42024.743055555555</c:v>
                </c:pt>
                <c:pt idx="6848">
                  <c:v>42024.746527777781</c:v>
                </c:pt>
                <c:pt idx="6849">
                  <c:v>42024.75</c:v>
                </c:pt>
                <c:pt idx="6850">
                  <c:v>42024.753472222219</c:v>
                </c:pt>
                <c:pt idx="6851">
                  <c:v>42024.756944444445</c:v>
                </c:pt>
                <c:pt idx="6852">
                  <c:v>42024.760416666664</c:v>
                </c:pt>
                <c:pt idx="6853">
                  <c:v>42024.763888888891</c:v>
                </c:pt>
                <c:pt idx="6854">
                  <c:v>42024.767361111109</c:v>
                </c:pt>
                <c:pt idx="6855">
                  <c:v>42024.770833333336</c:v>
                </c:pt>
                <c:pt idx="6856">
                  <c:v>42024.774305555555</c:v>
                </c:pt>
                <c:pt idx="6857">
                  <c:v>42024.777777777781</c:v>
                </c:pt>
                <c:pt idx="6858">
                  <c:v>42024.78125</c:v>
                </c:pt>
                <c:pt idx="6859">
                  <c:v>42024.784722222219</c:v>
                </c:pt>
                <c:pt idx="6860">
                  <c:v>42024.788194444445</c:v>
                </c:pt>
                <c:pt idx="6861">
                  <c:v>42024.791666666664</c:v>
                </c:pt>
                <c:pt idx="6862">
                  <c:v>42024.795138888891</c:v>
                </c:pt>
                <c:pt idx="6863">
                  <c:v>42024.798611111109</c:v>
                </c:pt>
                <c:pt idx="6864">
                  <c:v>42024.802083333336</c:v>
                </c:pt>
                <c:pt idx="6865">
                  <c:v>42024.805555555555</c:v>
                </c:pt>
                <c:pt idx="6866">
                  <c:v>42024.809027777781</c:v>
                </c:pt>
                <c:pt idx="6867">
                  <c:v>42024.8125</c:v>
                </c:pt>
                <c:pt idx="6868">
                  <c:v>42024.815972222219</c:v>
                </c:pt>
                <c:pt idx="6869">
                  <c:v>42024.819444444445</c:v>
                </c:pt>
                <c:pt idx="6870">
                  <c:v>42024.822916666664</c:v>
                </c:pt>
                <c:pt idx="6871">
                  <c:v>42024.826388888891</c:v>
                </c:pt>
                <c:pt idx="6872">
                  <c:v>42024.829861111109</c:v>
                </c:pt>
                <c:pt idx="6873">
                  <c:v>42024.833333333336</c:v>
                </c:pt>
                <c:pt idx="6874">
                  <c:v>42024.836805555555</c:v>
                </c:pt>
                <c:pt idx="6875">
                  <c:v>42024.840277777781</c:v>
                </c:pt>
                <c:pt idx="6876">
                  <c:v>42024.84375</c:v>
                </c:pt>
                <c:pt idx="6877">
                  <c:v>42024.847222222219</c:v>
                </c:pt>
                <c:pt idx="6878">
                  <c:v>42024.850694444445</c:v>
                </c:pt>
                <c:pt idx="6879">
                  <c:v>42024.854166666664</c:v>
                </c:pt>
                <c:pt idx="6880">
                  <c:v>42024.857638888891</c:v>
                </c:pt>
                <c:pt idx="6881">
                  <c:v>42024.861111111109</c:v>
                </c:pt>
                <c:pt idx="6882">
                  <c:v>42024.864583333336</c:v>
                </c:pt>
                <c:pt idx="6883">
                  <c:v>42024.868055555555</c:v>
                </c:pt>
                <c:pt idx="6884">
                  <c:v>42024.871527777781</c:v>
                </c:pt>
                <c:pt idx="6885">
                  <c:v>42024.875</c:v>
                </c:pt>
                <c:pt idx="6886">
                  <c:v>42024.878472222219</c:v>
                </c:pt>
                <c:pt idx="6887">
                  <c:v>42024.881944444445</c:v>
                </c:pt>
                <c:pt idx="6888">
                  <c:v>42024.885416666664</c:v>
                </c:pt>
                <c:pt idx="6889">
                  <c:v>42024.888888888891</c:v>
                </c:pt>
                <c:pt idx="6890">
                  <c:v>42024.892361111109</c:v>
                </c:pt>
                <c:pt idx="6891">
                  <c:v>42024.895833333336</c:v>
                </c:pt>
                <c:pt idx="6892">
                  <c:v>42024.899305555555</c:v>
                </c:pt>
                <c:pt idx="6893">
                  <c:v>42024.902777777781</c:v>
                </c:pt>
                <c:pt idx="6894">
                  <c:v>42024.90625</c:v>
                </c:pt>
                <c:pt idx="6895">
                  <c:v>42024.909722222219</c:v>
                </c:pt>
                <c:pt idx="6896">
                  <c:v>42024.913194444445</c:v>
                </c:pt>
                <c:pt idx="6897">
                  <c:v>42024.916666666664</c:v>
                </c:pt>
                <c:pt idx="6898">
                  <c:v>42024.920138888891</c:v>
                </c:pt>
                <c:pt idx="6899">
                  <c:v>42024.923611111109</c:v>
                </c:pt>
                <c:pt idx="6900">
                  <c:v>42024.927083333336</c:v>
                </c:pt>
                <c:pt idx="6901">
                  <c:v>42024.930555555555</c:v>
                </c:pt>
                <c:pt idx="6902">
                  <c:v>42024.934027777781</c:v>
                </c:pt>
                <c:pt idx="6903">
                  <c:v>42024.9375</c:v>
                </c:pt>
                <c:pt idx="6904">
                  <c:v>42024.940972222219</c:v>
                </c:pt>
                <c:pt idx="6905">
                  <c:v>42024.944444444445</c:v>
                </c:pt>
                <c:pt idx="6906">
                  <c:v>42024.947916666664</c:v>
                </c:pt>
                <c:pt idx="6907">
                  <c:v>42024.951388888891</c:v>
                </c:pt>
                <c:pt idx="6908">
                  <c:v>42024.954861111109</c:v>
                </c:pt>
                <c:pt idx="6909">
                  <c:v>42024.958333333336</c:v>
                </c:pt>
                <c:pt idx="6910">
                  <c:v>42024.961805555555</c:v>
                </c:pt>
                <c:pt idx="6911">
                  <c:v>42024.965277777781</c:v>
                </c:pt>
                <c:pt idx="6912">
                  <c:v>42024.96875</c:v>
                </c:pt>
                <c:pt idx="6913">
                  <c:v>42024.972222222219</c:v>
                </c:pt>
                <c:pt idx="6914">
                  <c:v>42024.975694444445</c:v>
                </c:pt>
                <c:pt idx="6915">
                  <c:v>42024.979166666664</c:v>
                </c:pt>
                <c:pt idx="6916">
                  <c:v>42024.982638888891</c:v>
                </c:pt>
                <c:pt idx="6917">
                  <c:v>42024.986111111109</c:v>
                </c:pt>
                <c:pt idx="6918">
                  <c:v>42024.989583333336</c:v>
                </c:pt>
                <c:pt idx="6919">
                  <c:v>42024.993055555555</c:v>
                </c:pt>
                <c:pt idx="6920">
                  <c:v>42024.996527777781</c:v>
                </c:pt>
                <c:pt idx="6921">
                  <c:v>42025</c:v>
                </c:pt>
                <c:pt idx="6922">
                  <c:v>42025.003472222219</c:v>
                </c:pt>
                <c:pt idx="6923">
                  <c:v>42025.006944444445</c:v>
                </c:pt>
                <c:pt idx="6924">
                  <c:v>42025.010416666664</c:v>
                </c:pt>
                <c:pt idx="6925">
                  <c:v>42025.013888888891</c:v>
                </c:pt>
                <c:pt idx="6926">
                  <c:v>42025.017361111109</c:v>
                </c:pt>
                <c:pt idx="6927">
                  <c:v>42025.020833333336</c:v>
                </c:pt>
                <c:pt idx="6928">
                  <c:v>42025.024305555555</c:v>
                </c:pt>
                <c:pt idx="6929">
                  <c:v>42025.027777777781</c:v>
                </c:pt>
                <c:pt idx="6930">
                  <c:v>42025.03125</c:v>
                </c:pt>
                <c:pt idx="6931">
                  <c:v>42025.034722222219</c:v>
                </c:pt>
                <c:pt idx="6932">
                  <c:v>42025.038194444445</c:v>
                </c:pt>
                <c:pt idx="6933">
                  <c:v>42025.041666666664</c:v>
                </c:pt>
                <c:pt idx="6934">
                  <c:v>42025.045138888891</c:v>
                </c:pt>
                <c:pt idx="6935">
                  <c:v>42025.048611111109</c:v>
                </c:pt>
                <c:pt idx="6936">
                  <c:v>42025.052083333336</c:v>
                </c:pt>
                <c:pt idx="6937">
                  <c:v>42025.055555555555</c:v>
                </c:pt>
                <c:pt idx="6938">
                  <c:v>42025.059027777781</c:v>
                </c:pt>
                <c:pt idx="6939">
                  <c:v>42025.0625</c:v>
                </c:pt>
                <c:pt idx="6940">
                  <c:v>42025.065972222219</c:v>
                </c:pt>
                <c:pt idx="6941">
                  <c:v>42025.069444444445</c:v>
                </c:pt>
                <c:pt idx="6942">
                  <c:v>42025.072916666664</c:v>
                </c:pt>
                <c:pt idx="6943">
                  <c:v>42025.076388888891</c:v>
                </c:pt>
                <c:pt idx="6944">
                  <c:v>42025.079861111109</c:v>
                </c:pt>
                <c:pt idx="6945">
                  <c:v>42025.083333333336</c:v>
                </c:pt>
                <c:pt idx="6946">
                  <c:v>42025.086805555555</c:v>
                </c:pt>
                <c:pt idx="6947">
                  <c:v>42025.090277777781</c:v>
                </c:pt>
                <c:pt idx="6948">
                  <c:v>42025.09375</c:v>
                </c:pt>
                <c:pt idx="6949">
                  <c:v>42025.097222222219</c:v>
                </c:pt>
                <c:pt idx="6950">
                  <c:v>42025.100694444445</c:v>
                </c:pt>
                <c:pt idx="6951">
                  <c:v>42025.104166666664</c:v>
                </c:pt>
                <c:pt idx="6952">
                  <c:v>42025.107638888891</c:v>
                </c:pt>
                <c:pt idx="6953">
                  <c:v>42025.111111111109</c:v>
                </c:pt>
                <c:pt idx="6954">
                  <c:v>42025.114583333336</c:v>
                </c:pt>
                <c:pt idx="6955">
                  <c:v>42025.118055555555</c:v>
                </c:pt>
                <c:pt idx="6956">
                  <c:v>42025.121527777781</c:v>
                </c:pt>
                <c:pt idx="6957">
                  <c:v>42025.125</c:v>
                </c:pt>
                <c:pt idx="6958">
                  <c:v>42025.128472222219</c:v>
                </c:pt>
                <c:pt idx="6959">
                  <c:v>42025.131944444445</c:v>
                </c:pt>
                <c:pt idx="6960">
                  <c:v>42025.135416666664</c:v>
                </c:pt>
                <c:pt idx="6961">
                  <c:v>42025.138888888891</c:v>
                </c:pt>
                <c:pt idx="6962">
                  <c:v>42025.142361111109</c:v>
                </c:pt>
                <c:pt idx="6963">
                  <c:v>42025.145833333336</c:v>
                </c:pt>
                <c:pt idx="6964">
                  <c:v>42025.149305555555</c:v>
                </c:pt>
                <c:pt idx="6965">
                  <c:v>42025.152777777781</c:v>
                </c:pt>
                <c:pt idx="6966">
                  <c:v>42025.15625</c:v>
                </c:pt>
                <c:pt idx="6967">
                  <c:v>42025.159722222219</c:v>
                </c:pt>
                <c:pt idx="6968">
                  <c:v>42025.163194444445</c:v>
                </c:pt>
                <c:pt idx="6969">
                  <c:v>42025.166666666664</c:v>
                </c:pt>
                <c:pt idx="6970">
                  <c:v>42025.170138888891</c:v>
                </c:pt>
                <c:pt idx="6971">
                  <c:v>42025.173611111109</c:v>
                </c:pt>
                <c:pt idx="6972">
                  <c:v>42025.177083333336</c:v>
                </c:pt>
                <c:pt idx="6973">
                  <c:v>42025.180555555555</c:v>
                </c:pt>
                <c:pt idx="6974">
                  <c:v>42025.184027777781</c:v>
                </c:pt>
                <c:pt idx="6975">
                  <c:v>42025.1875</c:v>
                </c:pt>
                <c:pt idx="6976">
                  <c:v>42025.190972222219</c:v>
                </c:pt>
                <c:pt idx="6977">
                  <c:v>42025.194444444445</c:v>
                </c:pt>
                <c:pt idx="6978">
                  <c:v>42025.197916666664</c:v>
                </c:pt>
                <c:pt idx="6979">
                  <c:v>42025.201388888891</c:v>
                </c:pt>
                <c:pt idx="6980">
                  <c:v>42025.204861111109</c:v>
                </c:pt>
                <c:pt idx="6981">
                  <c:v>42025.208333333336</c:v>
                </c:pt>
                <c:pt idx="6982">
                  <c:v>42025.211805555555</c:v>
                </c:pt>
                <c:pt idx="6983">
                  <c:v>42025.215277777781</c:v>
                </c:pt>
                <c:pt idx="6984">
                  <c:v>42025.21875</c:v>
                </c:pt>
                <c:pt idx="6985">
                  <c:v>42025.222222222219</c:v>
                </c:pt>
                <c:pt idx="6986">
                  <c:v>42025.225694444445</c:v>
                </c:pt>
                <c:pt idx="6987">
                  <c:v>42025.229166666664</c:v>
                </c:pt>
                <c:pt idx="6988">
                  <c:v>42025.232638888891</c:v>
                </c:pt>
                <c:pt idx="6989">
                  <c:v>42025.236111111109</c:v>
                </c:pt>
                <c:pt idx="6990">
                  <c:v>42025.239583333336</c:v>
                </c:pt>
                <c:pt idx="6991">
                  <c:v>42025.243055555555</c:v>
                </c:pt>
                <c:pt idx="6992">
                  <c:v>42025.246527777781</c:v>
                </c:pt>
                <c:pt idx="6993">
                  <c:v>42025.25</c:v>
                </c:pt>
                <c:pt idx="6994">
                  <c:v>42025.253472222219</c:v>
                </c:pt>
                <c:pt idx="6995">
                  <c:v>42025.256944444445</c:v>
                </c:pt>
                <c:pt idx="6996">
                  <c:v>42025.260416666664</c:v>
                </c:pt>
                <c:pt idx="6997">
                  <c:v>42025.263888888891</c:v>
                </c:pt>
                <c:pt idx="6998">
                  <c:v>42025.267361111109</c:v>
                </c:pt>
                <c:pt idx="6999">
                  <c:v>42025.270833333336</c:v>
                </c:pt>
                <c:pt idx="7000">
                  <c:v>42025.274305555555</c:v>
                </c:pt>
                <c:pt idx="7001">
                  <c:v>42025.277777777781</c:v>
                </c:pt>
                <c:pt idx="7002">
                  <c:v>42025.28125</c:v>
                </c:pt>
                <c:pt idx="7003">
                  <c:v>42025.284722222219</c:v>
                </c:pt>
                <c:pt idx="7004">
                  <c:v>42025.288194444445</c:v>
                </c:pt>
                <c:pt idx="7005">
                  <c:v>42025.291666666664</c:v>
                </c:pt>
                <c:pt idx="7006">
                  <c:v>42025.295138888891</c:v>
                </c:pt>
                <c:pt idx="7007">
                  <c:v>42025.298611111109</c:v>
                </c:pt>
                <c:pt idx="7008">
                  <c:v>42025.302083333336</c:v>
                </c:pt>
                <c:pt idx="7009">
                  <c:v>42025.305555555555</c:v>
                </c:pt>
                <c:pt idx="7010">
                  <c:v>42025.309027777781</c:v>
                </c:pt>
                <c:pt idx="7011">
                  <c:v>42025.3125</c:v>
                </c:pt>
                <c:pt idx="7012">
                  <c:v>42025.315972222219</c:v>
                </c:pt>
                <c:pt idx="7013">
                  <c:v>42025.319444444445</c:v>
                </c:pt>
                <c:pt idx="7014">
                  <c:v>42025.322916666664</c:v>
                </c:pt>
                <c:pt idx="7015">
                  <c:v>42025.326388888891</c:v>
                </c:pt>
                <c:pt idx="7016">
                  <c:v>42025.329861111109</c:v>
                </c:pt>
                <c:pt idx="7017">
                  <c:v>42025.333333333336</c:v>
                </c:pt>
                <c:pt idx="7018">
                  <c:v>42025.336805555555</c:v>
                </c:pt>
                <c:pt idx="7019">
                  <c:v>42025.340277777781</c:v>
                </c:pt>
                <c:pt idx="7020">
                  <c:v>42025.34375</c:v>
                </c:pt>
                <c:pt idx="7021">
                  <c:v>42025.347222222219</c:v>
                </c:pt>
                <c:pt idx="7022">
                  <c:v>42025.350694444445</c:v>
                </c:pt>
                <c:pt idx="7023">
                  <c:v>42025.354166666664</c:v>
                </c:pt>
                <c:pt idx="7024">
                  <c:v>42025.357638888891</c:v>
                </c:pt>
                <c:pt idx="7025">
                  <c:v>42025.361111111109</c:v>
                </c:pt>
                <c:pt idx="7026">
                  <c:v>42025.364583333336</c:v>
                </c:pt>
                <c:pt idx="7027">
                  <c:v>42025.368055555555</c:v>
                </c:pt>
                <c:pt idx="7028">
                  <c:v>42025.371527777781</c:v>
                </c:pt>
                <c:pt idx="7029">
                  <c:v>42025.375</c:v>
                </c:pt>
                <c:pt idx="7030">
                  <c:v>42025.378472222219</c:v>
                </c:pt>
                <c:pt idx="7031">
                  <c:v>42025.381944444445</c:v>
                </c:pt>
                <c:pt idx="7032">
                  <c:v>42025.385416666664</c:v>
                </c:pt>
                <c:pt idx="7033">
                  <c:v>42025.388888888891</c:v>
                </c:pt>
                <c:pt idx="7034">
                  <c:v>42025.392361111109</c:v>
                </c:pt>
                <c:pt idx="7035">
                  <c:v>42025.395833333336</c:v>
                </c:pt>
                <c:pt idx="7036">
                  <c:v>42025.399305555555</c:v>
                </c:pt>
                <c:pt idx="7037">
                  <c:v>42025.402777777781</c:v>
                </c:pt>
                <c:pt idx="7038">
                  <c:v>42025.40625</c:v>
                </c:pt>
                <c:pt idx="7039">
                  <c:v>42025.409722222219</c:v>
                </c:pt>
                <c:pt idx="7040">
                  <c:v>42025.413194444445</c:v>
                </c:pt>
                <c:pt idx="7041">
                  <c:v>42025.416666666664</c:v>
                </c:pt>
                <c:pt idx="7042">
                  <c:v>42025.420138888891</c:v>
                </c:pt>
                <c:pt idx="7043">
                  <c:v>42025.423611111109</c:v>
                </c:pt>
                <c:pt idx="7044">
                  <c:v>42025.427083333336</c:v>
                </c:pt>
                <c:pt idx="7045">
                  <c:v>42025.430555555555</c:v>
                </c:pt>
                <c:pt idx="7046">
                  <c:v>42025.434027777781</c:v>
                </c:pt>
                <c:pt idx="7047">
                  <c:v>42025.4375</c:v>
                </c:pt>
                <c:pt idx="7048">
                  <c:v>42025.440972222219</c:v>
                </c:pt>
                <c:pt idx="7049">
                  <c:v>42025.444444444445</c:v>
                </c:pt>
                <c:pt idx="7050">
                  <c:v>42025.447916666664</c:v>
                </c:pt>
                <c:pt idx="7051">
                  <c:v>42025.451388888891</c:v>
                </c:pt>
                <c:pt idx="7052">
                  <c:v>42025.454861111109</c:v>
                </c:pt>
                <c:pt idx="7053">
                  <c:v>42025.458333333336</c:v>
                </c:pt>
                <c:pt idx="7054">
                  <c:v>42025.461805555555</c:v>
                </c:pt>
                <c:pt idx="7055">
                  <c:v>42025.465277777781</c:v>
                </c:pt>
                <c:pt idx="7056">
                  <c:v>42025.46875</c:v>
                </c:pt>
                <c:pt idx="7057">
                  <c:v>42025.472222222219</c:v>
                </c:pt>
                <c:pt idx="7058">
                  <c:v>42025.475694444445</c:v>
                </c:pt>
                <c:pt idx="7059">
                  <c:v>42025.479166666664</c:v>
                </c:pt>
                <c:pt idx="7060">
                  <c:v>42025.482638888891</c:v>
                </c:pt>
                <c:pt idx="7061">
                  <c:v>42025.486111111109</c:v>
                </c:pt>
                <c:pt idx="7062">
                  <c:v>42025.489583333336</c:v>
                </c:pt>
                <c:pt idx="7063">
                  <c:v>42025.493055555555</c:v>
                </c:pt>
                <c:pt idx="7064">
                  <c:v>42025.496527777781</c:v>
                </c:pt>
                <c:pt idx="7065">
                  <c:v>42025.5</c:v>
                </c:pt>
                <c:pt idx="7066">
                  <c:v>42025.503472222219</c:v>
                </c:pt>
                <c:pt idx="7067">
                  <c:v>42025.506944444445</c:v>
                </c:pt>
                <c:pt idx="7068">
                  <c:v>42025.510416666664</c:v>
                </c:pt>
                <c:pt idx="7069">
                  <c:v>42025.513888888891</c:v>
                </c:pt>
                <c:pt idx="7070">
                  <c:v>42025.517361111109</c:v>
                </c:pt>
                <c:pt idx="7071">
                  <c:v>42025.520833333336</c:v>
                </c:pt>
                <c:pt idx="7072">
                  <c:v>42025.524305555555</c:v>
                </c:pt>
                <c:pt idx="7073">
                  <c:v>42025.527777777781</c:v>
                </c:pt>
                <c:pt idx="7074">
                  <c:v>42025.53125</c:v>
                </c:pt>
                <c:pt idx="7075">
                  <c:v>42025.534722222219</c:v>
                </c:pt>
                <c:pt idx="7076">
                  <c:v>42025.538194444445</c:v>
                </c:pt>
                <c:pt idx="7077">
                  <c:v>42025.541666666664</c:v>
                </c:pt>
                <c:pt idx="7078">
                  <c:v>42025.545138888891</c:v>
                </c:pt>
                <c:pt idx="7079">
                  <c:v>42025.548611111109</c:v>
                </c:pt>
                <c:pt idx="7080">
                  <c:v>42025.552083333336</c:v>
                </c:pt>
                <c:pt idx="7081">
                  <c:v>42025.555555555555</c:v>
                </c:pt>
                <c:pt idx="7082">
                  <c:v>42025.559027777781</c:v>
                </c:pt>
                <c:pt idx="7083">
                  <c:v>42025.5625</c:v>
                </c:pt>
                <c:pt idx="7084">
                  <c:v>42025.565972222219</c:v>
                </c:pt>
                <c:pt idx="7085">
                  <c:v>42025.569444444445</c:v>
                </c:pt>
                <c:pt idx="7086">
                  <c:v>42025.572916666664</c:v>
                </c:pt>
                <c:pt idx="7087">
                  <c:v>42025.576388888891</c:v>
                </c:pt>
                <c:pt idx="7088">
                  <c:v>42025.579861111109</c:v>
                </c:pt>
                <c:pt idx="7089">
                  <c:v>42025.583333333336</c:v>
                </c:pt>
                <c:pt idx="7090">
                  <c:v>42025.586805555555</c:v>
                </c:pt>
                <c:pt idx="7091">
                  <c:v>42025.590277777781</c:v>
                </c:pt>
                <c:pt idx="7092">
                  <c:v>42025.59375</c:v>
                </c:pt>
                <c:pt idx="7093">
                  <c:v>42025.597222222219</c:v>
                </c:pt>
                <c:pt idx="7094">
                  <c:v>42025.600694444445</c:v>
                </c:pt>
                <c:pt idx="7095">
                  <c:v>42025.604166666664</c:v>
                </c:pt>
                <c:pt idx="7096">
                  <c:v>42025.607638888891</c:v>
                </c:pt>
                <c:pt idx="7097">
                  <c:v>42025.611111111109</c:v>
                </c:pt>
                <c:pt idx="7098">
                  <c:v>42025.614583333336</c:v>
                </c:pt>
                <c:pt idx="7099">
                  <c:v>42025.618055555555</c:v>
                </c:pt>
                <c:pt idx="7100">
                  <c:v>42025.621527777781</c:v>
                </c:pt>
                <c:pt idx="7101">
                  <c:v>42025.625</c:v>
                </c:pt>
                <c:pt idx="7102">
                  <c:v>42025.628472222219</c:v>
                </c:pt>
                <c:pt idx="7103">
                  <c:v>42025.631944444445</c:v>
                </c:pt>
                <c:pt idx="7104">
                  <c:v>42025.635416666664</c:v>
                </c:pt>
                <c:pt idx="7105">
                  <c:v>42025.638888888891</c:v>
                </c:pt>
                <c:pt idx="7106">
                  <c:v>42025.642361111109</c:v>
                </c:pt>
                <c:pt idx="7107">
                  <c:v>42025.645833333336</c:v>
                </c:pt>
                <c:pt idx="7108">
                  <c:v>42025.649305555555</c:v>
                </c:pt>
                <c:pt idx="7109">
                  <c:v>42025.652777777781</c:v>
                </c:pt>
                <c:pt idx="7110">
                  <c:v>42025.65625</c:v>
                </c:pt>
                <c:pt idx="7111">
                  <c:v>42025.659722222219</c:v>
                </c:pt>
                <c:pt idx="7112">
                  <c:v>42025.663194444445</c:v>
                </c:pt>
                <c:pt idx="7113">
                  <c:v>42025.666666666664</c:v>
                </c:pt>
                <c:pt idx="7114">
                  <c:v>42025.670138888891</c:v>
                </c:pt>
                <c:pt idx="7115">
                  <c:v>42025.673611111109</c:v>
                </c:pt>
                <c:pt idx="7116">
                  <c:v>42025.677083333336</c:v>
                </c:pt>
                <c:pt idx="7117">
                  <c:v>42025.680555555555</c:v>
                </c:pt>
                <c:pt idx="7118">
                  <c:v>42025.684027777781</c:v>
                </c:pt>
                <c:pt idx="7119">
                  <c:v>42025.6875</c:v>
                </c:pt>
                <c:pt idx="7120">
                  <c:v>42025.690972222219</c:v>
                </c:pt>
                <c:pt idx="7121">
                  <c:v>42025.694444444445</c:v>
                </c:pt>
                <c:pt idx="7122">
                  <c:v>42025.697916666664</c:v>
                </c:pt>
                <c:pt idx="7123">
                  <c:v>42025.701388888891</c:v>
                </c:pt>
                <c:pt idx="7124">
                  <c:v>42025.704861111109</c:v>
                </c:pt>
                <c:pt idx="7125">
                  <c:v>42025.708333333336</c:v>
                </c:pt>
                <c:pt idx="7126">
                  <c:v>42025.711805555555</c:v>
                </c:pt>
                <c:pt idx="7127">
                  <c:v>42025.715277777781</c:v>
                </c:pt>
                <c:pt idx="7128">
                  <c:v>42025.71875</c:v>
                </c:pt>
                <c:pt idx="7129">
                  <c:v>42025.722222222219</c:v>
                </c:pt>
                <c:pt idx="7130">
                  <c:v>42025.725694444445</c:v>
                </c:pt>
                <c:pt idx="7131">
                  <c:v>42025.729166666664</c:v>
                </c:pt>
                <c:pt idx="7132">
                  <c:v>42025.732638888891</c:v>
                </c:pt>
                <c:pt idx="7133">
                  <c:v>42025.736111111109</c:v>
                </c:pt>
                <c:pt idx="7134">
                  <c:v>42025.739583333336</c:v>
                </c:pt>
                <c:pt idx="7135">
                  <c:v>42025.743055555555</c:v>
                </c:pt>
                <c:pt idx="7136">
                  <c:v>42025.746527777781</c:v>
                </c:pt>
                <c:pt idx="7137">
                  <c:v>42025.75</c:v>
                </c:pt>
                <c:pt idx="7138">
                  <c:v>42025.753472222219</c:v>
                </c:pt>
                <c:pt idx="7139">
                  <c:v>42025.756944444445</c:v>
                </c:pt>
                <c:pt idx="7140">
                  <c:v>42025.760416666664</c:v>
                </c:pt>
                <c:pt idx="7141">
                  <c:v>42025.763888888891</c:v>
                </c:pt>
                <c:pt idx="7142">
                  <c:v>42025.767361111109</c:v>
                </c:pt>
                <c:pt idx="7143">
                  <c:v>42025.770833333336</c:v>
                </c:pt>
                <c:pt idx="7144">
                  <c:v>42025.774305555555</c:v>
                </c:pt>
                <c:pt idx="7145">
                  <c:v>42025.777777777781</c:v>
                </c:pt>
                <c:pt idx="7146">
                  <c:v>42025.78125</c:v>
                </c:pt>
                <c:pt idx="7147">
                  <c:v>42025.784722222219</c:v>
                </c:pt>
                <c:pt idx="7148">
                  <c:v>42025.788194444445</c:v>
                </c:pt>
                <c:pt idx="7149">
                  <c:v>42025.791666666664</c:v>
                </c:pt>
                <c:pt idx="7150">
                  <c:v>42025.795138888891</c:v>
                </c:pt>
                <c:pt idx="7151">
                  <c:v>42025.798611111109</c:v>
                </c:pt>
                <c:pt idx="7152">
                  <c:v>42025.802083333336</c:v>
                </c:pt>
                <c:pt idx="7153">
                  <c:v>42025.805555555555</c:v>
                </c:pt>
                <c:pt idx="7154">
                  <c:v>42025.809027777781</c:v>
                </c:pt>
                <c:pt idx="7155">
                  <c:v>42025.8125</c:v>
                </c:pt>
                <c:pt idx="7156">
                  <c:v>42025.815972222219</c:v>
                </c:pt>
                <c:pt idx="7157">
                  <c:v>42025.819444444445</c:v>
                </c:pt>
                <c:pt idx="7158">
                  <c:v>42025.822916666664</c:v>
                </c:pt>
                <c:pt idx="7159">
                  <c:v>42025.826388888891</c:v>
                </c:pt>
                <c:pt idx="7160">
                  <c:v>42025.829861111109</c:v>
                </c:pt>
                <c:pt idx="7161">
                  <c:v>42025.833333333336</c:v>
                </c:pt>
                <c:pt idx="7162">
                  <c:v>42025.836805555555</c:v>
                </c:pt>
                <c:pt idx="7163">
                  <c:v>42025.840277777781</c:v>
                </c:pt>
                <c:pt idx="7164">
                  <c:v>42025.84375</c:v>
                </c:pt>
                <c:pt idx="7165">
                  <c:v>42025.847222222219</c:v>
                </c:pt>
                <c:pt idx="7166">
                  <c:v>42025.850694444445</c:v>
                </c:pt>
                <c:pt idx="7167">
                  <c:v>42025.854166666664</c:v>
                </c:pt>
                <c:pt idx="7168">
                  <c:v>42025.857638888891</c:v>
                </c:pt>
                <c:pt idx="7169">
                  <c:v>42025.861111111109</c:v>
                </c:pt>
                <c:pt idx="7170">
                  <c:v>42025.864583333336</c:v>
                </c:pt>
                <c:pt idx="7171">
                  <c:v>42025.868055555555</c:v>
                </c:pt>
                <c:pt idx="7172">
                  <c:v>42025.871527777781</c:v>
                </c:pt>
                <c:pt idx="7173">
                  <c:v>42025.875</c:v>
                </c:pt>
                <c:pt idx="7174">
                  <c:v>42025.878472222219</c:v>
                </c:pt>
                <c:pt idx="7175">
                  <c:v>42025.881944444445</c:v>
                </c:pt>
                <c:pt idx="7176">
                  <c:v>42025.885416666664</c:v>
                </c:pt>
                <c:pt idx="7177">
                  <c:v>42025.888888888891</c:v>
                </c:pt>
                <c:pt idx="7178">
                  <c:v>42025.892361111109</c:v>
                </c:pt>
                <c:pt idx="7179">
                  <c:v>42025.895833333336</c:v>
                </c:pt>
                <c:pt idx="7180">
                  <c:v>42025.899305555555</c:v>
                </c:pt>
                <c:pt idx="7181">
                  <c:v>42025.902777777781</c:v>
                </c:pt>
                <c:pt idx="7182">
                  <c:v>42025.90625</c:v>
                </c:pt>
                <c:pt idx="7183">
                  <c:v>42025.909722222219</c:v>
                </c:pt>
                <c:pt idx="7184">
                  <c:v>42025.913194444445</c:v>
                </c:pt>
                <c:pt idx="7185">
                  <c:v>42025.916666666664</c:v>
                </c:pt>
                <c:pt idx="7186">
                  <c:v>42025.920138888891</c:v>
                </c:pt>
                <c:pt idx="7187">
                  <c:v>42025.923611111109</c:v>
                </c:pt>
                <c:pt idx="7188">
                  <c:v>42025.927083333336</c:v>
                </c:pt>
                <c:pt idx="7189">
                  <c:v>42025.930555555555</c:v>
                </c:pt>
                <c:pt idx="7190">
                  <c:v>42025.934027777781</c:v>
                </c:pt>
                <c:pt idx="7191">
                  <c:v>42025.9375</c:v>
                </c:pt>
                <c:pt idx="7192">
                  <c:v>42025.940972222219</c:v>
                </c:pt>
                <c:pt idx="7193">
                  <c:v>42025.944444444445</c:v>
                </c:pt>
                <c:pt idx="7194">
                  <c:v>42025.947916666664</c:v>
                </c:pt>
                <c:pt idx="7195">
                  <c:v>42025.951388888891</c:v>
                </c:pt>
                <c:pt idx="7196">
                  <c:v>42025.954861111109</c:v>
                </c:pt>
                <c:pt idx="7197">
                  <c:v>42025.958333333336</c:v>
                </c:pt>
                <c:pt idx="7198">
                  <c:v>42025.961805555555</c:v>
                </c:pt>
                <c:pt idx="7199">
                  <c:v>42025.965277777781</c:v>
                </c:pt>
                <c:pt idx="7200">
                  <c:v>42025.96875</c:v>
                </c:pt>
                <c:pt idx="7201">
                  <c:v>42025.972222222219</c:v>
                </c:pt>
                <c:pt idx="7202">
                  <c:v>42025.975694444445</c:v>
                </c:pt>
                <c:pt idx="7203">
                  <c:v>42025.979166666664</c:v>
                </c:pt>
                <c:pt idx="7204">
                  <c:v>42025.982638888891</c:v>
                </c:pt>
                <c:pt idx="7205">
                  <c:v>42025.986111111109</c:v>
                </c:pt>
                <c:pt idx="7206">
                  <c:v>42025.989583333336</c:v>
                </c:pt>
                <c:pt idx="7207">
                  <c:v>42025.993055555555</c:v>
                </c:pt>
                <c:pt idx="7208">
                  <c:v>42025.996527777781</c:v>
                </c:pt>
                <c:pt idx="7209">
                  <c:v>42026</c:v>
                </c:pt>
                <c:pt idx="7210">
                  <c:v>42026.003472222219</c:v>
                </c:pt>
                <c:pt idx="7211">
                  <c:v>42026.006944444445</c:v>
                </c:pt>
                <c:pt idx="7212">
                  <c:v>42026.010416666664</c:v>
                </c:pt>
                <c:pt idx="7213">
                  <c:v>42026.013888888891</c:v>
                </c:pt>
                <c:pt idx="7214">
                  <c:v>42026.017361111109</c:v>
                </c:pt>
                <c:pt idx="7215">
                  <c:v>42026.020833333336</c:v>
                </c:pt>
                <c:pt idx="7216">
                  <c:v>42026.024305555555</c:v>
                </c:pt>
                <c:pt idx="7217">
                  <c:v>42026.027777777781</c:v>
                </c:pt>
                <c:pt idx="7218">
                  <c:v>42026.03125</c:v>
                </c:pt>
                <c:pt idx="7219">
                  <c:v>42026.034722222219</c:v>
                </c:pt>
                <c:pt idx="7220">
                  <c:v>42026.038194444445</c:v>
                </c:pt>
                <c:pt idx="7221">
                  <c:v>42026.041666666664</c:v>
                </c:pt>
                <c:pt idx="7222">
                  <c:v>42026.045138888891</c:v>
                </c:pt>
                <c:pt idx="7223">
                  <c:v>42026.048611111109</c:v>
                </c:pt>
                <c:pt idx="7224">
                  <c:v>42026.052083333336</c:v>
                </c:pt>
                <c:pt idx="7225">
                  <c:v>42026.055555555555</c:v>
                </c:pt>
                <c:pt idx="7226">
                  <c:v>42026.059027777781</c:v>
                </c:pt>
                <c:pt idx="7227">
                  <c:v>42026.0625</c:v>
                </c:pt>
                <c:pt idx="7228">
                  <c:v>42026.065972222219</c:v>
                </c:pt>
                <c:pt idx="7229">
                  <c:v>42026.069444444445</c:v>
                </c:pt>
                <c:pt idx="7230">
                  <c:v>42026.072916666664</c:v>
                </c:pt>
                <c:pt idx="7231">
                  <c:v>42026.076388888891</c:v>
                </c:pt>
                <c:pt idx="7232">
                  <c:v>42026.079861111109</c:v>
                </c:pt>
                <c:pt idx="7233">
                  <c:v>42026.083333333336</c:v>
                </c:pt>
                <c:pt idx="7234">
                  <c:v>42026.086805555555</c:v>
                </c:pt>
                <c:pt idx="7235">
                  <c:v>42026.090277777781</c:v>
                </c:pt>
                <c:pt idx="7236">
                  <c:v>42026.09375</c:v>
                </c:pt>
                <c:pt idx="7237">
                  <c:v>42026.097222222219</c:v>
                </c:pt>
                <c:pt idx="7238">
                  <c:v>42026.100694444445</c:v>
                </c:pt>
                <c:pt idx="7239">
                  <c:v>42026.104166666664</c:v>
                </c:pt>
                <c:pt idx="7240">
                  <c:v>42026.107638888891</c:v>
                </c:pt>
                <c:pt idx="7241">
                  <c:v>42026.111111111109</c:v>
                </c:pt>
                <c:pt idx="7242">
                  <c:v>42026.114583333336</c:v>
                </c:pt>
                <c:pt idx="7243">
                  <c:v>42026.118055555555</c:v>
                </c:pt>
                <c:pt idx="7244">
                  <c:v>42026.121527777781</c:v>
                </c:pt>
                <c:pt idx="7245">
                  <c:v>42026.125</c:v>
                </c:pt>
                <c:pt idx="7246">
                  <c:v>42026.128472222219</c:v>
                </c:pt>
                <c:pt idx="7247">
                  <c:v>42026.131944444445</c:v>
                </c:pt>
                <c:pt idx="7248">
                  <c:v>42026.135416666664</c:v>
                </c:pt>
                <c:pt idx="7249">
                  <c:v>42026.138888888891</c:v>
                </c:pt>
                <c:pt idx="7250">
                  <c:v>42026.142361111109</c:v>
                </c:pt>
                <c:pt idx="7251">
                  <c:v>42026.145833333336</c:v>
                </c:pt>
                <c:pt idx="7252">
                  <c:v>42026.149305555555</c:v>
                </c:pt>
                <c:pt idx="7253">
                  <c:v>42026.152777777781</c:v>
                </c:pt>
                <c:pt idx="7254">
                  <c:v>42026.15625</c:v>
                </c:pt>
                <c:pt idx="7255">
                  <c:v>42026.159722222219</c:v>
                </c:pt>
                <c:pt idx="7256">
                  <c:v>42026.163194444445</c:v>
                </c:pt>
                <c:pt idx="7257">
                  <c:v>42026.166666666664</c:v>
                </c:pt>
                <c:pt idx="7258">
                  <c:v>42026.170138888891</c:v>
                </c:pt>
                <c:pt idx="7259">
                  <c:v>42026.173611111109</c:v>
                </c:pt>
                <c:pt idx="7260">
                  <c:v>42026.177083333336</c:v>
                </c:pt>
                <c:pt idx="7261">
                  <c:v>42026.180555555555</c:v>
                </c:pt>
                <c:pt idx="7262">
                  <c:v>42026.184027777781</c:v>
                </c:pt>
                <c:pt idx="7263">
                  <c:v>42026.1875</c:v>
                </c:pt>
                <c:pt idx="7264">
                  <c:v>42026.190972222219</c:v>
                </c:pt>
                <c:pt idx="7265">
                  <c:v>42026.194444444445</c:v>
                </c:pt>
                <c:pt idx="7266">
                  <c:v>42026.197916666664</c:v>
                </c:pt>
                <c:pt idx="7267">
                  <c:v>42026.201388888891</c:v>
                </c:pt>
                <c:pt idx="7268">
                  <c:v>42026.204861111109</c:v>
                </c:pt>
                <c:pt idx="7269">
                  <c:v>42026.208333333336</c:v>
                </c:pt>
                <c:pt idx="7270">
                  <c:v>42026.211805555555</c:v>
                </c:pt>
                <c:pt idx="7271">
                  <c:v>42026.215277777781</c:v>
                </c:pt>
                <c:pt idx="7272">
                  <c:v>42026.21875</c:v>
                </c:pt>
                <c:pt idx="7273">
                  <c:v>42026.222222222219</c:v>
                </c:pt>
                <c:pt idx="7274">
                  <c:v>42026.225694444445</c:v>
                </c:pt>
                <c:pt idx="7275">
                  <c:v>42026.229166666664</c:v>
                </c:pt>
                <c:pt idx="7276">
                  <c:v>42026.232638888891</c:v>
                </c:pt>
                <c:pt idx="7277">
                  <c:v>42026.236111111109</c:v>
                </c:pt>
                <c:pt idx="7278">
                  <c:v>42026.239583333336</c:v>
                </c:pt>
                <c:pt idx="7279">
                  <c:v>42026.243055555555</c:v>
                </c:pt>
                <c:pt idx="7280">
                  <c:v>42026.246527777781</c:v>
                </c:pt>
                <c:pt idx="7281">
                  <c:v>42026.25</c:v>
                </c:pt>
                <c:pt idx="7282">
                  <c:v>42026.253472222219</c:v>
                </c:pt>
                <c:pt idx="7283">
                  <c:v>42026.256944444445</c:v>
                </c:pt>
                <c:pt idx="7284">
                  <c:v>42026.260416666664</c:v>
                </c:pt>
                <c:pt idx="7285">
                  <c:v>42026.263888888891</c:v>
                </c:pt>
                <c:pt idx="7286">
                  <c:v>42026.267361111109</c:v>
                </c:pt>
                <c:pt idx="7287">
                  <c:v>42026.270833333336</c:v>
                </c:pt>
                <c:pt idx="7288">
                  <c:v>42026.274305555555</c:v>
                </c:pt>
                <c:pt idx="7289">
                  <c:v>42026.277777777781</c:v>
                </c:pt>
                <c:pt idx="7290">
                  <c:v>42026.28125</c:v>
                </c:pt>
                <c:pt idx="7291">
                  <c:v>42026.284722222219</c:v>
                </c:pt>
                <c:pt idx="7292">
                  <c:v>42026.288194444445</c:v>
                </c:pt>
                <c:pt idx="7293">
                  <c:v>42026.291666666664</c:v>
                </c:pt>
                <c:pt idx="7294">
                  <c:v>42026.295138888891</c:v>
                </c:pt>
                <c:pt idx="7295">
                  <c:v>42026.298611111109</c:v>
                </c:pt>
                <c:pt idx="7296">
                  <c:v>42026.302083333336</c:v>
                </c:pt>
                <c:pt idx="7297">
                  <c:v>42026.305555555555</c:v>
                </c:pt>
                <c:pt idx="7298">
                  <c:v>42026.309027777781</c:v>
                </c:pt>
                <c:pt idx="7299">
                  <c:v>42026.3125</c:v>
                </c:pt>
                <c:pt idx="7300">
                  <c:v>42026.315972222219</c:v>
                </c:pt>
                <c:pt idx="7301">
                  <c:v>42026.319444444445</c:v>
                </c:pt>
                <c:pt idx="7302">
                  <c:v>42026.322916666664</c:v>
                </c:pt>
                <c:pt idx="7303">
                  <c:v>42026.326388888891</c:v>
                </c:pt>
                <c:pt idx="7304">
                  <c:v>42026.329861111109</c:v>
                </c:pt>
                <c:pt idx="7305">
                  <c:v>42026.333333333336</c:v>
                </c:pt>
                <c:pt idx="7306">
                  <c:v>42026.336805555555</c:v>
                </c:pt>
                <c:pt idx="7307">
                  <c:v>42026.340277777781</c:v>
                </c:pt>
                <c:pt idx="7308">
                  <c:v>42026.34375</c:v>
                </c:pt>
                <c:pt idx="7309">
                  <c:v>42026.347222222219</c:v>
                </c:pt>
                <c:pt idx="7310">
                  <c:v>42026.350694444445</c:v>
                </c:pt>
                <c:pt idx="7311">
                  <c:v>42026.354166666664</c:v>
                </c:pt>
                <c:pt idx="7312">
                  <c:v>42026.357638888891</c:v>
                </c:pt>
                <c:pt idx="7313">
                  <c:v>42026.361111111109</c:v>
                </c:pt>
                <c:pt idx="7314">
                  <c:v>42026.364583333336</c:v>
                </c:pt>
                <c:pt idx="7315">
                  <c:v>42026.368055555555</c:v>
                </c:pt>
                <c:pt idx="7316">
                  <c:v>42026.371527777781</c:v>
                </c:pt>
                <c:pt idx="7317">
                  <c:v>42026.375</c:v>
                </c:pt>
                <c:pt idx="7318">
                  <c:v>42026.378472222219</c:v>
                </c:pt>
                <c:pt idx="7319">
                  <c:v>42026.381944444445</c:v>
                </c:pt>
                <c:pt idx="7320">
                  <c:v>42026.385416666664</c:v>
                </c:pt>
                <c:pt idx="7321">
                  <c:v>42026.388888888891</c:v>
                </c:pt>
                <c:pt idx="7322">
                  <c:v>42026.392361111109</c:v>
                </c:pt>
                <c:pt idx="7323">
                  <c:v>42026.395833333336</c:v>
                </c:pt>
                <c:pt idx="7324">
                  <c:v>42026.399305555555</c:v>
                </c:pt>
                <c:pt idx="7325">
                  <c:v>42026.402777777781</c:v>
                </c:pt>
                <c:pt idx="7326">
                  <c:v>42026.40625</c:v>
                </c:pt>
                <c:pt idx="7327">
                  <c:v>42026.409722222219</c:v>
                </c:pt>
                <c:pt idx="7328">
                  <c:v>42026.413194444445</c:v>
                </c:pt>
                <c:pt idx="7329">
                  <c:v>42026.416666666664</c:v>
                </c:pt>
                <c:pt idx="7330">
                  <c:v>42026.420138888891</c:v>
                </c:pt>
                <c:pt idx="7331">
                  <c:v>42026.423611111109</c:v>
                </c:pt>
                <c:pt idx="7332">
                  <c:v>42026.427083333336</c:v>
                </c:pt>
                <c:pt idx="7333">
                  <c:v>42026.430555555555</c:v>
                </c:pt>
                <c:pt idx="7334">
                  <c:v>42026.434027777781</c:v>
                </c:pt>
                <c:pt idx="7335">
                  <c:v>42026.4375</c:v>
                </c:pt>
                <c:pt idx="7336">
                  <c:v>42026.440972222219</c:v>
                </c:pt>
                <c:pt idx="7337">
                  <c:v>42026.444444444445</c:v>
                </c:pt>
                <c:pt idx="7338">
                  <c:v>42026.447916666664</c:v>
                </c:pt>
                <c:pt idx="7339">
                  <c:v>42026.451388888891</c:v>
                </c:pt>
                <c:pt idx="7340">
                  <c:v>42026.454861111109</c:v>
                </c:pt>
                <c:pt idx="7341">
                  <c:v>42026.458333333336</c:v>
                </c:pt>
                <c:pt idx="7342">
                  <c:v>42026.461805555555</c:v>
                </c:pt>
                <c:pt idx="7343">
                  <c:v>42026.465277777781</c:v>
                </c:pt>
                <c:pt idx="7344">
                  <c:v>42026.46875</c:v>
                </c:pt>
                <c:pt idx="7345">
                  <c:v>42026.472222222219</c:v>
                </c:pt>
                <c:pt idx="7346">
                  <c:v>42026.475694444445</c:v>
                </c:pt>
                <c:pt idx="7347">
                  <c:v>42026.479166666664</c:v>
                </c:pt>
                <c:pt idx="7348">
                  <c:v>42026.482638888891</c:v>
                </c:pt>
                <c:pt idx="7349">
                  <c:v>42026.486111111109</c:v>
                </c:pt>
                <c:pt idx="7350">
                  <c:v>42026.489583333336</c:v>
                </c:pt>
                <c:pt idx="7351">
                  <c:v>42026.493055555555</c:v>
                </c:pt>
                <c:pt idx="7352">
                  <c:v>42026.496527777781</c:v>
                </c:pt>
                <c:pt idx="7353">
                  <c:v>42026.5</c:v>
                </c:pt>
                <c:pt idx="7354">
                  <c:v>42026.503472222219</c:v>
                </c:pt>
                <c:pt idx="7355">
                  <c:v>42026.506944444445</c:v>
                </c:pt>
                <c:pt idx="7356">
                  <c:v>42026.510416666664</c:v>
                </c:pt>
                <c:pt idx="7357">
                  <c:v>42026.513888888891</c:v>
                </c:pt>
                <c:pt idx="7358">
                  <c:v>42026.517361111109</c:v>
                </c:pt>
                <c:pt idx="7359">
                  <c:v>42026.520833333336</c:v>
                </c:pt>
                <c:pt idx="7360">
                  <c:v>42026.524305555555</c:v>
                </c:pt>
                <c:pt idx="7361">
                  <c:v>42026.527777777781</c:v>
                </c:pt>
                <c:pt idx="7362">
                  <c:v>42026.53125</c:v>
                </c:pt>
                <c:pt idx="7363">
                  <c:v>42026.534722222219</c:v>
                </c:pt>
                <c:pt idx="7364">
                  <c:v>42026.538194444445</c:v>
                </c:pt>
                <c:pt idx="7365">
                  <c:v>42026.541666666664</c:v>
                </c:pt>
                <c:pt idx="7366">
                  <c:v>42026.545138888891</c:v>
                </c:pt>
                <c:pt idx="7367">
                  <c:v>42026.548611111109</c:v>
                </c:pt>
                <c:pt idx="7368">
                  <c:v>42026.552083333336</c:v>
                </c:pt>
                <c:pt idx="7369">
                  <c:v>42026.555555555555</c:v>
                </c:pt>
                <c:pt idx="7370">
                  <c:v>42026.559027777781</c:v>
                </c:pt>
                <c:pt idx="7371">
                  <c:v>42026.5625</c:v>
                </c:pt>
                <c:pt idx="7372">
                  <c:v>42026.565972222219</c:v>
                </c:pt>
                <c:pt idx="7373">
                  <c:v>42026.569444444445</c:v>
                </c:pt>
                <c:pt idx="7374">
                  <c:v>42026.572916666664</c:v>
                </c:pt>
                <c:pt idx="7375">
                  <c:v>42026.576388888891</c:v>
                </c:pt>
                <c:pt idx="7376">
                  <c:v>42026.579861111109</c:v>
                </c:pt>
                <c:pt idx="7377">
                  <c:v>42026.583333333336</c:v>
                </c:pt>
                <c:pt idx="7378">
                  <c:v>42026.586805555555</c:v>
                </c:pt>
                <c:pt idx="7379">
                  <c:v>42026.590277777781</c:v>
                </c:pt>
                <c:pt idx="7380">
                  <c:v>42026.59375</c:v>
                </c:pt>
                <c:pt idx="7381">
                  <c:v>42026.597222222219</c:v>
                </c:pt>
                <c:pt idx="7382">
                  <c:v>42026.600694444445</c:v>
                </c:pt>
                <c:pt idx="7383">
                  <c:v>42026.604166666664</c:v>
                </c:pt>
                <c:pt idx="7384">
                  <c:v>42026.607638888891</c:v>
                </c:pt>
                <c:pt idx="7385">
                  <c:v>42026.611111111109</c:v>
                </c:pt>
                <c:pt idx="7386">
                  <c:v>42026.614583333336</c:v>
                </c:pt>
                <c:pt idx="7387">
                  <c:v>42026.618055555555</c:v>
                </c:pt>
                <c:pt idx="7388">
                  <c:v>42026.621527777781</c:v>
                </c:pt>
                <c:pt idx="7389">
                  <c:v>42026.625</c:v>
                </c:pt>
                <c:pt idx="7390">
                  <c:v>42026.628472222219</c:v>
                </c:pt>
                <c:pt idx="7391">
                  <c:v>42026.631944444445</c:v>
                </c:pt>
                <c:pt idx="7392">
                  <c:v>42026.635416666664</c:v>
                </c:pt>
                <c:pt idx="7393">
                  <c:v>42026.638888888891</c:v>
                </c:pt>
                <c:pt idx="7394">
                  <c:v>42026.642361111109</c:v>
                </c:pt>
                <c:pt idx="7395">
                  <c:v>42026.645833333336</c:v>
                </c:pt>
                <c:pt idx="7396">
                  <c:v>42026.649305555555</c:v>
                </c:pt>
                <c:pt idx="7397">
                  <c:v>42026.652777777781</c:v>
                </c:pt>
                <c:pt idx="7398">
                  <c:v>42026.65625</c:v>
                </c:pt>
                <c:pt idx="7399">
                  <c:v>42026.659722222219</c:v>
                </c:pt>
                <c:pt idx="7400">
                  <c:v>42026.663194444445</c:v>
                </c:pt>
                <c:pt idx="7401">
                  <c:v>42026.666666666664</c:v>
                </c:pt>
                <c:pt idx="7402">
                  <c:v>42026.670138888891</c:v>
                </c:pt>
                <c:pt idx="7403">
                  <c:v>42026.673611111109</c:v>
                </c:pt>
                <c:pt idx="7404">
                  <c:v>42026.677083333336</c:v>
                </c:pt>
                <c:pt idx="7405">
                  <c:v>42026.680555555555</c:v>
                </c:pt>
                <c:pt idx="7406">
                  <c:v>42026.684027777781</c:v>
                </c:pt>
                <c:pt idx="7407">
                  <c:v>42026.6875</c:v>
                </c:pt>
                <c:pt idx="7408">
                  <c:v>42026.690972222219</c:v>
                </c:pt>
                <c:pt idx="7409">
                  <c:v>42026.694444444445</c:v>
                </c:pt>
                <c:pt idx="7410">
                  <c:v>42026.697916666664</c:v>
                </c:pt>
                <c:pt idx="7411">
                  <c:v>42026.701388888891</c:v>
                </c:pt>
                <c:pt idx="7412">
                  <c:v>42026.704861111109</c:v>
                </c:pt>
                <c:pt idx="7413">
                  <c:v>42026.708333333336</c:v>
                </c:pt>
                <c:pt idx="7414">
                  <c:v>42026.711805555555</c:v>
                </c:pt>
                <c:pt idx="7415">
                  <c:v>42026.715277777781</c:v>
                </c:pt>
                <c:pt idx="7416">
                  <c:v>42026.71875</c:v>
                </c:pt>
                <c:pt idx="7417">
                  <c:v>42026.722222222219</c:v>
                </c:pt>
                <c:pt idx="7418">
                  <c:v>42026.725694444445</c:v>
                </c:pt>
                <c:pt idx="7419">
                  <c:v>42026.729166666664</c:v>
                </c:pt>
                <c:pt idx="7420">
                  <c:v>42026.732638888891</c:v>
                </c:pt>
                <c:pt idx="7421">
                  <c:v>42026.736111111109</c:v>
                </c:pt>
                <c:pt idx="7422">
                  <c:v>42026.739583333336</c:v>
                </c:pt>
                <c:pt idx="7423">
                  <c:v>42026.743055555555</c:v>
                </c:pt>
                <c:pt idx="7424">
                  <c:v>42026.746527777781</c:v>
                </c:pt>
                <c:pt idx="7425">
                  <c:v>42026.75</c:v>
                </c:pt>
                <c:pt idx="7426">
                  <c:v>42026.753472222219</c:v>
                </c:pt>
                <c:pt idx="7427">
                  <c:v>42026.756944444445</c:v>
                </c:pt>
                <c:pt idx="7428">
                  <c:v>42026.760416666664</c:v>
                </c:pt>
                <c:pt idx="7429">
                  <c:v>42026.763888888891</c:v>
                </c:pt>
                <c:pt idx="7430">
                  <c:v>42026.767361111109</c:v>
                </c:pt>
                <c:pt idx="7431">
                  <c:v>42026.770833333336</c:v>
                </c:pt>
                <c:pt idx="7432">
                  <c:v>42026.774305555555</c:v>
                </c:pt>
                <c:pt idx="7433">
                  <c:v>42026.777777777781</c:v>
                </c:pt>
                <c:pt idx="7434">
                  <c:v>42026.78125</c:v>
                </c:pt>
                <c:pt idx="7435">
                  <c:v>42026.784722222219</c:v>
                </c:pt>
                <c:pt idx="7436">
                  <c:v>42026.788194444445</c:v>
                </c:pt>
                <c:pt idx="7437">
                  <c:v>42026.791666666664</c:v>
                </c:pt>
                <c:pt idx="7438">
                  <c:v>42026.795138888891</c:v>
                </c:pt>
                <c:pt idx="7439">
                  <c:v>42026.798611111109</c:v>
                </c:pt>
                <c:pt idx="7440">
                  <c:v>42026.802083333336</c:v>
                </c:pt>
                <c:pt idx="7441">
                  <c:v>42026.805555555555</c:v>
                </c:pt>
                <c:pt idx="7442">
                  <c:v>42026.809027777781</c:v>
                </c:pt>
                <c:pt idx="7443">
                  <c:v>42026.8125</c:v>
                </c:pt>
                <c:pt idx="7444">
                  <c:v>42026.815972222219</c:v>
                </c:pt>
                <c:pt idx="7445">
                  <c:v>42026.819444444445</c:v>
                </c:pt>
                <c:pt idx="7446">
                  <c:v>42026.822916666664</c:v>
                </c:pt>
                <c:pt idx="7447">
                  <c:v>42026.826388888891</c:v>
                </c:pt>
                <c:pt idx="7448">
                  <c:v>42026.829861111109</c:v>
                </c:pt>
                <c:pt idx="7449">
                  <c:v>42026.833333333336</c:v>
                </c:pt>
                <c:pt idx="7450">
                  <c:v>42026.836805555555</c:v>
                </c:pt>
                <c:pt idx="7451">
                  <c:v>42026.840277777781</c:v>
                </c:pt>
                <c:pt idx="7452">
                  <c:v>42026.84375</c:v>
                </c:pt>
                <c:pt idx="7453">
                  <c:v>42026.847222222219</c:v>
                </c:pt>
                <c:pt idx="7454">
                  <c:v>42026.850694444445</c:v>
                </c:pt>
                <c:pt idx="7455">
                  <c:v>42026.854166666664</c:v>
                </c:pt>
                <c:pt idx="7456">
                  <c:v>42026.857638888891</c:v>
                </c:pt>
                <c:pt idx="7457">
                  <c:v>42026.861111111109</c:v>
                </c:pt>
                <c:pt idx="7458">
                  <c:v>42026.864583333336</c:v>
                </c:pt>
                <c:pt idx="7459">
                  <c:v>42026.868055555555</c:v>
                </c:pt>
                <c:pt idx="7460">
                  <c:v>42026.871527777781</c:v>
                </c:pt>
                <c:pt idx="7461">
                  <c:v>42026.875</c:v>
                </c:pt>
                <c:pt idx="7462">
                  <c:v>42026.878472222219</c:v>
                </c:pt>
                <c:pt idx="7463">
                  <c:v>42026.881944444445</c:v>
                </c:pt>
                <c:pt idx="7464">
                  <c:v>42026.885416666664</c:v>
                </c:pt>
                <c:pt idx="7465">
                  <c:v>42026.888888888891</c:v>
                </c:pt>
                <c:pt idx="7466">
                  <c:v>42026.892361111109</c:v>
                </c:pt>
                <c:pt idx="7467">
                  <c:v>42026.895833333336</c:v>
                </c:pt>
                <c:pt idx="7468">
                  <c:v>42026.899305555555</c:v>
                </c:pt>
                <c:pt idx="7469">
                  <c:v>42026.902777777781</c:v>
                </c:pt>
                <c:pt idx="7470">
                  <c:v>42026.90625</c:v>
                </c:pt>
                <c:pt idx="7471">
                  <c:v>42026.909722222219</c:v>
                </c:pt>
                <c:pt idx="7472">
                  <c:v>42026.913194444445</c:v>
                </c:pt>
                <c:pt idx="7473">
                  <c:v>42026.916666666664</c:v>
                </c:pt>
                <c:pt idx="7474">
                  <c:v>42026.920138888891</c:v>
                </c:pt>
                <c:pt idx="7475">
                  <c:v>42026.923611111109</c:v>
                </c:pt>
                <c:pt idx="7476">
                  <c:v>42026.927083333336</c:v>
                </c:pt>
                <c:pt idx="7477">
                  <c:v>42026.930555555555</c:v>
                </c:pt>
                <c:pt idx="7478">
                  <c:v>42026.934027777781</c:v>
                </c:pt>
                <c:pt idx="7479">
                  <c:v>42026.9375</c:v>
                </c:pt>
                <c:pt idx="7480">
                  <c:v>42026.940972222219</c:v>
                </c:pt>
                <c:pt idx="7481">
                  <c:v>42026.944444444445</c:v>
                </c:pt>
                <c:pt idx="7482">
                  <c:v>42026.947916666664</c:v>
                </c:pt>
                <c:pt idx="7483">
                  <c:v>42026.951388888891</c:v>
                </c:pt>
                <c:pt idx="7484">
                  <c:v>42026.954861111109</c:v>
                </c:pt>
                <c:pt idx="7485">
                  <c:v>42026.958333333336</c:v>
                </c:pt>
                <c:pt idx="7486">
                  <c:v>42026.961805555555</c:v>
                </c:pt>
                <c:pt idx="7487">
                  <c:v>42026.965277777781</c:v>
                </c:pt>
                <c:pt idx="7488">
                  <c:v>42026.96875</c:v>
                </c:pt>
                <c:pt idx="7489">
                  <c:v>42026.972222222219</c:v>
                </c:pt>
                <c:pt idx="7490">
                  <c:v>42026.975694444445</c:v>
                </c:pt>
                <c:pt idx="7491">
                  <c:v>42026.979166666664</c:v>
                </c:pt>
                <c:pt idx="7492">
                  <c:v>42026.982638888891</c:v>
                </c:pt>
                <c:pt idx="7493">
                  <c:v>42026.986111111109</c:v>
                </c:pt>
                <c:pt idx="7494">
                  <c:v>42026.989583333336</c:v>
                </c:pt>
                <c:pt idx="7495">
                  <c:v>42026.993055555555</c:v>
                </c:pt>
                <c:pt idx="7496">
                  <c:v>42026.996527777781</c:v>
                </c:pt>
                <c:pt idx="7497">
                  <c:v>42027</c:v>
                </c:pt>
                <c:pt idx="7498">
                  <c:v>42027.003472222219</c:v>
                </c:pt>
                <c:pt idx="7499">
                  <c:v>42027.006944444445</c:v>
                </c:pt>
                <c:pt idx="7500">
                  <c:v>42027.010416666664</c:v>
                </c:pt>
                <c:pt idx="7501">
                  <c:v>42027.013888888891</c:v>
                </c:pt>
                <c:pt idx="7502">
                  <c:v>42027.017361111109</c:v>
                </c:pt>
                <c:pt idx="7503">
                  <c:v>42027.020833333336</c:v>
                </c:pt>
                <c:pt idx="7504">
                  <c:v>42027.024305555555</c:v>
                </c:pt>
                <c:pt idx="7505">
                  <c:v>42027.027777777781</c:v>
                </c:pt>
                <c:pt idx="7506">
                  <c:v>42027.03125</c:v>
                </c:pt>
                <c:pt idx="7507">
                  <c:v>42027.034722222219</c:v>
                </c:pt>
                <c:pt idx="7508">
                  <c:v>42027.038194444445</c:v>
                </c:pt>
                <c:pt idx="7509">
                  <c:v>42027.041666666664</c:v>
                </c:pt>
                <c:pt idx="7510">
                  <c:v>42027.045138888891</c:v>
                </c:pt>
                <c:pt idx="7511">
                  <c:v>42027.048611111109</c:v>
                </c:pt>
                <c:pt idx="7512">
                  <c:v>42029.513888888891</c:v>
                </c:pt>
              </c:numCache>
            </c:numRef>
          </c:cat>
          <c:val>
            <c:numRef>
              <c:f>DecemberJanuary!$B$2:$B$7514</c:f>
              <c:numCache>
                <c:formatCode>General</c:formatCode>
                <c:ptCount val="7513"/>
                <c:pt idx="0">
                  <c:v>24</c:v>
                </c:pt>
                <c:pt idx="1">
                  <c:v>24</c:v>
                </c:pt>
                <c:pt idx="2">
                  <c:v>24</c:v>
                </c:pt>
                <c:pt idx="3">
                  <c:v>24</c:v>
                </c:pt>
                <c:pt idx="4">
                  <c:v>24</c:v>
                </c:pt>
                <c:pt idx="5">
                  <c:v>24</c:v>
                </c:pt>
                <c:pt idx="6">
                  <c:v>24</c:v>
                </c:pt>
                <c:pt idx="7">
                  <c:v>24</c:v>
                </c:pt>
                <c:pt idx="8">
                  <c:v>24</c:v>
                </c:pt>
                <c:pt idx="9">
                  <c:v>24</c:v>
                </c:pt>
                <c:pt idx="10">
                  <c:v>24</c:v>
                </c:pt>
                <c:pt idx="11">
                  <c:v>24</c:v>
                </c:pt>
                <c:pt idx="12">
                  <c:v>24</c:v>
                </c:pt>
                <c:pt idx="13">
                  <c:v>24</c:v>
                </c:pt>
                <c:pt idx="14">
                  <c:v>24</c:v>
                </c:pt>
                <c:pt idx="15">
                  <c:v>24</c:v>
                </c:pt>
                <c:pt idx="16">
                  <c:v>24</c:v>
                </c:pt>
                <c:pt idx="17">
                  <c:v>24</c:v>
                </c:pt>
                <c:pt idx="18">
                  <c:v>24</c:v>
                </c:pt>
                <c:pt idx="19">
                  <c:v>24</c:v>
                </c:pt>
                <c:pt idx="20">
                  <c:v>24</c:v>
                </c:pt>
                <c:pt idx="21">
                  <c:v>24</c:v>
                </c:pt>
                <c:pt idx="22">
                  <c:v>24</c:v>
                </c:pt>
                <c:pt idx="23">
                  <c:v>24</c:v>
                </c:pt>
                <c:pt idx="24">
                  <c:v>24</c:v>
                </c:pt>
                <c:pt idx="25">
                  <c:v>24</c:v>
                </c:pt>
                <c:pt idx="26">
                  <c:v>24</c:v>
                </c:pt>
                <c:pt idx="27">
                  <c:v>24</c:v>
                </c:pt>
                <c:pt idx="28">
                  <c:v>20</c:v>
                </c:pt>
                <c:pt idx="29">
                  <c:v>20</c:v>
                </c:pt>
                <c:pt idx="30">
                  <c:v>24</c:v>
                </c:pt>
                <c:pt idx="31">
                  <c:v>24</c:v>
                </c:pt>
                <c:pt idx="32">
                  <c:v>24</c:v>
                </c:pt>
                <c:pt idx="33">
                  <c:v>24</c:v>
                </c:pt>
                <c:pt idx="34">
                  <c:v>24</c:v>
                </c:pt>
                <c:pt idx="35">
                  <c:v>24</c:v>
                </c:pt>
                <c:pt idx="36">
                  <c:v>24</c:v>
                </c:pt>
                <c:pt idx="37">
                  <c:v>24</c:v>
                </c:pt>
                <c:pt idx="38">
                  <c:v>24</c:v>
                </c:pt>
                <c:pt idx="39">
                  <c:v>24</c:v>
                </c:pt>
                <c:pt idx="40">
                  <c:v>20</c:v>
                </c:pt>
                <c:pt idx="41">
                  <c:v>24</c:v>
                </c:pt>
                <c:pt idx="42">
                  <c:v>24</c:v>
                </c:pt>
                <c:pt idx="43">
                  <c:v>24</c:v>
                </c:pt>
                <c:pt idx="44">
                  <c:v>24</c:v>
                </c:pt>
                <c:pt idx="45">
                  <c:v>24</c:v>
                </c:pt>
                <c:pt idx="46">
                  <c:v>24</c:v>
                </c:pt>
                <c:pt idx="47">
                  <c:v>24</c:v>
                </c:pt>
                <c:pt idx="48">
                  <c:v>24</c:v>
                </c:pt>
                <c:pt idx="49">
                  <c:v>24</c:v>
                </c:pt>
                <c:pt idx="50">
                  <c:v>24</c:v>
                </c:pt>
                <c:pt idx="51">
                  <c:v>20</c:v>
                </c:pt>
                <c:pt idx="52">
                  <c:v>24</c:v>
                </c:pt>
                <c:pt idx="53">
                  <c:v>24</c:v>
                </c:pt>
                <c:pt idx="54">
                  <c:v>24</c:v>
                </c:pt>
                <c:pt idx="55">
                  <c:v>24</c:v>
                </c:pt>
                <c:pt idx="56">
                  <c:v>24</c:v>
                </c:pt>
                <c:pt idx="57">
                  <c:v>24</c:v>
                </c:pt>
                <c:pt idx="58">
                  <c:v>20</c:v>
                </c:pt>
                <c:pt idx="59">
                  <c:v>20</c:v>
                </c:pt>
                <c:pt idx="60">
                  <c:v>24</c:v>
                </c:pt>
                <c:pt idx="61">
                  <c:v>20</c:v>
                </c:pt>
                <c:pt idx="62">
                  <c:v>20</c:v>
                </c:pt>
                <c:pt idx="63">
                  <c:v>24</c:v>
                </c:pt>
                <c:pt idx="64">
                  <c:v>24</c:v>
                </c:pt>
                <c:pt idx="65">
                  <c:v>20</c:v>
                </c:pt>
                <c:pt idx="66">
                  <c:v>20</c:v>
                </c:pt>
                <c:pt idx="67">
                  <c:v>20</c:v>
                </c:pt>
                <c:pt idx="68">
                  <c:v>20</c:v>
                </c:pt>
                <c:pt idx="69">
                  <c:v>24</c:v>
                </c:pt>
                <c:pt idx="70">
                  <c:v>24</c:v>
                </c:pt>
                <c:pt idx="71">
                  <c:v>24</c:v>
                </c:pt>
                <c:pt idx="72">
                  <c:v>24</c:v>
                </c:pt>
                <c:pt idx="73">
                  <c:v>24</c:v>
                </c:pt>
                <c:pt idx="74">
                  <c:v>24</c:v>
                </c:pt>
                <c:pt idx="75">
                  <c:v>24</c:v>
                </c:pt>
                <c:pt idx="76">
                  <c:v>24</c:v>
                </c:pt>
                <c:pt idx="77">
                  <c:v>24</c:v>
                </c:pt>
                <c:pt idx="78">
                  <c:v>24</c:v>
                </c:pt>
                <c:pt idx="79">
                  <c:v>24</c:v>
                </c:pt>
                <c:pt idx="80">
                  <c:v>24</c:v>
                </c:pt>
                <c:pt idx="81">
                  <c:v>24</c:v>
                </c:pt>
                <c:pt idx="82">
                  <c:v>24</c:v>
                </c:pt>
                <c:pt idx="83">
                  <c:v>24</c:v>
                </c:pt>
                <c:pt idx="84">
                  <c:v>24</c:v>
                </c:pt>
                <c:pt idx="85">
                  <c:v>24</c:v>
                </c:pt>
                <c:pt idx="86">
                  <c:v>24</c:v>
                </c:pt>
                <c:pt idx="87">
                  <c:v>24</c:v>
                </c:pt>
                <c:pt idx="88">
                  <c:v>24</c:v>
                </c:pt>
                <c:pt idx="89">
                  <c:v>24</c:v>
                </c:pt>
                <c:pt idx="90">
                  <c:v>24</c:v>
                </c:pt>
                <c:pt idx="91">
                  <c:v>24</c:v>
                </c:pt>
                <c:pt idx="92">
                  <c:v>24</c:v>
                </c:pt>
                <c:pt idx="93">
                  <c:v>24</c:v>
                </c:pt>
                <c:pt idx="94">
                  <c:v>24</c:v>
                </c:pt>
                <c:pt idx="95">
                  <c:v>24</c:v>
                </c:pt>
                <c:pt idx="96">
                  <c:v>24</c:v>
                </c:pt>
                <c:pt idx="97">
                  <c:v>24</c:v>
                </c:pt>
                <c:pt idx="98">
                  <c:v>24</c:v>
                </c:pt>
                <c:pt idx="99">
                  <c:v>24</c:v>
                </c:pt>
                <c:pt idx="100">
                  <c:v>24</c:v>
                </c:pt>
                <c:pt idx="101">
                  <c:v>24</c:v>
                </c:pt>
                <c:pt idx="102">
                  <c:v>24</c:v>
                </c:pt>
                <c:pt idx="103">
                  <c:v>24</c:v>
                </c:pt>
                <c:pt idx="104">
                  <c:v>20</c:v>
                </c:pt>
                <c:pt idx="105">
                  <c:v>20</c:v>
                </c:pt>
                <c:pt idx="106">
                  <c:v>20</c:v>
                </c:pt>
                <c:pt idx="107">
                  <c:v>20</c:v>
                </c:pt>
                <c:pt idx="108">
                  <c:v>20</c:v>
                </c:pt>
                <c:pt idx="109">
                  <c:v>20</c:v>
                </c:pt>
                <c:pt idx="110">
                  <c:v>20</c:v>
                </c:pt>
                <c:pt idx="111">
                  <c:v>20</c:v>
                </c:pt>
                <c:pt idx="112">
                  <c:v>20</c:v>
                </c:pt>
                <c:pt idx="113">
                  <c:v>20</c:v>
                </c:pt>
                <c:pt idx="114">
                  <c:v>20</c:v>
                </c:pt>
                <c:pt idx="115">
                  <c:v>20</c:v>
                </c:pt>
                <c:pt idx="116">
                  <c:v>20</c:v>
                </c:pt>
                <c:pt idx="117">
                  <c:v>20</c:v>
                </c:pt>
                <c:pt idx="118">
                  <c:v>24</c:v>
                </c:pt>
                <c:pt idx="119">
                  <c:v>24</c:v>
                </c:pt>
                <c:pt idx="120">
                  <c:v>24</c:v>
                </c:pt>
                <c:pt idx="121">
                  <c:v>24</c:v>
                </c:pt>
                <c:pt idx="122">
                  <c:v>24</c:v>
                </c:pt>
                <c:pt idx="123">
                  <c:v>24</c:v>
                </c:pt>
                <c:pt idx="124">
                  <c:v>24</c:v>
                </c:pt>
                <c:pt idx="125">
                  <c:v>24</c:v>
                </c:pt>
                <c:pt idx="126">
                  <c:v>24</c:v>
                </c:pt>
                <c:pt idx="127">
                  <c:v>24</c:v>
                </c:pt>
                <c:pt idx="128">
                  <c:v>24</c:v>
                </c:pt>
                <c:pt idx="129">
                  <c:v>24</c:v>
                </c:pt>
                <c:pt idx="130">
                  <c:v>20</c:v>
                </c:pt>
                <c:pt idx="131">
                  <c:v>24</c:v>
                </c:pt>
                <c:pt idx="132">
                  <c:v>24</c:v>
                </c:pt>
                <c:pt idx="133">
                  <c:v>24</c:v>
                </c:pt>
                <c:pt idx="134">
                  <c:v>24</c:v>
                </c:pt>
                <c:pt idx="135">
                  <c:v>24</c:v>
                </c:pt>
                <c:pt idx="136">
                  <c:v>24</c:v>
                </c:pt>
                <c:pt idx="137">
                  <c:v>284</c:v>
                </c:pt>
                <c:pt idx="138">
                  <c:v>24</c:v>
                </c:pt>
                <c:pt idx="139">
                  <c:v>1420</c:v>
                </c:pt>
                <c:pt idx="140">
                  <c:v>1372</c:v>
                </c:pt>
                <c:pt idx="141">
                  <c:v>1356</c:v>
                </c:pt>
                <c:pt idx="142">
                  <c:v>1356</c:v>
                </c:pt>
                <c:pt idx="143">
                  <c:v>1384</c:v>
                </c:pt>
                <c:pt idx="144">
                  <c:v>1380</c:v>
                </c:pt>
                <c:pt idx="145">
                  <c:v>1380</c:v>
                </c:pt>
                <c:pt idx="146">
                  <c:v>1372</c:v>
                </c:pt>
                <c:pt idx="147">
                  <c:v>1380</c:v>
                </c:pt>
                <c:pt idx="148">
                  <c:v>1380</c:v>
                </c:pt>
                <c:pt idx="149">
                  <c:v>1380</c:v>
                </c:pt>
                <c:pt idx="150">
                  <c:v>1388</c:v>
                </c:pt>
                <c:pt idx="151">
                  <c:v>1388</c:v>
                </c:pt>
                <c:pt idx="152">
                  <c:v>1384</c:v>
                </c:pt>
                <c:pt idx="153">
                  <c:v>1388</c:v>
                </c:pt>
                <c:pt idx="154">
                  <c:v>1384</c:v>
                </c:pt>
                <c:pt idx="155">
                  <c:v>1388</c:v>
                </c:pt>
                <c:pt idx="156">
                  <c:v>0</c:v>
                </c:pt>
                <c:pt idx="157">
                  <c:v>2572</c:v>
                </c:pt>
                <c:pt idx="158">
                  <c:v>2572</c:v>
                </c:pt>
                <c:pt idx="159">
                  <c:v>2568</c:v>
                </c:pt>
                <c:pt idx="160">
                  <c:v>2576</c:v>
                </c:pt>
                <c:pt idx="161">
                  <c:v>2576</c:v>
                </c:pt>
                <c:pt idx="162">
                  <c:v>2568</c:v>
                </c:pt>
                <c:pt idx="163">
                  <c:v>2572</c:v>
                </c:pt>
                <c:pt idx="164">
                  <c:v>1672</c:v>
                </c:pt>
                <c:pt idx="165">
                  <c:v>24</c:v>
                </c:pt>
                <c:pt idx="166">
                  <c:v>80</c:v>
                </c:pt>
                <c:pt idx="167">
                  <c:v>24</c:v>
                </c:pt>
                <c:pt idx="168">
                  <c:v>24</c:v>
                </c:pt>
                <c:pt idx="169">
                  <c:v>24</c:v>
                </c:pt>
                <c:pt idx="170">
                  <c:v>24</c:v>
                </c:pt>
                <c:pt idx="171">
                  <c:v>24</c:v>
                </c:pt>
                <c:pt idx="172">
                  <c:v>24</c:v>
                </c:pt>
                <c:pt idx="173">
                  <c:v>24</c:v>
                </c:pt>
                <c:pt idx="174">
                  <c:v>24</c:v>
                </c:pt>
                <c:pt idx="175">
                  <c:v>24</c:v>
                </c:pt>
                <c:pt idx="176">
                  <c:v>24</c:v>
                </c:pt>
                <c:pt idx="177">
                  <c:v>24</c:v>
                </c:pt>
                <c:pt idx="178">
                  <c:v>24</c:v>
                </c:pt>
                <c:pt idx="179">
                  <c:v>24</c:v>
                </c:pt>
                <c:pt idx="180">
                  <c:v>24</c:v>
                </c:pt>
                <c:pt idx="181">
                  <c:v>24</c:v>
                </c:pt>
                <c:pt idx="182">
                  <c:v>24</c:v>
                </c:pt>
                <c:pt idx="183">
                  <c:v>24</c:v>
                </c:pt>
                <c:pt idx="184">
                  <c:v>24</c:v>
                </c:pt>
                <c:pt idx="185">
                  <c:v>24</c:v>
                </c:pt>
                <c:pt idx="186">
                  <c:v>24</c:v>
                </c:pt>
                <c:pt idx="187">
                  <c:v>24</c:v>
                </c:pt>
                <c:pt idx="188">
                  <c:v>72</c:v>
                </c:pt>
                <c:pt idx="189">
                  <c:v>64</c:v>
                </c:pt>
                <c:pt idx="190">
                  <c:v>24</c:v>
                </c:pt>
                <c:pt idx="191">
                  <c:v>24</c:v>
                </c:pt>
                <c:pt idx="192">
                  <c:v>24</c:v>
                </c:pt>
                <c:pt idx="193">
                  <c:v>24</c:v>
                </c:pt>
                <c:pt idx="194">
                  <c:v>24</c:v>
                </c:pt>
                <c:pt idx="195">
                  <c:v>24</c:v>
                </c:pt>
                <c:pt idx="196">
                  <c:v>24</c:v>
                </c:pt>
                <c:pt idx="197">
                  <c:v>24</c:v>
                </c:pt>
                <c:pt idx="198">
                  <c:v>24</c:v>
                </c:pt>
                <c:pt idx="199">
                  <c:v>24</c:v>
                </c:pt>
                <c:pt idx="200">
                  <c:v>24</c:v>
                </c:pt>
                <c:pt idx="201">
                  <c:v>24</c:v>
                </c:pt>
                <c:pt idx="202">
                  <c:v>24</c:v>
                </c:pt>
                <c:pt idx="203">
                  <c:v>24</c:v>
                </c:pt>
                <c:pt idx="204">
                  <c:v>24</c:v>
                </c:pt>
                <c:pt idx="205">
                  <c:v>24</c:v>
                </c:pt>
                <c:pt idx="206">
                  <c:v>24</c:v>
                </c:pt>
                <c:pt idx="207">
                  <c:v>24</c:v>
                </c:pt>
                <c:pt idx="208">
                  <c:v>24</c:v>
                </c:pt>
                <c:pt idx="209">
                  <c:v>24</c:v>
                </c:pt>
                <c:pt idx="210">
                  <c:v>24</c:v>
                </c:pt>
                <c:pt idx="211">
                  <c:v>24</c:v>
                </c:pt>
                <c:pt idx="212">
                  <c:v>24</c:v>
                </c:pt>
                <c:pt idx="213">
                  <c:v>24</c:v>
                </c:pt>
                <c:pt idx="214">
                  <c:v>24</c:v>
                </c:pt>
                <c:pt idx="215">
                  <c:v>24</c:v>
                </c:pt>
                <c:pt idx="216">
                  <c:v>24</c:v>
                </c:pt>
                <c:pt idx="217">
                  <c:v>20</c:v>
                </c:pt>
                <c:pt idx="218">
                  <c:v>20</c:v>
                </c:pt>
                <c:pt idx="219">
                  <c:v>20</c:v>
                </c:pt>
                <c:pt idx="220">
                  <c:v>24</c:v>
                </c:pt>
                <c:pt idx="221">
                  <c:v>24</c:v>
                </c:pt>
                <c:pt idx="222">
                  <c:v>20</c:v>
                </c:pt>
                <c:pt idx="223">
                  <c:v>20</c:v>
                </c:pt>
                <c:pt idx="224">
                  <c:v>20</c:v>
                </c:pt>
                <c:pt idx="225">
                  <c:v>20</c:v>
                </c:pt>
                <c:pt idx="226">
                  <c:v>20</c:v>
                </c:pt>
                <c:pt idx="227">
                  <c:v>20</c:v>
                </c:pt>
                <c:pt idx="228">
                  <c:v>20</c:v>
                </c:pt>
                <c:pt idx="229">
                  <c:v>20</c:v>
                </c:pt>
                <c:pt idx="230">
                  <c:v>20</c:v>
                </c:pt>
                <c:pt idx="231">
                  <c:v>20</c:v>
                </c:pt>
                <c:pt idx="232">
                  <c:v>20</c:v>
                </c:pt>
                <c:pt idx="233">
                  <c:v>20</c:v>
                </c:pt>
                <c:pt idx="234">
                  <c:v>20</c:v>
                </c:pt>
                <c:pt idx="235">
                  <c:v>20</c:v>
                </c:pt>
                <c:pt idx="236">
                  <c:v>20</c:v>
                </c:pt>
                <c:pt idx="237">
                  <c:v>20</c:v>
                </c:pt>
                <c:pt idx="238">
                  <c:v>20</c:v>
                </c:pt>
                <c:pt idx="239">
                  <c:v>20</c:v>
                </c:pt>
                <c:pt idx="240">
                  <c:v>20</c:v>
                </c:pt>
                <c:pt idx="241">
                  <c:v>20</c:v>
                </c:pt>
                <c:pt idx="242">
                  <c:v>20</c:v>
                </c:pt>
                <c:pt idx="243">
                  <c:v>20</c:v>
                </c:pt>
                <c:pt idx="244">
                  <c:v>20</c:v>
                </c:pt>
                <c:pt idx="245">
                  <c:v>20</c:v>
                </c:pt>
                <c:pt idx="246">
                  <c:v>20</c:v>
                </c:pt>
                <c:pt idx="247">
                  <c:v>20</c:v>
                </c:pt>
                <c:pt idx="248">
                  <c:v>20</c:v>
                </c:pt>
                <c:pt idx="249">
                  <c:v>20</c:v>
                </c:pt>
                <c:pt idx="250">
                  <c:v>20</c:v>
                </c:pt>
                <c:pt idx="251">
                  <c:v>20</c:v>
                </c:pt>
                <c:pt idx="252">
                  <c:v>20</c:v>
                </c:pt>
                <c:pt idx="253">
                  <c:v>20</c:v>
                </c:pt>
                <c:pt idx="254">
                  <c:v>20</c:v>
                </c:pt>
                <c:pt idx="255">
                  <c:v>20</c:v>
                </c:pt>
                <c:pt idx="256">
                  <c:v>20</c:v>
                </c:pt>
                <c:pt idx="257">
                  <c:v>20</c:v>
                </c:pt>
                <c:pt idx="258">
                  <c:v>20</c:v>
                </c:pt>
                <c:pt idx="259">
                  <c:v>20</c:v>
                </c:pt>
                <c:pt idx="260">
                  <c:v>20</c:v>
                </c:pt>
                <c:pt idx="261">
                  <c:v>20</c:v>
                </c:pt>
                <c:pt idx="262">
                  <c:v>20</c:v>
                </c:pt>
                <c:pt idx="263">
                  <c:v>20</c:v>
                </c:pt>
                <c:pt idx="264">
                  <c:v>20</c:v>
                </c:pt>
                <c:pt idx="265">
                  <c:v>20</c:v>
                </c:pt>
                <c:pt idx="266">
                  <c:v>20</c:v>
                </c:pt>
                <c:pt idx="267">
                  <c:v>20</c:v>
                </c:pt>
                <c:pt idx="268">
                  <c:v>20</c:v>
                </c:pt>
                <c:pt idx="269">
                  <c:v>20</c:v>
                </c:pt>
                <c:pt idx="270">
                  <c:v>20</c:v>
                </c:pt>
                <c:pt idx="271">
                  <c:v>20</c:v>
                </c:pt>
                <c:pt idx="272">
                  <c:v>20</c:v>
                </c:pt>
                <c:pt idx="273">
                  <c:v>20</c:v>
                </c:pt>
                <c:pt idx="274">
                  <c:v>20</c:v>
                </c:pt>
                <c:pt idx="275">
                  <c:v>20</c:v>
                </c:pt>
                <c:pt idx="276">
                  <c:v>20</c:v>
                </c:pt>
                <c:pt idx="277">
                  <c:v>20</c:v>
                </c:pt>
                <c:pt idx="278">
                  <c:v>20</c:v>
                </c:pt>
                <c:pt idx="279">
                  <c:v>20</c:v>
                </c:pt>
                <c:pt idx="280">
                  <c:v>20</c:v>
                </c:pt>
                <c:pt idx="281">
                  <c:v>20</c:v>
                </c:pt>
                <c:pt idx="282">
                  <c:v>20</c:v>
                </c:pt>
                <c:pt idx="283">
                  <c:v>20</c:v>
                </c:pt>
                <c:pt idx="284">
                  <c:v>20</c:v>
                </c:pt>
                <c:pt idx="285">
                  <c:v>20</c:v>
                </c:pt>
                <c:pt idx="286">
                  <c:v>20</c:v>
                </c:pt>
                <c:pt idx="287">
                  <c:v>20</c:v>
                </c:pt>
                <c:pt idx="288">
                  <c:v>20</c:v>
                </c:pt>
                <c:pt idx="289">
                  <c:v>20</c:v>
                </c:pt>
                <c:pt idx="290">
                  <c:v>20</c:v>
                </c:pt>
                <c:pt idx="291">
                  <c:v>20</c:v>
                </c:pt>
                <c:pt idx="292">
                  <c:v>20</c:v>
                </c:pt>
                <c:pt idx="293">
                  <c:v>20</c:v>
                </c:pt>
                <c:pt idx="294">
                  <c:v>20</c:v>
                </c:pt>
                <c:pt idx="295">
                  <c:v>20</c:v>
                </c:pt>
                <c:pt idx="296">
                  <c:v>20</c:v>
                </c:pt>
                <c:pt idx="297">
                  <c:v>20</c:v>
                </c:pt>
                <c:pt idx="298">
                  <c:v>20</c:v>
                </c:pt>
                <c:pt idx="299">
                  <c:v>20</c:v>
                </c:pt>
                <c:pt idx="300">
                  <c:v>20</c:v>
                </c:pt>
                <c:pt idx="301">
                  <c:v>20</c:v>
                </c:pt>
                <c:pt idx="302">
                  <c:v>20</c:v>
                </c:pt>
                <c:pt idx="303">
                  <c:v>20</c:v>
                </c:pt>
                <c:pt idx="304">
                  <c:v>20</c:v>
                </c:pt>
                <c:pt idx="305">
                  <c:v>20</c:v>
                </c:pt>
                <c:pt idx="306">
                  <c:v>20</c:v>
                </c:pt>
                <c:pt idx="307">
                  <c:v>20</c:v>
                </c:pt>
                <c:pt idx="308">
                  <c:v>20</c:v>
                </c:pt>
                <c:pt idx="309">
                  <c:v>20</c:v>
                </c:pt>
                <c:pt idx="310">
                  <c:v>16</c:v>
                </c:pt>
                <c:pt idx="311">
                  <c:v>20</c:v>
                </c:pt>
                <c:pt idx="312">
                  <c:v>16</c:v>
                </c:pt>
                <c:pt idx="313">
                  <c:v>16</c:v>
                </c:pt>
                <c:pt idx="314">
                  <c:v>16</c:v>
                </c:pt>
                <c:pt idx="315">
                  <c:v>20</c:v>
                </c:pt>
                <c:pt idx="316">
                  <c:v>20</c:v>
                </c:pt>
                <c:pt idx="317">
                  <c:v>20</c:v>
                </c:pt>
                <c:pt idx="318">
                  <c:v>16</c:v>
                </c:pt>
                <c:pt idx="319">
                  <c:v>16</c:v>
                </c:pt>
                <c:pt idx="320">
                  <c:v>16</c:v>
                </c:pt>
                <c:pt idx="321">
                  <c:v>16</c:v>
                </c:pt>
                <c:pt idx="322">
                  <c:v>16</c:v>
                </c:pt>
                <c:pt idx="323">
                  <c:v>16</c:v>
                </c:pt>
                <c:pt idx="324">
                  <c:v>16</c:v>
                </c:pt>
                <c:pt idx="325">
                  <c:v>16</c:v>
                </c:pt>
                <c:pt idx="326">
                  <c:v>16</c:v>
                </c:pt>
                <c:pt idx="327">
                  <c:v>16</c:v>
                </c:pt>
                <c:pt idx="328">
                  <c:v>20</c:v>
                </c:pt>
                <c:pt idx="329">
                  <c:v>20</c:v>
                </c:pt>
                <c:pt idx="330">
                  <c:v>16</c:v>
                </c:pt>
                <c:pt idx="331">
                  <c:v>16</c:v>
                </c:pt>
                <c:pt idx="332">
                  <c:v>16</c:v>
                </c:pt>
                <c:pt idx="333">
                  <c:v>16</c:v>
                </c:pt>
                <c:pt idx="334">
                  <c:v>16</c:v>
                </c:pt>
                <c:pt idx="335">
                  <c:v>16</c:v>
                </c:pt>
                <c:pt idx="336">
                  <c:v>16</c:v>
                </c:pt>
                <c:pt idx="337">
                  <c:v>16</c:v>
                </c:pt>
                <c:pt idx="338">
                  <c:v>16</c:v>
                </c:pt>
                <c:pt idx="339">
                  <c:v>16</c:v>
                </c:pt>
                <c:pt idx="340">
                  <c:v>20</c:v>
                </c:pt>
                <c:pt idx="341">
                  <c:v>20</c:v>
                </c:pt>
                <c:pt idx="342">
                  <c:v>16</c:v>
                </c:pt>
                <c:pt idx="343">
                  <c:v>16</c:v>
                </c:pt>
                <c:pt idx="344">
                  <c:v>16</c:v>
                </c:pt>
                <c:pt idx="345">
                  <c:v>16</c:v>
                </c:pt>
                <c:pt idx="346">
                  <c:v>16</c:v>
                </c:pt>
                <c:pt idx="347">
                  <c:v>16</c:v>
                </c:pt>
                <c:pt idx="348">
                  <c:v>16</c:v>
                </c:pt>
                <c:pt idx="349">
                  <c:v>16</c:v>
                </c:pt>
                <c:pt idx="350">
                  <c:v>16</c:v>
                </c:pt>
                <c:pt idx="351">
                  <c:v>16</c:v>
                </c:pt>
                <c:pt idx="352">
                  <c:v>16</c:v>
                </c:pt>
                <c:pt idx="353">
                  <c:v>16</c:v>
                </c:pt>
                <c:pt idx="354">
                  <c:v>16</c:v>
                </c:pt>
                <c:pt idx="355">
                  <c:v>16</c:v>
                </c:pt>
                <c:pt idx="356">
                  <c:v>16</c:v>
                </c:pt>
                <c:pt idx="357">
                  <c:v>16</c:v>
                </c:pt>
                <c:pt idx="358">
                  <c:v>16</c:v>
                </c:pt>
                <c:pt idx="359">
                  <c:v>16</c:v>
                </c:pt>
                <c:pt idx="360">
                  <c:v>16</c:v>
                </c:pt>
                <c:pt idx="361">
                  <c:v>16</c:v>
                </c:pt>
                <c:pt idx="362">
                  <c:v>16</c:v>
                </c:pt>
                <c:pt idx="363">
                  <c:v>16</c:v>
                </c:pt>
                <c:pt idx="364">
                  <c:v>16</c:v>
                </c:pt>
                <c:pt idx="365">
                  <c:v>16</c:v>
                </c:pt>
                <c:pt idx="366">
                  <c:v>16</c:v>
                </c:pt>
                <c:pt idx="367">
                  <c:v>16</c:v>
                </c:pt>
                <c:pt idx="368">
                  <c:v>16</c:v>
                </c:pt>
                <c:pt idx="369">
                  <c:v>20</c:v>
                </c:pt>
                <c:pt idx="370">
                  <c:v>20</c:v>
                </c:pt>
                <c:pt idx="371">
                  <c:v>20</c:v>
                </c:pt>
                <c:pt idx="372">
                  <c:v>20</c:v>
                </c:pt>
                <c:pt idx="373">
                  <c:v>20</c:v>
                </c:pt>
                <c:pt idx="374">
                  <c:v>20</c:v>
                </c:pt>
                <c:pt idx="375">
                  <c:v>20</c:v>
                </c:pt>
                <c:pt idx="376">
                  <c:v>20</c:v>
                </c:pt>
                <c:pt idx="377">
                  <c:v>20</c:v>
                </c:pt>
                <c:pt idx="378">
                  <c:v>20</c:v>
                </c:pt>
                <c:pt idx="379">
                  <c:v>20</c:v>
                </c:pt>
                <c:pt idx="380">
                  <c:v>20</c:v>
                </c:pt>
                <c:pt idx="381">
                  <c:v>20</c:v>
                </c:pt>
                <c:pt idx="382">
                  <c:v>20</c:v>
                </c:pt>
                <c:pt idx="383">
                  <c:v>20</c:v>
                </c:pt>
                <c:pt idx="384">
                  <c:v>20</c:v>
                </c:pt>
                <c:pt idx="385">
                  <c:v>20</c:v>
                </c:pt>
                <c:pt idx="386">
                  <c:v>20</c:v>
                </c:pt>
                <c:pt idx="387">
                  <c:v>20</c:v>
                </c:pt>
                <c:pt idx="388">
                  <c:v>20</c:v>
                </c:pt>
                <c:pt idx="389">
                  <c:v>20</c:v>
                </c:pt>
                <c:pt idx="390">
                  <c:v>20</c:v>
                </c:pt>
                <c:pt idx="391">
                  <c:v>20</c:v>
                </c:pt>
                <c:pt idx="392">
                  <c:v>20</c:v>
                </c:pt>
                <c:pt idx="393">
                  <c:v>24</c:v>
                </c:pt>
                <c:pt idx="394">
                  <c:v>20</c:v>
                </c:pt>
                <c:pt idx="395">
                  <c:v>20</c:v>
                </c:pt>
                <c:pt idx="396">
                  <c:v>20</c:v>
                </c:pt>
                <c:pt idx="397">
                  <c:v>20</c:v>
                </c:pt>
                <c:pt idx="398">
                  <c:v>20</c:v>
                </c:pt>
                <c:pt idx="399">
                  <c:v>24</c:v>
                </c:pt>
                <c:pt idx="400">
                  <c:v>24</c:v>
                </c:pt>
                <c:pt idx="401">
                  <c:v>24</c:v>
                </c:pt>
                <c:pt idx="402">
                  <c:v>24</c:v>
                </c:pt>
                <c:pt idx="403">
                  <c:v>24</c:v>
                </c:pt>
                <c:pt idx="404">
                  <c:v>24</c:v>
                </c:pt>
                <c:pt idx="405">
                  <c:v>24</c:v>
                </c:pt>
                <c:pt idx="406">
                  <c:v>24</c:v>
                </c:pt>
                <c:pt idx="407">
                  <c:v>24</c:v>
                </c:pt>
                <c:pt idx="408">
                  <c:v>24</c:v>
                </c:pt>
                <c:pt idx="409">
                  <c:v>24</c:v>
                </c:pt>
                <c:pt idx="410">
                  <c:v>24</c:v>
                </c:pt>
                <c:pt idx="411">
                  <c:v>24</c:v>
                </c:pt>
                <c:pt idx="412">
                  <c:v>24</c:v>
                </c:pt>
                <c:pt idx="413">
                  <c:v>24</c:v>
                </c:pt>
                <c:pt idx="414">
                  <c:v>24</c:v>
                </c:pt>
                <c:pt idx="415">
                  <c:v>24</c:v>
                </c:pt>
                <c:pt idx="416">
                  <c:v>24</c:v>
                </c:pt>
                <c:pt idx="417">
                  <c:v>24</c:v>
                </c:pt>
                <c:pt idx="418">
                  <c:v>24</c:v>
                </c:pt>
                <c:pt idx="419">
                  <c:v>24</c:v>
                </c:pt>
                <c:pt idx="420">
                  <c:v>24</c:v>
                </c:pt>
                <c:pt idx="421">
                  <c:v>24</c:v>
                </c:pt>
                <c:pt idx="422">
                  <c:v>24</c:v>
                </c:pt>
                <c:pt idx="423">
                  <c:v>24</c:v>
                </c:pt>
                <c:pt idx="424">
                  <c:v>24</c:v>
                </c:pt>
                <c:pt idx="425">
                  <c:v>24</c:v>
                </c:pt>
                <c:pt idx="426">
                  <c:v>24</c:v>
                </c:pt>
                <c:pt idx="427">
                  <c:v>24</c:v>
                </c:pt>
                <c:pt idx="428">
                  <c:v>24</c:v>
                </c:pt>
                <c:pt idx="429">
                  <c:v>24</c:v>
                </c:pt>
                <c:pt idx="430">
                  <c:v>24</c:v>
                </c:pt>
                <c:pt idx="431">
                  <c:v>24</c:v>
                </c:pt>
                <c:pt idx="432">
                  <c:v>24</c:v>
                </c:pt>
                <c:pt idx="433">
                  <c:v>24</c:v>
                </c:pt>
                <c:pt idx="434">
                  <c:v>24</c:v>
                </c:pt>
                <c:pt idx="435">
                  <c:v>24</c:v>
                </c:pt>
                <c:pt idx="436">
                  <c:v>24</c:v>
                </c:pt>
                <c:pt idx="437">
                  <c:v>24</c:v>
                </c:pt>
                <c:pt idx="438">
                  <c:v>24</c:v>
                </c:pt>
                <c:pt idx="439">
                  <c:v>24</c:v>
                </c:pt>
                <c:pt idx="440">
                  <c:v>24</c:v>
                </c:pt>
                <c:pt idx="441">
                  <c:v>24</c:v>
                </c:pt>
                <c:pt idx="442">
                  <c:v>24</c:v>
                </c:pt>
                <c:pt idx="443">
                  <c:v>24</c:v>
                </c:pt>
                <c:pt idx="444">
                  <c:v>24</c:v>
                </c:pt>
                <c:pt idx="445">
                  <c:v>24</c:v>
                </c:pt>
                <c:pt idx="446">
                  <c:v>24</c:v>
                </c:pt>
                <c:pt idx="447">
                  <c:v>24</c:v>
                </c:pt>
                <c:pt idx="448">
                  <c:v>24</c:v>
                </c:pt>
                <c:pt idx="449">
                  <c:v>24</c:v>
                </c:pt>
                <c:pt idx="450">
                  <c:v>24</c:v>
                </c:pt>
                <c:pt idx="451">
                  <c:v>24</c:v>
                </c:pt>
                <c:pt idx="452">
                  <c:v>24</c:v>
                </c:pt>
                <c:pt idx="453">
                  <c:v>24</c:v>
                </c:pt>
                <c:pt idx="454">
                  <c:v>24</c:v>
                </c:pt>
                <c:pt idx="455">
                  <c:v>24</c:v>
                </c:pt>
                <c:pt idx="456">
                  <c:v>24</c:v>
                </c:pt>
                <c:pt idx="457">
                  <c:v>24</c:v>
                </c:pt>
                <c:pt idx="458">
                  <c:v>24</c:v>
                </c:pt>
                <c:pt idx="459">
                  <c:v>24</c:v>
                </c:pt>
                <c:pt idx="460">
                  <c:v>24</c:v>
                </c:pt>
                <c:pt idx="461">
                  <c:v>24</c:v>
                </c:pt>
                <c:pt idx="462">
                  <c:v>24</c:v>
                </c:pt>
                <c:pt idx="463">
                  <c:v>24</c:v>
                </c:pt>
                <c:pt idx="464">
                  <c:v>24</c:v>
                </c:pt>
                <c:pt idx="465">
                  <c:v>24</c:v>
                </c:pt>
                <c:pt idx="466">
                  <c:v>24</c:v>
                </c:pt>
                <c:pt idx="467">
                  <c:v>24</c:v>
                </c:pt>
                <c:pt idx="468">
                  <c:v>24</c:v>
                </c:pt>
                <c:pt idx="469">
                  <c:v>24</c:v>
                </c:pt>
                <c:pt idx="470">
                  <c:v>24</c:v>
                </c:pt>
                <c:pt idx="471">
                  <c:v>24</c:v>
                </c:pt>
                <c:pt idx="472">
                  <c:v>24</c:v>
                </c:pt>
                <c:pt idx="473">
                  <c:v>24</c:v>
                </c:pt>
                <c:pt idx="474">
                  <c:v>24</c:v>
                </c:pt>
                <c:pt idx="475">
                  <c:v>24</c:v>
                </c:pt>
                <c:pt idx="476">
                  <c:v>24</c:v>
                </c:pt>
                <c:pt idx="477">
                  <c:v>24</c:v>
                </c:pt>
                <c:pt idx="478">
                  <c:v>24</c:v>
                </c:pt>
                <c:pt idx="479">
                  <c:v>24</c:v>
                </c:pt>
                <c:pt idx="480">
                  <c:v>24</c:v>
                </c:pt>
                <c:pt idx="481">
                  <c:v>24</c:v>
                </c:pt>
                <c:pt idx="482">
                  <c:v>24</c:v>
                </c:pt>
                <c:pt idx="483">
                  <c:v>24</c:v>
                </c:pt>
                <c:pt idx="484">
                  <c:v>24</c:v>
                </c:pt>
                <c:pt idx="485">
                  <c:v>24</c:v>
                </c:pt>
                <c:pt idx="486">
                  <c:v>24</c:v>
                </c:pt>
                <c:pt idx="487">
                  <c:v>24</c:v>
                </c:pt>
                <c:pt idx="488">
                  <c:v>24</c:v>
                </c:pt>
                <c:pt idx="489">
                  <c:v>24</c:v>
                </c:pt>
                <c:pt idx="490">
                  <c:v>24</c:v>
                </c:pt>
                <c:pt idx="491">
                  <c:v>24</c:v>
                </c:pt>
                <c:pt idx="492">
                  <c:v>24</c:v>
                </c:pt>
                <c:pt idx="493">
                  <c:v>24</c:v>
                </c:pt>
                <c:pt idx="494">
                  <c:v>24</c:v>
                </c:pt>
                <c:pt idx="495">
                  <c:v>24</c:v>
                </c:pt>
                <c:pt idx="496">
                  <c:v>24</c:v>
                </c:pt>
                <c:pt idx="497">
                  <c:v>24</c:v>
                </c:pt>
                <c:pt idx="498">
                  <c:v>24</c:v>
                </c:pt>
                <c:pt idx="499">
                  <c:v>24</c:v>
                </c:pt>
                <c:pt idx="500">
                  <c:v>24</c:v>
                </c:pt>
                <c:pt idx="501">
                  <c:v>24</c:v>
                </c:pt>
                <c:pt idx="502">
                  <c:v>24</c:v>
                </c:pt>
                <c:pt idx="503">
                  <c:v>24</c:v>
                </c:pt>
                <c:pt idx="504">
                  <c:v>24</c:v>
                </c:pt>
                <c:pt idx="505">
                  <c:v>24</c:v>
                </c:pt>
                <c:pt idx="506">
                  <c:v>24</c:v>
                </c:pt>
                <c:pt idx="507">
                  <c:v>24</c:v>
                </c:pt>
                <c:pt idx="508">
                  <c:v>24</c:v>
                </c:pt>
                <c:pt idx="509">
                  <c:v>24</c:v>
                </c:pt>
                <c:pt idx="510">
                  <c:v>68</c:v>
                </c:pt>
                <c:pt idx="511">
                  <c:v>24</c:v>
                </c:pt>
                <c:pt idx="512">
                  <c:v>24</c:v>
                </c:pt>
                <c:pt idx="513">
                  <c:v>292</c:v>
                </c:pt>
                <c:pt idx="514">
                  <c:v>3740</c:v>
                </c:pt>
                <c:pt idx="515">
                  <c:v>1096</c:v>
                </c:pt>
                <c:pt idx="516">
                  <c:v>1096</c:v>
                </c:pt>
                <c:pt idx="517">
                  <c:v>1092</c:v>
                </c:pt>
                <c:pt idx="518">
                  <c:v>1076</c:v>
                </c:pt>
                <c:pt idx="519">
                  <c:v>1620</c:v>
                </c:pt>
                <c:pt idx="520">
                  <c:v>4572</c:v>
                </c:pt>
                <c:pt idx="521">
                  <c:v>4272</c:v>
                </c:pt>
                <c:pt idx="522">
                  <c:v>4228</c:v>
                </c:pt>
                <c:pt idx="523">
                  <c:v>4224</c:v>
                </c:pt>
                <c:pt idx="524">
                  <c:v>4244</c:v>
                </c:pt>
                <c:pt idx="525">
                  <c:v>4228</c:v>
                </c:pt>
                <c:pt idx="526">
                  <c:v>4240</c:v>
                </c:pt>
                <c:pt idx="527">
                  <c:v>4272</c:v>
                </c:pt>
                <c:pt idx="528">
                  <c:v>4260</c:v>
                </c:pt>
                <c:pt idx="529">
                  <c:v>4240</c:v>
                </c:pt>
                <c:pt idx="530">
                  <c:v>4292</c:v>
                </c:pt>
                <c:pt idx="531">
                  <c:v>4356</c:v>
                </c:pt>
                <c:pt idx="532">
                  <c:v>4280</c:v>
                </c:pt>
                <c:pt idx="533">
                  <c:v>4312</c:v>
                </c:pt>
                <c:pt idx="534">
                  <c:v>4276</c:v>
                </c:pt>
                <c:pt idx="535">
                  <c:v>4252</c:v>
                </c:pt>
                <c:pt idx="536">
                  <c:v>4228</c:v>
                </c:pt>
                <c:pt idx="537">
                  <c:v>4232</c:v>
                </c:pt>
                <c:pt idx="538">
                  <c:v>4240</c:v>
                </c:pt>
                <c:pt idx="539">
                  <c:v>4248</c:v>
                </c:pt>
                <c:pt idx="540">
                  <c:v>4256</c:v>
                </c:pt>
                <c:pt idx="541">
                  <c:v>4240</c:v>
                </c:pt>
                <c:pt idx="542">
                  <c:v>4240</c:v>
                </c:pt>
                <c:pt idx="543">
                  <c:v>4240</c:v>
                </c:pt>
                <c:pt idx="544">
                  <c:v>4244</c:v>
                </c:pt>
                <c:pt idx="545">
                  <c:v>4252</c:v>
                </c:pt>
                <c:pt idx="546">
                  <c:v>4260</c:v>
                </c:pt>
                <c:pt idx="547">
                  <c:v>4264</c:v>
                </c:pt>
                <c:pt idx="548">
                  <c:v>4244</c:v>
                </c:pt>
                <c:pt idx="549">
                  <c:v>3828</c:v>
                </c:pt>
                <c:pt idx="550">
                  <c:v>2184</c:v>
                </c:pt>
                <c:pt idx="551">
                  <c:v>20</c:v>
                </c:pt>
                <c:pt idx="552">
                  <c:v>20</c:v>
                </c:pt>
                <c:pt idx="553">
                  <c:v>20</c:v>
                </c:pt>
                <c:pt idx="554">
                  <c:v>20</c:v>
                </c:pt>
                <c:pt idx="555">
                  <c:v>20</c:v>
                </c:pt>
                <c:pt idx="556">
                  <c:v>20</c:v>
                </c:pt>
                <c:pt idx="557">
                  <c:v>20</c:v>
                </c:pt>
                <c:pt idx="558">
                  <c:v>20</c:v>
                </c:pt>
                <c:pt idx="559">
                  <c:v>20</c:v>
                </c:pt>
                <c:pt idx="560">
                  <c:v>20</c:v>
                </c:pt>
                <c:pt idx="561">
                  <c:v>20</c:v>
                </c:pt>
                <c:pt idx="562">
                  <c:v>20</c:v>
                </c:pt>
                <c:pt idx="563">
                  <c:v>20</c:v>
                </c:pt>
                <c:pt idx="564">
                  <c:v>20</c:v>
                </c:pt>
                <c:pt idx="565">
                  <c:v>20</c:v>
                </c:pt>
                <c:pt idx="566">
                  <c:v>20</c:v>
                </c:pt>
                <c:pt idx="567">
                  <c:v>20</c:v>
                </c:pt>
                <c:pt idx="568">
                  <c:v>20</c:v>
                </c:pt>
                <c:pt idx="569">
                  <c:v>20</c:v>
                </c:pt>
                <c:pt idx="570">
                  <c:v>20</c:v>
                </c:pt>
                <c:pt idx="571">
                  <c:v>20</c:v>
                </c:pt>
                <c:pt idx="572">
                  <c:v>20</c:v>
                </c:pt>
                <c:pt idx="573">
                  <c:v>20</c:v>
                </c:pt>
                <c:pt idx="574">
                  <c:v>20</c:v>
                </c:pt>
                <c:pt idx="575">
                  <c:v>20</c:v>
                </c:pt>
                <c:pt idx="576">
                  <c:v>20</c:v>
                </c:pt>
                <c:pt idx="577">
                  <c:v>20</c:v>
                </c:pt>
                <c:pt idx="578">
                  <c:v>20</c:v>
                </c:pt>
                <c:pt idx="579">
                  <c:v>20</c:v>
                </c:pt>
                <c:pt idx="580">
                  <c:v>20</c:v>
                </c:pt>
                <c:pt idx="581">
                  <c:v>20</c:v>
                </c:pt>
                <c:pt idx="582">
                  <c:v>20</c:v>
                </c:pt>
                <c:pt idx="583">
                  <c:v>20</c:v>
                </c:pt>
                <c:pt idx="584">
                  <c:v>20</c:v>
                </c:pt>
                <c:pt idx="585">
                  <c:v>20</c:v>
                </c:pt>
                <c:pt idx="586">
                  <c:v>20</c:v>
                </c:pt>
                <c:pt idx="587">
                  <c:v>20</c:v>
                </c:pt>
                <c:pt idx="588">
                  <c:v>20</c:v>
                </c:pt>
                <c:pt idx="589">
                  <c:v>20</c:v>
                </c:pt>
                <c:pt idx="590">
                  <c:v>20</c:v>
                </c:pt>
                <c:pt idx="591">
                  <c:v>20</c:v>
                </c:pt>
                <c:pt idx="592">
                  <c:v>20</c:v>
                </c:pt>
                <c:pt idx="593">
                  <c:v>20</c:v>
                </c:pt>
                <c:pt idx="594">
                  <c:v>20</c:v>
                </c:pt>
                <c:pt idx="595">
                  <c:v>20</c:v>
                </c:pt>
                <c:pt idx="596">
                  <c:v>20</c:v>
                </c:pt>
                <c:pt idx="597">
                  <c:v>20</c:v>
                </c:pt>
                <c:pt idx="598">
                  <c:v>20</c:v>
                </c:pt>
                <c:pt idx="599">
                  <c:v>20</c:v>
                </c:pt>
                <c:pt idx="600">
                  <c:v>20</c:v>
                </c:pt>
                <c:pt idx="601">
                  <c:v>20</c:v>
                </c:pt>
                <c:pt idx="602">
                  <c:v>20</c:v>
                </c:pt>
                <c:pt idx="603">
                  <c:v>20</c:v>
                </c:pt>
                <c:pt idx="604">
                  <c:v>20</c:v>
                </c:pt>
                <c:pt idx="605">
                  <c:v>20</c:v>
                </c:pt>
                <c:pt idx="606">
                  <c:v>16</c:v>
                </c:pt>
                <c:pt idx="607">
                  <c:v>20</c:v>
                </c:pt>
                <c:pt idx="608">
                  <c:v>20</c:v>
                </c:pt>
                <c:pt idx="609">
                  <c:v>20</c:v>
                </c:pt>
                <c:pt idx="610">
                  <c:v>20</c:v>
                </c:pt>
                <c:pt idx="611">
                  <c:v>20</c:v>
                </c:pt>
                <c:pt idx="612">
                  <c:v>20</c:v>
                </c:pt>
                <c:pt idx="613">
                  <c:v>20</c:v>
                </c:pt>
                <c:pt idx="614">
                  <c:v>20</c:v>
                </c:pt>
                <c:pt idx="615">
                  <c:v>20</c:v>
                </c:pt>
                <c:pt idx="616">
                  <c:v>20</c:v>
                </c:pt>
                <c:pt idx="617">
                  <c:v>20</c:v>
                </c:pt>
                <c:pt idx="618">
                  <c:v>20</c:v>
                </c:pt>
                <c:pt idx="619">
                  <c:v>20</c:v>
                </c:pt>
                <c:pt idx="620">
                  <c:v>20</c:v>
                </c:pt>
                <c:pt idx="621">
                  <c:v>20</c:v>
                </c:pt>
                <c:pt idx="622">
                  <c:v>20</c:v>
                </c:pt>
                <c:pt idx="623">
                  <c:v>20</c:v>
                </c:pt>
                <c:pt idx="624">
                  <c:v>20</c:v>
                </c:pt>
                <c:pt idx="625">
                  <c:v>20</c:v>
                </c:pt>
                <c:pt idx="626">
                  <c:v>20</c:v>
                </c:pt>
                <c:pt idx="627">
                  <c:v>20</c:v>
                </c:pt>
                <c:pt idx="628">
                  <c:v>20</c:v>
                </c:pt>
                <c:pt idx="629">
                  <c:v>20</c:v>
                </c:pt>
                <c:pt idx="630">
                  <c:v>16</c:v>
                </c:pt>
                <c:pt idx="631">
                  <c:v>16</c:v>
                </c:pt>
                <c:pt idx="632">
                  <c:v>16</c:v>
                </c:pt>
                <c:pt idx="633">
                  <c:v>16</c:v>
                </c:pt>
                <c:pt idx="634">
                  <c:v>16</c:v>
                </c:pt>
                <c:pt idx="635">
                  <c:v>16</c:v>
                </c:pt>
                <c:pt idx="636">
                  <c:v>16</c:v>
                </c:pt>
                <c:pt idx="637">
                  <c:v>16</c:v>
                </c:pt>
                <c:pt idx="638">
                  <c:v>16</c:v>
                </c:pt>
                <c:pt idx="639">
                  <c:v>20</c:v>
                </c:pt>
                <c:pt idx="640">
                  <c:v>20</c:v>
                </c:pt>
                <c:pt idx="641">
                  <c:v>20</c:v>
                </c:pt>
                <c:pt idx="642">
                  <c:v>16</c:v>
                </c:pt>
                <c:pt idx="643">
                  <c:v>16</c:v>
                </c:pt>
                <c:pt idx="644">
                  <c:v>16</c:v>
                </c:pt>
                <c:pt idx="645">
                  <c:v>16</c:v>
                </c:pt>
                <c:pt idx="646">
                  <c:v>16</c:v>
                </c:pt>
                <c:pt idx="647">
                  <c:v>16</c:v>
                </c:pt>
                <c:pt idx="648">
                  <c:v>16</c:v>
                </c:pt>
                <c:pt idx="649">
                  <c:v>20</c:v>
                </c:pt>
                <c:pt idx="650">
                  <c:v>16</c:v>
                </c:pt>
                <c:pt idx="651">
                  <c:v>20</c:v>
                </c:pt>
                <c:pt idx="652">
                  <c:v>20</c:v>
                </c:pt>
                <c:pt idx="653">
                  <c:v>20</c:v>
                </c:pt>
                <c:pt idx="654">
                  <c:v>20</c:v>
                </c:pt>
                <c:pt idx="655">
                  <c:v>16</c:v>
                </c:pt>
                <c:pt idx="656">
                  <c:v>20</c:v>
                </c:pt>
                <c:pt idx="657">
                  <c:v>16</c:v>
                </c:pt>
                <c:pt idx="658">
                  <c:v>16</c:v>
                </c:pt>
                <c:pt idx="659">
                  <c:v>16</c:v>
                </c:pt>
                <c:pt idx="660">
                  <c:v>16</c:v>
                </c:pt>
                <c:pt idx="661">
                  <c:v>20</c:v>
                </c:pt>
                <c:pt idx="662">
                  <c:v>20</c:v>
                </c:pt>
                <c:pt idx="663">
                  <c:v>20</c:v>
                </c:pt>
                <c:pt idx="664">
                  <c:v>20</c:v>
                </c:pt>
                <c:pt idx="665">
                  <c:v>20</c:v>
                </c:pt>
                <c:pt idx="666">
                  <c:v>20</c:v>
                </c:pt>
                <c:pt idx="667">
                  <c:v>20</c:v>
                </c:pt>
                <c:pt idx="668">
                  <c:v>20</c:v>
                </c:pt>
                <c:pt idx="669">
                  <c:v>20</c:v>
                </c:pt>
                <c:pt idx="670">
                  <c:v>20</c:v>
                </c:pt>
                <c:pt idx="671">
                  <c:v>20</c:v>
                </c:pt>
                <c:pt idx="672">
                  <c:v>20</c:v>
                </c:pt>
                <c:pt idx="673">
                  <c:v>20</c:v>
                </c:pt>
                <c:pt idx="674">
                  <c:v>20</c:v>
                </c:pt>
                <c:pt idx="675">
                  <c:v>20</c:v>
                </c:pt>
                <c:pt idx="676">
                  <c:v>20</c:v>
                </c:pt>
                <c:pt idx="677">
                  <c:v>20</c:v>
                </c:pt>
                <c:pt idx="678">
                  <c:v>20</c:v>
                </c:pt>
                <c:pt idx="679">
                  <c:v>20</c:v>
                </c:pt>
                <c:pt idx="680">
                  <c:v>20</c:v>
                </c:pt>
                <c:pt idx="681">
                  <c:v>24</c:v>
                </c:pt>
                <c:pt idx="682">
                  <c:v>24</c:v>
                </c:pt>
                <c:pt idx="683">
                  <c:v>24</c:v>
                </c:pt>
                <c:pt idx="684">
                  <c:v>24</c:v>
                </c:pt>
                <c:pt idx="685">
                  <c:v>20</c:v>
                </c:pt>
                <c:pt idx="686">
                  <c:v>24</c:v>
                </c:pt>
                <c:pt idx="687">
                  <c:v>24</c:v>
                </c:pt>
                <c:pt idx="688">
                  <c:v>24</c:v>
                </c:pt>
                <c:pt idx="689">
                  <c:v>24</c:v>
                </c:pt>
                <c:pt idx="690">
                  <c:v>24</c:v>
                </c:pt>
                <c:pt idx="691">
                  <c:v>24</c:v>
                </c:pt>
                <c:pt idx="692">
                  <c:v>24</c:v>
                </c:pt>
                <c:pt idx="693">
                  <c:v>24</c:v>
                </c:pt>
                <c:pt idx="694">
                  <c:v>24</c:v>
                </c:pt>
                <c:pt idx="695">
                  <c:v>24</c:v>
                </c:pt>
                <c:pt idx="696">
                  <c:v>24</c:v>
                </c:pt>
                <c:pt idx="697">
                  <c:v>24</c:v>
                </c:pt>
                <c:pt idx="698">
                  <c:v>24</c:v>
                </c:pt>
                <c:pt idx="699">
                  <c:v>24</c:v>
                </c:pt>
                <c:pt idx="700">
                  <c:v>96</c:v>
                </c:pt>
                <c:pt idx="701">
                  <c:v>108</c:v>
                </c:pt>
                <c:pt idx="702">
                  <c:v>24</c:v>
                </c:pt>
                <c:pt idx="703">
                  <c:v>1256</c:v>
                </c:pt>
                <c:pt idx="704">
                  <c:v>24</c:v>
                </c:pt>
                <c:pt idx="705">
                  <c:v>24</c:v>
                </c:pt>
                <c:pt idx="706">
                  <c:v>24</c:v>
                </c:pt>
                <c:pt idx="707">
                  <c:v>24</c:v>
                </c:pt>
                <c:pt idx="708">
                  <c:v>24</c:v>
                </c:pt>
                <c:pt idx="709">
                  <c:v>24</c:v>
                </c:pt>
                <c:pt idx="710">
                  <c:v>24</c:v>
                </c:pt>
                <c:pt idx="711">
                  <c:v>24</c:v>
                </c:pt>
                <c:pt idx="712">
                  <c:v>24</c:v>
                </c:pt>
                <c:pt idx="713">
                  <c:v>24</c:v>
                </c:pt>
                <c:pt idx="714">
                  <c:v>24</c:v>
                </c:pt>
                <c:pt idx="715">
                  <c:v>24</c:v>
                </c:pt>
                <c:pt idx="716">
                  <c:v>24</c:v>
                </c:pt>
                <c:pt idx="717">
                  <c:v>24</c:v>
                </c:pt>
                <c:pt idx="718">
                  <c:v>24</c:v>
                </c:pt>
                <c:pt idx="719">
                  <c:v>24</c:v>
                </c:pt>
                <c:pt idx="720">
                  <c:v>24</c:v>
                </c:pt>
                <c:pt idx="721">
                  <c:v>24</c:v>
                </c:pt>
                <c:pt idx="722">
                  <c:v>24</c:v>
                </c:pt>
                <c:pt idx="723">
                  <c:v>24</c:v>
                </c:pt>
                <c:pt idx="724">
                  <c:v>24</c:v>
                </c:pt>
                <c:pt idx="725">
                  <c:v>24</c:v>
                </c:pt>
                <c:pt idx="726">
                  <c:v>24</c:v>
                </c:pt>
                <c:pt idx="727">
                  <c:v>24</c:v>
                </c:pt>
                <c:pt idx="728">
                  <c:v>24</c:v>
                </c:pt>
                <c:pt idx="729">
                  <c:v>24</c:v>
                </c:pt>
                <c:pt idx="730">
                  <c:v>24</c:v>
                </c:pt>
                <c:pt idx="731">
                  <c:v>24</c:v>
                </c:pt>
                <c:pt idx="732">
                  <c:v>24</c:v>
                </c:pt>
                <c:pt idx="733">
                  <c:v>24</c:v>
                </c:pt>
                <c:pt idx="734">
                  <c:v>24</c:v>
                </c:pt>
                <c:pt idx="735">
                  <c:v>24</c:v>
                </c:pt>
                <c:pt idx="736">
                  <c:v>24</c:v>
                </c:pt>
                <c:pt idx="737">
                  <c:v>24</c:v>
                </c:pt>
                <c:pt idx="738">
                  <c:v>24</c:v>
                </c:pt>
                <c:pt idx="739">
                  <c:v>24</c:v>
                </c:pt>
                <c:pt idx="740">
                  <c:v>24</c:v>
                </c:pt>
                <c:pt idx="741">
                  <c:v>24</c:v>
                </c:pt>
                <c:pt idx="742">
                  <c:v>24</c:v>
                </c:pt>
                <c:pt idx="743">
                  <c:v>24</c:v>
                </c:pt>
                <c:pt idx="744">
                  <c:v>24</c:v>
                </c:pt>
                <c:pt idx="745">
                  <c:v>24</c:v>
                </c:pt>
                <c:pt idx="746">
                  <c:v>24</c:v>
                </c:pt>
                <c:pt idx="747">
                  <c:v>24</c:v>
                </c:pt>
                <c:pt idx="748">
                  <c:v>24</c:v>
                </c:pt>
                <c:pt idx="749">
                  <c:v>24</c:v>
                </c:pt>
                <c:pt idx="750">
                  <c:v>24</c:v>
                </c:pt>
                <c:pt idx="751">
                  <c:v>24</c:v>
                </c:pt>
                <c:pt idx="752">
                  <c:v>204</c:v>
                </c:pt>
                <c:pt idx="753">
                  <c:v>24</c:v>
                </c:pt>
                <c:pt idx="754">
                  <c:v>24</c:v>
                </c:pt>
                <c:pt idx="755">
                  <c:v>24</c:v>
                </c:pt>
                <c:pt idx="756">
                  <c:v>24</c:v>
                </c:pt>
                <c:pt idx="757">
                  <c:v>24</c:v>
                </c:pt>
                <c:pt idx="758">
                  <c:v>24</c:v>
                </c:pt>
                <c:pt idx="759">
                  <c:v>24</c:v>
                </c:pt>
                <c:pt idx="760">
                  <c:v>24</c:v>
                </c:pt>
                <c:pt idx="761">
                  <c:v>24</c:v>
                </c:pt>
                <c:pt idx="762">
                  <c:v>24</c:v>
                </c:pt>
                <c:pt idx="763">
                  <c:v>24</c:v>
                </c:pt>
                <c:pt idx="764">
                  <c:v>24</c:v>
                </c:pt>
                <c:pt idx="765">
                  <c:v>24</c:v>
                </c:pt>
                <c:pt idx="766">
                  <c:v>24</c:v>
                </c:pt>
                <c:pt idx="767">
                  <c:v>24</c:v>
                </c:pt>
                <c:pt idx="768">
                  <c:v>24</c:v>
                </c:pt>
                <c:pt idx="769">
                  <c:v>24</c:v>
                </c:pt>
                <c:pt idx="770">
                  <c:v>24</c:v>
                </c:pt>
                <c:pt idx="771">
                  <c:v>24</c:v>
                </c:pt>
                <c:pt idx="772">
                  <c:v>24</c:v>
                </c:pt>
                <c:pt idx="773">
                  <c:v>24</c:v>
                </c:pt>
                <c:pt idx="774">
                  <c:v>24</c:v>
                </c:pt>
                <c:pt idx="775">
                  <c:v>24</c:v>
                </c:pt>
                <c:pt idx="776">
                  <c:v>24</c:v>
                </c:pt>
                <c:pt idx="777">
                  <c:v>24</c:v>
                </c:pt>
                <c:pt idx="778">
                  <c:v>24</c:v>
                </c:pt>
                <c:pt idx="779">
                  <c:v>24</c:v>
                </c:pt>
                <c:pt idx="780">
                  <c:v>24</c:v>
                </c:pt>
                <c:pt idx="781">
                  <c:v>24</c:v>
                </c:pt>
                <c:pt idx="782">
                  <c:v>24</c:v>
                </c:pt>
                <c:pt idx="783">
                  <c:v>24</c:v>
                </c:pt>
                <c:pt idx="784">
                  <c:v>24</c:v>
                </c:pt>
                <c:pt idx="785">
                  <c:v>24</c:v>
                </c:pt>
                <c:pt idx="786">
                  <c:v>24</c:v>
                </c:pt>
                <c:pt idx="787">
                  <c:v>24</c:v>
                </c:pt>
                <c:pt idx="788">
                  <c:v>24</c:v>
                </c:pt>
                <c:pt idx="789">
                  <c:v>24</c:v>
                </c:pt>
                <c:pt idx="790">
                  <c:v>24</c:v>
                </c:pt>
                <c:pt idx="791">
                  <c:v>24</c:v>
                </c:pt>
                <c:pt idx="792">
                  <c:v>24</c:v>
                </c:pt>
                <c:pt idx="793">
                  <c:v>24</c:v>
                </c:pt>
                <c:pt idx="794">
                  <c:v>24</c:v>
                </c:pt>
                <c:pt idx="795">
                  <c:v>24</c:v>
                </c:pt>
                <c:pt idx="796">
                  <c:v>24</c:v>
                </c:pt>
                <c:pt idx="797">
                  <c:v>24</c:v>
                </c:pt>
                <c:pt idx="798">
                  <c:v>24</c:v>
                </c:pt>
                <c:pt idx="799">
                  <c:v>24</c:v>
                </c:pt>
                <c:pt idx="800">
                  <c:v>24</c:v>
                </c:pt>
                <c:pt idx="801">
                  <c:v>24</c:v>
                </c:pt>
                <c:pt idx="802">
                  <c:v>24</c:v>
                </c:pt>
                <c:pt idx="803">
                  <c:v>24</c:v>
                </c:pt>
                <c:pt idx="804">
                  <c:v>24</c:v>
                </c:pt>
                <c:pt idx="805">
                  <c:v>24</c:v>
                </c:pt>
                <c:pt idx="806">
                  <c:v>24</c:v>
                </c:pt>
                <c:pt idx="807">
                  <c:v>24</c:v>
                </c:pt>
                <c:pt idx="808">
                  <c:v>24</c:v>
                </c:pt>
                <c:pt idx="809">
                  <c:v>24</c:v>
                </c:pt>
                <c:pt idx="810">
                  <c:v>24</c:v>
                </c:pt>
                <c:pt idx="811">
                  <c:v>24</c:v>
                </c:pt>
                <c:pt idx="812">
                  <c:v>24</c:v>
                </c:pt>
                <c:pt idx="813">
                  <c:v>24</c:v>
                </c:pt>
                <c:pt idx="814">
                  <c:v>24</c:v>
                </c:pt>
                <c:pt idx="815">
                  <c:v>24</c:v>
                </c:pt>
                <c:pt idx="816">
                  <c:v>24</c:v>
                </c:pt>
                <c:pt idx="817">
                  <c:v>20</c:v>
                </c:pt>
                <c:pt idx="818">
                  <c:v>20</c:v>
                </c:pt>
                <c:pt idx="819">
                  <c:v>24</c:v>
                </c:pt>
                <c:pt idx="820">
                  <c:v>24</c:v>
                </c:pt>
                <c:pt idx="821">
                  <c:v>24</c:v>
                </c:pt>
                <c:pt idx="822">
                  <c:v>24</c:v>
                </c:pt>
                <c:pt idx="823">
                  <c:v>24</c:v>
                </c:pt>
                <c:pt idx="824">
                  <c:v>20</c:v>
                </c:pt>
                <c:pt idx="825">
                  <c:v>20</c:v>
                </c:pt>
                <c:pt idx="826">
                  <c:v>24</c:v>
                </c:pt>
                <c:pt idx="827">
                  <c:v>24</c:v>
                </c:pt>
                <c:pt idx="828">
                  <c:v>20</c:v>
                </c:pt>
                <c:pt idx="829">
                  <c:v>20</c:v>
                </c:pt>
                <c:pt idx="830">
                  <c:v>20</c:v>
                </c:pt>
                <c:pt idx="831">
                  <c:v>20</c:v>
                </c:pt>
                <c:pt idx="832">
                  <c:v>20</c:v>
                </c:pt>
                <c:pt idx="833">
                  <c:v>20</c:v>
                </c:pt>
                <c:pt idx="834">
                  <c:v>20</c:v>
                </c:pt>
                <c:pt idx="835">
                  <c:v>20</c:v>
                </c:pt>
                <c:pt idx="836">
                  <c:v>20</c:v>
                </c:pt>
                <c:pt idx="837">
                  <c:v>20</c:v>
                </c:pt>
                <c:pt idx="838">
                  <c:v>20</c:v>
                </c:pt>
                <c:pt idx="839">
                  <c:v>20</c:v>
                </c:pt>
                <c:pt idx="840">
                  <c:v>20</c:v>
                </c:pt>
                <c:pt idx="841">
                  <c:v>20</c:v>
                </c:pt>
                <c:pt idx="842">
                  <c:v>20</c:v>
                </c:pt>
                <c:pt idx="843">
                  <c:v>24</c:v>
                </c:pt>
                <c:pt idx="844">
                  <c:v>24</c:v>
                </c:pt>
                <c:pt idx="845">
                  <c:v>24</c:v>
                </c:pt>
                <c:pt idx="846">
                  <c:v>24</c:v>
                </c:pt>
                <c:pt idx="847">
                  <c:v>24</c:v>
                </c:pt>
                <c:pt idx="848">
                  <c:v>24</c:v>
                </c:pt>
                <c:pt idx="849">
                  <c:v>24</c:v>
                </c:pt>
                <c:pt idx="850">
                  <c:v>24</c:v>
                </c:pt>
                <c:pt idx="851">
                  <c:v>20</c:v>
                </c:pt>
                <c:pt idx="852">
                  <c:v>24</c:v>
                </c:pt>
                <c:pt idx="853">
                  <c:v>24</c:v>
                </c:pt>
                <c:pt idx="854">
                  <c:v>24</c:v>
                </c:pt>
                <c:pt idx="855">
                  <c:v>24</c:v>
                </c:pt>
                <c:pt idx="856">
                  <c:v>20</c:v>
                </c:pt>
                <c:pt idx="857">
                  <c:v>20</c:v>
                </c:pt>
                <c:pt idx="858">
                  <c:v>20</c:v>
                </c:pt>
                <c:pt idx="859">
                  <c:v>20</c:v>
                </c:pt>
                <c:pt idx="860">
                  <c:v>20</c:v>
                </c:pt>
                <c:pt idx="861">
                  <c:v>20</c:v>
                </c:pt>
                <c:pt idx="862">
                  <c:v>20</c:v>
                </c:pt>
                <c:pt idx="863">
                  <c:v>20</c:v>
                </c:pt>
                <c:pt idx="864">
                  <c:v>20</c:v>
                </c:pt>
                <c:pt idx="865">
                  <c:v>20</c:v>
                </c:pt>
                <c:pt idx="866">
                  <c:v>20</c:v>
                </c:pt>
                <c:pt idx="867">
                  <c:v>20</c:v>
                </c:pt>
                <c:pt idx="868">
                  <c:v>20</c:v>
                </c:pt>
                <c:pt idx="869">
                  <c:v>20</c:v>
                </c:pt>
                <c:pt idx="870">
                  <c:v>20</c:v>
                </c:pt>
                <c:pt idx="871">
                  <c:v>20</c:v>
                </c:pt>
                <c:pt idx="872">
                  <c:v>20</c:v>
                </c:pt>
                <c:pt idx="873">
                  <c:v>20</c:v>
                </c:pt>
                <c:pt idx="874">
                  <c:v>20</c:v>
                </c:pt>
                <c:pt idx="875">
                  <c:v>20</c:v>
                </c:pt>
                <c:pt idx="876">
                  <c:v>20</c:v>
                </c:pt>
                <c:pt idx="877">
                  <c:v>20</c:v>
                </c:pt>
                <c:pt idx="878">
                  <c:v>20</c:v>
                </c:pt>
                <c:pt idx="879">
                  <c:v>20</c:v>
                </c:pt>
                <c:pt idx="880">
                  <c:v>20</c:v>
                </c:pt>
                <c:pt idx="881">
                  <c:v>20</c:v>
                </c:pt>
                <c:pt idx="882">
                  <c:v>20</c:v>
                </c:pt>
                <c:pt idx="883">
                  <c:v>20</c:v>
                </c:pt>
                <c:pt idx="884">
                  <c:v>20</c:v>
                </c:pt>
                <c:pt idx="885">
                  <c:v>20</c:v>
                </c:pt>
                <c:pt idx="886">
                  <c:v>20</c:v>
                </c:pt>
                <c:pt idx="887">
                  <c:v>20</c:v>
                </c:pt>
                <c:pt idx="888">
                  <c:v>20</c:v>
                </c:pt>
                <c:pt idx="889">
                  <c:v>20</c:v>
                </c:pt>
                <c:pt idx="890">
                  <c:v>20</c:v>
                </c:pt>
                <c:pt idx="891">
                  <c:v>20</c:v>
                </c:pt>
                <c:pt idx="892">
                  <c:v>20</c:v>
                </c:pt>
                <c:pt idx="893">
                  <c:v>20</c:v>
                </c:pt>
                <c:pt idx="894">
                  <c:v>20</c:v>
                </c:pt>
                <c:pt idx="895">
                  <c:v>20</c:v>
                </c:pt>
                <c:pt idx="896">
                  <c:v>20</c:v>
                </c:pt>
                <c:pt idx="897">
                  <c:v>20</c:v>
                </c:pt>
                <c:pt idx="898">
                  <c:v>16</c:v>
                </c:pt>
                <c:pt idx="899">
                  <c:v>20</c:v>
                </c:pt>
                <c:pt idx="900">
                  <c:v>20</c:v>
                </c:pt>
                <c:pt idx="901">
                  <c:v>20</c:v>
                </c:pt>
                <c:pt idx="902">
                  <c:v>20</c:v>
                </c:pt>
                <c:pt idx="903">
                  <c:v>20</c:v>
                </c:pt>
                <c:pt idx="904">
                  <c:v>20</c:v>
                </c:pt>
                <c:pt idx="905">
                  <c:v>20</c:v>
                </c:pt>
                <c:pt idx="906">
                  <c:v>20</c:v>
                </c:pt>
                <c:pt idx="907">
                  <c:v>20</c:v>
                </c:pt>
                <c:pt idx="908">
                  <c:v>20</c:v>
                </c:pt>
                <c:pt idx="909">
                  <c:v>20</c:v>
                </c:pt>
                <c:pt idx="910">
                  <c:v>20</c:v>
                </c:pt>
                <c:pt idx="911">
                  <c:v>20</c:v>
                </c:pt>
                <c:pt idx="912">
                  <c:v>20</c:v>
                </c:pt>
                <c:pt idx="913">
                  <c:v>20</c:v>
                </c:pt>
                <c:pt idx="914">
                  <c:v>20</c:v>
                </c:pt>
                <c:pt idx="915">
                  <c:v>20</c:v>
                </c:pt>
                <c:pt idx="916">
                  <c:v>20</c:v>
                </c:pt>
                <c:pt idx="917">
                  <c:v>20</c:v>
                </c:pt>
                <c:pt idx="918">
                  <c:v>20</c:v>
                </c:pt>
                <c:pt idx="919">
                  <c:v>20</c:v>
                </c:pt>
                <c:pt idx="920">
                  <c:v>20</c:v>
                </c:pt>
                <c:pt idx="921">
                  <c:v>20</c:v>
                </c:pt>
                <c:pt idx="922">
                  <c:v>20</c:v>
                </c:pt>
                <c:pt idx="923">
                  <c:v>20</c:v>
                </c:pt>
                <c:pt idx="924">
                  <c:v>20</c:v>
                </c:pt>
                <c:pt idx="925">
                  <c:v>20</c:v>
                </c:pt>
                <c:pt idx="926">
                  <c:v>20</c:v>
                </c:pt>
                <c:pt idx="927">
                  <c:v>20</c:v>
                </c:pt>
                <c:pt idx="928">
                  <c:v>20</c:v>
                </c:pt>
                <c:pt idx="929">
                  <c:v>16</c:v>
                </c:pt>
                <c:pt idx="930">
                  <c:v>20</c:v>
                </c:pt>
                <c:pt idx="931">
                  <c:v>16</c:v>
                </c:pt>
                <c:pt idx="932">
                  <c:v>16</c:v>
                </c:pt>
                <c:pt idx="933">
                  <c:v>16</c:v>
                </c:pt>
                <c:pt idx="934">
                  <c:v>20</c:v>
                </c:pt>
                <c:pt idx="935">
                  <c:v>16</c:v>
                </c:pt>
                <c:pt idx="936">
                  <c:v>16</c:v>
                </c:pt>
                <c:pt idx="937">
                  <c:v>16</c:v>
                </c:pt>
                <c:pt idx="938">
                  <c:v>16</c:v>
                </c:pt>
                <c:pt idx="939">
                  <c:v>20</c:v>
                </c:pt>
                <c:pt idx="940">
                  <c:v>20</c:v>
                </c:pt>
                <c:pt idx="941">
                  <c:v>16</c:v>
                </c:pt>
                <c:pt idx="942">
                  <c:v>16</c:v>
                </c:pt>
                <c:pt idx="943">
                  <c:v>16</c:v>
                </c:pt>
                <c:pt idx="944">
                  <c:v>16</c:v>
                </c:pt>
                <c:pt idx="945">
                  <c:v>16</c:v>
                </c:pt>
                <c:pt idx="946">
                  <c:v>16</c:v>
                </c:pt>
                <c:pt idx="947">
                  <c:v>16</c:v>
                </c:pt>
                <c:pt idx="948">
                  <c:v>16</c:v>
                </c:pt>
                <c:pt idx="949">
                  <c:v>20</c:v>
                </c:pt>
                <c:pt idx="950">
                  <c:v>20</c:v>
                </c:pt>
                <c:pt idx="951">
                  <c:v>20</c:v>
                </c:pt>
                <c:pt idx="952">
                  <c:v>20</c:v>
                </c:pt>
                <c:pt idx="953">
                  <c:v>20</c:v>
                </c:pt>
                <c:pt idx="954">
                  <c:v>20</c:v>
                </c:pt>
                <c:pt idx="955">
                  <c:v>20</c:v>
                </c:pt>
                <c:pt idx="956">
                  <c:v>20</c:v>
                </c:pt>
                <c:pt idx="957">
                  <c:v>20</c:v>
                </c:pt>
                <c:pt idx="958">
                  <c:v>20</c:v>
                </c:pt>
                <c:pt idx="959">
                  <c:v>20</c:v>
                </c:pt>
                <c:pt idx="960">
                  <c:v>20</c:v>
                </c:pt>
                <c:pt idx="961">
                  <c:v>20</c:v>
                </c:pt>
                <c:pt idx="962">
                  <c:v>20</c:v>
                </c:pt>
                <c:pt idx="963">
                  <c:v>20</c:v>
                </c:pt>
                <c:pt idx="964">
                  <c:v>20</c:v>
                </c:pt>
                <c:pt idx="965">
                  <c:v>20</c:v>
                </c:pt>
                <c:pt idx="966">
                  <c:v>20</c:v>
                </c:pt>
                <c:pt idx="967">
                  <c:v>20</c:v>
                </c:pt>
                <c:pt idx="968">
                  <c:v>24</c:v>
                </c:pt>
                <c:pt idx="969">
                  <c:v>24</c:v>
                </c:pt>
                <c:pt idx="970">
                  <c:v>24</c:v>
                </c:pt>
                <c:pt idx="971">
                  <c:v>24</c:v>
                </c:pt>
                <c:pt idx="972">
                  <c:v>24</c:v>
                </c:pt>
                <c:pt idx="973">
                  <c:v>24</c:v>
                </c:pt>
                <c:pt idx="974">
                  <c:v>24</c:v>
                </c:pt>
                <c:pt idx="975">
                  <c:v>24</c:v>
                </c:pt>
                <c:pt idx="976">
                  <c:v>24</c:v>
                </c:pt>
                <c:pt idx="977">
                  <c:v>24</c:v>
                </c:pt>
                <c:pt idx="978">
                  <c:v>24</c:v>
                </c:pt>
                <c:pt idx="979">
                  <c:v>24</c:v>
                </c:pt>
                <c:pt idx="980">
                  <c:v>24</c:v>
                </c:pt>
                <c:pt idx="981">
                  <c:v>24</c:v>
                </c:pt>
                <c:pt idx="982">
                  <c:v>24</c:v>
                </c:pt>
                <c:pt idx="983">
                  <c:v>24</c:v>
                </c:pt>
                <c:pt idx="984">
                  <c:v>24</c:v>
                </c:pt>
                <c:pt idx="985">
                  <c:v>24</c:v>
                </c:pt>
                <c:pt idx="986">
                  <c:v>24</c:v>
                </c:pt>
                <c:pt idx="987">
                  <c:v>24</c:v>
                </c:pt>
                <c:pt idx="988">
                  <c:v>24</c:v>
                </c:pt>
                <c:pt idx="989">
                  <c:v>24</c:v>
                </c:pt>
                <c:pt idx="990">
                  <c:v>24</c:v>
                </c:pt>
                <c:pt idx="991">
                  <c:v>24</c:v>
                </c:pt>
                <c:pt idx="992">
                  <c:v>24</c:v>
                </c:pt>
                <c:pt idx="993">
                  <c:v>24</c:v>
                </c:pt>
                <c:pt idx="994">
                  <c:v>24</c:v>
                </c:pt>
                <c:pt idx="995">
                  <c:v>24</c:v>
                </c:pt>
                <c:pt idx="996">
                  <c:v>24</c:v>
                </c:pt>
                <c:pt idx="997">
                  <c:v>24</c:v>
                </c:pt>
                <c:pt idx="998">
                  <c:v>24</c:v>
                </c:pt>
                <c:pt idx="999">
                  <c:v>24</c:v>
                </c:pt>
                <c:pt idx="1000">
                  <c:v>24</c:v>
                </c:pt>
                <c:pt idx="1001">
                  <c:v>24</c:v>
                </c:pt>
                <c:pt idx="1002">
                  <c:v>24</c:v>
                </c:pt>
                <c:pt idx="1003">
                  <c:v>24</c:v>
                </c:pt>
                <c:pt idx="1004">
                  <c:v>24</c:v>
                </c:pt>
                <c:pt idx="1005">
                  <c:v>24</c:v>
                </c:pt>
                <c:pt idx="1006">
                  <c:v>24</c:v>
                </c:pt>
                <c:pt idx="1007">
                  <c:v>24</c:v>
                </c:pt>
                <c:pt idx="1008">
                  <c:v>24</c:v>
                </c:pt>
                <c:pt idx="1009">
                  <c:v>24</c:v>
                </c:pt>
                <c:pt idx="1010">
                  <c:v>24</c:v>
                </c:pt>
                <c:pt idx="1011">
                  <c:v>24</c:v>
                </c:pt>
                <c:pt idx="1012">
                  <c:v>24</c:v>
                </c:pt>
                <c:pt idx="1013">
                  <c:v>24</c:v>
                </c:pt>
                <c:pt idx="1014">
                  <c:v>24</c:v>
                </c:pt>
                <c:pt idx="1015">
                  <c:v>24</c:v>
                </c:pt>
                <c:pt idx="1016">
                  <c:v>24</c:v>
                </c:pt>
                <c:pt idx="1017">
                  <c:v>24</c:v>
                </c:pt>
                <c:pt idx="1018">
                  <c:v>24</c:v>
                </c:pt>
                <c:pt idx="1019">
                  <c:v>24</c:v>
                </c:pt>
                <c:pt idx="1020">
                  <c:v>24</c:v>
                </c:pt>
                <c:pt idx="1021">
                  <c:v>24</c:v>
                </c:pt>
                <c:pt idx="1022">
                  <c:v>24</c:v>
                </c:pt>
                <c:pt idx="1023">
                  <c:v>24</c:v>
                </c:pt>
                <c:pt idx="1024">
                  <c:v>24</c:v>
                </c:pt>
                <c:pt idx="1025">
                  <c:v>24</c:v>
                </c:pt>
                <c:pt idx="1026">
                  <c:v>24</c:v>
                </c:pt>
                <c:pt idx="1027">
                  <c:v>24</c:v>
                </c:pt>
                <c:pt idx="1028">
                  <c:v>24</c:v>
                </c:pt>
                <c:pt idx="1029">
                  <c:v>24</c:v>
                </c:pt>
                <c:pt idx="1030">
                  <c:v>24</c:v>
                </c:pt>
                <c:pt idx="1031">
                  <c:v>24</c:v>
                </c:pt>
                <c:pt idx="1032">
                  <c:v>24</c:v>
                </c:pt>
                <c:pt idx="1033">
                  <c:v>24</c:v>
                </c:pt>
                <c:pt idx="1034">
                  <c:v>24</c:v>
                </c:pt>
                <c:pt idx="1035">
                  <c:v>24</c:v>
                </c:pt>
                <c:pt idx="1036">
                  <c:v>24</c:v>
                </c:pt>
                <c:pt idx="1037">
                  <c:v>24</c:v>
                </c:pt>
                <c:pt idx="1038">
                  <c:v>24</c:v>
                </c:pt>
                <c:pt idx="1039">
                  <c:v>24</c:v>
                </c:pt>
                <c:pt idx="1040">
                  <c:v>24</c:v>
                </c:pt>
                <c:pt idx="1041">
                  <c:v>24</c:v>
                </c:pt>
                <c:pt idx="1042">
                  <c:v>24</c:v>
                </c:pt>
                <c:pt idx="1043">
                  <c:v>24</c:v>
                </c:pt>
                <c:pt idx="1044">
                  <c:v>24</c:v>
                </c:pt>
                <c:pt idx="1045">
                  <c:v>24</c:v>
                </c:pt>
                <c:pt idx="1046">
                  <c:v>24</c:v>
                </c:pt>
                <c:pt idx="1047">
                  <c:v>24</c:v>
                </c:pt>
                <c:pt idx="1048">
                  <c:v>24</c:v>
                </c:pt>
                <c:pt idx="1049">
                  <c:v>24</c:v>
                </c:pt>
                <c:pt idx="1050">
                  <c:v>24</c:v>
                </c:pt>
                <c:pt idx="1051">
                  <c:v>24</c:v>
                </c:pt>
                <c:pt idx="1052">
                  <c:v>24</c:v>
                </c:pt>
                <c:pt idx="1053">
                  <c:v>24</c:v>
                </c:pt>
                <c:pt idx="1054">
                  <c:v>24</c:v>
                </c:pt>
                <c:pt idx="1055">
                  <c:v>24</c:v>
                </c:pt>
                <c:pt idx="1056">
                  <c:v>24</c:v>
                </c:pt>
                <c:pt idx="1057">
                  <c:v>24</c:v>
                </c:pt>
                <c:pt idx="1058">
                  <c:v>24</c:v>
                </c:pt>
                <c:pt idx="1059">
                  <c:v>24</c:v>
                </c:pt>
                <c:pt idx="1060">
                  <c:v>24</c:v>
                </c:pt>
                <c:pt idx="1061">
                  <c:v>24</c:v>
                </c:pt>
                <c:pt idx="1062">
                  <c:v>24</c:v>
                </c:pt>
                <c:pt idx="1063">
                  <c:v>24</c:v>
                </c:pt>
                <c:pt idx="1064">
                  <c:v>24</c:v>
                </c:pt>
                <c:pt idx="1065">
                  <c:v>24</c:v>
                </c:pt>
                <c:pt idx="1066">
                  <c:v>24</c:v>
                </c:pt>
                <c:pt idx="1067">
                  <c:v>24</c:v>
                </c:pt>
                <c:pt idx="1068">
                  <c:v>24</c:v>
                </c:pt>
                <c:pt idx="1069">
                  <c:v>24</c:v>
                </c:pt>
                <c:pt idx="1070">
                  <c:v>24</c:v>
                </c:pt>
                <c:pt idx="1071">
                  <c:v>24</c:v>
                </c:pt>
                <c:pt idx="1072">
                  <c:v>24</c:v>
                </c:pt>
                <c:pt idx="1073">
                  <c:v>24</c:v>
                </c:pt>
                <c:pt idx="1074">
                  <c:v>24</c:v>
                </c:pt>
                <c:pt idx="1075">
                  <c:v>24</c:v>
                </c:pt>
                <c:pt idx="1076">
                  <c:v>24</c:v>
                </c:pt>
                <c:pt idx="1077">
                  <c:v>24</c:v>
                </c:pt>
                <c:pt idx="1078">
                  <c:v>24</c:v>
                </c:pt>
                <c:pt idx="1079">
                  <c:v>20</c:v>
                </c:pt>
                <c:pt idx="1080">
                  <c:v>20</c:v>
                </c:pt>
                <c:pt idx="1081">
                  <c:v>24</c:v>
                </c:pt>
                <c:pt idx="1082">
                  <c:v>24</c:v>
                </c:pt>
                <c:pt idx="1083">
                  <c:v>24</c:v>
                </c:pt>
                <c:pt idx="1084">
                  <c:v>24</c:v>
                </c:pt>
                <c:pt idx="1085">
                  <c:v>20</c:v>
                </c:pt>
                <c:pt idx="1086">
                  <c:v>20</c:v>
                </c:pt>
                <c:pt idx="1087">
                  <c:v>20</c:v>
                </c:pt>
                <c:pt idx="1088">
                  <c:v>20</c:v>
                </c:pt>
                <c:pt idx="1089">
                  <c:v>20</c:v>
                </c:pt>
                <c:pt idx="1090">
                  <c:v>20</c:v>
                </c:pt>
                <c:pt idx="1091">
                  <c:v>20</c:v>
                </c:pt>
                <c:pt idx="1092">
                  <c:v>20</c:v>
                </c:pt>
                <c:pt idx="1093">
                  <c:v>20</c:v>
                </c:pt>
                <c:pt idx="1094">
                  <c:v>20</c:v>
                </c:pt>
                <c:pt idx="1095">
                  <c:v>20</c:v>
                </c:pt>
                <c:pt idx="1096">
                  <c:v>20</c:v>
                </c:pt>
                <c:pt idx="1097">
                  <c:v>20</c:v>
                </c:pt>
                <c:pt idx="1098">
                  <c:v>20</c:v>
                </c:pt>
                <c:pt idx="1099">
                  <c:v>20</c:v>
                </c:pt>
                <c:pt idx="1100">
                  <c:v>20</c:v>
                </c:pt>
                <c:pt idx="1101">
                  <c:v>20</c:v>
                </c:pt>
                <c:pt idx="1102">
                  <c:v>20</c:v>
                </c:pt>
                <c:pt idx="1103">
                  <c:v>20</c:v>
                </c:pt>
                <c:pt idx="1104">
                  <c:v>20</c:v>
                </c:pt>
                <c:pt idx="1105">
                  <c:v>20</c:v>
                </c:pt>
                <c:pt idx="1106">
                  <c:v>24</c:v>
                </c:pt>
                <c:pt idx="1107">
                  <c:v>24</c:v>
                </c:pt>
                <c:pt idx="1108">
                  <c:v>20</c:v>
                </c:pt>
                <c:pt idx="1109">
                  <c:v>20</c:v>
                </c:pt>
                <c:pt idx="1110">
                  <c:v>20</c:v>
                </c:pt>
                <c:pt idx="1111">
                  <c:v>20</c:v>
                </c:pt>
                <c:pt idx="1112">
                  <c:v>20</c:v>
                </c:pt>
                <c:pt idx="1113">
                  <c:v>20</c:v>
                </c:pt>
                <c:pt idx="1114">
                  <c:v>20</c:v>
                </c:pt>
                <c:pt idx="1115">
                  <c:v>20</c:v>
                </c:pt>
                <c:pt idx="1116">
                  <c:v>20</c:v>
                </c:pt>
                <c:pt idx="1117">
                  <c:v>20</c:v>
                </c:pt>
                <c:pt idx="1118">
                  <c:v>20</c:v>
                </c:pt>
                <c:pt idx="1119">
                  <c:v>20</c:v>
                </c:pt>
                <c:pt idx="1120">
                  <c:v>20</c:v>
                </c:pt>
                <c:pt idx="1121">
                  <c:v>20</c:v>
                </c:pt>
                <c:pt idx="1122">
                  <c:v>20</c:v>
                </c:pt>
                <c:pt idx="1123">
                  <c:v>20</c:v>
                </c:pt>
                <c:pt idx="1124">
                  <c:v>20</c:v>
                </c:pt>
                <c:pt idx="1125">
                  <c:v>20</c:v>
                </c:pt>
                <c:pt idx="1126">
                  <c:v>20</c:v>
                </c:pt>
                <c:pt idx="1127">
                  <c:v>20</c:v>
                </c:pt>
                <c:pt idx="1128">
                  <c:v>20</c:v>
                </c:pt>
                <c:pt idx="1129">
                  <c:v>20</c:v>
                </c:pt>
                <c:pt idx="1130">
                  <c:v>20</c:v>
                </c:pt>
                <c:pt idx="1131">
                  <c:v>20</c:v>
                </c:pt>
                <c:pt idx="1132">
                  <c:v>20</c:v>
                </c:pt>
                <c:pt idx="1133">
                  <c:v>20</c:v>
                </c:pt>
                <c:pt idx="1134">
                  <c:v>20</c:v>
                </c:pt>
                <c:pt idx="1135">
                  <c:v>20</c:v>
                </c:pt>
                <c:pt idx="1136">
                  <c:v>20</c:v>
                </c:pt>
                <c:pt idx="1137">
                  <c:v>20</c:v>
                </c:pt>
                <c:pt idx="1138">
                  <c:v>20</c:v>
                </c:pt>
                <c:pt idx="1139">
                  <c:v>20</c:v>
                </c:pt>
                <c:pt idx="1140">
                  <c:v>20</c:v>
                </c:pt>
                <c:pt idx="1141">
                  <c:v>20</c:v>
                </c:pt>
                <c:pt idx="1142">
                  <c:v>20</c:v>
                </c:pt>
                <c:pt idx="1143">
                  <c:v>20</c:v>
                </c:pt>
                <c:pt idx="1144">
                  <c:v>20</c:v>
                </c:pt>
                <c:pt idx="1145">
                  <c:v>20</c:v>
                </c:pt>
                <c:pt idx="1146">
                  <c:v>20</c:v>
                </c:pt>
                <c:pt idx="1147">
                  <c:v>20</c:v>
                </c:pt>
                <c:pt idx="1148">
                  <c:v>20</c:v>
                </c:pt>
                <c:pt idx="1149">
                  <c:v>20</c:v>
                </c:pt>
                <c:pt idx="1150">
                  <c:v>20</c:v>
                </c:pt>
                <c:pt idx="1151">
                  <c:v>20</c:v>
                </c:pt>
                <c:pt idx="1152">
                  <c:v>20</c:v>
                </c:pt>
                <c:pt idx="1153">
                  <c:v>20</c:v>
                </c:pt>
                <c:pt idx="1154">
                  <c:v>20</c:v>
                </c:pt>
                <c:pt idx="1155">
                  <c:v>20</c:v>
                </c:pt>
                <c:pt idx="1156">
                  <c:v>20</c:v>
                </c:pt>
                <c:pt idx="1157">
                  <c:v>20</c:v>
                </c:pt>
                <c:pt idx="1158">
                  <c:v>20</c:v>
                </c:pt>
                <c:pt idx="1159">
                  <c:v>20</c:v>
                </c:pt>
                <c:pt idx="1160">
                  <c:v>20</c:v>
                </c:pt>
                <c:pt idx="1161">
                  <c:v>20</c:v>
                </c:pt>
                <c:pt idx="1162">
                  <c:v>20</c:v>
                </c:pt>
                <c:pt idx="1163">
                  <c:v>20</c:v>
                </c:pt>
                <c:pt idx="1164">
                  <c:v>20</c:v>
                </c:pt>
                <c:pt idx="1165">
                  <c:v>20</c:v>
                </c:pt>
                <c:pt idx="1166">
                  <c:v>20</c:v>
                </c:pt>
                <c:pt idx="1167">
                  <c:v>20</c:v>
                </c:pt>
                <c:pt idx="1168">
                  <c:v>20</c:v>
                </c:pt>
                <c:pt idx="1169">
                  <c:v>20</c:v>
                </c:pt>
                <c:pt idx="1170">
                  <c:v>20</c:v>
                </c:pt>
                <c:pt idx="1171">
                  <c:v>20</c:v>
                </c:pt>
                <c:pt idx="1172">
                  <c:v>20</c:v>
                </c:pt>
                <c:pt idx="1173">
                  <c:v>20</c:v>
                </c:pt>
                <c:pt idx="1174">
                  <c:v>20</c:v>
                </c:pt>
                <c:pt idx="1175">
                  <c:v>20</c:v>
                </c:pt>
                <c:pt idx="1176">
                  <c:v>20</c:v>
                </c:pt>
                <c:pt idx="1177">
                  <c:v>20</c:v>
                </c:pt>
                <c:pt idx="1178">
                  <c:v>20</c:v>
                </c:pt>
                <c:pt idx="1179">
                  <c:v>20</c:v>
                </c:pt>
                <c:pt idx="1180">
                  <c:v>20</c:v>
                </c:pt>
                <c:pt idx="1181">
                  <c:v>20</c:v>
                </c:pt>
                <c:pt idx="1182">
                  <c:v>20</c:v>
                </c:pt>
                <c:pt idx="1183">
                  <c:v>20</c:v>
                </c:pt>
                <c:pt idx="1184">
                  <c:v>20</c:v>
                </c:pt>
                <c:pt idx="1185">
                  <c:v>20</c:v>
                </c:pt>
                <c:pt idx="1186">
                  <c:v>20</c:v>
                </c:pt>
                <c:pt idx="1187">
                  <c:v>20</c:v>
                </c:pt>
                <c:pt idx="1188">
                  <c:v>20</c:v>
                </c:pt>
                <c:pt idx="1189">
                  <c:v>20</c:v>
                </c:pt>
                <c:pt idx="1190">
                  <c:v>20</c:v>
                </c:pt>
                <c:pt idx="1191">
                  <c:v>20</c:v>
                </c:pt>
                <c:pt idx="1192">
                  <c:v>20</c:v>
                </c:pt>
                <c:pt idx="1193">
                  <c:v>20</c:v>
                </c:pt>
                <c:pt idx="1194">
                  <c:v>20</c:v>
                </c:pt>
                <c:pt idx="1195">
                  <c:v>20</c:v>
                </c:pt>
                <c:pt idx="1196">
                  <c:v>20</c:v>
                </c:pt>
                <c:pt idx="1197">
                  <c:v>20</c:v>
                </c:pt>
                <c:pt idx="1198">
                  <c:v>20</c:v>
                </c:pt>
                <c:pt idx="1199">
                  <c:v>20</c:v>
                </c:pt>
                <c:pt idx="1200">
                  <c:v>20</c:v>
                </c:pt>
                <c:pt idx="1201">
                  <c:v>20</c:v>
                </c:pt>
                <c:pt idx="1202">
                  <c:v>20</c:v>
                </c:pt>
                <c:pt idx="1203">
                  <c:v>20</c:v>
                </c:pt>
                <c:pt idx="1204">
                  <c:v>20</c:v>
                </c:pt>
                <c:pt idx="1205">
                  <c:v>20</c:v>
                </c:pt>
                <c:pt idx="1206">
                  <c:v>16</c:v>
                </c:pt>
                <c:pt idx="1207">
                  <c:v>20</c:v>
                </c:pt>
                <c:pt idx="1208">
                  <c:v>20</c:v>
                </c:pt>
                <c:pt idx="1209">
                  <c:v>20</c:v>
                </c:pt>
                <c:pt idx="1210">
                  <c:v>20</c:v>
                </c:pt>
                <c:pt idx="1211">
                  <c:v>20</c:v>
                </c:pt>
                <c:pt idx="1212">
                  <c:v>20</c:v>
                </c:pt>
                <c:pt idx="1213">
                  <c:v>20</c:v>
                </c:pt>
                <c:pt idx="1214">
                  <c:v>20</c:v>
                </c:pt>
                <c:pt idx="1215">
                  <c:v>20</c:v>
                </c:pt>
                <c:pt idx="1216">
                  <c:v>20</c:v>
                </c:pt>
                <c:pt idx="1217">
                  <c:v>20</c:v>
                </c:pt>
                <c:pt idx="1218">
                  <c:v>20</c:v>
                </c:pt>
                <c:pt idx="1219">
                  <c:v>20</c:v>
                </c:pt>
                <c:pt idx="1220">
                  <c:v>20</c:v>
                </c:pt>
                <c:pt idx="1221">
                  <c:v>20</c:v>
                </c:pt>
                <c:pt idx="1222">
                  <c:v>20</c:v>
                </c:pt>
                <c:pt idx="1223">
                  <c:v>20</c:v>
                </c:pt>
                <c:pt idx="1224">
                  <c:v>20</c:v>
                </c:pt>
                <c:pt idx="1225">
                  <c:v>20</c:v>
                </c:pt>
                <c:pt idx="1226">
                  <c:v>20</c:v>
                </c:pt>
                <c:pt idx="1227">
                  <c:v>20</c:v>
                </c:pt>
                <c:pt idx="1228">
                  <c:v>20</c:v>
                </c:pt>
                <c:pt idx="1229">
                  <c:v>20</c:v>
                </c:pt>
                <c:pt idx="1230">
                  <c:v>20</c:v>
                </c:pt>
                <c:pt idx="1231">
                  <c:v>20</c:v>
                </c:pt>
                <c:pt idx="1232">
                  <c:v>20</c:v>
                </c:pt>
                <c:pt idx="1233">
                  <c:v>20</c:v>
                </c:pt>
                <c:pt idx="1234">
                  <c:v>20</c:v>
                </c:pt>
                <c:pt idx="1235">
                  <c:v>20</c:v>
                </c:pt>
                <c:pt idx="1236">
                  <c:v>20</c:v>
                </c:pt>
                <c:pt idx="1237">
                  <c:v>16</c:v>
                </c:pt>
                <c:pt idx="1238">
                  <c:v>20</c:v>
                </c:pt>
                <c:pt idx="1239">
                  <c:v>20</c:v>
                </c:pt>
                <c:pt idx="1240">
                  <c:v>20</c:v>
                </c:pt>
                <c:pt idx="1241">
                  <c:v>16</c:v>
                </c:pt>
                <c:pt idx="1242">
                  <c:v>20</c:v>
                </c:pt>
                <c:pt idx="1243">
                  <c:v>16</c:v>
                </c:pt>
                <c:pt idx="1244">
                  <c:v>16</c:v>
                </c:pt>
                <c:pt idx="1245">
                  <c:v>16</c:v>
                </c:pt>
                <c:pt idx="1246">
                  <c:v>16</c:v>
                </c:pt>
                <c:pt idx="1247">
                  <c:v>16</c:v>
                </c:pt>
                <c:pt idx="1248">
                  <c:v>16</c:v>
                </c:pt>
                <c:pt idx="1249">
                  <c:v>16</c:v>
                </c:pt>
                <c:pt idx="1250">
                  <c:v>16</c:v>
                </c:pt>
                <c:pt idx="1251">
                  <c:v>20</c:v>
                </c:pt>
                <c:pt idx="1252">
                  <c:v>16</c:v>
                </c:pt>
                <c:pt idx="1253">
                  <c:v>16</c:v>
                </c:pt>
                <c:pt idx="1254">
                  <c:v>16</c:v>
                </c:pt>
                <c:pt idx="1255">
                  <c:v>16</c:v>
                </c:pt>
                <c:pt idx="1256">
                  <c:v>16</c:v>
                </c:pt>
                <c:pt idx="1257">
                  <c:v>20</c:v>
                </c:pt>
                <c:pt idx="1258">
                  <c:v>12</c:v>
                </c:pt>
                <c:pt idx="1259">
                  <c:v>20</c:v>
                </c:pt>
                <c:pt idx="1260">
                  <c:v>16</c:v>
                </c:pt>
                <c:pt idx="1261">
                  <c:v>8</c:v>
                </c:pt>
                <c:pt idx="1262">
                  <c:v>12</c:v>
                </c:pt>
                <c:pt idx="1263">
                  <c:v>12</c:v>
                </c:pt>
                <c:pt idx="1264">
                  <c:v>8</c:v>
                </c:pt>
                <c:pt idx="1265">
                  <c:v>12</c:v>
                </c:pt>
                <c:pt idx="1266">
                  <c:v>12</c:v>
                </c:pt>
                <c:pt idx="1267">
                  <c:v>12</c:v>
                </c:pt>
                <c:pt idx="1268">
                  <c:v>24</c:v>
                </c:pt>
                <c:pt idx="1269">
                  <c:v>24</c:v>
                </c:pt>
                <c:pt idx="1270">
                  <c:v>28</c:v>
                </c:pt>
                <c:pt idx="1271">
                  <c:v>32</c:v>
                </c:pt>
                <c:pt idx="1272">
                  <c:v>32</c:v>
                </c:pt>
                <c:pt idx="1273">
                  <c:v>36</c:v>
                </c:pt>
                <c:pt idx="1274">
                  <c:v>36</c:v>
                </c:pt>
                <c:pt idx="1275">
                  <c:v>40</c:v>
                </c:pt>
                <c:pt idx="1276">
                  <c:v>44</c:v>
                </c:pt>
                <c:pt idx="1277">
                  <c:v>44</c:v>
                </c:pt>
                <c:pt idx="1278">
                  <c:v>48</c:v>
                </c:pt>
                <c:pt idx="1279">
                  <c:v>48</c:v>
                </c:pt>
                <c:pt idx="1280">
                  <c:v>52</c:v>
                </c:pt>
                <c:pt idx="1281">
                  <c:v>56</c:v>
                </c:pt>
                <c:pt idx="1282">
                  <c:v>60</c:v>
                </c:pt>
                <c:pt idx="1283">
                  <c:v>64</c:v>
                </c:pt>
                <c:pt idx="1284">
                  <c:v>64</c:v>
                </c:pt>
                <c:pt idx="1285">
                  <c:v>68</c:v>
                </c:pt>
                <c:pt idx="1286">
                  <c:v>72</c:v>
                </c:pt>
                <c:pt idx="1287">
                  <c:v>76</c:v>
                </c:pt>
                <c:pt idx="1288">
                  <c:v>72</c:v>
                </c:pt>
                <c:pt idx="1289">
                  <c:v>72</c:v>
                </c:pt>
                <c:pt idx="1290">
                  <c:v>76</c:v>
                </c:pt>
                <c:pt idx="1291">
                  <c:v>76</c:v>
                </c:pt>
                <c:pt idx="1292">
                  <c:v>76</c:v>
                </c:pt>
                <c:pt idx="1293">
                  <c:v>80</c:v>
                </c:pt>
                <c:pt idx="1294">
                  <c:v>80</c:v>
                </c:pt>
                <c:pt idx="1295">
                  <c:v>80</c:v>
                </c:pt>
                <c:pt idx="1296">
                  <c:v>84</c:v>
                </c:pt>
                <c:pt idx="1297">
                  <c:v>88</c:v>
                </c:pt>
                <c:pt idx="1298">
                  <c:v>92</c:v>
                </c:pt>
                <c:pt idx="1299">
                  <c:v>100</c:v>
                </c:pt>
                <c:pt idx="1300">
                  <c:v>100</c:v>
                </c:pt>
                <c:pt idx="1301">
                  <c:v>104</c:v>
                </c:pt>
                <c:pt idx="1302">
                  <c:v>108</c:v>
                </c:pt>
                <c:pt idx="1303">
                  <c:v>116</c:v>
                </c:pt>
                <c:pt idx="1304">
                  <c:v>132</c:v>
                </c:pt>
                <c:pt idx="1305">
                  <c:v>148</c:v>
                </c:pt>
                <c:pt idx="1306">
                  <c:v>160</c:v>
                </c:pt>
                <c:pt idx="1307">
                  <c:v>172</c:v>
                </c:pt>
                <c:pt idx="1308">
                  <c:v>176</c:v>
                </c:pt>
                <c:pt idx="1309">
                  <c:v>184</c:v>
                </c:pt>
                <c:pt idx="1310">
                  <c:v>196</c:v>
                </c:pt>
                <c:pt idx="1311">
                  <c:v>204</c:v>
                </c:pt>
                <c:pt idx="1312">
                  <c:v>208</c:v>
                </c:pt>
                <c:pt idx="1313">
                  <c:v>212</c:v>
                </c:pt>
                <c:pt idx="1314">
                  <c:v>212</c:v>
                </c:pt>
                <c:pt idx="1315">
                  <c:v>216</c:v>
                </c:pt>
                <c:pt idx="1316">
                  <c:v>228</c:v>
                </c:pt>
                <c:pt idx="1317">
                  <c:v>240</c:v>
                </c:pt>
                <c:pt idx="1318">
                  <c:v>256</c:v>
                </c:pt>
                <c:pt idx="1319">
                  <c:v>260</c:v>
                </c:pt>
                <c:pt idx="1320">
                  <c:v>272</c:v>
                </c:pt>
                <c:pt idx="1321">
                  <c:v>284</c:v>
                </c:pt>
                <c:pt idx="1322">
                  <c:v>296</c:v>
                </c:pt>
                <c:pt idx="1323">
                  <c:v>308</c:v>
                </c:pt>
                <c:pt idx="1324">
                  <c:v>320</c:v>
                </c:pt>
                <c:pt idx="1325">
                  <c:v>332</c:v>
                </c:pt>
                <c:pt idx="1326">
                  <c:v>332</c:v>
                </c:pt>
                <c:pt idx="1327">
                  <c:v>340</c:v>
                </c:pt>
                <c:pt idx="1328">
                  <c:v>344</c:v>
                </c:pt>
                <c:pt idx="1329">
                  <c:v>352</c:v>
                </c:pt>
                <c:pt idx="1330">
                  <c:v>356</c:v>
                </c:pt>
                <c:pt idx="1331">
                  <c:v>360</c:v>
                </c:pt>
                <c:pt idx="1332">
                  <c:v>364</c:v>
                </c:pt>
                <c:pt idx="1333">
                  <c:v>368</c:v>
                </c:pt>
                <c:pt idx="1334">
                  <c:v>372</c:v>
                </c:pt>
                <c:pt idx="1335">
                  <c:v>376</c:v>
                </c:pt>
                <c:pt idx="1336">
                  <c:v>372</c:v>
                </c:pt>
                <c:pt idx="1337">
                  <c:v>372</c:v>
                </c:pt>
                <c:pt idx="1338">
                  <c:v>376</c:v>
                </c:pt>
                <c:pt idx="1339">
                  <c:v>384</c:v>
                </c:pt>
                <c:pt idx="1340">
                  <c:v>384</c:v>
                </c:pt>
                <c:pt idx="1341">
                  <c:v>392</c:v>
                </c:pt>
                <c:pt idx="1342">
                  <c:v>396</c:v>
                </c:pt>
                <c:pt idx="1343">
                  <c:v>400</c:v>
                </c:pt>
                <c:pt idx="1344">
                  <c:v>400</c:v>
                </c:pt>
                <c:pt idx="1345">
                  <c:v>408</c:v>
                </c:pt>
                <c:pt idx="1346">
                  <c:v>416</c:v>
                </c:pt>
                <c:pt idx="1347">
                  <c:v>420</c:v>
                </c:pt>
                <c:pt idx="1348">
                  <c:v>424</c:v>
                </c:pt>
                <c:pt idx="1349">
                  <c:v>420</c:v>
                </c:pt>
                <c:pt idx="1350">
                  <c:v>424</c:v>
                </c:pt>
                <c:pt idx="1351">
                  <c:v>424</c:v>
                </c:pt>
                <c:pt idx="1352">
                  <c:v>424</c:v>
                </c:pt>
                <c:pt idx="1353">
                  <c:v>424</c:v>
                </c:pt>
                <c:pt idx="1354">
                  <c:v>432</c:v>
                </c:pt>
                <c:pt idx="1355">
                  <c:v>440</c:v>
                </c:pt>
                <c:pt idx="1356">
                  <c:v>444</c:v>
                </c:pt>
                <c:pt idx="1357">
                  <c:v>444</c:v>
                </c:pt>
                <c:pt idx="1358">
                  <c:v>448</c:v>
                </c:pt>
                <c:pt idx="1359">
                  <c:v>448</c:v>
                </c:pt>
                <c:pt idx="1360">
                  <c:v>448</c:v>
                </c:pt>
                <c:pt idx="1361">
                  <c:v>452</c:v>
                </c:pt>
                <c:pt idx="1362">
                  <c:v>456</c:v>
                </c:pt>
                <c:pt idx="1363">
                  <c:v>460</c:v>
                </c:pt>
                <c:pt idx="1364">
                  <c:v>460</c:v>
                </c:pt>
                <c:pt idx="1365">
                  <c:v>468</c:v>
                </c:pt>
                <c:pt idx="1366">
                  <c:v>468</c:v>
                </c:pt>
                <c:pt idx="1367">
                  <c:v>468</c:v>
                </c:pt>
                <c:pt idx="1368">
                  <c:v>472</c:v>
                </c:pt>
                <c:pt idx="1369">
                  <c:v>472</c:v>
                </c:pt>
                <c:pt idx="1370">
                  <c:v>472</c:v>
                </c:pt>
                <c:pt idx="1371">
                  <c:v>480</c:v>
                </c:pt>
                <c:pt idx="1372">
                  <c:v>480</c:v>
                </c:pt>
                <c:pt idx="1373">
                  <c:v>484</c:v>
                </c:pt>
                <c:pt idx="1374">
                  <c:v>484</c:v>
                </c:pt>
                <c:pt idx="1375">
                  <c:v>488</c:v>
                </c:pt>
                <c:pt idx="1376">
                  <c:v>484</c:v>
                </c:pt>
                <c:pt idx="1377">
                  <c:v>476</c:v>
                </c:pt>
                <c:pt idx="1378">
                  <c:v>476</c:v>
                </c:pt>
                <c:pt idx="1379">
                  <c:v>476</c:v>
                </c:pt>
                <c:pt idx="1380">
                  <c:v>476</c:v>
                </c:pt>
                <c:pt idx="1381">
                  <c:v>476</c:v>
                </c:pt>
                <c:pt idx="1382">
                  <c:v>472</c:v>
                </c:pt>
                <c:pt idx="1383">
                  <c:v>472</c:v>
                </c:pt>
                <c:pt idx="1384">
                  <c:v>472</c:v>
                </c:pt>
                <c:pt idx="1385">
                  <c:v>468</c:v>
                </c:pt>
                <c:pt idx="1386">
                  <c:v>464</c:v>
                </c:pt>
                <c:pt idx="1387">
                  <c:v>460</c:v>
                </c:pt>
                <c:pt idx="1388">
                  <c:v>460</c:v>
                </c:pt>
                <c:pt idx="1389">
                  <c:v>456</c:v>
                </c:pt>
                <c:pt idx="1390">
                  <c:v>452</c:v>
                </c:pt>
                <c:pt idx="1391">
                  <c:v>448</c:v>
                </c:pt>
                <c:pt idx="1392">
                  <c:v>448</c:v>
                </c:pt>
                <c:pt idx="1393">
                  <c:v>444</c:v>
                </c:pt>
                <c:pt idx="1394">
                  <c:v>440</c:v>
                </c:pt>
                <c:pt idx="1395">
                  <c:v>444</c:v>
                </c:pt>
                <c:pt idx="1396">
                  <c:v>440</c:v>
                </c:pt>
                <c:pt idx="1397">
                  <c:v>440</c:v>
                </c:pt>
                <c:pt idx="1398">
                  <c:v>448</c:v>
                </c:pt>
                <c:pt idx="1399">
                  <c:v>448</c:v>
                </c:pt>
                <c:pt idx="1400">
                  <c:v>444</c:v>
                </c:pt>
                <c:pt idx="1401">
                  <c:v>440</c:v>
                </c:pt>
                <c:pt idx="1402">
                  <c:v>436</c:v>
                </c:pt>
                <c:pt idx="1403">
                  <c:v>440</c:v>
                </c:pt>
                <c:pt idx="1404">
                  <c:v>444</c:v>
                </c:pt>
                <c:pt idx="1405">
                  <c:v>436</c:v>
                </c:pt>
                <c:pt idx="1406">
                  <c:v>436</c:v>
                </c:pt>
                <c:pt idx="1407">
                  <c:v>436</c:v>
                </c:pt>
                <c:pt idx="1408">
                  <c:v>440</c:v>
                </c:pt>
                <c:pt idx="1409">
                  <c:v>436</c:v>
                </c:pt>
                <c:pt idx="1410">
                  <c:v>432</c:v>
                </c:pt>
                <c:pt idx="1411">
                  <c:v>432</c:v>
                </c:pt>
                <c:pt idx="1412">
                  <c:v>436</c:v>
                </c:pt>
                <c:pt idx="1413">
                  <c:v>432</c:v>
                </c:pt>
                <c:pt idx="1414">
                  <c:v>424</c:v>
                </c:pt>
                <c:pt idx="1415">
                  <c:v>420</c:v>
                </c:pt>
                <c:pt idx="1416">
                  <c:v>428</c:v>
                </c:pt>
                <c:pt idx="1417">
                  <c:v>428</c:v>
                </c:pt>
                <c:pt idx="1418">
                  <c:v>436</c:v>
                </c:pt>
                <c:pt idx="1419">
                  <c:v>444</c:v>
                </c:pt>
                <c:pt idx="1420">
                  <c:v>444</c:v>
                </c:pt>
                <c:pt idx="1421">
                  <c:v>452</c:v>
                </c:pt>
                <c:pt idx="1422">
                  <c:v>452</c:v>
                </c:pt>
                <c:pt idx="1423">
                  <c:v>452</c:v>
                </c:pt>
                <c:pt idx="1424">
                  <c:v>452</c:v>
                </c:pt>
                <c:pt idx="1425">
                  <c:v>456</c:v>
                </c:pt>
                <c:pt idx="1426">
                  <c:v>464</c:v>
                </c:pt>
                <c:pt idx="1427">
                  <c:v>476</c:v>
                </c:pt>
                <c:pt idx="1428">
                  <c:v>488</c:v>
                </c:pt>
                <c:pt idx="1429">
                  <c:v>492</c:v>
                </c:pt>
                <c:pt idx="1430">
                  <c:v>492</c:v>
                </c:pt>
                <c:pt idx="1431">
                  <c:v>488</c:v>
                </c:pt>
                <c:pt idx="1432">
                  <c:v>484</c:v>
                </c:pt>
                <c:pt idx="1433">
                  <c:v>488</c:v>
                </c:pt>
                <c:pt idx="1434">
                  <c:v>496</c:v>
                </c:pt>
                <c:pt idx="1435">
                  <c:v>508</c:v>
                </c:pt>
                <c:pt idx="1436">
                  <c:v>520</c:v>
                </c:pt>
                <c:pt idx="1437">
                  <c:v>532</c:v>
                </c:pt>
                <c:pt idx="1438">
                  <c:v>540</c:v>
                </c:pt>
                <c:pt idx="1439">
                  <c:v>548</c:v>
                </c:pt>
                <c:pt idx="1440">
                  <c:v>556</c:v>
                </c:pt>
                <c:pt idx="1441">
                  <c:v>564</c:v>
                </c:pt>
                <c:pt idx="1442">
                  <c:v>568</c:v>
                </c:pt>
                <c:pt idx="1443">
                  <c:v>572</c:v>
                </c:pt>
                <c:pt idx="1444">
                  <c:v>576</c:v>
                </c:pt>
                <c:pt idx="1445">
                  <c:v>580</c:v>
                </c:pt>
                <c:pt idx="1446">
                  <c:v>584</c:v>
                </c:pt>
                <c:pt idx="1447">
                  <c:v>588</c:v>
                </c:pt>
                <c:pt idx="1448">
                  <c:v>596</c:v>
                </c:pt>
                <c:pt idx="1449">
                  <c:v>596</c:v>
                </c:pt>
                <c:pt idx="1450">
                  <c:v>600</c:v>
                </c:pt>
                <c:pt idx="1451">
                  <c:v>604</c:v>
                </c:pt>
                <c:pt idx="1452">
                  <c:v>608</c:v>
                </c:pt>
                <c:pt idx="1453">
                  <c:v>608</c:v>
                </c:pt>
                <c:pt idx="1454">
                  <c:v>604</c:v>
                </c:pt>
                <c:pt idx="1455">
                  <c:v>604</c:v>
                </c:pt>
                <c:pt idx="1456">
                  <c:v>604</c:v>
                </c:pt>
                <c:pt idx="1457">
                  <c:v>608</c:v>
                </c:pt>
                <c:pt idx="1458">
                  <c:v>608</c:v>
                </c:pt>
                <c:pt idx="1459">
                  <c:v>608</c:v>
                </c:pt>
                <c:pt idx="1460">
                  <c:v>612</c:v>
                </c:pt>
                <c:pt idx="1461">
                  <c:v>612</c:v>
                </c:pt>
                <c:pt idx="1462">
                  <c:v>612</c:v>
                </c:pt>
                <c:pt idx="1463">
                  <c:v>612</c:v>
                </c:pt>
                <c:pt idx="1464">
                  <c:v>612</c:v>
                </c:pt>
                <c:pt idx="1465">
                  <c:v>608</c:v>
                </c:pt>
                <c:pt idx="1466">
                  <c:v>608</c:v>
                </c:pt>
                <c:pt idx="1467">
                  <c:v>608</c:v>
                </c:pt>
                <c:pt idx="1468">
                  <c:v>608</c:v>
                </c:pt>
                <c:pt idx="1469">
                  <c:v>600</c:v>
                </c:pt>
                <c:pt idx="1470">
                  <c:v>600</c:v>
                </c:pt>
                <c:pt idx="1471">
                  <c:v>596</c:v>
                </c:pt>
                <c:pt idx="1472">
                  <c:v>592</c:v>
                </c:pt>
                <c:pt idx="1473">
                  <c:v>584</c:v>
                </c:pt>
                <c:pt idx="1474">
                  <c:v>580</c:v>
                </c:pt>
                <c:pt idx="1475">
                  <c:v>572</c:v>
                </c:pt>
                <c:pt idx="1476">
                  <c:v>568</c:v>
                </c:pt>
                <c:pt idx="1477">
                  <c:v>560</c:v>
                </c:pt>
                <c:pt idx="1478">
                  <c:v>552</c:v>
                </c:pt>
                <c:pt idx="1479">
                  <c:v>548</c:v>
                </c:pt>
                <c:pt idx="1480">
                  <c:v>540</c:v>
                </c:pt>
                <c:pt idx="1481">
                  <c:v>532</c:v>
                </c:pt>
                <c:pt idx="1482">
                  <c:v>524</c:v>
                </c:pt>
                <c:pt idx="1483">
                  <c:v>516</c:v>
                </c:pt>
                <c:pt idx="1484">
                  <c:v>508</c:v>
                </c:pt>
                <c:pt idx="1485">
                  <c:v>492</c:v>
                </c:pt>
                <c:pt idx="1486">
                  <c:v>476</c:v>
                </c:pt>
                <c:pt idx="1487">
                  <c:v>456</c:v>
                </c:pt>
                <c:pt idx="1488">
                  <c:v>432</c:v>
                </c:pt>
                <c:pt idx="1489">
                  <c:v>392</c:v>
                </c:pt>
                <c:pt idx="1490">
                  <c:v>352</c:v>
                </c:pt>
                <c:pt idx="1491">
                  <c:v>328</c:v>
                </c:pt>
                <c:pt idx="1492">
                  <c:v>280</c:v>
                </c:pt>
                <c:pt idx="1493">
                  <c:v>244</c:v>
                </c:pt>
                <c:pt idx="1494">
                  <c:v>188</c:v>
                </c:pt>
                <c:pt idx="1495">
                  <c:v>140</c:v>
                </c:pt>
                <c:pt idx="1496">
                  <c:v>104</c:v>
                </c:pt>
                <c:pt idx="1497">
                  <c:v>68</c:v>
                </c:pt>
                <c:pt idx="1498">
                  <c:v>52</c:v>
                </c:pt>
                <c:pt idx="1499">
                  <c:v>40</c:v>
                </c:pt>
                <c:pt idx="1500">
                  <c:v>28</c:v>
                </c:pt>
                <c:pt idx="1501">
                  <c:v>20</c:v>
                </c:pt>
                <c:pt idx="1502">
                  <c:v>20</c:v>
                </c:pt>
                <c:pt idx="1503">
                  <c:v>20</c:v>
                </c:pt>
                <c:pt idx="1504">
                  <c:v>20</c:v>
                </c:pt>
                <c:pt idx="1505">
                  <c:v>16</c:v>
                </c:pt>
                <c:pt idx="1506">
                  <c:v>16</c:v>
                </c:pt>
                <c:pt idx="1507">
                  <c:v>20</c:v>
                </c:pt>
                <c:pt idx="1508">
                  <c:v>20</c:v>
                </c:pt>
                <c:pt idx="1509">
                  <c:v>20</c:v>
                </c:pt>
                <c:pt idx="1510">
                  <c:v>20</c:v>
                </c:pt>
                <c:pt idx="1511">
                  <c:v>20</c:v>
                </c:pt>
                <c:pt idx="1512">
                  <c:v>20</c:v>
                </c:pt>
                <c:pt idx="1513">
                  <c:v>20</c:v>
                </c:pt>
                <c:pt idx="1514">
                  <c:v>20</c:v>
                </c:pt>
                <c:pt idx="1515">
                  <c:v>20</c:v>
                </c:pt>
                <c:pt idx="1516">
                  <c:v>20</c:v>
                </c:pt>
                <c:pt idx="1517">
                  <c:v>20</c:v>
                </c:pt>
                <c:pt idx="1518">
                  <c:v>20</c:v>
                </c:pt>
                <c:pt idx="1519">
                  <c:v>20</c:v>
                </c:pt>
                <c:pt idx="1520">
                  <c:v>16</c:v>
                </c:pt>
                <c:pt idx="1521">
                  <c:v>16</c:v>
                </c:pt>
                <c:pt idx="1522">
                  <c:v>16</c:v>
                </c:pt>
                <c:pt idx="1523">
                  <c:v>16</c:v>
                </c:pt>
                <c:pt idx="1524">
                  <c:v>16</c:v>
                </c:pt>
                <c:pt idx="1525">
                  <c:v>16</c:v>
                </c:pt>
                <c:pt idx="1526">
                  <c:v>20</c:v>
                </c:pt>
                <c:pt idx="1527">
                  <c:v>20</c:v>
                </c:pt>
                <c:pt idx="1528">
                  <c:v>20</c:v>
                </c:pt>
                <c:pt idx="1529">
                  <c:v>20</c:v>
                </c:pt>
                <c:pt idx="1530">
                  <c:v>20</c:v>
                </c:pt>
                <c:pt idx="1531">
                  <c:v>20</c:v>
                </c:pt>
                <c:pt idx="1532">
                  <c:v>20</c:v>
                </c:pt>
                <c:pt idx="1533">
                  <c:v>20</c:v>
                </c:pt>
                <c:pt idx="1534">
                  <c:v>20</c:v>
                </c:pt>
                <c:pt idx="1535">
                  <c:v>20</c:v>
                </c:pt>
                <c:pt idx="1536">
                  <c:v>16</c:v>
                </c:pt>
                <c:pt idx="1537">
                  <c:v>16</c:v>
                </c:pt>
                <c:pt idx="1538">
                  <c:v>20</c:v>
                </c:pt>
                <c:pt idx="1539">
                  <c:v>20</c:v>
                </c:pt>
                <c:pt idx="1540">
                  <c:v>16</c:v>
                </c:pt>
                <c:pt idx="1541">
                  <c:v>16</c:v>
                </c:pt>
                <c:pt idx="1542">
                  <c:v>20</c:v>
                </c:pt>
                <c:pt idx="1543">
                  <c:v>20</c:v>
                </c:pt>
                <c:pt idx="1544">
                  <c:v>20</c:v>
                </c:pt>
                <c:pt idx="1545">
                  <c:v>24</c:v>
                </c:pt>
                <c:pt idx="1546">
                  <c:v>24</c:v>
                </c:pt>
                <c:pt idx="1547">
                  <c:v>24</c:v>
                </c:pt>
                <c:pt idx="1548">
                  <c:v>24</c:v>
                </c:pt>
                <c:pt idx="1549">
                  <c:v>24</c:v>
                </c:pt>
                <c:pt idx="1550">
                  <c:v>24</c:v>
                </c:pt>
                <c:pt idx="1551">
                  <c:v>24</c:v>
                </c:pt>
                <c:pt idx="1552">
                  <c:v>24</c:v>
                </c:pt>
                <c:pt idx="1553">
                  <c:v>24</c:v>
                </c:pt>
                <c:pt idx="1554">
                  <c:v>24</c:v>
                </c:pt>
                <c:pt idx="1555">
                  <c:v>24</c:v>
                </c:pt>
                <c:pt idx="1556">
                  <c:v>24</c:v>
                </c:pt>
                <c:pt idx="1557">
                  <c:v>24</c:v>
                </c:pt>
                <c:pt idx="1558">
                  <c:v>24</c:v>
                </c:pt>
                <c:pt idx="1559">
                  <c:v>24</c:v>
                </c:pt>
                <c:pt idx="1560">
                  <c:v>24</c:v>
                </c:pt>
                <c:pt idx="1561">
                  <c:v>24</c:v>
                </c:pt>
                <c:pt idx="1562">
                  <c:v>24</c:v>
                </c:pt>
                <c:pt idx="1563">
                  <c:v>24</c:v>
                </c:pt>
                <c:pt idx="1564">
                  <c:v>24</c:v>
                </c:pt>
                <c:pt idx="1565">
                  <c:v>24</c:v>
                </c:pt>
                <c:pt idx="1566">
                  <c:v>24</c:v>
                </c:pt>
                <c:pt idx="1567">
                  <c:v>24</c:v>
                </c:pt>
                <c:pt idx="1568">
                  <c:v>24</c:v>
                </c:pt>
                <c:pt idx="1569">
                  <c:v>24</c:v>
                </c:pt>
                <c:pt idx="1570">
                  <c:v>24</c:v>
                </c:pt>
                <c:pt idx="1571">
                  <c:v>24</c:v>
                </c:pt>
                <c:pt idx="1572">
                  <c:v>24</c:v>
                </c:pt>
                <c:pt idx="1573">
                  <c:v>24</c:v>
                </c:pt>
                <c:pt idx="1574">
                  <c:v>24</c:v>
                </c:pt>
                <c:pt idx="1575">
                  <c:v>24</c:v>
                </c:pt>
                <c:pt idx="1576">
                  <c:v>24</c:v>
                </c:pt>
                <c:pt idx="1577">
                  <c:v>24</c:v>
                </c:pt>
                <c:pt idx="1578">
                  <c:v>24</c:v>
                </c:pt>
                <c:pt idx="1579">
                  <c:v>24</c:v>
                </c:pt>
                <c:pt idx="1580">
                  <c:v>24</c:v>
                </c:pt>
                <c:pt idx="1581">
                  <c:v>24</c:v>
                </c:pt>
                <c:pt idx="1582">
                  <c:v>24</c:v>
                </c:pt>
                <c:pt idx="1583">
                  <c:v>24</c:v>
                </c:pt>
                <c:pt idx="1584">
                  <c:v>24</c:v>
                </c:pt>
                <c:pt idx="1585">
                  <c:v>24</c:v>
                </c:pt>
                <c:pt idx="1586">
                  <c:v>24</c:v>
                </c:pt>
                <c:pt idx="1587">
                  <c:v>24</c:v>
                </c:pt>
                <c:pt idx="1588">
                  <c:v>24</c:v>
                </c:pt>
                <c:pt idx="1589">
                  <c:v>24</c:v>
                </c:pt>
                <c:pt idx="1590">
                  <c:v>24</c:v>
                </c:pt>
                <c:pt idx="1591">
                  <c:v>24</c:v>
                </c:pt>
                <c:pt idx="1592">
                  <c:v>24</c:v>
                </c:pt>
                <c:pt idx="1593">
                  <c:v>24</c:v>
                </c:pt>
                <c:pt idx="1594">
                  <c:v>24</c:v>
                </c:pt>
                <c:pt idx="1595">
                  <c:v>24</c:v>
                </c:pt>
                <c:pt idx="1596">
                  <c:v>24</c:v>
                </c:pt>
                <c:pt idx="1597">
                  <c:v>24</c:v>
                </c:pt>
                <c:pt idx="1598">
                  <c:v>24</c:v>
                </c:pt>
                <c:pt idx="1599">
                  <c:v>24</c:v>
                </c:pt>
                <c:pt idx="1600">
                  <c:v>24</c:v>
                </c:pt>
                <c:pt idx="1601">
                  <c:v>24</c:v>
                </c:pt>
                <c:pt idx="1602">
                  <c:v>24</c:v>
                </c:pt>
                <c:pt idx="1603">
                  <c:v>24</c:v>
                </c:pt>
                <c:pt idx="1604">
                  <c:v>24</c:v>
                </c:pt>
                <c:pt idx="1605">
                  <c:v>24</c:v>
                </c:pt>
                <c:pt idx="1606">
                  <c:v>24</c:v>
                </c:pt>
                <c:pt idx="1607">
                  <c:v>24</c:v>
                </c:pt>
                <c:pt idx="1608">
                  <c:v>24</c:v>
                </c:pt>
                <c:pt idx="1609">
                  <c:v>24</c:v>
                </c:pt>
                <c:pt idx="1610">
                  <c:v>24</c:v>
                </c:pt>
                <c:pt idx="1611">
                  <c:v>24</c:v>
                </c:pt>
                <c:pt idx="1612">
                  <c:v>24</c:v>
                </c:pt>
                <c:pt idx="1613">
                  <c:v>24</c:v>
                </c:pt>
                <c:pt idx="1614">
                  <c:v>24</c:v>
                </c:pt>
                <c:pt idx="1615">
                  <c:v>24</c:v>
                </c:pt>
                <c:pt idx="1616">
                  <c:v>24</c:v>
                </c:pt>
                <c:pt idx="1617">
                  <c:v>24</c:v>
                </c:pt>
                <c:pt idx="1618">
                  <c:v>24</c:v>
                </c:pt>
                <c:pt idx="1619">
                  <c:v>24</c:v>
                </c:pt>
                <c:pt idx="1620">
                  <c:v>24</c:v>
                </c:pt>
                <c:pt idx="1621">
                  <c:v>24</c:v>
                </c:pt>
                <c:pt idx="1622">
                  <c:v>24</c:v>
                </c:pt>
                <c:pt idx="1623">
                  <c:v>24</c:v>
                </c:pt>
                <c:pt idx="1624">
                  <c:v>24</c:v>
                </c:pt>
                <c:pt idx="1625">
                  <c:v>24</c:v>
                </c:pt>
                <c:pt idx="1626">
                  <c:v>24</c:v>
                </c:pt>
                <c:pt idx="1627">
                  <c:v>24</c:v>
                </c:pt>
                <c:pt idx="1628">
                  <c:v>24</c:v>
                </c:pt>
                <c:pt idx="1629">
                  <c:v>24</c:v>
                </c:pt>
                <c:pt idx="1630">
                  <c:v>24</c:v>
                </c:pt>
                <c:pt idx="1631">
                  <c:v>24</c:v>
                </c:pt>
                <c:pt idx="1632">
                  <c:v>24</c:v>
                </c:pt>
                <c:pt idx="1633">
                  <c:v>24</c:v>
                </c:pt>
                <c:pt idx="1634">
                  <c:v>24</c:v>
                </c:pt>
                <c:pt idx="1635">
                  <c:v>24</c:v>
                </c:pt>
                <c:pt idx="1636">
                  <c:v>24</c:v>
                </c:pt>
                <c:pt idx="1637">
                  <c:v>24</c:v>
                </c:pt>
                <c:pt idx="1638">
                  <c:v>24</c:v>
                </c:pt>
                <c:pt idx="1639">
                  <c:v>24</c:v>
                </c:pt>
                <c:pt idx="1640">
                  <c:v>24</c:v>
                </c:pt>
                <c:pt idx="1641">
                  <c:v>24</c:v>
                </c:pt>
                <c:pt idx="1642">
                  <c:v>24</c:v>
                </c:pt>
                <c:pt idx="1643">
                  <c:v>24</c:v>
                </c:pt>
                <c:pt idx="1644">
                  <c:v>24</c:v>
                </c:pt>
                <c:pt idx="1645">
                  <c:v>24</c:v>
                </c:pt>
                <c:pt idx="1646">
                  <c:v>24</c:v>
                </c:pt>
                <c:pt idx="1647">
                  <c:v>24</c:v>
                </c:pt>
                <c:pt idx="1648">
                  <c:v>24</c:v>
                </c:pt>
                <c:pt idx="1649">
                  <c:v>24</c:v>
                </c:pt>
                <c:pt idx="1650">
                  <c:v>24</c:v>
                </c:pt>
                <c:pt idx="1651">
                  <c:v>24</c:v>
                </c:pt>
                <c:pt idx="1652">
                  <c:v>24</c:v>
                </c:pt>
                <c:pt idx="1653">
                  <c:v>24</c:v>
                </c:pt>
                <c:pt idx="1654">
                  <c:v>24</c:v>
                </c:pt>
                <c:pt idx="1655">
                  <c:v>24</c:v>
                </c:pt>
                <c:pt idx="1656">
                  <c:v>24</c:v>
                </c:pt>
                <c:pt idx="1657">
                  <c:v>24</c:v>
                </c:pt>
                <c:pt idx="1658">
                  <c:v>24</c:v>
                </c:pt>
                <c:pt idx="1659">
                  <c:v>24</c:v>
                </c:pt>
                <c:pt idx="1660">
                  <c:v>24</c:v>
                </c:pt>
                <c:pt idx="1661">
                  <c:v>24</c:v>
                </c:pt>
                <c:pt idx="1662">
                  <c:v>24</c:v>
                </c:pt>
                <c:pt idx="1663">
                  <c:v>24</c:v>
                </c:pt>
                <c:pt idx="1664">
                  <c:v>24</c:v>
                </c:pt>
                <c:pt idx="1665">
                  <c:v>24</c:v>
                </c:pt>
                <c:pt idx="1666">
                  <c:v>24</c:v>
                </c:pt>
                <c:pt idx="1667">
                  <c:v>24</c:v>
                </c:pt>
                <c:pt idx="1668">
                  <c:v>24</c:v>
                </c:pt>
                <c:pt idx="1669">
                  <c:v>24</c:v>
                </c:pt>
                <c:pt idx="1670">
                  <c:v>24</c:v>
                </c:pt>
                <c:pt idx="1671">
                  <c:v>24</c:v>
                </c:pt>
                <c:pt idx="1672">
                  <c:v>24</c:v>
                </c:pt>
                <c:pt idx="1673">
                  <c:v>24</c:v>
                </c:pt>
                <c:pt idx="1674">
                  <c:v>24</c:v>
                </c:pt>
                <c:pt idx="1675">
                  <c:v>24</c:v>
                </c:pt>
                <c:pt idx="1676">
                  <c:v>24</c:v>
                </c:pt>
                <c:pt idx="1677">
                  <c:v>20</c:v>
                </c:pt>
                <c:pt idx="1678">
                  <c:v>20</c:v>
                </c:pt>
                <c:pt idx="1679">
                  <c:v>20</c:v>
                </c:pt>
                <c:pt idx="1680">
                  <c:v>24</c:v>
                </c:pt>
                <c:pt idx="1681">
                  <c:v>24</c:v>
                </c:pt>
                <c:pt idx="1682">
                  <c:v>24</c:v>
                </c:pt>
                <c:pt idx="1683">
                  <c:v>24</c:v>
                </c:pt>
                <c:pt idx="1684">
                  <c:v>20</c:v>
                </c:pt>
                <c:pt idx="1685">
                  <c:v>20</c:v>
                </c:pt>
                <c:pt idx="1686">
                  <c:v>20</c:v>
                </c:pt>
                <c:pt idx="1687">
                  <c:v>20</c:v>
                </c:pt>
                <c:pt idx="1688">
                  <c:v>20</c:v>
                </c:pt>
                <c:pt idx="1689">
                  <c:v>20</c:v>
                </c:pt>
                <c:pt idx="1690">
                  <c:v>24</c:v>
                </c:pt>
                <c:pt idx="1691">
                  <c:v>24</c:v>
                </c:pt>
                <c:pt idx="1692">
                  <c:v>20</c:v>
                </c:pt>
                <c:pt idx="1693">
                  <c:v>20</c:v>
                </c:pt>
                <c:pt idx="1694">
                  <c:v>20</c:v>
                </c:pt>
                <c:pt idx="1695">
                  <c:v>20</c:v>
                </c:pt>
                <c:pt idx="1696">
                  <c:v>20</c:v>
                </c:pt>
                <c:pt idx="1697">
                  <c:v>20</c:v>
                </c:pt>
                <c:pt idx="1698">
                  <c:v>20</c:v>
                </c:pt>
                <c:pt idx="1699">
                  <c:v>20</c:v>
                </c:pt>
                <c:pt idx="1700">
                  <c:v>20</c:v>
                </c:pt>
                <c:pt idx="1701">
                  <c:v>16</c:v>
                </c:pt>
                <c:pt idx="1702">
                  <c:v>20</c:v>
                </c:pt>
                <c:pt idx="1703">
                  <c:v>20</c:v>
                </c:pt>
                <c:pt idx="1704">
                  <c:v>20</c:v>
                </c:pt>
                <c:pt idx="1705">
                  <c:v>20</c:v>
                </c:pt>
                <c:pt idx="1706">
                  <c:v>20</c:v>
                </c:pt>
                <c:pt idx="1707">
                  <c:v>20</c:v>
                </c:pt>
                <c:pt idx="1708">
                  <c:v>20</c:v>
                </c:pt>
                <c:pt idx="1709">
                  <c:v>16</c:v>
                </c:pt>
                <c:pt idx="1710">
                  <c:v>16</c:v>
                </c:pt>
                <c:pt idx="1711">
                  <c:v>16</c:v>
                </c:pt>
                <c:pt idx="1712">
                  <c:v>20</c:v>
                </c:pt>
                <c:pt idx="1713">
                  <c:v>20</c:v>
                </c:pt>
                <c:pt idx="1714">
                  <c:v>20</c:v>
                </c:pt>
                <c:pt idx="1715">
                  <c:v>20</c:v>
                </c:pt>
                <c:pt idx="1716">
                  <c:v>20</c:v>
                </c:pt>
                <c:pt idx="1717">
                  <c:v>20</c:v>
                </c:pt>
                <c:pt idx="1718">
                  <c:v>20</c:v>
                </c:pt>
                <c:pt idx="1719">
                  <c:v>20</c:v>
                </c:pt>
                <c:pt idx="1720">
                  <c:v>20</c:v>
                </c:pt>
                <c:pt idx="1721">
                  <c:v>20</c:v>
                </c:pt>
                <c:pt idx="1722">
                  <c:v>20</c:v>
                </c:pt>
                <c:pt idx="1723">
                  <c:v>20</c:v>
                </c:pt>
                <c:pt idx="1724">
                  <c:v>20</c:v>
                </c:pt>
                <c:pt idx="1725">
                  <c:v>20</c:v>
                </c:pt>
                <c:pt idx="1726">
                  <c:v>20</c:v>
                </c:pt>
                <c:pt idx="1727">
                  <c:v>20</c:v>
                </c:pt>
                <c:pt idx="1728">
                  <c:v>20</c:v>
                </c:pt>
                <c:pt idx="1729">
                  <c:v>20</c:v>
                </c:pt>
                <c:pt idx="1730">
                  <c:v>20</c:v>
                </c:pt>
                <c:pt idx="1731">
                  <c:v>20</c:v>
                </c:pt>
                <c:pt idx="1732">
                  <c:v>16</c:v>
                </c:pt>
                <c:pt idx="1733">
                  <c:v>16</c:v>
                </c:pt>
                <c:pt idx="1734">
                  <c:v>16</c:v>
                </c:pt>
                <c:pt idx="1735">
                  <c:v>16</c:v>
                </c:pt>
                <c:pt idx="1736">
                  <c:v>20</c:v>
                </c:pt>
                <c:pt idx="1737">
                  <c:v>20</c:v>
                </c:pt>
                <c:pt idx="1738">
                  <c:v>20</c:v>
                </c:pt>
                <c:pt idx="1739">
                  <c:v>20</c:v>
                </c:pt>
                <c:pt idx="1740">
                  <c:v>20</c:v>
                </c:pt>
                <c:pt idx="1741">
                  <c:v>20</c:v>
                </c:pt>
                <c:pt idx="1742">
                  <c:v>20</c:v>
                </c:pt>
                <c:pt idx="1743">
                  <c:v>20</c:v>
                </c:pt>
                <c:pt idx="1744">
                  <c:v>20</c:v>
                </c:pt>
                <c:pt idx="1745">
                  <c:v>20</c:v>
                </c:pt>
                <c:pt idx="1746">
                  <c:v>20</c:v>
                </c:pt>
                <c:pt idx="1747">
                  <c:v>20</c:v>
                </c:pt>
                <c:pt idx="1748">
                  <c:v>20</c:v>
                </c:pt>
                <c:pt idx="1749">
                  <c:v>20</c:v>
                </c:pt>
                <c:pt idx="1750">
                  <c:v>20</c:v>
                </c:pt>
                <c:pt idx="1751">
                  <c:v>20</c:v>
                </c:pt>
                <c:pt idx="1752">
                  <c:v>20</c:v>
                </c:pt>
                <c:pt idx="1753">
                  <c:v>20</c:v>
                </c:pt>
                <c:pt idx="1754">
                  <c:v>20</c:v>
                </c:pt>
                <c:pt idx="1755">
                  <c:v>20</c:v>
                </c:pt>
                <c:pt idx="1756">
                  <c:v>20</c:v>
                </c:pt>
                <c:pt idx="1757">
                  <c:v>20</c:v>
                </c:pt>
                <c:pt idx="1758">
                  <c:v>20</c:v>
                </c:pt>
                <c:pt idx="1759">
                  <c:v>20</c:v>
                </c:pt>
                <c:pt idx="1760">
                  <c:v>20</c:v>
                </c:pt>
                <c:pt idx="1761">
                  <c:v>20</c:v>
                </c:pt>
                <c:pt idx="1762">
                  <c:v>20</c:v>
                </c:pt>
                <c:pt idx="1763">
                  <c:v>20</c:v>
                </c:pt>
                <c:pt idx="1764">
                  <c:v>20</c:v>
                </c:pt>
                <c:pt idx="1765">
                  <c:v>20</c:v>
                </c:pt>
                <c:pt idx="1766">
                  <c:v>20</c:v>
                </c:pt>
                <c:pt idx="1767">
                  <c:v>20</c:v>
                </c:pt>
                <c:pt idx="1768">
                  <c:v>20</c:v>
                </c:pt>
                <c:pt idx="1769">
                  <c:v>20</c:v>
                </c:pt>
                <c:pt idx="1770">
                  <c:v>20</c:v>
                </c:pt>
                <c:pt idx="1771">
                  <c:v>20</c:v>
                </c:pt>
                <c:pt idx="1772">
                  <c:v>20</c:v>
                </c:pt>
                <c:pt idx="1773">
                  <c:v>20</c:v>
                </c:pt>
                <c:pt idx="1774">
                  <c:v>20</c:v>
                </c:pt>
                <c:pt idx="1775">
                  <c:v>20</c:v>
                </c:pt>
                <c:pt idx="1776">
                  <c:v>20</c:v>
                </c:pt>
                <c:pt idx="1777">
                  <c:v>20</c:v>
                </c:pt>
                <c:pt idx="1778">
                  <c:v>20</c:v>
                </c:pt>
                <c:pt idx="1779">
                  <c:v>20</c:v>
                </c:pt>
                <c:pt idx="1780">
                  <c:v>20</c:v>
                </c:pt>
                <c:pt idx="1781">
                  <c:v>20</c:v>
                </c:pt>
                <c:pt idx="1782">
                  <c:v>20</c:v>
                </c:pt>
                <c:pt idx="1783">
                  <c:v>20</c:v>
                </c:pt>
                <c:pt idx="1784">
                  <c:v>20</c:v>
                </c:pt>
                <c:pt idx="1785">
                  <c:v>20</c:v>
                </c:pt>
                <c:pt idx="1786">
                  <c:v>20</c:v>
                </c:pt>
                <c:pt idx="1787">
                  <c:v>20</c:v>
                </c:pt>
                <c:pt idx="1788">
                  <c:v>20</c:v>
                </c:pt>
                <c:pt idx="1789">
                  <c:v>20</c:v>
                </c:pt>
                <c:pt idx="1790">
                  <c:v>20</c:v>
                </c:pt>
                <c:pt idx="1791">
                  <c:v>20</c:v>
                </c:pt>
                <c:pt idx="1792">
                  <c:v>20</c:v>
                </c:pt>
                <c:pt idx="1793">
                  <c:v>20</c:v>
                </c:pt>
                <c:pt idx="1794">
                  <c:v>20</c:v>
                </c:pt>
                <c:pt idx="1795">
                  <c:v>20</c:v>
                </c:pt>
                <c:pt idx="1796">
                  <c:v>20</c:v>
                </c:pt>
                <c:pt idx="1797">
                  <c:v>20</c:v>
                </c:pt>
                <c:pt idx="1798">
                  <c:v>20</c:v>
                </c:pt>
                <c:pt idx="1799">
                  <c:v>20</c:v>
                </c:pt>
                <c:pt idx="1800">
                  <c:v>20</c:v>
                </c:pt>
                <c:pt idx="1801">
                  <c:v>20</c:v>
                </c:pt>
                <c:pt idx="1802">
                  <c:v>20</c:v>
                </c:pt>
                <c:pt idx="1803">
                  <c:v>20</c:v>
                </c:pt>
                <c:pt idx="1804">
                  <c:v>20</c:v>
                </c:pt>
                <c:pt idx="1805">
                  <c:v>20</c:v>
                </c:pt>
                <c:pt idx="1806">
                  <c:v>20</c:v>
                </c:pt>
                <c:pt idx="1807">
                  <c:v>20</c:v>
                </c:pt>
                <c:pt idx="1808">
                  <c:v>20</c:v>
                </c:pt>
                <c:pt idx="1809">
                  <c:v>20</c:v>
                </c:pt>
                <c:pt idx="1810">
                  <c:v>20</c:v>
                </c:pt>
                <c:pt idx="1811">
                  <c:v>16</c:v>
                </c:pt>
                <c:pt idx="1812">
                  <c:v>20</c:v>
                </c:pt>
                <c:pt idx="1813">
                  <c:v>20</c:v>
                </c:pt>
                <c:pt idx="1814">
                  <c:v>20</c:v>
                </c:pt>
                <c:pt idx="1815">
                  <c:v>20</c:v>
                </c:pt>
                <c:pt idx="1816">
                  <c:v>20</c:v>
                </c:pt>
                <c:pt idx="1817">
                  <c:v>16</c:v>
                </c:pt>
                <c:pt idx="1818">
                  <c:v>16</c:v>
                </c:pt>
                <c:pt idx="1819">
                  <c:v>16</c:v>
                </c:pt>
                <c:pt idx="1820">
                  <c:v>20</c:v>
                </c:pt>
                <c:pt idx="1821">
                  <c:v>20</c:v>
                </c:pt>
                <c:pt idx="1822">
                  <c:v>20</c:v>
                </c:pt>
                <c:pt idx="1823">
                  <c:v>20</c:v>
                </c:pt>
                <c:pt idx="1824">
                  <c:v>20</c:v>
                </c:pt>
                <c:pt idx="1825">
                  <c:v>20</c:v>
                </c:pt>
                <c:pt idx="1826">
                  <c:v>20</c:v>
                </c:pt>
                <c:pt idx="1827">
                  <c:v>20</c:v>
                </c:pt>
                <c:pt idx="1828">
                  <c:v>20</c:v>
                </c:pt>
                <c:pt idx="1829">
                  <c:v>20</c:v>
                </c:pt>
                <c:pt idx="1830">
                  <c:v>20</c:v>
                </c:pt>
                <c:pt idx="1831">
                  <c:v>20</c:v>
                </c:pt>
                <c:pt idx="1832">
                  <c:v>20</c:v>
                </c:pt>
                <c:pt idx="1833">
                  <c:v>20</c:v>
                </c:pt>
                <c:pt idx="1834">
                  <c:v>20</c:v>
                </c:pt>
                <c:pt idx="1835">
                  <c:v>16</c:v>
                </c:pt>
                <c:pt idx="1836">
                  <c:v>16</c:v>
                </c:pt>
                <c:pt idx="1837">
                  <c:v>20</c:v>
                </c:pt>
                <c:pt idx="1838">
                  <c:v>20</c:v>
                </c:pt>
                <c:pt idx="1839">
                  <c:v>20</c:v>
                </c:pt>
                <c:pt idx="1840">
                  <c:v>20</c:v>
                </c:pt>
                <c:pt idx="1841">
                  <c:v>20</c:v>
                </c:pt>
                <c:pt idx="1842">
                  <c:v>20</c:v>
                </c:pt>
                <c:pt idx="1843">
                  <c:v>20</c:v>
                </c:pt>
                <c:pt idx="1844">
                  <c:v>20</c:v>
                </c:pt>
                <c:pt idx="1845">
                  <c:v>24</c:v>
                </c:pt>
                <c:pt idx="1846">
                  <c:v>24</c:v>
                </c:pt>
                <c:pt idx="1847">
                  <c:v>24</c:v>
                </c:pt>
                <c:pt idx="1848">
                  <c:v>24</c:v>
                </c:pt>
                <c:pt idx="1849">
                  <c:v>24</c:v>
                </c:pt>
                <c:pt idx="1850">
                  <c:v>24</c:v>
                </c:pt>
                <c:pt idx="1851">
                  <c:v>24</c:v>
                </c:pt>
                <c:pt idx="1852">
                  <c:v>24</c:v>
                </c:pt>
                <c:pt idx="1853">
                  <c:v>24</c:v>
                </c:pt>
                <c:pt idx="1854">
                  <c:v>24</c:v>
                </c:pt>
                <c:pt idx="1855">
                  <c:v>24</c:v>
                </c:pt>
                <c:pt idx="1856">
                  <c:v>24</c:v>
                </c:pt>
                <c:pt idx="1857">
                  <c:v>24</c:v>
                </c:pt>
                <c:pt idx="1858">
                  <c:v>24</c:v>
                </c:pt>
                <c:pt idx="1859">
                  <c:v>24</c:v>
                </c:pt>
                <c:pt idx="1860">
                  <c:v>24</c:v>
                </c:pt>
                <c:pt idx="1861">
                  <c:v>24</c:v>
                </c:pt>
                <c:pt idx="1862">
                  <c:v>216</c:v>
                </c:pt>
                <c:pt idx="1863">
                  <c:v>24</c:v>
                </c:pt>
                <c:pt idx="1864">
                  <c:v>24</c:v>
                </c:pt>
                <c:pt idx="1865">
                  <c:v>24</c:v>
                </c:pt>
                <c:pt idx="1866">
                  <c:v>24</c:v>
                </c:pt>
                <c:pt idx="1867">
                  <c:v>24</c:v>
                </c:pt>
                <c:pt idx="1868">
                  <c:v>24</c:v>
                </c:pt>
                <c:pt idx="1869">
                  <c:v>24</c:v>
                </c:pt>
                <c:pt idx="1870">
                  <c:v>24</c:v>
                </c:pt>
                <c:pt idx="1871">
                  <c:v>24</c:v>
                </c:pt>
                <c:pt idx="1872">
                  <c:v>24</c:v>
                </c:pt>
                <c:pt idx="1873">
                  <c:v>24</c:v>
                </c:pt>
                <c:pt idx="1874">
                  <c:v>24</c:v>
                </c:pt>
                <c:pt idx="1875">
                  <c:v>24</c:v>
                </c:pt>
                <c:pt idx="1876">
                  <c:v>24</c:v>
                </c:pt>
                <c:pt idx="1877">
                  <c:v>24</c:v>
                </c:pt>
                <c:pt idx="1878">
                  <c:v>24</c:v>
                </c:pt>
                <c:pt idx="1879">
                  <c:v>24</c:v>
                </c:pt>
                <c:pt idx="1880">
                  <c:v>24</c:v>
                </c:pt>
                <c:pt idx="1881">
                  <c:v>24</c:v>
                </c:pt>
                <c:pt idx="1882">
                  <c:v>24</c:v>
                </c:pt>
                <c:pt idx="1883">
                  <c:v>24</c:v>
                </c:pt>
                <c:pt idx="1884">
                  <c:v>24</c:v>
                </c:pt>
                <c:pt idx="1885">
                  <c:v>24</c:v>
                </c:pt>
                <c:pt idx="1886">
                  <c:v>24</c:v>
                </c:pt>
                <c:pt idx="1887">
                  <c:v>24</c:v>
                </c:pt>
                <c:pt idx="1888">
                  <c:v>24</c:v>
                </c:pt>
                <c:pt idx="1889">
                  <c:v>160</c:v>
                </c:pt>
                <c:pt idx="1890">
                  <c:v>32</c:v>
                </c:pt>
                <c:pt idx="1891">
                  <c:v>24</c:v>
                </c:pt>
                <c:pt idx="1892">
                  <c:v>24</c:v>
                </c:pt>
                <c:pt idx="1893">
                  <c:v>24</c:v>
                </c:pt>
                <c:pt idx="1894">
                  <c:v>24</c:v>
                </c:pt>
                <c:pt idx="1895">
                  <c:v>24</c:v>
                </c:pt>
                <c:pt idx="1896">
                  <c:v>24</c:v>
                </c:pt>
                <c:pt idx="1897">
                  <c:v>24</c:v>
                </c:pt>
                <c:pt idx="1898">
                  <c:v>24</c:v>
                </c:pt>
                <c:pt idx="1899">
                  <c:v>24</c:v>
                </c:pt>
                <c:pt idx="1900">
                  <c:v>24</c:v>
                </c:pt>
                <c:pt idx="1901">
                  <c:v>24</c:v>
                </c:pt>
                <c:pt idx="1902">
                  <c:v>24</c:v>
                </c:pt>
                <c:pt idx="1903">
                  <c:v>24</c:v>
                </c:pt>
                <c:pt idx="1904">
                  <c:v>24</c:v>
                </c:pt>
                <c:pt idx="1905">
                  <c:v>24</c:v>
                </c:pt>
                <c:pt idx="1906">
                  <c:v>24</c:v>
                </c:pt>
                <c:pt idx="1907">
                  <c:v>24</c:v>
                </c:pt>
                <c:pt idx="1908">
                  <c:v>24</c:v>
                </c:pt>
                <c:pt idx="1909">
                  <c:v>24</c:v>
                </c:pt>
                <c:pt idx="1910">
                  <c:v>24</c:v>
                </c:pt>
                <c:pt idx="1911">
                  <c:v>24</c:v>
                </c:pt>
                <c:pt idx="1912">
                  <c:v>24</c:v>
                </c:pt>
                <c:pt idx="1913">
                  <c:v>24</c:v>
                </c:pt>
                <c:pt idx="1914">
                  <c:v>24</c:v>
                </c:pt>
                <c:pt idx="1915">
                  <c:v>24</c:v>
                </c:pt>
                <c:pt idx="1916">
                  <c:v>24</c:v>
                </c:pt>
                <c:pt idx="1917">
                  <c:v>24</c:v>
                </c:pt>
                <c:pt idx="1918">
                  <c:v>24</c:v>
                </c:pt>
                <c:pt idx="1919">
                  <c:v>24</c:v>
                </c:pt>
                <c:pt idx="1920">
                  <c:v>24</c:v>
                </c:pt>
                <c:pt idx="1921">
                  <c:v>24</c:v>
                </c:pt>
                <c:pt idx="1922">
                  <c:v>24</c:v>
                </c:pt>
                <c:pt idx="1923">
                  <c:v>24</c:v>
                </c:pt>
                <c:pt idx="1924">
                  <c:v>24</c:v>
                </c:pt>
                <c:pt idx="1925">
                  <c:v>24</c:v>
                </c:pt>
                <c:pt idx="1926">
                  <c:v>24</c:v>
                </c:pt>
                <c:pt idx="1927">
                  <c:v>24</c:v>
                </c:pt>
                <c:pt idx="1928">
                  <c:v>24</c:v>
                </c:pt>
                <c:pt idx="1929">
                  <c:v>24</c:v>
                </c:pt>
                <c:pt idx="1930">
                  <c:v>24</c:v>
                </c:pt>
                <c:pt idx="1931">
                  <c:v>24</c:v>
                </c:pt>
                <c:pt idx="1932">
                  <c:v>24</c:v>
                </c:pt>
                <c:pt idx="1933">
                  <c:v>24</c:v>
                </c:pt>
                <c:pt idx="1934">
                  <c:v>24</c:v>
                </c:pt>
                <c:pt idx="1935">
                  <c:v>24</c:v>
                </c:pt>
                <c:pt idx="1936">
                  <c:v>24</c:v>
                </c:pt>
                <c:pt idx="1937">
                  <c:v>24</c:v>
                </c:pt>
                <c:pt idx="1938">
                  <c:v>24</c:v>
                </c:pt>
                <c:pt idx="1939">
                  <c:v>24</c:v>
                </c:pt>
                <c:pt idx="1940">
                  <c:v>24</c:v>
                </c:pt>
                <c:pt idx="1941">
                  <c:v>24</c:v>
                </c:pt>
                <c:pt idx="1942">
                  <c:v>24</c:v>
                </c:pt>
                <c:pt idx="1943">
                  <c:v>24</c:v>
                </c:pt>
                <c:pt idx="1944">
                  <c:v>24</c:v>
                </c:pt>
                <c:pt idx="1945">
                  <c:v>24</c:v>
                </c:pt>
                <c:pt idx="1946">
                  <c:v>24</c:v>
                </c:pt>
                <c:pt idx="1947">
                  <c:v>24</c:v>
                </c:pt>
                <c:pt idx="1948">
                  <c:v>24</c:v>
                </c:pt>
                <c:pt idx="1949">
                  <c:v>24</c:v>
                </c:pt>
                <c:pt idx="1950">
                  <c:v>24</c:v>
                </c:pt>
                <c:pt idx="1951">
                  <c:v>24</c:v>
                </c:pt>
                <c:pt idx="1952">
                  <c:v>24</c:v>
                </c:pt>
                <c:pt idx="1953">
                  <c:v>24</c:v>
                </c:pt>
                <c:pt idx="1954">
                  <c:v>24</c:v>
                </c:pt>
                <c:pt idx="1955">
                  <c:v>24</c:v>
                </c:pt>
                <c:pt idx="1956">
                  <c:v>24</c:v>
                </c:pt>
                <c:pt idx="1957">
                  <c:v>20</c:v>
                </c:pt>
                <c:pt idx="1958">
                  <c:v>20</c:v>
                </c:pt>
                <c:pt idx="1959">
                  <c:v>20</c:v>
                </c:pt>
                <c:pt idx="1960">
                  <c:v>20</c:v>
                </c:pt>
                <c:pt idx="1961">
                  <c:v>16</c:v>
                </c:pt>
                <c:pt idx="1962">
                  <c:v>20</c:v>
                </c:pt>
                <c:pt idx="1963">
                  <c:v>16</c:v>
                </c:pt>
                <c:pt idx="1964">
                  <c:v>16</c:v>
                </c:pt>
                <c:pt idx="1965">
                  <c:v>16</c:v>
                </c:pt>
                <c:pt idx="1966">
                  <c:v>20</c:v>
                </c:pt>
                <c:pt idx="1967">
                  <c:v>16</c:v>
                </c:pt>
                <c:pt idx="1968">
                  <c:v>20</c:v>
                </c:pt>
                <c:pt idx="1969">
                  <c:v>20</c:v>
                </c:pt>
                <c:pt idx="1970">
                  <c:v>20</c:v>
                </c:pt>
                <c:pt idx="1971">
                  <c:v>20</c:v>
                </c:pt>
                <c:pt idx="1972">
                  <c:v>20</c:v>
                </c:pt>
                <c:pt idx="1973">
                  <c:v>20</c:v>
                </c:pt>
                <c:pt idx="1974">
                  <c:v>20</c:v>
                </c:pt>
                <c:pt idx="1975">
                  <c:v>20</c:v>
                </c:pt>
                <c:pt idx="1976">
                  <c:v>20</c:v>
                </c:pt>
                <c:pt idx="1977">
                  <c:v>20</c:v>
                </c:pt>
                <c:pt idx="1978">
                  <c:v>20</c:v>
                </c:pt>
                <c:pt idx="1979">
                  <c:v>20</c:v>
                </c:pt>
                <c:pt idx="1980">
                  <c:v>20</c:v>
                </c:pt>
                <c:pt idx="1981">
                  <c:v>20</c:v>
                </c:pt>
                <c:pt idx="1982">
                  <c:v>20</c:v>
                </c:pt>
                <c:pt idx="1983">
                  <c:v>20</c:v>
                </c:pt>
                <c:pt idx="1984">
                  <c:v>20</c:v>
                </c:pt>
                <c:pt idx="1985">
                  <c:v>20</c:v>
                </c:pt>
                <c:pt idx="1986">
                  <c:v>20</c:v>
                </c:pt>
                <c:pt idx="1987">
                  <c:v>20</c:v>
                </c:pt>
                <c:pt idx="1988">
                  <c:v>20</c:v>
                </c:pt>
                <c:pt idx="1989">
                  <c:v>20</c:v>
                </c:pt>
                <c:pt idx="1990">
                  <c:v>20</c:v>
                </c:pt>
                <c:pt idx="1991">
                  <c:v>20</c:v>
                </c:pt>
                <c:pt idx="1992">
                  <c:v>20</c:v>
                </c:pt>
                <c:pt idx="1993">
                  <c:v>20</c:v>
                </c:pt>
                <c:pt idx="1994">
                  <c:v>20</c:v>
                </c:pt>
                <c:pt idx="1995">
                  <c:v>20</c:v>
                </c:pt>
                <c:pt idx="1996">
                  <c:v>20</c:v>
                </c:pt>
                <c:pt idx="1997">
                  <c:v>20</c:v>
                </c:pt>
                <c:pt idx="1998">
                  <c:v>20</c:v>
                </c:pt>
                <c:pt idx="1999">
                  <c:v>20</c:v>
                </c:pt>
                <c:pt idx="2000">
                  <c:v>20</c:v>
                </c:pt>
                <c:pt idx="2001">
                  <c:v>20</c:v>
                </c:pt>
                <c:pt idx="2002">
                  <c:v>20</c:v>
                </c:pt>
                <c:pt idx="2003">
                  <c:v>20</c:v>
                </c:pt>
                <c:pt idx="2004">
                  <c:v>20</c:v>
                </c:pt>
                <c:pt idx="2005">
                  <c:v>20</c:v>
                </c:pt>
                <c:pt idx="2006">
                  <c:v>20</c:v>
                </c:pt>
                <c:pt idx="2007">
                  <c:v>20</c:v>
                </c:pt>
                <c:pt idx="2008">
                  <c:v>20</c:v>
                </c:pt>
                <c:pt idx="2009">
                  <c:v>20</c:v>
                </c:pt>
                <c:pt idx="2010">
                  <c:v>20</c:v>
                </c:pt>
                <c:pt idx="2011">
                  <c:v>20</c:v>
                </c:pt>
                <c:pt idx="2012">
                  <c:v>20</c:v>
                </c:pt>
                <c:pt idx="2013">
                  <c:v>20</c:v>
                </c:pt>
                <c:pt idx="2014">
                  <c:v>20</c:v>
                </c:pt>
                <c:pt idx="2015">
                  <c:v>20</c:v>
                </c:pt>
                <c:pt idx="2016">
                  <c:v>20</c:v>
                </c:pt>
                <c:pt idx="2017">
                  <c:v>20</c:v>
                </c:pt>
                <c:pt idx="2018">
                  <c:v>20</c:v>
                </c:pt>
                <c:pt idx="2019">
                  <c:v>20</c:v>
                </c:pt>
                <c:pt idx="2020">
                  <c:v>20</c:v>
                </c:pt>
                <c:pt idx="2021">
                  <c:v>20</c:v>
                </c:pt>
                <c:pt idx="2022">
                  <c:v>20</c:v>
                </c:pt>
                <c:pt idx="2023">
                  <c:v>20</c:v>
                </c:pt>
                <c:pt idx="2024">
                  <c:v>20</c:v>
                </c:pt>
                <c:pt idx="2025">
                  <c:v>20</c:v>
                </c:pt>
                <c:pt idx="2026">
                  <c:v>20</c:v>
                </c:pt>
                <c:pt idx="2027">
                  <c:v>20</c:v>
                </c:pt>
                <c:pt idx="2028">
                  <c:v>20</c:v>
                </c:pt>
                <c:pt idx="2029">
                  <c:v>20</c:v>
                </c:pt>
                <c:pt idx="2030">
                  <c:v>20</c:v>
                </c:pt>
                <c:pt idx="2031">
                  <c:v>20</c:v>
                </c:pt>
                <c:pt idx="2032">
                  <c:v>20</c:v>
                </c:pt>
                <c:pt idx="2033">
                  <c:v>20</c:v>
                </c:pt>
                <c:pt idx="2034">
                  <c:v>20</c:v>
                </c:pt>
                <c:pt idx="2035">
                  <c:v>20</c:v>
                </c:pt>
                <c:pt idx="2036">
                  <c:v>20</c:v>
                </c:pt>
                <c:pt idx="2037">
                  <c:v>20</c:v>
                </c:pt>
                <c:pt idx="2038">
                  <c:v>20</c:v>
                </c:pt>
                <c:pt idx="2039">
                  <c:v>20</c:v>
                </c:pt>
                <c:pt idx="2040">
                  <c:v>20</c:v>
                </c:pt>
                <c:pt idx="2041">
                  <c:v>20</c:v>
                </c:pt>
                <c:pt idx="2042">
                  <c:v>20</c:v>
                </c:pt>
                <c:pt idx="2043">
                  <c:v>20</c:v>
                </c:pt>
                <c:pt idx="2044">
                  <c:v>20</c:v>
                </c:pt>
                <c:pt idx="2045">
                  <c:v>20</c:v>
                </c:pt>
                <c:pt idx="2046">
                  <c:v>20</c:v>
                </c:pt>
                <c:pt idx="2047">
                  <c:v>20</c:v>
                </c:pt>
                <c:pt idx="2048">
                  <c:v>20</c:v>
                </c:pt>
                <c:pt idx="2049">
                  <c:v>20</c:v>
                </c:pt>
                <c:pt idx="2050">
                  <c:v>20</c:v>
                </c:pt>
                <c:pt idx="2051">
                  <c:v>20</c:v>
                </c:pt>
                <c:pt idx="2052">
                  <c:v>20</c:v>
                </c:pt>
                <c:pt idx="2053">
                  <c:v>20</c:v>
                </c:pt>
                <c:pt idx="2054">
                  <c:v>20</c:v>
                </c:pt>
                <c:pt idx="2055">
                  <c:v>20</c:v>
                </c:pt>
                <c:pt idx="2056">
                  <c:v>20</c:v>
                </c:pt>
                <c:pt idx="2057">
                  <c:v>20</c:v>
                </c:pt>
                <c:pt idx="2058">
                  <c:v>20</c:v>
                </c:pt>
                <c:pt idx="2059">
                  <c:v>20</c:v>
                </c:pt>
                <c:pt idx="2060">
                  <c:v>20</c:v>
                </c:pt>
                <c:pt idx="2061">
                  <c:v>20</c:v>
                </c:pt>
                <c:pt idx="2062">
                  <c:v>20</c:v>
                </c:pt>
                <c:pt idx="2063">
                  <c:v>20</c:v>
                </c:pt>
                <c:pt idx="2064">
                  <c:v>20</c:v>
                </c:pt>
                <c:pt idx="2065">
                  <c:v>20</c:v>
                </c:pt>
                <c:pt idx="2066">
                  <c:v>20</c:v>
                </c:pt>
                <c:pt idx="2067">
                  <c:v>20</c:v>
                </c:pt>
                <c:pt idx="2068">
                  <c:v>20</c:v>
                </c:pt>
                <c:pt idx="2069">
                  <c:v>20</c:v>
                </c:pt>
                <c:pt idx="2070">
                  <c:v>20</c:v>
                </c:pt>
                <c:pt idx="2071">
                  <c:v>20</c:v>
                </c:pt>
                <c:pt idx="2072">
                  <c:v>20</c:v>
                </c:pt>
                <c:pt idx="2073">
                  <c:v>20</c:v>
                </c:pt>
                <c:pt idx="2074">
                  <c:v>20</c:v>
                </c:pt>
                <c:pt idx="2075">
                  <c:v>20</c:v>
                </c:pt>
                <c:pt idx="2076">
                  <c:v>20</c:v>
                </c:pt>
                <c:pt idx="2077">
                  <c:v>20</c:v>
                </c:pt>
                <c:pt idx="2078">
                  <c:v>20</c:v>
                </c:pt>
                <c:pt idx="2079">
                  <c:v>20</c:v>
                </c:pt>
                <c:pt idx="2080">
                  <c:v>20</c:v>
                </c:pt>
                <c:pt idx="2081">
                  <c:v>20</c:v>
                </c:pt>
                <c:pt idx="2082">
                  <c:v>20</c:v>
                </c:pt>
                <c:pt idx="2083">
                  <c:v>20</c:v>
                </c:pt>
                <c:pt idx="2084">
                  <c:v>20</c:v>
                </c:pt>
                <c:pt idx="2085">
                  <c:v>20</c:v>
                </c:pt>
                <c:pt idx="2086">
                  <c:v>20</c:v>
                </c:pt>
                <c:pt idx="2087">
                  <c:v>20</c:v>
                </c:pt>
                <c:pt idx="2088">
                  <c:v>20</c:v>
                </c:pt>
                <c:pt idx="2089">
                  <c:v>20</c:v>
                </c:pt>
                <c:pt idx="2090">
                  <c:v>20</c:v>
                </c:pt>
                <c:pt idx="2091">
                  <c:v>20</c:v>
                </c:pt>
                <c:pt idx="2092">
                  <c:v>20</c:v>
                </c:pt>
                <c:pt idx="2093">
                  <c:v>20</c:v>
                </c:pt>
                <c:pt idx="2094">
                  <c:v>20</c:v>
                </c:pt>
                <c:pt idx="2095">
                  <c:v>20</c:v>
                </c:pt>
                <c:pt idx="2096">
                  <c:v>20</c:v>
                </c:pt>
                <c:pt idx="2097">
                  <c:v>20</c:v>
                </c:pt>
                <c:pt idx="2098">
                  <c:v>20</c:v>
                </c:pt>
                <c:pt idx="2099">
                  <c:v>20</c:v>
                </c:pt>
                <c:pt idx="2100">
                  <c:v>20</c:v>
                </c:pt>
                <c:pt idx="2101">
                  <c:v>20</c:v>
                </c:pt>
                <c:pt idx="2102">
                  <c:v>20</c:v>
                </c:pt>
                <c:pt idx="2103">
                  <c:v>20</c:v>
                </c:pt>
                <c:pt idx="2104">
                  <c:v>20</c:v>
                </c:pt>
                <c:pt idx="2105">
                  <c:v>20</c:v>
                </c:pt>
                <c:pt idx="2106">
                  <c:v>20</c:v>
                </c:pt>
                <c:pt idx="2107">
                  <c:v>20</c:v>
                </c:pt>
                <c:pt idx="2108">
                  <c:v>20</c:v>
                </c:pt>
                <c:pt idx="2109">
                  <c:v>20</c:v>
                </c:pt>
                <c:pt idx="2110">
                  <c:v>20</c:v>
                </c:pt>
                <c:pt idx="2111">
                  <c:v>20</c:v>
                </c:pt>
                <c:pt idx="2112">
                  <c:v>20</c:v>
                </c:pt>
                <c:pt idx="2113">
                  <c:v>20</c:v>
                </c:pt>
                <c:pt idx="2114">
                  <c:v>20</c:v>
                </c:pt>
                <c:pt idx="2115">
                  <c:v>20</c:v>
                </c:pt>
                <c:pt idx="2116">
                  <c:v>20</c:v>
                </c:pt>
                <c:pt idx="2117">
                  <c:v>20</c:v>
                </c:pt>
                <c:pt idx="2118">
                  <c:v>20</c:v>
                </c:pt>
                <c:pt idx="2119">
                  <c:v>20</c:v>
                </c:pt>
                <c:pt idx="2120">
                  <c:v>20</c:v>
                </c:pt>
                <c:pt idx="2121">
                  <c:v>20</c:v>
                </c:pt>
                <c:pt idx="2122">
                  <c:v>16</c:v>
                </c:pt>
                <c:pt idx="2123">
                  <c:v>20</c:v>
                </c:pt>
                <c:pt idx="2124">
                  <c:v>20</c:v>
                </c:pt>
                <c:pt idx="2125">
                  <c:v>20</c:v>
                </c:pt>
                <c:pt idx="2126">
                  <c:v>20</c:v>
                </c:pt>
                <c:pt idx="2127">
                  <c:v>16</c:v>
                </c:pt>
                <c:pt idx="2128">
                  <c:v>16</c:v>
                </c:pt>
                <c:pt idx="2129">
                  <c:v>16</c:v>
                </c:pt>
                <c:pt idx="2130">
                  <c:v>16</c:v>
                </c:pt>
                <c:pt idx="2131">
                  <c:v>16</c:v>
                </c:pt>
                <c:pt idx="2132">
                  <c:v>16</c:v>
                </c:pt>
                <c:pt idx="2133">
                  <c:v>16</c:v>
                </c:pt>
                <c:pt idx="2134">
                  <c:v>12</c:v>
                </c:pt>
                <c:pt idx="2135">
                  <c:v>12</c:v>
                </c:pt>
                <c:pt idx="2136">
                  <c:v>12</c:v>
                </c:pt>
                <c:pt idx="2137">
                  <c:v>16</c:v>
                </c:pt>
                <c:pt idx="2138">
                  <c:v>16</c:v>
                </c:pt>
                <c:pt idx="2139">
                  <c:v>16</c:v>
                </c:pt>
                <c:pt idx="2140">
                  <c:v>16</c:v>
                </c:pt>
                <c:pt idx="2141">
                  <c:v>20</c:v>
                </c:pt>
                <c:pt idx="2142">
                  <c:v>16</c:v>
                </c:pt>
                <c:pt idx="2143">
                  <c:v>16</c:v>
                </c:pt>
                <c:pt idx="2144">
                  <c:v>16</c:v>
                </c:pt>
                <c:pt idx="2145">
                  <c:v>16</c:v>
                </c:pt>
                <c:pt idx="2146">
                  <c:v>20</c:v>
                </c:pt>
                <c:pt idx="2147">
                  <c:v>20</c:v>
                </c:pt>
                <c:pt idx="2148">
                  <c:v>20</c:v>
                </c:pt>
                <c:pt idx="2149">
                  <c:v>20</c:v>
                </c:pt>
                <c:pt idx="2150">
                  <c:v>20</c:v>
                </c:pt>
                <c:pt idx="2151">
                  <c:v>20</c:v>
                </c:pt>
                <c:pt idx="2152">
                  <c:v>20</c:v>
                </c:pt>
                <c:pt idx="2153">
                  <c:v>20</c:v>
                </c:pt>
                <c:pt idx="2154">
                  <c:v>20</c:v>
                </c:pt>
                <c:pt idx="2155">
                  <c:v>20</c:v>
                </c:pt>
                <c:pt idx="2156">
                  <c:v>20</c:v>
                </c:pt>
                <c:pt idx="2157">
                  <c:v>24</c:v>
                </c:pt>
                <c:pt idx="2158">
                  <c:v>24</c:v>
                </c:pt>
                <c:pt idx="2159">
                  <c:v>24</c:v>
                </c:pt>
                <c:pt idx="2160">
                  <c:v>24</c:v>
                </c:pt>
                <c:pt idx="2161">
                  <c:v>24</c:v>
                </c:pt>
                <c:pt idx="2162">
                  <c:v>24</c:v>
                </c:pt>
                <c:pt idx="2163">
                  <c:v>24</c:v>
                </c:pt>
                <c:pt idx="2164">
                  <c:v>24</c:v>
                </c:pt>
                <c:pt idx="2165">
                  <c:v>24</c:v>
                </c:pt>
                <c:pt idx="2166">
                  <c:v>24</c:v>
                </c:pt>
                <c:pt idx="2167">
                  <c:v>24</c:v>
                </c:pt>
                <c:pt idx="2168">
                  <c:v>292</c:v>
                </c:pt>
                <c:pt idx="2169">
                  <c:v>1304</c:v>
                </c:pt>
                <c:pt idx="2170">
                  <c:v>1672</c:v>
                </c:pt>
                <c:pt idx="2171">
                  <c:v>1660</c:v>
                </c:pt>
                <c:pt idx="2172">
                  <c:v>1668</c:v>
                </c:pt>
                <c:pt idx="2173">
                  <c:v>1668</c:v>
                </c:pt>
                <c:pt idx="2174">
                  <c:v>1668</c:v>
                </c:pt>
                <c:pt idx="2175">
                  <c:v>1664</c:v>
                </c:pt>
                <c:pt idx="2176">
                  <c:v>1728</c:v>
                </c:pt>
                <c:pt idx="2177">
                  <c:v>1740</c:v>
                </c:pt>
                <c:pt idx="2178">
                  <c:v>1748</c:v>
                </c:pt>
                <c:pt idx="2179">
                  <c:v>1736</c:v>
                </c:pt>
                <c:pt idx="2180">
                  <c:v>1720</c:v>
                </c:pt>
                <c:pt idx="2181">
                  <c:v>1712</c:v>
                </c:pt>
                <c:pt idx="2182">
                  <c:v>1704</c:v>
                </c:pt>
                <c:pt idx="2183">
                  <c:v>1708</c:v>
                </c:pt>
                <c:pt idx="2184">
                  <c:v>1720</c:v>
                </c:pt>
                <c:pt idx="2185">
                  <c:v>1732</c:v>
                </c:pt>
                <c:pt idx="2186">
                  <c:v>1736</c:v>
                </c:pt>
                <c:pt idx="2187">
                  <c:v>1628</c:v>
                </c:pt>
                <c:pt idx="2188">
                  <c:v>1372</c:v>
                </c:pt>
                <c:pt idx="2189">
                  <c:v>240</c:v>
                </c:pt>
                <c:pt idx="2190">
                  <c:v>24</c:v>
                </c:pt>
                <c:pt idx="2191">
                  <c:v>24</c:v>
                </c:pt>
                <c:pt idx="2192">
                  <c:v>24</c:v>
                </c:pt>
                <c:pt idx="2193">
                  <c:v>24</c:v>
                </c:pt>
                <c:pt idx="2194">
                  <c:v>24</c:v>
                </c:pt>
                <c:pt idx="2195">
                  <c:v>24</c:v>
                </c:pt>
                <c:pt idx="2196">
                  <c:v>24</c:v>
                </c:pt>
                <c:pt idx="2197">
                  <c:v>24</c:v>
                </c:pt>
                <c:pt idx="2198">
                  <c:v>24</c:v>
                </c:pt>
                <c:pt idx="2199">
                  <c:v>24</c:v>
                </c:pt>
                <c:pt idx="2200">
                  <c:v>24</c:v>
                </c:pt>
                <c:pt idx="2201">
                  <c:v>24</c:v>
                </c:pt>
                <c:pt idx="2202">
                  <c:v>24</c:v>
                </c:pt>
                <c:pt idx="2203">
                  <c:v>24</c:v>
                </c:pt>
                <c:pt idx="2204">
                  <c:v>24</c:v>
                </c:pt>
                <c:pt idx="2205">
                  <c:v>24</c:v>
                </c:pt>
                <c:pt idx="2206">
                  <c:v>24</c:v>
                </c:pt>
                <c:pt idx="2207">
                  <c:v>24</c:v>
                </c:pt>
                <c:pt idx="2208">
                  <c:v>24</c:v>
                </c:pt>
                <c:pt idx="2209">
                  <c:v>24</c:v>
                </c:pt>
                <c:pt idx="2210">
                  <c:v>24</c:v>
                </c:pt>
                <c:pt idx="2211">
                  <c:v>24</c:v>
                </c:pt>
                <c:pt idx="2212">
                  <c:v>24</c:v>
                </c:pt>
                <c:pt idx="2213">
                  <c:v>24</c:v>
                </c:pt>
                <c:pt idx="2214">
                  <c:v>24</c:v>
                </c:pt>
                <c:pt idx="2215">
                  <c:v>24</c:v>
                </c:pt>
                <c:pt idx="2216">
                  <c:v>24</c:v>
                </c:pt>
                <c:pt idx="2217">
                  <c:v>24</c:v>
                </c:pt>
                <c:pt idx="2218">
                  <c:v>24</c:v>
                </c:pt>
                <c:pt idx="2219">
                  <c:v>24</c:v>
                </c:pt>
                <c:pt idx="2220">
                  <c:v>24</c:v>
                </c:pt>
                <c:pt idx="2221">
                  <c:v>24</c:v>
                </c:pt>
                <c:pt idx="2222">
                  <c:v>24</c:v>
                </c:pt>
                <c:pt idx="2223">
                  <c:v>24</c:v>
                </c:pt>
                <c:pt idx="2224">
                  <c:v>24</c:v>
                </c:pt>
                <c:pt idx="2225">
                  <c:v>24</c:v>
                </c:pt>
                <c:pt idx="2226">
                  <c:v>24</c:v>
                </c:pt>
                <c:pt idx="2227">
                  <c:v>24</c:v>
                </c:pt>
                <c:pt idx="2228">
                  <c:v>24</c:v>
                </c:pt>
                <c:pt idx="2229">
                  <c:v>24</c:v>
                </c:pt>
                <c:pt idx="2230">
                  <c:v>24</c:v>
                </c:pt>
                <c:pt idx="2231">
                  <c:v>20</c:v>
                </c:pt>
                <c:pt idx="2232">
                  <c:v>20</c:v>
                </c:pt>
                <c:pt idx="2233">
                  <c:v>20</c:v>
                </c:pt>
                <c:pt idx="2234">
                  <c:v>20</c:v>
                </c:pt>
                <c:pt idx="2235">
                  <c:v>20</c:v>
                </c:pt>
                <c:pt idx="2236">
                  <c:v>20</c:v>
                </c:pt>
                <c:pt idx="2237">
                  <c:v>20</c:v>
                </c:pt>
                <c:pt idx="2238">
                  <c:v>20</c:v>
                </c:pt>
                <c:pt idx="2239">
                  <c:v>20</c:v>
                </c:pt>
                <c:pt idx="2240">
                  <c:v>20</c:v>
                </c:pt>
                <c:pt idx="2241">
                  <c:v>20</c:v>
                </c:pt>
                <c:pt idx="2242">
                  <c:v>20</c:v>
                </c:pt>
                <c:pt idx="2243">
                  <c:v>20</c:v>
                </c:pt>
                <c:pt idx="2244">
                  <c:v>20</c:v>
                </c:pt>
                <c:pt idx="2245">
                  <c:v>20</c:v>
                </c:pt>
                <c:pt idx="2246">
                  <c:v>20</c:v>
                </c:pt>
                <c:pt idx="2247">
                  <c:v>20</c:v>
                </c:pt>
                <c:pt idx="2248">
                  <c:v>20</c:v>
                </c:pt>
                <c:pt idx="2249">
                  <c:v>20</c:v>
                </c:pt>
                <c:pt idx="2250">
                  <c:v>20</c:v>
                </c:pt>
                <c:pt idx="2251">
                  <c:v>20</c:v>
                </c:pt>
                <c:pt idx="2252">
                  <c:v>20</c:v>
                </c:pt>
                <c:pt idx="2253">
                  <c:v>20</c:v>
                </c:pt>
                <c:pt idx="2254">
                  <c:v>20</c:v>
                </c:pt>
                <c:pt idx="2255">
                  <c:v>20</c:v>
                </c:pt>
                <c:pt idx="2256">
                  <c:v>20</c:v>
                </c:pt>
                <c:pt idx="2257">
                  <c:v>20</c:v>
                </c:pt>
                <c:pt idx="2258">
                  <c:v>20</c:v>
                </c:pt>
                <c:pt idx="2259">
                  <c:v>16</c:v>
                </c:pt>
                <c:pt idx="2260">
                  <c:v>20</c:v>
                </c:pt>
                <c:pt idx="2261">
                  <c:v>16</c:v>
                </c:pt>
                <c:pt idx="2262">
                  <c:v>16</c:v>
                </c:pt>
                <c:pt idx="2263">
                  <c:v>16</c:v>
                </c:pt>
                <c:pt idx="2264">
                  <c:v>16</c:v>
                </c:pt>
                <c:pt idx="2265">
                  <c:v>16</c:v>
                </c:pt>
                <c:pt idx="2266">
                  <c:v>16</c:v>
                </c:pt>
                <c:pt idx="2267">
                  <c:v>20</c:v>
                </c:pt>
                <c:pt idx="2268">
                  <c:v>20</c:v>
                </c:pt>
                <c:pt idx="2269">
                  <c:v>20</c:v>
                </c:pt>
                <c:pt idx="2270">
                  <c:v>20</c:v>
                </c:pt>
                <c:pt idx="2271">
                  <c:v>20</c:v>
                </c:pt>
                <c:pt idx="2272">
                  <c:v>20</c:v>
                </c:pt>
                <c:pt idx="2273">
                  <c:v>16</c:v>
                </c:pt>
                <c:pt idx="2274">
                  <c:v>20</c:v>
                </c:pt>
                <c:pt idx="2275">
                  <c:v>20</c:v>
                </c:pt>
                <c:pt idx="2276">
                  <c:v>20</c:v>
                </c:pt>
                <c:pt idx="2277">
                  <c:v>20</c:v>
                </c:pt>
                <c:pt idx="2278">
                  <c:v>16</c:v>
                </c:pt>
                <c:pt idx="2279">
                  <c:v>16</c:v>
                </c:pt>
                <c:pt idx="2280">
                  <c:v>16</c:v>
                </c:pt>
                <c:pt idx="2281">
                  <c:v>20</c:v>
                </c:pt>
                <c:pt idx="2282">
                  <c:v>20</c:v>
                </c:pt>
                <c:pt idx="2283">
                  <c:v>16</c:v>
                </c:pt>
                <c:pt idx="2284">
                  <c:v>20</c:v>
                </c:pt>
                <c:pt idx="2285">
                  <c:v>16</c:v>
                </c:pt>
                <c:pt idx="2286">
                  <c:v>20</c:v>
                </c:pt>
                <c:pt idx="2287">
                  <c:v>20</c:v>
                </c:pt>
                <c:pt idx="2288">
                  <c:v>20</c:v>
                </c:pt>
                <c:pt idx="2289">
                  <c:v>20</c:v>
                </c:pt>
                <c:pt idx="2290">
                  <c:v>20</c:v>
                </c:pt>
                <c:pt idx="2291">
                  <c:v>20</c:v>
                </c:pt>
                <c:pt idx="2292">
                  <c:v>20</c:v>
                </c:pt>
                <c:pt idx="2293">
                  <c:v>20</c:v>
                </c:pt>
                <c:pt idx="2294">
                  <c:v>20</c:v>
                </c:pt>
                <c:pt idx="2295">
                  <c:v>20</c:v>
                </c:pt>
                <c:pt idx="2296">
                  <c:v>20</c:v>
                </c:pt>
                <c:pt idx="2297">
                  <c:v>16</c:v>
                </c:pt>
                <c:pt idx="2298">
                  <c:v>20</c:v>
                </c:pt>
                <c:pt idx="2299">
                  <c:v>20</c:v>
                </c:pt>
                <c:pt idx="2300">
                  <c:v>20</c:v>
                </c:pt>
                <c:pt idx="2301">
                  <c:v>20</c:v>
                </c:pt>
                <c:pt idx="2302">
                  <c:v>20</c:v>
                </c:pt>
                <c:pt idx="2303">
                  <c:v>20</c:v>
                </c:pt>
                <c:pt idx="2304">
                  <c:v>20</c:v>
                </c:pt>
                <c:pt idx="2305">
                  <c:v>20</c:v>
                </c:pt>
                <c:pt idx="2306">
                  <c:v>20</c:v>
                </c:pt>
                <c:pt idx="2307">
                  <c:v>20</c:v>
                </c:pt>
                <c:pt idx="2308">
                  <c:v>20</c:v>
                </c:pt>
                <c:pt idx="2309">
                  <c:v>20</c:v>
                </c:pt>
                <c:pt idx="2310">
                  <c:v>20</c:v>
                </c:pt>
                <c:pt idx="2311">
                  <c:v>20</c:v>
                </c:pt>
                <c:pt idx="2312">
                  <c:v>20</c:v>
                </c:pt>
                <c:pt idx="2313">
                  <c:v>20</c:v>
                </c:pt>
                <c:pt idx="2314">
                  <c:v>20</c:v>
                </c:pt>
                <c:pt idx="2315">
                  <c:v>20</c:v>
                </c:pt>
                <c:pt idx="2316">
                  <c:v>20</c:v>
                </c:pt>
                <c:pt idx="2317">
                  <c:v>20</c:v>
                </c:pt>
                <c:pt idx="2318">
                  <c:v>20</c:v>
                </c:pt>
                <c:pt idx="2319">
                  <c:v>20</c:v>
                </c:pt>
                <c:pt idx="2320">
                  <c:v>16</c:v>
                </c:pt>
                <c:pt idx="2321">
                  <c:v>16</c:v>
                </c:pt>
                <c:pt idx="2322">
                  <c:v>16</c:v>
                </c:pt>
                <c:pt idx="2323">
                  <c:v>16</c:v>
                </c:pt>
                <c:pt idx="2324">
                  <c:v>16</c:v>
                </c:pt>
                <c:pt idx="2325">
                  <c:v>16</c:v>
                </c:pt>
                <c:pt idx="2326">
                  <c:v>16</c:v>
                </c:pt>
                <c:pt idx="2327">
                  <c:v>16</c:v>
                </c:pt>
                <c:pt idx="2328">
                  <c:v>20</c:v>
                </c:pt>
                <c:pt idx="2329">
                  <c:v>20</c:v>
                </c:pt>
                <c:pt idx="2330">
                  <c:v>20</c:v>
                </c:pt>
                <c:pt idx="2331">
                  <c:v>16</c:v>
                </c:pt>
                <c:pt idx="2332">
                  <c:v>16</c:v>
                </c:pt>
                <c:pt idx="2333">
                  <c:v>16</c:v>
                </c:pt>
                <c:pt idx="2334">
                  <c:v>16</c:v>
                </c:pt>
                <c:pt idx="2335">
                  <c:v>16</c:v>
                </c:pt>
                <c:pt idx="2336">
                  <c:v>16</c:v>
                </c:pt>
                <c:pt idx="2337">
                  <c:v>16</c:v>
                </c:pt>
                <c:pt idx="2338">
                  <c:v>20</c:v>
                </c:pt>
                <c:pt idx="2339">
                  <c:v>16</c:v>
                </c:pt>
                <c:pt idx="2340">
                  <c:v>20</c:v>
                </c:pt>
                <c:pt idx="2341">
                  <c:v>20</c:v>
                </c:pt>
                <c:pt idx="2342">
                  <c:v>20</c:v>
                </c:pt>
                <c:pt idx="2343">
                  <c:v>16</c:v>
                </c:pt>
                <c:pt idx="2344">
                  <c:v>16</c:v>
                </c:pt>
                <c:pt idx="2345">
                  <c:v>16</c:v>
                </c:pt>
                <c:pt idx="2346">
                  <c:v>16</c:v>
                </c:pt>
                <c:pt idx="2347">
                  <c:v>20</c:v>
                </c:pt>
                <c:pt idx="2348">
                  <c:v>20</c:v>
                </c:pt>
                <c:pt idx="2349">
                  <c:v>16</c:v>
                </c:pt>
                <c:pt idx="2350">
                  <c:v>16</c:v>
                </c:pt>
                <c:pt idx="2351">
                  <c:v>16</c:v>
                </c:pt>
                <c:pt idx="2352">
                  <c:v>20</c:v>
                </c:pt>
                <c:pt idx="2353">
                  <c:v>20</c:v>
                </c:pt>
                <c:pt idx="2354">
                  <c:v>20</c:v>
                </c:pt>
                <c:pt idx="2355">
                  <c:v>16</c:v>
                </c:pt>
                <c:pt idx="2356">
                  <c:v>16</c:v>
                </c:pt>
                <c:pt idx="2357">
                  <c:v>16</c:v>
                </c:pt>
                <c:pt idx="2358">
                  <c:v>16</c:v>
                </c:pt>
                <c:pt idx="2359">
                  <c:v>20</c:v>
                </c:pt>
                <c:pt idx="2360">
                  <c:v>16</c:v>
                </c:pt>
                <c:pt idx="2361">
                  <c:v>16</c:v>
                </c:pt>
                <c:pt idx="2362">
                  <c:v>16</c:v>
                </c:pt>
                <c:pt idx="2363">
                  <c:v>16</c:v>
                </c:pt>
                <c:pt idx="2364">
                  <c:v>16</c:v>
                </c:pt>
                <c:pt idx="2365">
                  <c:v>16</c:v>
                </c:pt>
                <c:pt idx="2366">
                  <c:v>16</c:v>
                </c:pt>
                <c:pt idx="2367">
                  <c:v>16</c:v>
                </c:pt>
                <c:pt idx="2368">
                  <c:v>16</c:v>
                </c:pt>
                <c:pt idx="2369">
                  <c:v>16</c:v>
                </c:pt>
                <c:pt idx="2370">
                  <c:v>16</c:v>
                </c:pt>
                <c:pt idx="2371">
                  <c:v>16</c:v>
                </c:pt>
                <c:pt idx="2372">
                  <c:v>16</c:v>
                </c:pt>
                <c:pt idx="2373">
                  <c:v>16</c:v>
                </c:pt>
                <c:pt idx="2374">
                  <c:v>16</c:v>
                </c:pt>
                <c:pt idx="2375">
                  <c:v>16</c:v>
                </c:pt>
                <c:pt idx="2376">
                  <c:v>16</c:v>
                </c:pt>
                <c:pt idx="2377">
                  <c:v>16</c:v>
                </c:pt>
                <c:pt idx="2378">
                  <c:v>16</c:v>
                </c:pt>
                <c:pt idx="2379">
                  <c:v>16</c:v>
                </c:pt>
                <c:pt idx="2380">
                  <c:v>16</c:v>
                </c:pt>
                <c:pt idx="2381">
                  <c:v>16</c:v>
                </c:pt>
                <c:pt idx="2382">
                  <c:v>16</c:v>
                </c:pt>
                <c:pt idx="2383">
                  <c:v>16</c:v>
                </c:pt>
                <c:pt idx="2384">
                  <c:v>16</c:v>
                </c:pt>
                <c:pt idx="2385">
                  <c:v>16</c:v>
                </c:pt>
                <c:pt idx="2386">
                  <c:v>16</c:v>
                </c:pt>
                <c:pt idx="2387">
                  <c:v>16</c:v>
                </c:pt>
                <c:pt idx="2388">
                  <c:v>20</c:v>
                </c:pt>
                <c:pt idx="2389">
                  <c:v>20</c:v>
                </c:pt>
                <c:pt idx="2390">
                  <c:v>20</c:v>
                </c:pt>
                <c:pt idx="2391">
                  <c:v>16</c:v>
                </c:pt>
                <c:pt idx="2392">
                  <c:v>16</c:v>
                </c:pt>
                <c:pt idx="2393">
                  <c:v>16</c:v>
                </c:pt>
                <c:pt idx="2394">
                  <c:v>16</c:v>
                </c:pt>
                <c:pt idx="2395">
                  <c:v>20</c:v>
                </c:pt>
                <c:pt idx="2396">
                  <c:v>20</c:v>
                </c:pt>
                <c:pt idx="2397">
                  <c:v>20</c:v>
                </c:pt>
                <c:pt idx="2398">
                  <c:v>20</c:v>
                </c:pt>
                <c:pt idx="2399">
                  <c:v>20</c:v>
                </c:pt>
                <c:pt idx="2400">
                  <c:v>20</c:v>
                </c:pt>
                <c:pt idx="2401">
                  <c:v>20</c:v>
                </c:pt>
                <c:pt idx="2402">
                  <c:v>20</c:v>
                </c:pt>
                <c:pt idx="2403">
                  <c:v>20</c:v>
                </c:pt>
                <c:pt idx="2404">
                  <c:v>20</c:v>
                </c:pt>
                <c:pt idx="2405">
                  <c:v>20</c:v>
                </c:pt>
                <c:pt idx="2406">
                  <c:v>20</c:v>
                </c:pt>
                <c:pt idx="2407">
                  <c:v>20</c:v>
                </c:pt>
                <c:pt idx="2408">
                  <c:v>20</c:v>
                </c:pt>
                <c:pt idx="2409">
                  <c:v>20</c:v>
                </c:pt>
                <c:pt idx="2410">
                  <c:v>24</c:v>
                </c:pt>
                <c:pt idx="2411">
                  <c:v>24</c:v>
                </c:pt>
                <c:pt idx="2412">
                  <c:v>24</c:v>
                </c:pt>
                <c:pt idx="2413">
                  <c:v>24</c:v>
                </c:pt>
                <c:pt idx="2414">
                  <c:v>24</c:v>
                </c:pt>
                <c:pt idx="2415">
                  <c:v>20</c:v>
                </c:pt>
                <c:pt idx="2416">
                  <c:v>20</c:v>
                </c:pt>
                <c:pt idx="2417">
                  <c:v>24</c:v>
                </c:pt>
                <c:pt idx="2418">
                  <c:v>20</c:v>
                </c:pt>
                <c:pt idx="2419">
                  <c:v>20</c:v>
                </c:pt>
                <c:pt idx="2420">
                  <c:v>20</c:v>
                </c:pt>
                <c:pt idx="2421">
                  <c:v>24</c:v>
                </c:pt>
                <c:pt idx="2422">
                  <c:v>24</c:v>
                </c:pt>
                <c:pt idx="2423">
                  <c:v>24</c:v>
                </c:pt>
                <c:pt idx="2424">
                  <c:v>24</c:v>
                </c:pt>
                <c:pt idx="2425">
                  <c:v>24</c:v>
                </c:pt>
                <c:pt idx="2426">
                  <c:v>24</c:v>
                </c:pt>
                <c:pt idx="2427">
                  <c:v>24</c:v>
                </c:pt>
                <c:pt idx="2428">
                  <c:v>24</c:v>
                </c:pt>
                <c:pt idx="2429">
                  <c:v>708</c:v>
                </c:pt>
                <c:pt idx="2430">
                  <c:v>1652</c:v>
                </c:pt>
                <c:pt idx="2431">
                  <c:v>1600</c:v>
                </c:pt>
                <c:pt idx="2432">
                  <c:v>1600</c:v>
                </c:pt>
                <c:pt idx="2433">
                  <c:v>1604</c:v>
                </c:pt>
                <c:pt idx="2434">
                  <c:v>1600</c:v>
                </c:pt>
                <c:pt idx="2435">
                  <c:v>368</c:v>
                </c:pt>
                <c:pt idx="2436">
                  <c:v>24</c:v>
                </c:pt>
                <c:pt idx="2437">
                  <c:v>24</c:v>
                </c:pt>
                <c:pt idx="2438">
                  <c:v>24</c:v>
                </c:pt>
                <c:pt idx="2439">
                  <c:v>24</c:v>
                </c:pt>
                <c:pt idx="2440">
                  <c:v>24</c:v>
                </c:pt>
                <c:pt idx="2441">
                  <c:v>24</c:v>
                </c:pt>
                <c:pt idx="2442">
                  <c:v>24</c:v>
                </c:pt>
                <c:pt idx="2443">
                  <c:v>24</c:v>
                </c:pt>
                <c:pt idx="2444">
                  <c:v>24</c:v>
                </c:pt>
                <c:pt idx="2445">
                  <c:v>956</c:v>
                </c:pt>
                <c:pt idx="2446">
                  <c:v>1624</c:v>
                </c:pt>
                <c:pt idx="2447">
                  <c:v>1588</c:v>
                </c:pt>
                <c:pt idx="2448">
                  <c:v>1588</c:v>
                </c:pt>
                <c:pt idx="2449">
                  <c:v>1584</c:v>
                </c:pt>
                <c:pt idx="2450">
                  <c:v>1696</c:v>
                </c:pt>
                <c:pt idx="2451">
                  <c:v>1724</c:v>
                </c:pt>
                <c:pt idx="2452">
                  <c:v>2972</c:v>
                </c:pt>
                <c:pt idx="2453">
                  <c:v>1044</c:v>
                </c:pt>
                <c:pt idx="2454">
                  <c:v>140</c:v>
                </c:pt>
                <c:pt idx="2455">
                  <c:v>140</c:v>
                </c:pt>
                <c:pt idx="2456">
                  <c:v>140</c:v>
                </c:pt>
                <c:pt idx="2457">
                  <c:v>144</c:v>
                </c:pt>
                <c:pt idx="2458">
                  <c:v>140</c:v>
                </c:pt>
                <c:pt idx="2459">
                  <c:v>136</c:v>
                </c:pt>
                <c:pt idx="2460">
                  <c:v>136</c:v>
                </c:pt>
                <c:pt idx="2461">
                  <c:v>132</c:v>
                </c:pt>
                <c:pt idx="2462">
                  <c:v>128</c:v>
                </c:pt>
                <c:pt idx="2463">
                  <c:v>116</c:v>
                </c:pt>
                <c:pt idx="2464">
                  <c:v>112</c:v>
                </c:pt>
                <c:pt idx="2465">
                  <c:v>120</c:v>
                </c:pt>
                <c:pt idx="2466">
                  <c:v>136</c:v>
                </c:pt>
                <c:pt idx="2467">
                  <c:v>132</c:v>
                </c:pt>
                <c:pt idx="2468">
                  <c:v>124</c:v>
                </c:pt>
                <c:pt idx="2469">
                  <c:v>112</c:v>
                </c:pt>
                <c:pt idx="2470">
                  <c:v>100</c:v>
                </c:pt>
                <c:pt idx="2471">
                  <c:v>112</c:v>
                </c:pt>
                <c:pt idx="2472">
                  <c:v>112</c:v>
                </c:pt>
                <c:pt idx="2473">
                  <c:v>104</c:v>
                </c:pt>
                <c:pt idx="2474">
                  <c:v>132</c:v>
                </c:pt>
                <c:pt idx="2475">
                  <c:v>132</c:v>
                </c:pt>
                <c:pt idx="2476">
                  <c:v>132</c:v>
                </c:pt>
                <c:pt idx="2477">
                  <c:v>132</c:v>
                </c:pt>
                <c:pt idx="2478">
                  <c:v>124</c:v>
                </c:pt>
                <c:pt idx="2479">
                  <c:v>132</c:v>
                </c:pt>
                <c:pt idx="2480">
                  <c:v>132</c:v>
                </c:pt>
                <c:pt idx="2481">
                  <c:v>132</c:v>
                </c:pt>
                <c:pt idx="2482">
                  <c:v>132</c:v>
                </c:pt>
                <c:pt idx="2483">
                  <c:v>132</c:v>
                </c:pt>
                <c:pt idx="2484">
                  <c:v>136</c:v>
                </c:pt>
                <c:pt idx="2485">
                  <c:v>136</c:v>
                </c:pt>
                <c:pt idx="2486">
                  <c:v>136</c:v>
                </c:pt>
                <c:pt idx="2487">
                  <c:v>128</c:v>
                </c:pt>
                <c:pt idx="2488">
                  <c:v>124</c:v>
                </c:pt>
                <c:pt idx="2489">
                  <c:v>136</c:v>
                </c:pt>
                <c:pt idx="2490">
                  <c:v>132</c:v>
                </c:pt>
                <c:pt idx="2491">
                  <c:v>132</c:v>
                </c:pt>
                <c:pt idx="2492">
                  <c:v>132</c:v>
                </c:pt>
                <c:pt idx="2493">
                  <c:v>132</c:v>
                </c:pt>
                <c:pt idx="2494">
                  <c:v>136</c:v>
                </c:pt>
                <c:pt idx="2495">
                  <c:v>136</c:v>
                </c:pt>
                <c:pt idx="2496">
                  <c:v>140</c:v>
                </c:pt>
                <c:pt idx="2497">
                  <c:v>148</c:v>
                </c:pt>
                <c:pt idx="2498">
                  <c:v>140</c:v>
                </c:pt>
                <c:pt idx="2499">
                  <c:v>136</c:v>
                </c:pt>
                <c:pt idx="2500">
                  <c:v>144</c:v>
                </c:pt>
                <c:pt idx="2501">
                  <c:v>144</c:v>
                </c:pt>
                <c:pt idx="2502">
                  <c:v>136</c:v>
                </c:pt>
                <c:pt idx="2503">
                  <c:v>136</c:v>
                </c:pt>
                <c:pt idx="2504">
                  <c:v>132</c:v>
                </c:pt>
                <c:pt idx="2505">
                  <c:v>120</c:v>
                </c:pt>
                <c:pt idx="2506">
                  <c:v>116</c:v>
                </c:pt>
                <c:pt idx="2507">
                  <c:v>132</c:v>
                </c:pt>
                <c:pt idx="2508">
                  <c:v>140</c:v>
                </c:pt>
                <c:pt idx="2509">
                  <c:v>136</c:v>
                </c:pt>
                <c:pt idx="2510">
                  <c:v>184</c:v>
                </c:pt>
                <c:pt idx="2511">
                  <c:v>132</c:v>
                </c:pt>
                <c:pt idx="2512">
                  <c:v>2396</c:v>
                </c:pt>
                <c:pt idx="2513">
                  <c:v>4708</c:v>
                </c:pt>
                <c:pt idx="2514">
                  <c:v>2624</c:v>
                </c:pt>
                <c:pt idx="2515">
                  <c:v>1648</c:v>
                </c:pt>
                <c:pt idx="2516">
                  <c:v>1388</c:v>
                </c:pt>
                <c:pt idx="2517">
                  <c:v>1388</c:v>
                </c:pt>
                <c:pt idx="2518">
                  <c:v>1388</c:v>
                </c:pt>
                <c:pt idx="2519">
                  <c:v>1384</c:v>
                </c:pt>
                <c:pt idx="2520">
                  <c:v>1392</c:v>
                </c:pt>
                <c:pt idx="2521">
                  <c:v>1408</c:v>
                </c:pt>
                <c:pt idx="2522">
                  <c:v>1416</c:v>
                </c:pt>
                <c:pt idx="2523">
                  <c:v>1428</c:v>
                </c:pt>
                <c:pt idx="2524">
                  <c:v>1424</c:v>
                </c:pt>
                <c:pt idx="2525">
                  <c:v>1404</c:v>
                </c:pt>
                <c:pt idx="2526">
                  <c:v>1408</c:v>
                </c:pt>
                <c:pt idx="2527">
                  <c:v>1416</c:v>
                </c:pt>
                <c:pt idx="2528">
                  <c:v>1428</c:v>
                </c:pt>
                <c:pt idx="2529">
                  <c:v>1420</c:v>
                </c:pt>
                <c:pt idx="2530">
                  <c:v>2752</c:v>
                </c:pt>
                <c:pt idx="2531">
                  <c:v>2488</c:v>
                </c:pt>
                <c:pt idx="2532">
                  <c:v>2592</c:v>
                </c:pt>
                <c:pt idx="2533">
                  <c:v>1432</c:v>
                </c:pt>
                <c:pt idx="2534">
                  <c:v>1416</c:v>
                </c:pt>
                <c:pt idx="2535">
                  <c:v>2744</c:v>
                </c:pt>
                <c:pt idx="2536">
                  <c:v>2656</c:v>
                </c:pt>
                <c:pt idx="2537">
                  <c:v>1424</c:v>
                </c:pt>
                <c:pt idx="2538">
                  <c:v>1416</c:v>
                </c:pt>
                <c:pt idx="2539">
                  <c:v>1424</c:v>
                </c:pt>
                <c:pt idx="2540">
                  <c:v>1432</c:v>
                </c:pt>
                <c:pt idx="2541">
                  <c:v>1440</c:v>
                </c:pt>
                <c:pt idx="2542">
                  <c:v>1452</c:v>
                </c:pt>
                <c:pt idx="2543">
                  <c:v>1460</c:v>
                </c:pt>
                <c:pt idx="2544">
                  <c:v>1448</c:v>
                </c:pt>
                <c:pt idx="2545">
                  <c:v>1436</c:v>
                </c:pt>
                <c:pt idx="2546">
                  <c:v>1428</c:v>
                </c:pt>
                <c:pt idx="2547">
                  <c:v>1416</c:v>
                </c:pt>
                <c:pt idx="2548">
                  <c:v>1412</c:v>
                </c:pt>
                <c:pt idx="2549">
                  <c:v>1420</c:v>
                </c:pt>
                <c:pt idx="2550">
                  <c:v>1436</c:v>
                </c:pt>
                <c:pt idx="2551">
                  <c:v>1436</c:v>
                </c:pt>
                <c:pt idx="2552">
                  <c:v>1440</c:v>
                </c:pt>
                <c:pt idx="2553">
                  <c:v>1436</c:v>
                </c:pt>
                <c:pt idx="2554">
                  <c:v>1440</c:v>
                </c:pt>
                <c:pt idx="2555">
                  <c:v>1440</c:v>
                </c:pt>
                <c:pt idx="2556">
                  <c:v>1432</c:v>
                </c:pt>
                <c:pt idx="2557">
                  <c:v>1436</c:v>
                </c:pt>
                <c:pt idx="2558">
                  <c:v>1416</c:v>
                </c:pt>
                <c:pt idx="2559">
                  <c:v>1512</c:v>
                </c:pt>
                <c:pt idx="2560">
                  <c:v>240</c:v>
                </c:pt>
                <c:pt idx="2561">
                  <c:v>52</c:v>
                </c:pt>
                <c:pt idx="2562">
                  <c:v>52</c:v>
                </c:pt>
                <c:pt idx="2563">
                  <c:v>52</c:v>
                </c:pt>
                <c:pt idx="2564">
                  <c:v>52</c:v>
                </c:pt>
                <c:pt idx="2565">
                  <c:v>52</c:v>
                </c:pt>
                <c:pt idx="2566">
                  <c:v>52</c:v>
                </c:pt>
                <c:pt idx="2567">
                  <c:v>52</c:v>
                </c:pt>
                <c:pt idx="2568">
                  <c:v>52</c:v>
                </c:pt>
                <c:pt idx="2569">
                  <c:v>52</c:v>
                </c:pt>
                <c:pt idx="2570">
                  <c:v>52</c:v>
                </c:pt>
                <c:pt idx="2571">
                  <c:v>56</c:v>
                </c:pt>
                <c:pt idx="2572">
                  <c:v>52</c:v>
                </c:pt>
                <c:pt idx="2573">
                  <c:v>52</c:v>
                </c:pt>
                <c:pt idx="2574">
                  <c:v>52</c:v>
                </c:pt>
                <c:pt idx="2575">
                  <c:v>52</c:v>
                </c:pt>
                <c:pt idx="2576">
                  <c:v>52</c:v>
                </c:pt>
                <c:pt idx="2577">
                  <c:v>52</c:v>
                </c:pt>
                <c:pt idx="2578">
                  <c:v>52</c:v>
                </c:pt>
                <c:pt idx="2579">
                  <c:v>52</c:v>
                </c:pt>
                <c:pt idx="2580">
                  <c:v>52</c:v>
                </c:pt>
                <c:pt idx="2581">
                  <c:v>52</c:v>
                </c:pt>
                <c:pt idx="2582">
                  <c:v>52</c:v>
                </c:pt>
                <c:pt idx="2583">
                  <c:v>52</c:v>
                </c:pt>
                <c:pt idx="2584">
                  <c:v>52</c:v>
                </c:pt>
                <c:pt idx="2585">
                  <c:v>56</c:v>
                </c:pt>
                <c:pt idx="2586">
                  <c:v>52</c:v>
                </c:pt>
                <c:pt idx="2587">
                  <c:v>52</c:v>
                </c:pt>
                <c:pt idx="2588">
                  <c:v>52</c:v>
                </c:pt>
                <c:pt idx="2589">
                  <c:v>52</c:v>
                </c:pt>
                <c:pt idx="2590">
                  <c:v>52</c:v>
                </c:pt>
                <c:pt idx="2591">
                  <c:v>56</c:v>
                </c:pt>
                <c:pt idx="2592">
                  <c:v>52</c:v>
                </c:pt>
                <c:pt idx="2593">
                  <c:v>52</c:v>
                </c:pt>
                <c:pt idx="2594">
                  <c:v>52</c:v>
                </c:pt>
                <c:pt idx="2595">
                  <c:v>52</c:v>
                </c:pt>
                <c:pt idx="2596">
                  <c:v>52</c:v>
                </c:pt>
                <c:pt idx="2597">
                  <c:v>52</c:v>
                </c:pt>
                <c:pt idx="2598">
                  <c:v>52</c:v>
                </c:pt>
                <c:pt idx="2599">
                  <c:v>52</c:v>
                </c:pt>
                <c:pt idx="2600">
                  <c:v>52</c:v>
                </c:pt>
                <c:pt idx="2601">
                  <c:v>56</c:v>
                </c:pt>
                <c:pt idx="2602">
                  <c:v>52</c:v>
                </c:pt>
                <c:pt idx="2603">
                  <c:v>52</c:v>
                </c:pt>
                <c:pt idx="2604">
                  <c:v>52</c:v>
                </c:pt>
                <c:pt idx="2605">
                  <c:v>52</c:v>
                </c:pt>
                <c:pt idx="2606">
                  <c:v>56</c:v>
                </c:pt>
                <c:pt idx="2607">
                  <c:v>52</c:v>
                </c:pt>
                <c:pt idx="2608">
                  <c:v>60</c:v>
                </c:pt>
                <c:pt idx="2609">
                  <c:v>60</c:v>
                </c:pt>
                <c:pt idx="2610">
                  <c:v>56</c:v>
                </c:pt>
                <c:pt idx="2611">
                  <c:v>52</c:v>
                </c:pt>
                <c:pt idx="2612">
                  <c:v>52</c:v>
                </c:pt>
                <c:pt idx="2613">
                  <c:v>52</c:v>
                </c:pt>
                <c:pt idx="2614">
                  <c:v>52</c:v>
                </c:pt>
                <c:pt idx="2615">
                  <c:v>56</c:v>
                </c:pt>
                <c:pt idx="2616">
                  <c:v>56</c:v>
                </c:pt>
                <c:pt idx="2617">
                  <c:v>52</c:v>
                </c:pt>
                <c:pt idx="2618">
                  <c:v>52</c:v>
                </c:pt>
                <c:pt idx="2619">
                  <c:v>56</c:v>
                </c:pt>
                <c:pt idx="2620">
                  <c:v>52</c:v>
                </c:pt>
                <c:pt idx="2621">
                  <c:v>56</c:v>
                </c:pt>
                <c:pt idx="2622">
                  <c:v>56</c:v>
                </c:pt>
                <c:pt idx="2623">
                  <c:v>76</c:v>
                </c:pt>
                <c:pt idx="2624">
                  <c:v>76</c:v>
                </c:pt>
                <c:pt idx="2625">
                  <c:v>52</c:v>
                </c:pt>
                <c:pt idx="2626">
                  <c:v>52</c:v>
                </c:pt>
                <c:pt idx="2627">
                  <c:v>52</c:v>
                </c:pt>
                <c:pt idx="2628">
                  <c:v>56</c:v>
                </c:pt>
                <c:pt idx="2629">
                  <c:v>52</c:v>
                </c:pt>
                <c:pt idx="2630">
                  <c:v>52</c:v>
                </c:pt>
                <c:pt idx="2631">
                  <c:v>56</c:v>
                </c:pt>
                <c:pt idx="2632">
                  <c:v>56</c:v>
                </c:pt>
                <c:pt idx="2633">
                  <c:v>56</c:v>
                </c:pt>
                <c:pt idx="2634">
                  <c:v>52</c:v>
                </c:pt>
                <c:pt idx="2635">
                  <c:v>52</c:v>
                </c:pt>
                <c:pt idx="2636">
                  <c:v>52</c:v>
                </c:pt>
                <c:pt idx="2637">
                  <c:v>52</c:v>
                </c:pt>
                <c:pt idx="2638">
                  <c:v>52</c:v>
                </c:pt>
                <c:pt idx="2639">
                  <c:v>56</c:v>
                </c:pt>
                <c:pt idx="2640">
                  <c:v>52</c:v>
                </c:pt>
                <c:pt idx="2641">
                  <c:v>52</c:v>
                </c:pt>
                <c:pt idx="2642">
                  <c:v>52</c:v>
                </c:pt>
                <c:pt idx="2643">
                  <c:v>52</c:v>
                </c:pt>
                <c:pt idx="2644">
                  <c:v>52</c:v>
                </c:pt>
                <c:pt idx="2645">
                  <c:v>52</c:v>
                </c:pt>
                <c:pt idx="2646">
                  <c:v>52</c:v>
                </c:pt>
                <c:pt idx="2647">
                  <c:v>52</c:v>
                </c:pt>
                <c:pt idx="2648">
                  <c:v>52</c:v>
                </c:pt>
                <c:pt idx="2649">
                  <c:v>52</c:v>
                </c:pt>
                <c:pt idx="2650">
                  <c:v>52</c:v>
                </c:pt>
                <c:pt idx="2651">
                  <c:v>52</c:v>
                </c:pt>
                <c:pt idx="2652">
                  <c:v>56</c:v>
                </c:pt>
                <c:pt idx="2653">
                  <c:v>52</c:v>
                </c:pt>
                <c:pt idx="2654">
                  <c:v>56</c:v>
                </c:pt>
                <c:pt idx="2655">
                  <c:v>52</c:v>
                </c:pt>
                <c:pt idx="2656">
                  <c:v>56</c:v>
                </c:pt>
                <c:pt idx="2657">
                  <c:v>56</c:v>
                </c:pt>
                <c:pt idx="2658">
                  <c:v>56</c:v>
                </c:pt>
                <c:pt idx="2659">
                  <c:v>52</c:v>
                </c:pt>
                <c:pt idx="2660">
                  <c:v>56</c:v>
                </c:pt>
                <c:pt idx="2661">
                  <c:v>52</c:v>
                </c:pt>
                <c:pt idx="2662">
                  <c:v>52</c:v>
                </c:pt>
                <c:pt idx="2663">
                  <c:v>56</c:v>
                </c:pt>
                <c:pt idx="2664">
                  <c:v>56</c:v>
                </c:pt>
                <c:pt idx="2665">
                  <c:v>56</c:v>
                </c:pt>
                <c:pt idx="2666">
                  <c:v>52</c:v>
                </c:pt>
                <c:pt idx="2667">
                  <c:v>52</c:v>
                </c:pt>
                <c:pt idx="2668">
                  <c:v>56</c:v>
                </c:pt>
                <c:pt idx="2669">
                  <c:v>52</c:v>
                </c:pt>
                <c:pt idx="2670">
                  <c:v>52</c:v>
                </c:pt>
                <c:pt idx="2671">
                  <c:v>52</c:v>
                </c:pt>
                <c:pt idx="2672">
                  <c:v>52</c:v>
                </c:pt>
                <c:pt idx="2673">
                  <c:v>52</c:v>
                </c:pt>
                <c:pt idx="2674">
                  <c:v>52</c:v>
                </c:pt>
                <c:pt idx="2675">
                  <c:v>52</c:v>
                </c:pt>
                <c:pt idx="2676">
                  <c:v>52</c:v>
                </c:pt>
                <c:pt idx="2677">
                  <c:v>52</c:v>
                </c:pt>
                <c:pt idx="2678">
                  <c:v>52</c:v>
                </c:pt>
                <c:pt idx="2679">
                  <c:v>52</c:v>
                </c:pt>
                <c:pt idx="2680">
                  <c:v>52</c:v>
                </c:pt>
                <c:pt idx="2681">
                  <c:v>56</c:v>
                </c:pt>
                <c:pt idx="2682">
                  <c:v>52</c:v>
                </c:pt>
                <c:pt idx="2683">
                  <c:v>52</c:v>
                </c:pt>
                <c:pt idx="2684">
                  <c:v>52</c:v>
                </c:pt>
                <c:pt idx="2685">
                  <c:v>52</c:v>
                </c:pt>
                <c:pt idx="2686">
                  <c:v>52</c:v>
                </c:pt>
                <c:pt idx="2687">
                  <c:v>52</c:v>
                </c:pt>
                <c:pt idx="2688">
                  <c:v>52</c:v>
                </c:pt>
                <c:pt idx="2689">
                  <c:v>52</c:v>
                </c:pt>
                <c:pt idx="2690">
                  <c:v>52</c:v>
                </c:pt>
                <c:pt idx="2691">
                  <c:v>52</c:v>
                </c:pt>
                <c:pt idx="2692">
                  <c:v>52</c:v>
                </c:pt>
                <c:pt idx="2693">
                  <c:v>52</c:v>
                </c:pt>
                <c:pt idx="2694">
                  <c:v>52</c:v>
                </c:pt>
                <c:pt idx="2695">
                  <c:v>52</c:v>
                </c:pt>
                <c:pt idx="2696">
                  <c:v>52</c:v>
                </c:pt>
                <c:pt idx="2697">
                  <c:v>52</c:v>
                </c:pt>
                <c:pt idx="2698">
                  <c:v>52</c:v>
                </c:pt>
                <c:pt idx="2699">
                  <c:v>56</c:v>
                </c:pt>
                <c:pt idx="2700">
                  <c:v>52</c:v>
                </c:pt>
                <c:pt idx="2701">
                  <c:v>52</c:v>
                </c:pt>
                <c:pt idx="2702">
                  <c:v>52</c:v>
                </c:pt>
                <c:pt idx="2703">
                  <c:v>52</c:v>
                </c:pt>
                <c:pt idx="2704">
                  <c:v>52</c:v>
                </c:pt>
                <c:pt idx="2705">
                  <c:v>52</c:v>
                </c:pt>
                <c:pt idx="2706">
                  <c:v>52</c:v>
                </c:pt>
                <c:pt idx="2707">
                  <c:v>52</c:v>
                </c:pt>
                <c:pt idx="2708">
                  <c:v>52</c:v>
                </c:pt>
                <c:pt idx="2709">
                  <c:v>52</c:v>
                </c:pt>
                <c:pt idx="2710">
                  <c:v>52</c:v>
                </c:pt>
                <c:pt idx="2711">
                  <c:v>52</c:v>
                </c:pt>
                <c:pt idx="2712">
                  <c:v>52</c:v>
                </c:pt>
                <c:pt idx="2713">
                  <c:v>52</c:v>
                </c:pt>
                <c:pt idx="2714">
                  <c:v>52</c:v>
                </c:pt>
                <c:pt idx="2715">
                  <c:v>48</c:v>
                </c:pt>
                <c:pt idx="2716">
                  <c:v>52</c:v>
                </c:pt>
                <c:pt idx="2717">
                  <c:v>52</c:v>
                </c:pt>
                <c:pt idx="2718">
                  <c:v>52</c:v>
                </c:pt>
                <c:pt idx="2719">
                  <c:v>48</c:v>
                </c:pt>
                <c:pt idx="2720">
                  <c:v>52</c:v>
                </c:pt>
                <c:pt idx="2721">
                  <c:v>48</c:v>
                </c:pt>
                <c:pt idx="2722">
                  <c:v>52</c:v>
                </c:pt>
                <c:pt idx="2723">
                  <c:v>52</c:v>
                </c:pt>
                <c:pt idx="2724">
                  <c:v>48</c:v>
                </c:pt>
                <c:pt idx="2725">
                  <c:v>52</c:v>
                </c:pt>
                <c:pt idx="2726">
                  <c:v>48</c:v>
                </c:pt>
                <c:pt idx="2727">
                  <c:v>48</c:v>
                </c:pt>
                <c:pt idx="2728">
                  <c:v>52</c:v>
                </c:pt>
                <c:pt idx="2729">
                  <c:v>52</c:v>
                </c:pt>
                <c:pt idx="2730">
                  <c:v>52</c:v>
                </c:pt>
                <c:pt idx="2731">
                  <c:v>124</c:v>
                </c:pt>
                <c:pt idx="2732">
                  <c:v>496</c:v>
                </c:pt>
                <c:pt idx="2733">
                  <c:v>80</c:v>
                </c:pt>
                <c:pt idx="2734">
                  <c:v>100</c:v>
                </c:pt>
                <c:pt idx="2735">
                  <c:v>104</c:v>
                </c:pt>
                <c:pt idx="2736">
                  <c:v>88</c:v>
                </c:pt>
                <c:pt idx="2737">
                  <c:v>84</c:v>
                </c:pt>
                <c:pt idx="2738">
                  <c:v>84</c:v>
                </c:pt>
                <c:pt idx="2739">
                  <c:v>84</c:v>
                </c:pt>
                <c:pt idx="2740">
                  <c:v>84</c:v>
                </c:pt>
                <c:pt idx="2741">
                  <c:v>84</c:v>
                </c:pt>
                <c:pt idx="2742">
                  <c:v>84</c:v>
                </c:pt>
                <c:pt idx="2743">
                  <c:v>80</c:v>
                </c:pt>
                <c:pt idx="2744">
                  <c:v>80</c:v>
                </c:pt>
                <c:pt idx="2745">
                  <c:v>80</c:v>
                </c:pt>
                <c:pt idx="2746">
                  <c:v>80</c:v>
                </c:pt>
                <c:pt idx="2747">
                  <c:v>80</c:v>
                </c:pt>
                <c:pt idx="2748">
                  <c:v>80</c:v>
                </c:pt>
                <c:pt idx="2749">
                  <c:v>80</c:v>
                </c:pt>
                <c:pt idx="2750">
                  <c:v>80</c:v>
                </c:pt>
                <c:pt idx="2751">
                  <c:v>76</c:v>
                </c:pt>
                <c:pt idx="2752">
                  <c:v>80</c:v>
                </c:pt>
                <c:pt idx="2753">
                  <c:v>76</c:v>
                </c:pt>
                <c:pt idx="2754">
                  <c:v>72</c:v>
                </c:pt>
                <c:pt idx="2755">
                  <c:v>72</c:v>
                </c:pt>
                <c:pt idx="2756">
                  <c:v>88</c:v>
                </c:pt>
                <c:pt idx="2757">
                  <c:v>76</c:v>
                </c:pt>
                <c:pt idx="2758">
                  <c:v>132</c:v>
                </c:pt>
                <c:pt idx="2759">
                  <c:v>140</c:v>
                </c:pt>
                <c:pt idx="2760">
                  <c:v>132</c:v>
                </c:pt>
                <c:pt idx="2761">
                  <c:v>144</c:v>
                </c:pt>
                <c:pt idx="2762">
                  <c:v>148</c:v>
                </c:pt>
                <c:pt idx="2763">
                  <c:v>144</c:v>
                </c:pt>
                <c:pt idx="2764">
                  <c:v>152</c:v>
                </c:pt>
                <c:pt idx="2765">
                  <c:v>132</c:v>
                </c:pt>
                <c:pt idx="2766">
                  <c:v>116</c:v>
                </c:pt>
                <c:pt idx="2767">
                  <c:v>128</c:v>
                </c:pt>
                <c:pt idx="2768">
                  <c:v>132</c:v>
                </c:pt>
                <c:pt idx="2769">
                  <c:v>124</c:v>
                </c:pt>
                <c:pt idx="2770">
                  <c:v>132</c:v>
                </c:pt>
                <c:pt idx="2771">
                  <c:v>136</c:v>
                </c:pt>
                <c:pt idx="2772">
                  <c:v>132</c:v>
                </c:pt>
                <c:pt idx="2773">
                  <c:v>132</c:v>
                </c:pt>
                <c:pt idx="2774">
                  <c:v>116</c:v>
                </c:pt>
                <c:pt idx="2775">
                  <c:v>92</c:v>
                </c:pt>
                <c:pt idx="2776">
                  <c:v>96</c:v>
                </c:pt>
                <c:pt idx="2777">
                  <c:v>112</c:v>
                </c:pt>
                <c:pt idx="2778">
                  <c:v>116</c:v>
                </c:pt>
                <c:pt idx="2779">
                  <c:v>104</c:v>
                </c:pt>
                <c:pt idx="2780">
                  <c:v>92</c:v>
                </c:pt>
                <c:pt idx="2781">
                  <c:v>92</c:v>
                </c:pt>
                <c:pt idx="2782">
                  <c:v>104</c:v>
                </c:pt>
                <c:pt idx="2783">
                  <c:v>116</c:v>
                </c:pt>
                <c:pt idx="2784">
                  <c:v>116</c:v>
                </c:pt>
                <c:pt idx="2785">
                  <c:v>112</c:v>
                </c:pt>
                <c:pt idx="2786">
                  <c:v>112</c:v>
                </c:pt>
                <c:pt idx="2787">
                  <c:v>112</c:v>
                </c:pt>
                <c:pt idx="2788">
                  <c:v>96</c:v>
                </c:pt>
                <c:pt idx="2789">
                  <c:v>112</c:v>
                </c:pt>
                <c:pt idx="2790">
                  <c:v>116</c:v>
                </c:pt>
                <c:pt idx="2791">
                  <c:v>1112</c:v>
                </c:pt>
                <c:pt idx="2792">
                  <c:v>2128</c:v>
                </c:pt>
                <c:pt idx="2793">
                  <c:v>2140</c:v>
                </c:pt>
                <c:pt idx="2794">
                  <c:v>2140</c:v>
                </c:pt>
                <c:pt idx="2795">
                  <c:v>2156</c:v>
                </c:pt>
                <c:pt idx="2796">
                  <c:v>2164</c:v>
                </c:pt>
                <c:pt idx="2797">
                  <c:v>2176</c:v>
                </c:pt>
                <c:pt idx="2798">
                  <c:v>2176</c:v>
                </c:pt>
                <c:pt idx="2799">
                  <c:v>3472</c:v>
                </c:pt>
                <c:pt idx="2800">
                  <c:v>3716</c:v>
                </c:pt>
                <c:pt idx="2801">
                  <c:v>3680</c:v>
                </c:pt>
                <c:pt idx="2802">
                  <c:v>3680</c:v>
                </c:pt>
                <c:pt idx="2803">
                  <c:v>3680</c:v>
                </c:pt>
                <c:pt idx="2804">
                  <c:v>3684</c:v>
                </c:pt>
                <c:pt idx="2805">
                  <c:v>3688</c:v>
                </c:pt>
                <c:pt idx="2806">
                  <c:v>3684</c:v>
                </c:pt>
                <c:pt idx="2807">
                  <c:v>3684</c:v>
                </c:pt>
                <c:pt idx="2808">
                  <c:v>3688</c:v>
                </c:pt>
                <c:pt idx="2809">
                  <c:v>3704</c:v>
                </c:pt>
                <c:pt idx="2810">
                  <c:v>3696</c:v>
                </c:pt>
                <c:pt idx="2811">
                  <c:v>3696</c:v>
                </c:pt>
                <c:pt idx="2812">
                  <c:v>3700</c:v>
                </c:pt>
                <c:pt idx="2813">
                  <c:v>3704</c:v>
                </c:pt>
                <c:pt idx="2814">
                  <c:v>3716</c:v>
                </c:pt>
                <c:pt idx="2815">
                  <c:v>3728</c:v>
                </c:pt>
                <c:pt idx="2816">
                  <c:v>3724</c:v>
                </c:pt>
                <c:pt idx="2817">
                  <c:v>3128</c:v>
                </c:pt>
                <c:pt idx="2818">
                  <c:v>1668</c:v>
                </c:pt>
                <c:pt idx="2819">
                  <c:v>1672</c:v>
                </c:pt>
                <c:pt idx="2820">
                  <c:v>1700</c:v>
                </c:pt>
                <c:pt idx="2821">
                  <c:v>1764</c:v>
                </c:pt>
                <c:pt idx="2822">
                  <c:v>1692</c:v>
                </c:pt>
                <c:pt idx="2823">
                  <c:v>2492</c:v>
                </c:pt>
                <c:pt idx="2824">
                  <c:v>3760</c:v>
                </c:pt>
                <c:pt idx="2825">
                  <c:v>3676</c:v>
                </c:pt>
                <c:pt idx="2826">
                  <c:v>1712</c:v>
                </c:pt>
                <c:pt idx="2827">
                  <c:v>1708</c:v>
                </c:pt>
                <c:pt idx="2828">
                  <c:v>1692</c:v>
                </c:pt>
                <c:pt idx="2829">
                  <c:v>1688</c:v>
                </c:pt>
                <c:pt idx="2830">
                  <c:v>1708</c:v>
                </c:pt>
                <c:pt idx="2831">
                  <c:v>1692</c:v>
                </c:pt>
                <c:pt idx="2832">
                  <c:v>1692</c:v>
                </c:pt>
                <c:pt idx="2833">
                  <c:v>1688</c:v>
                </c:pt>
                <c:pt idx="2834">
                  <c:v>1696</c:v>
                </c:pt>
                <c:pt idx="2835">
                  <c:v>1688</c:v>
                </c:pt>
                <c:pt idx="2836">
                  <c:v>1688</c:v>
                </c:pt>
                <c:pt idx="2837">
                  <c:v>1696</c:v>
                </c:pt>
                <c:pt idx="2838">
                  <c:v>1696</c:v>
                </c:pt>
                <c:pt idx="2839">
                  <c:v>1692</c:v>
                </c:pt>
                <c:pt idx="2840">
                  <c:v>1692</c:v>
                </c:pt>
                <c:pt idx="2841">
                  <c:v>1688</c:v>
                </c:pt>
                <c:pt idx="2842">
                  <c:v>1696</c:v>
                </c:pt>
                <c:pt idx="2843">
                  <c:v>1696</c:v>
                </c:pt>
                <c:pt idx="2844">
                  <c:v>1700</c:v>
                </c:pt>
                <c:pt idx="2845">
                  <c:v>1696</c:v>
                </c:pt>
                <c:pt idx="2846">
                  <c:v>1704</c:v>
                </c:pt>
                <c:pt idx="2847">
                  <c:v>1704</c:v>
                </c:pt>
                <c:pt idx="2848">
                  <c:v>1704</c:v>
                </c:pt>
                <c:pt idx="2849">
                  <c:v>1704</c:v>
                </c:pt>
                <c:pt idx="2850">
                  <c:v>1688</c:v>
                </c:pt>
                <c:pt idx="2851">
                  <c:v>1696</c:v>
                </c:pt>
                <c:pt idx="2852">
                  <c:v>1688</c:v>
                </c:pt>
                <c:pt idx="2853">
                  <c:v>1680</c:v>
                </c:pt>
                <c:pt idx="2854">
                  <c:v>1672</c:v>
                </c:pt>
                <c:pt idx="2855">
                  <c:v>1676</c:v>
                </c:pt>
                <c:pt idx="2856">
                  <c:v>1700</c:v>
                </c:pt>
                <c:pt idx="2857">
                  <c:v>1136</c:v>
                </c:pt>
                <c:pt idx="2858">
                  <c:v>28</c:v>
                </c:pt>
                <c:pt idx="2859">
                  <c:v>20</c:v>
                </c:pt>
                <c:pt idx="2860">
                  <c:v>20</c:v>
                </c:pt>
                <c:pt idx="2861">
                  <c:v>20</c:v>
                </c:pt>
                <c:pt idx="2862">
                  <c:v>20</c:v>
                </c:pt>
                <c:pt idx="2863">
                  <c:v>20</c:v>
                </c:pt>
                <c:pt idx="2864">
                  <c:v>20</c:v>
                </c:pt>
                <c:pt idx="2865">
                  <c:v>20</c:v>
                </c:pt>
                <c:pt idx="2866">
                  <c:v>20</c:v>
                </c:pt>
                <c:pt idx="2867">
                  <c:v>16</c:v>
                </c:pt>
                <c:pt idx="2868">
                  <c:v>16</c:v>
                </c:pt>
                <c:pt idx="2869">
                  <c:v>16</c:v>
                </c:pt>
                <c:pt idx="2870">
                  <c:v>20</c:v>
                </c:pt>
                <c:pt idx="2871">
                  <c:v>20</c:v>
                </c:pt>
                <c:pt idx="2872">
                  <c:v>20</c:v>
                </c:pt>
                <c:pt idx="2873">
                  <c:v>20</c:v>
                </c:pt>
                <c:pt idx="2874">
                  <c:v>16</c:v>
                </c:pt>
                <c:pt idx="2875">
                  <c:v>20</c:v>
                </c:pt>
                <c:pt idx="2876">
                  <c:v>20</c:v>
                </c:pt>
                <c:pt idx="2877">
                  <c:v>20</c:v>
                </c:pt>
                <c:pt idx="2878">
                  <c:v>20</c:v>
                </c:pt>
                <c:pt idx="2879">
                  <c:v>20</c:v>
                </c:pt>
                <c:pt idx="2880">
                  <c:v>20</c:v>
                </c:pt>
                <c:pt idx="2881">
                  <c:v>20</c:v>
                </c:pt>
                <c:pt idx="2882">
                  <c:v>20</c:v>
                </c:pt>
                <c:pt idx="2883">
                  <c:v>20</c:v>
                </c:pt>
                <c:pt idx="2884">
                  <c:v>20</c:v>
                </c:pt>
                <c:pt idx="2885">
                  <c:v>20</c:v>
                </c:pt>
                <c:pt idx="2886">
                  <c:v>20</c:v>
                </c:pt>
                <c:pt idx="2887">
                  <c:v>20</c:v>
                </c:pt>
                <c:pt idx="2888">
                  <c:v>20</c:v>
                </c:pt>
                <c:pt idx="2889">
                  <c:v>20</c:v>
                </c:pt>
                <c:pt idx="2890">
                  <c:v>16</c:v>
                </c:pt>
                <c:pt idx="2891">
                  <c:v>20</c:v>
                </c:pt>
                <c:pt idx="2892">
                  <c:v>20</c:v>
                </c:pt>
                <c:pt idx="2893">
                  <c:v>20</c:v>
                </c:pt>
                <c:pt idx="2894">
                  <c:v>20</c:v>
                </c:pt>
                <c:pt idx="2895">
                  <c:v>20</c:v>
                </c:pt>
                <c:pt idx="2896">
                  <c:v>20</c:v>
                </c:pt>
                <c:pt idx="2897">
                  <c:v>20</c:v>
                </c:pt>
                <c:pt idx="2898">
                  <c:v>20</c:v>
                </c:pt>
                <c:pt idx="2899">
                  <c:v>20</c:v>
                </c:pt>
                <c:pt idx="2900">
                  <c:v>20</c:v>
                </c:pt>
                <c:pt idx="2901">
                  <c:v>20</c:v>
                </c:pt>
                <c:pt idx="2902">
                  <c:v>20</c:v>
                </c:pt>
                <c:pt idx="2903">
                  <c:v>20</c:v>
                </c:pt>
                <c:pt idx="2904">
                  <c:v>16</c:v>
                </c:pt>
                <c:pt idx="2905">
                  <c:v>20</c:v>
                </c:pt>
                <c:pt idx="2906">
                  <c:v>20</c:v>
                </c:pt>
                <c:pt idx="2907">
                  <c:v>16</c:v>
                </c:pt>
                <c:pt idx="2908">
                  <c:v>16</c:v>
                </c:pt>
                <c:pt idx="2909">
                  <c:v>16</c:v>
                </c:pt>
                <c:pt idx="2910">
                  <c:v>16</c:v>
                </c:pt>
                <c:pt idx="2911">
                  <c:v>16</c:v>
                </c:pt>
                <c:pt idx="2912">
                  <c:v>16</c:v>
                </c:pt>
                <c:pt idx="2913">
                  <c:v>16</c:v>
                </c:pt>
                <c:pt idx="2914">
                  <c:v>16</c:v>
                </c:pt>
                <c:pt idx="2915">
                  <c:v>16</c:v>
                </c:pt>
                <c:pt idx="2916">
                  <c:v>16</c:v>
                </c:pt>
                <c:pt idx="2917">
                  <c:v>16</c:v>
                </c:pt>
                <c:pt idx="2918">
                  <c:v>16</c:v>
                </c:pt>
                <c:pt idx="2919">
                  <c:v>16</c:v>
                </c:pt>
                <c:pt idx="2920">
                  <c:v>20</c:v>
                </c:pt>
                <c:pt idx="2921">
                  <c:v>20</c:v>
                </c:pt>
                <c:pt idx="2922">
                  <c:v>16</c:v>
                </c:pt>
                <c:pt idx="2923">
                  <c:v>16</c:v>
                </c:pt>
                <c:pt idx="2924">
                  <c:v>20</c:v>
                </c:pt>
                <c:pt idx="2925">
                  <c:v>16</c:v>
                </c:pt>
                <c:pt idx="2926">
                  <c:v>16</c:v>
                </c:pt>
                <c:pt idx="2927">
                  <c:v>16</c:v>
                </c:pt>
                <c:pt idx="2928">
                  <c:v>16</c:v>
                </c:pt>
                <c:pt idx="2929">
                  <c:v>16</c:v>
                </c:pt>
                <c:pt idx="2930">
                  <c:v>16</c:v>
                </c:pt>
                <c:pt idx="2931">
                  <c:v>16</c:v>
                </c:pt>
                <c:pt idx="2932">
                  <c:v>16</c:v>
                </c:pt>
                <c:pt idx="2933">
                  <c:v>16</c:v>
                </c:pt>
                <c:pt idx="2934">
                  <c:v>16</c:v>
                </c:pt>
                <c:pt idx="2935">
                  <c:v>16</c:v>
                </c:pt>
                <c:pt idx="2936">
                  <c:v>20</c:v>
                </c:pt>
                <c:pt idx="2937">
                  <c:v>20</c:v>
                </c:pt>
                <c:pt idx="2938">
                  <c:v>20</c:v>
                </c:pt>
                <c:pt idx="2939">
                  <c:v>20</c:v>
                </c:pt>
                <c:pt idx="2940">
                  <c:v>20</c:v>
                </c:pt>
                <c:pt idx="2941">
                  <c:v>16</c:v>
                </c:pt>
                <c:pt idx="2942">
                  <c:v>16</c:v>
                </c:pt>
                <c:pt idx="2943">
                  <c:v>20</c:v>
                </c:pt>
                <c:pt idx="2944">
                  <c:v>20</c:v>
                </c:pt>
                <c:pt idx="2945">
                  <c:v>20</c:v>
                </c:pt>
                <c:pt idx="2946">
                  <c:v>20</c:v>
                </c:pt>
                <c:pt idx="2947">
                  <c:v>20</c:v>
                </c:pt>
                <c:pt idx="2948">
                  <c:v>20</c:v>
                </c:pt>
                <c:pt idx="2949">
                  <c:v>20</c:v>
                </c:pt>
                <c:pt idx="2950">
                  <c:v>20</c:v>
                </c:pt>
                <c:pt idx="2951">
                  <c:v>20</c:v>
                </c:pt>
                <c:pt idx="2952">
                  <c:v>20</c:v>
                </c:pt>
                <c:pt idx="2953">
                  <c:v>16</c:v>
                </c:pt>
                <c:pt idx="2954">
                  <c:v>16</c:v>
                </c:pt>
                <c:pt idx="2955">
                  <c:v>20</c:v>
                </c:pt>
                <c:pt idx="2956">
                  <c:v>20</c:v>
                </c:pt>
                <c:pt idx="2957">
                  <c:v>20</c:v>
                </c:pt>
                <c:pt idx="2958">
                  <c:v>20</c:v>
                </c:pt>
                <c:pt idx="2959">
                  <c:v>20</c:v>
                </c:pt>
                <c:pt idx="2960">
                  <c:v>20</c:v>
                </c:pt>
                <c:pt idx="2961">
                  <c:v>20</c:v>
                </c:pt>
                <c:pt idx="2962">
                  <c:v>20</c:v>
                </c:pt>
                <c:pt idx="2963">
                  <c:v>20</c:v>
                </c:pt>
                <c:pt idx="2964">
                  <c:v>20</c:v>
                </c:pt>
                <c:pt idx="2965">
                  <c:v>20</c:v>
                </c:pt>
                <c:pt idx="2966">
                  <c:v>20</c:v>
                </c:pt>
                <c:pt idx="2967">
                  <c:v>20</c:v>
                </c:pt>
                <c:pt idx="2968">
                  <c:v>88</c:v>
                </c:pt>
                <c:pt idx="2969">
                  <c:v>1032</c:v>
                </c:pt>
                <c:pt idx="2970">
                  <c:v>20</c:v>
                </c:pt>
                <c:pt idx="2971">
                  <c:v>20</c:v>
                </c:pt>
                <c:pt idx="2972">
                  <c:v>24</c:v>
                </c:pt>
                <c:pt idx="2973">
                  <c:v>20</c:v>
                </c:pt>
                <c:pt idx="2974">
                  <c:v>20</c:v>
                </c:pt>
                <c:pt idx="2975">
                  <c:v>20</c:v>
                </c:pt>
                <c:pt idx="2976">
                  <c:v>20</c:v>
                </c:pt>
                <c:pt idx="2977">
                  <c:v>20</c:v>
                </c:pt>
                <c:pt idx="2978">
                  <c:v>20</c:v>
                </c:pt>
                <c:pt idx="2979">
                  <c:v>20</c:v>
                </c:pt>
                <c:pt idx="2980">
                  <c:v>20</c:v>
                </c:pt>
                <c:pt idx="2981">
                  <c:v>20</c:v>
                </c:pt>
                <c:pt idx="2982">
                  <c:v>20</c:v>
                </c:pt>
                <c:pt idx="2983">
                  <c:v>20</c:v>
                </c:pt>
                <c:pt idx="2984">
                  <c:v>24</c:v>
                </c:pt>
                <c:pt idx="2985">
                  <c:v>24</c:v>
                </c:pt>
                <c:pt idx="2986">
                  <c:v>24</c:v>
                </c:pt>
                <c:pt idx="2987">
                  <c:v>24</c:v>
                </c:pt>
                <c:pt idx="2988">
                  <c:v>24</c:v>
                </c:pt>
                <c:pt idx="2989">
                  <c:v>24</c:v>
                </c:pt>
                <c:pt idx="2990">
                  <c:v>24</c:v>
                </c:pt>
                <c:pt idx="2991">
                  <c:v>24</c:v>
                </c:pt>
                <c:pt idx="2992">
                  <c:v>24</c:v>
                </c:pt>
                <c:pt idx="2993">
                  <c:v>24</c:v>
                </c:pt>
                <c:pt idx="2994">
                  <c:v>24</c:v>
                </c:pt>
                <c:pt idx="2995">
                  <c:v>24</c:v>
                </c:pt>
                <c:pt idx="2996">
                  <c:v>24</c:v>
                </c:pt>
                <c:pt idx="2997">
                  <c:v>24</c:v>
                </c:pt>
                <c:pt idx="2998">
                  <c:v>24</c:v>
                </c:pt>
                <c:pt idx="2999">
                  <c:v>24</c:v>
                </c:pt>
                <c:pt idx="3000">
                  <c:v>24</c:v>
                </c:pt>
                <c:pt idx="3001">
                  <c:v>24</c:v>
                </c:pt>
                <c:pt idx="3002">
                  <c:v>24</c:v>
                </c:pt>
                <c:pt idx="3003">
                  <c:v>24</c:v>
                </c:pt>
                <c:pt idx="3004">
                  <c:v>24</c:v>
                </c:pt>
                <c:pt idx="3005">
                  <c:v>24</c:v>
                </c:pt>
                <c:pt idx="3006">
                  <c:v>24</c:v>
                </c:pt>
                <c:pt idx="3007">
                  <c:v>24</c:v>
                </c:pt>
                <c:pt idx="3008">
                  <c:v>24</c:v>
                </c:pt>
                <c:pt idx="3009">
                  <c:v>24</c:v>
                </c:pt>
                <c:pt idx="3010">
                  <c:v>24</c:v>
                </c:pt>
                <c:pt idx="3011">
                  <c:v>24</c:v>
                </c:pt>
                <c:pt idx="3012">
                  <c:v>24</c:v>
                </c:pt>
                <c:pt idx="3013">
                  <c:v>24</c:v>
                </c:pt>
                <c:pt idx="3014">
                  <c:v>24</c:v>
                </c:pt>
                <c:pt idx="3015">
                  <c:v>24</c:v>
                </c:pt>
                <c:pt idx="3016">
                  <c:v>24</c:v>
                </c:pt>
                <c:pt idx="3017">
                  <c:v>24</c:v>
                </c:pt>
                <c:pt idx="3018">
                  <c:v>24</c:v>
                </c:pt>
                <c:pt idx="3019">
                  <c:v>24</c:v>
                </c:pt>
                <c:pt idx="3020">
                  <c:v>24</c:v>
                </c:pt>
                <c:pt idx="3021">
                  <c:v>24</c:v>
                </c:pt>
                <c:pt idx="3022">
                  <c:v>24</c:v>
                </c:pt>
                <c:pt idx="3023">
                  <c:v>24</c:v>
                </c:pt>
                <c:pt idx="3024">
                  <c:v>24</c:v>
                </c:pt>
                <c:pt idx="3025">
                  <c:v>24</c:v>
                </c:pt>
                <c:pt idx="3026">
                  <c:v>24</c:v>
                </c:pt>
                <c:pt idx="3027">
                  <c:v>24</c:v>
                </c:pt>
                <c:pt idx="3028">
                  <c:v>24</c:v>
                </c:pt>
                <c:pt idx="3029">
                  <c:v>24</c:v>
                </c:pt>
                <c:pt idx="3030">
                  <c:v>24</c:v>
                </c:pt>
                <c:pt idx="3031">
                  <c:v>24</c:v>
                </c:pt>
                <c:pt idx="3032">
                  <c:v>24</c:v>
                </c:pt>
                <c:pt idx="3033">
                  <c:v>24</c:v>
                </c:pt>
                <c:pt idx="3034">
                  <c:v>24</c:v>
                </c:pt>
                <c:pt idx="3035">
                  <c:v>24</c:v>
                </c:pt>
                <c:pt idx="3036">
                  <c:v>24</c:v>
                </c:pt>
                <c:pt idx="3037">
                  <c:v>24</c:v>
                </c:pt>
                <c:pt idx="3038">
                  <c:v>24</c:v>
                </c:pt>
                <c:pt idx="3039">
                  <c:v>24</c:v>
                </c:pt>
                <c:pt idx="3040">
                  <c:v>24</c:v>
                </c:pt>
                <c:pt idx="3041">
                  <c:v>24</c:v>
                </c:pt>
                <c:pt idx="3042">
                  <c:v>24</c:v>
                </c:pt>
                <c:pt idx="3043">
                  <c:v>24</c:v>
                </c:pt>
                <c:pt idx="3044">
                  <c:v>24</c:v>
                </c:pt>
                <c:pt idx="3045">
                  <c:v>24</c:v>
                </c:pt>
                <c:pt idx="3046">
                  <c:v>24</c:v>
                </c:pt>
                <c:pt idx="3047">
                  <c:v>24</c:v>
                </c:pt>
                <c:pt idx="3048">
                  <c:v>24</c:v>
                </c:pt>
                <c:pt idx="3049">
                  <c:v>24</c:v>
                </c:pt>
                <c:pt idx="3050">
                  <c:v>24</c:v>
                </c:pt>
                <c:pt idx="3051">
                  <c:v>24</c:v>
                </c:pt>
                <c:pt idx="3052">
                  <c:v>24</c:v>
                </c:pt>
                <c:pt idx="3053">
                  <c:v>24</c:v>
                </c:pt>
                <c:pt idx="3054">
                  <c:v>24</c:v>
                </c:pt>
                <c:pt idx="3055">
                  <c:v>24</c:v>
                </c:pt>
                <c:pt idx="3056">
                  <c:v>24</c:v>
                </c:pt>
                <c:pt idx="3057">
                  <c:v>24</c:v>
                </c:pt>
                <c:pt idx="3058">
                  <c:v>24</c:v>
                </c:pt>
                <c:pt idx="3059">
                  <c:v>24</c:v>
                </c:pt>
                <c:pt idx="3060">
                  <c:v>24</c:v>
                </c:pt>
                <c:pt idx="3061">
                  <c:v>24</c:v>
                </c:pt>
                <c:pt idx="3062">
                  <c:v>24</c:v>
                </c:pt>
                <c:pt idx="3063">
                  <c:v>24</c:v>
                </c:pt>
                <c:pt idx="3064">
                  <c:v>24</c:v>
                </c:pt>
                <c:pt idx="3065">
                  <c:v>24</c:v>
                </c:pt>
                <c:pt idx="3066">
                  <c:v>24</c:v>
                </c:pt>
                <c:pt idx="3067">
                  <c:v>24</c:v>
                </c:pt>
                <c:pt idx="3068">
                  <c:v>24</c:v>
                </c:pt>
                <c:pt idx="3069">
                  <c:v>24</c:v>
                </c:pt>
                <c:pt idx="3070">
                  <c:v>24</c:v>
                </c:pt>
                <c:pt idx="3071">
                  <c:v>24</c:v>
                </c:pt>
                <c:pt idx="3072">
                  <c:v>24</c:v>
                </c:pt>
                <c:pt idx="3073">
                  <c:v>24</c:v>
                </c:pt>
                <c:pt idx="3074">
                  <c:v>24</c:v>
                </c:pt>
                <c:pt idx="3075">
                  <c:v>24</c:v>
                </c:pt>
                <c:pt idx="3076">
                  <c:v>24</c:v>
                </c:pt>
                <c:pt idx="3077">
                  <c:v>24</c:v>
                </c:pt>
                <c:pt idx="3078">
                  <c:v>24</c:v>
                </c:pt>
                <c:pt idx="3079">
                  <c:v>24</c:v>
                </c:pt>
                <c:pt idx="3080">
                  <c:v>24</c:v>
                </c:pt>
                <c:pt idx="3081">
                  <c:v>24</c:v>
                </c:pt>
                <c:pt idx="3082">
                  <c:v>24</c:v>
                </c:pt>
                <c:pt idx="3083">
                  <c:v>24</c:v>
                </c:pt>
                <c:pt idx="3084">
                  <c:v>24</c:v>
                </c:pt>
                <c:pt idx="3085">
                  <c:v>24</c:v>
                </c:pt>
                <c:pt idx="3086">
                  <c:v>24</c:v>
                </c:pt>
                <c:pt idx="3087">
                  <c:v>24</c:v>
                </c:pt>
                <c:pt idx="3088">
                  <c:v>24</c:v>
                </c:pt>
                <c:pt idx="3089">
                  <c:v>24</c:v>
                </c:pt>
                <c:pt idx="3090">
                  <c:v>24</c:v>
                </c:pt>
                <c:pt idx="3091">
                  <c:v>24</c:v>
                </c:pt>
                <c:pt idx="3092">
                  <c:v>24</c:v>
                </c:pt>
                <c:pt idx="3093">
                  <c:v>24</c:v>
                </c:pt>
                <c:pt idx="3094">
                  <c:v>24</c:v>
                </c:pt>
                <c:pt idx="3095">
                  <c:v>24</c:v>
                </c:pt>
                <c:pt idx="3096">
                  <c:v>24</c:v>
                </c:pt>
                <c:pt idx="3097">
                  <c:v>24</c:v>
                </c:pt>
                <c:pt idx="3098">
                  <c:v>24</c:v>
                </c:pt>
                <c:pt idx="3099">
                  <c:v>24</c:v>
                </c:pt>
                <c:pt idx="3100">
                  <c:v>24</c:v>
                </c:pt>
                <c:pt idx="3101">
                  <c:v>24</c:v>
                </c:pt>
                <c:pt idx="3102">
                  <c:v>24</c:v>
                </c:pt>
                <c:pt idx="3103">
                  <c:v>24</c:v>
                </c:pt>
                <c:pt idx="3104">
                  <c:v>24</c:v>
                </c:pt>
                <c:pt idx="3105">
                  <c:v>24</c:v>
                </c:pt>
                <c:pt idx="3106">
                  <c:v>24</c:v>
                </c:pt>
                <c:pt idx="3107">
                  <c:v>24</c:v>
                </c:pt>
                <c:pt idx="3108">
                  <c:v>24</c:v>
                </c:pt>
                <c:pt idx="3109">
                  <c:v>24</c:v>
                </c:pt>
                <c:pt idx="3110">
                  <c:v>24</c:v>
                </c:pt>
                <c:pt idx="3111">
                  <c:v>24</c:v>
                </c:pt>
                <c:pt idx="3112">
                  <c:v>112</c:v>
                </c:pt>
                <c:pt idx="3113">
                  <c:v>3244</c:v>
                </c:pt>
                <c:pt idx="3114">
                  <c:v>3732</c:v>
                </c:pt>
                <c:pt idx="3115">
                  <c:v>3744</c:v>
                </c:pt>
                <c:pt idx="3116">
                  <c:v>3740</c:v>
                </c:pt>
                <c:pt idx="3117">
                  <c:v>3740</c:v>
                </c:pt>
                <c:pt idx="3118">
                  <c:v>3752</c:v>
                </c:pt>
                <c:pt idx="3119">
                  <c:v>3760</c:v>
                </c:pt>
                <c:pt idx="3120">
                  <c:v>3756</c:v>
                </c:pt>
                <c:pt idx="3121">
                  <c:v>3752</c:v>
                </c:pt>
                <c:pt idx="3122">
                  <c:v>3732</c:v>
                </c:pt>
                <c:pt idx="3123">
                  <c:v>3732</c:v>
                </c:pt>
                <c:pt idx="3124">
                  <c:v>3712</c:v>
                </c:pt>
                <c:pt idx="3125">
                  <c:v>3708</c:v>
                </c:pt>
                <c:pt idx="3126">
                  <c:v>3720</c:v>
                </c:pt>
                <c:pt idx="3127">
                  <c:v>3704</c:v>
                </c:pt>
                <c:pt idx="3128">
                  <c:v>3748</c:v>
                </c:pt>
                <c:pt idx="3129">
                  <c:v>3744</c:v>
                </c:pt>
                <c:pt idx="3130">
                  <c:v>3756</c:v>
                </c:pt>
                <c:pt idx="3131">
                  <c:v>3740</c:v>
                </c:pt>
                <c:pt idx="3132">
                  <c:v>3748</c:v>
                </c:pt>
                <c:pt idx="3133">
                  <c:v>3736</c:v>
                </c:pt>
                <c:pt idx="3134">
                  <c:v>3732</c:v>
                </c:pt>
                <c:pt idx="3135">
                  <c:v>2308</c:v>
                </c:pt>
                <c:pt idx="3136">
                  <c:v>1616</c:v>
                </c:pt>
                <c:pt idx="3137">
                  <c:v>1612</c:v>
                </c:pt>
                <c:pt idx="3138">
                  <c:v>1604</c:v>
                </c:pt>
                <c:pt idx="3139">
                  <c:v>1604</c:v>
                </c:pt>
                <c:pt idx="3140">
                  <c:v>1596</c:v>
                </c:pt>
                <c:pt idx="3141">
                  <c:v>1600</c:v>
                </c:pt>
                <c:pt idx="3142">
                  <c:v>932</c:v>
                </c:pt>
                <c:pt idx="3143">
                  <c:v>20</c:v>
                </c:pt>
                <c:pt idx="3144">
                  <c:v>20</c:v>
                </c:pt>
                <c:pt idx="3145">
                  <c:v>20</c:v>
                </c:pt>
                <c:pt idx="3146">
                  <c:v>20</c:v>
                </c:pt>
                <c:pt idx="3147">
                  <c:v>20</c:v>
                </c:pt>
                <c:pt idx="3148">
                  <c:v>20</c:v>
                </c:pt>
                <c:pt idx="3149">
                  <c:v>20</c:v>
                </c:pt>
                <c:pt idx="3150">
                  <c:v>20</c:v>
                </c:pt>
                <c:pt idx="3151">
                  <c:v>20</c:v>
                </c:pt>
                <c:pt idx="3152">
                  <c:v>20</c:v>
                </c:pt>
                <c:pt idx="3153">
                  <c:v>20</c:v>
                </c:pt>
                <c:pt idx="3154">
                  <c:v>20</c:v>
                </c:pt>
                <c:pt idx="3155">
                  <c:v>24</c:v>
                </c:pt>
                <c:pt idx="3156">
                  <c:v>24</c:v>
                </c:pt>
                <c:pt idx="3157">
                  <c:v>20</c:v>
                </c:pt>
                <c:pt idx="3158">
                  <c:v>20</c:v>
                </c:pt>
                <c:pt idx="3159">
                  <c:v>20</c:v>
                </c:pt>
                <c:pt idx="3160">
                  <c:v>24</c:v>
                </c:pt>
                <c:pt idx="3161">
                  <c:v>20</c:v>
                </c:pt>
                <c:pt idx="3162">
                  <c:v>20</c:v>
                </c:pt>
                <c:pt idx="3163">
                  <c:v>24</c:v>
                </c:pt>
                <c:pt idx="3164">
                  <c:v>20</c:v>
                </c:pt>
                <c:pt idx="3165">
                  <c:v>20</c:v>
                </c:pt>
                <c:pt idx="3166">
                  <c:v>24</c:v>
                </c:pt>
                <c:pt idx="3167">
                  <c:v>20</c:v>
                </c:pt>
                <c:pt idx="3168">
                  <c:v>20</c:v>
                </c:pt>
                <c:pt idx="3169">
                  <c:v>20</c:v>
                </c:pt>
                <c:pt idx="3170">
                  <c:v>20</c:v>
                </c:pt>
                <c:pt idx="3171">
                  <c:v>20</c:v>
                </c:pt>
                <c:pt idx="3172">
                  <c:v>20</c:v>
                </c:pt>
                <c:pt idx="3173">
                  <c:v>20</c:v>
                </c:pt>
                <c:pt idx="3174">
                  <c:v>20</c:v>
                </c:pt>
                <c:pt idx="3175">
                  <c:v>20</c:v>
                </c:pt>
                <c:pt idx="3176">
                  <c:v>20</c:v>
                </c:pt>
                <c:pt idx="3177">
                  <c:v>20</c:v>
                </c:pt>
                <c:pt idx="3178">
                  <c:v>20</c:v>
                </c:pt>
                <c:pt idx="3179">
                  <c:v>24</c:v>
                </c:pt>
                <c:pt idx="3180">
                  <c:v>24</c:v>
                </c:pt>
                <c:pt idx="3181">
                  <c:v>20</c:v>
                </c:pt>
                <c:pt idx="3182">
                  <c:v>20</c:v>
                </c:pt>
                <c:pt idx="3183">
                  <c:v>20</c:v>
                </c:pt>
                <c:pt idx="3184">
                  <c:v>20</c:v>
                </c:pt>
                <c:pt idx="3185">
                  <c:v>20</c:v>
                </c:pt>
                <c:pt idx="3186">
                  <c:v>20</c:v>
                </c:pt>
                <c:pt idx="3187">
                  <c:v>20</c:v>
                </c:pt>
                <c:pt idx="3188">
                  <c:v>20</c:v>
                </c:pt>
                <c:pt idx="3189">
                  <c:v>24</c:v>
                </c:pt>
                <c:pt idx="3190">
                  <c:v>24</c:v>
                </c:pt>
                <c:pt idx="3191">
                  <c:v>24</c:v>
                </c:pt>
                <c:pt idx="3192">
                  <c:v>24</c:v>
                </c:pt>
                <c:pt idx="3193">
                  <c:v>24</c:v>
                </c:pt>
                <c:pt idx="3194">
                  <c:v>28</c:v>
                </c:pt>
                <c:pt idx="3195">
                  <c:v>28</c:v>
                </c:pt>
                <c:pt idx="3196">
                  <c:v>28</c:v>
                </c:pt>
                <c:pt idx="3197">
                  <c:v>28</c:v>
                </c:pt>
                <c:pt idx="3198">
                  <c:v>32</c:v>
                </c:pt>
                <c:pt idx="3199">
                  <c:v>32</c:v>
                </c:pt>
                <c:pt idx="3200">
                  <c:v>32</c:v>
                </c:pt>
                <c:pt idx="3201">
                  <c:v>32</c:v>
                </c:pt>
                <c:pt idx="3202">
                  <c:v>32</c:v>
                </c:pt>
                <c:pt idx="3203">
                  <c:v>32</c:v>
                </c:pt>
                <c:pt idx="3204">
                  <c:v>32</c:v>
                </c:pt>
                <c:pt idx="3205">
                  <c:v>32</c:v>
                </c:pt>
                <c:pt idx="3206">
                  <c:v>32</c:v>
                </c:pt>
                <c:pt idx="3207">
                  <c:v>32</c:v>
                </c:pt>
                <c:pt idx="3208">
                  <c:v>32</c:v>
                </c:pt>
                <c:pt idx="3209">
                  <c:v>32</c:v>
                </c:pt>
                <c:pt idx="3210">
                  <c:v>36</c:v>
                </c:pt>
                <c:pt idx="3211">
                  <c:v>36</c:v>
                </c:pt>
                <c:pt idx="3212">
                  <c:v>40</c:v>
                </c:pt>
                <c:pt idx="3213">
                  <c:v>44</c:v>
                </c:pt>
                <c:pt idx="3214">
                  <c:v>52</c:v>
                </c:pt>
                <c:pt idx="3215">
                  <c:v>56</c:v>
                </c:pt>
                <c:pt idx="3216">
                  <c:v>64</c:v>
                </c:pt>
                <c:pt idx="3217">
                  <c:v>72</c:v>
                </c:pt>
                <c:pt idx="3218">
                  <c:v>84</c:v>
                </c:pt>
                <c:pt idx="3219">
                  <c:v>96</c:v>
                </c:pt>
                <c:pt idx="3220">
                  <c:v>112</c:v>
                </c:pt>
                <c:pt idx="3221">
                  <c:v>120</c:v>
                </c:pt>
                <c:pt idx="3222">
                  <c:v>128</c:v>
                </c:pt>
                <c:pt idx="3223">
                  <c:v>136</c:v>
                </c:pt>
                <c:pt idx="3224">
                  <c:v>144</c:v>
                </c:pt>
                <c:pt idx="3225">
                  <c:v>148</c:v>
                </c:pt>
                <c:pt idx="3226">
                  <c:v>152</c:v>
                </c:pt>
                <c:pt idx="3227">
                  <c:v>160</c:v>
                </c:pt>
                <c:pt idx="3228">
                  <c:v>164</c:v>
                </c:pt>
                <c:pt idx="3229">
                  <c:v>164</c:v>
                </c:pt>
                <c:pt idx="3230">
                  <c:v>168</c:v>
                </c:pt>
                <c:pt idx="3231">
                  <c:v>168</c:v>
                </c:pt>
                <c:pt idx="3232">
                  <c:v>172</c:v>
                </c:pt>
                <c:pt idx="3233">
                  <c:v>172</c:v>
                </c:pt>
                <c:pt idx="3234">
                  <c:v>172</c:v>
                </c:pt>
                <c:pt idx="3235">
                  <c:v>176</c:v>
                </c:pt>
                <c:pt idx="3236">
                  <c:v>180</c:v>
                </c:pt>
                <c:pt idx="3237">
                  <c:v>180</c:v>
                </c:pt>
                <c:pt idx="3238">
                  <c:v>180</c:v>
                </c:pt>
                <c:pt idx="3239">
                  <c:v>176</c:v>
                </c:pt>
                <c:pt idx="3240">
                  <c:v>180</c:v>
                </c:pt>
                <c:pt idx="3241">
                  <c:v>180</c:v>
                </c:pt>
                <c:pt idx="3242">
                  <c:v>176</c:v>
                </c:pt>
                <c:pt idx="3243">
                  <c:v>176</c:v>
                </c:pt>
                <c:pt idx="3244">
                  <c:v>172</c:v>
                </c:pt>
                <c:pt idx="3245">
                  <c:v>172</c:v>
                </c:pt>
                <c:pt idx="3246">
                  <c:v>172</c:v>
                </c:pt>
                <c:pt idx="3247">
                  <c:v>168</c:v>
                </c:pt>
                <c:pt idx="3248">
                  <c:v>164</c:v>
                </c:pt>
                <c:pt idx="3249">
                  <c:v>160</c:v>
                </c:pt>
                <c:pt idx="3250">
                  <c:v>160</c:v>
                </c:pt>
                <c:pt idx="3251">
                  <c:v>156</c:v>
                </c:pt>
                <c:pt idx="3252">
                  <c:v>156</c:v>
                </c:pt>
                <c:pt idx="3253">
                  <c:v>148</c:v>
                </c:pt>
                <c:pt idx="3254">
                  <c:v>144</c:v>
                </c:pt>
                <c:pt idx="3255">
                  <c:v>140</c:v>
                </c:pt>
                <c:pt idx="3256">
                  <c:v>140</c:v>
                </c:pt>
                <c:pt idx="3257">
                  <c:v>136</c:v>
                </c:pt>
                <c:pt idx="3258">
                  <c:v>132</c:v>
                </c:pt>
                <c:pt idx="3259">
                  <c:v>132</c:v>
                </c:pt>
                <c:pt idx="3260">
                  <c:v>128</c:v>
                </c:pt>
                <c:pt idx="3261">
                  <c:v>124</c:v>
                </c:pt>
                <c:pt idx="3262">
                  <c:v>124</c:v>
                </c:pt>
                <c:pt idx="3263">
                  <c:v>120</c:v>
                </c:pt>
                <c:pt idx="3264">
                  <c:v>116</c:v>
                </c:pt>
                <c:pt idx="3265">
                  <c:v>108</c:v>
                </c:pt>
                <c:pt idx="3266">
                  <c:v>96</c:v>
                </c:pt>
                <c:pt idx="3267">
                  <c:v>84</c:v>
                </c:pt>
                <c:pt idx="3268">
                  <c:v>76</c:v>
                </c:pt>
                <c:pt idx="3269">
                  <c:v>72</c:v>
                </c:pt>
                <c:pt idx="3270">
                  <c:v>64</c:v>
                </c:pt>
                <c:pt idx="3271">
                  <c:v>64</c:v>
                </c:pt>
                <c:pt idx="3272">
                  <c:v>60</c:v>
                </c:pt>
                <c:pt idx="3273">
                  <c:v>56</c:v>
                </c:pt>
                <c:pt idx="3274">
                  <c:v>56</c:v>
                </c:pt>
                <c:pt idx="3275">
                  <c:v>56</c:v>
                </c:pt>
                <c:pt idx="3276">
                  <c:v>52</c:v>
                </c:pt>
                <c:pt idx="3277">
                  <c:v>52</c:v>
                </c:pt>
                <c:pt idx="3278">
                  <c:v>52</c:v>
                </c:pt>
                <c:pt idx="3279">
                  <c:v>48</c:v>
                </c:pt>
                <c:pt idx="3280">
                  <c:v>48</c:v>
                </c:pt>
                <c:pt idx="3281">
                  <c:v>48</c:v>
                </c:pt>
                <c:pt idx="3282">
                  <c:v>48</c:v>
                </c:pt>
                <c:pt idx="3283">
                  <c:v>44</c:v>
                </c:pt>
                <c:pt idx="3284">
                  <c:v>44</c:v>
                </c:pt>
                <c:pt idx="3285">
                  <c:v>44</c:v>
                </c:pt>
                <c:pt idx="3286">
                  <c:v>40</c:v>
                </c:pt>
                <c:pt idx="3287">
                  <c:v>40</c:v>
                </c:pt>
                <c:pt idx="3288">
                  <c:v>36</c:v>
                </c:pt>
                <c:pt idx="3289">
                  <c:v>36</c:v>
                </c:pt>
                <c:pt idx="3290">
                  <c:v>32</c:v>
                </c:pt>
                <c:pt idx="3291">
                  <c:v>32</c:v>
                </c:pt>
                <c:pt idx="3292">
                  <c:v>28</c:v>
                </c:pt>
                <c:pt idx="3293">
                  <c:v>28</c:v>
                </c:pt>
                <c:pt idx="3294">
                  <c:v>28</c:v>
                </c:pt>
                <c:pt idx="3295">
                  <c:v>24</c:v>
                </c:pt>
                <c:pt idx="3296">
                  <c:v>24</c:v>
                </c:pt>
                <c:pt idx="3297">
                  <c:v>24</c:v>
                </c:pt>
                <c:pt idx="3298">
                  <c:v>24</c:v>
                </c:pt>
                <c:pt idx="3299">
                  <c:v>24</c:v>
                </c:pt>
                <c:pt idx="3300">
                  <c:v>24</c:v>
                </c:pt>
                <c:pt idx="3301">
                  <c:v>24</c:v>
                </c:pt>
                <c:pt idx="3302">
                  <c:v>24</c:v>
                </c:pt>
                <c:pt idx="3303">
                  <c:v>24</c:v>
                </c:pt>
                <c:pt idx="3304">
                  <c:v>24</c:v>
                </c:pt>
                <c:pt idx="3305">
                  <c:v>24</c:v>
                </c:pt>
                <c:pt idx="3306">
                  <c:v>24</c:v>
                </c:pt>
                <c:pt idx="3307">
                  <c:v>24</c:v>
                </c:pt>
                <c:pt idx="3308">
                  <c:v>24</c:v>
                </c:pt>
                <c:pt idx="3309">
                  <c:v>24</c:v>
                </c:pt>
                <c:pt idx="3310">
                  <c:v>24</c:v>
                </c:pt>
                <c:pt idx="3311">
                  <c:v>24</c:v>
                </c:pt>
                <c:pt idx="3312">
                  <c:v>24</c:v>
                </c:pt>
                <c:pt idx="3313">
                  <c:v>24</c:v>
                </c:pt>
                <c:pt idx="3314">
                  <c:v>24</c:v>
                </c:pt>
                <c:pt idx="3315">
                  <c:v>24</c:v>
                </c:pt>
                <c:pt idx="3316">
                  <c:v>24</c:v>
                </c:pt>
                <c:pt idx="3317">
                  <c:v>24</c:v>
                </c:pt>
                <c:pt idx="3318">
                  <c:v>24</c:v>
                </c:pt>
                <c:pt idx="3319">
                  <c:v>24</c:v>
                </c:pt>
                <c:pt idx="3320">
                  <c:v>24</c:v>
                </c:pt>
                <c:pt idx="3321">
                  <c:v>24</c:v>
                </c:pt>
                <c:pt idx="3322">
                  <c:v>24</c:v>
                </c:pt>
                <c:pt idx="3323">
                  <c:v>24</c:v>
                </c:pt>
                <c:pt idx="3324">
                  <c:v>24</c:v>
                </c:pt>
                <c:pt idx="3325">
                  <c:v>24</c:v>
                </c:pt>
                <c:pt idx="3326">
                  <c:v>24</c:v>
                </c:pt>
                <c:pt idx="3327">
                  <c:v>24</c:v>
                </c:pt>
                <c:pt idx="3328">
                  <c:v>24</c:v>
                </c:pt>
                <c:pt idx="3329">
                  <c:v>24</c:v>
                </c:pt>
                <c:pt idx="3330">
                  <c:v>24</c:v>
                </c:pt>
                <c:pt idx="3331">
                  <c:v>24</c:v>
                </c:pt>
                <c:pt idx="3332">
                  <c:v>24</c:v>
                </c:pt>
                <c:pt idx="3333">
                  <c:v>24</c:v>
                </c:pt>
                <c:pt idx="3334">
                  <c:v>24</c:v>
                </c:pt>
                <c:pt idx="3335">
                  <c:v>24</c:v>
                </c:pt>
                <c:pt idx="3336">
                  <c:v>24</c:v>
                </c:pt>
                <c:pt idx="3337">
                  <c:v>24</c:v>
                </c:pt>
                <c:pt idx="3338">
                  <c:v>24</c:v>
                </c:pt>
                <c:pt idx="3339">
                  <c:v>24</c:v>
                </c:pt>
                <c:pt idx="3340">
                  <c:v>24</c:v>
                </c:pt>
                <c:pt idx="3341">
                  <c:v>24</c:v>
                </c:pt>
                <c:pt idx="3342">
                  <c:v>24</c:v>
                </c:pt>
                <c:pt idx="3343">
                  <c:v>24</c:v>
                </c:pt>
                <c:pt idx="3344">
                  <c:v>24</c:v>
                </c:pt>
                <c:pt idx="3345">
                  <c:v>24</c:v>
                </c:pt>
                <c:pt idx="3346">
                  <c:v>24</c:v>
                </c:pt>
                <c:pt idx="3347">
                  <c:v>24</c:v>
                </c:pt>
                <c:pt idx="3348">
                  <c:v>24</c:v>
                </c:pt>
                <c:pt idx="3349">
                  <c:v>24</c:v>
                </c:pt>
                <c:pt idx="3350">
                  <c:v>24</c:v>
                </c:pt>
                <c:pt idx="3351">
                  <c:v>24</c:v>
                </c:pt>
                <c:pt idx="3352">
                  <c:v>24</c:v>
                </c:pt>
                <c:pt idx="3353">
                  <c:v>24</c:v>
                </c:pt>
                <c:pt idx="3354">
                  <c:v>24</c:v>
                </c:pt>
                <c:pt idx="3355">
                  <c:v>24</c:v>
                </c:pt>
                <c:pt idx="3356">
                  <c:v>24</c:v>
                </c:pt>
                <c:pt idx="3357">
                  <c:v>24</c:v>
                </c:pt>
                <c:pt idx="3358">
                  <c:v>24</c:v>
                </c:pt>
                <c:pt idx="3359">
                  <c:v>24</c:v>
                </c:pt>
                <c:pt idx="3360">
                  <c:v>24</c:v>
                </c:pt>
                <c:pt idx="3361">
                  <c:v>24</c:v>
                </c:pt>
                <c:pt idx="3362">
                  <c:v>24</c:v>
                </c:pt>
                <c:pt idx="3363">
                  <c:v>24</c:v>
                </c:pt>
                <c:pt idx="3364">
                  <c:v>24</c:v>
                </c:pt>
                <c:pt idx="3365">
                  <c:v>24</c:v>
                </c:pt>
                <c:pt idx="3366">
                  <c:v>24</c:v>
                </c:pt>
                <c:pt idx="3367">
                  <c:v>24</c:v>
                </c:pt>
                <c:pt idx="3368">
                  <c:v>24</c:v>
                </c:pt>
                <c:pt idx="3369">
                  <c:v>24</c:v>
                </c:pt>
                <c:pt idx="3370">
                  <c:v>24</c:v>
                </c:pt>
                <c:pt idx="3371">
                  <c:v>24</c:v>
                </c:pt>
                <c:pt idx="3372">
                  <c:v>24</c:v>
                </c:pt>
                <c:pt idx="3373">
                  <c:v>24</c:v>
                </c:pt>
                <c:pt idx="3374">
                  <c:v>24</c:v>
                </c:pt>
                <c:pt idx="3375">
                  <c:v>24</c:v>
                </c:pt>
                <c:pt idx="3376">
                  <c:v>24</c:v>
                </c:pt>
                <c:pt idx="3377">
                  <c:v>24</c:v>
                </c:pt>
                <c:pt idx="3378">
                  <c:v>24</c:v>
                </c:pt>
                <c:pt idx="3379">
                  <c:v>24</c:v>
                </c:pt>
                <c:pt idx="3380">
                  <c:v>24</c:v>
                </c:pt>
                <c:pt idx="3381">
                  <c:v>24</c:v>
                </c:pt>
                <c:pt idx="3382">
                  <c:v>24</c:v>
                </c:pt>
                <c:pt idx="3383">
                  <c:v>24</c:v>
                </c:pt>
                <c:pt idx="3384">
                  <c:v>24</c:v>
                </c:pt>
                <c:pt idx="3385">
                  <c:v>24</c:v>
                </c:pt>
                <c:pt idx="3386">
                  <c:v>24</c:v>
                </c:pt>
                <c:pt idx="3387">
                  <c:v>24</c:v>
                </c:pt>
                <c:pt idx="3388">
                  <c:v>24</c:v>
                </c:pt>
                <c:pt idx="3389">
                  <c:v>24</c:v>
                </c:pt>
                <c:pt idx="3390">
                  <c:v>24</c:v>
                </c:pt>
                <c:pt idx="3391">
                  <c:v>24</c:v>
                </c:pt>
                <c:pt idx="3392">
                  <c:v>24</c:v>
                </c:pt>
                <c:pt idx="3393">
                  <c:v>24</c:v>
                </c:pt>
                <c:pt idx="3394">
                  <c:v>24</c:v>
                </c:pt>
                <c:pt idx="3395">
                  <c:v>24</c:v>
                </c:pt>
                <c:pt idx="3396">
                  <c:v>24</c:v>
                </c:pt>
                <c:pt idx="3397">
                  <c:v>24</c:v>
                </c:pt>
                <c:pt idx="3398">
                  <c:v>24</c:v>
                </c:pt>
                <c:pt idx="3399">
                  <c:v>24</c:v>
                </c:pt>
                <c:pt idx="3400">
                  <c:v>24</c:v>
                </c:pt>
                <c:pt idx="3401">
                  <c:v>24</c:v>
                </c:pt>
                <c:pt idx="3402">
                  <c:v>24</c:v>
                </c:pt>
                <c:pt idx="3403">
                  <c:v>24</c:v>
                </c:pt>
                <c:pt idx="3404">
                  <c:v>24</c:v>
                </c:pt>
                <c:pt idx="3405">
                  <c:v>24</c:v>
                </c:pt>
                <c:pt idx="3406">
                  <c:v>24</c:v>
                </c:pt>
                <c:pt idx="3407">
                  <c:v>24</c:v>
                </c:pt>
                <c:pt idx="3408">
                  <c:v>24</c:v>
                </c:pt>
                <c:pt idx="3409">
                  <c:v>24</c:v>
                </c:pt>
                <c:pt idx="3410">
                  <c:v>24</c:v>
                </c:pt>
                <c:pt idx="3411">
                  <c:v>24</c:v>
                </c:pt>
                <c:pt idx="3412">
                  <c:v>24</c:v>
                </c:pt>
                <c:pt idx="3413">
                  <c:v>24</c:v>
                </c:pt>
                <c:pt idx="3414">
                  <c:v>24</c:v>
                </c:pt>
                <c:pt idx="3415">
                  <c:v>24</c:v>
                </c:pt>
                <c:pt idx="3416">
                  <c:v>24</c:v>
                </c:pt>
                <c:pt idx="3417">
                  <c:v>24</c:v>
                </c:pt>
                <c:pt idx="3418">
                  <c:v>24</c:v>
                </c:pt>
                <c:pt idx="3419">
                  <c:v>24</c:v>
                </c:pt>
                <c:pt idx="3420">
                  <c:v>24</c:v>
                </c:pt>
                <c:pt idx="3421">
                  <c:v>24</c:v>
                </c:pt>
                <c:pt idx="3422">
                  <c:v>24</c:v>
                </c:pt>
                <c:pt idx="3423">
                  <c:v>24</c:v>
                </c:pt>
                <c:pt idx="3424">
                  <c:v>24</c:v>
                </c:pt>
                <c:pt idx="3425">
                  <c:v>24</c:v>
                </c:pt>
                <c:pt idx="3426">
                  <c:v>24</c:v>
                </c:pt>
                <c:pt idx="3427">
                  <c:v>24</c:v>
                </c:pt>
                <c:pt idx="3428">
                  <c:v>24</c:v>
                </c:pt>
                <c:pt idx="3429">
                  <c:v>24</c:v>
                </c:pt>
                <c:pt idx="3430">
                  <c:v>24</c:v>
                </c:pt>
                <c:pt idx="3431">
                  <c:v>24</c:v>
                </c:pt>
                <c:pt idx="3432">
                  <c:v>24</c:v>
                </c:pt>
                <c:pt idx="3433">
                  <c:v>24</c:v>
                </c:pt>
                <c:pt idx="3434">
                  <c:v>24</c:v>
                </c:pt>
                <c:pt idx="3435">
                  <c:v>24</c:v>
                </c:pt>
                <c:pt idx="3436">
                  <c:v>24</c:v>
                </c:pt>
                <c:pt idx="3437">
                  <c:v>24</c:v>
                </c:pt>
                <c:pt idx="3438">
                  <c:v>24</c:v>
                </c:pt>
                <c:pt idx="3439">
                  <c:v>24</c:v>
                </c:pt>
                <c:pt idx="3440">
                  <c:v>24</c:v>
                </c:pt>
                <c:pt idx="3441">
                  <c:v>24</c:v>
                </c:pt>
                <c:pt idx="3442">
                  <c:v>24</c:v>
                </c:pt>
                <c:pt idx="3443">
                  <c:v>24</c:v>
                </c:pt>
                <c:pt idx="3444">
                  <c:v>24</c:v>
                </c:pt>
                <c:pt idx="3445">
                  <c:v>24</c:v>
                </c:pt>
                <c:pt idx="3446">
                  <c:v>24</c:v>
                </c:pt>
                <c:pt idx="3447">
                  <c:v>24</c:v>
                </c:pt>
                <c:pt idx="3448">
                  <c:v>24</c:v>
                </c:pt>
                <c:pt idx="3449">
                  <c:v>24</c:v>
                </c:pt>
                <c:pt idx="3450">
                  <c:v>24</c:v>
                </c:pt>
                <c:pt idx="3451">
                  <c:v>24</c:v>
                </c:pt>
                <c:pt idx="3452">
                  <c:v>24</c:v>
                </c:pt>
                <c:pt idx="3453">
                  <c:v>24</c:v>
                </c:pt>
                <c:pt idx="3454">
                  <c:v>24</c:v>
                </c:pt>
                <c:pt idx="3455">
                  <c:v>24</c:v>
                </c:pt>
                <c:pt idx="3456">
                  <c:v>24</c:v>
                </c:pt>
                <c:pt idx="3457">
                  <c:v>24</c:v>
                </c:pt>
                <c:pt idx="3458">
                  <c:v>24</c:v>
                </c:pt>
                <c:pt idx="3459">
                  <c:v>20</c:v>
                </c:pt>
                <c:pt idx="3460">
                  <c:v>24</c:v>
                </c:pt>
                <c:pt idx="3461">
                  <c:v>24</c:v>
                </c:pt>
                <c:pt idx="3462">
                  <c:v>20</c:v>
                </c:pt>
                <c:pt idx="3463">
                  <c:v>20</c:v>
                </c:pt>
                <c:pt idx="3464">
                  <c:v>20</c:v>
                </c:pt>
                <c:pt idx="3465">
                  <c:v>20</c:v>
                </c:pt>
                <c:pt idx="3466">
                  <c:v>20</c:v>
                </c:pt>
                <c:pt idx="3467">
                  <c:v>20</c:v>
                </c:pt>
                <c:pt idx="3468">
                  <c:v>20</c:v>
                </c:pt>
                <c:pt idx="3469">
                  <c:v>20</c:v>
                </c:pt>
                <c:pt idx="3470">
                  <c:v>20</c:v>
                </c:pt>
                <c:pt idx="3471">
                  <c:v>20</c:v>
                </c:pt>
                <c:pt idx="3472">
                  <c:v>20</c:v>
                </c:pt>
                <c:pt idx="3473">
                  <c:v>20</c:v>
                </c:pt>
                <c:pt idx="3474">
                  <c:v>20</c:v>
                </c:pt>
                <c:pt idx="3475">
                  <c:v>20</c:v>
                </c:pt>
                <c:pt idx="3476">
                  <c:v>20</c:v>
                </c:pt>
                <c:pt idx="3477">
                  <c:v>20</c:v>
                </c:pt>
                <c:pt idx="3478">
                  <c:v>20</c:v>
                </c:pt>
                <c:pt idx="3479">
                  <c:v>20</c:v>
                </c:pt>
                <c:pt idx="3480">
                  <c:v>20</c:v>
                </c:pt>
                <c:pt idx="3481">
                  <c:v>20</c:v>
                </c:pt>
                <c:pt idx="3482">
                  <c:v>20</c:v>
                </c:pt>
                <c:pt idx="3483">
                  <c:v>20</c:v>
                </c:pt>
                <c:pt idx="3484">
                  <c:v>24</c:v>
                </c:pt>
                <c:pt idx="3485">
                  <c:v>24</c:v>
                </c:pt>
                <c:pt idx="3486">
                  <c:v>20</c:v>
                </c:pt>
                <c:pt idx="3487">
                  <c:v>20</c:v>
                </c:pt>
                <c:pt idx="3488">
                  <c:v>20</c:v>
                </c:pt>
                <c:pt idx="3489">
                  <c:v>20</c:v>
                </c:pt>
                <c:pt idx="3490">
                  <c:v>20</c:v>
                </c:pt>
                <c:pt idx="3491">
                  <c:v>20</c:v>
                </c:pt>
                <c:pt idx="3492">
                  <c:v>20</c:v>
                </c:pt>
                <c:pt idx="3493">
                  <c:v>20</c:v>
                </c:pt>
                <c:pt idx="3494">
                  <c:v>20</c:v>
                </c:pt>
                <c:pt idx="3495">
                  <c:v>20</c:v>
                </c:pt>
                <c:pt idx="3496">
                  <c:v>20</c:v>
                </c:pt>
                <c:pt idx="3497">
                  <c:v>20</c:v>
                </c:pt>
                <c:pt idx="3498">
                  <c:v>20</c:v>
                </c:pt>
                <c:pt idx="3499">
                  <c:v>20</c:v>
                </c:pt>
                <c:pt idx="3500">
                  <c:v>20</c:v>
                </c:pt>
                <c:pt idx="3501">
                  <c:v>20</c:v>
                </c:pt>
                <c:pt idx="3502">
                  <c:v>20</c:v>
                </c:pt>
                <c:pt idx="3503">
                  <c:v>20</c:v>
                </c:pt>
                <c:pt idx="3504">
                  <c:v>20</c:v>
                </c:pt>
                <c:pt idx="3505">
                  <c:v>20</c:v>
                </c:pt>
                <c:pt idx="3506">
                  <c:v>20</c:v>
                </c:pt>
                <c:pt idx="3507">
                  <c:v>20</c:v>
                </c:pt>
                <c:pt idx="3508">
                  <c:v>24</c:v>
                </c:pt>
                <c:pt idx="3509">
                  <c:v>20</c:v>
                </c:pt>
                <c:pt idx="3510">
                  <c:v>20</c:v>
                </c:pt>
                <c:pt idx="3511">
                  <c:v>20</c:v>
                </c:pt>
                <c:pt idx="3512">
                  <c:v>20</c:v>
                </c:pt>
                <c:pt idx="3513">
                  <c:v>20</c:v>
                </c:pt>
                <c:pt idx="3514">
                  <c:v>20</c:v>
                </c:pt>
                <c:pt idx="3515">
                  <c:v>20</c:v>
                </c:pt>
                <c:pt idx="3516">
                  <c:v>20</c:v>
                </c:pt>
                <c:pt idx="3517">
                  <c:v>20</c:v>
                </c:pt>
                <c:pt idx="3518">
                  <c:v>20</c:v>
                </c:pt>
                <c:pt idx="3519">
                  <c:v>20</c:v>
                </c:pt>
                <c:pt idx="3520">
                  <c:v>20</c:v>
                </c:pt>
                <c:pt idx="3521">
                  <c:v>20</c:v>
                </c:pt>
                <c:pt idx="3522">
                  <c:v>20</c:v>
                </c:pt>
                <c:pt idx="3523">
                  <c:v>20</c:v>
                </c:pt>
                <c:pt idx="3524">
                  <c:v>20</c:v>
                </c:pt>
                <c:pt idx="3525">
                  <c:v>20</c:v>
                </c:pt>
                <c:pt idx="3526">
                  <c:v>20</c:v>
                </c:pt>
                <c:pt idx="3527">
                  <c:v>20</c:v>
                </c:pt>
                <c:pt idx="3528">
                  <c:v>20</c:v>
                </c:pt>
                <c:pt idx="3529">
                  <c:v>20</c:v>
                </c:pt>
                <c:pt idx="3530">
                  <c:v>20</c:v>
                </c:pt>
                <c:pt idx="3531">
                  <c:v>20</c:v>
                </c:pt>
                <c:pt idx="3532">
                  <c:v>24</c:v>
                </c:pt>
                <c:pt idx="3533">
                  <c:v>24</c:v>
                </c:pt>
                <c:pt idx="3534">
                  <c:v>20</c:v>
                </c:pt>
                <c:pt idx="3535">
                  <c:v>20</c:v>
                </c:pt>
                <c:pt idx="3536">
                  <c:v>20</c:v>
                </c:pt>
                <c:pt idx="3537">
                  <c:v>20</c:v>
                </c:pt>
                <c:pt idx="3538">
                  <c:v>20</c:v>
                </c:pt>
                <c:pt idx="3539">
                  <c:v>20</c:v>
                </c:pt>
                <c:pt idx="3540">
                  <c:v>20</c:v>
                </c:pt>
                <c:pt idx="3541">
                  <c:v>20</c:v>
                </c:pt>
                <c:pt idx="3542">
                  <c:v>20</c:v>
                </c:pt>
                <c:pt idx="3543">
                  <c:v>24</c:v>
                </c:pt>
                <c:pt idx="3544">
                  <c:v>20</c:v>
                </c:pt>
                <c:pt idx="3545">
                  <c:v>24</c:v>
                </c:pt>
                <c:pt idx="3546">
                  <c:v>24</c:v>
                </c:pt>
                <c:pt idx="3547">
                  <c:v>24</c:v>
                </c:pt>
                <c:pt idx="3548">
                  <c:v>24</c:v>
                </c:pt>
                <c:pt idx="3549">
                  <c:v>24</c:v>
                </c:pt>
                <c:pt idx="3550">
                  <c:v>24</c:v>
                </c:pt>
                <c:pt idx="3551">
                  <c:v>24</c:v>
                </c:pt>
                <c:pt idx="3552">
                  <c:v>24</c:v>
                </c:pt>
                <c:pt idx="3553">
                  <c:v>24</c:v>
                </c:pt>
                <c:pt idx="3554">
                  <c:v>24</c:v>
                </c:pt>
                <c:pt idx="3555">
                  <c:v>24</c:v>
                </c:pt>
                <c:pt idx="3556">
                  <c:v>24</c:v>
                </c:pt>
                <c:pt idx="3557">
                  <c:v>24</c:v>
                </c:pt>
                <c:pt idx="3558">
                  <c:v>24</c:v>
                </c:pt>
                <c:pt idx="3559">
                  <c:v>24</c:v>
                </c:pt>
                <c:pt idx="3560">
                  <c:v>24</c:v>
                </c:pt>
                <c:pt idx="3561">
                  <c:v>24</c:v>
                </c:pt>
                <c:pt idx="3562">
                  <c:v>24</c:v>
                </c:pt>
                <c:pt idx="3563">
                  <c:v>24</c:v>
                </c:pt>
                <c:pt idx="3564">
                  <c:v>24</c:v>
                </c:pt>
                <c:pt idx="3565">
                  <c:v>24</c:v>
                </c:pt>
                <c:pt idx="3566">
                  <c:v>24</c:v>
                </c:pt>
                <c:pt idx="3567">
                  <c:v>20</c:v>
                </c:pt>
                <c:pt idx="3568">
                  <c:v>24</c:v>
                </c:pt>
                <c:pt idx="3569">
                  <c:v>24</c:v>
                </c:pt>
                <c:pt idx="3570">
                  <c:v>24</c:v>
                </c:pt>
                <c:pt idx="3571">
                  <c:v>24</c:v>
                </c:pt>
                <c:pt idx="3572">
                  <c:v>24</c:v>
                </c:pt>
                <c:pt idx="3573">
                  <c:v>24</c:v>
                </c:pt>
                <c:pt idx="3574">
                  <c:v>24</c:v>
                </c:pt>
                <c:pt idx="3575">
                  <c:v>24</c:v>
                </c:pt>
                <c:pt idx="3576">
                  <c:v>24</c:v>
                </c:pt>
                <c:pt idx="3577">
                  <c:v>24</c:v>
                </c:pt>
                <c:pt idx="3578">
                  <c:v>24</c:v>
                </c:pt>
                <c:pt idx="3579">
                  <c:v>24</c:v>
                </c:pt>
                <c:pt idx="3580">
                  <c:v>24</c:v>
                </c:pt>
                <c:pt idx="3581">
                  <c:v>24</c:v>
                </c:pt>
                <c:pt idx="3582">
                  <c:v>24</c:v>
                </c:pt>
                <c:pt idx="3583">
                  <c:v>24</c:v>
                </c:pt>
                <c:pt idx="3584">
                  <c:v>24</c:v>
                </c:pt>
                <c:pt idx="3585">
                  <c:v>24</c:v>
                </c:pt>
                <c:pt idx="3586">
                  <c:v>24</c:v>
                </c:pt>
                <c:pt idx="3587">
                  <c:v>24</c:v>
                </c:pt>
                <c:pt idx="3588">
                  <c:v>24</c:v>
                </c:pt>
                <c:pt idx="3589">
                  <c:v>24</c:v>
                </c:pt>
                <c:pt idx="3590">
                  <c:v>24</c:v>
                </c:pt>
                <c:pt idx="3591">
                  <c:v>24</c:v>
                </c:pt>
                <c:pt idx="3592">
                  <c:v>24</c:v>
                </c:pt>
                <c:pt idx="3593">
                  <c:v>24</c:v>
                </c:pt>
                <c:pt idx="3594">
                  <c:v>24</c:v>
                </c:pt>
                <c:pt idx="3595">
                  <c:v>24</c:v>
                </c:pt>
                <c:pt idx="3596">
                  <c:v>24</c:v>
                </c:pt>
                <c:pt idx="3597">
                  <c:v>24</c:v>
                </c:pt>
                <c:pt idx="3598">
                  <c:v>24</c:v>
                </c:pt>
                <c:pt idx="3599">
                  <c:v>24</c:v>
                </c:pt>
                <c:pt idx="3600">
                  <c:v>24</c:v>
                </c:pt>
                <c:pt idx="3601">
                  <c:v>28</c:v>
                </c:pt>
                <c:pt idx="3602">
                  <c:v>28</c:v>
                </c:pt>
                <c:pt idx="3603">
                  <c:v>24</c:v>
                </c:pt>
                <c:pt idx="3604">
                  <c:v>24</c:v>
                </c:pt>
                <c:pt idx="3605">
                  <c:v>24</c:v>
                </c:pt>
                <c:pt idx="3606">
                  <c:v>24</c:v>
                </c:pt>
                <c:pt idx="3607">
                  <c:v>24</c:v>
                </c:pt>
                <c:pt idx="3608">
                  <c:v>24</c:v>
                </c:pt>
                <c:pt idx="3609">
                  <c:v>24</c:v>
                </c:pt>
                <c:pt idx="3610">
                  <c:v>24</c:v>
                </c:pt>
                <c:pt idx="3611">
                  <c:v>24</c:v>
                </c:pt>
                <c:pt idx="3612">
                  <c:v>24</c:v>
                </c:pt>
                <c:pt idx="3613">
                  <c:v>24</c:v>
                </c:pt>
                <c:pt idx="3614">
                  <c:v>24</c:v>
                </c:pt>
                <c:pt idx="3615">
                  <c:v>88</c:v>
                </c:pt>
                <c:pt idx="3616">
                  <c:v>24</c:v>
                </c:pt>
                <c:pt idx="3617">
                  <c:v>196</c:v>
                </c:pt>
                <c:pt idx="3618">
                  <c:v>24</c:v>
                </c:pt>
                <c:pt idx="3619">
                  <c:v>24</c:v>
                </c:pt>
                <c:pt idx="3620">
                  <c:v>28</c:v>
                </c:pt>
                <c:pt idx="3621">
                  <c:v>28</c:v>
                </c:pt>
                <c:pt idx="3622">
                  <c:v>28</c:v>
                </c:pt>
                <c:pt idx="3623">
                  <c:v>28</c:v>
                </c:pt>
                <c:pt idx="3624">
                  <c:v>28</c:v>
                </c:pt>
                <c:pt idx="3625">
                  <c:v>28</c:v>
                </c:pt>
                <c:pt idx="3626">
                  <c:v>24</c:v>
                </c:pt>
                <c:pt idx="3627">
                  <c:v>24</c:v>
                </c:pt>
                <c:pt idx="3628">
                  <c:v>24</c:v>
                </c:pt>
                <c:pt idx="3629">
                  <c:v>24</c:v>
                </c:pt>
                <c:pt idx="3630">
                  <c:v>24</c:v>
                </c:pt>
                <c:pt idx="3631">
                  <c:v>24</c:v>
                </c:pt>
                <c:pt idx="3632">
                  <c:v>24</c:v>
                </c:pt>
                <c:pt idx="3633">
                  <c:v>24</c:v>
                </c:pt>
                <c:pt idx="3634">
                  <c:v>24</c:v>
                </c:pt>
                <c:pt idx="3635">
                  <c:v>28</c:v>
                </c:pt>
                <c:pt idx="3636">
                  <c:v>28</c:v>
                </c:pt>
                <c:pt idx="3637">
                  <c:v>28</c:v>
                </c:pt>
                <c:pt idx="3638">
                  <c:v>32</c:v>
                </c:pt>
                <c:pt idx="3639">
                  <c:v>32</c:v>
                </c:pt>
                <c:pt idx="3640">
                  <c:v>36</c:v>
                </c:pt>
                <c:pt idx="3641">
                  <c:v>36</c:v>
                </c:pt>
                <c:pt idx="3642">
                  <c:v>40</c:v>
                </c:pt>
                <c:pt idx="3643">
                  <c:v>44</c:v>
                </c:pt>
                <c:pt idx="3644">
                  <c:v>44</c:v>
                </c:pt>
                <c:pt idx="3645">
                  <c:v>44</c:v>
                </c:pt>
                <c:pt idx="3646">
                  <c:v>48</c:v>
                </c:pt>
                <c:pt idx="3647">
                  <c:v>48</c:v>
                </c:pt>
                <c:pt idx="3648">
                  <c:v>48</c:v>
                </c:pt>
                <c:pt idx="3649">
                  <c:v>52</c:v>
                </c:pt>
                <c:pt idx="3650">
                  <c:v>52</c:v>
                </c:pt>
                <c:pt idx="3651">
                  <c:v>56</c:v>
                </c:pt>
                <c:pt idx="3652">
                  <c:v>60</c:v>
                </c:pt>
                <c:pt idx="3653">
                  <c:v>68</c:v>
                </c:pt>
                <c:pt idx="3654">
                  <c:v>68</c:v>
                </c:pt>
                <c:pt idx="3655">
                  <c:v>72</c:v>
                </c:pt>
                <c:pt idx="3656">
                  <c:v>76</c:v>
                </c:pt>
                <c:pt idx="3657">
                  <c:v>80</c:v>
                </c:pt>
                <c:pt idx="3658">
                  <c:v>88</c:v>
                </c:pt>
                <c:pt idx="3659">
                  <c:v>96</c:v>
                </c:pt>
                <c:pt idx="3660">
                  <c:v>104</c:v>
                </c:pt>
                <c:pt idx="3661">
                  <c:v>104</c:v>
                </c:pt>
                <c:pt idx="3662">
                  <c:v>116</c:v>
                </c:pt>
                <c:pt idx="3663">
                  <c:v>124</c:v>
                </c:pt>
                <c:pt idx="3664">
                  <c:v>140</c:v>
                </c:pt>
                <c:pt idx="3665">
                  <c:v>144</c:v>
                </c:pt>
                <c:pt idx="3666">
                  <c:v>148</c:v>
                </c:pt>
                <c:pt idx="3667">
                  <c:v>160</c:v>
                </c:pt>
                <c:pt idx="3668">
                  <c:v>164</c:v>
                </c:pt>
                <c:pt idx="3669">
                  <c:v>168</c:v>
                </c:pt>
                <c:pt idx="3670">
                  <c:v>160</c:v>
                </c:pt>
                <c:pt idx="3671">
                  <c:v>164</c:v>
                </c:pt>
                <c:pt idx="3672">
                  <c:v>164</c:v>
                </c:pt>
                <c:pt idx="3673">
                  <c:v>172</c:v>
                </c:pt>
                <c:pt idx="3674">
                  <c:v>180</c:v>
                </c:pt>
                <c:pt idx="3675">
                  <c:v>172</c:v>
                </c:pt>
                <c:pt idx="3676">
                  <c:v>160</c:v>
                </c:pt>
                <c:pt idx="3677">
                  <c:v>160</c:v>
                </c:pt>
                <c:pt idx="3678">
                  <c:v>164</c:v>
                </c:pt>
                <c:pt idx="3679">
                  <c:v>172</c:v>
                </c:pt>
                <c:pt idx="3680">
                  <c:v>172</c:v>
                </c:pt>
                <c:pt idx="3681">
                  <c:v>168</c:v>
                </c:pt>
                <c:pt idx="3682">
                  <c:v>160</c:v>
                </c:pt>
                <c:pt idx="3683">
                  <c:v>156</c:v>
                </c:pt>
                <c:pt idx="3684">
                  <c:v>148</c:v>
                </c:pt>
                <c:pt idx="3685">
                  <c:v>132</c:v>
                </c:pt>
                <c:pt idx="3686">
                  <c:v>132</c:v>
                </c:pt>
                <c:pt idx="3687">
                  <c:v>128</c:v>
                </c:pt>
                <c:pt idx="3688">
                  <c:v>136</c:v>
                </c:pt>
                <c:pt idx="3689">
                  <c:v>132</c:v>
                </c:pt>
                <c:pt idx="3690">
                  <c:v>120</c:v>
                </c:pt>
                <c:pt idx="3691">
                  <c:v>120</c:v>
                </c:pt>
                <c:pt idx="3692">
                  <c:v>112</c:v>
                </c:pt>
                <c:pt idx="3693">
                  <c:v>100</c:v>
                </c:pt>
                <c:pt idx="3694">
                  <c:v>88</c:v>
                </c:pt>
                <c:pt idx="3695">
                  <c:v>88</c:v>
                </c:pt>
                <c:pt idx="3696">
                  <c:v>80</c:v>
                </c:pt>
                <c:pt idx="3697">
                  <c:v>76</c:v>
                </c:pt>
                <c:pt idx="3698">
                  <c:v>72</c:v>
                </c:pt>
                <c:pt idx="3699">
                  <c:v>68</c:v>
                </c:pt>
                <c:pt idx="3700">
                  <c:v>68</c:v>
                </c:pt>
                <c:pt idx="3701">
                  <c:v>64</c:v>
                </c:pt>
                <c:pt idx="3702">
                  <c:v>60</c:v>
                </c:pt>
                <c:pt idx="3703">
                  <c:v>60</c:v>
                </c:pt>
                <c:pt idx="3704">
                  <c:v>52</c:v>
                </c:pt>
                <c:pt idx="3705">
                  <c:v>48</c:v>
                </c:pt>
                <c:pt idx="3706">
                  <c:v>48</c:v>
                </c:pt>
                <c:pt idx="3707">
                  <c:v>48</c:v>
                </c:pt>
                <c:pt idx="3708">
                  <c:v>48</c:v>
                </c:pt>
                <c:pt idx="3709">
                  <c:v>48</c:v>
                </c:pt>
                <c:pt idx="3710">
                  <c:v>48</c:v>
                </c:pt>
                <c:pt idx="3711">
                  <c:v>48</c:v>
                </c:pt>
                <c:pt idx="3712">
                  <c:v>48</c:v>
                </c:pt>
                <c:pt idx="3713">
                  <c:v>48</c:v>
                </c:pt>
                <c:pt idx="3714">
                  <c:v>52</c:v>
                </c:pt>
                <c:pt idx="3715">
                  <c:v>52</c:v>
                </c:pt>
                <c:pt idx="3716">
                  <c:v>52</c:v>
                </c:pt>
                <c:pt idx="3717">
                  <c:v>56</c:v>
                </c:pt>
                <c:pt idx="3718">
                  <c:v>56</c:v>
                </c:pt>
                <c:pt idx="3719">
                  <c:v>60</c:v>
                </c:pt>
                <c:pt idx="3720">
                  <c:v>68</c:v>
                </c:pt>
                <c:pt idx="3721">
                  <c:v>72</c:v>
                </c:pt>
                <c:pt idx="3722">
                  <c:v>76</c:v>
                </c:pt>
                <c:pt idx="3723">
                  <c:v>80</c:v>
                </c:pt>
                <c:pt idx="3724">
                  <c:v>84</c:v>
                </c:pt>
                <c:pt idx="3725">
                  <c:v>96</c:v>
                </c:pt>
                <c:pt idx="3726">
                  <c:v>100</c:v>
                </c:pt>
                <c:pt idx="3727">
                  <c:v>112</c:v>
                </c:pt>
                <c:pt idx="3728">
                  <c:v>120</c:v>
                </c:pt>
                <c:pt idx="3729">
                  <c:v>132</c:v>
                </c:pt>
                <c:pt idx="3730">
                  <c:v>140</c:v>
                </c:pt>
                <c:pt idx="3731">
                  <c:v>152</c:v>
                </c:pt>
                <c:pt idx="3732">
                  <c:v>156</c:v>
                </c:pt>
                <c:pt idx="3733">
                  <c:v>168</c:v>
                </c:pt>
                <c:pt idx="3734">
                  <c:v>180</c:v>
                </c:pt>
                <c:pt idx="3735">
                  <c:v>188</c:v>
                </c:pt>
                <c:pt idx="3736">
                  <c:v>192</c:v>
                </c:pt>
                <c:pt idx="3737">
                  <c:v>200</c:v>
                </c:pt>
                <c:pt idx="3738">
                  <c:v>204</c:v>
                </c:pt>
                <c:pt idx="3739">
                  <c:v>204</c:v>
                </c:pt>
                <c:pt idx="3740">
                  <c:v>208</c:v>
                </c:pt>
                <c:pt idx="3741">
                  <c:v>212</c:v>
                </c:pt>
                <c:pt idx="3742">
                  <c:v>216</c:v>
                </c:pt>
                <c:pt idx="3743">
                  <c:v>224</c:v>
                </c:pt>
                <c:pt idx="3744">
                  <c:v>232</c:v>
                </c:pt>
                <c:pt idx="3745">
                  <c:v>236</c:v>
                </c:pt>
                <c:pt idx="3746">
                  <c:v>248</c:v>
                </c:pt>
                <c:pt idx="3747">
                  <c:v>252</c:v>
                </c:pt>
                <c:pt idx="3748">
                  <c:v>248</c:v>
                </c:pt>
                <c:pt idx="3749">
                  <c:v>248</c:v>
                </c:pt>
                <c:pt idx="3750">
                  <c:v>244</c:v>
                </c:pt>
                <c:pt idx="3751">
                  <c:v>244</c:v>
                </c:pt>
                <c:pt idx="3752">
                  <c:v>236</c:v>
                </c:pt>
                <c:pt idx="3753">
                  <c:v>236</c:v>
                </c:pt>
                <c:pt idx="3754">
                  <c:v>248</c:v>
                </c:pt>
                <c:pt idx="3755">
                  <c:v>248</c:v>
                </c:pt>
                <c:pt idx="3756">
                  <c:v>252</c:v>
                </c:pt>
                <c:pt idx="3757">
                  <c:v>244</c:v>
                </c:pt>
                <c:pt idx="3758">
                  <c:v>240</c:v>
                </c:pt>
                <c:pt idx="3759">
                  <c:v>240</c:v>
                </c:pt>
                <c:pt idx="3760">
                  <c:v>240</c:v>
                </c:pt>
                <c:pt idx="3761">
                  <c:v>240</c:v>
                </c:pt>
                <c:pt idx="3762">
                  <c:v>236</c:v>
                </c:pt>
                <c:pt idx="3763">
                  <c:v>240</c:v>
                </c:pt>
                <c:pt idx="3764">
                  <c:v>240</c:v>
                </c:pt>
                <c:pt idx="3765">
                  <c:v>240</c:v>
                </c:pt>
                <c:pt idx="3766">
                  <c:v>240</c:v>
                </c:pt>
                <c:pt idx="3767">
                  <c:v>244</c:v>
                </c:pt>
                <c:pt idx="3768">
                  <c:v>248</c:v>
                </c:pt>
                <c:pt idx="3769">
                  <c:v>256</c:v>
                </c:pt>
                <c:pt idx="3770">
                  <c:v>260</c:v>
                </c:pt>
                <c:pt idx="3771">
                  <c:v>264</c:v>
                </c:pt>
                <c:pt idx="3772">
                  <c:v>264</c:v>
                </c:pt>
                <c:pt idx="3773">
                  <c:v>268</c:v>
                </c:pt>
                <c:pt idx="3774">
                  <c:v>276</c:v>
                </c:pt>
                <c:pt idx="3775">
                  <c:v>280</c:v>
                </c:pt>
                <c:pt idx="3776">
                  <c:v>280</c:v>
                </c:pt>
                <c:pt idx="3777">
                  <c:v>276</c:v>
                </c:pt>
                <c:pt idx="3778">
                  <c:v>276</c:v>
                </c:pt>
                <c:pt idx="3779">
                  <c:v>280</c:v>
                </c:pt>
                <c:pt idx="3780">
                  <c:v>280</c:v>
                </c:pt>
                <c:pt idx="3781">
                  <c:v>280</c:v>
                </c:pt>
                <c:pt idx="3782">
                  <c:v>284</c:v>
                </c:pt>
                <c:pt idx="3783">
                  <c:v>284</c:v>
                </c:pt>
                <c:pt idx="3784">
                  <c:v>284</c:v>
                </c:pt>
                <c:pt idx="3785">
                  <c:v>280</c:v>
                </c:pt>
                <c:pt idx="3786">
                  <c:v>284</c:v>
                </c:pt>
                <c:pt idx="3787">
                  <c:v>284</c:v>
                </c:pt>
                <c:pt idx="3788">
                  <c:v>288</c:v>
                </c:pt>
                <c:pt idx="3789">
                  <c:v>288</c:v>
                </c:pt>
                <c:pt idx="3790">
                  <c:v>292</c:v>
                </c:pt>
                <c:pt idx="3791">
                  <c:v>296</c:v>
                </c:pt>
                <c:pt idx="3792">
                  <c:v>304</c:v>
                </c:pt>
                <c:pt idx="3793">
                  <c:v>312</c:v>
                </c:pt>
                <c:pt idx="3794">
                  <c:v>312</c:v>
                </c:pt>
                <c:pt idx="3795">
                  <c:v>324</c:v>
                </c:pt>
                <c:pt idx="3796">
                  <c:v>336</c:v>
                </c:pt>
                <c:pt idx="3797">
                  <c:v>340</c:v>
                </c:pt>
                <c:pt idx="3798">
                  <c:v>348</c:v>
                </c:pt>
                <c:pt idx="3799">
                  <c:v>352</c:v>
                </c:pt>
                <c:pt idx="3800">
                  <c:v>360</c:v>
                </c:pt>
                <c:pt idx="3801">
                  <c:v>368</c:v>
                </c:pt>
                <c:pt idx="3802">
                  <c:v>372</c:v>
                </c:pt>
                <c:pt idx="3803">
                  <c:v>372</c:v>
                </c:pt>
                <c:pt idx="3804">
                  <c:v>376</c:v>
                </c:pt>
                <c:pt idx="3805">
                  <c:v>384</c:v>
                </c:pt>
                <c:pt idx="3806">
                  <c:v>384</c:v>
                </c:pt>
                <c:pt idx="3807">
                  <c:v>392</c:v>
                </c:pt>
                <c:pt idx="3808">
                  <c:v>404</c:v>
                </c:pt>
                <c:pt idx="3809">
                  <c:v>396</c:v>
                </c:pt>
                <c:pt idx="3810">
                  <c:v>400</c:v>
                </c:pt>
                <c:pt idx="3811">
                  <c:v>404</c:v>
                </c:pt>
                <c:pt idx="3812">
                  <c:v>408</c:v>
                </c:pt>
                <c:pt idx="3813">
                  <c:v>420</c:v>
                </c:pt>
                <c:pt idx="3814">
                  <c:v>424</c:v>
                </c:pt>
                <c:pt idx="3815">
                  <c:v>428</c:v>
                </c:pt>
                <c:pt idx="3816">
                  <c:v>436</c:v>
                </c:pt>
                <c:pt idx="3817">
                  <c:v>444</c:v>
                </c:pt>
                <c:pt idx="3818">
                  <c:v>444</c:v>
                </c:pt>
                <c:pt idx="3819">
                  <c:v>452</c:v>
                </c:pt>
                <c:pt idx="3820">
                  <c:v>456</c:v>
                </c:pt>
                <c:pt idx="3821">
                  <c:v>460</c:v>
                </c:pt>
                <c:pt idx="3822">
                  <c:v>464</c:v>
                </c:pt>
                <c:pt idx="3823">
                  <c:v>472</c:v>
                </c:pt>
                <c:pt idx="3824">
                  <c:v>472</c:v>
                </c:pt>
                <c:pt idx="3825">
                  <c:v>480</c:v>
                </c:pt>
                <c:pt idx="3826">
                  <c:v>488</c:v>
                </c:pt>
                <c:pt idx="3827">
                  <c:v>492</c:v>
                </c:pt>
                <c:pt idx="3828">
                  <c:v>500</c:v>
                </c:pt>
                <c:pt idx="3829">
                  <c:v>504</c:v>
                </c:pt>
                <c:pt idx="3830">
                  <c:v>512</c:v>
                </c:pt>
                <c:pt idx="3831">
                  <c:v>516</c:v>
                </c:pt>
                <c:pt idx="3832">
                  <c:v>520</c:v>
                </c:pt>
                <c:pt idx="3833">
                  <c:v>520</c:v>
                </c:pt>
                <c:pt idx="3834">
                  <c:v>520</c:v>
                </c:pt>
                <c:pt idx="3835">
                  <c:v>528</c:v>
                </c:pt>
                <c:pt idx="3836">
                  <c:v>532</c:v>
                </c:pt>
                <c:pt idx="3837">
                  <c:v>528</c:v>
                </c:pt>
                <c:pt idx="3838">
                  <c:v>528</c:v>
                </c:pt>
                <c:pt idx="3839">
                  <c:v>528</c:v>
                </c:pt>
                <c:pt idx="3840">
                  <c:v>536</c:v>
                </c:pt>
                <c:pt idx="3841">
                  <c:v>540</c:v>
                </c:pt>
                <c:pt idx="3842">
                  <c:v>540</c:v>
                </c:pt>
                <c:pt idx="3843">
                  <c:v>548</c:v>
                </c:pt>
                <c:pt idx="3844">
                  <c:v>552</c:v>
                </c:pt>
                <c:pt idx="3845">
                  <c:v>560</c:v>
                </c:pt>
                <c:pt idx="3846">
                  <c:v>560</c:v>
                </c:pt>
                <c:pt idx="3847">
                  <c:v>564</c:v>
                </c:pt>
                <c:pt idx="3848">
                  <c:v>560</c:v>
                </c:pt>
                <c:pt idx="3849">
                  <c:v>560</c:v>
                </c:pt>
                <c:pt idx="3850">
                  <c:v>560</c:v>
                </c:pt>
                <c:pt idx="3851">
                  <c:v>552</c:v>
                </c:pt>
                <c:pt idx="3852">
                  <c:v>552</c:v>
                </c:pt>
                <c:pt idx="3853">
                  <c:v>544</c:v>
                </c:pt>
                <c:pt idx="3854">
                  <c:v>540</c:v>
                </c:pt>
                <c:pt idx="3855">
                  <c:v>536</c:v>
                </c:pt>
                <c:pt idx="3856">
                  <c:v>532</c:v>
                </c:pt>
                <c:pt idx="3857">
                  <c:v>528</c:v>
                </c:pt>
                <c:pt idx="3858">
                  <c:v>524</c:v>
                </c:pt>
                <c:pt idx="3859">
                  <c:v>516</c:v>
                </c:pt>
                <c:pt idx="3860">
                  <c:v>500</c:v>
                </c:pt>
                <c:pt idx="3861">
                  <c:v>492</c:v>
                </c:pt>
                <c:pt idx="3862">
                  <c:v>460</c:v>
                </c:pt>
                <c:pt idx="3863">
                  <c:v>424</c:v>
                </c:pt>
                <c:pt idx="3864">
                  <c:v>396</c:v>
                </c:pt>
                <c:pt idx="3865">
                  <c:v>364</c:v>
                </c:pt>
                <c:pt idx="3866">
                  <c:v>336</c:v>
                </c:pt>
                <c:pt idx="3867">
                  <c:v>308</c:v>
                </c:pt>
                <c:pt idx="3868">
                  <c:v>284</c:v>
                </c:pt>
                <c:pt idx="3869">
                  <c:v>260</c:v>
                </c:pt>
                <c:pt idx="3870">
                  <c:v>240</c:v>
                </c:pt>
                <c:pt idx="3871">
                  <c:v>220</c:v>
                </c:pt>
                <c:pt idx="3872">
                  <c:v>196</c:v>
                </c:pt>
                <c:pt idx="3873">
                  <c:v>156</c:v>
                </c:pt>
                <c:pt idx="3874">
                  <c:v>104</c:v>
                </c:pt>
                <c:pt idx="3875">
                  <c:v>68</c:v>
                </c:pt>
                <c:pt idx="3876">
                  <c:v>52</c:v>
                </c:pt>
                <c:pt idx="3877">
                  <c:v>40</c:v>
                </c:pt>
                <c:pt idx="3878">
                  <c:v>36</c:v>
                </c:pt>
                <c:pt idx="3879">
                  <c:v>28</c:v>
                </c:pt>
                <c:pt idx="3880">
                  <c:v>24</c:v>
                </c:pt>
                <c:pt idx="3881">
                  <c:v>24</c:v>
                </c:pt>
                <c:pt idx="3882">
                  <c:v>24</c:v>
                </c:pt>
                <c:pt idx="3883">
                  <c:v>24</c:v>
                </c:pt>
                <c:pt idx="3884">
                  <c:v>24</c:v>
                </c:pt>
                <c:pt idx="3885">
                  <c:v>24</c:v>
                </c:pt>
                <c:pt idx="3886">
                  <c:v>24</c:v>
                </c:pt>
                <c:pt idx="3887">
                  <c:v>24</c:v>
                </c:pt>
                <c:pt idx="3888">
                  <c:v>24</c:v>
                </c:pt>
                <c:pt idx="3889">
                  <c:v>24</c:v>
                </c:pt>
                <c:pt idx="3890">
                  <c:v>24</c:v>
                </c:pt>
                <c:pt idx="3891">
                  <c:v>24</c:v>
                </c:pt>
                <c:pt idx="3892">
                  <c:v>24</c:v>
                </c:pt>
                <c:pt idx="3893">
                  <c:v>24</c:v>
                </c:pt>
                <c:pt idx="3894">
                  <c:v>24</c:v>
                </c:pt>
                <c:pt idx="3895">
                  <c:v>24</c:v>
                </c:pt>
                <c:pt idx="3896">
                  <c:v>24</c:v>
                </c:pt>
                <c:pt idx="3897">
                  <c:v>24</c:v>
                </c:pt>
                <c:pt idx="3898">
                  <c:v>24</c:v>
                </c:pt>
                <c:pt idx="3899">
                  <c:v>24</c:v>
                </c:pt>
                <c:pt idx="3900">
                  <c:v>24</c:v>
                </c:pt>
                <c:pt idx="3901">
                  <c:v>24</c:v>
                </c:pt>
                <c:pt idx="3902">
                  <c:v>24</c:v>
                </c:pt>
                <c:pt idx="3903">
                  <c:v>24</c:v>
                </c:pt>
                <c:pt idx="3904">
                  <c:v>24</c:v>
                </c:pt>
                <c:pt idx="3905">
                  <c:v>24</c:v>
                </c:pt>
                <c:pt idx="3906">
                  <c:v>24</c:v>
                </c:pt>
                <c:pt idx="3907">
                  <c:v>24</c:v>
                </c:pt>
                <c:pt idx="3908">
                  <c:v>24</c:v>
                </c:pt>
                <c:pt idx="3909">
                  <c:v>24</c:v>
                </c:pt>
                <c:pt idx="3910">
                  <c:v>24</c:v>
                </c:pt>
                <c:pt idx="3911">
                  <c:v>24</c:v>
                </c:pt>
                <c:pt idx="3912">
                  <c:v>24</c:v>
                </c:pt>
                <c:pt idx="3913">
                  <c:v>24</c:v>
                </c:pt>
                <c:pt idx="3914">
                  <c:v>24</c:v>
                </c:pt>
                <c:pt idx="3915">
                  <c:v>24</c:v>
                </c:pt>
                <c:pt idx="3916">
                  <c:v>24</c:v>
                </c:pt>
                <c:pt idx="3917">
                  <c:v>24</c:v>
                </c:pt>
                <c:pt idx="3918">
                  <c:v>24</c:v>
                </c:pt>
                <c:pt idx="3919">
                  <c:v>24</c:v>
                </c:pt>
                <c:pt idx="3920">
                  <c:v>24</c:v>
                </c:pt>
                <c:pt idx="3921">
                  <c:v>24</c:v>
                </c:pt>
                <c:pt idx="3922">
                  <c:v>24</c:v>
                </c:pt>
                <c:pt idx="3923">
                  <c:v>24</c:v>
                </c:pt>
                <c:pt idx="3924">
                  <c:v>24</c:v>
                </c:pt>
                <c:pt idx="3925">
                  <c:v>24</c:v>
                </c:pt>
                <c:pt idx="3926">
                  <c:v>24</c:v>
                </c:pt>
                <c:pt idx="3927">
                  <c:v>24</c:v>
                </c:pt>
                <c:pt idx="3928">
                  <c:v>24</c:v>
                </c:pt>
                <c:pt idx="3929">
                  <c:v>24</c:v>
                </c:pt>
                <c:pt idx="3930">
                  <c:v>24</c:v>
                </c:pt>
                <c:pt idx="3931">
                  <c:v>24</c:v>
                </c:pt>
                <c:pt idx="3932">
                  <c:v>24</c:v>
                </c:pt>
                <c:pt idx="3933">
                  <c:v>24</c:v>
                </c:pt>
                <c:pt idx="3934">
                  <c:v>24</c:v>
                </c:pt>
                <c:pt idx="3935">
                  <c:v>24</c:v>
                </c:pt>
                <c:pt idx="3936">
                  <c:v>24</c:v>
                </c:pt>
                <c:pt idx="3937">
                  <c:v>24</c:v>
                </c:pt>
                <c:pt idx="3938">
                  <c:v>24</c:v>
                </c:pt>
                <c:pt idx="3939">
                  <c:v>24</c:v>
                </c:pt>
                <c:pt idx="3940">
                  <c:v>24</c:v>
                </c:pt>
                <c:pt idx="3941">
                  <c:v>24</c:v>
                </c:pt>
                <c:pt idx="3942">
                  <c:v>24</c:v>
                </c:pt>
                <c:pt idx="3943">
                  <c:v>24</c:v>
                </c:pt>
                <c:pt idx="3944">
                  <c:v>24</c:v>
                </c:pt>
                <c:pt idx="3945">
                  <c:v>24</c:v>
                </c:pt>
                <c:pt idx="3946">
                  <c:v>24</c:v>
                </c:pt>
                <c:pt idx="3947">
                  <c:v>24</c:v>
                </c:pt>
                <c:pt idx="3948">
                  <c:v>24</c:v>
                </c:pt>
                <c:pt idx="3949">
                  <c:v>24</c:v>
                </c:pt>
                <c:pt idx="3950">
                  <c:v>24</c:v>
                </c:pt>
                <c:pt idx="3951">
                  <c:v>24</c:v>
                </c:pt>
                <c:pt idx="3952">
                  <c:v>24</c:v>
                </c:pt>
                <c:pt idx="3953">
                  <c:v>24</c:v>
                </c:pt>
                <c:pt idx="3954">
                  <c:v>24</c:v>
                </c:pt>
                <c:pt idx="3955">
                  <c:v>24</c:v>
                </c:pt>
                <c:pt idx="3956">
                  <c:v>24</c:v>
                </c:pt>
                <c:pt idx="3957">
                  <c:v>24</c:v>
                </c:pt>
                <c:pt idx="3958">
                  <c:v>24</c:v>
                </c:pt>
                <c:pt idx="3959">
                  <c:v>24</c:v>
                </c:pt>
                <c:pt idx="3960">
                  <c:v>24</c:v>
                </c:pt>
                <c:pt idx="3961">
                  <c:v>24</c:v>
                </c:pt>
                <c:pt idx="3962">
                  <c:v>24</c:v>
                </c:pt>
                <c:pt idx="3963">
                  <c:v>24</c:v>
                </c:pt>
                <c:pt idx="3964">
                  <c:v>24</c:v>
                </c:pt>
                <c:pt idx="3965">
                  <c:v>24</c:v>
                </c:pt>
                <c:pt idx="3966">
                  <c:v>24</c:v>
                </c:pt>
                <c:pt idx="3967">
                  <c:v>24</c:v>
                </c:pt>
                <c:pt idx="3968">
                  <c:v>24</c:v>
                </c:pt>
                <c:pt idx="3969">
                  <c:v>24</c:v>
                </c:pt>
                <c:pt idx="3970">
                  <c:v>24</c:v>
                </c:pt>
                <c:pt idx="3971">
                  <c:v>24</c:v>
                </c:pt>
                <c:pt idx="3972">
                  <c:v>24</c:v>
                </c:pt>
                <c:pt idx="3973">
                  <c:v>24</c:v>
                </c:pt>
                <c:pt idx="3974">
                  <c:v>24</c:v>
                </c:pt>
                <c:pt idx="3975">
                  <c:v>24</c:v>
                </c:pt>
                <c:pt idx="3976">
                  <c:v>24</c:v>
                </c:pt>
                <c:pt idx="3977">
                  <c:v>24</c:v>
                </c:pt>
                <c:pt idx="3978">
                  <c:v>24</c:v>
                </c:pt>
                <c:pt idx="3979">
                  <c:v>24</c:v>
                </c:pt>
                <c:pt idx="3980">
                  <c:v>24</c:v>
                </c:pt>
                <c:pt idx="3981">
                  <c:v>24</c:v>
                </c:pt>
                <c:pt idx="3982">
                  <c:v>24</c:v>
                </c:pt>
                <c:pt idx="3983">
                  <c:v>24</c:v>
                </c:pt>
                <c:pt idx="3984">
                  <c:v>24</c:v>
                </c:pt>
                <c:pt idx="3985">
                  <c:v>24</c:v>
                </c:pt>
                <c:pt idx="3986">
                  <c:v>24</c:v>
                </c:pt>
                <c:pt idx="3987">
                  <c:v>24</c:v>
                </c:pt>
                <c:pt idx="3988">
                  <c:v>24</c:v>
                </c:pt>
                <c:pt idx="3989">
                  <c:v>24</c:v>
                </c:pt>
                <c:pt idx="3990">
                  <c:v>24</c:v>
                </c:pt>
                <c:pt idx="3991">
                  <c:v>24</c:v>
                </c:pt>
                <c:pt idx="3992">
                  <c:v>24</c:v>
                </c:pt>
                <c:pt idx="3993">
                  <c:v>24</c:v>
                </c:pt>
                <c:pt idx="3994">
                  <c:v>24</c:v>
                </c:pt>
                <c:pt idx="3995">
                  <c:v>24</c:v>
                </c:pt>
                <c:pt idx="3996">
                  <c:v>24</c:v>
                </c:pt>
                <c:pt idx="3997">
                  <c:v>24</c:v>
                </c:pt>
                <c:pt idx="3998">
                  <c:v>24</c:v>
                </c:pt>
                <c:pt idx="3999">
                  <c:v>24</c:v>
                </c:pt>
                <c:pt idx="4000">
                  <c:v>24</c:v>
                </c:pt>
                <c:pt idx="4001">
                  <c:v>24</c:v>
                </c:pt>
                <c:pt idx="4002">
                  <c:v>24</c:v>
                </c:pt>
                <c:pt idx="4003">
                  <c:v>24</c:v>
                </c:pt>
                <c:pt idx="4004">
                  <c:v>24</c:v>
                </c:pt>
                <c:pt idx="4005">
                  <c:v>20</c:v>
                </c:pt>
                <c:pt idx="4006">
                  <c:v>24</c:v>
                </c:pt>
                <c:pt idx="4007">
                  <c:v>24</c:v>
                </c:pt>
                <c:pt idx="4008">
                  <c:v>24</c:v>
                </c:pt>
                <c:pt idx="4009">
                  <c:v>20</c:v>
                </c:pt>
                <c:pt idx="4010">
                  <c:v>20</c:v>
                </c:pt>
                <c:pt idx="4011">
                  <c:v>24</c:v>
                </c:pt>
                <c:pt idx="4012">
                  <c:v>24</c:v>
                </c:pt>
                <c:pt idx="4013">
                  <c:v>24</c:v>
                </c:pt>
                <c:pt idx="4014">
                  <c:v>20</c:v>
                </c:pt>
                <c:pt idx="4015">
                  <c:v>20</c:v>
                </c:pt>
                <c:pt idx="4016">
                  <c:v>24</c:v>
                </c:pt>
                <c:pt idx="4017">
                  <c:v>24</c:v>
                </c:pt>
                <c:pt idx="4018">
                  <c:v>24</c:v>
                </c:pt>
                <c:pt idx="4019">
                  <c:v>24</c:v>
                </c:pt>
                <c:pt idx="4020">
                  <c:v>20</c:v>
                </c:pt>
                <c:pt idx="4021">
                  <c:v>24</c:v>
                </c:pt>
                <c:pt idx="4022">
                  <c:v>20</c:v>
                </c:pt>
                <c:pt idx="4023">
                  <c:v>20</c:v>
                </c:pt>
                <c:pt idx="4024">
                  <c:v>24</c:v>
                </c:pt>
                <c:pt idx="4025">
                  <c:v>20</c:v>
                </c:pt>
                <c:pt idx="4026">
                  <c:v>24</c:v>
                </c:pt>
                <c:pt idx="4027">
                  <c:v>24</c:v>
                </c:pt>
                <c:pt idx="4028">
                  <c:v>24</c:v>
                </c:pt>
                <c:pt idx="4029">
                  <c:v>24</c:v>
                </c:pt>
                <c:pt idx="4030">
                  <c:v>24</c:v>
                </c:pt>
                <c:pt idx="4031">
                  <c:v>0</c:v>
                </c:pt>
                <c:pt idx="4032">
                  <c:v>24</c:v>
                </c:pt>
                <c:pt idx="4033">
                  <c:v>24</c:v>
                </c:pt>
                <c:pt idx="4034">
                  <c:v>24</c:v>
                </c:pt>
                <c:pt idx="4035">
                  <c:v>24</c:v>
                </c:pt>
                <c:pt idx="4036">
                  <c:v>24</c:v>
                </c:pt>
                <c:pt idx="4037">
                  <c:v>24</c:v>
                </c:pt>
                <c:pt idx="4038">
                  <c:v>24</c:v>
                </c:pt>
                <c:pt idx="4039">
                  <c:v>24</c:v>
                </c:pt>
                <c:pt idx="4040">
                  <c:v>24</c:v>
                </c:pt>
                <c:pt idx="4041">
                  <c:v>24</c:v>
                </c:pt>
                <c:pt idx="4042">
                  <c:v>24</c:v>
                </c:pt>
                <c:pt idx="4043">
                  <c:v>24</c:v>
                </c:pt>
                <c:pt idx="4044">
                  <c:v>24</c:v>
                </c:pt>
                <c:pt idx="4045">
                  <c:v>24</c:v>
                </c:pt>
                <c:pt idx="4046">
                  <c:v>24</c:v>
                </c:pt>
                <c:pt idx="4047">
                  <c:v>20</c:v>
                </c:pt>
                <c:pt idx="4048">
                  <c:v>20</c:v>
                </c:pt>
                <c:pt idx="4049">
                  <c:v>20</c:v>
                </c:pt>
                <c:pt idx="4050">
                  <c:v>24</c:v>
                </c:pt>
                <c:pt idx="4051">
                  <c:v>24</c:v>
                </c:pt>
                <c:pt idx="4052">
                  <c:v>24</c:v>
                </c:pt>
                <c:pt idx="4053">
                  <c:v>20</c:v>
                </c:pt>
                <c:pt idx="4054">
                  <c:v>24</c:v>
                </c:pt>
                <c:pt idx="4055">
                  <c:v>20</c:v>
                </c:pt>
                <c:pt idx="4056">
                  <c:v>20</c:v>
                </c:pt>
                <c:pt idx="4057">
                  <c:v>20</c:v>
                </c:pt>
                <c:pt idx="4058">
                  <c:v>20</c:v>
                </c:pt>
                <c:pt idx="4059">
                  <c:v>20</c:v>
                </c:pt>
                <c:pt idx="4060">
                  <c:v>20</c:v>
                </c:pt>
                <c:pt idx="4061">
                  <c:v>20</c:v>
                </c:pt>
                <c:pt idx="4062">
                  <c:v>20</c:v>
                </c:pt>
                <c:pt idx="4063">
                  <c:v>20</c:v>
                </c:pt>
                <c:pt idx="4064">
                  <c:v>24</c:v>
                </c:pt>
                <c:pt idx="4065">
                  <c:v>20</c:v>
                </c:pt>
                <c:pt idx="4066">
                  <c:v>20</c:v>
                </c:pt>
                <c:pt idx="4067">
                  <c:v>20</c:v>
                </c:pt>
                <c:pt idx="4068">
                  <c:v>24</c:v>
                </c:pt>
                <c:pt idx="4069">
                  <c:v>24</c:v>
                </c:pt>
                <c:pt idx="4070">
                  <c:v>24</c:v>
                </c:pt>
                <c:pt idx="4071">
                  <c:v>24</c:v>
                </c:pt>
                <c:pt idx="4072">
                  <c:v>20</c:v>
                </c:pt>
                <c:pt idx="4073">
                  <c:v>24</c:v>
                </c:pt>
                <c:pt idx="4074">
                  <c:v>24</c:v>
                </c:pt>
                <c:pt idx="4075">
                  <c:v>24</c:v>
                </c:pt>
                <c:pt idx="4076">
                  <c:v>24</c:v>
                </c:pt>
                <c:pt idx="4077">
                  <c:v>20</c:v>
                </c:pt>
                <c:pt idx="4078">
                  <c:v>24</c:v>
                </c:pt>
                <c:pt idx="4079">
                  <c:v>24</c:v>
                </c:pt>
                <c:pt idx="4080">
                  <c:v>24</c:v>
                </c:pt>
                <c:pt idx="4081">
                  <c:v>24</c:v>
                </c:pt>
                <c:pt idx="4082">
                  <c:v>20</c:v>
                </c:pt>
                <c:pt idx="4083">
                  <c:v>20</c:v>
                </c:pt>
                <c:pt idx="4084">
                  <c:v>20</c:v>
                </c:pt>
                <c:pt idx="4085">
                  <c:v>20</c:v>
                </c:pt>
                <c:pt idx="4086">
                  <c:v>20</c:v>
                </c:pt>
                <c:pt idx="4087">
                  <c:v>20</c:v>
                </c:pt>
                <c:pt idx="4088">
                  <c:v>20</c:v>
                </c:pt>
                <c:pt idx="4089">
                  <c:v>20</c:v>
                </c:pt>
                <c:pt idx="4090">
                  <c:v>20</c:v>
                </c:pt>
                <c:pt idx="4091">
                  <c:v>20</c:v>
                </c:pt>
                <c:pt idx="4092">
                  <c:v>20</c:v>
                </c:pt>
                <c:pt idx="4093">
                  <c:v>20</c:v>
                </c:pt>
                <c:pt idx="4094">
                  <c:v>20</c:v>
                </c:pt>
                <c:pt idx="4095">
                  <c:v>20</c:v>
                </c:pt>
                <c:pt idx="4096">
                  <c:v>24</c:v>
                </c:pt>
                <c:pt idx="4097">
                  <c:v>20</c:v>
                </c:pt>
                <c:pt idx="4098">
                  <c:v>24</c:v>
                </c:pt>
                <c:pt idx="4099">
                  <c:v>24</c:v>
                </c:pt>
                <c:pt idx="4100">
                  <c:v>24</c:v>
                </c:pt>
                <c:pt idx="4101">
                  <c:v>20</c:v>
                </c:pt>
                <c:pt idx="4102">
                  <c:v>20</c:v>
                </c:pt>
                <c:pt idx="4103">
                  <c:v>20</c:v>
                </c:pt>
                <c:pt idx="4104">
                  <c:v>24</c:v>
                </c:pt>
                <c:pt idx="4105">
                  <c:v>24</c:v>
                </c:pt>
                <c:pt idx="4106">
                  <c:v>24</c:v>
                </c:pt>
                <c:pt idx="4107">
                  <c:v>20</c:v>
                </c:pt>
                <c:pt idx="4108">
                  <c:v>20</c:v>
                </c:pt>
                <c:pt idx="4109">
                  <c:v>20</c:v>
                </c:pt>
                <c:pt idx="4110">
                  <c:v>20</c:v>
                </c:pt>
                <c:pt idx="4111">
                  <c:v>20</c:v>
                </c:pt>
                <c:pt idx="4112">
                  <c:v>24</c:v>
                </c:pt>
                <c:pt idx="4113">
                  <c:v>20</c:v>
                </c:pt>
                <c:pt idx="4114">
                  <c:v>24</c:v>
                </c:pt>
                <c:pt idx="4115">
                  <c:v>24</c:v>
                </c:pt>
                <c:pt idx="4116">
                  <c:v>24</c:v>
                </c:pt>
                <c:pt idx="4117">
                  <c:v>24</c:v>
                </c:pt>
                <c:pt idx="4118">
                  <c:v>24</c:v>
                </c:pt>
                <c:pt idx="4119">
                  <c:v>24</c:v>
                </c:pt>
                <c:pt idx="4120">
                  <c:v>24</c:v>
                </c:pt>
                <c:pt idx="4121">
                  <c:v>24</c:v>
                </c:pt>
                <c:pt idx="4122">
                  <c:v>24</c:v>
                </c:pt>
                <c:pt idx="4123">
                  <c:v>24</c:v>
                </c:pt>
                <c:pt idx="4124">
                  <c:v>24</c:v>
                </c:pt>
                <c:pt idx="4125">
                  <c:v>20</c:v>
                </c:pt>
                <c:pt idx="4126">
                  <c:v>24</c:v>
                </c:pt>
                <c:pt idx="4127">
                  <c:v>24</c:v>
                </c:pt>
                <c:pt idx="4128">
                  <c:v>24</c:v>
                </c:pt>
                <c:pt idx="4129">
                  <c:v>24</c:v>
                </c:pt>
                <c:pt idx="4130">
                  <c:v>24</c:v>
                </c:pt>
                <c:pt idx="4131">
                  <c:v>20</c:v>
                </c:pt>
                <c:pt idx="4132">
                  <c:v>24</c:v>
                </c:pt>
                <c:pt idx="4133">
                  <c:v>24</c:v>
                </c:pt>
                <c:pt idx="4134">
                  <c:v>24</c:v>
                </c:pt>
                <c:pt idx="4135">
                  <c:v>24</c:v>
                </c:pt>
                <c:pt idx="4136">
                  <c:v>24</c:v>
                </c:pt>
                <c:pt idx="4137">
                  <c:v>20</c:v>
                </c:pt>
                <c:pt idx="4138">
                  <c:v>20</c:v>
                </c:pt>
                <c:pt idx="4139">
                  <c:v>20</c:v>
                </c:pt>
                <c:pt idx="4140">
                  <c:v>20</c:v>
                </c:pt>
                <c:pt idx="4141">
                  <c:v>16</c:v>
                </c:pt>
                <c:pt idx="4142">
                  <c:v>16</c:v>
                </c:pt>
                <c:pt idx="4143">
                  <c:v>16</c:v>
                </c:pt>
                <c:pt idx="4144">
                  <c:v>16</c:v>
                </c:pt>
                <c:pt idx="4145">
                  <c:v>16</c:v>
                </c:pt>
                <c:pt idx="4146">
                  <c:v>20</c:v>
                </c:pt>
                <c:pt idx="4147">
                  <c:v>20</c:v>
                </c:pt>
                <c:pt idx="4148">
                  <c:v>20</c:v>
                </c:pt>
                <c:pt idx="4149">
                  <c:v>20</c:v>
                </c:pt>
                <c:pt idx="4150">
                  <c:v>20</c:v>
                </c:pt>
                <c:pt idx="4151">
                  <c:v>20</c:v>
                </c:pt>
                <c:pt idx="4152">
                  <c:v>20</c:v>
                </c:pt>
                <c:pt idx="4153">
                  <c:v>20</c:v>
                </c:pt>
                <c:pt idx="4154">
                  <c:v>20</c:v>
                </c:pt>
                <c:pt idx="4155">
                  <c:v>20</c:v>
                </c:pt>
                <c:pt idx="4156">
                  <c:v>20</c:v>
                </c:pt>
                <c:pt idx="4157">
                  <c:v>20</c:v>
                </c:pt>
                <c:pt idx="4158">
                  <c:v>20</c:v>
                </c:pt>
                <c:pt idx="4159">
                  <c:v>20</c:v>
                </c:pt>
                <c:pt idx="4160">
                  <c:v>20</c:v>
                </c:pt>
                <c:pt idx="4161">
                  <c:v>20</c:v>
                </c:pt>
                <c:pt idx="4162">
                  <c:v>24</c:v>
                </c:pt>
                <c:pt idx="4163">
                  <c:v>20</c:v>
                </c:pt>
                <c:pt idx="4164">
                  <c:v>20</c:v>
                </c:pt>
                <c:pt idx="4165">
                  <c:v>24</c:v>
                </c:pt>
                <c:pt idx="4166">
                  <c:v>24</c:v>
                </c:pt>
                <c:pt idx="4167">
                  <c:v>24</c:v>
                </c:pt>
                <c:pt idx="4168">
                  <c:v>24</c:v>
                </c:pt>
                <c:pt idx="4169">
                  <c:v>24</c:v>
                </c:pt>
                <c:pt idx="4170">
                  <c:v>24</c:v>
                </c:pt>
                <c:pt idx="4171">
                  <c:v>1172</c:v>
                </c:pt>
                <c:pt idx="4172">
                  <c:v>1628</c:v>
                </c:pt>
                <c:pt idx="4173">
                  <c:v>1608</c:v>
                </c:pt>
                <c:pt idx="4174">
                  <c:v>1612</c:v>
                </c:pt>
                <c:pt idx="4175">
                  <c:v>1616</c:v>
                </c:pt>
                <c:pt idx="4176">
                  <c:v>1612</c:v>
                </c:pt>
                <c:pt idx="4177">
                  <c:v>1616</c:v>
                </c:pt>
                <c:pt idx="4178">
                  <c:v>1616</c:v>
                </c:pt>
                <c:pt idx="4179">
                  <c:v>1612</c:v>
                </c:pt>
                <c:pt idx="4180">
                  <c:v>1612</c:v>
                </c:pt>
                <c:pt idx="4181">
                  <c:v>1616</c:v>
                </c:pt>
                <c:pt idx="4182">
                  <c:v>1624</c:v>
                </c:pt>
                <c:pt idx="4183">
                  <c:v>1620</c:v>
                </c:pt>
                <c:pt idx="4184">
                  <c:v>1620</c:v>
                </c:pt>
                <c:pt idx="4185">
                  <c:v>1624</c:v>
                </c:pt>
                <c:pt idx="4186">
                  <c:v>1624</c:v>
                </c:pt>
                <c:pt idx="4187">
                  <c:v>1640</c:v>
                </c:pt>
                <c:pt idx="4188">
                  <c:v>1624</c:v>
                </c:pt>
                <c:pt idx="4189">
                  <c:v>1624</c:v>
                </c:pt>
                <c:pt idx="4190">
                  <c:v>1628</c:v>
                </c:pt>
                <c:pt idx="4191">
                  <c:v>1628</c:v>
                </c:pt>
                <c:pt idx="4192">
                  <c:v>1632</c:v>
                </c:pt>
                <c:pt idx="4193">
                  <c:v>1632</c:v>
                </c:pt>
                <c:pt idx="4194">
                  <c:v>1632</c:v>
                </c:pt>
                <c:pt idx="4195">
                  <c:v>1632</c:v>
                </c:pt>
                <c:pt idx="4196">
                  <c:v>1632</c:v>
                </c:pt>
                <c:pt idx="4197">
                  <c:v>1632</c:v>
                </c:pt>
                <c:pt idx="4198">
                  <c:v>1632</c:v>
                </c:pt>
                <c:pt idx="4199">
                  <c:v>1628</c:v>
                </c:pt>
                <c:pt idx="4200">
                  <c:v>1628</c:v>
                </c:pt>
                <c:pt idx="4201">
                  <c:v>1620</c:v>
                </c:pt>
                <c:pt idx="4202">
                  <c:v>1624</c:v>
                </c:pt>
                <c:pt idx="4203">
                  <c:v>1616</c:v>
                </c:pt>
                <c:pt idx="4204">
                  <c:v>1616</c:v>
                </c:pt>
                <c:pt idx="4205">
                  <c:v>1616</c:v>
                </c:pt>
                <c:pt idx="4206">
                  <c:v>1612</c:v>
                </c:pt>
                <c:pt idx="4207">
                  <c:v>1612</c:v>
                </c:pt>
                <c:pt idx="4208">
                  <c:v>1612</c:v>
                </c:pt>
                <c:pt idx="4209">
                  <c:v>1612</c:v>
                </c:pt>
                <c:pt idx="4210">
                  <c:v>1608</c:v>
                </c:pt>
                <c:pt idx="4211">
                  <c:v>1608</c:v>
                </c:pt>
                <c:pt idx="4212">
                  <c:v>1612</c:v>
                </c:pt>
                <c:pt idx="4213">
                  <c:v>1608</c:v>
                </c:pt>
                <c:pt idx="4214">
                  <c:v>1612</c:v>
                </c:pt>
                <c:pt idx="4215">
                  <c:v>1608</c:v>
                </c:pt>
                <c:pt idx="4216">
                  <c:v>1620</c:v>
                </c:pt>
                <c:pt idx="4217">
                  <c:v>1616</c:v>
                </c:pt>
                <c:pt idx="4218">
                  <c:v>1616</c:v>
                </c:pt>
                <c:pt idx="4219">
                  <c:v>1608</c:v>
                </c:pt>
                <c:pt idx="4220">
                  <c:v>1608</c:v>
                </c:pt>
                <c:pt idx="4221">
                  <c:v>1600</c:v>
                </c:pt>
                <c:pt idx="4222">
                  <c:v>1272</c:v>
                </c:pt>
                <c:pt idx="4223">
                  <c:v>80</c:v>
                </c:pt>
                <c:pt idx="4224">
                  <c:v>24</c:v>
                </c:pt>
                <c:pt idx="4225">
                  <c:v>24</c:v>
                </c:pt>
                <c:pt idx="4226">
                  <c:v>24</c:v>
                </c:pt>
                <c:pt idx="4227">
                  <c:v>24</c:v>
                </c:pt>
                <c:pt idx="4228">
                  <c:v>24</c:v>
                </c:pt>
                <c:pt idx="4229">
                  <c:v>24</c:v>
                </c:pt>
                <c:pt idx="4230">
                  <c:v>24</c:v>
                </c:pt>
                <c:pt idx="4231">
                  <c:v>24</c:v>
                </c:pt>
                <c:pt idx="4232">
                  <c:v>24</c:v>
                </c:pt>
                <c:pt idx="4233">
                  <c:v>24</c:v>
                </c:pt>
                <c:pt idx="4234">
                  <c:v>24</c:v>
                </c:pt>
                <c:pt idx="4235">
                  <c:v>24</c:v>
                </c:pt>
                <c:pt idx="4236">
                  <c:v>24</c:v>
                </c:pt>
                <c:pt idx="4237">
                  <c:v>24</c:v>
                </c:pt>
                <c:pt idx="4238">
                  <c:v>24</c:v>
                </c:pt>
                <c:pt idx="4239">
                  <c:v>24</c:v>
                </c:pt>
                <c:pt idx="4240">
                  <c:v>24</c:v>
                </c:pt>
                <c:pt idx="4241">
                  <c:v>24</c:v>
                </c:pt>
                <c:pt idx="4242">
                  <c:v>24</c:v>
                </c:pt>
                <c:pt idx="4243">
                  <c:v>24</c:v>
                </c:pt>
                <c:pt idx="4244">
                  <c:v>24</c:v>
                </c:pt>
                <c:pt idx="4245">
                  <c:v>24</c:v>
                </c:pt>
                <c:pt idx="4246">
                  <c:v>24</c:v>
                </c:pt>
                <c:pt idx="4247">
                  <c:v>24</c:v>
                </c:pt>
                <c:pt idx="4248">
                  <c:v>24</c:v>
                </c:pt>
                <c:pt idx="4249">
                  <c:v>24</c:v>
                </c:pt>
                <c:pt idx="4250">
                  <c:v>24</c:v>
                </c:pt>
                <c:pt idx="4251">
                  <c:v>24</c:v>
                </c:pt>
                <c:pt idx="4252">
                  <c:v>24</c:v>
                </c:pt>
                <c:pt idx="4253">
                  <c:v>24</c:v>
                </c:pt>
                <c:pt idx="4254">
                  <c:v>24</c:v>
                </c:pt>
                <c:pt idx="4255">
                  <c:v>24</c:v>
                </c:pt>
                <c:pt idx="4256">
                  <c:v>24</c:v>
                </c:pt>
                <c:pt idx="4257">
                  <c:v>24</c:v>
                </c:pt>
                <c:pt idx="4258">
                  <c:v>24</c:v>
                </c:pt>
                <c:pt idx="4259">
                  <c:v>24</c:v>
                </c:pt>
                <c:pt idx="4260">
                  <c:v>24</c:v>
                </c:pt>
                <c:pt idx="4261">
                  <c:v>24</c:v>
                </c:pt>
                <c:pt idx="4262">
                  <c:v>24</c:v>
                </c:pt>
                <c:pt idx="4263">
                  <c:v>24</c:v>
                </c:pt>
                <c:pt idx="4264">
                  <c:v>24</c:v>
                </c:pt>
                <c:pt idx="4265">
                  <c:v>24</c:v>
                </c:pt>
                <c:pt idx="4266">
                  <c:v>24</c:v>
                </c:pt>
                <c:pt idx="4267">
                  <c:v>24</c:v>
                </c:pt>
                <c:pt idx="4268">
                  <c:v>24</c:v>
                </c:pt>
                <c:pt idx="4269">
                  <c:v>24</c:v>
                </c:pt>
                <c:pt idx="4270">
                  <c:v>24</c:v>
                </c:pt>
                <c:pt idx="4271">
                  <c:v>24</c:v>
                </c:pt>
                <c:pt idx="4272">
                  <c:v>24</c:v>
                </c:pt>
                <c:pt idx="4273">
                  <c:v>24</c:v>
                </c:pt>
                <c:pt idx="4274">
                  <c:v>24</c:v>
                </c:pt>
                <c:pt idx="4275">
                  <c:v>24</c:v>
                </c:pt>
                <c:pt idx="4276">
                  <c:v>24</c:v>
                </c:pt>
                <c:pt idx="4277">
                  <c:v>24</c:v>
                </c:pt>
                <c:pt idx="4278">
                  <c:v>24</c:v>
                </c:pt>
                <c:pt idx="4279">
                  <c:v>24</c:v>
                </c:pt>
                <c:pt idx="4280">
                  <c:v>24</c:v>
                </c:pt>
                <c:pt idx="4281">
                  <c:v>24</c:v>
                </c:pt>
                <c:pt idx="4282">
                  <c:v>24</c:v>
                </c:pt>
                <c:pt idx="4283">
                  <c:v>24</c:v>
                </c:pt>
                <c:pt idx="4284">
                  <c:v>24</c:v>
                </c:pt>
                <c:pt idx="4285">
                  <c:v>24</c:v>
                </c:pt>
                <c:pt idx="4286">
                  <c:v>24</c:v>
                </c:pt>
                <c:pt idx="4287">
                  <c:v>24</c:v>
                </c:pt>
                <c:pt idx="4288">
                  <c:v>24</c:v>
                </c:pt>
                <c:pt idx="4289">
                  <c:v>24</c:v>
                </c:pt>
                <c:pt idx="4290">
                  <c:v>24</c:v>
                </c:pt>
                <c:pt idx="4291">
                  <c:v>24</c:v>
                </c:pt>
                <c:pt idx="4292">
                  <c:v>24</c:v>
                </c:pt>
                <c:pt idx="4293">
                  <c:v>24</c:v>
                </c:pt>
                <c:pt idx="4294">
                  <c:v>24</c:v>
                </c:pt>
                <c:pt idx="4295">
                  <c:v>24</c:v>
                </c:pt>
                <c:pt idx="4296">
                  <c:v>24</c:v>
                </c:pt>
                <c:pt idx="4297">
                  <c:v>24</c:v>
                </c:pt>
                <c:pt idx="4298">
                  <c:v>24</c:v>
                </c:pt>
                <c:pt idx="4299">
                  <c:v>24</c:v>
                </c:pt>
                <c:pt idx="4300">
                  <c:v>24</c:v>
                </c:pt>
                <c:pt idx="4301">
                  <c:v>24</c:v>
                </c:pt>
                <c:pt idx="4302">
                  <c:v>24</c:v>
                </c:pt>
                <c:pt idx="4303">
                  <c:v>24</c:v>
                </c:pt>
                <c:pt idx="4304">
                  <c:v>24</c:v>
                </c:pt>
                <c:pt idx="4305">
                  <c:v>24</c:v>
                </c:pt>
                <c:pt idx="4306">
                  <c:v>24</c:v>
                </c:pt>
                <c:pt idx="4307">
                  <c:v>24</c:v>
                </c:pt>
                <c:pt idx="4308">
                  <c:v>24</c:v>
                </c:pt>
                <c:pt idx="4309">
                  <c:v>24</c:v>
                </c:pt>
                <c:pt idx="4310">
                  <c:v>24</c:v>
                </c:pt>
                <c:pt idx="4311">
                  <c:v>24</c:v>
                </c:pt>
                <c:pt idx="4312">
                  <c:v>24</c:v>
                </c:pt>
                <c:pt idx="4313">
                  <c:v>24</c:v>
                </c:pt>
                <c:pt idx="4314">
                  <c:v>24</c:v>
                </c:pt>
                <c:pt idx="4315">
                  <c:v>24</c:v>
                </c:pt>
                <c:pt idx="4316">
                  <c:v>24</c:v>
                </c:pt>
                <c:pt idx="4317">
                  <c:v>24</c:v>
                </c:pt>
                <c:pt idx="4318">
                  <c:v>24</c:v>
                </c:pt>
                <c:pt idx="4319">
                  <c:v>20</c:v>
                </c:pt>
                <c:pt idx="4320">
                  <c:v>24</c:v>
                </c:pt>
                <c:pt idx="4321">
                  <c:v>24</c:v>
                </c:pt>
                <c:pt idx="4322">
                  <c:v>24</c:v>
                </c:pt>
                <c:pt idx="4323">
                  <c:v>24</c:v>
                </c:pt>
                <c:pt idx="4324">
                  <c:v>24</c:v>
                </c:pt>
                <c:pt idx="4325">
                  <c:v>24</c:v>
                </c:pt>
                <c:pt idx="4326">
                  <c:v>24</c:v>
                </c:pt>
                <c:pt idx="4327">
                  <c:v>24</c:v>
                </c:pt>
                <c:pt idx="4328">
                  <c:v>20</c:v>
                </c:pt>
                <c:pt idx="4329">
                  <c:v>20</c:v>
                </c:pt>
                <c:pt idx="4330">
                  <c:v>20</c:v>
                </c:pt>
                <c:pt idx="4331">
                  <c:v>20</c:v>
                </c:pt>
                <c:pt idx="4332">
                  <c:v>20</c:v>
                </c:pt>
                <c:pt idx="4333">
                  <c:v>20</c:v>
                </c:pt>
                <c:pt idx="4334">
                  <c:v>20</c:v>
                </c:pt>
                <c:pt idx="4335">
                  <c:v>20</c:v>
                </c:pt>
                <c:pt idx="4336">
                  <c:v>20</c:v>
                </c:pt>
                <c:pt idx="4337">
                  <c:v>24</c:v>
                </c:pt>
                <c:pt idx="4338">
                  <c:v>24</c:v>
                </c:pt>
                <c:pt idx="4339">
                  <c:v>24</c:v>
                </c:pt>
                <c:pt idx="4340">
                  <c:v>20</c:v>
                </c:pt>
                <c:pt idx="4341">
                  <c:v>20</c:v>
                </c:pt>
                <c:pt idx="4342">
                  <c:v>20</c:v>
                </c:pt>
                <c:pt idx="4343">
                  <c:v>20</c:v>
                </c:pt>
                <c:pt idx="4344">
                  <c:v>20</c:v>
                </c:pt>
                <c:pt idx="4345">
                  <c:v>20</c:v>
                </c:pt>
                <c:pt idx="4346">
                  <c:v>20</c:v>
                </c:pt>
                <c:pt idx="4347">
                  <c:v>20</c:v>
                </c:pt>
                <c:pt idx="4348">
                  <c:v>20</c:v>
                </c:pt>
                <c:pt idx="4349">
                  <c:v>20</c:v>
                </c:pt>
                <c:pt idx="4350">
                  <c:v>20</c:v>
                </c:pt>
                <c:pt idx="4351">
                  <c:v>20</c:v>
                </c:pt>
                <c:pt idx="4352">
                  <c:v>20</c:v>
                </c:pt>
                <c:pt idx="4353">
                  <c:v>20</c:v>
                </c:pt>
                <c:pt idx="4354">
                  <c:v>20</c:v>
                </c:pt>
                <c:pt idx="4355">
                  <c:v>20</c:v>
                </c:pt>
                <c:pt idx="4356">
                  <c:v>20</c:v>
                </c:pt>
                <c:pt idx="4357">
                  <c:v>20</c:v>
                </c:pt>
                <c:pt idx="4358">
                  <c:v>20</c:v>
                </c:pt>
                <c:pt idx="4359">
                  <c:v>20</c:v>
                </c:pt>
                <c:pt idx="4360">
                  <c:v>20</c:v>
                </c:pt>
                <c:pt idx="4361">
                  <c:v>20</c:v>
                </c:pt>
                <c:pt idx="4362">
                  <c:v>24</c:v>
                </c:pt>
                <c:pt idx="4363">
                  <c:v>20</c:v>
                </c:pt>
                <c:pt idx="4364">
                  <c:v>20</c:v>
                </c:pt>
                <c:pt idx="4365">
                  <c:v>20</c:v>
                </c:pt>
                <c:pt idx="4366">
                  <c:v>20</c:v>
                </c:pt>
                <c:pt idx="4367">
                  <c:v>20</c:v>
                </c:pt>
                <c:pt idx="4368">
                  <c:v>20</c:v>
                </c:pt>
                <c:pt idx="4369">
                  <c:v>20</c:v>
                </c:pt>
                <c:pt idx="4370">
                  <c:v>20</c:v>
                </c:pt>
                <c:pt idx="4371">
                  <c:v>20</c:v>
                </c:pt>
                <c:pt idx="4372">
                  <c:v>20</c:v>
                </c:pt>
                <c:pt idx="4373">
                  <c:v>20</c:v>
                </c:pt>
                <c:pt idx="4374">
                  <c:v>20</c:v>
                </c:pt>
                <c:pt idx="4375">
                  <c:v>20</c:v>
                </c:pt>
                <c:pt idx="4376">
                  <c:v>20</c:v>
                </c:pt>
                <c:pt idx="4377">
                  <c:v>20</c:v>
                </c:pt>
                <c:pt idx="4378">
                  <c:v>20</c:v>
                </c:pt>
                <c:pt idx="4379">
                  <c:v>20</c:v>
                </c:pt>
                <c:pt idx="4380">
                  <c:v>20</c:v>
                </c:pt>
                <c:pt idx="4381">
                  <c:v>20</c:v>
                </c:pt>
                <c:pt idx="4382">
                  <c:v>20</c:v>
                </c:pt>
                <c:pt idx="4383">
                  <c:v>20</c:v>
                </c:pt>
                <c:pt idx="4384">
                  <c:v>16</c:v>
                </c:pt>
                <c:pt idx="4385">
                  <c:v>20</c:v>
                </c:pt>
                <c:pt idx="4386">
                  <c:v>20</c:v>
                </c:pt>
                <c:pt idx="4387">
                  <c:v>20</c:v>
                </c:pt>
                <c:pt idx="4388">
                  <c:v>20</c:v>
                </c:pt>
                <c:pt idx="4389">
                  <c:v>20</c:v>
                </c:pt>
                <c:pt idx="4390">
                  <c:v>20</c:v>
                </c:pt>
                <c:pt idx="4391">
                  <c:v>20</c:v>
                </c:pt>
                <c:pt idx="4392">
                  <c:v>20</c:v>
                </c:pt>
                <c:pt idx="4393">
                  <c:v>20</c:v>
                </c:pt>
                <c:pt idx="4394">
                  <c:v>20</c:v>
                </c:pt>
                <c:pt idx="4395">
                  <c:v>20</c:v>
                </c:pt>
                <c:pt idx="4396">
                  <c:v>20</c:v>
                </c:pt>
                <c:pt idx="4397">
                  <c:v>20</c:v>
                </c:pt>
                <c:pt idx="4398">
                  <c:v>20</c:v>
                </c:pt>
                <c:pt idx="4399">
                  <c:v>20</c:v>
                </c:pt>
                <c:pt idx="4400">
                  <c:v>20</c:v>
                </c:pt>
                <c:pt idx="4401">
                  <c:v>20</c:v>
                </c:pt>
                <c:pt idx="4402">
                  <c:v>20</c:v>
                </c:pt>
                <c:pt idx="4403">
                  <c:v>20</c:v>
                </c:pt>
                <c:pt idx="4404">
                  <c:v>20</c:v>
                </c:pt>
                <c:pt idx="4405">
                  <c:v>20</c:v>
                </c:pt>
                <c:pt idx="4406">
                  <c:v>20</c:v>
                </c:pt>
                <c:pt idx="4407">
                  <c:v>24</c:v>
                </c:pt>
                <c:pt idx="4408">
                  <c:v>24</c:v>
                </c:pt>
                <c:pt idx="4409">
                  <c:v>24</c:v>
                </c:pt>
                <c:pt idx="4410">
                  <c:v>24</c:v>
                </c:pt>
                <c:pt idx="4411">
                  <c:v>24</c:v>
                </c:pt>
                <c:pt idx="4412">
                  <c:v>24</c:v>
                </c:pt>
                <c:pt idx="4413">
                  <c:v>24</c:v>
                </c:pt>
                <c:pt idx="4414">
                  <c:v>24</c:v>
                </c:pt>
                <c:pt idx="4415">
                  <c:v>24</c:v>
                </c:pt>
                <c:pt idx="4416">
                  <c:v>24</c:v>
                </c:pt>
                <c:pt idx="4417">
                  <c:v>20</c:v>
                </c:pt>
                <c:pt idx="4418">
                  <c:v>24</c:v>
                </c:pt>
                <c:pt idx="4419">
                  <c:v>24</c:v>
                </c:pt>
                <c:pt idx="4420">
                  <c:v>24</c:v>
                </c:pt>
                <c:pt idx="4421">
                  <c:v>24</c:v>
                </c:pt>
                <c:pt idx="4422">
                  <c:v>24</c:v>
                </c:pt>
                <c:pt idx="4423">
                  <c:v>24</c:v>
                </c:pt>
                <c:pt idx="4424">
                  <c:v>24</c:v>
                </c:pt>
                <c:pt idx="4425">
                  <c:v>24</c:v>
                </c:pt>
                <c:pt idx="4426">
                  <c:v>24</c:v>
                </c:pt>
                <c:pt idx="4427">
                  <c:v>24</c:v>
                </c:pt>
                <c:pt idx="4428">
                  <c:v>24</c:v>
                </c:pt>
                <c:pt idx="4429">
                  <c:v>24</c:v>
                </c:pt>
                <c:pt idx="4430">
                  <c:v>24</c:v>
                </c:pt>
                <c:pt idx="4431">
                  <c:v>24</c:v>
                </c:pt>
                <c:pt idx="4432">
                  <c:v>24</c:v>
                </c:pt>
                <c:pt idx="4433">
                  <c:v>24</c:v>
                </c:pt>
                <c:pt idx="4434">
                  <c:v>24</c:v>
                </c:pt>
                <c:pt idx="4435">
                  <c:v>24</c:v>
                </c:pt>
                <c:pt idx="4436">
                  <c:v>24</c:v>
                </c:pt>
                <c:pt idx="4437">
                  <c:v>24</c:v>
                </c:pt>
                <c:pt idx="4438">
                  <c:v>24</c:v>
                </c:pt>
                <c:pt idx="4439">
                  <c:v>24</c:v>
                </c:pt>
                <c:pt idx="4440">
                  <c:v>24</c:v>
                </c:pt>
                <c:pt idx="4441">
                  <c:v>24</c:v>
                </c:pt>
                <c:pt idx="4442">
                  <c:v>24</c:v>
                </c:pt>
                <c:pt idx="4443">
                  <c:v>24</c:v>
                </c:pt>
                <c:pt idx="4444">
                  <c:v>24</c:v>
                </c:pt>
                <c:pt idx="4445">
                  <c:v>24</c:v>
                </c:pt>
                <c:pt idx="4446">
                  <c:v>24</c:v>
                </c:pt>
                <c:pt idx="4447">
                  <c:v>24</c:v>
                </c:pt>
                <c:pt idx="4448">
                  <c:v>24</c:v>
                </c:pt>
                <c:pt idx="4449">
                  <c:v>24</c:v>
                </c:pt>
                <c:pt idx="4450">
                  <c:v>24</c:v>
                </c:pt>
                <c:pt idx="4451">
                  <c:v>24</c:v>
                </c:pt>
                <c:pt idx="4452">
                  <c:v>24</c:v>
                </c:pt>
                <c:pt idx="4453">
                  <c:v>24</c:v>
                </c:pt>
                <c:pt idx="4454">
                  <c:v>24</c:v>
                </c:pt>
                <c:pt idx="4455">
                  <c:v>24</c:v>
                </c:pt>
                <c:pt idx="4456">
                  <c:v>24</c:v>
                </c:pt>
                <c:pt idx="4457">
                  <c:v>24</c:v>
                </c:pt>
                <c:pt idx="4458">
                  <c:v>24</c:v>
                </c:pt>
                <c:pt idx="4459">
                  <c:v>24</c:v>
                </c:pt>
                <c:pt idx="4460">
                  <c:v>24</c:v>
                </c:pt>
                <c:pt idx="4461">
                  <c:v>24</c:v>
                </c:pt>
                <c:pt idx="4462">
                  <c:v>24</c:v>
                </c:pt>
                <c:pt idx="4463">
                  <c:v>24</c:v>
                </c:pt>
                <c:pt idx="4464">
                  <c:v>24</c:v>
                </c:pt>
                <c:pt idx="4465">
                  <c:v>24</c:v>
                </c:pt>
                <c:pt idx="4466">
                  <c:v>24</c:v>
                </c:pt>
                <c:pt idx="4467">
                  <c:v>24</c:v>
                </c:pt>
                <c:pt idx="4468">
                  <c:v>24</c:v>
                </c:pt>
                <c:pt idx="4469">
                  <c:v>100</c:v>
                </c:pt>
                <c:pt idx="4470">
                  <c:v>1892</c:v>
                </c:pt>
                <c:pt idx="4471">
                  <c:v>2788</c:v>
                </c:pt>
                <c:pt idx="4472">
                  <c:v>3720</c:v>
                </c:pt>
                <c:pt idx="4473">
                  <c:v>3724</c:v>
                </c:pt>
                <c:pt idx="4474">
                  <c:v>2388</c:v>
                </c:pt>
                <c:pt idx="4475">
                  <c:v>2144</c:v>
                </c:pt>
                <c:pt idx="4476">
                  <c:v>2164</c:v>
                </c:pt>
                <c:pt idx="4477">
                  <c:v>2196</c:v>
                </c:pt>
                <c:pt idx="4478">
                  <c:v>2196</c:v>
                </c:pt>
                <c:pt idx="4479">
                  <c:v>2192</c:v>
                </c:pt>
                <c:pt idx="4480">
                  <c:v>2192</c:v>
                </c:pt>
                <c:pt idx="4481">
                  <c:v>2192</c:v>
                </c:pt>
                <c:pt idx="4482">
                  <c:v>2188</c:v>
                </c:pt>
                <c:pt idx="4483">
                  <c:v>2200</c:v>
                </c:pt>
                <c:pt idx="4484">
                  <c:v>2192</c:v>
                </c:pt>
                <c:pt idx="4485">
                  <c:v>968</c:v>
                </c:pt>
                <c:pt idx="4486">
                  <c:v>132</c:v>
                </c:pt>
                <c:pt idx="4487">
                  <c:v>344</c:v>
                </c:pt>
                <c:pt idx="4488">
                  <c:v>2196</c:v>
                </c:pt>
                <c:pt idx="4489">
                  <c:v>2200</c:v>
                </c:pt>
                <c:pt idx="4490">
                  <c:v>2200</c:v>
                </c:pt>
                <c:pt idx="4491">
                  <c:v>2200</c:v>
                </c:pt>
                <c:pt idx="4492">
                  <c:v>2196</c:v>
                </c:pt>
                <c:pt idx="4493">
                  <c:v>2212</c:v>
                </c:pt>
                <c:pt idx="4494">
                  <c:v>2216</c:v>
                </c:pt>
                <c:pt idx="4495">
                  <c:v>2204</c:v>
                </c:pt>
                <c:pt idx="4496">
                  <c:v>2204</c:v>
                </c:pt>
                <c:pt idx="4497">
                  <c:v>2204</c:v>
                </c:pt>
                <c:pt idx="4498">
                  <c:v>2200</c:v>
                </c:pt>
                <c:pt idx="4499">
                  <c:v>2200</c:v>
                </c:pt>
                <c:pt idx="4500">
                  <c:v>2108</c:v>
                </c:pt>
                <c:pt idx="4501">
                  <c:v>2176</c:v>
                </c:pt>
                <c:pt idx="4502">
                  <c:v>2164</c:v>
                </c:pt>
                <c:pt idx="4503">
                  <c:v>2172</c:v>
                </c:pt>
                <c:pt idx="4504">
                  <c:v>2184</c:v>
                </c:pt>
                <c:pt idx="4505">
                  <c:v>2176</c:v>
                </c:pt>
                <c:pt idx="4506">
                  <c:v>2180</c:v>
                </c:pt>
                <c:pt idx="4507">
                  <c:v>2168</c:v>
                </c:pt>
                <c:pt idx="4508">
                  <c:v>1984</c:v>
                </c:pt>
                <c:pt idx="4509">
                  <c:v>128</c:v>
                </c:pt>
                <c:pt idx="4510">
                  <c:v>124</c:v>
                </c:pt>
                <c:pt idx="4511">
                  <c:v>96</c:v>
                </c:pt>
                <c:pt idx="4512">
                  <c:v>112</c:v>
                </c:pt>
                <c:pt idx="4513">
                  <c:v>128</c:v>
                </c:pt>
                <c:pt idx="4514">
                  <c:v>136</c:v>
                </c:pt>
                <c:pt idx="4515">
                  <c:v>132</c:v>
                </c:pt>
                <c:pt idx="4516">
                  <c:v>132</c:v>
                </c:pt>
                <c:pt idx="4517">
                  <c:v>112</c:v>
                </c:pt>
                <c:pt idx="4518">
                  <c:v>112</c:v>
                </c:pt>
                <c:pt idx="4519">
                  <c:v>120</c:v>
                </c:pt>
                <c:pt idx="4520">
                  <c:v>128</c:v>
                </c:pt>
                <c:pt idx="4521">
                  <c:v>132</c:v>
                </c:pt>
                <c:pt idx="4522">
                  <c:v>120</c:v>
                </c:pt>
                <c:pt idx="4523">
                  <c:v>116</c:v>
                </c:pt>
                <c:pt idx="4524">
                  <c:v>892</c:v>
                </c:pt>
                <c:pt idx="4525">
                  <c:v>2172</c:v>
                </c:pt>
                <c:pt idx="4526">
                  <c:v>2184</c:v>
                </c:pt>
                <c:pt idx="4527">
                  <c:v>2168</c:v>
                </c:pt>
                <c:pt idx="4528">
                  <c:v>2156</c:v>
                </c:pt>
                <c:pt idx="4529">
                  <c:v>2156</c:v>
                </c:pt>
                <c:pt idx="4530">
                  <c:v>2160</c:v>
                </c:pt>
                <c:pt idx="4531">
                  <c:v>2164</c:v>
                </c:pt>
                <c:pt idx="4532">
                  <c:v>2160</c:v>
                </c:pt>
                <c:pt idx="4533">
                  <c:v>2144</c:v>
                </c:pt>
                <c:pt idx="4534">
                  <c:v>2096</c:v>
                </c:pt>
                <c:pt idx="4535">
                  <c:v>1468</c:v>
                </c:pt>
                <c:pt idx="4536">
                  <c:v>140</c:v>
                </c:pt>
                <c:pt idx="4537">
                  <c:v>24</c:v>
                </c:pt>
                <c:pt idx="4538">
                  <c:v>24</c:v>
                </c:pt>
                <c:pt idx="4539">
                  <c:v>24</c:v>
                </c:pt>
                <c:pt idx="4540">
                  <c:v>24</c:v>
                </c:pt>
                <c:pt idx="4541">
                  <c:v>24</c:v>
                </c:pt>
                <c:pt idx="4542">
                  <c:v>24</c:v>
                </c:pt>
                <c:pt idx="4543">
                  <c:v>24</c:v>
                </c:pt>
                <c:pt idx="4544">
                  <c:v>24</c:v>
                </c:pt>
                <c:pt idx="4545">
                  <c:v>24</c:v>
                </c:pt>
                <c:pt idx="4546">
                  <c:v>24</c:v>
                </c:pt>
                <c:pt idx="4547">
                  <c:v>24</c:v>
                </c:pt>
                <c:pt idx="4548">
                  <c:v>24</c:v>
                </c:pt>
                <c:pt idx="4549">
                  <c:v>24</c:v>
                </c:pt>
                <c:pt idx="4550">
                  <c:v>24</c:v>
                </c:pt>
                <c:pt idx="4551">
                  <c:v>24</c:v>
                </c:pt>
                <c:pt idx="4552">
                  <c:v>24</c:v>
                </c:pt>
                <c:pt idx="4553">
                  <c:v>24</c:v>
                </c:pt>
                <c:pt idx="4554">
                  <c:v>24</c:v>
                </c:pt>
                <c:pt idx="4555">
                  <c:v>876</c:v>
                </c:pt>
                <c:pt idx="4556">
                  <c:v>1508</c:v>
                </c:pt>
                <c:pt idx="4557">
                  <c:v>1824</c:v>
                </c:pt>
                <c:pt idx="4558">
                  <c:v>3320</c:v>
                </c:pt>
                <c:pt idx="4559">
                  <c:v>3924</c:v>
                </c:pt>
                <c:pt idx="4560">
                  <c:v>4756</c:v>
                </c:pt>
                <c:pt idx="4561">
                  <c:v>4728</c:v>
                </c:pt>
                <c:pt idx="4562">
                  <c:v>4736</c:v>
                </c:pt>
                <c:pt idx="4563">
                  <c:v>4772</c:v>
                </c:pt>
                <c:pt idx="4564">
                  <c:v>4804</c:v>
                </c:pt>
                <c:pt idx="4565">
                  <c:v>4816</c:v>
                </c:pt>
                <c:pt idx="4566">
                  <c:v>4824</c:v>
                </c:pt>
                <c:pt idx="4567">
                  <c:v>4812</c:v>
                </c:pt>
                <c:pt idx="4568">
                  <c:v>4784</c:v>
                </c:pt>
                <c:pt idx="4569">
                  <c:v>4784</c:v>
                </c:pt>
                <c:pt idx="4570">
                  <c:v>4824</c:v>
                </c:pt>
                <c:pt idx="4571">
                  <c:v>4844</c:v>
                </c:pt>
                <c:pt idx="4572">
                  <c:v>4816</c:v>
                </c:pt>
                <c:pt idx="4573">
                  <c:v>3396</c:v>
                </c:pt>
                <c:pt idx="4574">
                  <c:v>20</c:v>
                </c:pt>
                <c:pt idx="4575">
                  <c:v>20</c:v>
                </c:pt>
                <c:pt idx="4576">
                  <c:v>20</c:v>
                </c:pt>
                <c:pt idx="4577">
                  <c:v>20</c:v>
                </c:pt>
                <c:pt idx="4578">
                  <c:v>20</c:v>
                </c:pt>
                <c:pt idx="4579">
                  <c:v>20</c:v>
                </c:pt>
                <c:pt idx="4580">
                  <c:v>20</c:v>
                </c:pt>
                <c:pt idx="4581">
                  <c:v>20</c:v>
                </c:pt>
                <c:pt idx="4582">
                  <c:v>20</c:v>
                </c:pt>
                <c:pt idx="4583">
                  <c:v>20</c:v>
                </c:pt>
                <c:pt idx="4584">
                  <c:v>20</c:v>
                </c:pt>
                <c:pt idx="4585">
                  <c:v>20</c:v>
                </c:pt>
                <c:pt idx="4586">
                  <c:v>20</c:v>
                </c:pt>
                <c:pt idx="4587">
                  <c:v>24</c:v>
                </c:pt>
                <c:pt idx="4588">
                  <c:v>20</c:v>
                </c:pt>
                <c:pt idx="4589">
                  <c:v>20</c:v>
                </c:pt>
                <c:pt idx="4590">
                  <c:v>20</c:v>
                </c:pt>
                <c:pt idx="4591">
                  <c:v>20</c:v>
                </c:pt>
                <c:pt idx="4592">
                  <c:v>16</c:v>
                </c:pt>
                <c:pt idx="4593">
                  <c:v>24</c:v>
                </c:pt>
                <c:pt idx="4594">
                  <c:v>20</c:v>
                </c:pt>
                <c:pt idx="4595">
                  <c:v>20</c:v>
                </c:pt>
                <c:pt idx="4596">
                  <c:v>20</c:v>
                </c:pt>
                <c:pt idx="4597">
                  <c:v>20</c:v>
                </c:pt>
                <c:pt idx="4598">
                  <c:v>20</c:v>
                </c:pt>
                <c:pt idx="4599">
                  <c:v>20</c:v>
                </c:pt>
                <c:pt idx="4600">
                  <c:v>20</c:v>
                </c:pt>
                <c:pt idx="4601">
                  <c:v>20</c:v>
                </c:pt>
                <c:pt idx="4602">
                  <c:v>20</c:v>
                </c:pt>
                <c:pt idx="4603">
                  <c:v>16</c:v>
                </c:pt>
                <c:pt idx="4604">
                  <c:v>20</c:v>
                </c:pt>
                <c:pt idx="4605">
                  <c:v>20</c:v>
                </c:pt>
                <c:pt idx="4606">
                  <c:v>24</c:v>
                </c:pt>
                <c:pt idx="4607">
                  <c:v>20</c:v>
                </c:pt>
                <c:pt idx="4608">
                  <c:v>20</c:v>
                </c:pt>
                <c:pt idx="4609">
                  <c:v>20</c:v>
                </c:pt>
                <c:pt idx="4610">
                  <c:v>20</c:v>
                </c:pt>
                <c:pt idx="4611">
                  <c:v>16</c:v>
                </c:pt>
                <c:pt idx="4612">
                  <c:v>20</c:v>
                </c:pt>
                <c:pt idx="4613">
                  <c:v>20</c:v>
                </c:pt>
                <c:pt idx="4614">
                  <c:v>20</c:v>
                </c:pt>
                <c:pt idx="4615">
                  <c:v>20</c:v>
                </c:pt>
                <c:pt idx="4616">
                  <c:v>20</c:v>
                </c:pt>
                <c:pt idx="4617">
                  <c:v>20</c:v>
                </c:pt>
                <c:pt idx="4618">
                  <c:v>20</c:v>
                </c:pt>
                <c:pt idx="4619">
                  <c:v>20</c:v>
                </c:pt>
                <c:pt idx="4620">
                  <c:v>16</c:v>
                </c:pt>
                <c:pt idx="4621">
                  <c:v>16</c:v>
                </c:pt>
                <c:pt idx="4622">
                  <c:v>16</c:v>
                </c:pt>
                <c:pt idx="4623">
                  <c:v>16</c:v>
                </c:pt>
                <c:pt idx="4624">
                  <c:v>20</c:v>
                </c:pt>
                <c:pt idx="4625">
                  <c:v>16</c:v>
                </c:pt>
                <c:pt idx="4626">
                  <c:v>16</c:v>
                </c:pt>
                <c:pt idx="4627">
                  <c:v>16</c:v>
                </c:pt>
                <c:pt idx="4628">
                  <c:v>16</c:v>
                </c:pt>
                <c:pt idx="4629">
                  <c:v>20</c:v>
                </c:pt>
                <c:pt idx="4630">
                  <c:v>20</c:v>
                </c:pt>
                <c:pt idx="4631">
                  <c:v>20</c:v>
                </c:pt>
                <c:pt idx="4632">
                  <c:v>20</c:v>
                </c:pt>
                <c:pt idx="4633">
                  <c:v>20</c:v>
                </c:pt>
                <c:pt idx="4634">
                  <c:v>20</c:v>
                </c:pt>
                <c:pt idx="4635">
                  <c:v>20</c:v>
                </c:pt>
                <c:pt idx="4636">
                  <c:v>20</c:v>
                </c:pt>
                <c:pt idx="4637">
                  <c:v>20</c:v>
                </c:pt>
                <c:pt idx="4638">
                  <c:v>20</c:v>
                </c:pt>
                <c:pt idx="4639">
                  <c:v>20</c:v>
                </c:pt>
                <c:pt idx="4640">
                  <c:v>20</c:v>
                </c:pt>
                <c:pt idx="4641">
                  <c:v>20</c:v>
                </c:pt>
                <c:pt idx="4642">
                  <c:v>20</c:v>
                </c:pt>
                <c:pt idx="4643">
                  <c:v>20</c:v>
                </c:pt>
                <c:pt idx="4644">
                  <c:v>20</c:v>
                </c:pt>
                <c:pt idx="4645">
                  <c:v>20</c:v>
                </c:pt>
                <c:pt idx="4646">
                  <c:v>20</c:v>
                </c:pt>
                <c:pt idx="4647">
                  <c:v>20</c:v>
                </c:pt>
                <c:pt idx="4648">
                  <c:v>20</c:v>
                </c:pt>
                <c:pt idx="4649">
                  <c:v>20</c:v>
                </c:pt>
                <c:pt idx="4650">
                  <c:v>20</c:v>
                </c:pt>
                <c:pt idx="4651">
                  <c:v>20</c:v>
                </c:pt>
                <c:pt idx="4652">
                  <c:v>24</c:v>
                </c:pt>
                <c:pt idx="4653">
                  <c:v>20</c:v>
                </c:pt>
                <c:pt idx="4654">
                  <c:v>20</c:v>
                </c:pt>
                <c:pt idx="4655">
                  <c:v>20</c:v>
                </c:pt>
                <c:pt idx="4656">
                  <c:v>20</c:v>
                </c:pt>
                <c:pt idx="4657">
                  <c:v>20</c:v>
                </c:pt>
                <c:pt idx="4658">
                  <c:v>20</c:v>
                </c:pt>
                <c:pt idx="4659">
                  <c:v>20</c:v>
                </c:pt>
                <c:pt idx="4660">
                  <c:v>20</c:v>
                </c:pt>
                <c:pt idx="4661">
                  <c:v>20</c:v>
                </c:pt>
                <c:pt idx="4662">
                  <c:v>20</c:v>
                </c:pt>
                <c:pt idx="4663">
                  <c:v>20</c:v>
                </c:pt>
                <c:pt idx="4664">
                  <c:v>20</c:v>
                </c:pt>
                <c:pt idx="4665">
                  <c:v>20</c:v>
                </c:pt>
                <c:pt idx="4666">
                  <c:v>20</c:v>
                </c:pt>
                <c:pt idx="4667">
                  <c:v>20</c:v>
                </c:pt>
                <c:pt idx="4668">
                  <c:v>16</c:v>
                </c:pt>
                <c:pt idx="4669">
                  <c:v>20</c:v>
                </c:pt>
                <c:pt idx="4670">
                  <c:v>20</c:v>
                </c:pt>
                <c:pt idx="4671">
                  <c:v>20</c:v>
                </c:pt>
                <c:pt idx="4672">
                  <c:v>20</c:v>
                </c:pt>
                <c:pt idx="4673">
                  <c:v>20</c:v>
                </c:pt>
                <c:pt idx="4674">
                  <c:v>20</c:v>
                </c:pt>
                <c:pt idx="4675">
                  <c:v>20</c:v>
                </c:pt>
                <c:pt idx="4676">
                  <c:v>20</c:v>
                </c:pt>
                <c:pt idx="4677">
                  <c:v>20</c:v>
                </c:pt>
                <c:pt idx="4678">
                  <c:v>16</c:v>
                </c:pt>
                <c:pt idx="4679">
                  <c:v>20</c:v>
                </c:pt>
                <c:pt idx="4680">
                  <c:v>20</c:v>
                </c:pt>
                <c:pt idx="4681">
                  <c:v>16</c:v>
                </c:pt>
                <c:pt idx="4682">
                  <c:v>16</c:v>
                </c:pt>
                <c:pt idx="4683">
                  <c:v>20</c:v>
                </c:pt>
                <c:pt idx="4684">
                  <c:v>24</c:v>
                </c:pt>
                <c:pt idx="4685">
                  <c:v>20</c:v>
                </c:pt>
                <c:pt idx="4686">
                  <c:v>20</c:v>
                </c:pt>
                <c:pt idx="4687">
                  <c:v>20</c:v>
                </c:pt>
                <c:pt idx="4688">
                  <c:v>20</c:v>
                </c:pt>
                <c:pt idx="4689">
                  <c:v>20</c:v>
                </c:pt>
                <c:pt idx="4690">
                  <c:v>20</c:v>
                </c:pt>
                <c:pt idx="4691">
                  <c:v>20</c:v>
                </c:pt>
                <c:pt idx="4692">
                  <c:v>16</c:v>
                </c:pt>
                <c:pt idx="4693">
                  <c:v>16</c:v>
                </c:pt>
                <c:pt idx="4694">
                  <c:v>20</c:v>
                </c:pt>
                <c:pt idx="4695">
                  <c:v>16</c:v>
                </c:pt>
                <c:pt idx="4696">
                  <c:v>20</c:v>
                </c:pt>
                <c:pt idx="4697">
                  <c:v>20</c:v>
                </c:pt>
                <c:pt idx="4698">
                  <c:v>20</c:v>
                </c:pt>
                <c:pt idx="4699">
                  <c:v>20</c:v>
                </c:pt>
                <c:pt idx="4700">
                  <c:v>20</c:v>
                </c:pt>
                <c:pt idx="4701">
                  <c:v>16</c:v>
                </c:pt>
                <c:pt idx="4702">
                  <c:v>20</c:v>
                </c:pt>
                <c:pt idx="4703">
                  <c:v>20</c:v>
                </c:pt>
                <c:pt idx="4704">
                  <c:v>20</c:v>
                </c:pt>
                <c:pt idx="4705">
                  <c:v>20</c:v>
                </c:pt>
                <c:pt idx="4706">
                  <c:v>20</c:v>
                </c:pt>
                <c:pt idx="4707">
                  <c:v>20</c:v>
                </c:pt>
                <c:pt idx="4708">
                  <c:v>20</c:v>
                </c:pt>
                <c:pt idx="4709">
                  <c:v>20</c:v>
                </c:pt>
                <c:pt idx="4710">
                  <c:v>20</c:v>
                </c:pt>
                <c:pt idx="4711">
                  <c:v>20</c:v>
                </c:pt>
                <c:pt idx="4712">
                  <c:v>20</c:v>
                </c:pt>
                <c:pt idx="4713">
                  <c:v>16</c:v>
                </c:pt>
                <c:pt idx="4714">
                  <c:v>16</c:v>
                </c:pt>
                <c:pt idx="4715">
                  <c:v>20</c:v>
                </c:pt>
                <c:pt idx="4716">
                  <c:v>20</c:v>
                </c:pt>
                <c:pt idx="4717">
                  <c:v>20</c:v>
                </c:pt>
                <c:pt idx="4718">
                  <c:v>20</c:v>
                </c:pt>
                <c:pt idx="4719">
                  <c:v>20</c:v>
                </c:pt>
                <c:pt idx="4720">
                  <c:v>20</c:v>
                </c:pt>
                <c:pt idx="4721">
                  <c:v>20</c:v>
                </c:pt>
                <c:pt idx="4722">
                  <c:v>20</c:v>
                </c:pt>
                <c:pt idx="4723">
                  <c:v>20</c:v>
                </c:pt>
                <c:pt idx="4724">
                  <c:v>20</c:v>
                </c:pt>
                <c:pt idx="4725">
                  <c:v>20</c:v>
                </c:pt>
                <c:pt idx="4726">
                  <c:v>20</c:v>
                </c:pt>
                <c:pt idx="4727">
                  <c:v>20</c:v>
                </c:pt>
                <c:pt idx="4728">
                  <c:v>16</c:v>
                </c:pt>
                <c:pt idx="4729">
                  <c:v>16</c:v>
                </c:pt>
                <c:pt idx="4730">
                  <c:v>16</c:v>
                </c:pt>
                <c:pt idx="4731">
                  <c:v>16</c:v>
                </c:pt>
                <c:pt idx="4732">
                  <c:v>20</c:v>
                </c:pt>
                <c:pt idx="4733">
                  <c:v>24</c:v>
                </c:pt>
                <c:pt idx="4734">
                  <c:v>24</c:v>
                </c:pt>
                <c:pt idx="4735">
                  <c:v>24</c:v>
                </c:pt>
                <c:pt idx="4736">
                  <c:v>24</c:v>
                </c:pt>
                <c:pt idx="4737">
                  <c:v>24</c:v>
                </c:pt>
                <c:pt idx="4738">
                  <c:v>24</c:v>
                </c:pt>
                <c:pt idx="4739">
                  <c:v>24</c:v>
                </c:pt>
                <c:pt idx="4740">
                  <c:v>24</c:v>
                </c:pt>
                <c:pt idx="4741">
                  <c:v>24</c:v>
                </c:pt>
                <c:pt idx="4742">
                  <c:v>24</c:v>
                </c:pt>
                <c:pt idx="4743">
                  <c:v>24</c:v>
                </c:pt>
                <c:pt idx="4744">
                  <c:v>24</c:v>
                </c:pt>
                <c:pt idx="4745">
                  <c:v>24</c:v>
                </c:pt>
                <c:pt idx="4746">
                  <c:v>24</c:v>
                </c:pt>
                <c:pt idx="4747">
                  <c:v>24</c:v>
                </c:pt>
                <c:pt idx="4748">
                  <c:v>24</c:v>
                </c:pt>
                <c:pt idx="4749">
                  <c:v>20</c:v>
                </c:pt>
                <c:pt idx="4750">
                  <c:v>20</c:v>
                </c:pt>
                <c:pt idx="4751">
                  <c:v>20</c:v>
                </c:pt>
                <c:pt idx="4752">
                  <c:v>20</c:v>
                </c:pt>
                <c:pt idx="4753">
                  <c:v>20</c:v>
                </c:pt>
                <c:pt idx="4754">
                  <c:v>20</c:v>
                </c:pt>
                <c:pt idx="4755">
                  <c:v>20</c:v>
                </c:pt>
                <c:pt idx="4756">
                  <c:v>20</c:v>
                </c:pt>
                <c:pt idx="4757">
                  <c:v>20</c:v>
                </c:pt>
                <c:pt idx="4758">
                  <c:v>20</c:v>
                </c:pt>
                <c:pt idx="4759">
                  <c:v>20</c:v>
                </c:pt>
                <c:pt idx="4760">
                  <c:v>20</c:v>
                </c:pt>
                <c:pt idx="4761">
                  <c:v>20</c:v>
                </c:pt>
                <c:pt idx="4762">
                  <c:v>3112</c:v>
                </c:pt>
                <c:pt idx="4763">
                  <c:v>2688</c:v>
                </c:pt>
                <c:pt idx="4764">
                  <c:v>2820</c:v>
                </c:pt>
                <c:pt idx="4765">
                  <c:v>1440</c:v>
                </c:pt>
                <c:pt idx="4766">
                  <c:v>4160</c:v>
                </c:pt>
                <c:pt idx="4767">
                  <c:v>2272</c:v>
                </c:pt>
                <c:pt idx="4768">
                  <c:v>2120</c:v>
                </c:pt>
                <c:pt idx="4769">
                  <c:v>2132</c:v>
                </c:pt>
                <c:pt idx="4770">
                  <c:v>2144</c:v>
                </c:pt>
                <c:pt idx="4771">
                  <c:v>2184</c:v>
                </c:pt>
                <c:pt idx="4772">
                  <c:v>2208</c:v>
                </c:pt>
                <c:pt idx="4773">
                  <c:v>2188</c:v>
                </c:pt>
                <c:pt idx="4774">
                  <c:v>2176</c:v>
                </c:pt>
                <c:pt idx="4775">
                  <c:v>2176</c:v>
                </c:pt>
                <c:pt idx="4776">
                  <c:v>2164</c:v>
                </c:pt>
                <c:pt idx="4777">
                  <c:v>2164</c:v>
                </c:pt>
                <c:pt idx="4778">
                  <c:v>2172</c:v>
                </c:pt>
                <c:pt idx="4779">
                  <c:v>2172</c:v>
                </c:pt>
                <c:pt idx="4780">
                  <c:v>2164</c:v>
                </c:pt>
                <c:pt idx="4781">
                  <c:v>840</c:v>
                </c:pt>
                <c:pt idx="4782">
                  <c:v>2056</c:v>
                </c:pt>
                <c:pt idx="4783">
                  <c:v>2008</c:v>
                </c:pt>
                <c:pt idx="4784">
                  <c:v>2152</c:v>
                </c:pt>
                <c:pt idx="4785">
                  <c:v>1996</c:v>
                </c:pt>
                <c:pt idx="4786">
                  <c:v>2144</c:v>
                </c:pt>
                <c:pt idx="4787">
                  <c:v>2188</c:v>
                </c:pt>
                <c:pt idx="4788">
                  <c:v>2152</c:v>
                </c:pt>
                <c:pt idx="4789">
                  <c:v>2148</c:v>
                </c:pt>
                <c:pt idx="4790">
                  <c:v>2152</c:v>
                </c:pt>
                <c:pt idx="4791">
                  <c:v>2000</c:v>
                </c:pt>
                <c:pt idx="4792">
                  <c:v>2144</c:v>
                </c:pt>
                <c:pt idx="4793">
                  <c:v>2148</c:v>
                </c:pt>
                <c:pt idx="4794">
                  <c:v>2148</c:v>
                </c:pt>
                <c:pt idx="4795">
                  <c:v>2148</c:v>
                </c:pt>
                <c:pt idx="4796">
                  <c:v>2148</c:v>
                </c:pt>
                <c:pt idx="4797">
                  <c:v>2008</c:v>
                </c:pt>
                <c:pt idx="4798">
                  <c:v>2156</c:v>
                </c:pt>
                <c:pt idx="4799">
                  <c:v>2144</c:v>
                </c:pt>
                <c:pt idx="4800">
                  <c:v>2140</c:v>
                </c:pt>
                <c:pt idx="4801">
                  <c:v>2148</c:v>
                </c:pt>
                <c:pt idx="4802">
                  <c:v>2144</c:v>
                </c:pt>
                <c:pt idx="4803">
                  <c:v>2028</c:v>
                </c:pt>
                <c:pt idx="4804">
                  <c:v>2000</c:v>
                </c:pt>
                <c:pt idx="4805">
                  <c:v>2024</c:v>
                </c:pt>
                <c:pt idx="4806">
                  <c:v>2028</c:v>
                </c:pt>
                <c:pt idx="4807">
                  <c:v>2156</c:v>
                </c:pt>
                <c:pt idx="4808">
                  <c:v>2608</c:v>
                </c:pt>
                <c:pt idx="4809">
                  <c:v>2708</c:v>
                </c:pt>
                <c:pt idx="4810">
                  <c:v>2708</c:v>
                </c:pt>
                <c:pt idx="4811">
                  <c:v>2732</c:v>
                </c:pt>
                <c:pt idx="4812">
                  <c:v>2748</c:v>
                </c:pt>
                <c:pt idx="4813">
                  <c:v>2756</c:v>
                </c:pt>
                <c:pt idx="4814">
                  <c:v>2784</c:v>
                </c:pt>
                <c:pt idx="4815">
                  <c:v>2756</c:v>
                </c:pt>
                <c:pt idx="4816">
                  <c:v>2752</c:v>
                </c:pt>
                <c:pt idx="4817">
                  <c:v>2744</c:v>
                </c:pt>
                <c:pt idx="4818">
                  <c:v>2736</c:v>
                </c:pt>
                <c:pt idx="4819">
                  <c:v>2732</c:v>
                </c:pt>
                <c:pt idx="4820">
                  <c:v>2732</c:v>
                </c:pt>
                <c:pt idx="4821">
                  <c:v>2728</c:v>
                </c:pt>
                <c:pt idx="4822">
                  <c:v>2724</c:v>
                </c:pt>
                <c:pt idx="4823">
                  <c:v>2640</c:v>
                </c:pt>
                <c:pt idx="4824">
                  <c:v>2732</c:v>
                </c:pt>
                <c:pt idx="4825">
                  <c:v>2640</c:v>
                </c:pt>
                <c:pt idx="4826">
                  <c:v>2732</c:v>
                </c:pt>
                <c:pt idx="4827">
                  <c:v>2644</c:v>
                </c:pt>
                <c:pt idx="4828">
                  <c:v>2652</c:v>
                </c:pt>
                <c:pt idx="4829">
                  <c:v>2564</c:v>
                </c:pt>
                <c:pt idx="4830">
                  <c:v>5156</c:v>
                </c:pt>
                <c:pt idx="4831">
                  <c:v>6120</c:v>
                </c:pt>
                <c:pt idx="4832">
                  <c:v>6088</c:v>
                </c:pt>
                <c:pt idx="4833">
                  <c:v>6124</c:v>
                </c:pt>
                <c:pt idx="4834">
                  <c:v>6104</c:v>
                </c:pt>
                <c:pt idx="4835">
                  <c:v>6228</c:v>
                </c:pt>
                <c:pt idx="4836">
                  <c:v>6216</c:v>
                </c:pt>
                <c:pt idx="4837">
                  <c:v>6184</c:v>
                </c:pt>
                <c:pt idx="4838">
                  <c:v>4504</c:v>
                </c:pt>
                <c:pt idx="4839">
                  <c:v>4408</c:v>
                </c:pt>
                <c:pt idx="4840">
                  <c:v>4400</c:v>
                </c:pt>
                <c:pt idx="4841">
                  <c:v>4392</c:v>
                </c:pt>
                <c:pt idx="4842">
                  <c:v>4392</c:v>
                </c:pt>
                <c:pt idx="4843">
                  <c:v>4376</c:v>
                </c:pt>
                <c:pt idx="4844">
                  <c:v>4356</c:v>
                </c:pt>
                <c:pt idx="4845">
                  <c:v>4376</c:v>
                </c:pt>
                <c:pt idx="4846">
                  <c:v>4380</c:v>
                </c:pt>
                <c:pt idx="4847">
                  <c:v>4352</c:v>
                </c:pt>
                <c:pt idx="4848">
                  <c:v>4352</c:v>
                </c:pt>
                <c:pt idx="4849">
                  <c:v>4348</c:v>
                </c:pt>
                <c:pt idx="4850">
                  <c:v>4344</c:v>
                </c:pt>
                <c:pt idx="4851">
                  <c:v>4364</c:v>
                </c:pt>
                <c:pt idx="4852">
                  <c:v>4396</c:v>
                </c:pt>
                <c:pt idx="4853">
                  <c:v>4396</c:v>
                </c:pt>
                <c:pt idx="4854">
                  <c:v>4420</c:v>
                </c:pt>
                <c:pt idx="4855">
                  <c:v>4412</c:v>
                </c:pt>
                <c:pt idx="4856">
                  <c:v>4380</c:v>
                </c:pt>
                <c:pt idx="4857">
                  <c:v>4404</c:v>
                </c:pt>
                <c:pt idx="4858">
                  <c:v>4408</c:v>
                </c:pt>
                <c:pt idx="4859">
                  <c:v>4376</c:v>
                </c:pt>
                <c:pt idx="4860">
                  <c:v>4372</c:v>
                </c:pt>
                <c:pt idx="4861">
                  <c:v>4368</c:v>
                </c:pt>
                <c:pt idx="4862">
                  <c:v>4368</c:v>
                </c:pt>
                <c:pt idx="4863">
                  <c:v>4380</c:v>
                </c:pt>
                <c:pt idx="4864">
                  <c:v>4376</c:v>
                </c:pt>
                <c:pt idx="4865">
                  <c:v>4380</c:v>
                </c:pt>
                <c:pt idx="4866">
                  <c:v>4372</c:v>
                </c:pt>
                <c:pt idx="4867">
                  <c:v>4208</c:v>
                </c:pt>
                <c:pt idx="4868">
                  <c:v>3584</c:v>
                </c:pt>
                <c:pt idx="4869">
                  <c:v>3596</c:v>
                </c:pt>
                <c:pt idx="4870">
                  <c:v>3572</c:v>
                </c:pt>
                <c:pt idx="4871">
                  <c:v>3564</c:v>
                </c:pt>
                <c:pt idx="4872">
                  <c:v>3564</c:v>
                </c:pt>
                <c:pt idx="4873">
                  <c:v>3572</c:v>
                </c:pt>
                <c:pt idx="4874">
                  <c:v>3620</c:v>
                </c:pt>
                <c:pt idx="4875">
                  <c:v>2640</c:v>
                </c:pt>
                <c:pt idx="4876">
                  <c:v>100</c:v>
                </c:pt>
                <c:pt idx="4877">
                  <c:v>44</c:v>
                </c:pt>
                <c:pt idx="4878">
                  <c:v>48</c:v>
                </c:pt>
                <c:pt idx="4879">
                  <c:v>44</c:v>
                </c:pt>
                <c:pt idx="4880">
                  <c:v>48</c:v>
                </c:pt>
                <c:pt idx="4881">
                  <c:v>44</c:v>
                </c:pt>
                <c:pt idx="4882">
                  <c:v>44</c:v>
                </c:pt>
                <c:pt idx="4883">
                  <c:v>48</c:v>
                </c:pt>
                <c:pt idx="4884">
                  <c:v>44</c:v>
                </c:pt>
                <c:pt idx="4885">
                  <c:v>48</c:v>
                </c:pt>
                <c:pt idx="4886">
                  <c:v>48</c:v>
                </c:pt>
                <c:pt idx="4887">
                  <c:v>44</c:v>
                </c:pt>
                <c:pt idx="4888">
                  <c:v>44</c:v>
                </c:pt>
                <c:pt idx="4889">
                  <c:v>44</c:v>
                </c:pt>
                <c:pt idx="4890">
                  <c:v>48</c:v>
                </c:pt>
                <c:pt idx="4891">
                  <c:v>48</c:v>
                </c:pt>
                <c:pt idx="4892">
                  <c:v>48</c:v>
                </c:pt>
                <c:pt idx="4893">
                  <c:v>48</c:v>
                </c:pt>
                <c:pt idx="4894">
                  <c:v>44</c:v>
                </c:pt>
                <c:pt idx="4895">
                  <c:v>48</c:v>
                </c:pt>
                <c:pt idx="4896">
                  <c:v>44</c:v>
                </c:pt>
                <c:pt idx="4897">
                  <c:v>44</c:v>
                </c:pt>
                <c:pt idx="4898">
                  <c:v>48</c:v>
                </c:pt>
                <c:pt idx="4899">
                  <c:v>48</c:v>
                </c:pt>
                <c:pt idx="4900">
                  <c:v>48</c:v>
                </c:pt>
                <c:pt idx="4901">
                  <c:v>48</c:v>
                </c:pt>
                <c:pt idx="4902">
                  <c:v>48</c:v>
                </c:pt>
                <c:pt idx="4903">
                  <c:v>48</c:v>
                </c:pt>
                <c:pt idx="4904">
                  <c:v>44</c:v>
                </c:pt>
                <c:pt idx="4905">
                  <c:v>44</c:v>
                </c:pt>
                <c:pt idx="4906">
                  <c:v>44</c:v>
                </c:pt>
                <c:pt idx="4907">
                  <c:v>48</c:v>
                </c:pt>
                <c:pt idx="4908">
                  <c:v>48</c:v>
                </c:pt>
                <c:pt idx="4909">
                  <c:v>44</c:v>
                </c:pt>
                <c:pt idx="4910">
                  <c:v>48</c:v>
                </c:pt>
                <c:pt idx="4911">
                  <c:v>44</c:v>
                </c:pt>
                <c:pt idx="4912">
                  <c:v>48</c:v>
                </c:pt>
                <c:pt idx="4913">
                  <c:v>44</c:v>
                </c:pt>
                <c:pt idx="4914">
                  <c:v>52</c:v>
                </c:pt>
                <c:pt idx="4915">
                  <c:v>52</c:v>
                </c:pt>
                <c:pt idx="4916">
                  <c:v>44</c:v>
                </c:pt>
                <c:pt idx="4917">
                  <c:v>48</c:v>
                </c:pt>
                <c:pt idx="4918">
                  <c:v>44</c:v>
                </c:pt>
                <c:pt idx="4919">
                  <c:v>44</c:v>
                </c:pt>
                <c:pt idx="4920">
                  <c:v>44</c:v>
                </c:pt>
                <c:pt idx="4921">
                  <c:v>44</c:v>
                </c:pt>
                <c:pt idx="4922">
                  <c:v>48</c:v>
                </c:pt>
                <c:pt idx="4923">
                  <c:v>48</c:v>
                </c:pt>
                <c:pt idx="4924">
                  <c:v>48</c:v>
                </c:pt>
                <c:pt idx="4925">
                  <c:v>48</c:v>
                </c:pt>
                <c:pt idx="4926">
                  <c:v>48</c:v>
                </c:pt>
                <c:pt idx="4927">
                  <c:v>48</c:v>
                </c:pt>
                <c:pt idx="4928">
                  <c:v>44</c:v>
                </c:pt>
                <c:pt idx="4929">
                  <c:v>48</c:v>
                </c:pt>
                <c:pt idx="4930">
                  <c:v>44</c:v>
                </c:pt>
                <c:pt idx="4931">
                  <c:v>48</c:v>
                </c:pt>
                <c:pt idx="4932">
                  <c:v>48</c:v>
                </c:pt>
                <c:pt idx="4933">
                  <c:v>44</c:v>
                </c:pt>
                <c:pt idx="4934">
                  <c:v>48</c:v>
                </c:pt>
                <c:pt idx="4935">
                  <c:v>44</c:v>
                </c:pt>
                <c:pt idx="4936">
                  <c:v>48</c:v>
                </c:pt>
                <c:pt idx="4937">
                  <c:v>44</c:v>
                </c:pt>
                <c:pt idx="4938">
                  <c:v>44</c:v>
                </c:pt>
                <c:pt idx="4939">
                  <c:v>48</c:v>
                </c:pt>
                <c:pt idx="4940">
                  <c:v>44</c:v>
                </c:pt>
                <c:pt idx="4941">
                  <c:v>44</c:v>
                </c:pt>
                <c:pt idx="4942">
                  <c:v>44</c:v>
                </c:pt>
                <c:pt idx="4943">
                  <c:v>44</c:v>
                </c:pt>
                <c:pt idx="4944">
                  <c:v>48</c:v>
                </c:pt>
                <c:pt idx="4945">
                  <c:v>44</c:v>
                </c:pt>
                <c:pt idx="4946">
                  <c:v>48</c:v>
                </c:pt>
                <c:pt idx="4947">
                  <c:v>48</c:v>
                </c:pt>
                <c:pt idx="4948">
                  <c:v>48</c:v>
                </c:pt>
                <c:pt idx="4949">
                  <c:v>44</c:v>
                </c:pt>
                <c:pt idx="4950">
                  <c:v>48</c:v>
                </c:pt>
                <c:pt idx="4951">
                  <c:v>48</c:v>
                </c:pt>
                <c:pt idx="4952">
                  <c:v>44</c:v>
                </c:pt>
                <c:pt idx="4953">
                  <c:v>48</c:v>
                </c:pt>
                <c:pt idx="4954">
                  <c:v>48</c:v>
                </c:pt>
                <c:pt idx="4955">
                  <c:v>44</c:v>
                </c:pt>
                <c:pt idx="4956">
                  <c:v>44</c:v>
                </c:pt>
                <c:pt idx="4957">
                  <c:v>44</c:v>
                </c:pt>
                <c:pt idx="4958">
                  <c:v>44</c:v>
                </c:pt>
                <c:pt idx="4959">
                  <c:v>44</c:v>
                </c:pt>
                <c:pt idx="4960">
                  <c:v>44</c:v>
                </c:pt>
                <c:pt idx="4961">
                  <c:v>44</c:v>
                </c:pt>
                <c:pt idx="4962">
                  <c:v>44</c:v>
                </c:pt>
                <c:pt idx="4963">
                  <c:v>48</c:v>
                </c:pt>
                <c:pt idx="4964">
                  <c:v>44</c:v>
                </c:pt>
                <c:pt idx="4965">
                  <c:v>44</c:v>
                </c:pt>
                <c:pt idx="4966">
                  <c:v>48</c:v>
                </c:pt>
                <c:pt idx="4967">
                  <c:v>44</c:v>
                </c:pt>
                <c:pt idx="4968">
                  <c:v>44</c:v>
                </c:pt>
                <c:pt idx="4969">
                  <c:v>44</c:v>
                </c:pt>
                <c:pt idx="4970">
                  <c:v>44</c:v>
                </c:pt>
                <c:pt idx="4971">
                  <c:v>48</c:v>
                </c:pt>
                <c:pt idx="4972">
                  <c:v>48</c:v>
                </c:pt>
                <c:pt idx="4973">
                  <c:v>44</c:v>
                </c:pt>
                <c:pt idx="4974">
                  <c:v>48</c:v>
                </c:pt>
                <c:pt idx="4975">
                  <c:v>48</c:v>
                </c:pt>
                <c:pt idx="4976">
                  <c:v>48</c:v>
                </c:pt>
                <c:pt idx="4977">
                  <c:v>44</c:v>
                </c:pt>
                <c:pt idx="4978">
                  <c:v>44</c:v>
                </c:pt>
                <c:pt idx="4979">
                  <c:v>48</c:v>
                </c:pt>
                <c:pt idx="4980">
                  <c:v>44</c:v>
                </c:pt>
                <c:pt idx="4981">
                  <c:v>44</c:v>
                </c:pt>
                <c:pt idx="4982">
                  <c:v>44</c:v>
                </c:pt>
                <c:pt idx="4983">
                  <c:v>48</c:v>
                </c:pt>
                <c:pt idx="4984">
                  <c:v>48</c:v>
                </c:pt>
                <c:pt idx="4985">
                  <c:v>48</c:v>
                </c:pt>
                <c:pt idx="4986">
                  <c:v>48</c:v>
                </c:pt>
                <c:pt idx="4987">
                  <c:v>44</c:v>
                </c:pt>
                <c:pt idx="4988">
                  <c:v>44</c:v>
                </c:pt>
                <c:pt idx="4989">
                  <c:v>48</c:v>
                </c:pt>
                <c:pt idx="4990">
                  <c:v>44</c:v>
                </c:pt>
                <c:pt idx="4991">
                  <c:v>44</c:v>
                </c:pt>
                <c:pt idx="4992">
                  <c:v>44</c:v>
                </c:pt>
                <c:pt idx="4993">
                  <c:v>44</c:v>
                </c:pt>
                <c:pt idx="4994">
                  <c:v>44</c:v>
                </c:pt>
                <c:pt idx="4995">
                  <c:v>44</c:v>
                </c:pt>
                <c:pt idx="4996">
                  <c:v>48</c:v>
                </c:pt>
                <c:pt idx="4997">
                  <c:v>48</c:v>
                </c:pt>
                <c:pt idx="4998">
                  <c:v>44</c:v>
                </c:pt>
                <c:pt idx="4999">
                  <c:v>44</c:v>
                </c:pt>
                <c:pt idx="5000">
                  <c:v>44</c:v>
                </c:pt>
                <c:pt idx="5001">
                  <c:v>44</c:v>
                </c:pt>
                <c:pt idx="5002">
                  <c:v>44</c:v>
                </c:pt>
                <c:pt idx="5003">
                  <c:v>44</c:v>
                </c:pt>
                <c:pt idx="5004">
                  <c:v>44</c:v>
                </c:pt>
                <c:pt idx="5005">
                  <c:v>44</c:v>
                </c:pt>
                <c:pt idx="5006">
                  <c:v>44</c:v>
                </c:pt>
                <c:pt idx="5007">
                  <c:v>44</c:v>
                </c:pt>
                <c:pt idx="5008">
                  <c:v>44</c:v>
                </c:pt>
                <c:pt idx="5009">
                  <c:v>44</c:v>
                </c:pt>
                <c:pt idx="5010">
                  <c:v>44</c:v>
                </c:pt>
                <c:pt idx="5011">
                  <c:v>44</c:v>
                </c:pt>
                <c:pt idx="5012">
                  <c:v>44</c:v>
                </c:pt>
                <c:pt idx="5013">
                  <c:v>44</c:v>
                </c:pt>
                <c:pt idx="5014">
                  <c:v>44</c:v>
                </c:pt>
                <c:pt idx="5015">
                  <c:v>44</c:v>
                </c:pt>
                <c:pt idx="5016">
                  <c:v>44</c:v>
                </c:pt>
                <c:pt idx="5017">
                  <c:v>44</c:v>
                </c:pt>
                <c:pt idx="5018">
                  <c:v>44</c:v>
                </c:pt>
                <c:pt idx="5019">
                  <c:v>44</c:v>
                </c:pt>
                <c:pt idx="5020">
                  <c:v>44</c:v>
                </c:pt>
                <c:pt idx="5021">
                  <c:v>44</c:v>
                </c:pt>
                <c:pt idx="5022">
                  <c:v>44</c:v>
                </c:pt>
                <c:pt idx="5023">
                  <c:v>44</c:v>
                </c:pt>
                <c:pt idx="5024">
                  <c:v>44</c:v>
                </c:pt>
                <c:pt idx="5025">
                  <c:v>44</c:v>
                </c:pt>
                <c:pt idx="5026">
                  <c:v>44</c:v>
                </c:pt>
                <c:pt idx="5027">
                  <c:v>44</c:v>
                </c:pt>
                <c:pt idx="5028">
                  <c:v>48</c:v>
                </c:pt>
                <c:pt idx="5029">
                  <c:v>48</c:v>
                </c:pt>
                <c:pt idx="5030">
                  <c:v>44</c:v>
                </c:pt>
                <c:pt idx="5031">
                  <c:v>44</c:v>
                </c:pt>
                <c:pt idx="5032">
                  <c:v>44</c:v>
                </c:pt>
                <c:pt idx="5033">
                  <c:v>44</c:v>
                </c:pt>
                <c:pt idx="5034">
                  <c:v>44</c:v>
                </c:pt>
                <c:pt idx="5035">
                  <c:v>44</c:v>
                </c:pt>
                <c:pt idx="5036">
                  <c:v>44</c:v>
                </c:pt>
                <c:pt idx="5037">
                  <c:v>44</c:v>
                </c:pt>
                <c:pt idx="5038">
                  <c:v>44</c:v>
                </c:pt>
                <c:pt idx="5039">
                  <c:v>44</c:v>
                </c:pt>
                <c:pt idx="5040">
                  <c:v>44</c:v>
                </c:pt>
                <c:pt idx="5041">
                  <c:v>44</c:v>
                </c:pt>
                <c:pt idx="5042">
                  <c:v>44</c:v>
                </c:pt>
                <c:pt idx="5043">
                  <c:v>44</c:v>
                </c:pt>
                <c:pt idx="5044">
                  <c:v>44</c:v>
                </c:pt>
                <c:pt idx="5045">
                  <c:v>44</c:v>
                </c:pt>
                <c:pt idx="5046">
                  <c:v>44</c:v>
                </c:pt>
                <c:pt idx="5047">
                  <c:v>44</c:v>
                </c:pt>
                <c:pt idx="5048">
                  <c:v>48</c:v>
                </c:pt>
                <c:pt idx="5049">
                  <c:v>52</c:v>
                </c:pt>
                <c:pt idx="5050">
                  <c:v>56</c:v>
                </c:pt>
                <c:pt idx="5051">
                  <c:v>52</c:v>
                </c:pt>
                <c:pt idx="5052">
                  <c:v>988</c:v>
                </c:pt>
                <c:pt idx="5053">
                  <c:v>1052</c:v>
                </c:pt>
                <c:pt idx="5054">
                  <c:v>2192</c:v>
                </c:pt>
                <c:pt idx="5055">
                  <c:v>2188</c:v>
                </c:pt>
                <c:pt idx="5056">
                  <c:v>2188</c:v>
                </c:pt>
                <c:pt idx="5057">
                  <c:v>2168</c:v>
                </c:pt>
                <c:pt idx="5058">
                  <c:v>2156</c:v>
                </c:pt>
                <c:pt idx="5059">
                  <c:v>2156</c:v>
                </c:pt>
                <c:pt idx="5060">
                  <c:v>2168</c:v>
                </c:pt>
                <c:pt idx="5061">
                  <c:v>2016</c:v>
                </c:pt>
                <c:pt idx="5062">
                  <c:v>2168</c:v>
                </c:pt>
                <c:pt idx="5063">
                  <c:v>2160</c:v>
                </c:pt>
                <c:pt idx="5064">
                  <c:v>2032</c:v>
                </c:pt>
                <c:pt idx="5065">
                  <c:v>2152</c:v>
                </c:pt>
                <c:pt idx="5066">
                  <c:v>2156</c:v>
                </c:pt>
                <c:pt idx="5067">
                  <c:v>2028</c:v>
                </c:pt>
                <c:pt idx="5068">
                  <c:v>2152</c:v>
                </c:pt>
                <c:pt idx="5069">
                  <c:v>2156</c:v>
                </c:pt>
                <c:pt idx="5070">
                  <c:v>2168</c:v>
                </c:pt>
                <c:pt idx="5071">
                  <c:v>2044</c:v>
                </c:pt>
                <c:pt idx="5072">
                  <c:v>2164</c:v>
                </c:pt>
                <c:pt idx="5073">
                  <c:v>2036</c:v>
                </c:pt>
                <c:pt idx="5074">
                  <c:v>2020</c:v>
                </c:pt>
                <c:pt idx="5075">
                  <c:v>2152</c:v>
                </c:pt>
                <c:pt idx="5076">
                  <c:v>2148</c:v>
                </c:pt>
                <c:pt idx="5077">
                  <c:v>2028</c:v>
                </c:pt>
                <c:pt idx="5078">
                  <c:v>2144</c:v>
                </c:pt>
                <c:pt idx="5079">
                  <c:v>2016</c:v>
                </c:pt>
                <c:pt idx="5080">
                  <c:v>2148</c:v>
                </c:pt>
                <c:pt idx="5081">
                  <c:v>2024</c:v>
                </c:pt>
                <c:pt idx="5082">
                  <c:v>2144</c:v>
                </c:pt>
                <c:pt idx="5083">
                  <c:v>2144</c:v>
                </c:pt>
                <c:pt idx="5084">
                  <c:v>2024</c:v>
                </c:pt>
                <c:pt idx="5085">
                  <c:v>2140</c:v>
                </c:pt>
                <c:pt idx="5086">
                  <c:v>2144</c:v>
                </c:pt>
                <c:pt idx="5087">
                  <c:v>2140</c:v>
                </c:pt>
                <c:pt idx="5088">
                  <c:v>680</c:v>
                </c:pt>
                <c:pt idx="5089">
                  <c:v>104</c:v>
                </c:pt>
                <c:pt idx="5090">
                  <c:v>88</c:v>
                </c:pt>
                <c:pt idx="5091">
                  <c:v>88</c:v>
                </c:pt>
                <c:pt idx="5092">
                  <c:v>108</c:v>
                </c:pt>
                <c:pt idx="5093">
                  <c:v>124</c:v>
                </c:pt>
                <c:pt idx="5094">
                  <c:v>128</c:v>
                </c:pt>
                <c:pt idx="5095">
                  <c:v>116</c:v>
                </c:pt>
                <c:pt idx="5096">
                  <c:v>116</c:v>
                </c:pt>
                <c:pt idx="5097">
                  <c:v>112</c:v>
                </c:pt>
                <c:pt idx="5098">
                  <c:v>108</c:v>
                </c:pt>
                <c:pt idx="5099">
                  <c:v>112</c:v>
                </c:pt>
                <c:pt idx="5100">
                  <c:v>108</c:v>
                </c:pt>
                <c:pt idx="5101">
                  <c:v>108</c:v>
                </c:pt>
                <c:pt idx="5102">
                  <c:v>108</c:v>
                </c:pt>
                <c:pt idx="5103">
                  <c:v>116</c:v>
                </c:pt>
                <c:pt idx="5104">
                  <c:v>116</c:v>
                </c:pt>
                <c:pt idx="5105">
                  <c:v>120</c:v>
                </c:pt>
                <c:pt idx="5106">
                  <c:v>140</c:v>
                </c:pt>
                <c:pt idx="5107">
                  <c:v>152</c:v>
                </c:pt>
                <c:pt idx="5108">
                  <c:v>136</c:v>
                </c:pt>
                <c:pt idx="5109">
                  <c:v>136</c:v>
                </c:pt>
                <c:pt idx="5110">
                  <c:v>216</c:v>
                </c:pt>
                <c:pt idx="5111">
                  <c:v>140</c:v>
                </c:pt>
                <c:pt idx="5112">
                  <c:v>52</c:v>
                </c:pt>
                <c:pt idx="5113">
                  <c:v>48</c:v>
                </c:pt>
                <c:pt idx="5114">
                  <c:v>44</c:v>
                </c:pt>
                <c:pt idx="5115">
                  <c:v>44</c:v>
                </c:pt>
                <c:pt idx="5116">
                  <c:v>44</c:v>
                </c:pt>
                <c:pt idx="5117">
                  <c:v>44</c:v>
                </c:pt>
                <c:pt idx="5118">
                  <c:v>44</c:v>
                </c:pt>
                <c:pt idx="5119">
                  <c:v>44</c:v>
                </c:pt>
                <c:pt idx="5120">
                  <c:v>48</c:v>
                </c:pt>
                <c:pt idx="5121">
                  <c:v>44</c:v>
                </c:pt>
                <c:pt idx="5122">
                  <c:v>48</c:v>
                </c:pt>
                <c:pt idx="5123">
                  <c:v>44</c:v>
                </c:pt>
                <c:pt idx="5124">
                  <c:v>44</c:v>
                </c:pt>
                <c:pt idx="5125">
                  <c:v>44</c:v>
                </c:pt>
                <c:pt idx="5126">
                  <c:v>48</c:v>
                </c:pt>
                <c:pt idx="5127">
                  <c:v>44</c:v>
                </c:pt>
                <c:pt idx="5128">
                  <c:v>44</c:v>
                </c:pt>
                <c:pt idx="5129">
                  <c:v>44</c:v>
                </c:pt>
                <c:pt idx="5130">
                  <c:v>44</c:v>
                </c:pt>
                <c:pt idx="5131">
                  <c:v>44</c:v>
                </c:pt>
                <c:pt idx="5132">
                  <c:v>44</c:v>
                </c:pt>
                <c:pt idx="5133">
                  <c:v>44</c:v>
                </c:pt>
                <c:pt idx="5134">
                  <c:v>44</c:v>
                </c:pt>
                <c:pt idx="5135">
                  <c:v>44</c:v>
                </c:pt>
                <c:pt idx="5136">
                  <c:v>48</c:v>
                </c:pt>
                <c:pt idx="5137">
                  <c:v>44</c:v>
                </c:pt>
                <c:pt idx="5138">
                  <c:v>48</c:v>
                </c:pt>
                <c:pt idx="5139">
                  <c:v>44</c:v>
                </c:pt>
                <c:pt idx="5140">
                  <c:v>48</c:v>
                </c:pt>
                <c:pt idx="5141">
                  <c:v>44</c:v>
                </c:pt>
                <c:pt idx="5142">
                  <c:v>48</c:v>
                </c:pt>
                <c:pt idx="5143">
                  <c:v>44</c:v>
                </c:pt>
                <c:pt idx="5144">
                  <c:v>44</c:v>
                </c:pt>
                <c:pt idx="5145">
                  <c:v>48</c:v>
                </c:pt>
                <c:pt idx="5146">
                  <c:v>44</c:v>
                </c:pt>
                <c:pt idx="5147">
                  <c:v>48</c:v>
                </c:pt>
                <c:pt idx="5148">
                  <c:v>44</c:v>
                </c:pt>
                <c:pt idx="5149">
                  <c:v>44</c:v>
                </c:pt>
                <c:pt idx="5150">
                  <c:v>44</c:v>
                </c:pt>
                <c:pt idx="5151">
                  <c:v>44</c:v>
                </c:pt>
                <c:pt idx="5152">
                  <c:v>44</c:v>
                </c:pt>
                <c:pt idx="5153">
                  <c:v>44</c:v>
                </c:pt>
                <c:pt idx="5154">
                  <c:v>44</c:v>
                </c:pt>
                <c:pt idx="5155">
                  <c:v>44</c:v>
                </c:pt>
                <c:pt idx="5156">
                  <c:v>44</c:v>
                </c:pt>
                <c:pt idx="5157">
                  <c:v>48</c:v>
                </c:pt>
                <c:pt idx="5158">
                  <c:v>44</c:v>
                </c:pt>
                <c:pt idx="5159">
                  <c:v>44</c:v>
                </c:pt>
                <c:pt idx="5160">
                  <c:v>44</c:v>
                </c:pt>
                <c:pt idx="5161">
                  <c:v>44</c:v>
                </c:pt>
                <c:pt idx="5162">
                  <c:v>44</c:v>
                </c:pt>
                <c:pt idx="5163">
                  <c:v>48</c:v>
                </c:pt>
                <c:pt idx="5164">
                  <c:v>48</c:v>
                </c:pt>
                <c:pt idx="5165">
                  <c:v>48</c:v>
                </c:pt>
                <c:pt idx="5166">
                  <c:v>48</c:v>
                </c:pt>
                <c:pt idx="5167">
                  <c:v>44</c:v>
                </c:pt>
                <c:pt idx="5168">
                  <c:v>48</c:v>
                </c:pt>
                <c:pt idx="5169">
                  <c:v>44</c:v>
                </c:pt>
                <c:pt idx="5170">
                  <c:v>48</c:v>
                </c:pt>
                <c:pt idx="5171">
                  <c:v>44</c:v>
                </c:pt>
                <c:pt idx="5172">
                  <c:v>48</c:v>
                </c:pt>
                <c:pt idx="5173">
                  <c:v>44</c:v>
                </c:pt>
                <c:pt idx="5174">
                  <c:v>44</c:v>
                </c:pt>
                <c:pt idx="5175">
                  <c:v>44</c:v>
                </c:pt>
                <c:pt idx="5176">
                  <c:v>44</c:v>
                </c:pt>
                <c:pt idx="5177">
                  <c:v>48</c:v>
                </c:pt>
                <c:pt idx="5178">
                  <c:v>44</c:v>
                </c:pt>
                <c:pt idx="5179">
                  <c:v>44</c:v>
                </c:pt>
                <c:pt idx="5180">
                  <c:v>44</c:v>
                </c:pt>
                <c:pt idx="5181">
                  <c:v>44</c:v>
                </c:pt>
                <c:pt idx="5182">
                  <c:v>44</c:v>
                </c:pt>
                <c:pt idx="5183">
                  <c:v>48</c:v>
                </c:pt>
                <c:pt idx="5184">
                  <c:v>44</c:v>
                </c:pt>
                <c:pt idx="5185">
                  <c:v>44</c:v>
                </c:pt>
                <c:pt idx="5186">
                  <c:v>48</c:v>
                </c:pt>
                <c:pt idx="5187">
                  <c:v>48</c:v>
                </c:pt>
                <c:pt idx="5188">
                  <c:v>44</c:v>
                </c:pt>
                <c:pt idx="5189">
                  <c:v>44</c:v>
                </c:pt>
                <c:pt idx="5190">
                  <c:v>44</c:v>
                </c:pt>
                <c:pt idx="5191">
                  <c:v>48</c:v>
                </c:pt>
                <c:pt idx="5192">
                  <c:v>48</c:v>
                </c:pt>
                <c:pt idx="5193">
                  <c:v>52</c:v>
                </c:pt>
                <c:pt idx="5194">
                  <c:v>56</c:v>
                </c:pt>
                <c:pt idx="5195">
                  <c:v>48</c:v>
                </c:pt>
                <c:pt idx="5196">
                  <c:v>48</c:v>
                </c:pt>
                <c:pt idx="5197">
                  <c:v>48</c:v>
                </c:pt>
                <c:pt idx="5198">
                  <c:v>48</c:v>
                </c:pt>
                <c:pt idx="5199">
                  <c:v>48</c:v>
                </c:pt>
                <c:pt idx="5200">
                  <c:v>44</c:v>
                </c:pt>
                <c:pt idx="5201">
                  <c:v>48</c:v>
                </c:pt>
                <c:pt idx="5202">
                  <c:v>44</c:v>
                </c:pt>
                <c:pt idx="5203">
                  <c:v>44</c:v>
                </c:pt>
                <c:pt idx="5204">
                  <c:v>48</c:v>
                </c:pt>
                <c:pt idx="5205">
                  <c:v>48</c:v>
                </c:pt>
                <c:pt idx="5206">
                  <c:v>48</c:v>
                </c:pt>
                <c:pt idx="5207">
                  <c:v>48</c:v>
                </c:pt>
                <c:pt idx="5208">
                  <c:v>48</c:v>
                </c:pt>
                <c:pt idx="5209">
                  <c:v>44</c:v>
                </c:pt>
                <c:pt idx="5210">
                  <c:v>44</c:v>
                </c:pt>
                <c:pt idx="5211">
                  <c:v>48</c:v>
                </c:pt>
                <c:pt idx="5212">
                  <c:v>48</c:v>
                </c:pt>
                <c:pt idx="5213">
                  <c:v>48</c:v>
                </c:pt>
                <c:pt idx="5214">
                  <c:v>48</c:v>
                </c:pt>
                <c:pt idx="5215">
                  <c:v>48</c:v>
                </c:pt>
                <c:pt idx="5216">
                  <c:v>44</c:v>
                </c:pt>
                <c:pt idx="5217">
                  <c:v>48</c:v>
                </c:pt>
                <c:pt idx="5218">
                  <c:v>48</c:v>
                </c:pt>
                <c:pt idx="5219">
                  <c:v>44</c:v>
                </c:pt>
                <c:pt idx="5220">
                  <c:v>44</c:v>
                </c:pt>
                <c:pt idx="5221">
                  <c:v>48</c:v>
                </c:pt>
                <c:pt idx="5222">
                  <c:v>44</c:v>
                </c:pt>
                <c:pt idx="5223">
                  <c:v>44</c:v>
                </c:pt>
                <c:pt idx="5224">
                  <c:v>48</c:v>
                </c:pt>
                <c:pt idx="5225">
                  <c:v>44</c:v>
                </c:pt>
                <c:pt idx="5226">
                  <c:v>44</c:v>
                </c:pt>
                <c:pt idx="5227">
                  <c:v>48</c:v>
                </c:pt>
                <c:pt idx="5228">
                  <c:v>44</c:v>
                </c:pt>
                <c:pt idx="5229">
                  <c:v>44</c:v>
                </c:pt>
                <c:pt idx="5230">
                  <c:v>44</c:v>
                </c:pt>
                <c:pt idx="5231">
                  <c:v>44</c:v>
                </c:pt>
                <c:pt idx="5232">
                  <c:v>44</c:v>
                </c:pt>
                <c:pt idx="5233">
                  <c:v>44</c:v>
                </c:pt>
                <c:pt idx="5234">
                  <c:v>48</c:v>
                </c:pt>
                <c:pt idx="5235">
                  <c:v>44</c:v>
                </c:pt>
                <c:pt idx="5236">
                  <c:v>44</c:v>
                </c:pt>
                <c:pt idx="5237">
                  <c:v>48</c:v>
                </c:pt>
                <c:pt idx="5238">
                  <c:v>44</c:v>
                </c:pt>
                <c:pt idx="5239">
                  <c:v>44</c:v>
                </c:pt>
                <c:pt idx="5240">
                  <c:v>44</c:v>
                </c:pt>
                <c:pt idx="5241">
                  <c:v>48</c:v>
                </c:pt>
                <c:pt idx="5242">
                  <c:v>48</c:v>
                </c:pt>
                <c:pt idx="5243">
                  <c:v>48</c:v>
                </c:pt>
                <c:pt idx="5244">
                  <c:v>44</c:v>
                </c:pt>
                <c:pt idx="5245">
                  <c:v>44</c:v>
                </c:pt>
                <c:pt idx="5246">
                  <c:v>44</c:v>
                </c:pt>
                <c:pt idx="5247">
                  <c:v>44</c:v>
                </c:pt>
                <c:pt idx="5248">
                  <c:v>44</c:v>
                </c:pt>
                <c:pt idx="5249">
                  <c:v>44</c:v>
                </c:pt>
                <c:pt idx="5250">
                  <c:v>48</c:v>
                </c:pt>
                <c:pt idx="5251">
                  <c:v>44</c:v>
                </c:pt>
                <c:pt idx="5252">
                  <c:v>44</c:v>
                </c:pt>
                <c:pt idx="5253">
                  <c:v>44</c:v>
                </c:pt>
                <c:pt idx="5254">
                  <c:v>44</c:v>
                </c:pt>
                <c:pt idx="5255">
                  <c:v>44</c:v>
                </c:pt>
                <c:pt idx="5256">
                  <c:v>44</c:v>
                </c:pt>
                <c:pt idx="5257">
                  <c:v>44</c:v>
                </c:pt>
                <c:pt idx="5258">
                  <c:v>44</c:v>
                </c:pt>
                <c:pt idx="5259">
                  <c:v>48</c:v>
                </c:pt>
                <c:pt idx="5260">
                  <c:v>44</c:v>
                </c:pt>
                <c:pt idx="5261">
                  <c:v>44</c:v>
                </c:pt>
                <c:pt idx="5262">
                  <c:v>48</c:v>
                </c:pt>
                <c:pt idx="5263">
                  <c:v>44</c:v>
                </c:pt>
                <c:pt idx="5264">
                  <c:v>44</c:v>
                </c:pt>
                <c:pt idx="5265">
                  <c:v>44</c:v>
                </c:pt>
                <c:pt idx="5266">
                  <c:v>48</c:v>
                </c:pt>
                <c:pt idx="5267">
                  <c:v>44</c:v>
                </c:pt>
                <c:pt idx="5268">
                  <c:v>44</c:v>
                </c:pt>
                <c:pt idx="5269">
                  <c:v>44</c:v>
                </c:pt>
                <c:pt idx="5270">
                  <c:v>44</c:v>
                </c:pt>
                <c:pt idx="5271">
                  <c:v>44</c:v>
                </c:pt>
                <c:pt idx="5272">
                  <c:v>44</c:v>
                </c:pt>
                <c:pt idx="5273">
                  <c:v>44</c:v>
                </c:pt>
                <c:pt idx="5274">
                  <c:v>44</c:v>
                </c:pt>
                <c:pt idx="5275">
                  <c:v>44</c:v>
                </c:pt>
                <c:pt idx="5276">
                  <c:v>44</c:v>
                </c:pt>
                <c:pt idx="5277">
                  <c:v>44</c:v>
                </c:pt>
                <c:pt idx="5278">
                  <c:v>44</c:v>
                </c:pt>
                <c:pt idx="5279">
                  <c:v>44</c:v>
                </c:pt>
                <c:pt idx="5280">
                  <c:v>44</c:v>
                </c:pt>
                <c:pt idx="5281">
                  <c:v>44</c:v>
                </c:pt>
                <c:pt idx="5282">
                  <c:v>44</c:v>
                </c:pt>
                <c:pt idx="5283">
                  <c:v>44</c:v>
                </c:pt>
                <c:pt idx="5284">
                  <c:v>44</c:v>
                </c:pt>
                <c:pt idx="5285">
                  <c:v>44</c:v>
                </c:pt>
                <c:pt idx="5286">
                  <c:v>44</c:v>
                </c:pt>
                <c:pt idx="5287">
                  <c:v>44</c:v>
                </c:pt>
                <c:pt idx="5288">
                  <c:v>48</c:v>
                </c:pt>
                <c:pt idx="5289">
                  <c:v>48</c:v>
                </c:pt>
                <c:pt idx="5290">
                  <c:v>44</c:v>
                </c:pt>
                <c:pt idx="5291">
                  <c:v>44</c:v>
                </c:pt>
                <c:pt idx="5292">
                  <c:v>44</c:v>
                </c:pt>
                <c:pt idx="5293">
                  <c:v>44</c:v>
                </c:pt>
                <c:pt idx="5294">
                  <c:v>44</c:v>
                </c:pt>
                <c:pt idx="5295">
                  <c:v>44</c:v>
                </c:pt>
                <c:pt idx="5296">
                  <c:v>44</c:v>
                </c:pt>
                <c:pt idx="5297">
                  <c:v>44</c:v>
                </c:pt>
                <c:pt idx="5298">
                  <c:v>44</c:v>
                </c:pt>
                <c:pt idx="5299">
                  <c:v>44</c:v>
                </c:pt>
                <c:pt idx="5300">
                  <c:v>44</c:v>
                </c:pt>
                <c:pt idx="5301">
                  <c:v>44</c:v>
                </c:pt>
                <c:pt idx="5302">
                  <c:v>44</c:v>
                </c:pt>
                <c:pt idx="5303">
                  <c:v>44</c:v>
                </c:pt>
                <c:pt idx="5304">
                  <c:v>44</c:v>
                </c:pt>
                <c:pt idx="5305">
                  <c:v>44</c:v>
                </c:pt>
                <c:pt idx="5306">
                  <c:v>44</c:v>
                </c:pt>
                <c:pt idx="5307">
                  <c:v>44</c:v>
                </c:pt>
                <c:pt idx="5308">
                  <c:v>44</c:v>
                </c:pt>
                <c:pt idx="5309">
                  <c:v>44</c:v>
                </c:pt>
                <c:pt idx="5310">
                  <c:v>44</c:v>
                </c:pt>
                <c:pt idx="5311">
                  <c:v>44</c:v>
                </c:pt>
                <c:pt idx="5312">
                  <c:v>44</c:v>
                </c:pt>
                <c:pt idx="5313">
                  <c:v>44</c:v>
                </c:pt>
                <c:pt idx="5314">
                  <c:v>44</c:v>
                </c:pt>
                <c:pt idx="5315">
                  <c:v>44</c:v>
                </c:pt>
                <c:pt idx="5316">
                  <c:v>44</c:v>
                </c:pt>
                <c:pt idx="5317">
                  <c:v>44</c:v>
                </c:pt>
                <c:pt idx="5318">
                  <c:v>44</c:v>
                </c:pt>
                <c:pt idx="5319">
                  <c:v>44</c:v>
                </c:pt>
                <c:pt idx="5320">
                  <c:v>44</c:v>
                </c:pt>
                <c:pt idx="5321">
                  <c:v>44</c:v>
                </c:pt>
                <c:pt idx="5322">
                  <c:v>44</c:v>
                </c:pt>
                <c:pt idx="5323">
                  <c:v>44</c:v>
                </c:pt>
                <c:pt idx="5324">
                  <c:v>44</c:v>
                </c:pt>
                <c:pt idx="5325">
                  <c:v>44</c:v>
                </c:pt>
                <c:pt idx="5326">
                  <c:v>44</c:v>
                </c:pt>
                <c:pt idx="5327">
                  <c:v>44</c:v>
                </c:pt>
                <c:pt idx="5328">
                  <c:v>44</c:v>
                </c:pt>
                <c:pt idx="5329">
                  <c:v>44</c:v>
                </c:pt>
                <c:pt idx="5330">
                  <c:v>44</c:v>
                </c:pt>
                <c:pt idx="5331">
                  <c:v>48</c:v>
                </c:pt>
                <c:pt idx="5332">
                  <c:v>44</c:v>
                </c:pt>
                <c:pt idx="5333">
                  <c:v>44</c:v>
                </c:pt>
                <c:pt idx="5334">
                  <c:v>44</c:v>
                </c:pt>
                <c:pt idx="5335">
                  <c:v>84</c:v>
                </c:pt>
                <c:pt idx="5336">
                  <c:v>44</c:v>
                </c:pt>
                <c:pt idx="5337">
                  <c:v>44</c:v>
                </c:pt>
                <c:pt idx="5338">
                  <c:v>44</c:v>
                </c:pt>
                <c:pt idx="5339">
                  <c:v>44</c:v>
                </c:pt>
                <c:pt idx="5340">
                  <c:v>44</c:v>
                </c:pt>
                <c:pt idx="5341">
                  <c:v>44</c:v>
                </c:pt>
                <c:pt idx="5342">
                  <c:v>76</c:v>
                </c:pt>
                <c:pt idx="5343">
                  <c:v>44</c:v>
                </c:pt>
                <c:pt idx="5344">
                  <c:v>44</c:v>
                </c:pt>
                <c:pt idx="5345">
                  <c:v>44</c:v>
                </c:pt>
                <c:pt idx="5346">
                  <c:v>44</c:v>
                </c:pt>
                <c:pt idx="5347">
                  <c:v>44</c:v>
                </c:pt>
                <c:pt idx="5348">
                  <c:v>44</c:v>
                </c:pt>
                <c:pt idx="5349">
                  <c:v>44</c:v>
                </c:pt>
                <c:pt idx="5350">
                  <c:v>44</c:v>
                </c:pt>
                <c:pt idx="5351">
                  <c:v>44</c:v>
                </c:pt>
                <c:pt idx="5352">
                  <c:v>44</c:v>
                </c:pt>
                <c:pt idx="5353">
                  <c:v>44</c:v>
                </c:pt>
                <c:pt idx="5354">
                  <c:v>44</c:v>
                </c:pt>
                <c:pt idx="5355">
                  <c:v>44</c:v>
                </c:pt>
                <c:pt idx="5356">
                  <c:v>44</c:v>
                </c:pt>
                <c:pt idx="5357">
                  <c:v>44</c:v>
                </c:pt>
                <c:pt idx="5358">
                  <c:v>44</c:v>
                </c:pt>
                <c:pt idx="5359">
                  <c:v>44</c:v>
                </c:pt>
                <c:pt idx="5360">
                  <c:v>44</c:v>
                </c:pt>
                <c:pt idx="5361">
                  <c:v>84</c:v>
                </c:pt>
                <c:pt idx="5362">
                  <c:v>44</c:v>
                </c:pt>
                <c:pt idx="5363">
                  <c:v>44</c:v>
                </c:pt>
                <c:pt idx="5364">
                  <c:v>44</c:v>
                </c:pt>
                <c:pt idx="5365">
                  <c:v>44</c:v>
                </c:pt>
                <c:pt idx="5366">
                  <c:v>44</c:v>
                </c:pt>
                <c:pt idx="5367">
                  <c:v>52</c:v>
                </c:pt>
                <c:pt idx="5368">
                  <c:v>68</c:v>
                </c:pt>
                <c:pt idx="5369">
                  <c:v>704</c:v>
                </c:pt>
                <c:pt idx="5370">
                  <c:v>1060</c:v>
                </c:pt>
                <c:pt idx="5371">
                  <c:v>1068</c:v>
                </c:pt>
                <c:pt idx="5372">
                  <c:v>1076</c:v>
                </c:pt>
                <c:pt idx="5373">
                  <c:v>1072</c:v>
                </c:pt>
                <c:pt idx="5374">
                  <c:v>1064</c:v>
                </c:pt>
                <c:pt idx="5375">
                  <c:v>1060</c:v>
                </c:pt>
                <c:pt idx="5376">
                  <c:v>1064</c:v>
                </c:pt>
                <c:pt idx="5377">
                  <c:v>1072</c:v>
                </c:pt>
                <c:pt idx="5378">
                  <c:v>3108</c:v>
                </c:pt>
                <c:pt idx="5379">
                  <c:v>4172</c:v>
                </c:pt>
                <c:pt idx="5380">
                  <c:v>3132</c:v>
                </c:pt>
                <c:pt idx="5381">
                  <c:v>5652</c:v>
                </c:pt>
                <c:pt idx="5382">
                  <c:v>5692</c:v>
                </c:pt>
                <c:pt idx="5383">
                  <c:v>5680</c:v>
                </c:pt>
                <c:pt idx="5384">
                  <c:v>5680</c:v>
                </c:pt>
                <c:pt idx="5385">
                  <c:v>5680</c:v>
                </c:pt>
                <c:pt idx="5386">
                  <c:v>5664</c:v>
                </c:pt>
                <c:pt idx="5387">
                  <c:v>5672</c:v>
                </c:pt>
                <c:pt idx="5388">
                  <c:v>5668</c:v>
                </c:pt>
                <c:pt idx="5389">
                  <c:v>4008</c:v>
                </c:pt>
                <c:pt idx="5390">
                  <c:v>2272</c:v>
                </c:pt>
                <c:pt idx="5391">
                  <c:v>2276</c:v>
                </c:pt>
                <c:pt idx="5392">
                  <c:v>2280</c:v>
                </c:pt>
                <c:pt idx="5393">
                  <c:v>2276</c:v>
                </c:pt>
                <c:pt idx="5394">
                  <c:v>2300</c:v>
                </c:pt>
                <c:pt idx="5395">
                  <c:v>2364</c:v>
                </c:pt>
                <c:pt idx="5396">
                  <c:v>2340</c:v>
                </c:pt>
                <c:pt idx="5397">
                  <c:v>2368</c:v>
                </c:pt>
                <c:pt idx="5398">
                  <c:v>2340</c:v>
                </c:pt>
                <c:pt idx="5399">
                  <c:v>2348</c:v>
                </c:pt>
                <c:pt idx="5400">
                  <c:v>2384</c:v>
                </c:pt>
                <c:pt idx="5401">
                  <c:v>2344</c:v>
                </c:pt>
                <c:pt idx="5402">
                  <c:v>2352</c:v>
                </c:pt>
                <c:pt idx="5403">
                  <c:v>2356</c:v>
                </c:pt>
                <c:pt idx="5404">
                  <c:v>2360</c:v>
                </c:pt>
                <c:pt idx="5405">
                  <c:v>2356</c:v>
                </c:pt>
                <c:pt idx="5406">
                  <c:v>2364</c:v>
                </c:pt>
                <c:pt idx="5407">
                  <c:v>2372</c:v>
                </c:pt>
                <c:pt idx="5408">
                  <c:v>2376</c:v>
                </c:pt>
                <c:pt idx="5409">
                  <c:v>2376</c:v>
                </c:pt>
                <c:pt idx="5410">
                  <c:v>2320</c:v>
                </c:pt>
                <c:pt idx="5411">
                  <c:v>2328</c:v>
                </c:pt>
                <c:pt idx="5412">
                  <c:v>2332</c:v>
                </c:pt>
                <c:pt idx="5413">
                  <c:v>2328</c:v>
                </c:pt>
                <c:pt idx="5414">
                  <c:v>2324</c:v>
                </c:pt>
                <c:pt idx="5415">
                  <c:v>2336</c:v>
                </c:pt>
                <c:pt idx="5416">
                  <c:v>2328</c:v>
                </c:pt>
                <c:pt idx="5417">
                  <c:v>2320</c:v>
                </c:pt>
                <c:pt idx="5418">
                  <c:v>2308</c:v>
                </c:pt>
                <c:pt idx="5419">
                  <c:v>2312</c:v>
                </c:pt>
                <c:pt idx="5420">
                  <c:v>2304</c:v>
                </c:pt>
                <c:pt idx="5421">
                  <c:v>2296</c:v>
                </c:pt>
                <c:pt idx="5422">
                  <c:v>2304</c:v>
                </c:pt>
                <c:pt idx="5423">
                  <c:v>2320</c:v>
                </c:pt>
                <c:pt idx="5424">
                  <c:v>2316</c:v>
                </c:pt>
                <c:pt idx="5425">
                  <c:v>2328</c:v>
                </c:pt>
                <c:pt idx="5426">
                  <c:v>2328</c:v>
                </c:pt>
                <c:pt idx="5427">
                  <c:v>2332</c:v>
                </c:pt>
                <c:pt idx="5428">
                  <c:v>2332</c:v>
                </c:pt>
                <c:pt idx="5429">
                  <c:v>2324</c:v>
                </c:pt>
                <c:pt idx="5430">
                  <c:v>2348</c:v>
                </c:pt>
                <c:pt idx="5431">
                  <c:v>2328</c:v>
                </c:pt>
                <c:pt idx="5432">
                  <c:v>2340</c:v>
                </c:pt>
                <c:pt idx="5433">
                  <c:v>2356</c:v>
                </c:pt>
                <c:pt idx="5434">
                  <c:v>2360</c:v>
                </c:pt>
                <c:pt idx="5435">
                  <c:v>2360</c:v>
                </c:pt>
                <c:pt idx="5436">
                  <c:v>2348</c:v>
                </c:pt>
                <c:pt idx="5437">
                  <c:v>2352</c:v>
                </c:pt>
                <c:pt idx="5438">
                  <c:v>2388</c:v>
                </c:pt>
                <c:pt idx="5439">
                  <c:v>2344</c:v>
                </c:pt>
                <c:pt idx="5440">
                  <c:v>2340</c:v>
                </c:pt>
                <c:pt idx="5441">
                  <c:v>2312</c:v>
                </c:pt>
                <c:pt idx="5442">
                  <c:v>2332</c:v>
                </c:pt>
                <c:pt idx="5443">
                  <c:v>2344</c:v>
                </c:pt>
                <c:pt idx="5444">
                  <c:v>2320</c:v>
                </c:pt>
                <c:pt idx="5445">
                  <c:v>2324</c:v>
                </c:pt>
                <c:pt idx="5446">
                  <c:v>2332</c:v>
                </c:pt>
                <c:pt idx="5447">
                  <c:v>2340</c:v>
                </c:pt>
                <c:pt idx="5448">
                  <c:v>2352</c:v>
                </c:pt>
                <c:pt idx="5449">
                  <c:v>1960</c:v>
                </c:pt>
                <c:pt idx="5450">
                  <c:v>1488</c:v>
                </c:pt>
                <c:pt idx="5451">
                  <c:v>1480</c:v>
                </c:pt>
                <c:pt idx="5452">
                  <c:v>1416</c:v>
                </c:pt>
                <c:pt idx="5453">
                  <c:v>172</c:v>
                </c:pt>
                <c:pt idx="5454">
                  <c:v>60</c:v>
                </c:pt>
                <c:pt idx="5455">
                  <c:v>60</c:v>
                </c:pt>
                <c:pt idx="5456">
                  <c:v>60</c:v>
                </c:pt>
                <c:pt idx="5457">
                  <c:v>60</c:v>
                </c:pt>
                <c:pt idx="5458">
                  <c:v>60</c:v>
                </c:pt>
                <c:pt idx="5459">
                  <c:v>60</c:v>
                </c:pt>
                <c:pt idx="5460">
                  <c:v>60</c:v>
                </c:pt>
                <c:pt idx="5461">
                  <c:v>60</c:v>
                </c:pt>
                <c:pt idx="5462">
                  <c:v>60</c:v>
                </c:pt>
                <c:pt idx="5463">
                  <c:v>60</c:v>
                </c:pt>
                <c:pt idx="5464">
                  <c:v>60</c:v>
                </c:pt>
                <c:pt idx="5465">
                  <c:v>60</c:v>
                </c:pt>
                <c:pt idx="5466">
                  <c:v>60</c:v>
                </c:pt>
                <c:pt idx="5467">
                  <c:v>60</c:v>
                </c:pt>
                <c:pt idx="5468">
                  <c:v>60</c:v>
                </c:pt>
                <c:pt idx="5469">
                  <c:v>60</c:v>
                </c:pt>
                <c:pt idx="5470">
                  <c:v>60</c:v>
                </c:pt>
                <c:pt idx="5471">
                  <c:v>60</c:v>
                </c:pt>
                <c:pt idx="5472">
                  <c:v>60</c:v>
                </c:pt>
                <c:pt idx="5473">
                  <c:v>60</c:v>
                </c:pt>
                <c:pt idx="5474">
                  <c:v>60</c:v>
                </c:pt>
                <c:pt idx="5475">
                  <c:v>60</c:v>
                </c:pt>
                <c:pt idx="5476">
                  <c:v>60</c:v>
                </c:pt>
                <c:pt idx="5477">
                  <c:v>60</c:v>
                </c:pt>
                <c:pt idx="5478">
                  <c:v>60</c:v>
                </c:pt>
                <c:pt idx="5479">
                  <c:v>60</c:v>
                </c:pt>
                <c:pt idx="5480">
                  <c:v>60</c:v>
                </c:pt>
                <c:pt idx="5481">
                  <c:v>60</c:v>
                </c:pt>
                <c:pt idx="5482">
                  <c:v>60</c:v>
                </c:pt>
                <c:pt idx="5483">
                  <c:v>60</c:v>
                </c:pt>
                <c:pt idx="5484">
                  <c:v>60</c:v>
                </c:pt>
                <c:pt idx="5485">
                  <c:v>60</c:v>
                </c:pt>
                <c:pt idx="5486">
                  <c:v>60</c:v>
                </c:pt>
                <c:pt idx="5487">
                  <c:v>60</c:v>
                </c:pt>
                <c:pt idx="5488">
                  <c:v>60</c:v>
                </c:pt>
                <c:pt idx="5489">
                  <c:v>60</c:v>
                </c:pt>
                <c:pt idx="5490">
                  <c:v>60</c:v>
                </c:pt>
                <c:pt idx="5491">
                  <c:v>60</c:v>
                </c:pt>
                <c:pt idx="5492">
                  <c:v>60</c:v>
                </c:pt>
                <c:pt idx="5493">
                  <c:v>60</c:v>
                </c:pt>
                <c:pt idx="5494">
                  <c:v>60</c:v>
                </c:pt>
                <c:pt idx="5495">
                  <c:v>60</c:v>
                </c:pt>
                <c:pt idx="5496">
                  <c:v>60</c:v>
                </c:pt>
                <c:pt idx="5497">
                  <c:v>60</c:v>
                </c:pt>
                <c:pt idx="5498">
                  <c:v>60</c:v>
                </c:pt>
                <c:pt idx="5499">
                  <c:v>60</c:v>
                </c:pt>
                <c:pt idx="5500">
                  <c:v>60</c:v>
                </c:pt>
                <c:pt idx="5501">
                  <c:v>60</c:v>
                </c:pt>
                <c:pt idx="5502">
                  <c:v>60</c:v>
                </c:pt>
                <c:pt idx="5503">
                  <c:v>60</c:v>
                </c:pt>
                <c:pt idx="5504">
                  <c:v>60</c:v>
                </c:pt>
                <c:pt idx="5505">
                  <c:v>60</c:v>
                </c:pt>
                <c:pt idx="5506">
                  <c:v>64</c:v>
                </c:pt>
                <c:pt idx="5507">
                  <c:v>60</c:v>
                </c:pt>
                <c:pt idx="5508">
                  <c:v>60</c:v>
                </c:pt>
                <c:pt idx="5509">
                  <c:v>60</c:v>
                </c:pt>
                <c:pt idx="5510">
                  <c:v>60</c:v>
                </c:pt>
                <c:pt idx="5511">
                  <c:v>60</c:v>
                </c:pt>
                <c:pt idx="5512">
                  <c:v>60</c:v>
                </c:pt>
                <c:pt idx="5513">
                  <c:v>60</c:v>
                </c:pt>
                <c:pt idx="5514">
                  <c:v>60</c:v>
                </c:pt>
                <c:pt idx="5515">
                  <c:v>60</c:v>
                </c:pt>
                <c:pt idx="5516">
                  <c:v>60</c:v>
                </c:pt>
                <c:pt idx="5517">
                  <c:v>60</c:v>
                </c:pt>
                <c:pt idx="5518">
                  <c:v>60</c:v>
                </c:pt>
                <c:pt idx="5519">
                  <c:v>60</c:v>
                </c:pt>
                <c:pt idx="5520">
                  <c:v>60</c:v>
                </c:pt>
                <c:pt idx="5521">
                  <c:v>60</c:v>
                </c:pt>
                <c:pt idx="5522">
                  <c:v>60</c:v>
                </c:pt>
                <c:pt idx="5523">
                  <c:v>60</c:v>
                </c:pt>
                <c:pt idx="5524">
                  <c:v>60</c:v>
                </c:pt>
                <c:pt idx="5525">
                  <c:v>60</c:v>
                </c:pt>
                <c:pt idx="5526">
                  <c:v>60</c:v>
                </c:pt>
                <c:pt idx="5527">
                  <c:v>60</c:v>
                </c:pt>
                <c:pt idx="5528">
                  <c:v>60</c:v>
                </c:pt>
                <c:pt idx="5529">
                  <c:v>60</c:v>
                </c:pt>
                <c:pt idx="5530">
                  <c:v>60</c:v>
                </c:pt>
                <c:pt idx="5531">
                  <c:v>60</c:v>
                </c:pt>
                <c:pt idx="5532">
                  <c:v>60</c:v>
                </c:pt>
                <c:pt idx="5533">
                  <c:v>60</c:v>
                </c:pt>
                <c:pt idx="5534">
                  <c:v>60</c:v>
                </c:pt>
                <c:pt idx="5535">
                  <c:v>60</c:v>
                </c:pt>
                <c:pt idx="5536">
                  <c:v>60</c:v>
                </c:pt>
                <c:pt idx="5537">
                  <c:v>60</c:v>
                </c:pt>
                <c:pt idx="5538">
                  <c:v>60</c:v>
                </c:pt>
                <c:pt idx="5539">
                  <c:v>60</c:v>
                </c:pt>
                <c:pt idx="5540">
                  <c:v>60</c:v>
                </c:pt>
                <c:pt idx="5541">
                  <c:v>60</c:v>
                </c:pt>
                <c:pt idx="5542">
                  <c:v>60</c:v>
                </c:pt>
                <c:pt idx="5543">
                  <c:v>60</c:v>
                </c:pt>
                <c:pt idx="5544">
                  <c:v>60</c:v>
                </c:pt>
                <c:pt idx="5545">
                  <c:v>60</c:v>
                </c:pt>
                <c:pt idx="5546">
                  <c:v>60</c:v>
                </c:pt>
                <c:pt idx="5547">
                  <c:v>60</c:v>
                </c:pt>
                <c:pt idx="5548">
                  <c:v>60</c:v>
                </c:pt>
                <c:pt idx="5549">
                  <c:v>60</c:v>
                </c:pt>
                <c:pt idx="5550">
                  <c:v>60</c:v>
                </c:pt>
                <c:pt idx="5551">
                  <c:v>60</c:v>
                </c:pt>
                <c:pt idx="5552">
                  <c:v>60</c:v>
                </c:pt>
                <c:pt idx="5553">
                  <c:v>60</c:v>
                </c:pt>
                <c:pt idx="5554">
                  <c:v>60</c:v>
                </c:pt>
                <c:pt idx="5555">
                  <c:v>60</c:v>
                </c:pt>
                <c:pt idx="5556">
                  <c:v>60</c:v>
                </c:pt>
                <c:pt idx="5557">
                  <c:v>60</c:v>
                </c:pt>
                <c:pt idx="5558">
                  <c:v>60</c:v>
                </c:pt>
                <c:pt idx="5559">
                  <c:v>60</c:v>
                </c:pt>
                <c:pt idx="5560">
                  <c:v>60</c:v>
                </c:pt>
                <c:pt idx="5561">
                  <c:v>60</c:v>
                </c:pt>
                <c:pt idx="5562">
                  <c:v>60</c:v>
                </c:pt>
                <c:pt idx="5563">
                  <c:v>60</c:v>
                </c:pt>
                <c:pt idx="5564">
                  <c:v>60</c:v>
                </c:pt>
                <c:pt idx="5565">
                  <c:v>60</c:v>
                </c:pt>
                <c:pt idx="5566">
                  <c:v>60</c:v>
                </c:pt>
                <c:pt idx="5567">
                  <c:v>60</c:v>
                </c:pt>
                <c:pt idx="5568">
                  <c:v>60</c:v>
                </c:pt>
                <c:pt idx="5569">
                  <c:v>60</c:v>
                </c:pt>
                <c:pt idx="5570">
                  <c:v>60</c:v>
                </c:pt>
                <c:pt idx="5571">
                  <c:v>60</c:v>
                </c:pt>
                <c:pt idx="5572">
                  <c:v>60</c:v>
                </c:pt>
                <c:pt idx="5573">
                  <c:v>60</c:v>
                </c:pt>
                <c:pt idx="5574">
                  <c:v>60</c:v>
                </c:pt>
                <c:pt idx="5575">
                  <c:v>60</c:v>
                </c:pt>
                <c:pt idx="5576">
                  <c:v>60</c:v>
                </c:pt>
                <c:pt idx="5577">
                  <c:v>60</c:v>
                </c:pt>
                <c:pt idx="5578">
                  <c:v>60</c:v>
                </c:pt>
                <c:pt idx="5579">
                  <c:v>60</c:v>
                </c:pt>
                <c:pt idx="5580">
                  <c:v>60</c:v>
                </c:pt>
                <c:pt idx="5581">
                  <c:v>60</c:v>
                </c:pt>
                <c:pt idx="5582">
                  <c:v>60</c:v>
                </c:pt>
                <c:pt idx="5583">
                  <c:v>60</c:v>
                </c:pt>
                <c:pt idx="5584">
                  <c:v>56</c:v>
                </c:pt>
                <c:pt idx="5585">
                  <c:v>60</c:v>
                </c:pt>
                <c:pt idx="5586">
                  <c:v>60</c:v>
                </c:pt>
                <c:pt idx="5587">
                  <c:v>60</c:v>
                </c:pt>
                <c:pt idx="5588">
                  <c:v>56</c:v>
                </c:pt>
                <c:pt idx="5589">
                  <c:v>56</c:v>
                </c:pt>
                <c:pt idx="5590">
                  <c:v>56</c:v>
                </c:pt>
                <c:pt idx="5591">
                  <c:v>56</c:v>
                </c:pt>
                <c:pt idx="5592">
                  <c:v>56</c:v>
                </c:pt>
                <c:pt idx="5593">
                  <c:v>56</c:v>
                </c:pt>
                <c:pt idx="5594">
                  <c:v>56</c:v>
                </c:pt>
                <c:pt idx="5595">
                  <c:v>60</c:v>
                </c:pt>
                <c:pt idx="5596">
                  <c:v>56</c:v>
                </c:pt>
                <c:pt idx="5597">
                  <c:v>56</c:v>
                </c:pt>
                <c:pt idx="5598">
                  <c:v>56</c:v>
                </c:pt>
                <c:pt idx="5599">
                  <c:v>56</c:v>
                </c:pt>
                <c:pt idx="5600">
                  <c:v>56</c:v>
                </c:pt>
                <c:pt idx="5601">
                  <c:v>56</c:v>
                </c:pt>
                <c:pt idx="5602">
                  <c:v>56</c:v>
                </c:pt>
                <c:pt idx="5603">
                  <c:v>56</c:v>
                </c:pt>
                <c:pt idx="5604">
                  <c:v>56</c:v>
                </c:pt>
                <c:pt idx="5605">
                  <c:v>56</c:v>
                </c:pt>
                <c:pt idx="5606">
                  <c:v>56</c:v>
                </c:pt>
                <c:pt idx="5607">
                  <c:v>56</c:v>
                </c:pt>
                <c:pt idx="5608">
                  <c:v>56</c:v>
                </c:pt>
                <c:pt idx="5609">
                  <c:v>56</c:v>
                </c:pt>
                <c:pt idx="5610">
                  <c:v>56</c:v>
                </c:pt>
                <c:pt idx="5611">
                  <c:v>56</c:v>
                </c:pt>
                <c:pt idx="5612">
                  <c:v>56</c:v>
                </c:pt>
                <c:pt idx="5613">
                  <c:v>56</c:v>
                </c:pt>
                <c:pt idx="5614">
                  <c:v>56</c:v>
                </c:pt>
                <c:pt idx="5615">
                  <c:v>56</c:v>
                </c:pt>
                <c:pt idx="5616">
                  <c:v>56</c:v>
                </c:pt>
                <c:pt idx="5617">
                  <c:v>56</c:v>
                </c:pt>
                <c:pt idx="5618">
                  <c:v>56</c:v>
                </c:pt>
                <c:pt idx="5619">
                  <c:v>56</c:v>
                </c:pt>
                <c:pt idx="5620">
                  <c:v>56</c:v>
                </c:pt>
                <c:pt idx="5621">
                  <c:v>56</c:v>
                </c:pt>
                <c:pt idx="5622">
                  <c:v>56</c:v>
                </c:pt>
                <c:pt idx="5623">
                  <c:v>56</c:v>
                </c:pt>
                <c:pt idx="5624">
                  <c:v>56</c:v>
                </c:pt>
                <c:pt idx="5625">
                  <c:v>56</c:v>
                </c:pt>
                <c:pt idx="5626">
                  <c:v>56</c:v>
                </c:pt>
                <c:pt idx="5627">
                  <c:v>56</c:v>
                </c:pt>
                <c:pt idx="5628">
                  <c:v>56</c:v>
                </c:pt>
                <c:pt idx="5629">
                  <c:v>56</c:v>
                </c:pt>
                <c:pt idx="5630">
                  <c:v>56</c:v>
                </c:pt>
                <c:pt idx="5631">
                  <c:v>56</c:v>
                </c:pt>
                <c:pt idx="5632">
                  <c:v>56</c:v>
                </c:pt>
                <c:pt idx="5633">
                  <c:v>56</c:v>
                </c:pt>
                <c:pt idx="5634">
                  <c:v>56</c:v>
                </c:pt>
                <c:pt idx="5635">
                  <c:v>56</c:v>
                </c:pt>
                <c:pt idx="5636">
                  <c:v>56</c:v>
                </c:pt>
                <c:pt idx="5637">
                  <c:v>56</c:v>
                </c:pt>
                <c:pt idx="5638">
                  <c:v>56</c:v>
                </c:pt>
                <c:pt idx="5639">
                  <c:v>56</c:v>
                </c:pt>
                <c:pt idx="5640">
                  <c:v>56</c:v>
                </c:pt>
                <c:pt idx="5641">
                  <c:v>56</c:v>
                </c:pt>
                <c:pt idx="5642">
                  <c:v>56</c:v>
                </c:pt>
                <c:pt idx="5643">
                  <c:v>56</c:v>
                </c:pt>
                <c:pt idx="5644">
                  <c:v>56</c:v>
                </c:pt>
                <c:pt idx="5645">
                  <c:v>116</c:v>
                </c:pt>
                <c:pt idx="5646">
                  <c:v>100</c:v>
                </c:pt>
                <c:pt idx="5647">
                  <c:v>148</c:v>
                </c:pt>
                <c:pt idx="5648">
                  <c:v>56</c:v>
                </c:pt>
                <c:pt idx="5649">
                  <c:v>56</c:v>
                </c:pt>
                <c:pt idx="5650">
                  <c:v>56</c:v>
                </c:pt>
                <c:pt idx="5651">
                  <c:v>56</c:v>
                </c:pt>
                <c:pt idx="5652">
                  <c:v>56</c:v>
                </c:pt>
                <c:pt idx="5653">
                  <c:v>56</c:v>
                </c:pt>
                <c:pt idx="5654">
                  <c:v>56</c:v>
                </c:pt>
                <c:pt idx="5655">
                  <c:v>56</c:v>
                </c:pt>
                <c:pt idx="5656">
                  <c:v>56</c:v>
                </c:pt>
                <c:pt idx="5657">
                  <c:v>56</c:v>
                </c:pt>
                <c:pt idx="5658">
                  <c:v>56</c:v>
                </c:pt>
                <c:pt idx="5659">
                  <c:v>56</c:v>
                </c:pt>
                <c:pt idx="5660">
                  <c:v>56</c:v>
                </c:pt>
                <c:pt idx="5661">
                  <c:v>56</c:v>
                </c:pt>
                <c:pt idx="5662">
                  <c:v>56</c:v>
                </c:pt>
                <c:pt idx="5663">
                  <c:v>56</c:v>
                </c:pt>
                <c:pt idx="5664">
                  <c:v>56</c:v>
                </c:pt>
                <c:pt idx="5665">
                  <c:v>56</c:v>
                </c:pt>
                <c:pt idx="5666">
                  <c:v>56</c:v>
                </c:pt>
                <c:pt idx="5667">
                  <c:v>52</c:v>
                </c:pt>
                <c:pt idx="5668">
                  <c:v>56</c:v>
                </c:pt>
                <c:pt idx="5669">
                  <c:v>56</c:v>
                </c:pt>
                <c:pt idx="5670">
                  <c:v>56</c:v>
                </c:pt>
                <c:pt idx="5671">
                  <c:v>56</c:v>
                </c:pt>
                <c:pt idx="5672">
                  <c:v>56</c:v>
                </c:pt>
                <c:pt idx="5673">
                  <c:v>56</c:v>
                </c:pt>
                <c:pt idx="5674">
                  <c:v>56</c:v>
                </c:pt>
                <c:pt idx="5675">
                  <c:v>56</c:v>
                </c:pt>
                <c:pt idx="5676">
                  <c:v>56</c:v>
                </c:pt>
                <c:pt idx="5677">
                  <c:v>56</c:v>
                </c:pt>
                <c:pt idx="5678">
                  <c:v>56</c:v>
                </c:pt>
                <c:pt idx="5679">
                  <c:v>56</c:v>
                </c:pt>
                <c:pt idx="5680">
                  <c:v>56</c:v>
                </c:pt>
                <c:pt idx="5681">
                  <c:v>56</c:v>
                </c:pt>
                <c:pt idx="5682">
                  <c:v>56</c:v>
                </c:pt>
                <c:pt idx="5683">
                  <c:v>56</c:v>
                </c:pt>
                <c:pt idx="5684">
                  <c:v>56</c:v>
                </c:pt>
                <c:pt idx="5685">
                  <c:v>56</c:v>
                </c:pt>
                <c:pt idx="5686">
                  <c:v>56</c:v>
                </c:pt>
                <c:pt idx="5687">
                  <c:v>56</c:v>
                </c:pt>
                <c:pt idx="5688">
                  <c:v>60</c:v>
                </c:pt>
                <c:pt idx="5689">
                  <c:v>56</c:v>
                </c:pt>
                <c:pt idx="5690">
                  <c:v>60</c:v>
                </c:pt>
                <c:pt idx="5691">
                  <c:v>56</c:v>
                </c:pt>
                <c:pt idx="5692">
                  <c:v>56</c:v>
                </c:pt>
                <c:pt idx="5693">
                  <c:v>60</c:v>
                </c:pt>
                <c:pt idx="5694">
                  <c:v>60</c:v>
                </c:pt>
                <c:pt idx="5695">
                  <c:v>60</c:v>
                </c:pt>
                <c:pt idx="5696">
                  <c:v>60</c:v>
                </c:pt>
                <c:pt idx="5697">
                  <c:v>56</c:v>
                </c:pt>
                <c:pt idx="5698">
                  <c:v>60</c:v>
                </c:pt>
                <c:pt idx="5699">
                  <c:v>56</c:v>
                </c:pt>
                <c:pt idx="5700">
                  <c:v>56</c:v>
                </c:pt>
                <c:pt idx="5701">
                  <c:v>56</c:v>
                </c:pt>
                <c:pt idx="5702">
                  <c:v>60</c:v>
                </c:pt>
                <c:pt idx="5703">
                  <c:v>56</c:v>
                </c:pt>
                <c:pt idx="5704">
                  <c:v>56</c:v>
                </c:pt>
                <c:pt idx="5705">
                  <c:v>56</c:v>
                </c:pt>
                <c:pt idx="5706">
                  <c:v>60</c:v>
                </c:pt>
                <c:pt idx="5707">
                  <c:v>56</c:v>
                </c:pt>
                <c:pt idx="5708">
                  <c:v>1816</c:v>
                </c:pt>
                <c:pt idx="5709">
                  <c:v>5036</c:v>
                </c:pt>
                <c:pt idx="5710">
                  <c:v>4800</c:v>
                </c:pt>
                <c:pt idx="5711">
                  <c:v>4752</c:v>
                </c:pt>
                <c:pt idx="5712">
                  <c:v>4752</c:v>
                </c:pt>
                <c:pt idx="5713">
                  <c:v>4800</c:v>
                </c:pt>
                <c:pt idx="5714">
                  <c:v>4796</c:v>
                </c:pt>
                <c:pt idx="5715">
                  <c:v>4800</c:v>
                </c:pt>
                <c:pt idx="5716">
                  <c:v>4792</c:v>
                </c:pt>
                <c:pt idx="5717">
                  <c:v>4792</c:v>
                </c:pt>
                <c:pt idx="5718">
                  <c:v>4832</c:v>
                </c:pt>
                <c:pt idx="5719">
                  <c:v>4832</c:v>
                </c:pt>
                <c:pt idx="5720">
                  <c:v>4812</c:v>
                </c:pt>
                <c:pt idx="5721">
                  <c:v>4800</c:v>
                </c:pt>
                <c:pt idx="5722">
                  <c:v>4796</c:v>
                </c:pt>
                <c:pt idx="5723">
                  <c:v>4760</c:v>
                </c:pt>
                <c:pt idx="5724">
                  <c:v>4772</c:v>
                </c:pt>
                <c:pt idx="5725">
                  <c:v>4804</c:v>
                </c:pt>
                <c:pt idx="5726">
                  <c:v>4816</c:v>
                </c:pt>
                <c:pt idx="5727">
                  <c:v>4844</c:v>
                </c:pt>
                <c:pt idx="5728">
                  <c:v>4828</c:v>
                </c:pt>
                <c:pt idx="5729">
                  <c:v>4824</c:v>
                </c:pt>
                <c:pt idx="5730">
                  <c:v>4816</c:v>
                </c:pt>
                <c:pt idx="5731">
                  <c:v>4808</c:v>
                </c:pt>
                <c:pt idx="5732">
                  <c:v>4836</c:v>
                </c:pt>
                <c:pt idx="5733">
                  <c:v>4840</c:v>
                </c:pt>
                <c:pt idx="5734">
                  <c:v>4844</c:v>
                </c:pt>
                <c:pt idx="5735">
                  <c:v>2484</c:v>
                </c:pt>
                <c:pt idx="5736">
                  <c:v>604</c:v>
                </c:pt>
                <c:pt idx="5737">
                  <c:v>60</c:v>
                </c:pt>
                <c:pt idx="5738">
                  <c:v>60</c:v>
                </c:pt>
                <c:pt idx="5739">
                  <c:v>60</c:v>
                </c:pt>
                <c:pt idx="5740">
                  <c:v>60</c:v>
                </c:pt>
                <c:pt idx="5741">
                  <c:v>60</c:v>
                </c:pt>
                <c:pt idx="5742">
                  <c:v>60</c:v>
                </c:pt>
                <c:pt idx="5743">
                  <c:v>60</c:v>
                </c:pt>
                <c:pt idx="5744">
                  <c:v>60</c:v>
                </c:pt>
                <c:pt idx="5745">
                  <c:v>60</c:v>
                </c:pt>
                <c:pt idx="5746">
                  <c:v>60</c:v>
                </c:pt>
                <c:pt idx="5747">
                  <c:v>60</c:v>
                </c:pt>
                <c:pt idx="5748">
                  <c:v>60</c:v>
                </c:pt>
                <c:pt idx="5749">
                  <c:v>60</c:v>
                </c:pt>
                <c:pt idx="5750">
                  <c:v>60</c:v>
                </c:pt>
                <c:pt idx="5751">
                  <c:v>56</c:v>
                </c:pt>
                <c:pt idx="5752">
                  <c:v>60</c:v>
                </c:pt>
                <c:pt idx="5753">
                  <c:v>60</c:v>
                </c:pt>
                <c:pt idx="5754">
                  <c:v>60</c:v>
                </c:pt>
                <c:pt idx="5755">
                  <c:v>60</c:v>
                </c:pt>
                <c:pt idx="5756">
                  <c:v>60</c:v>
                </c:pt>
                <c:pt idx="5757">
                  <c:v>60</c:v>
                </c:pt>
                <c:pt idx="5758">
                  <c:v>60</c:v>
                </c:pt>
                <c:pt idx="5759">
                  <c:v>60</c:v>
                </c:pt>
                <c:pt idx="5760">
                  <c:v>60</c:v>
                </c:pt>
                <c:pt idx="5761">
                  <c:v>60</c:v>
                </c:pt>
                <c:pt idx="5762">
                  <c:v>60</c:v>
                </c:pt>
                <c:pt idx="5763">
                  <c:v>60</c:v>
                </c:pt>
                <c:pt idx="5764">
                  <c:v>60</c:v>
                </c:pt>
                <c:pt idx="5765">
                  <c:v>60</c:v>
                </c:pt>
                <c:pt idx="5766">
                  <c:v>60</c:v>
                </c:pt>
                <c:pt idx="5767">
                  <c:v>60</c:v>
                </c:pt>
                <c:pt idx="5768">
                  <c:v>60</c:v>
                </c:pt>
                <c:pt idx="5769">
                  <c:v>68</c:v>
                </c:pt>
                <c:pt idx="5770">
                  <c:v>60</c:v>
                </c:pt>
                <c:pt idx="5771">
                  <c:v>60</c:v>
                </c:pt>
                <c:pt idx="5772">
                  <c:v>60</c:v>
                </c:pt>
                <c:pt idx="5773">
                  <c:v>60</c:v>
                </c:pt>
                <c:pt idx="5774">
                  <c:v>60</c:v>
                </c:pt>
                <c:pt idx="5775">
                  <c:v>60</c:v>
                </c:pt>
                <c:pt idx="5776">
                  <c:v>60</c:v>
                </c:pt>
                <c:pt idx="5777">
                  <c:v>60</c:v>
                </c:pt>
                <c:pt idx="5778">
                  <c:v>60</c:v>
                </c:pt>
                <c:pt idx="5779">
                  <c:v>60</c:v>
                </c:pt>
                <c:pt idx="5780">
                  <c:v>60</c:v>
                </c:pt>
                <c:pt idx="5781">
                  <c:v>60</c:v>
                </c:pt>
                <c:pt idx="5782">
                  <c:v>60</c:v>
                </c:pt>
                <c:pt idx="5783">
                  <c:v>60</c:v>
                </c:pt>
                <c:pt idx="5784">
                  <c:v>60</c:v>
                </c:pt>
                <c:pt idx="5785">
                  <c:v>60</c:v>
                </c:pt>
                <c:pt idx="5786">
                  <c:v>60</c:v>
                </c:pt>
                <c:pt idx="5787">
                  <c:v>60</c:v>
                </c:pt>
                <c:pt idx="5788">
                  <c:v>60</c:v>
                </c:pt>
                <c:pt idx="5789">
                  <c:v>60</c:v>
                </c:pt>
                <c:pt idx="5790">
                  <c:v>60</c:v>
                </c:pt>
                <c:pt idx="5791">
                  <c:v>60</c:v>
                </c:pt>
                <c:pt idx="5792">
                  <c:v>60</c:v>
                </c:pt>
                <c:pt idx="5793">
                  <c:v>60</c:v>
                </c:pt>
                <c:pt idx="5794">
                  <c:v>60</c:v>
                </c:pt>
                <c:pt idx="5795">
                  <c:v>60</c:v>
                </c:pt>
                <c:pt idx="5796">
                  <c:v>60</c:v>
                </c:pt>
                <c:pt idx="5797">
                  <c:v>60</c:v>
                </c:pt>
                <c:pt idx="5798">
                  <c:v>60</c:v>
                </c:pt>
                <c:pt idx="5799">
                  <c:v>60</c:v>
                </c:pt>
                <c:pt idx="5800">
                  <c:v>60</c:v>
                </c:pt>
                <c:pt idx="5801">
                  <c:v>60</c:v>
                </c:pt>
                <c:pt idx="5802">
                  <c:v>60</c:v>
                </c:pt>
                <c:pt idx="5803">
                  <c:v>60</c:v>
                </c:pt>
                <c:pt idx="5804">
                  <c:v>60</c:v>
                </c:pt>
                <c:pt idx="5805">
                  <c:v>60</c:v>
                </c:pt>
                <c:pt idx="5806">
                  <c:v>60</c:v>
                </c:pt>
                <c:pt idx="5807">
                  <c:v>60</c:v>
                </c:pt>
                <c:pt idx="5808">
                  <c:v>60</c:v>
                </c:pt>
                <c:pt idx="5809">
                  <c:v>60</c:v>
                </c:pt>
                <c:pt idx="5810">
                  <c:v>60</c:v>
                </c:pt>
                <c:pt idx="5811">
                  <c:v>60</c:v>
                </c:pt>
                <c:pt idx="5812">
                  <c:v>60</c:v>
                </c:pt>
                <c:pt idx="5813">
                  <c:v>60</c:v>
                </c:pt>
                <c:pt idx="5814">
                  <c:v>60</c:v>
                </c:pt>
                <c:pt idx="5815">
                  <c:v>60</c:v>
                </c:pt>
                <c:pt idx="5816">
                  <c:v>60</c:v>
                </c:pt>
                <c:pt idx="5817">
                  <c:v>60</c:v>
                </c:pt>
                <c:pt idx="5818">
                  <c:v>60</c:v>
                </c:pt>
                <c:pt idx="5819">
                  <c:v>60</c:v>
                </c:pt>
                <c:pt idx="5820">
                  <c:v>60</c:v>
                </c:pt>
                <c:pt idx="5821">
                  <c:v>60</c:v>
                </c:pt>
                <c:pt idx="5822">
                  <c:v>60</c:v>
                </c:pt>
                <c:pt idx="5823">
                  <c:v>60</c:v>
                </c:pt>
                <c:pt idx="5824">
                  <c:v>60</c:v>
                </c:pt>
                <c:pt idx="5825">
                  <c:v>60</c:v>
                </c:pt>
                <c:pt idx="5826">
                  <c:v>60</c:v>
                </c:pt>
                <c:pt idx="5827">
                  <c:v>60</c:v>
                </c:pt>
                <c:pt idx="5828">
                  <c:v>60</c:v>
                </c:pt>
                <c:pt idx="5829">
                  <c:v>60</c:v>
                </c:pt>
                <c:pt idx="5830">
                  <c:v>60</c:v>
                </c:pt>
                <c:pt idx="5831">
                  <c:v>60</c:v>
                </c:pt>
                <c:pt idx="5832">
                  <c:v>60</c:v>
                </c:pt>
                <c:pt idx="5833">
                  <c:v>60</c:v>
                </c:pt>
                <c:pt idx="5834">
                  <c:v>60</c:v>
                </c:pt>
                <c:pt idx="5835">
                  <c:v>60</c:v>
                </c:pt>
                <c:pt idx="5836">
                  <c:v>60</c:v>
                </c:pt>
                <c:pt idx="5837">
                  <c:v>60</c:v>
                </c:pt>
                <c:pt idx="5838">
                  <c:v>60</c:v>
                </c:pt>
                <c:pt idx="5839">
                  <c:v>60</c:v>
                </c:pt>
                <c:pt idx="5840">
                  <c:v>60</c:v>
                </c:pt>
                <c:pt idx="5841">
                  <c:v>60</c:v>
                </c:pt>
                <c:pt idx="5842">
                  <c:v>60</c:v>
                </c:pt>
                <c:pt idx="5843">
                  <c:v>60</c:v>
                </c:pt>
                <c:pt idx="5844">
                  <c:v>60</c:v>
                </c:pt>
                <c:pt idx="5845">
                  <c:v>60</c:v>
                </c:pt>
                <c:pt idx="5846">
                  <c:v>60</c:v>
                </c:pt>
                <c:pt idx="5847">
                  <c:v>60</c:v>
                </c:pt>
                <c:pt idx="5848">
                  <c:v>60</c:v>
                </c:pt>
                <c:pt idx="5849">
                  <c:v>60</c:v>
                </c:pt>
                <c:pt idx="5850">
                  <c:v>60</c:v>
                </c:pt>
                <c:pt idx="5851">
                  <c:v>60</c:v>
                </c:pt>
                <c:pt idx="5852">
                  <c:v>60</c:v>
                </c:pt>
                <c:pt idx="5853">
                  <c:v>60</c:v>
                </c:pt>
                <c:pt idx="5854">
                  <c:v>60</c:v>
                </c:pt>
                <c:pt idx="5855">
                  <c:v>60</c:v>
                </c:pt>
                <c:pt idx="5856">
                  <c:v>60</c:v>
                </c:pt>
                <c:pt idx="5857">
                  <c:v>60</c:v>
                </c:pt>
                <c:pt idx="5858">
                  <c:v>60</c:v>
                </c:pt>
                <c:pt idx="5859">
                  <c:v>60</c:v>
                </c:pt>
                <c:pt idx="5860">
                  <c:v>60</c:v>
                </c:pt>
                <c:pt idx="5861">
                  <c:v>60</c:v>
                </c:pt>
                <c:pt idx="5862">
                  <c:v>60</c:v>
                </c:pt>
                <c:pt idx="5863">
                  <c:v>60</c:v>
                </c:pt>
                <c:pt idx="5864">
                  <c:v>60</c:v>
                </c:pt>
                <c:pt idx="5865">
                  <c:v>60</c:v>
                </c:pt>
                <c:pt idx="5866">
                  <c:v>60</c:v>
                </c:pt>
                <c:pt idx="5867">
                  <c:v>60</c:v>
                </c:pt>
                <c:pt idx="5868">
                  <c:v>60</c:v>
                </c:pt>
                <c:pt idx="5869">
                  <c:v>60</c:v>
                </c:pt>
                <c:pt idx="5870">
                  <c:v>60</c:v>
                </c:pt>
                <c:pt idx="5871">
                  <c:v>60</c:v>
                </c:pt>
                <c:pt idx="5872">
                  <c:v>60</c:v>
                </c:pt>
                <c:pt idx="5873">
                  <c:v>60</c:v>
                </c:pt>
                <c:pt idx="5874">
                  <c:v>60</c:v>
                </c:pt>
                <c:pt idx="5875">
                  <c:v>60</c:v>
                </c:pt>
                <c:pt idx="5876">
                  <c:v>60</c:v>
                </c:pt>
                <c:pt idx="5877">
                  <c:v>56</c:v>
                </c:pt>
                <c:pt idx="5878">
                  <c:v>56</c:v>
                </c:pt>
                <c:pt idx="5879">
                  <c:v>56</c:v>
                </c:pt>
                <c:pt idx="5880">
                  <c:v>56</c:v>
                </c:pt>
                <c:pt idx="5881">
                  <c:v>56</c:v>
                </c:pt>
                <c:pt idx="5882">
                  <c:v>56</c:v>
                </c:pt>
                <c:pt idx="5883">
                  <c:v>56</c:v>
                </c:pt>
                <c:pt idx="5884">
                  <c:v>56</c:v>
                </c:pt>
                <c:pt idx="5885">
                  <c:v>56</c:v>
                </c:pt>
                <c:pt idx="5886">
                  <c:v>56</c:v>
                </c:pt>
                <c:pt idx="5887">
                  <c:v>56</c:v>
                </c:pt>
                <c:pt idx="5888">
                  <c:v>56</c:v>
                </c:pt>
                <c:pt idx="5889">
                  <c:v>56</c:v>
                </c:pt>
                <c:pt idx="5890">
                  <c:v>56</c:v>
                </c:pt>
                <c:pt idx="5891">
                  <c:v>56</c:v>
                </c:pt>
                <c:pt idx="5892">
                  <c:v>56</c:v>
                </c:pt>
                <c:pt idx="5893">
                  <c:v>56</c:v>
                </c:pt>
                <c:pt idx="5894">
                  <c:v>56</c:v>
                </c:pt>
                <c:pt idx="5895">
                  <c:v>56</c:v>
                </c:pt>
                <c:pt idx="5896">
                  <c:v>56</c:v>
                </c:pt>
                <c:pt idx="5897">
                  <c:v>60</c:v>
                </c:pt>
                <c:pt idx="5898">
                  <c:v>56</c:v>
                </c:pt>
                <c:pt idx="5899">
                  <c:v>56</c:v>
                </c:pt>
                <c:pt idx="5900">
                  <c:v>56</c:v>
                </c:pt>
                <c:pt idx="5901">
                  <c:v>56</c:v>
                </c:pt>
                <c:pt idx="5902">
                  <c:v>56</c:v>
                </c:pt>
                <c:pt idx="5903">
                  <c:v>56</c:v>
                </c:pt>
                <c:pt idx="5904">
                  <c:v>56</c:v>
                </c:pt>
                <c:pt idx="5905">
                  <c:v>56</c:v>
                </c:pt>
                <c:pt idx="5906">
                  <c:v>56</c:v>
                </c:pt>
                <c:pt idx="5907">
                  <c:v>56</c:v>
                </c:pt>
                <c:pt idx="5908">
                  <c:v>56</c:v>
                </c:pt>
                <c:pt idx="5909">
                  <c:v>56</c:v>
                </c:pt>
                <c:pt idx="5910">
                  <c:v>56</c:v>
                </c:pt>
                <c:pt idx="5911">
                  <c:v>56</c:v>
                </c:pt>
                <c:pt idx="5912">
                  <c:v>56</c:v>
                </c:pt>
                <c:pt idx="5913">
                  <c:v>56</c:v>
                </c:pt>
                <c:pt idx="5914">
                  <c:v>56</c:v>
                </c:pt>
                <c:pt idx="5915">
                  <c:v>56</c:v>
                </c:pt>
                <c:pt idx="5916">
                  <c:v>56</c:v>
                </c:pt>
                <c:pt idx="5917">
                  <c:v>56</c:v>
                </c:pt>
                <c:pt idx="5918">
                  <c:v>56</c:v>
                </c:pt>
                <c:pt idx="5919">
                  <c:v>56</c:v>
                </c:pt>
                <c:pt idx="5920">
                  <c:v>56</c:v>
                </c:pt>
                <c:pt idx="5921">
                  <c:v>56</c:v>
                </c:pt>
                <c:pt idx="5922">
                  <c:v>56</c:v>
                </c:pt>
                <c:pt idx="5923">
                  <c:v>56</c:v>
                </c:pt>
                <c:pt idx="5924">
                  <c:v>56</c:v>
                </c:pt>
                <c:pt idx="5925">
                  <c:v>56</c:v>
                </c:pt>
                <c:pt idx="5926">
                  <c:v>56</c:v>
                </c:pt>
                <c:pt idx="5927">
                  <c:v>56</c:v>
                </c:pt>
                <c:pt idx="5928">
                  <c:v>56</c:v>
                </c:pt>
                <c:pt idx="5929">
                  <c:v>56</c:v>
                </c:pt>
                <c:pt idx="5930">
                  <c:v>56</c:v>
                </c:pt>
                <c:pt idx="5931">
                  <c:v>56</c:v>
                </c:pt>
                <c:pt idx="5932">
                  <c:v>56</c:v>
                </c:pt>
                <c:pt idx="5933">
                  <c:v>56</c:v>
                </c:pt>
                <c:pt idx="5934">
                  <c:v>56</c:v>
                </c:pt>
                <c:pt idx="5935">
                  <c:v>56</c:v>
                </c:pt>
                <c:pt idx="5936">
                  <c:v>56</c:v>
                </c:pt>
                <c:pt idx="5937">
                  <c:v>56</c:v>
                </c:pt>
                <c:pt idx="5938">
                  <c:v>56</c:v>
                </c:pt>
                <c:pt idx="5939">
                  <c:v>56</c:v>
                </c:pt>
                <c:pt idx="5940">
                  <c:v>56</c:v>
                </c:pt>
                <c:pt idx="5941">
                  <c:v>56</c:v>
                </c:pt>
                <c:pt idx="5942">
                  <c:v>56</c:v>
                </c:pt>
                <c:pt idx="5943">
                  <c:v>56</c:v>
                </c:pt>
                <c:pt idx="5944">
                  <c:v>56</c:v>
                </c:pt>
                <c:pt idx="5945">
                  <c:v>56</c:v>
                </c:pt>
                <c:pt idx="5946">
                  <c:v>56</c:v>
                </c:pt>
                <c:pt idx="5947">
                  <c:v>56</c:v>
                </c:pt>
                <c:pt idx="5948">
                  <c:v>56</c:v>
                </c:pt>
                <c:pt idx="5949">
                  <c:v>56</c:v>
                </c:pt>
                <c:pt idx="5950">
                  <c:v>56</c:v>
                </c:pt>
                <c:pt idx="5951">
                  <c:v>56</c:v>
                </c:pt>
                <c:pt idx="5952">
                  <c:v>56</c:v>
                </c:pt>
                <c:pt idx="5953">
                  <c:v>56</c:v>
                </c:pt>
                <c:pt idx="5954">
                  <c:v>56</c:v>
                </c:pt>
                <c:pt idx="5955">
                  <c:v>56</c:v>
                </c:pt>
                <c:pt idx="5956">
                  <c:v>56</c:v>
                </c:pt>
                <c:pt idx="5957">
                  <c:v>56</c:v>
                </c:pt>
                <c:pt idx="5958">
                  <c:v>56</c:v>
                </c:pt>
                <c:pt idx="5959">
                  <c:v>56</c:v>
                </c:pt>
                <c:pt idx="5960">
                  <c:v>56</c:v>
                </c:pt>
                <c:pt idx="5961">
                  <c:v>56</c:v>
                </c:pt>
                <c:pt idx="5962">
                  <c:v>60</c:v>
                </c:pt>
                <c:pt idx="5963">
                  <c:v>56</c:v>
                </c:pt>
                <c:pt idx="5964">
                  <c:v>56</c:v>
                </c:pt>
                <c:pt idx="5965">
                  <c:v>56</c:v>
                </c:pt>
                <c:pt idx="5966">
                  <c:v>56</c:v>
                </c:pt>
                <c:pt idx="5967">
                  <c:v>56</c:v>
                </c:pt>
                <c:pt idx="5968">
                  <c:v>56</c:v>
                </c:pt>
                <c:pt idx="5969">
                  <c:v>56</c:v>
                </c:pt>
                <c:pt idx="5970">
                  <c:v>56</c:v>
                </c:pt>
                <c:pt idx="5971">
                  <c:v>56</c:v>
                </c:pt>
                <c:pt idx="5972">
                  <c:v>60</c:v>
                </c:pt>
                <c:pt idx="5973">
                  <c:v>60</c:v>
                </c:pt>
                <c:pt idx="5974">
                  <c:v>60</c:v>
                </c:pt>
                <c:pt idx="5975">
                  <c:v>60</c:v>
                </c:pt>
                <c:pt idx="5976">
                  <c:v>60</c:v>
                </c:pt>
                <c:pt idx="5977">
                  <c:v>60</c:v>
                </c:pt>
                <c:pt idx="5978">
                  <c:v>60</c:v>
                </c:pt>
                <c:pt idx="5979">
                  <c:v>60</c:v>
                </c:pt>
                <c:pt idx="5980">
                  <c:v>60</c:v>
                </c:pt>
                <c:pt idx="5981">
                  <c:v>60</c:v>
                </c:pt>
                <c:pt idx="5982">
                  <c:v>60</c:v>
                </c:pt>
                <c:pt idx="5983">
                  <c:v>60</c:v>
                </c:pt>
                <c:pt idx="5984">
                  <c:v>56</c:v>
                </c:pt>
                <c:pt idx="5985">
                  <c:v>60</c:v>
                </c:pt>
                <c:pt idx="5986">
                  <c:v>60</c:v>
                </c:pt>
                <c:pt idx="5987">
                  <c:v>56</c:v>
                </c:pt>
                <c:pt idx="5988">
                  <c:v>60</c:v>
                </c:pt>
                <c:pt idx="5989">
                  <c:v>60</c:v>
                </c:pt>
                <c:pt idx="5990">
                  <c:v>60</c:v>
                </c:pt>
                <c:pt idx="5991">
                  <c:v>60</c:v>
                </c:pt>
                <c:pt idx="5992">
                  <c:v>60</c:v>
                </c:pt>
                <c:pt idx="5993">
                  <c:v>60</c:v>
                </c:pt>
                <c:pt idx="5994">
                  <c:v>60</c:v>
                </c:pt>
                <c:pt idx="5995">
                  <c:v>60</c:v>
                </c:pt>
                <c:pt idx="5996">
                  <c:v>60</c:v>
                </c:pt>
                <c:pt idx="5997">
                  <c:v>60</c:v>
                </c:pt>
                <c:pt idx="5998">
                  <c:v>60</c:v>
                </c:pt>
                <c:pt idx="5999">
                  <c:v>60</c:v>
                </c:pt>
                <c:pt idx="6000">
                  <c:v>60</c:v>
                </c:pt>
                <c:pt idx="6001">
                  <c:v>60</c:v>
                </c:pt>
                <c:pt idx="6002">
                  <c:v>60</c:v>
                </c:pt>
                <c:pt idx="6003">
                  <c:v>60</c:v>
                </c:pt>
                <c:pt idx="6004">
                  <c:v>60</c:v>
                </c:pt>
                <c:pt idx="6005">
                  <c:v>60</c:v>
                </c:pt>
                <c:pt idx="6006">
                  <c:v>60</c:v>
                </c:pt>
                <c:pt idx="6007">
                  <c:v>60</c:v>
                </c:pt>
                <c:pt idx="6008">
                  <c:v>60</c:v>
                </c:pt>
                <c:pt idx="6009">
                  <c:v>60</c:v>
                </c:pt>
                <c:pt idx="6010">
                  <c:v>60</c:v>
                </c:pt>
                <c:pt idx="6011">
                  <c:v>60</c:v>
                </c:pt>
                <c:pt idx="6012">
                  <c:v>60</c:v>
                </c:pt>
                <c:pt idx="6013">
                  <c:v>60</c:v>
                </c:pt>
                <c:pt idx="6014">
                  <c:v>60</c:v>
                </c:pt>
                <c:pt idx="6015">
                  <c:v>60</c:v>
                </c:pt>
                <c:pt idx="6016">
                  <c:v>60</c:v>
                </c:pt>
                <c:pt idx="6017">
                  <c:v>60</c:v>
                </c:pt>
                <c:pt idx="6018">
                  <c:v>60</c:v>
                </c:pt>
                <c:pt idx="6019">
                  <c:v>60</c:v>
                </c:pt>
                <c:pt idx="6020">
                  <c:v>60</c:v>
                </c:pt>
                <c:pt idx="6021">
                  <c:v>60</c:v>
                </c:pt>
                <c:pt idx="6022">
                  <c:v>60</c:v>
                </c:pt>
                <c:pt idx="6023">
                  <c:v>60</c:v>
                </c:pt>
                <c:pt idx="6024">
                  <c:v>60</c:v>
                </c:pt>
                <c:pt idx="6025">
                  <c:v>60</c:v>
                </c:pt>
                <c:pt idx="6026">
                  <c:v>60</c:v>
                </c:pt>
                <c:pt idx="6027">
                  <c:v>60</c:v>
                </c:pt>
                <c:pt idx="6028">
                  <c:v>60</c:v>
                </c:pt>
                <c:pt idx="6029">
                  <c:v>60</c:v>
                </c:pt>
                <c:pt idx="6030">
                  <c:v>60</c:v>
                </c:pt>
                <c:pt idx="6031">
                  <c:v>60</c:v>
                </c:pt>
                <c:pt idx="6032">
                  <c:v>60</c:v>
                </c:pt>
                <c:pt idx="6033">
                  <c:v>60</c:v>
                </c:pt>
                <c:pt idx="6034">
                  <c:v>60</c:v>
                </c:pt>
                <c:pt idx="6035">
                  <c:v>60</c:v>
                </c:pt>
                <c:pt idx="6036">
                  <c:v>60</c:v>
                </c:pt>
                <c:pt idx="6037">
                  <c:v>60</c:v>
                </c:pt>
                <c:pt idx="6038">
                  <c:v>60</c:v>
                </c:pt>
                <c:pt idx="6039">
                  <c:v>56</c:v>
                </c:pt>
                <c:pt idx="6040">
                  <c:v>60</c:v>
                </c:pt>
                <c:pt idx="6041">
                  <c:v>60</c:v>
                </c:pt>
                <c:pt idx="6042">
                  <c:v>60</c:v>
                </c:pt>
                <c:pt idx="6043">
                  <c:v>60</c:v>
                </c:pt>
                <c:pt idx="6044">
                  <c:v>60</c:v>
                </c:pt>
                <c:pt idx="6045">
                  <c:v>60</c:v>
                </c:pt>
                <c:pt idx="6046">
                  <c:v>60</c:v>
                </c:pt>
                <c:pt idx="6047">
                  <c:v>60</c:v>
                </c:pt>
                <c:pt idx="6048">
                  <c:v>60</c:v>
                </c:pt>
                <c:pt idx="6049">
                  <c:v>60</c:v>
                </c:pt>
                <c:pt idx="6050">
                  <c:v>60</c:v>
                </c:pt>
                <c:pt idx="6051">
                  <c:v>60</c:v>
                </c:pt>
                <c:pt idx="6052">
                  <c:v>60</c:v>
                </c:pt>
                <c:pt idx="6053">
                  <c:v>60</c:v>
                </c:pt>
                <c:pt idx="6054">
                  <c:v>64</c:v>
                </c:pt>
                <c:pt idx="6055">
                  <c:v>60</c:v>
                </c:pt>
                <c:pt idx="6056">
                  <c:v>60</c:v>
                </c:pt>
                <c:pt idx="6057">
                  <c:v>60</c:v>
                </c:pt>
                <c:pt idx="6058">
                  <c:v>60</c:v>
                </c:pt>
                <c:pt idx="6059">
                  <c:v>60</c:v>
                </c:pt>
                <c:pt idx="6060">
                  <c:v>60</c:v>
                </c:pt>
                <c:pt idx="6061">
                  <c:v>60</c:v>
                </c:pt>
                <c:pt idx="6062">
                  <c:v>60</c:v>
                </c:pt>
                <c:pt idx="6063">
                  <c:v>60</c:v>
                </c:pt>
                <c:pt idx="6064">
                  <c:v>60</c:v>
                </c:pt>
                <c:pt idx="6065">
                  <c:v>60</c:v>
                </c:pt>
                <c:pt idx="6066">
                  <c:v>60</c:v>
                </c:pt>
                <c:pt idx="6067">
                  <c:v>60</c:v>
                </c:pt>
                <c:pt idx="6068">
                  <c:v>60</c:v>
                </c:pt>
                <c:pt idx="6069">
                  <c:v>60</c:v>
                </c:pt>
                <c:pt idx="6070">
                  <c:v>60</c:v>
                </c:pt>
                <c:pt idx="6071">
                  <c:v>60</c:v>
                </c:pt>
                <c:pt idx="6072">
                  <c:v>60</c:v>
                </c:pt>
                <c:pt idx="6073">
                  <c:v>60</c:v>
                </c:pt>
                <c:pt idx="6074">
                  <c:v>60</c:v>
                </c:pt>
                <c:pt idx="6075">
                  <c:v>60</c:v>
                </c:pt>
                <c:pt idx="6076">
                  <c:v>60</c:v>
                </c:pt>
                <c:pt idx="6077">
                  <c:v>60</c:v>
                </c:pt>
                <c:pt idx="6078">
                  <c:v>60</c:v>
                </c:pt>
                <c:pt idx="6079">
                  <c:v>60</c:v>
                </c:pt>
                <c:pt idx="6080">
                  <c:v>60</c:v>
                </c:pt>
                <c:pt idx="6081">
                  <c:v>60</c:v>
                </c:pt>
                <c:pt idx="6082">
                  <c:v>60</c:v>
                </c:pt>
                <c:pt idx="6083">
                  <c:v>60</c:v>
                </c:pt>
                <c:pt idx="6084">
                  <c:v>60</c:v>
                </c:pt>
                <c:pt idx="6085">
                  <c:v>60</c:v>
                </c:pt>
                <c:pt idx="6086">
                  <c:v>60</c:v>
                </c:pt>
                <c:pt idx="6087">
                  <c:v>60</c:v>
                </c:pt>
                <c:pt idx="6088">
                  <c:v>60</c:v>
                </c:pt>
                <c:pt idx="6089">
                  <c:v>60</c:v>
                </c:pt>
                <c:pt idx="6090">
                  <c:v>60</c:v>
                </c:pt>
                <c:pt idx="6091">
                  <c:v>60</c:v>
                </c:pt>
                <c:pt idx="6092">
                  <c:v>60</c:v>
                </c:pt>
                <c:pt idx="6093">
                  <c:v>60</c:v>
                </c:pt>
                <c:pt idx="6094">
                  <c:v>60</c:v>
                </c:pt>
                <c:pt idx="6095">
                  <c:v>60</c:v>
                </c:pt>
                <c:pt idx="6096">
                  <c:v>60</c:v>
                </c:pt>
                <c:pt idx="6097">
                  <c:v>60</c:v>
                </c:pt>
                <c:pt idx="6098">
                  <c:v>60</c:v>
                </c:pt>
                <c:pt idx="6099">
                  <c:v>60</c:v>
                </c:pt>
                <c:pt idx="6100">
                  <c:v>60</c:v>
                </c:pt>
                <c:pt idx="6101">
                  <c:v>64</c:v>
                </c:pt>
                <c:pt idx="6102">
                  <c:v>60</c:v>
                </c:pt>
                <c:pt idx="6103">
                  <c:v>60</c:v>
                </c:pt>
                <c:pt idx="6104">
                  <c:v>60</c:v>
                </c:pt>
                <c:pt idx="6105">
                  <c:v>60</c:v>
                </c:pt>
                <c:pt idx="6106">
                  <c:v>60</c:v>
                </c:pt>
                <c:pt idx="6107">
                  <c:v>60</c:v>
                </c:pt>
                <c:pt idx="6108">
                  <c:v>60</c:v>
                </c:pt>
                <c:pt idx="6109">
                  <c:v>60</c:v>
                </c:pt>
                <c:pt idx="6110">
                  <c:v>60</c:v>
                </c:pt>
                <c:pt idx="6111">
                  <c:v>60</c:v>
                </c:pt>
                <c:pt idx="6112">
                  <c:v>60</c:v>
                </c:pt>
                <c:pt idx="6113">
                  <c:v>60</c:v>
                </c:pt>
                <c:pt idx="6114">
                  <c:v>60</c:v>
                </c:pt>
                <c:pt idx="6115">
                  <c:v>60</c:v>
                </c:pt>
                <c:pt idx="6116">
                  <c:v>60</c:v>
                </c:pt>
                <c:pt idx="6117">
                  <c:v>60</c:v>
                </c:pt>
                <c:pt idx="6118">
                  <c:v>60</c:v>
                </c:pt>
                <c:pt idx="6119">
                  <c:v>60</c:v>
                </c:pt>
                <c:pt idx="6120">
                  <c:v>60</c:v>
                </c:pt>
                <c:pt idx="6121">
                  <c:v>60</c:v>
                </c:pt>
                <c:pt idx="6122">
                  <c:v>60</c:v>
                </c:pt>
                <c:pt idx="6123">
                  <c:v>60</c:v>
                </c:pt>
                <c:pt idx="6124">
                  <c:v>60</c:v>
                </c:pt>
                <c:pt idx="6125">
                  <c:v>60</c:v>
                </c:pt>
                <c:pt idx="6126">
                  <c:v>60</c:v>
                </c:pt>
                <c:pt idx="6127">
                  <c:v>60</c:v>
                </c:pt>
                <c:pt idx="6128">
                  <c:v>60</c:v>
                </c:pt>
                <c:pt idx="6129">
                  <c:v>60</c:v>
                </c:pt>
                <c:pt idx="6130">
                  <c:v>60</c:v>
                </c:pt>
                <c:pt idx="6131">
                  <c:v>60</c:v>
                </c:pt>
                <c:pt idx="6132">
                  <c:v>60</c:v>
                </c:pt>
                <c:pt idx="6133">
                  <c:v>60</c:v>
                </c:pt>
                <c:pt idx="6134">
                  <c:v>60</c:v>
                </c:pt>
                <c:pt idx="6135">
                  <c:v>60</c:v>
                </c:pt>
                <c:pt idx="6136">
                  <c:v>60</c:v>
                </c:pt>
                <c:pt idx="6137">
                  <c:v>60</c:v>
                </c:pt>
                <c:pt idx="6138">
                  <c:v>60</c:v>
                </c:pt>
                <c:pt idx="6139">
                  <c:v>60</c:v>
                </c:pt>
                <c:pt idx="6140">
                  <c:v>60</c:v>
                </c:pt>
                <c:pt idx="6141">
                  <c:v>60</c:v>
                </c:pt>
                <c:pt idx="6142">
                  <c:v>60</c:v>
                </c:pt>
                <c:pt idx="6143">
                  <c:v>60</c:v>
                </c:pt>
                <c:pt idx="6144">
                  <c:v>60</c:v>
                </c:pt>
                <c:pt idx="6145">
                  <c:v>60</c:v>
                </c:pt>
                <c:pt idx="6146">
                  <c:v>60</c:v>
                </c:pt>
                <c:pt idx="6147">
                  <c:v>60</c:v>
                </c:pt>
                <c:pt idx="6148">
                  <c:v>60</c:v>
                </c:pt>
                <c:pt idx="6149">
                  <c:v>60</c:v>
                </c:pt>
                <c:pt idx="6150">
                  <c:v>60</c:v>
                </c:pt>
                <c:pt idx="6151">
                  <c:v>60</c:v>
                </c:pt>
                <c:pt idx="6152">
                  <c:v>60</c:v>
                </c:pt>
                <c:pt idx="6153">
                  <c:v>60</c:v>
                </c:pt>
                <c:pt idx="6154">
                  <c:v>60</c:v>
                </c:pt>
                <c:pt idx="6155">
                  <c:v>60</c:v>
                </c:pt>
                <c:pt idx="6156">
                  <c:v>60</c:v>
                </c:pt>
                <c:pt idx="6157">
                  <c:v>60</c:v>
                </c:pt>
                <c:pt idx="6158">
                  <c:v>60</c:v>
                </c:pt>
                <c:pt idx="6159">
                  <c:v>60</c:v>
                </c:pt>
                <c:pt idx="6160">
                  <c:v>60</c:v>
                </c:pt>
                <c:pt idx="6161">
                  <c:v>60</c:v>
                </c:pt>
                <c:pt idx="6162">
                  <c:v>60</c:v>
                </c:pt>
                <c:pt idx="6163">
                  <c:v>60</c:v>
                </c:pt>
                <c:pt idx="6164">
                  <c:v>60</c:v>
                </c:pt>
                <c:pt idx="6165">
                  <c:v>60</c:v>
                </c:pt>
                <c:pt idx="6166">
                  <c:v>64</c:v>
                </c:pt>
                <c:pt idx="6167">
                  <c:v>64</c:v>
                </c:pt>
                <c:pt idx="6168">
                  <c:v>60</c:v>
                </c:pt>
                <c:pt idx="6169">
                  <c:v>60</c:v>
                </c:pt>
                <c:pt idx="6170">
                  <c:v>60</c:v>
                </c:pt>
                <c:pt idx="6171">
                  <c:v>60</c:v>
                </c:pt>
                <c:pt idx="6172">
                  <c:v>60</c:v>
                </c:pt>
                <c:pt idx="6173">
                  <c:v>60</c:v>
                </c:pt>
                <c:pt idx="6174">
                  <c:v>64</c:v>
                </c:pt>
                <c:pt idx="6175">
                  <c:v>60</c:v>
                </c:pt>
                <c:pt idx="6176">
                  <c:v>60</c:v>
                </c:pt>
                <c:pt idx="6177">
                  <c:v>60</c:v>
                </c:pt>
                <c:pt idx="6178">
                  <c:v>60</c:v>
                </c:pt>
                <c:pt idx="6179">
                  <c:v>60</c:v>
                </c:pt>
                <c:pt idx="6180">
                  <c:v>60</c:v>
                </c:pt>
                <c:pt idx="6181">
                  <c:v>60</c:v>
                </c:pt>
                <c:pt idx="6182">
                  <c:v>60</c:v>
                </c:pt>
                <c:pt idx="6183">
                  <c:v>60</c:v>
                </c:pt>
                <c:pt idx="6184">
                  <c:v>60</c:v>
                </c:pt>
                <c:pt idx="6185">
                  <c:v>60</c:v>
                </c:pt>
                <c:pt idx="6186">
                  <c:v>60</c:v>
                </c:pt>
                <c:pt idx="6187">
                  <c:v>1196</c:v>
                </c:pt>
                <c:pt idx="6188">
                  <c:v>1556</c:v>
                </c:pt>
                <c:pt idx="6189">
                  <c:v>1520</c:v>
                </c:pt>
                <c:pt idx="6190">
                  <c:v>1520</c:v>
                </c:pt>
                <c:pt idx="6191">
                  <c:v>1524</c:v>
                </c:pt>
                <c:pt idx="6192">
                  <c:v>1520</c:v>
                </c:pt>
                <c:pt idx="6193">
                  <c:v>1520</c:v>
                </c:pt>
                <c:pt idx="6194">
                  <c:v>1520</c:v>
                </c:pt>
                <c:pt idx="6195">
                  <c:v>1520</c:v>
                </c:pt>
                <c:pt idx="6196">
                  <c:v>1508</c:v>
                </c:pt>
                <c:pt idx="6197">
                  <c:v>1520</c:v>
                </c:pt>
                <c:pt idx="6198">
                  <c:v>1512</c:v>
                </c:pt>
                <c:pt idx="6199">
                  <c:v>1524</c:v>
                </c:pt>
                <c:pt idx="6200">
                  <c:v>1524</c:v>
                </c:pt>
                <c:pt idx="6201">
                  <c:v>1528</c:v>
                </c:pt>
                <c:pt idx="6202">
                  <c:v>1524</c:v>
                </c:pt>
                <c:pt idx="6203">
                  <c:v>1520</c:v>
                </c:pt>
                <c:pt idx="6204">
                  <c:v>1516</c:v>
                </c:pt>
                <c:pt idx="6205">
                  <c:v>1516</c:v>
                </c:pt>
                <c:pt idx="6206">
                  <c:v>1516</c:v>
                </c:pt>
                <c:pt idx="6207">
                  <c:v>1520</c:v>
                </c:pt>
                <c:pt idx="6208">
                  <c:v>1516</c:v>
                </c:pt>
                <c:pt idx="6209">
                  <c:v>1520</c:v>
                </c:pt>
                <c:pt idx="6210">
                  <c:v>1516</c:v>
                </c:pt>
                <c:pt idx="6211">
                  <c:v>1520</c:v>
                </c:pt>
                <c:pt idx="6212">
                  <c:v>1508</c:v>
                </c:pt>
                <c:pt idx="6213">
                  <c:v>1520</c:v>
                </c:pt>
                <c:pt idx="6214">
                  <c:v>1512</c:v>
                </c:pt>
                <c:pt idx="6215">
                  <c:v>1512</c:v>
                </c:pt>
                <c:pt idx="6216">
                  <c:v>1516</c:v>
                </c:pt>
                <c:pt idx="6217">
                  <c:v>1516</c:v>
                </c:pt>
                <c:pt idx="6218">
                  <c:v>1524</c:v>
                </c:pt>
                <c:pt idx="6219">
                  <c:v>1516</c:v>
                </c:pt>
                <c:pt idx="6220">
                  <c:v>848</c:v>
                </c:pt>
                <c:pt idx="6221">
                  <c:v>56</c:v>
                </c:pt>
                <c:pt idx="6222">
                  <c:v>60</c:v>
                </c:pt>
                <c:pt idx="6223">
                  <c:v>56</c:v>
                </c:pt>
                <c:pt idx="6224">
                  <c:v>56</c:v>
                </c:pt>
                <c:pt idx="6225">
                  <c:v>56</c:v>
                </c:pt>
                <c:pt idx="6226">
                  <c:v>60</c:v>
                </c:pt>
                <c:pt idx="6227">
                  <c:v>56</c:v>
                </c:pt>
                <c:pt idx="6228">
                  <c:v>56</c:v>
                </c:pt>
                <c:pt idx="6229">
                  <c:v>56</c:v>
                </c:pt>
                <c:pt idx="6230">
                  <c:v>56</c:v>
                </c:pt>
                <c:pt idx="6231">
                  <c:v>56</c:v>
                </c:pt>
                <c:pt idx="6232">
                  <c:v>56</c:v>
                </c:pt>
                <c:pt idx="6233">
                  <c:v>56</c:v>
                </c:pt>
                <c:pt idx="6234">
                  <c:v>56</c:v>
                </c:pt>
                <c:pt idx="6235">
                  <c:v>56</c:v>
                </c:pt>
                <c:pt idx="6236">
                  <c:v>56</c:v>
                </c:pt>
                <c:pt idx="6237">
                  <c:v>56</c:v>
                </c:pt>
                <c:pt idx="6238">
                  <c:v>60</c:v>
                </c:pt>
                <c:pt idx="6239">
                  <c:v>56</c:v>
                </c:pt>
                <c:pt idx="6240">
                  <c:v>56</c:v>
                </c:pt>
                <c:pt idx="6241">
                  <c:v>56</c:v>
                </c:pt>
                <c:pt idx="6242">
                  <c:v>56</c:v>
                </c:pt>
                <c:pt idx="6243">
                  <c:v>56</c:v>
                </c:pt>
                <c:pt idx="6244">
                  <c:v>60</c:v>
                </c:pt>
                <c:pt idx="6245">
                  <c:v>56</c:v>
                </c:pt>
                <c:pt idx="6246">
                  <c:v>56</c:v>
                </c:pt>
                <c:pt idx="6247">
                  <c:v>56</c:v>
                </c:pt>
                <c:pt idx="6248">
                  <c:v>60</c:v>
                </c:pt>
                <c:pt idx="6249">
                  <c:v>56</c:v>
                </c:pt>
                <c:pt idx="6250">
                  <c:v>56</c:v>
                </c:pt>
                <c:pt idx="6251">
                  <c:v>56</c:v>
                </c:pt>
                <c:pt idx="6252">
                  <c:v>56</c:v>
                </c:pt>
                <c:pt idx="6253">
                  <c:v>60</c:v>
                </c:pt>
                <c:pt idx="6254">
                  <c:v>56</c:v>
                </c:pt>
                <c:pt idx="6255">
                  <c:v>60</c:v>
                </c:pt>
                <c:pt idx="6256">
                  <c:v>60</c:v>
                </c:pt>
                <c:pt idx="6257">
                  <c:v>60</c:v>
                </c:pt>
                <c:pt idx="6258">
                  <c:v>60</c:v>
                </c:pt>
                <c:pt idx="6259">
                  <c:v>60</c:v>
                </c:pt>
                <c:pt idx="6260">
                  <c:v>60</c:v>
                </c:pt>
                <c:pt idx="6261">
                  <c:v>60</c:v>
                </c:pt>
                <c:pt idx="6262">
                  <c:v>60</c:v>
                </c:pt>
                <c:pt idx="6263">
                  <c:v>60</c:v>
                </c:pt>
                <c:pt idx="6264">
                  <c:v>60</c:v>
                </c:pt>
                <c:pt idx="6265">
                  <c:v>60</c:v>
                </c:pt>
                <c:pt idx="6266">
                  <c:v>60</c:v>
                </c:pt>
                <c:pt idx="6267">
                  <c:v>60</c:v>
                </c:pt>
                <c:pt idx="6268">
                  <c:v>60</c:v>
                </c:pt>
                <c:pt idx="6269">
                  <c:v>60</c:v>
                </c:pt>
                <c:pt idx="6270">
                  <c:v>60</c:v>
                </c:pt>
                <c:pt idx="6271">
                  <c:v>60</c:v>
                </c:pt>
                <c:pt idx="6272">
                  <c:v>60</c:v>
                </c:pt>
                <c:pt idx="6273">
                  <c:v>60</c:v>
                </c:pt>
                <c:pt idx="6274">
                  <c:v>60</c:v>
                </c:pt>
                <c:pt idx="6275">
                  <c:v>60</c:v>
                </c:pt>
                <c:pt idx="6276">
                  <c:v>60</c:v>
                </c:pt>
                <c:pt idx="6277">
                  <c:v>64</c:v>
                </c:pt>
                <c:pt idx="6278">
                  <c:v>60</c:v>
                </c:pt>
                <c:pt idx="6279">
                  <c:v>60</c:v>
                </c:pt>
                <c:pt idx="6280">
                  <c:v>60</c:v>
                </c:pt>
                <c:pt idx="6281">
                  <c:v>60</c:v>
                </c:pt>
                <c:pt idx="6282">
                  <c:v>60</c:v>
                </c:pt>
                <c:pt idx="6283">
                  <c:v>60</c:v>
                </c:pt>
                <c:pt idx="6284">
                  <c:v>60</c:v>
                </c:pt>
                <c:pt idx="6285">
                  <c:v>60</c:v>
                </c:pt>
                <c:pt idx="6286">
                  <c:v>60</c:v>
                </c:pt>
                <c:pt idx="6287">
                  <c:v>60</c:v>
                </c:pt>
                <c:pt idx="6288">
                  <c:v>60</c:v>
                </c:pt>
                <c:pt idx="6289">
                  <c:v>60</c:v>
                </c:pt>
                <c:pt idx="6290">
                  <c:v>60</c:v>
                </c:pt>
                <c:pt idx="6291">
                  <c:v>60</c:v>
                </c:pt>
                <c:pt idx="6292">
                  <c:v>64</c:v>
                </c:pt>
                <c:pt idx="6293">
                  <c:v>60</c:v>
                </c:pt>
                <c:pt idx="6294">
                  <c:v>60</c:v>
                </c:pt>
                <c:pt idx="6295">
                  <c:v>60</c:v>
                </c:pt>
                <c:pt idx="6296">
                  <c:v>60</c:v>
                </c:pt>
                <c:pt idx="6297">
                  <c:v>60</c:v>
                </c:pt>
                <c:pt idx="6298">
                  <c:v>60</c:v>
                </c:pt>
                <c:pt idx="6299">
                  <c:v>60</c:v>
                </c:pt>
                <c:pt idx="6300">
                  <c:v>60</c:v>
                </c:pt>
                <c:pt idx="6301">
                  <c:v>60</c:v>
                </c:pt>
                <c:pt idx="6302">
                  <c:v>60</c:v>
                </c:pt>
                <c:pt idx="6303">
                  <c:v>60</c:v>
                </c:pt>
                <c:pt idx="6304">
                  <c:v>60</c:v>
                </c:pt>
                <c:pt idx="6305">
                  <c:v>60</c:v>
                </c:pt>
                <c:pt idx="6306">
                  <c:v>60</c:v>
                </c:pt>
                <c:pt idx="6307">
                  <c:v>60</c:v>
                </c:pt>
                <c:pt idx="6308">
                  <c:v>60</c:v>
                </c:pt>
                <c:pt idx="6309">
                  <c:v>60</c:v>
                </c:pt>
                <c:pt idx="6310">
                  <c:v>64</c:v>
                </c:pt>
                <c:pt idx="6311">
                  <c:v>60</c:v>
                </c:pt>
                <c:pt idx="6312">
                  <c:v>60</c:v>
                </c:pt>
                <c:pt idx="6313">
                  <c:v>60</c:v>
                </c:pt>
                <c:pt idx="6314">
                  <c:v>60</c:v>
                </c:pt>
                <c:pt idx="6315">
                  <c:v>60</c:v>
                </c:pt>
                <c:pt idx="6316">
                  <c:v>60</c:v>
                </c:pt>
                <c:pt idx="6317">
                  <c:v>60</c:v>
                </c:pt>
                <c:pt idx="6318">
                  <c:v>60</c:v>
                </c:pt>
                <c:pt idx="6319">
                  <c:v>60</c:v>
                </c:pt>
                <c:pt idx="6320">
                  <c:v>60</c:v>
                </c:pt>
                <c:pt idx="6321">
                  <c:v>60</c:v>
                </c:pt>
                <c:pt idx="6322">
                  <c:v>60</c:v>
                </c:pt>
                <c:pt idx="6323">
                  <c:v>60</c:v>
                </c:pt>
                <c:pt idx="6324">
                  <c:v>60</c:v>
                </c:pt>
                <c:pt idx="6325">
                  <c:v>60</c:v>
                </c:pt>
                <c:pt idx="6326">
                  <c:v>60</c:v>
                </c:pt>
                <c:pt idx="6327">
                  <c:v>60</c:v>
                </c:pt>
                <c:pt idx="6328">
                  <c:v>60</c:v>
                </c:pt>
                <c:pt idx="6329">
                  <c:v>60</c:v>
                </c:pt>
                <c:pt idx="6330">
                  <c:v>60</c:v>
                </c:pt>
                <c:pt idx="6331">
                  <c:v>60</c:v>
                </c:pt>
                <c:pt idx="6332">
                  <c:v>60</c:v>
                </c:pt>
                <c:pt idx="6333">
                  <c:v>60</c:v>
                </c:pt>
                <c:pt idx="6334">
                  <c:v>60</c:v>
                </c:pt>
                <c:pt idx="6335">
                  <c:v>60</c:v>
                </c:pt>
                <c:pt idx="6336">
                  <c:v>60</c:v>
                </c:pt>
                <c:pt idx="6337">
                  <c:v>60</c:v>
                </c:pt>
                <c:pt idx="6338">
                  <c:v>60</c:v>
                </c:pt>
                <c:pt idx="6339">
                  <c:v>60</c:v>
                </c:pt>
                <c:pt idx="6340">
                  <c:v>60</c:v>
                </c:pt>
                <c:pt idx="6341">
                  <c:v>60</c:v>
                </c:pt>
                <c:pt idx="6342">
                  <c:v>60</c:v>
                </c:pt>
                <c:pt idx="6343">
                  <c:v>60</c:v>
                </c:pt>
                <c:pt idx="6344">
                  <c:v>60</c:v>
                </c:pt>
                <c:pt idx="6345">
                  <c:v>60</c:v>
                </c:pt>
                <c:pt idx="6346">
                  <c:v>60</c:v>
                </c:pt>
                <c:pt idx="6347">
                  <c:v>60</c:v>
                </c:pt>
                <c:pt idx="6348">
                  <c:v>60</c:v>
                </c:pt>
                <c:pt idx="6349">
                  <c:v>60</c:v>
                </c:pt>
                <c:pt idx="6350">
                  <c:v>60</c:v>
                </c:pt>
                <c:pt idx="6351">
                  <c:v>60</c:v>
                </c:pt>
                <c:pt idx="6352">
                  <c:v>60</c:v>
                </c:pt>
                <c:pt idx="6353">
                  <c:v>60</c:v>
                </c:pt>
                <c:pt idx="6354">
                  <c:v>60</c:v>
                </c:pt>
                <c:pt idx="6355">
                  <c:v>64</c:v>
                </c:pt>
                <c:pt idx="6356">
                  <c:v>60</c:v>
                </c:pt>
                <c:pt idx="6357">
                  <c:v>60</c:v>
                </c:pt>
                <c:pt idx="6358">
                  <c:v>60</c:v>
                </c:pt>
                <c:pt idx="6359">
                  <c:v>60</c:v>
                </c:pt>
                <c:pt idx="6360">
                  <c:v>64</c:v>
                </c:pt>
                <c:pt idx="6361">
                  <c:v>68</c:v>
                </c:pt>
                <c:pt idx="6362">
                  <c:v>64</c:v>
                </c:pt>
                <c:pt idx="6363">
                  <c:v>60</c:v>
                </c:pt>
                <c:pt idx="6364">
                  <c:v>64</c:v>
                </c:pt>
                <c:pt idx="6365">
                  <c:v>64</c:v>
                </c:pt>
                <c:pt idx="6366">
                  <c:v>64</c:v>
                </c:pt>
                <c:pt idx="6367">
                  <c:v>60</c:v>
                </c:pt>
                <c:pt idx="6368">
                  <c:v>64</c:v>
                </c:pt>
                <c:pt idx="6369">
                  <c:v>60</c:v>
                </c:pt>
                <c:pt idx="6370">
                  <c:v>60</c:v>
                </c:pt>
                <c:pt idx="6371">
                  <c:v>60</c:v>
                </c:pt>
                <c:pt idx="6372">
                  <c:v>60</c:v>
                </c:pt>
                <c:pt idx="6373">
                  <c:v>60</c:v>
                </c:pt>
                <c:pt idx="6374">
                  <c:v>60</c:v>
                </c:pt>
                <c:pt idx="6375">
                  <c:v>60</c:v>
                </c:pt>
                <c:pt idx="6376">
                  <c:v>60</c:v>
                </c:pt>
                <c:pt idx="6377">
                  <c:v>60</c:v>
                </c:pt>
                <c:pt idx="6378">
                  <c:v>60</c:v>
                </c:pt>
                <c:pt idx="6379">
                  <c:v>60</c:v>
                </c:pt>
                <c:pt idx="6380">
                  <c:v>60</c:v>
                </c:pt>
                <c:pt idx="6381">
                  <c:v>60</c:v>
                </c:pt>
                <c:pt idx="6382">
                  <c:v>60</c:v>
                </c:pt>
                <c:pt idx="6383">
                  <c:v>60</c:v>
                </c:pt>
                <c:pt idx="6384">
                  <c:v>60</c:v>
                </c:pt>
                <c:pt idx="6385">
                  <c:v>60</c:v>
                </c:pt>
                <c:pt idx="6386">
                  <c:v>60</c:v>
                </c:pt>
                <c:pt idx="6387">
                  <c:v>60</c:v>
                </c:pt>
                <c:pt idx="6388">
                  <c:v>60</c:v>
                </c:pt>
                <c:pt idx="6389">
                  <c:v>60</c:v>
                </c:pt>
                <c:pt idx="6390">
                  <c:v>60</c:v>
                </c:pt>
                <c:pt idx="6391">
                  <c:v>60</c:v>
                </c:pt>
                <c:pt idx="6392">
                  <c:v>60</c:v>
                </c:pt>
                <c:pt idx="6393">
                  <c:v>60</c:v>
                </c:pt>
                <c:pt idx="6394">
                  <c:v>60</c:v>
                </c:pt>
                <c:pt idx="6395">
                  <c:v>60</c:v>
                </c:pt>
                <c:pt idx="6396">
                  <c:v>60</c:v>
                </c:pt>
                <c:pt idx="6397">
                  <c:v>64</c:v>
                </c:pt>
                <c:pt idx="6398">
                  <c:v>60</c:v>
                </c:pt>
                <c:pt idx="6399">
                  <c:v>60</c:v>
                </c:pt>
                <c:pt idx="6400">
                  <c:v>60</c:v>
                </c:pt>
                <c:pt idx="6401">
                  <c:v>64</c:v>
                </c:pt>
                <c:pt idx="6402">
                  <c:v>60</c:v>
                </c:pt>
                <c:pt idx="6403">
                  <c:v>60</c:v>
                </c:pt>
                <c:pt idx="6404">
                  <c:v>60</c:v>
                </c:pt>
                <c:pt idx="6405">
                  <c:v>60</c:v>
                </c:pt>
                <c:pt idx="6406">
                  <c:v>60</c:v>
                </c:pt>
                <c:pt idx="6407">
                  <c:v>60</c:v>
                </c:pt>
                <c:pt idx="6408">
                  <c:v>60</c:v>
                </c:pt>
                <c:pt idx="6409">
                  <c:v>60</c:v>
                </c:pt>
                <c:pt idx="6410">
                  <c:v>60</c:v>
                </c:pt>
                <c:pt idx="6411">
                  <c:v>60</c:v>
                </c:pt>
                <c:pt idx="6412">
                  <c:v>60</c:v>
                </c:pt>
                <c:pt idx="6413">
                  <c:v>60</c:v>
                </c:pt>
                <c:pt idx="6414">
                  <c:v>60</c:v>
                </c:pt>
                <c:pt idx="6415">
                  <c:v>60</c:v>
                </c:pt>
                <c:pt idx="6416">
                  <c:v>60</c:v>
                </c:pt>
                <c:pt idx="6417">
                  <c:v>60</c:v>
                </c:pt>
                <c:pt idx="6418">
                  <c:v>60</c:v>
                </c:pt>
                <c:pt idx="6419">
                  <c:v>60</c:v>
                </c:pt>
                <c:pt idx="6420">
                  <c:v>60</c:v>
                </c:pt>
                <c:pt idx="6421">
                  <c:v>60</c:v>
                </c:pt>
                <c:pt idx="6422">
                  <c:v>60</c:v>
                </c:pt>
                <c:pt idx="6423">
                  <c:v>60</c:v>
                </c:pt>
                <c:pt idx="6424">
                  <c:v>60</c:v>
                </c:pt>
                <c:pt idx="6425">
                  <c:v>60</c:v>
                </c:pt>
                <c:pt idx="6426">
                  <c:v>60</c:v>
                </c:pt>
                <c:pt idx="6427">
                  <c:v>60</c:v>
                </c:pt>
                <c:pt idx="6428">
                  <c:v>60</c:v>
                </c:pt>
                <c:pt idx="6429">
                  <c:v>60</c:v>
                </c:pt>
                <c:pt idx="6430">
                  <c:v>60</c:v>
                </c:pt>
                <c:pt idx="6431">
                  <c:v>60</c:v>
                </c:pt>
                <c:pt idx="6432">
                  <c:v>60</c:v>
                </c:pt>
                <c:pt idx="6433">
                  <c:v>60</c:v>
                </c:pt>
                <c:pt idx="6434">
                  <c:v>60</c:v>
                </c:pt>
                <c:pt idx="6435">
                  <c:v>60</c:v>
                </c:pt>
                <c:pt idx="6436">
                  <c:v>64</c:v>
                </c:pt>
                <c:pt idx="6437">
                  <c:v>60</c:v>
                </c:pt>
                <c:pt idx="6438">
                  <c:v>60</c:v>
                </c:pt>
                <c:pt idx="6439">
                  <c:v>60</c:v>
                </c:pt>
                <c:pt idx="6440">
                  <c:v>60</c:v>
                </c:pt>
                <c:pt idx="6441">
                  <c:v>60</c:v>
                </c:pt>
                <c:pt idx="6442">
                  <c:v>60</c:v>
                </c:pt>
                <c:pt idx="6443">
                  <c:v>60</c:v>
                </c:pt>
                <c:pt idx="6444">
                  <c:v>60</c:v>
                </c:pt>
                <c:pt idx="6445">
                  <c:v>60</c:v>
                </c:pt>
                <c:pt idx="6446">
                  <c:v>60</c:v>
                </c:pt>
                <c:pt idx="6447">
                  <c:v>60</c:v>
                </c:pt>
                <c:pt idx="6448">
                  <c:v>60</c:v>
                </c:pt>
                <c:pt idx="6449">
                  <c:v>60</c:v>
                </c:pt>
                <c:pt idx="6450">
                  <c:v>60</c:v>
                </c:pt>
                <c:pt idx="6451">
                  <c:v>60</c:v>
                </c:pt>
                <c:pt idx="6452">
                  <c:v>60</c:v>
                </c:pt>
                <c:pt idx="6453">
                  <c:v>60</c:v>
                </c:pt>
                <c:pt idx="6454">
                  <c:v>60</c:v>
                </c:pt>
                <c:pt idx="6455">
                  <c:v>60</c:v>
                </c:pt>
                <c:pt idx="6456">
                  <c:v>60</c:v>
                </c:pt>
                <c:pt idx="6457">
                  <c:v>56</c:v>
                </c:pt>
                <c:pt idx="6458">
                  <c:v>60</c:v>
                </c:pt>
                <c:pt idx="6459">
                  <c:v>60</c:v>
                </c:pt>
                <c:pt idx="6460">
                  <c:v>56</c:v>
                </c:pt>
                <c:pt idx="6461">
                  <c:v>60</c:v>
                </c:pt>
                <c:pt idx="6462">
                  <c:v>60</c:v>
                </c:pt>
                <c:pt idx="6463">
                  <c:v>60</c:v>
                </c:pt>
                <c:pt idx="6464">
                  <c:v>60</c:v>
                </c:pt>
                <c:pt idx="6465">
                  <c:v>60</c:v>
                </c:pt>
                <c:pt idx="6466">
                  <c:v>60</c:v>
                </c:pt>
                <c:pt idx="6467">
                  <c:v>60</c:v>
                </c:pt>
                <c:pt idx="6468">
                  <c:v>60</c:v>
                </c:pt>
                <c:pt idx="6469">
                  <c:v>60</c:v>
                </c:pt>
                <c:pt idx="6470">
                  <c:v>60</c:v>
                </c:pt>
                <c:pt idx="6471">
                  <c:v>60</c:v>
                </c:pt>
                <c:pt idx="6472">
                  <c:v>60</c:v>
                </c:pt>
                <c:pt idx="6473">
                  <c:v>60</c:v>
                </c:pt>
                <c:pt idx="6474">
                  <c:v>56</c:v>
                </c:pt>
                <c:pt idx="6475">
                  <c:v>60</c:v>
                </c:pt>
                <c:pt idx="6476">
                  <c:v>60</c:v>
                </c:pt>
                <c:pt idx="6477">
                  <c:v>60</c:v>
                </c:pt>
                <c:pt idx="6478">
                  <c:v>60</c:v>
                </c:pt>
                <c:pt idx="6479">
                  <c:v>60</c:v>
                </c:pt>
                <c:pt idx="6480">
                  <c:v>56</c:v>
                </c:pt>
                <c:pt idx="6481">
                  <c:v>60</c:v>
                </c:pt>
                <c:pt idx="6482">
                  <c:v>60</c:v>
                </c:pt>
                <c:pt idx="6483">
                  <c:v>60</c:v>
                </c:pt>
                <c:pt idx="6484">
                  <c:v>56</c:v>
                </c:pt>
                <c:pt idx="6485">
                  <c:v>60</c:v>
                </c:pt>
                <c:pt idx="6486">
                  <c:v>60</c:v>
                </c:pt>
                <c:pt idx="6487">
                  <c:v>60</c:v>
                </c:pt>
                <c:pt idx="6488">
                  <c:v>136</c:v>
                </c:pt>
                <c:pt idx="6489">
                  <c:v>92</c:v>
                </c:pt>
                <c:pt idx="6490">
                  <c:v>1692</c:v>
                </c:pt>
                <c:pt idx="6491">
                  <c:v>2028</c:v>
                </c:pt>
                <c:pt idx="6492">
                  <c:v>2120</c:v>
                </c:pt>
                <c:pt idx="6493">
                  <c:v>2240</c:v>
                </c:pt>
                <c:pt idx="6494">
                  <c:v>2244</c:v>
                </c:pt>
                <c:pt idx="6495">
                  <c:v>2228</c:v>
                </c:pt>
                <c:pt idx="6496">
                  <c:v>2224</c:v>
                </c:pt>
                <c:pt idx="6497">
                  <c:v>2220</c:v>
                </c:pt>
                <c:pt idx="6498">
                  <c:v>2188</c:v>
                </c:pt>
                <c:pt idx="6499">
                  <c:v>2196</c:v>
                </c:pt>
                <c:pt idx="6500">
                  <c:v>2196</c:v>
                </c:pt>
                <c:pt idx="6501">
                  <c:v>2200</c:v>
                </c:pt>
                <c:pt idx="6502">
                  <c:v>2224</c:v>
                </c:pt>
                <c:pt idx="6503">
                  <c:v>2208</c:v>
                </c:pt>
                <c:pt idx="6504">
                  <c:v>2224</c:v>
                </c:pt>
                <c:pt idx="6505">
                  <c:v>2224</c:v>
                </c:pt>
                <c:pt idx="6506">
                  <c:v>2208</c:v>
                </c:pt>
                <c:pt idx="6507">
                  <c:v>4248</c:v>
                </c:pt>
                <c:pt idx="6508">
                  <c:v>2188</c:v>
                </c:pt>
                <c:pt idx="6509">
                  <c:v>2172</c:v>
                </c:pt>
                <c:pt idx="6510">
                  <c:v>2172</c:v>
                </c:pt>
                <c:pt idx="6511">
                  <c:v>2172</c:v>
                </c:pt>
                <c:pt idx="6512">
                  <c:v>2168</c:v>
                </c:pt>
                <c:pt idx="6513">
                  <c:v>2164</c:v>
                </c:pt>
                <c:pt idx="6514">
                  <c:v>2176</c:v>
                </c:pt>
                <c:pt idx="6515">
                  <c:v>2176</c:v>
                </c:pt>
                <c:pt idx="6516">
                  <c:v>2176</c:v>
                </c:pt>
                <c:pt idx="6517">
                  <c:v>2152</c:v>
                </c:pt>
                <c:pt idx="6518">
                  <c:v>2148</c:v>
                </c:pt>
                <c:pt idx="6519">
                  <c:v>2140</c:v>
                </c:pt>
                <c:pt idx="6520">
                  <c:v>2140</c:v>
                </c:pt>
                <c:pt idx="6521">
                  <c:v>2156</c:v>
                </c:pt>
                <c:pt idx="6522">
                  <c:v>2156</c:v>
                </c:pt>
                <c:pt idx="6523">
                  <c:v>2160</c:v>
                </c:pt>
                <c:pt idx="6524">
                  <c:v>2160</c:v>
                </c:pt>
                <c:pt idx="6525">
                  <c:v>2156</c:v>
                </c:pt>
                <c:pt idx="6526">
                  <c:v>2160</c:v>
                </c:pt>
                <c:pt idx="6527">
                  <c:v>2192</c:v>
                </c:pt>
                <c:pt idx="6528">
                  <c:v>2164</c:v>
                </c:pt>
                <c:pt idx="6529">
                  <c:v>2160</c:v>
                </c:pt>
                <c:pt idx="6530">
                  <c:v>2164</c:v>
                </c:pt>
                <c:pt idx="6531">
                  <c:v>2156</c:v>
                </c:pt>
                <c:pt idx="6532">
                  <c:v>2148</c:v>
                </c:pt>
                <c:pt idx="6533">
                  <c:v>2172</c:v>
                </c:pt>
                <c:pt idx="6534">
                  <c:v>2168</c:v>
                </c:pt>
                <c:pt idx="6535">
                  <c:v>2168</c:v>
                </c:pt>
                <c:pt idx="6536">
                  <c:v>2176</c:v>
                </c:pt>
                <c:pt idx="6537">
                  <c:v>2176</c:v>
                </c:pt>
                <c:pt idx="6538">
                  <c:v>2168</c:v>
                </c:pt>
                <c:pt idx="6539">
                  <c:v>2032</c:v>
                </c:pt>
                <c:pt idx="6540">
                  <c:v>2160</c:v>
                </c:pt>
                <c:pt idx="6541">
                  <c:v>2160</c:v>
                </c:pt>
                <c:pt idx="6542">
                  <c:v>2160</c:v>
                </c:pt>
                <c:pt idx="6543">
                  <c:v>2164</c:v>
                </c:pt>
                <c:pt idx="6544">
                  <c:v>2156</c:v>
                </c:pt>
                <c:pt idx="6545">
                  <c:v>2136</c:v>
                </c:pt>
                <c:pt idx="6546">
                  <c:v>2132</c:v>
                </c:pt>
                <c:pt idx="6547">
                  <c:v>2144</c:v>
                </c:pt>
                <c:pt idx="6548">
                  <c:v>2140</c:v>
                </c:pt>
                <c:pt idx="6549">
                  <c:v>2136</c:v>
                </c:pt>
                <c:pt idx="6550">
                  <c:v>2140</c:v>
                </c:pt>
                <c:pt idx="6551">
                  <c:v>2140</c:v>
                </c:pt>
                <c:pt idx="6552">
                  <c:v>2160</c:v>
                </c:pt>
                <c:pt idx="6553">
                  <c:v>2148</c:v>
                </c:pt>
                <c:pt idx="6554">
                  <c:v>2132</c:v>
                </c:pt>
                <c:pt idx="6555">
                  <c:v>2132</c:v>
                </c:pt>
                <c:pt idx="6556">
                  <c:v>2132</c:v>
                </c:pt>
                <c:pt idx="6557">
                  <c:v>2136</c:v>
                </c:pt>
                <c:pt idx="6558">
                  <c:v>2144</c:v>
                </c:pt>
                <c:pt idx="6559">
                  <c:v>2140</c:v>
                </c:pt>
                <c:pt idx="6560">
                  <c:v>2132</c:v>
                </c:pt>
                <c:pt idx="6561">
                  <c:v>2140</c:v>
                </c:pt>
                <c:pt idx="6562">
                  <c:v>2136</c:v>
                </c:pt>
                <c:pt idx="6563">
                  <c:v>2132</c:v>
                </c:pt>
                <c:pt idx="6564">
                  <c:v>2136</c:v>
                </c:pt>
                <c:pt idx="6565">
                  <c:v>2144</c:v>
                </c:pt>
                <c:pt idx="6566">
                  <c:v>2156</c:v>
                </c:pt>
                <c:pt idx="6567">
                  <c:v>2156</c:v>
                </c:pt>
                <c:pt idx="6568">
                  <c:v>2168</c:v>
                </c:pt>
                <c:pt idx="6569">
                  <c:v>2248</c:v>
                </c:pt>
                <c:pt idx="6570">
                  <c:v>5536</c:v>
                </c:pt>
                <c:pt idx="6571">
                  <c:v>5296</c:v>
                </c:pt>
                <c:pt idx="6572">
                  <c:v>5112</c:v>
                </c:pt>
                <c:pt idx="6573">
                  <c:v>5096</c:v>
                </c:pt>
                <c:pt idx="6574">
                  <c:v>5164</c:v>
                </c:pt>
                <c:pt idx="6575">
                  <c:v>5284</c:v>
                </c:pt>
                <c:pt idx="6576">
                  <c:v>5064</c:v>
                </c:pt>
                <c:pt idx="6577">
                  <c:v>5288</c:v>
                </c:pt>
                <c:pt idx="6578">
                  <c:v>5184</c:v>
                </c:pt>
                <c:pt idx="6579">
                  <c:v>5296</c:v>
                </c:pt>
                <c:pt idx="6580">
                  <c:v>5288</c:v>
                </c:pt>
                <c:pt idx="6581">
                  <c:v>5268</c:v>
                </c:pt>
                <c:pt idx="6582">
                  <c:v>5276</c:v>
                </c:pt>
                <c:pt idx="6583">
                  <c:v>5260</c:v>
                </c:pt>
                <c:pt idx="6584">
                  <c:v>5236</c:v>
                </c:pt>
                <c:pt idx="6585">
                  <c:v>5244</c:v>
                </c:pt>
                <c:pt idx="6586">
                  <c:v>5256</c:v>
                </c:pt>
                <c:pt idx="6587">
                  <c:v>5256</c:v>
                </c:pt>
                <c:pt idx="6588">
                  <c:v>5248</c:v>
                </c:pt>
                <c:pt idx="6589">
                  <c:v>5264</c:v>
                </c:pt>
                <c:pt idx="6590">
                  <c:v>5256</c:v>
                </c:pt>
                <c:pt idx="6591">
                  <c:v>5240</c:v>
                </c:pt>
                <c:pt idx="6592">
                  <c:v>5264</c:v>
                </c:pt>
                <c:pt idx="6593">
                  <c:v>5092</c:v>
                </c:pt>
                <c:pt idx="6594">
                  <c:v>3372</c:v>
                </c:pt>
                <c:pt idx="6595">
                  <c:v>3368</c:v>
                </c:pt>
                <c:pt idx="6596">
                  <c:v>3352</c:v>
                </c:pt>
                <c:pt idx="6597">
                  <c:v>3360</c:v>
                </c:pt>
                <c:pt idx="6598">
                  <c:v>3384</c:v>
                </c:pt>
                <c:pt idx="6599">
                  <c:v>3392</c:v>
                </c:pt>
                <c:pt idx="6600">
                  <c:v>3392</c:v>
                </c:pt>
                <c:pt idx="6601">
                  <c:v>3384</c:v>
                </c:pt>
                <c:pt idx="6602">
                  <c:v>3388</c:v>
                </c:pt>
                <c:pt idx="6603">
                  <c:v>3392</c:v>
                </c:pt>
                <c:pt idx="6604">
                  <c:v>3388</c:v>
                </c:pt>
                <c:pt idx="6605">
                  <c:v>3392</c:v>
                </c:pt>
                <c:pt idx="6606">
                  <c:v>3404</c:v>
                </c:pt>
                <c:pt idx="6607">
                  <c:v>3400</c:v>
                </c:pt>
                <c:pt idx="6608">
                  <c:v>2848</c:v>
                </c:pt>
                <c:pt idx="6609">
                  <c:v>44</c:v>
                </c:pt>
                <c:pt idx="6610">
                  <c:v>24</c:v>
                </c:pt>
                <c:pt idx="6611">
                  <c:v>20</c:v>
                </c:pt>
                <c:pt idx="6612">
                  <c:v>20</c:v>
                </c:pt>
                <c:pt idx="6613">
                  <c:v>20</c:v>
                </c:pt>
                <c:pt idx="6614">
                  <c:v>20</c:v>
                </c:pt>
                <c:pt idx="6615">
                  <c:v>20</c:v>
                </c:pt>
                <c:pt idx="6616">
                  <c:v>20</c:v>
                </c:pt>
                <c:pt idx="6617">
                  <c:v>20</c:v>
                </c:pt>
                <c:pt idx="6618">
                  <c:v>20</c:v>
                </c:pt>
                <c:pt idx="6619">
                  <c:v>20</c:v>
                </c:pt>
                <c:pt idx="6620">
                  <c:v>20</c:v>
                </c:pt>
                <c:pt idx="6621">
                  <c:v>20</c:v>
                </c:pt>
                <c:pt idx="6622">
                  <c:v>20</c:v>
                </c:pt>
                <c:pt idx="6623">
                  <c:v>20</c:v>
                </c:pt>
                <c:pt idx="6624">
                  <c:v>24</c:v>
                </c:pt>
                <c:pt idx="6625">
                  <c:v>24</c:v>
                </c:pt>
                <c:pt idx="6626">
                  <c:v>20</c:v>
                </c:pt>
                <c:pt idx="6627">
                  <c:v>20</c:v>
                </c:pt>
                <c:pt idx="6628">
                  <c:v>24</c:v>
                </c:pt>
                <c:pt idx="6629">
                  <c:v>24</c:v>
                </c:pt>
                <c:pt idx="6630">
                  <c:v>20</c:v>
                </c:pt>
                <c:pt idx="6631">
                  <c:v>20</c:v>
                </c:pt>
                <c:pt idx="6632">
                  <c:v>20</c:v>
                </c:pt>
                <c:pt idx="6633">
                  <c:v>20</c:v>
                </c:pt>
                <c:pt idx="6634">
                  <c:v>20</c:v>
                </c:pt>
                <c:pt idx="6635">
                  <c:v>20</c:v>
                </c:pt>
                <c:pt idx="6636">
                  <c:v>20</c:v>
                </c:pt>
                <c:pt idx="6637">
                  <c:v>20</c:v>
                </c:pt>
                <c:pt idx="6638">
                  <c:v>20</c:v>
                </c:pt>
                <c:pt idx="6639">
                  <c:v>20</c:v>
                </c:pt>
                <c:pt idx="6640">
                  <c:v>20</c:v>
                </c:pt>
                <c:pt idx="6641">
                  <c:v>20</c:v>
                </c:pt>
                <c:pt idx="6642">
                  <c:v>20</c:v>
                </c:pt>
                <c:pt idx="6643">
                  <c:v>20</c:v>
                </c:pt>
                <c:pt idx="6644">
                  <c:v>20</c:v>
                </c:pt>
                <c:pt idx="6645">
                  <c:v>20</c:v>
                </c:pt>
                <c:pt idx="6646">
                  <c:v>20</c:v>
                </c:pt>
                <c:pt idx="6647">
                  <c:v>20</c:v>
                </c:pt>
                <c:pt idx="6648">
                  <c:v>24</c:v>
                </c:pt>
                <c:pt idx="6649">
                  <c:v>24</c:v>
                </c:pt>
                <c:pt idx="6650">
                  <c:v>20</c:v>
                </c:pt>
                <c:pt idx="6651">
                  <c:v>20</c:v>
                </c:pt>
                <c:pt idx="6652">
                  <c:v>20</c:v>
                </c:pt>
                <c:pt idx="6653">
                  <c:v>20</c:v>
                </c:pt>
                <c:pt idx="6654">
                  <c:v>20</c:v>
                </c:pt>
                <c:pt idx="6655">
                  <c:v>20</c:v>
                </c:pt>
                <c:pt idx="6656">
                  <c:v>20</c:v>
                </c:pt>
                <c:pt idx="6657">
                  <c:v>20</c:v>
                </c:pt>
                <c:pt idx="6658">
                  <c:v>20</c:v>
                </c:pt>
                <c:pt idx="6659">
                  <c:v>20</c:v>
                </c:pt>
                <c:pt idx="6660">
                  <c:v>20</c:v>
                </c:pt>
                <c:pt idx="6661">
                  <c:v>20</c:v>
                </c:pt>
                <c:pt idx="6662">
                  <c:v>20</c:v>
                </c:pt>
                <c:pt idx="6663">
                  <c:v>20</c:v>
                </c:pt>
                <c:pt idx="6664">
                  <c:v>20</c:v>
                </c:pt>
                <c:pt idx="6665">
                  <c:v>20</c:v>
                </c:pt>
                <c:pt idx="6666">
                  <c:v>20</c:v>
                </c:pt>
                <c:pt idx="6667">
                  <c:v>20</c:v>
                </c:pt>
                <c:pt idx="6668">
                  <c:v>20</c:v>
                </c:pt>
                <c:pt idx="6669">
                  <c:v>20</c:v>
                </c:pt>
                <c:pt idx="6670">
                  <c:v>20</c:v>
                </c:pt>
                <c:pt idx="6671">
                  <c:v>20</c:v>
                </c:pt>
                <c:pt idx="6672">
                  <c:v>24</c:v>
                </c:pt>
                <c:pt idx="6673">
                  <c:v>24</c:v>
                </c:pt>
                <c:pt idx="6674">
                  <c:v>20</c:v>
                </c:pt>
                <c:pt idx="6675">
                  <c:v>20</c:v>
                </c:pt>
                <c:pt idx="6676">
                  <c:v>24</c:v>
                </c:pt>
                <c:pt idx="6677">
                  <c:v>24</c:v>
                </c:pt>
                <c:pt idx="6678">
                  <c:v>20</c:v>
                </c:pt>
                <c:pt idx="6679">
                  <c:v>20</c:v>
                </c:pt>
                <c:pt idx="6680">
                  <c:v>20</c:v>
                </c:pt>
                <c:pt idx="6681">
                  <c:v>20</c:v>
                </c:pt>
                <c:pt idx="6682">
                  <c:v>20</c:v>
                </c:pt>
                <c:pt idx="6683">
                  <c:v>20</c:v>
                </c:pt>
                <c:pt idx="6684">
                  <c:v>20</c:v>
                </c:pt>
                <c:pt idx="6685">
                  <c:v>20</c:v>
                </c:pt>
                <c:pt idx="6686">
                  <c:v>20</c:v>
                </c:pt>
                <c:pt idx="6687">
                  <c:v>20</c:v>
                </c:pt>
                <c:pt idx="6688">
                  <c:v>20</c:v>
                </c:pt>
                <c:pt idx="6689">
                  <c:v>20</c:v>
                </c:pt>
                <c:pt idx="6690">
                  <c:v>20</c:v>
                </c:pt>
                <c:pt idx="6691">
                  <c:v>20</c:v>
                </c:pt>
                <c:pt idx="6692">
                  <c:v>20</c:v>
                </c:pt>
                <c:pt idx="6693">
                  <c:v>20</c:v>
                </c:pt>
                <c:pt idx="6694">
                  <c:v>16</c:v>
                </c:pt>
                <c:pt idx="6695">
                  <c:v>16</c:v>
                </c:pt>
                <c:pt idx="6696">
                  <c:v>20</c:v>
                </c:pt>
                <c:pt idx="6697">
                  <c:v>20</c:v>
                </c:pt>
                <c:pt idx="6698">
                  <c:v>20</c:v>
                </c:pt>
                <c:pt idx="6699">
                  <c:v>20</c:v>
                </c:pt>
                <c:pt idx="6700">
                  <c:v>20</c:v>
                </c:pt>
                <c:pt idx="6701">
                  <c:v>20</c:v>
                </c:pt>
                <c:pt idx="6702">
                  <c:v>20</c:v>
                </c:pt>
                <c:pt idx="6703">
                  <c:v>20</c:v>
                </c:pt>
                <c:pt idx="6704">
                  <c:v>20</c:v>
                </c:pt>
                <c:pt idx="6705">
                  <c:v>20</c:v>
                </c:pt>
                <c:pt idx="6706">
                  <c:v>20</c:v>
                </c:pt>
                <c:pt idx="6707">
                  <c:v>20</c:v>
                </c:pt>
                <c:pt idx="6708">
                  <c:v>20</c:v>
                </c:pt>
                <c:pt idx="6709">
                  <c:v>20</c:v>
                </c:pt>
                <c:pt idx="6710">
                  <c:v>20</c:v>
                </c:pt>
                <c:pt idx="6711">
                  <c:v>24</c:v>
                </c:pt>
                <c:pt idx="6712">
                  <c:v>20</c:v>
                </c:pt>
                <c:pt idx="6713">
                  <c:v>20</c:v>
                </c:pt>
                <c:pt idx="6714">
                  <c:v>20</c:v>
                </c:pt>
                <c:pt idx="6715">
                  <c:v>20</c:v>
                </c:pt>
                <c:pt idx="6716">
                  <c:v>24</c:v>
                </c:pt>
                <c:pt idx="6717">
                  <c:v>20</c:v>
                </c:pt>
                <c:pt idx="6718">
                  <c:v>20</c:v>
                </c:pt>
                <c:pt idx="6719">
                  <c:v>20</c:v>
                </c:pt>
                <c:pt idx="6720">
                  <c:v>24</c:v>
                </c:pt>
                <c:pt idx="6721">
                  <c:v>20</c:v>
                </c:pt>
                <c:pt idx="6722">
                  <c:v>20</c:v>
                </c:pt>
                <c:pt idx="6723">
                  <c:v>20</c:v>
                </c:pt>
                <c:pt idx="6724">
                  <c:v>24</c:v>
                </c:pt>
                <c:pt idx="6725">
                  <c:v>24</c:v>
                </c:pt>
                <c:pt idx="6726">
                  <c:v>24</c:v>
                </c:pt>
                <c:pt idx="6727">
                  <c:v>24</c:v>
                </c:pt>
                <c:pt idx="6728">
                  <c:v>24</c:v>
                </c:pt>
                <c:pt idx="6729">
                  <c:v>24</c:v>
                </c:pt>
                <c:pt idx="6730">
                  <c:v>24</c:v>
                </c:pt>
                <c:pt idx="6731">
                  <c:v>24</c:v>
                </c:pt>
                <c:pt idx="6732">
                  <c:v>24</c:v>
                </c:pt>
                <c:pt idx="6733">
                  <c:v>24</c:v>
                </c:pt>
                <c:pt idx="6734">
                  <c:v>24</c:v>
                </c:pt>
                <c:pt idx="6735">
                  <c:v>24</c:v>
                </c:pt>
                <c:pt idx="6736">
                  <c:v>24</c:v>
                </c:pt>
                <c:pt idx="6737">
                  <c:v>24</c:v>
                </c:pt>
                <c:pt idx="6738">
                  <c:v>24</c:v>
                </c:pt>
                <c:pt idx="6739">
                  <c:v>24</c:v>
                </c:pt>
                <c:pt idx="6740">
                  <c:v>24</c:v>
                </c:pt>
                <c:pt idx="6741">
                  <c:v>24</c:v>
                </c:pt>
                <c:pt idx="6742">
                  <c:v>24</c:v>
                </c:pt>
                <c:pt idx="6743">
                  <c:v>24</c:v>
                </c:pt>
                <c:pt idx="6744">
                  <c:v>24</c:v>
                </c:pt>
                <c:pt idx="6745">
                  <c:v>24</c:v>
                </c:pt>
                <c:pt idx="6746">
                  <c:v>24</c:v>
                </c:pt>
                <c:pt idx="6747">
                  <c:v>24</c:v>
                </c:pt>
                <c:pt idx="6748">
                  <c:v>24</c:v>
                </c:pt>
                <c:pt idx="6749">
                  <c:v>24</c:v>
                </c:pt>
                <c:pt idx="6750">
                  <c:v>24</c:v>
                </c:pt>
                <c:pt idx="6751">
                  <c:v>24</c:v>
                </c:pt>
                <c:pt idx="6752">
                  <c:v>24</c:v>
                </c:pt>
                <c:pt idx="6753">
                  <c:v>24</c:v>
                </c:pt>
                <c:pt idx="6754">
                  <c:v>24</c:v>
                </c:pt>
                <c:pt idx="6755">
                  <c:v>24</c:v>
                </c:pt>
                <c:pt idx="6756">
                  <c:v>24</c:v>
                </c:pt>
                <c:pt idx="6757">
                  <c:v>24</c:v>
                </c:pt>
                <c:pt idx="6758">
                  <c:v>24</c:v>
                </c:pt>
                <c:pt idx="6759">
                  <c:v>24</c:v>
                </c:pt>
                <c:pt idx="6760">
                  <c:v>24</c:v>
                </c:pt>
                <c:pt idx="6761">
                  <c:v>24</c:v>
                </c:pt>
                <c:pt idx="6762">
                  <c:v>24</c:v>
                </c:pt>
                <c:pt idx="6763">
                  <c:v>24</c:v>
                </c:pt>
                <c:pt idx="6764">
                  <c:v>24</c:v>
                </c:pt>
                <c:pt idx="6765">
                  <c:v>24</c:v>
                </c:pt>
                <c:pt idx="6766">
                  <c:v>24</c:v>
                </c:pt>
                <c:pt idx="6767">
                  <c:v>24</c:v>
                </c:pt>
                <c:pt idx="6768">
                  <c:v>24</c:v>
                </c:pt>
                <c:pt idx="6769">
                  <c:v>24</c:v>
                </c:pt>
                <c:pt idx="6770">
                  <c:v>24</c:v>
                </c:pt>
                <c:pt idx="6771">
                  <c:v>24</c:v>
                </c:pt>
                <c:pt idx="6772">
                  <c:v>24</c:v>
                </c:pt>
                <c:pt idx="6773">
                  <c:v>24</c:v>
                </c:pt>
                <c:pt idx="6774">
                  <c:v>24</c:v>
                </c:pt>
                <c:pt idx="6775">
                  <c:v>24</c:v>
                </c:pt>
                <c:pt idx="6776">
                  <c:v>24</c:v>
                </c:pt>
                <c:pt idx="6777">
                  <c:v>24</c:v>
                </c:pt>
                <c:pt idx="6778">
                  <c:v>24</c:v>
                </c:pt>
                <c:pt idx="6779">
                  <c:v>24</c:v>
                </c:pt>
                <c:pt idx="6780">
                  <c:v>24</c:v>
                </c:pt>
                <c:pt idx="6781">
                  <c:v>24</c:v>
                </c:pt>
                <c:pt idx="6782">
                  <c:v>24</c:v>
                </c:pt>
                <c:pt idx="6783">
                  <c:v>24</c:v>
                </c:pt>
                <c:pt idx="6784">
                  <c:v>24</c:v>
                </c:pt>
                <c:pt idx="6785">
                  <c:v>24</c:v>
                </c:pt>
                <c:pt idx="6786">
                  <c:v>24</c:v>
                </c:pt>
                <c:pt idx="6787">
                  <c:v>24</c:v>
                </c:pt>
                <c:pt idx="6788">
                  <c:v>24</c:v>
                </c:pt>
                <c:pt idx="6789">
                  <c:v>24</c:v>
                </c:pt>
                <c:pt idx="6790">
                  <c:v>24</c:v>
                </c:pt>
                <c:pt idx="6791">
                  <c:v>24</c:v>
                </c:pt>
                <c:pt idx="6792">
                  <c:v>24</c:v>
                </c:pt>
                <c:pt idx="6793">
                  <c:v>24</c:v>
                </c:pt>
                <c:pt idx="6794">
                  <c:v>24</c:v>
                </c:pt>
                <c:pt idx="6795">
                  <c:v>24</c:v>
                </c:pt>
                <c:pt idx="6796">
                  <c:v>24</c:v>
                </c:pt>
                <c:pt idx="6797">
                  <c:v>1960</c:v>
                </c:pt>
                <c:pt idx="6798">
                  <c:v>3472</c:v>
                </c:pt>
                <c:pt idx="6799">
                  <c:v>3356</c:v>
                </c:pt>
                <c:pt idx="6800">
                  <c:v>3348</c:v>
                </c:pt>
                <c:pt idx="6801">
                  <c:v>3352</c:v>
                </c:pt>
                <c:pt idx="6802">
                  <c:v>2356</c:v>
                </c:pt>
                <c:pt idx="6803">
                  <c:v>24</c:v>
                </c:pt>
                <c:pt idx="6804">
                  <c:v>24</c:v>
                </c:pt>
                <c:pt idx="6805">
                  <c:v>24</c:v>
                </c:pt>
                <c:pt idx="6806">
                  <c:v>24</c:v>
                </c:pt>
                <c:pt idx="6807">
                  <c:v>24</c:v>
                </c:pt>
                <c:pt idx="6808">
                  <c:v>24</c:v>
                </c:pt>
                <c:pt idx="6809">
                  <c:v>24</c:v>
                </c:pt>
                <c:pt idx="6810">
                  <c:v>24</c:v>
                </c:pt>
                <c:pt idx="6811">
                  <c:v>24</c:v>
                </c:pt>
                <c:pt idx="6812">
                  <c:v>24</c:v>
                </c:pt>
                <c:pt idx="6813">
                  <c:v>24</c:v>
                </c:pt>
                <c:pt idx="6814">
                  <c:v>24</c:v>
                </c:pt>
                <c:pt idx="6815">
                  <c:v>24</c:v>
                </c:pt>
                <c:pt idx="6816">
                  <c:v>24</c:v>
                </c:pt>
                <c:pt idx="6817">
                  <c:v>24</c:v>
                </c:pt>
                <c:pt idx="6818">
                  <c:v>24</c:v>
                </c:pt>
                <c:pt idx="6819">
                  <c:v>24</c:v>
                </c:pt>
                <c:pt idx="6820">
                  <c:v>24</c:v>
                </c:pt>
                <c:pt idx="6821">
                  <c:v>24</c:v>
                </c:pt>
                <c:pt idx="6822">
                  <c:v>24</c:v>
                </c:pt>
                <c:pt idx="6823">
                  <c:v>24</c:v>
                </c:pt>
                <c:pt idx="6824">
                  <c:v>24</c:v>
                </c:pt>
                <c:pt idx="6825">
                  <c:v>24</c:v>
                </c:pt>
                <c:pt idx="6826">
                  <c:v>24</c:v>
                </c:pt>
                <c:pt idx="6827">
                  <c:v>24</c:v>
                </c:pt>
                <c:pt idx="6828">
                  <c:v>24</c:v>
                </c:pt>
                <c:pt idx="6829">
                  <c:v>184</c:v>
                </c:pt>
                <c:pt idx="6830">
                  <c:v>1616</c:v>
                </c:pt>
                <c:pt idx="6831">
                  <c:v>40</c:v>
                </c:pt>
                <c:pt idx="6832">
                  <c:v>184</c:v>
                </c:pt>
                <c:pt idx="6833">
                  <c:v>172</c:v>
                </c:pt>
                <c:pt idx="6834">
                  <c:v>140</c:v>
                </c:pt>
                <c:pt idx="6835">
                  <c:v>340</c:v>
                </c:pt>
                <c:pt idx="6836">
                  <c:v>2344</c:v>
                </c:pt>
                <c:pt idx="6837">
                  <c:v>2692</c:v>
                </c:pt>
                <c:pt idx="6838">
                  <c:v>2688</c:v>
                </c:pt>
                <c:pt idx="6839">
                  <c:v>2696</c:v>
                </c:pt>
                <c:pt idx="6840">
                  <c:v>2692</c:v>
                </c:pt>
                <c:pt idx="6841">
                  <c:v>2856</c:v>
                </c:pt>
                <c:pt idx="6842">
                  <c:v>4068</c:v>
                </c:pt>
                <c:pt idx="6843">
                  <c:v>3976</c:v>
                </c:pt>
                <c:pt idx="6844">
                  <c:v>3972</c:v>
                </c:pt>
                <c:pt idx="6845">
                  <c:v>3956</c:v>
                </c:pt>
                <c:pt idx="6846">
                  <c:v>3964</c:v>
                </c:pt>
                <c:pt idx="6847">
                  <c:v>3952</c:v>
                </c:pt>
                <c:pt idx="6848">
                  <c:v>3980</c:v>
                </c:pt>
                <c:pt idx="6849">
                  <c:v>3996</c:v>
                </c:pt>
                <c:pt idx="6850">
                  <c:v>4000</c:v>
                </c:pt>
                <c:pt idx="6851">
                  <c:v>2336</c:v>
                </c:pt>
                <c:pt idx="6852">
                  <c:v>1440</c:v>
                </c:pt>
                <c:pt idx="6853">
                  <c:v>1424</c:v>
                </c:pt>
                <c:pt idx="6854">
                  <c:v>1412</c:v>
                </c:pt>
                <c:pt idx="6855">
                  <c:v>1420</c:v>
                </c:pt>
                <c:pt idx="6856">
                  <c:v>2080</c:v>
                </c:pt>
                <c:pt idx="6857">
                  <c:v>3496</c:v>
                </c:pt>
                <c:pt idx="6858">
                  <c:v>3440</c:v>
                </c:pt>
                <c:pt idx="6859">
                  <c:v>3424</c:v>
                </c:pt>
                <c:pt idx="6860">
                  <c:v>3436</c:v>
                </c:pt>
                <c:pt idx="6861">
                  <c:v>3424</c:v>
                </c:pt>
                <c:pt idx="6862">
                  <c:v>3440</c:v>
                </c:pt>
                <c:pt idx="6863">
                  <c:v>3416</c:v>
                </c:pt>
                <c:pt idx="6864">
                  <c:v>3436</c:v>
                </c:pt>
                <c:pt idx="6865">
                  <c:v>3440</c:v>
                </c:pt>
                <c:pt idx="6866">
                  <c:v>3472</c:v>
                </c:pt>
                <c:pt idx="6867">
                  <c:v>3464</c:v>
                </c:pt>
                <c:pt idx="6868">
                  <c:v>3460</c:v>
                </c:pt>
                <c:pt idx="6869">
                  <c:v>3460</c:v>
                </c:pt>
                <c:pt idx="6870">
                  <c:v>3444</c:v>
                </c:pt>
                <c:pt idx="6871">
                  <c:v>3476</c:v>
                </c:pt>
                <c:pt idx="6872">
                  <c:v>3460</c:v>
                </c:pt>
                <c:pt idx="6873">
                  <c:v>3464</c:v>
                </c:pt>
                <c:pt idx="6874">
                  <c:v>3452</c:v>
                </c:pt>
                <c:pt idx="6875">
                  <c:v>3448</c:v>
                </c:pt>
                <c:pt idx="6876">
                  <c:v>3452</c:v>
                </c:pt>
                <c:pt idx="6877">
                  <c:v>3400</c:v>
                </c:pt>
                <c:pt idx="6878">
                  <c:v>3400</c:v>
                </c:pt>
                <c:pt idx="6879">
                  <c:v>3408</c:v>
                </c:pt>
                <c:pt idx="6880">
                  <c:v>3404</c:v>
                </c:pt>
                <c:pt idx="6881">
                  <c:v>3416</c:v>
                </c:pt>
                <c:pt idx="6882">
                  <c:v>3416</c:v>
                </c:pt>
                <c:pt idx="6883">
                  <c:v>3424</c:v>
                </c:pt>
                <c:pt idx="6884">
                  <c:v>3440</c:v>
                </c:pt>
                <c:pt idx="6885">
                  <c:v>3440</c:v>
                </c:pt>
                <c:pt idx="6886">
                  <c:v>3372</c:v>
                </c:pt>
                <c:pt idx="6887">
                  <c:v>2220</c:v>
                </c:pt>
                <c:pt idx="6888">
                  <c:v>24</c:v>
                </c:pt>
                <c:pt idx="6889">
                  <c:v>24</c:v>
                </c:pt>
                <c:pt idx="6890">
                  <c:v>24</c:v>
                </c:pt>
                <c:pt idx="6891">
                  <c:v>24</c:v>
                </c:pt>
                <c:pt idx="6892">
                  <c:v>24</c:v>
                </c:pt>
                <c:pt idx="6893">
                  <c:v>24</c:v>
                </c:pt>
                <c:pt idx="6894">
                  <c:v>24</c:v>
                </c:pt>
                <c:pt idx="6895">
                  <c:v>24</c:v>
                </c:pt>
                <c:pt idx="6896">
                  <c:v>24</c:v>
                </c:pt>
                <c:pt idx="6897">
                  <c:v>24</c:v>
                </c:pt>
                <c:pt idx="6898">
                  <c:v>24</c:v>
                </c:pt>
                <c:pt idx="6899">
                  <c:v>24</c:v>
                </c:pt>
                <c:pt idx="6900">
                  <c:v>24</c:v>
                </c:pt>
                <c:pt idx="6901">
                  <c:v>24</c:v>
                </c:pt>
                <c:pt idx="6902">
                  <c:v>24</c:v>
                </c:pt>
                <c:pt idx="6903">
                  <c:v>24</c:v>
                </c:pt>
                <c:pt idx="6904">
                  <c:v>24</c:v>
                </c:pt>
                <c:pt idx="6905">
                  <c:v>24</c:v>
                </c:pt>
                <c:pt idx="6906">
                  <c:v>20</c:v>
                </c:pt>
                <c:pt idx="6907">
                  <c:v>24</c:v>
                </c:pt>
                <c:pt idx="6908">
                  <c:v>24</c:v>
                </c:pt>
                <c:pt idx="6909">
                  <c:v>20</c:v>
                </c:pt>
                <c:pt idx="6910">
                  <c:v>20</c:v>
                </c:pt>
                <c:pt idx="6911">
                  <c:v>20</c:v>
                </c:pt>
                <c:pt idx="6912">
                  <c:v>20</c:v>
                </c:pt>
                <c:pt idx="6913">
                  <c:v>20</c:v>
                </c:pt>
                <c:pt idx="6914">
                  <c:v>20</c:v>
                </c:pt>
                <c:pt idx="6915">
                  <c:v>24</c:v>
                </c:pt>
                <c:pt idx="6916">
                  <c:v>24</c:v>
                </c:pt>
                <c:pt idx="6917">
                  <c:v>20</c:v>
                </c:pt>
                <c:pt idx="6918">
                  <c:v>20</c:v>
                </c:pt>
                <c:pt idx="6919">
                  <c:v>20</c:v>
                </c:pt>
                <c:pt idx="6920">
                  <c:v>20</c:v>
                </c:pt>
                <c:pt idx="6921">
                  <c:v>20</c:v>
                </c:pt>
                <c:pt idx="6922">
                  <c:v>20</c:v>
                </c:pt>
                <c:pt idx="6923">
                  <c:v>20</c:v>
                </c:pt>
                <c:pt idx="6924">
                  <c:v>20</c:v>
                </c:pt>
                <c:pt idx="6925">
                  <c:v>20</c:v>
                </c:pt>
                <c:pt idx="6926">
                  <c:v>20</c:v>
                </c:pt>
                <c:pt idx="6927">
                  <c:v>20</c:v>
                </c:pt>
                <c:pt idx="6928">
                  <c:v>20</c:v>
                </c:pt>
                <c:pt idx="6929">
                  <c:v>20</c:v>
                </c:pt>
                <c:pt idx="6930">
                  <c:v>20</c:v>
                </c:pt>
                <c:pt idx="6931">
                  <c:v>20</c:v>
                </c:pt>
                <c:pt idx="6932">
                  <c:v>20</c:v>
                </c:pt>
                <c:pt idx="6933">
                  <c:v>20</c:v>
                </c:pt>
                <c:pt idx="6934">
                  <c:v>20</c:v>
                </c:pt>
                <c:pt idx="6935">
                  <c:v>20</c:v>
                </c:pt>
                <c:pt idx="6936">
                  <c:v>20</c:v>
                </c:pt>
                <c:pt idx="6937">
                  <c:v>20</c:v>
                </c:pt>
                <c:pt idx="6938">
                  <c:v>20</c:v>
                </c:pt>
                <c:pt idx="6939">
                  <c:v>20</c:v>
                </c:pt>
                <c:pt idx="6940">
                  <c:v>20</c:v>
                </c:pt>
                <c:pt idx="6941">
                  <c:v>20</c:v>
                </c:pt>
                <c:pt idx="6942">
                  <c:v>20</c:v>
                </c:pt>
                <c:pt idx="6943">
                  <c:v>20</c:v>
                </c:pt>
                <c:pt idx="6944">
                  <c:v>20</c:v>
                </c:pt>
                <c:pt idx="6945">
                  <c:v>20</c:v>
                </c:pt>
                <c:pt idx="6946">
                  <c:v>20</c:v>
                </c:pt>
                <c:pt idx="6947">
                  <c:v>20</c:v>
                </c:pt>
                <c:pt idx="6948">
                  <c:v>20</c:v>
                </c:pt>
                <c:pt idx="6949">
                  <c:v>20</c:v>
                </c:pt>
                <c:pt idx="6950">
                  <c:v>20</c:v>
                </c:pt>
                <c:pt idx="6951">
                  <c:v>20</c:v>
                </c:pt>
                <c:pt idx="6952">
                  <c:v>20</c:v>
                </c:pt>
                <c:pt idx="6953">
                  <c:v>20</c:v>
                </c:pt>
                <c:pt idx="6954">
                  <c:v>20</c:v>
                </c:pt>
                <c:pt idx="6955">
                  <c:v>20</c:v>
                </c:pt>
                <c:pt idx="6956">
                  <c:v>20</c:v>
                </c:pt>
                <c:pt idx="6957">
                  <c:v>20</c:v>
                </c:pt>
                <c:pt idx="6958">
                  <c:v>24</c:v>
                </c:pt>
                <c:pt idx="6959">
                  <c:v>20</c:v>
                </c:pt>
                <c:pt idx="6960">
                  <c:v>20</c:v>
                </c:pt>
                <c:pt idx="6961">
                  <c:v>20</c:v>
                </c:pt>
                <c:pt idx="6962">
                  <c:v>20</c:v>
                </c:pt>
                <c:pt idx="6963">
                  <c:v>20</c:v>
                </c:pt>
                <c:pt idx="6964">
                  <c:v>24</c:v>
                </c:pt>
                <c:pt idx="6965">
                  <c:v>24</c:v>
                </c:pt>
                <c:pt idx="6966">
                  <c:v>20</c:v>
                </c:pt>
                <c:pt idx="6967">
                  <c:v>20</c:v>
                </c:pt>
                <c:pt idx="6968">
                  <c:v>20</c:v>
                </c:pt>
                <c:pt idx="6969">
                  <c:v>20</c:v>
                </c:pt>
                <c:pt idx="6970">
                  <c:v>20</c:v>
                </c:pt>
                <c:pt idx="6971">
                  <c:v>20</c:v>
                </c:pt>
                <c:pt idx="6972">
                  <c:v>20</c:v>
                </c:pt>
                <c:pt idx="6973">
                  <c:v>20</c:v>
                </c:pt>
                <c:pt idx="6974">
                  <c:v>20</c:v>
                </c:pt>
                <c:pt idx="6975">
                  <c:v>20</c:v>
                </c:pt>
                <c:pt idx="6976">
                  <c:v>20</c:v>
                </c:pt>
                <c:pt idx="6977">
                  <c:v>20</c:v>
                </c:pt>
                <c:pt idx="6978">
                  <c:v>20</c:v>
                </c:pt>
                <c:pt idx="6979">
                  <c:v>20</c:v>
                </c:pt>
                <c:pt idx="6980">
                  <c:v>20</c:v>
                </c:pt>
                <c:pt idx="6981">
                  <c:v>20</c:v>
                </c:pt>
                <c:pt idx="6982">
                  <c:v>20</c:v>
                </c:pt>
                <c:pt idx="6983">
                  <c:v>20</c:v>
                </c:pt>
                <c:pt idx="6984">
                  <c:v>20</c:v>
                </c:pt>
                <c:pt idx="6985">
                  <c:v>20</c:v>
                </c:pt>
                <c:pt idx="6986">
                  <c:v>20</c:v>
                </c:pt>
                <c:pt idx="6987">
                  <c:v>20</c:v>
                </c:pt>
                <c:pt idx="6988">
                  <c:v>20</c:v>
                </c:pt>
                <c:pt idx="6989">
                  <c:v>20</c:v>
                </c:pt>
                <c:pt idx="6990">
                  <c:v>20</c:v>
                </c:pt>
                <c:pt idx="6991">
                  <c:v>20</c:v>
                </c:pt>
                <c:pt idx="6992">
                  <c:v>20</c:v>
                </c:pt>
                <c:pt idx="6993">
                  <c:v>20</c:v>
                </c:pt>
                <c:pt idx="6994">
                  <c:v>20</c:v>
                </c:pt>
                <c:pt idx="6995">
                  <c:v>20</c:v>
                </c:pt>
                <c:pt idx="6996">
                  <c:v>20</c:v>
                </c:pt>
                <c:pt idx="6997">
                  <c:v>20</c:v>
                </c:pt>
                <c:pt idx="6998">
                  <c:v>20</c:v>
                </c:pt>
                <c:pt idx="6999">
                  <c:v>20</c:v>
                </c:pt>
                <c:pt idx="7000">
                  <c:v>20</c:v>
                </c:pt>
                <c:pt idx="7001">
                  <c:v>20</c:v>
                </c:pt>
                <c:pt idx="7002">
                  <c:v>20</c:v>
                </c:pt>
                <c:pt idx="7003">
                  <c:v>24</c:v>
                </c:pt>
                <c:pt idx="7004">
                  <c:v>20</c:v>
                </c:pt>
                <c:pt idx="7005">
                  <c:v>24</c:v>
                </c:pt>
                <c:pt idx="7006">
                  <c:v>24</c:v>
                </c:pt>
                <c:pt idx="7007">
                  <c:v>24</c:v>
                </c:pt>
                <c:pt idx="7008">
                  <c:v>24</c:v>
                </c:pt>
                <c:pt idx="7009">
                  <c:v>24</c:v>
                </c:pt>
                <c:pt idx="7010">
                  <c:v>24</c:v>
                </c:pt>
                <c:pt idx="7011">
                  <c:v>24</c:v>
                </c:pt>
                <c:pt idx="7012">
                  <c:v>24</c:v>
                </c:pt>
                <c:pt idx="7013">
                  <c:v>24</c:v>
                </c:pt>
                <c:pt idx="7014">
                  <c:v>24</c:v>
                </c:pt>
                <c:pt idx="7015">
                  <c:v>24</c:v>
                </c:pt>
                <c:pt idx="7016">
                  <c:v>24</c:v>
                </c:pt>
                <c:pt idx="7017">
                  <c:v>24</c:v>
                </c:pt>
                <c:pt idx="7018">
                  <c:v>24</c:v>
                </c:pt>
                <c:pt idx="7019">
                  <c:v>24</c:v>
                </c:pt>
                <c:pt idx="7020">
                  <c:v>24</c:v>
                </c:pt>
                <c:pt idx="7021">
                  <c:v>24</c:v>
                </c:pt>
                <c:pt idx="7022">
                  <c:v>24</c:v>
                </c:pt>
                <c:pt idx="7023">
                  <c:v>24</c:v>
                </c:pt>
                <c:pt idx="7024">
                  <c:v>24</c:v>
                </c:pt>
                <c:pt idx="7025">
                  <c:v>24</c:v>
                </c:pt>
                <c:pt idx="7026">
                  <c:v>24</c:v>
                </c:pt>
                <c:pt idx="7027">
                  <c:v>24</c:v>
                </c:pt>
                <c:pt idx="7028">
                  <c:v>24</c:v>
                </c:pt>
                <c:pt idx="7029">
                  <c:v>24</c:v>
                </c:pt>
                <c:pt idx="7030">
                  <c:v>24</c:v>
                </c:pt>
                <c:pt idx="7031">
                  <c:v>24</c:v>
                </c:pt>
                <c:pt idx="7032">
                  <c:v>24</c:v>
                </c:pt>
                <c:pt idx="7033">
                  <c:v>24</c:v>
                </c:pt>
                <c:pt idx="7034">
                  <c:v>24</c:v>
                </c:pt>
                <c:pt idx="7035">
                  <c:v>24</c:v>
                </c:pt>
                <c:pt idx="7036">
                  <c:v>24</c:v>
                </c:pt>
                <c:pt idx="7037">
                  <c:v>24</c:v>
                </c:pt>
                <c:pt idx="7038">
                  <c:v>24</c:v>
                </c:pt>
                <c:pt idx="7039">
                  <c:v>24</c:v>
                </c:pt>
                <c:pt idx="7040">
                  <c:v>24</c:v>
                </c:pt>
                <c:pt idx="7041">
                  <c:v>24</c:v>
                </c:pt>
                <c:pt idx="7042">
                  <c:v>24</c:v>
                </c:pt>
                <c:pt idx="7043">
                  <c:v>24</c:v>
                </c:pt>
                <c:pt idx="7044">
                  <c:v>24</c:v>
                </c:pt>
                <c:pt idx="7045">
                  <c:v>24</c:v>
                </c:pt>
                <c:pt idx="7046">
                  <c:v>24</c:v>
                </c:pt>
                <c:pt idx="7047">
                  <c:v>24</c:v>
                </c:pt>
                <c:pt idx="7048">
                  <c:v>24</c:v>
                </c:pt>
                <c:pt idx="7049">
                  <c:v>24</c:v>
                </c:pt>
                <c:pt idx="7050">
                  <c:v>24</c:v>
                </c:pt>
                <c:pt idx="7051">
                  <c:v>24</c:v>
                </c:pt>
                <c:pt idx="7052">
                  <c:v>24</c:v>
                </c:pt>
                <c:pt idx="7053">
                  <c:v>24</c:v>
                </c:pt>
                <c:pt idx="7054">
                  <c:v>24</c:v>
                </c:pt>
                <c:pt idx="7055">
                  <c:v>24</c:v>
                </c:pt>
                <c:pt idx="7056">
                  <c:v>24</c:v>
                </c:pt>
                <c:pt idx="7057">
                  <c:v>24</c:v>
                </c:pt>
                <c:pt idx="7058">
                  <c:v>24</c:v>
                </c:pt>
                <c:pt idx="7059">
                  <c:v>24</c:v>
                </c:pt>
                <c:pt idx="7060">
                  <c:v>24</c:v>
                </c:pt>
                <c:pt idx="7061">
                  <c:v>24</c:v>
                </c:pt>
                <c:pt idx="7062">
                  <c:v>24</c:v>
                </c:pt>
                <c:pt idx="7063">
                  <c:v>24</c:v>
                </c:pt>
                <c:pt idx="7064">
                  <c:v>24</c:v>
                </c:pt>
                <c:pt idx="7065">
                  <c:v>24</c:v>
                </c:pt>
                <c:pt idx="7066">
                  <c:v>24</c:v>
                </c:pt>
                <c:pt idx="7067">
                  <c:v>24</c:v>
                </c:pt>
                <c:pt idx="7068">
                  <c:v>24</c:v>
                </c:pt>
                <c:pt idx="7069">
                  <c:v>24</c:v>
                </c:pt>
                <c:pt idx="7070">
                  <c:v>24</c:v>
                </c:pt>
                <c:pt idx="7071">
                  <c:v>24</c:v>
                </c:pt>
                <c:pt idx="7072">
                  <c:v>24</c:v>
                </c:pt>
                <c:pt idx="7073">
                  <c:v>24</c:v>
                </c:pt>
                <c:pt idx="7074">
                  <c:v>24</c:v>
                </c:pt>
                <c:pt idx="7075">
                  <c:v>24</c:v>
                </c:pt>
                <c:pt idx="7076">
                  <c:v>24</c:v>
                </c:pt>
                <c:pt idx="7077">
                  <c:v>24</c:v>
                </c:pt>
                <c:pt idx="7078">
                  <c:v>24</c:v>
                </c:pt>
                <c:pt idx="7079">
                  <c:v>24</c:v>
                </c:pt>
                <c:pt idx="7080">
                  <c:v>24</c:v>
                </c:pt>
                <c:pt idx="7081">
                  <c:v>24</c:v>
                </c:pt>
                <c:pt idx="7082">
                  <c:v>24</c:v>
                </c:pt>
                <c:pt idx="7083">
                  <c:v>24</c:v>
                </c:pt>
                <c:pt idx="7084">
                  <c:v>24</c:v>
                </c:pt>
                <c:pt idx="7085">
                  <c:v>24</c:v>
                </c:pt>
                <c:pt idx="7086">
                  <c:v>24</c:v>
                </c:pt>
                <c:pt idx="7087">
                  <c:v>24</c:v>
                </c:pt>
                <c:pt idx="7088">
                  <c:v>24</c:v>
                </c:pt>
                <c:pt idx="7089">
                  <c:v>24</c:v>
                </c:pt>
                <c:pt idx="7090">
                  <c:v>24</c:v>
                </c:pt>
                <c:pt idx="7091">
                  <c:v>24</c:v>
                </c:pt>
                <c:pt idx="7092">
                  <c:v>24</c:v>
                </c:pt>
                <c:pt idx="7093">
                  <c:v>24</c:v>
                </c:pt>
                <c:pt idx="7094">
                  <c:v>24</c:v>
                </c:pt>
                <c:pt idx="7095">
                  <c:v>24</c:v>
                </c:pt>
                <c:pt idx="7096">
                  <c:v>24</c:v>
                </c:pt>
                <c:pt idx="7097">
                  <c:v>24</c:v>
                </c:pt>
                <c:pt idx="7098">
                  <c:v>24</c:v>
                </c:pt>
                <c:pt idx="7099">
                  <c:v>24</c:v>
                </c:pt>
                <c:pt idx="7100">
                  <c:v>24</c:v>
                </c:pt>
                <c:pt idx="7101">
                  <c:v>24</c:v>
                </c:pt>
                <c:pt idx="7102">
                  <c:v>24</c:v>
                </c:pt>
                <c:pt idx="7103">
                  <c:v>24</c:v>
                </c:pt>
                <c:pt idx="7104">
                  <c:v>24</c:v>
                </c:pt>
                <c:pt idx="7105">
                  <c:v>24</c:v>
                </c:pt>
                <c:pt idx="7106">
                  <c:v>24</c:v>
                </c:pt>
                <c:pt idx="7107">
                  <c:v>24</c:v>
                </c:pt>
                <c:pt idx="7108">
                  <c:v>24</c:v>
                </c:pt>
                <c:pt idx="7109">
                  <c:v>24</c:v>
                </c:pt>
                <c:pt idx="7110">
                  <c:v>24</c:v>
                </c:pt>
                <c:pt idx="7111">
                  <c:v>24</c:v>
                </c:pt>
                <c:pt idx="7112">
                  <c:v>24</c:v>
                </c:pt>
                <c:pt idx="7113">
                  <c:v>24</c:v>
                </c:pt>
                <c:pt idx="7114">
                  <c:v>24</c:v>
                </c:pt>
                <c:pt idx="7115">
                  <c:v>24</c:v>
                </c:pt>
                <c:pt idx="7116">
                  <c:v>24</c:v>
                </c:pt>
                <c:pt idx="7117">
                  <c:v>24</c:v>
                </c:pt>
                <c:pt idx="7118">
                  <c:v>24</c:v>
                </c:pt>
                <c:pt idx="7119">
                  <c:v>24</c:v>
                </c:pt>
                <c:pt idx="7120">
                  <c:v>24</c:v>
                </c:pt>
                <c:pt idx="7121">
                  <c:v>24</c:v>
                </c:pt>
                <c:pt idx="7122">
                  <c:v>24</c:v>
                </c:pt>
                <c:pt idx="7123">
                  <c:v>24</c:v>
                </c:pt>
                <c:pt idx="7124">
                  <c:v>24</c:v>
                </c:pt>
                <c:pt idx="7125">
                  <c:v>24</c:v>
                </c:pt>
                <c:pt idx="7126">
                  <c:v>24</c:v>
                </c:pt>
                <c:pt idx="7127">
                  <c:v>24</c:v>
                </c:pt>
                <c:pt idx="7128">
                  <c:v>24</c:v>
                </c:pt>
                <c:pt idx="7129">
                  <c:v>24</c:v>
                </c:pt>
                <c:pt idx="7130">
                  <c:v>24</c:v>
                </c:pt>
                <c:pt idx="7131">
                  <c:v>24</c:v>
                </c:pt>
                <c:pt idx="7132">
                  <c:v>24</c:v>
                </c:pt>
                <c:pt idx="7133">
                  <c:v>24</c:v>
                </c:pt>
                <c:pt idx="7134">
                  <c:v>24</c:v>
                </c:pt>
                <c:pt idx="7135">
                  <c:v>24</c:v>
                </c:pt>
                <c:pt idx="7136">
                  <c:v>24</c:v>
                </c:pt>
                <c:pt idx="7137">
                  <c:v>24</c:v>
                </c:pt>
                <c:pt idx="7138">
                  <c:v>24</c:v>
                </c:pt>
                <c:pt idx="7139">
                  <c:v>24</c:v>
                </c:pt>
                <c:pt idx="7140">
                  <c:v>24</c:v>
                </c:pt>
                <c:pt idx="7141">
                  <c:v>24</c:v>
                </c:pt>
                <c:pt idx="7142">
                  <c:v>24</c:v>
                </c:pt>
                <c:pt idx="7143">
                  <c:v>24</c:v>
                </c:pt>
                <c:pt idx="7144">
                  <c:v>24</c:v>
                </c:pt>
                <c:pt idx="7145">
                  <c:v>88</c:v>
                </c:pt>
                <c:pt idx="7146">
                  <c:v>3016</c:v>
                </c:pt>
                <c:pt idx="7147">
                  <c:v>1880</c:v>
                </c:pt>
                <c:pt idx="7148">
                  <c:v>3440</c:v>
                </c:pt>
                <c:pt idx="7149">
                  <c:v>3384</c:v>
                </c:pt>
                <c:pt idx="7150">
                  <c:v>3364</c:v>
                </c:pt>
                <c:pt idx="7151">
                  <c:v>3372</c:v>
                </c:pt>
                <c:pt idx="7152">
                  <c:v>3368</c:v>
                </c:pt>
                <c:pt idx="7153">
                  <c:v>3384</c:v>
                </c:pt>
                <c:pt idx="7154">
                  <c:v>3380</c:v>
                </c:pt>
                <c:pt idx="7155">
                  <c:v>3380</c:v>
                </c:pt>
                <c:pt idx="7156">
                  <c:v>3352</c:v>
                </c:pt>
                <c:pt idx="7157">
                  <c:v>3364</c:v>
                </c:pt>
                <c:pt idx="7158">
                  <c:v>3372</c:v>
                </c:pt>
                <c:pt idx="7159">
                  <c:v>3376</c:v>
                </c:pt>
                <c:pt idx="7160">
                  <c:v>3364</c:v>
                </c:pt>
                <c:pt idx="7161">
                  <c:v>3348</c:v>
                </c:pt>
                <c:pt idx="7162">
                  <c:v>3372</c:v>
                </c:pt>
                <c:pt idx="7163">
                  <c:v>3364</c:v>
                </c:pt>
                <c:pt idx="7164">
                  <c:v>3368</c:v>
                </c:pt>
                <c:pt idx="7165">
                  <c:v>3380</c:v>
                </c:pt>
                <c:pt idx="7166">
                  <c:v>3392</c:v>
                </c:pt>
                <c:pt idx="7167">
                  <c:v>3392</c:v>
                </c:pt>
                <c:pt idx="7168">
                  <c:v>3396</c:v>
                </c:pt>
                <c:pt idx="7169">
                  <c:v>3396</c:v>
                </c:pt>
                <c:pt idx="7170">
                  <c:v>3408</c:v>
                </c:pt>
                <c:pt idx="7171">
                  <c:v>3408</c:v>
                </c:pt>
                <c:pt idx="7172">
                  <c:v>3396</c:v>
                </c:pt>
                <c:pt idx="7173">
                  <c:v>3412</c:v>
                </c:pt>
                <c:pt idx="7174">
                  <c:v>1408</c:v>
                </c:pt>
                <c:pt idx="7175">
                  <c:v>156</c:v>
                </c:pt>
                <c:pt idx="7176">
                  <c:v>24</c:v>
                </c:pt>
                <c:pt idx="7177">
                  <c:v>20</c:v>
                </c:pt>
                <c:pt idx="7178">
                  <c:v>24</c:v>
                </c:pt>
                <c:pt idx="7179">
                  <c:v>20</c:v>
                </c:pt>
                <c:pt idx="7180">
                  <c:v>20</c:v>
                </c:pt>
                <c:pt idx="7181">
                  <c:v>20</c:v>
                </c:pt>
                <c:pt idx="7182">
                  <c:v>20</c:v>
                </c:pt>
                <c:pt idx="7183">
                  <c:v>20</c:v>
                </c:pt>
                <c:pt idx="7184">
                  <c:v>20</c:v>
                </c:pt>
                <c:pt idx="7185">
                  <c:v>20</c:v>
                </c:pt>
                <c:pt idx="7186">
                  <c:v>20</c:v>
                </c:pt>
                <c:pt idx="7187">
                  <c:v>20</c:v>
                </c:pt>
                <c:pt idx="7188">
                  <c:v>20</c:v>
                </c:pt>
                <c:pt idx="7189">
                  <c:v>20</c:v>
                </c:pt>
                <c:pt idx="7190">
                  <c:v>20</c:v>
                </c:pt>
                <c:pt idx="7191">
                  <c:v>20</c:v>
                </c:pt>
                <c:pt idx="7192">
                  <c:v>20</c:v>
                </c:pt>
                <c:pt idx="7193">
                  <c:v>20</c:v>
                </c:pt>
                <c:pt idx="7194">
                  <c:v>20</c:v>
                </c:pt>
                <c:pt idx="7195">
                  <c:v>20</c:v>
                </c:pt>
                <c:pt idx="7196">
                  <c:v>20</c:v>
                </c:pt>
                <c:pt idx="7197">
                  <c:v>20</c:v>
                </c:pt>
                <c:pt idx="7198">
                  <c:v>20</c:v>
                </c:pt>
                <c:pt idx="7199">
                  <c:v>20</c:v>
                </c:pt>
                <c:pt idx="7200">
                  <c:v>20</c:v>
                </c:pt>
                <c:pt idx="7201">
                  <c:v>20</c:v>
                </c:pt>
                <c:pt idx="7202">
                  <c:v>20</c:v>
                </c:pt>
                <c:pt idx="7203">
                  <c:v>20</c:v>
                </c:pt>
                <c:pt idx="7204">
                  <c:v>20</c:v>
                </c:pt>
                <c:pt idx="7205">
                  <c:v>20</c:v>
                </c:pt>
                <c:pt idx="7206">
                  <c:v>20</c:v>
                </c:pt>
                <c:pt idx="7207">
                  <c:v>20</c:v>
                </c:pt>
                <c:pt idx="7208">
                  <c:v>20</c:v>
                </c:pt>
                <c:pt idx="7209">
                  <c:v>20</c:v>
                </c:pt>
                <c:pt idx="7210">
                  <c:v>20</c:v>
                </c:pt>
                <c:pt idx="7211">
                  <c:v>20</c:v>
                </c:pt>
                <c:pt idx="7212">
                  <c:v>20</c:v>
                </c:pt>
                <c:pt idx="7213">
                  <c:v>20</c:v>
                </c:pt>
                <c:pt idx="7214">
                  <c:v>20</c:v>
                </c:pt>
                <c:pt idx="7215">
                  <c:v>20</c:v>
                </c:pt>
                <c:pt idx="7216">
                  <c:v>20</c:v>
                </c:pt>
                <c:pt idx="7217">
                  <c:v>24</c:v>
                </c:pt>
                <c:pt idx="7218">
                  <c:v>24</c:v>
                </c:pt>
                <c:pt idx="7219">
                  <c:v>20</c:v>
                </c:pt>
                <c:pt idx="7220">
                  <c:v>20</c:v>
                </c:pt>
                <c:pt idx="7221">
                  <c:v>20</c:v>
                </c:pt>
                <c:pt idx="7222">
                  <c:v>20</c:v>
                </c:pt>
                <c:pt idx="7223">
                  <c:v>20</c:v>
                </c:pt>
                <c:pt idx="7224">
                  <c:v>20</c:v>
                </c:pt>
                <c:pt idx="7225">
                  <c:v>20</c:v>
                </c:pt>
                <c:pt idx="7226">
                  <c:v>20</c:v>
                </c:pt>
                <c:pt idx="7227">
                  <c:v>20</c:v>
                </c:pt>
                <c:pt idx="7228">
                  <c:v>20</c:v>
                </c:pt>
                <c:pt idx="7229">
                  <c:v>20</c:v>
                </c:pt>
                <c:pt idx="7230">
                  <c:v>20</c:v>
                </c:pt>
                <c:pt idx="7231">
                  <c:v>20</c:v>
                </c:pt>
                <c:pt idx="7232">
                  <c:v>20</c:v>
                </c:pt>
                <c:pt idx="7233">
                  <c:v>24</c:v>
                </c:pt>
                <c:pt idx="7234">
                  <c:v>20</c:v>
                </c:pt>
                <c:pt idx="7235">
                  <c:v>20</c:v>
                </c:pt>
                <c:pt idx="7236">
                  <c:v>20</c:v>
                </c:pt>
                <c:pt idx="7237">
                  <c:v>24</c:v>
                </c:pt>
                <c:pt idx="7238">
                  <c:v>20</c:v>
                </c:pt>
                <c:pt idx="7239">
                  <c:v>20</c:v>
                </c:pt>
                <c:pt idx="7240">
                  <c:v>24</c:v>
                </c:pt>
                <c:pt idx="7241">
                  <c:v>24</c:v>
                </c:pt>
                <c:pt idx="7242">
                  <c:v>24</c:v>
                </c:pt>
                <c:pt idx="7243">
                  <c:v>24</c:v>
                </c:pt>
                <c:pt idx="7244">
                  <c:v>24</c:v>
                </c:pt>
                <c:pt idx="7245">
                  <c:v>24</c:v>
                </c:pt>
                <c:pt idx="7246">
                  <c:v>24</c:v>
                </c:pt>
                <c:pt idx="7247">
                  <c:v>20</c:v>
                </c:pt>
                <c:pt idx="7248">
                  <c:v>20</c:v>
                </c:pt>
                <c:pt idx="7249">
                  <c:v>20</c:v>
                </c:pt>
                <c:pt idx="7250">
                  <c:v>20</c:v>
                </c:pt>
                <c:pt idx="7251">
                  <c:v>20</c:v>
                </c:pt>
                <c:pt idx="7252">
                  <c:v>20</c:v>
                </c:pt>
                <c:pt idx="7253">
                  <c:v>20</c:v>
                </c:pt>
                <c:pt idx="7254">
                  <c:v>20</c:v>
                </c:pt>
                <c:pt idx="7255">
                  <c:v>20</c:v>
                </c:pt>
                <c:pt idx="7256">
                  <c:v>20</c:v>
                </c:pt>
                <c:pt idx="7257">
                  <c:v>20</c:v>
                </c:pt>
                <c:pt idx="7258">
                  <c:v>20</c:v>
                </c:pt>
                <c:pt idx="7259">
                  <c:v>20</c:v>
                </c:pt>
                <c:pt idx="7260">
                  <c:v>20</c:v>
                </c:pt>
                <c:pt idx="7261">
                  <c:v>20</c:v>
                </c:pt>
                <c:pt idx="7262">
                  <c:v>20</c:v>
                </c:pt>
                <c:pt idx="7263">
                  <c:v>20</c:v>
                </c:pt>
                <c:pt idx="7264">
                  <c:v>20</c:v>
                </c:pt>
                <c:pt idx="7265">
                  <c:v>24</c:v>
                </c:pt>
                <c:pt idx="7266">
                  <c:v>20</c:v>
                </c:pt>
                <c:pt idx="7267">
                  <c:v>20</c:v>
                </c:pt>
                <c:pt idx="7268">
                  <c:v>20</c:v>
                </c:pt>
                <c:pt idx="7269">
                  <c:v>20</c:v>
                </c:pt>
                <c:pt idx="7270">
                  <c:v>20</c:v>
                </c:pt>
                <c:pt idx="7271">
                  <c:v>20</c:v>
                </c:pt>
                <c:pt idx="7272">
                  <c:v>20</c:v>
                </c:pt>
                <c:pt idx="7273">
                  <c:v>20</c:v>
                </c:pt>
                <c:pt idx="7274">
                  <c:v>20</c:v>
                </c:pt>
                <c:pt idx="7275">
                  <c:v>20</c:v>
                </c:pt>
                <c:pt idx="7276">
                  <c:v>20</c:v>
                </c:pt>
                <c:pt idx="7277">
                  <c:v>20</c:v>
                </c:pt>
                <c:pt idx="7278">
                  <c:v>20</c:v>
                </c:pt>
                <c:pt idx="7279">
                  <c:v>20</c:v>
                </c:pt>
                <c:pt idx="7280">
                  <c:v>20</c:v>
                </c:pt>
                <c:pt idx="7281">
                  <c:v>20</c:v>
                </c:pt>
                <c:pt idx="7282">
                  <c:v>20</c:v>
                </c:pt>
                <c:pt idx="7283">
                  <c:v>20</c:v>
                </c:pt>
                <c:pt idx="7284">
                  <c:v>20</c:v>
                </c:pt>
                <c:pt idx="7285">
                  <c:v>20</c:v>
                </c:pt>
                <c:pt idx="7286">
                  <c:v>20</c:v>
                </c:pt>
                <c:pt idx="7287">
                  <c:v>20</c:v>
                </c:pt>
                <c:pt idx="7288">
                  <c:v>24</c:v>
                </c:pt>
                <c:pt idx="7289">
                  <c:v>24</c:v>
                </c:pt>
                <c:pt idx="7290">
                  <c:v>24</c:v>
                </c:pt>
                <c:pt idx="7291">
                  <c:v>24</c:v>
                </c:pt>
                <c:pt idx="7292">
                  <c:v>24</c:v>
                </c:pt>
                <c:pt idx="7293">
                  <c:v>24</c:v>
                </c:pt>
                <c:pt idx="7294">
                  <c:v>24</c:v>
                </c:pt>
                <c:pt idx="7295">
                  <c:v>24</c:v>
                </c:pt>
                <c:pt idx="7296">
                  <c:v>24</c:v>
                </c:pt>
                <c:pt idx="7297">
                  <c:v>24</c:v>
                </c:pt>
                <c:pt idx="7298">
                  <c:v>24</c:v>
                </c:pt>
                <c:pt idx="7299">
                  <c:v>24</c:v>
                </c:pt>
                <c:pt idx="7300">
                  <c:v>24</c:v>
                </c:pt>
                <c:pt idx="7301">
                  <c:v>24</c:v>
                </c:pt>
                <c:pt idx="7302">
                  <c:v>24</c:v>
                </c:pt>
                <c:pt idx="7303">
                  <c:v>24</c:v>
                </c:pt>
                <c:pt idx="7304">
                  <c:v>24</c:v>
                </c:pt>
                <c:pt idx="7305">
                  <c:v>24</c:v>
                </c:pt>
                <c:pt idx="7306">
                  <c:v>24</c:v>
                </c:pt>
                <c:pt idx="7307">
                  <c:v>24</c:v>
                </c:pt>
                <c:pt idx="7308">
                  <c:v>24</c:v>
                </c:pt>
                <c:pt idx="7309">
                  <c:v>24</c:v>
                </c:pt>
                <c:pt idx="7310">
                  <c:v>24</c:v>
                </c:pt>
                <c:pt idx="7311">
                  <c:v>24</c:v>
                </c:pt>
                <c:pt idx="7312">
                  <c:v>24</c:v>
                </c:pt>
                <c:pt idx="7313">
                  <c:v>24</c:v>
                </c:pt>
                <c:pt idx="7314">
                  <c:v>24</c:v>
                </c:pt>
                <c:pt idx="7315">
                  <c:v>24</c:v>
                </c:pt>
                <c:pt idx="7316">
                  <c:v>24</c:v>
                </c:pt>
                <c:pt idx="7317">
                  <c:v>24</c:v>
                </c:pt>
                <c:pt idx="7318">
                  <c:v>24</c:v>
                </c:pt>
                <c:pt idx="7319">
                  <c:v>24</c:v>
                </c:pt>
                <c:pt idx="7320">
                  <c:v>24</c:v>
                </c:pt>
                <c:pt idx="7321">
                  <c:v>24</c:v>
                </c:pt>
                <c:pt idx="7322">
                  <c:v>24</c:v>
                </c:pt>
                <c:pt idx="7323">
                  <c:v>24</c:v>
                </c:pt>
                <c:pt idx="7324">
                  <c:v>24</c:v>
                </c:pt>
                <c:pt idx="7325">
                  <c:v>24</c:v>
                </c:pt>
                <c:pt idx="7326">
                  <c:v>24</c:v>
                </c:pt>
                <c:pt idx="7327">
                  <c:v>24</c:v>
                </c:pt>
                <c:pt idx="7328">
                  <c:v>24</c:v>
                </c:pt>
                <c:pt idx="7329">
                  <c:v>24</c:v>
                </c:pt>
                <c:pt idx="7330">
                  <c:v>24</c:v>
                </c:pt>
                <c:pt idx="7331">
                  <c:v>24</c:v>
                </c:pt>
                <c:pt idx="7332">
                  <c:v>24</c:v>
                </c:pt>
                <c:pt idx="7333">
                  <c:v>24</c:v>
                </c:pt>
                <c:pt idx="7334">
                  <c:v>24</c:v>
                </c:pt>
                <c:pt idx="7335">
                  <c:v>24</c:v>
                </c:pt>
                <c:pt idx="7336">
                  <c:v>24</c:v>
                </c:pt>
                <c:pt idx="7337">
                  <c:v>24</c:v>
                </c:pt>
                <c:pt idx="7338">
                  <c:v>24</c:v>
                </c:pt>
                <c:pt idx="7339">
                  <c:v>24</c:v>
                </c:pt>
                <c:pt idx="7340">
                  <c:v>24</c:v>
                </c:pt>
                <c:pt idx="7341">
                  <c:v>24</c:v>
                </c:pt>
                <c:pt idx="7342">
                  <c:v>24</c:v>
                </c:pt>
                <c:pt idx="7343">
                  <c:v>24</c:v>
                </c:pt>
                <c:pt idx="7344">
                  <c:v>24</c:v>
                </c:pt>
                <c:pt idx="7345">
                  <c:v>24</c:v>
                </c:pt>
                <c:pt idx="7346">
                  <c:v>24</c:v>
                </c:pt>
                <c:pt idx="7347">
                  <c:v>24</c:v>
                </c:pt>
                <c:pt idx="7348">
                  <c:v>24</c:v>
                </c:pt>
                <c:pt idx="7349">
                  <c:v>24</c:v>
                </c:pt>
                <c:pt idx="7350">
                  <c:v>24</c:v>
                </c:pt>
                <c:pt idx="7351">
                  <c:v>24</c:v>
                </c:pt>
                <c:pt idx="7352">
                  <c:v>24</c:v>
                </c:pt>
                <c:pt idx="7353">
                  <c:v>24</c:v>
                </c:pt>
                <c:pt idx="7354">
                  <c:v>24</c:v>
                </c:pt>
                <c:pt idx="7355">
                  <c:v>24</c:v>
                </c:pt>
                <c:pt idx="7356">
                  <c:v>24</c:v>
                </c:pt>
                <c:pt idx="7357">
                  <c:v>24</c:v>
                </c:pt>
                <c:pt idx="7358">
                  <c:v>24</c:v>
                </c:pt>
                <c:pt idx="7359">
                  <c:v>24</c:v>
                </c:pt>
                <c:pt idx="7360">
                  <c:v>24</c:v>
                </c:pt>
                <c:pt idx="7361">
                  <c:v>24</c:v>
                </c:pt>
                <c:pt idx="7362">
                  <c:v>24</c:v>
                </c:pt>
                <c:pt idx="7363">
                  <c:v>24</c:v>
                </c:pt>
                <c:pt idx="7364">
                  <c:v>24</c:v>
                </c:pt>
                <c:pt idx="7365">
                  <c:v>24</c:v>
                </c:pt>
                <c:pt idx="7366">
                  <c:v>24</c:v>
                </c:pt>
                <c:pt idx="7367">
                  <c:v>24</c:v>
                </c:pt>
                <c:pt idx="7368">
                  <c:v>24</c:v>
                </c:pt>
                <c:pt idx="7369">
                  <c:v>24</c:v>
                </c:pt>
                <c:pt idx="7370">
                  <c:v>24</c:v>
                </c:pt>
                <c:pt idx="7371">
                  <c:v>24</c:v>
                </c:pt>
                <c:pt idx="7372">
                  <c:v>24</c:v>
                </c:pt>
                <c:pt idx="7373">
                  <c:v>24</c:v>
                </c:pt>
                <c:pt idx="7374">
                  <c:v>24</c:v>
                </c:pt>
                <c:pt idx="7375">
                  <c:v>24</c:v>
                </c:pt>
                <c:pt idx="7376">
                  <c:v>24</c:v>
                </c:pt>
                <c:pt idx="7377">
                  <c:v>24</c:v>
                </c:pt>
                <c:pt idx="7378">
                  <c:v>24</c:v>
                </c:pt>
                <c:pt idx="7379">
                  <c:v>24</c:v>
                </c:pt>
                <c:pt idx="7380">
                  <c:v>24</c:v>
                </c:pt>
                <c:pt idx="7381">
                  <c:v>24</c:v>
                </c:pt>
                <c:pt idx="7382">
                  <c:v>24</c:v>
                </c:pt>
                <c:pt idx="7383">
                  <c:v>24</c:v>
                </c:pt>
                <c:pt idx="7384">
                  <c:v>24</c:v>
                </c:pt>
                <c:pt idx="7385">
                  <c:v>24</c:v>
                </c:pt>
                <c:pt idx="7386">
                  <c:v>24</c:v>
                </c:pt>
                <c:pt idx="7387">
                  <c:v>24</c:v>
                </c:pt>
                <c:pt idx="7388">
                  <c:v>24</c:v>
                </c:pt>
                <c:pt idx="7389">
                  <c:v>24</c:v>
                </c:pt>
                <c:pt idx="7390">
                  <c:v>24</c:v>
                </c:pt>
                <c:pt idx="7391">
                  <c:v>24</c:v>
                </c:pt>
                <c:pt idx="7392">
                  <c:v>24</c:v>
                </c:pt>
                <c:pt idx="7393">
                  <c:v>24</c:v>
                </c:pt>
                <c:pt idx="7394">
                  <c:v>24</c:v>
                </c:pt>
                <c:pt idx="7395">
                  <c:v>24</c:v>
                </c:pt>
                <c:pt idx="7396">
                  <c:v>24</c:v>
                </c:pt>
                <c:pt idx="7397">
                  <c:v>24</c:v>
                </c:pt>
                <c:pt idx="7398">
                  <c:v>24</c:v>
                </c:pt>
                <c:pt idx="7399">
                  <c:v>24</c:v>
                </c:pt>
                <c:pt idx="7400">
                  <c:v>24</c:v>
                </c:pt>
                <c:pt idx="7401">
                  <c:v>24</c:v>
                </c:pt>
                <c:pt idx="7402">
                  <c:v>24</c:v>
                </c:pt>
                <c:pt idx="7403">
                  <c:v>24</c:v>
                </c:pt>
                <c:pt idx="7404">
                  <c:v>24</c:v>
                </c:pt>
                <c:pt idx="7405">
                  <c:v>24</c:v>
                </c:pt>
                <c:pt idx="7406">
                  <c:v>24</c:v>
                </c:pt>
                <c:pt idx="7407">
                  <c:v>24</c:v>
                </c:pt>
                <c:pt idx="7408">
                  <c:v>24</c:v>
                </c:pt>
                <c:pt idx="7409">
                  <c:v>24</c:v>
                </c:pt>
                <c:pt idx="7410">
                  <c:v>24</c:v>
                </c:pt>
                <c:pt idx="7411">
                  <c:v>24</c:v>
                </c:pt>
                <c:pt idx="7412">
                  <c:v>24</c:v>
                </c:pt>
                <c:pt idx="7413">
                  <c:v>24</c:v>
                </c:pt>
                <c:pt idx="7414">
                  <c:v>24</c:v>
                </c:pt>
                <c:pt idx="7415">
                  <c:v>24</c:v>
                </c:pt>
                <c:pt idx="7416">
                  <c:v>24</c:v>
                </c:pt>
                <c:pt idx="7417">
                  <c:v>24</c:v>
                </c:pt>
                <c:pt idx="7418">
                  <c:v>24</c:v>
                </c:pt>
                <c:pt idx="7419">
                  <c:v>24</c:v>
                </c:pt>
                <c:pt idx="7420">
                  <c:v>24</c:v>
                </c:pt>
                <c:pt idx="7421">
                  <c:v>24</c:v>
                </c:pt>
                <c:pt idx="7422">
                  <c:v>24</c:v>
                </c:pt>
                <c:pt idx="7423">
                  <c:v>24</c:v>
                </c:pt>
                <c:pt idx="7424">
                  <c:v>24</c:v>
                </c:pt>
                <c:pt idx="7425">
                  <c:v>24</c:v>
                </c:pt>
                <c:pt idx="7426">
                  <c:v>24</c:v>
                </c:pt>
                <c:pt idx="7427">
                  <c:v>24</c:v>
                </c:pt>
                <c:pt idx="7428">
                  <c:v>24</c:v>
                </c:pt>
                <c:pt idx="7429">
                  <c:v>24</c:v>
                </c:pt>
                <c:pt idx="7430">
                  <c:v>24</c:v>
                </c:pt>
                <c:pt idx="7431">
                  <c:v>24</c:v>
                </c:pt>
                <c:pt idx="7432">
                  <c:v>24</c:v>
                </c:pt>
                <c:pt idx="7433">
                  <c:v>24</c:v>
                </c:pt>
                <c:pt idx="7434">
                  <c:v>24</c:v>
                </c:pt>
                <c:pt idx="7435">
                  <c:v>24</c:v>
                </c:pt>
                <c:pt idx="7436">
                  <c:v>24</c:v>
                </c:pt>
                <c:pt idx="7437">
                  <c:v>24</c:v>
                </c:pt>
                <c:pt idx="7438">
                  <c:v>24</c:v>
                </c:pt>
                <c:pt idx="7439">
                  <c:v>24</c:v>
                </c:pt>
                <c:pt idx="7440">
                  <c:v>24</c:v>
                </c:pt>
                <c:pt idx="7441">
                  <c:v>24</c:v>
                </c:pt>
                <c:pt idx="7442">
                  <c:v>24</c:v>
                </c:pt>
                <c:pt idx="7443">
                  <c:v>24</c:v>
                </c:pt>
                <c:pt idx="7444">
                  <c:v>24</c:v>
                </c:pt>
                <c:pt idx="7445">
                  <c:v>24</c:v>
                </c:pt>
                <c:pt idx="7446">
                  <c:v>24</c:v>
                </c:pt>
                <c:pt idx="7447">
                  <c:v>24</c:v>
                </c:pt>
                <c:pt idx="7448">
                  <c:v>24</c:v>
                </c:pt>
                <c:pt idx="7449">
                  <c:v>24</c:v>
                </c:pt>
                <c:pt idx="7450">
                  <c:v>24</c:v>
                </c:pt>
                <c:pt idx="7451">
                  <c:v>24</c:v>
                </c:pt>
                <c:pt idx="7452">
                  <c:v>24</c:v>
                </c:pt>
                <c:pt idx="7453">
                  <c:v>24</c:v>
                </c:pt>
                <c:pt idx="7454">
                  <c:v>24</c:v>
                </c:pt>
                <c:pt idx="7455">
                  <c:v>24</c:v>
                </c:pt>
                <c:pt idx="7456">
                  <c:v>24</c:v>
                </c:pt>
                <c:pt idx="7457">
                  <c:v>24</c:v>
                </c:pt>
                <c:pt idx="7458">
                  <c:v>24</c:v>
                </c:pt>
                <c:pt idx="7459">
                  <c:v>24</c:v>
                </c:pt>
                <c:pt idx="7460">
                  <c:v>24</c:v>
                </c:pt>
                <c:pt idx="7461">
                  <c:v>24</c:v>
                </c:pt>
                <c:pt idx="7462">
                  <c:v>24</c:v>
                </c:pt>
                <c:pt idx="7463">
                  <c:v>24</c:v>
                </c:pt>
                <c:pt idx="7464">
                  <c:v>24</c:v>
                </c:pt>
                <c:pt idx="7465">
                  <c:v>24</c:v>
                </c:pt>
                <c:pt idx="7466">
                  <c:v>24</c:v>
                </c:pt>
                <c:pt idx="7467">
                  <c:v>24</c:v>
                </c:pt>
                <c:pt idx="7468">
                  <c:v>24</c:v>
                </c:pt>
                <c:pt idx="7469">
                  <c:v>24</c:v>
                </c:pt>
                <c:pt idx="7470">
                  <c:v>24</c:v>
                </c:pt>
                <c:pt idx="7471">
                  <c:v>24</c:v>
                </c:pt>
                <c:pt idx="7472">
                  <c:v>24</c:v>
                </c:pt>
                <c:pt idx="7473">
                  <c:v>24</c:v>
                </c:pt>
                <c:pt idx="7474">
                  <c:v>24</c:v>
                </c:pt>
                <c:pt idx="7475">
                  <c:v>24</c:v>
                </c:pt>
                <c:pt idx="7476">
                  <c:v>24</c:v>
                </c:pt>
                <c:pt idx="7477">
                  <c:v>24</c:v>
                </c:pt>
                <c:pt idx="7478">
                  <c:v>24</c:v>
                </c:pt>
                <c:pt idx="7479">
                  <c:v>24</c:v>
                </c:pt>
                <c:pt idx="7480">
                  <c:v>24</c:v>
                </c:pt>
                <c:pt idx="7481">
                  <c:v>24</c:v>
                </c:pt>
                <c:pt idx="7482">
                  <c:v>24</c:v>
                </c:pt>
                <c:pt idx="7483">
                  <c:v>24</c:v>
                </c:pt>
                <c:pt idx="7484">
                  <c:v>24</c:v>
                </c:pt>
                <c:pt idx="7485">
                  <c:v>20</c:v>
                </c:pt>
                <c:pt idx="7486">
                  <c:v>24</c:v>
                </c:pt>
                <c:pt idx="7487">
                  <c:v>24</c:v>
                </c:pt>
                <c:pt idx="7488">
                  <c:v>24</c:v>
                </c:pt>
                <c:pt idx="7489">
                  <c:v>24</c:v>
                </c:pt>
                <c:pt idx="7490">
                  <c:v>20</c:v>
                </c:pt>
                <c:pt idx="7491">
                  <c:v>20</c:v>
                </c:pt>
                <c:pt idx="7492">
                  <c:v>20</c:v>
                </c:pt>
                <c:pt idx="7493">
                  <c:v>20</c:v>
                </c:pt>
                <c:pt idx="7494">
                  <c:v>20</c:v>
                </c:pt>
                <c:pt idx="7495">
                  <c:v>20</c:v>
                </c:pt>
                <c:pt idx="7496">
                  <c:v>20</c:v>
                </c:pt>
                <c:pt idx="7497">
                  <c:v>20</c:v>
                </c:pt>
                <c:pt idx="7498">
                  <c:v>20</c:v>
                </c:pt>
                <c:pt idx="7499">
                  <c:v>24</c:v>
                </c:pt>
                <c:pt idx="7500">
                  <c:v>24</c:v>
                </c:pt>
                <c:pt idx="7501">
                  <c:v>24</c:v>
                </c:pt>
                <c:pt idx="7502">
                  <c:v>20</c:v>
                </c:pt>
                <c:pt idx="7503">
                  <c:v>24</c:v>
                </c:pt>
                <c:pt idx="7504">
                  <c:v>20</c:v>
                </c:pt>
                <c:pt idx="7505">
                  <c:v>24</c:v>
                </c:pt>
                <c:pt idx="7506">
                  <c:v>24</c:v>
                </c:pt>
                <c:pt idx="7507">
                  <c:v>24</c:v>
                </c:pt>
                <c:pt idx="7508">
                  <c:v>24</c:v>
                </c:pt>
                <c:pt idx="7509">
                  <c:v>24</c:v>
                </c:pt>
                <c:pt idx="7510">
                  <c:v>24</c:v>
                </c:pt>
                <c:pt idx="7511">
                  <c:v>24</c:v>
                </c:pt>
                <c:pt idx="7512">
                  <c:v>1382</c:v>
                </c:pt>
              </c:numCache>
            </c:numRef>
          </c:val>
        </c:ser>
        <c:dLbls>
          <c:showLegendKey val="0"/>
          <c:showVal val="0"/>
          <c:showCatName val="0"/>
          <c:showSerName val="0"/>
          <c:showPercent val="0"/>
          <c:showBubbleSize val="0"/>
        </c:dLbls>
        <c:gapWidth val="315"/>
        <c:overlap val="-40"/>
        <c:axId val="253280256"/>
        <c:axId val="252804416"/>
      </c:barChart>
      <c:dateAx>
        <c:axId val="253280256"/>
        <c:scaling>
          <c:orientation val="minMax"/>
        </c:scaling>
        <c:delete val="0"/>
        <c:axPos val="b"/>
        <c:numFmt formatCode="m/d/yyyy\ h:mm"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52804416"/>
        <c:crosses val="autoZero"/>
        <c:auto val="1"/>
        <c:lblOffset val="100"/>
        <c:baseTimeUnit val="days"/>
      </c:dateAx>
      <c:valAx>
        <c:axId val="252804416"/>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53280256"/>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3A06CB4F-E30C-4771-94AE-F7169303B6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Facet design (blank)</Template>
  <TotalTime>1</TotalTime>
  <Pages>4</Pages>
  <Words>818</Words>
  <Characters>4668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Stent</dc:creator>
  <cp:lastModifiedBy>Maw, Sue</cp:lastModifiedBy>
  <cp:revision>2</cp:revision>
  <dcterms:created xsi:type="dcterms:W3CDTF">2015-04-22T14:05:00Z</dcterms:created>
  <dcterms:modified xsi:type="dcterms:W3CDTF">2015-04-22T14:05:00Z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TC034577059991</vt:lpwstr>
  </property>
</Properties>
</file>