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982A5A" w14:textId="77777777" w:rsidR="00EF0BE1" w:rsidRPr="00120A30" w:rsidRDefault="00EF0BE1" w:rsidP="00D1401A">
      <w:pPr>
        <w:sectPr w:rsidR="00EF0BE1" w:rsidRPr="00120A30" w:rsidSect="00EC0A9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3F39526E" w:rsidR="00EF0BE1" w:rsidRPr="00D1401A" w:rsidRDefault="00120A30" w:rsidP="00D1401A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14:paraId="41FC62E2" w14:textId="77777777" w:rsidR="00EF0BE1" w:rsidRPr="00120A30" w:rsidRDefault="00EF0BE1" w:rsidP="00EF0BE1">
      <w:pPr>
        <w:sectPr w:rsidR="00EF0BE1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D1401A" w:rsidRDefault="00120A30" w:rsidP="00D46A8E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14:paraId="2DA80746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7"/>
        <w:gridCol w:w="3410"/>
        <w:gridCol w:w="1180"/>
        <w:gridCol w:w="2193"/>
      </w:tblGrid>
      <w:tr w:rsidR="00D46A8E" w:rsidRPr="00120A30" w14:paraId="141F71CE" w14:textId="77777777" w:rsidTr="00D1401A">
        <w:tc>
          <w:tcPr>
            <w:tcW w:w="2252" w:type="dxa"/>
            <w:shd w:val="clear" w:color="auto" w:fill="auto"/>
          </w:tcPr>
          <w:p w14:paraId="222BD263" w14:textId="51961712" w:rsidR="00D46A8E" w:rsidRPr="00D1401A" w:rsidRDefault="00FC132C" w:rsidP="00C8398D">
            <w:pPr>
              <w:rPr>
                <w:szCs w:val="28"/>
              </w:rPr>
            </w:pPr>
            <w:r>
              <w:rPr>
                <w:szCs w:val="28"/>
                <w:lang w:val="cy-GB"/>
              </w:rPr>
              <w:t xml:space="preserve">Darpar Athro </w:t>
            </w:r>
          </w:p>
        </w:tc>
        <w:tc>
          <w:tcPr>
            <w:tcW w:w="3555" w:type="dxa"/>
          </w:tcPr>
          <w:p w14:paraId="0632DE29" w14:textId="0AC68E25" w:rsidR="00D46A8E" w:rsidRPr="00120A30" w:rsidRDefault="00433A96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Richard </w:t>
            </w:r>
            <w:r w:rsidR="00AE5F20">
              <w:rPr>
                <w:sz w:val="28"/>
                <w:szCs w:val="28"/>
              </w:rPr>
              <w:t>Gregory</w:t>
            </w:r>
          </w:p>
        </w:tc>
        <w:tc>
          <w:tcPr>
            <w:tcW w:w="950" w:type="dxa"/>
            <w:shd w:val="clear" w:color="auto" w:fill="auto"/>
          </w:tcPr>
          <w:p w14:paraId="6881753A" w14:textId="273529D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Dosbarth:</w:t>
            </w:r>
          </w:p>
        </w:tc>
        <w:tc>
          <w:tcPr>
            <w:tcW w:w="2253" w:type="dxa"/>
          </w:tcPr>
          <w:p w14:paraId="497B23F6" w14:textId="2F402470" w:rsidR="00D46A8E" w:rsidRPr="00120A30" w:rsidRDefault="00AE5F20" w:rsidP="006D26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Drudwy</w:t>
            </w:r>
            <w:proofErr w:type="spellEnd"/>
            <w:r>
              <w:rPr>
                <w:sz w:val="28"/>
                <w:szCs w:val="28"/>
              </w:rPr>
              <w:t xml:space="preserve"> (Bl 2)</w:t>
            </w:r>
          </w:p>
        </w:tc>
      </w:tr>
      <w:tr w:rsidR="00D46A8E" w:rsidRPr="00120A30" w14:paraId="03967396" w14:textId="77777777" w:rsidTr="00D1401A">
        <w:tc>
          <w:tcPr>
            <w:tcW w:w="2252" w:type="dxa"/>
            <w:shd w:val="clear" w:color="auto" w:fill="auto"/>
          </w:tcPr>
          <w:p w14:paraId="155DB2B9" w14:textId="58ABA2B9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469E103D" w14:textId="188B7CED" w:rsidR="00D46A8E" w:rsidRPr="00120A30" w:rsidRDefault="00AE5F20" w:rsidP="006D26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Iaith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 w:rsidR="006556E9">
              <w:rPr>
                <w:sz w:val="28"/>
                <w:szCs w:val="28"/>
              </w:rPr>
              <w:t>Llythrennedd</w:t>
            </w:r>
            <w:proofErr w:type="spellEnd"/>
            <w:r w:rsidR="006556E9">
              <w:rPr>
                <w:sz w:val="28"/>
                <w:szCs w:val="28"/>
              </w:rPr>
              <w:t xml:space="preserve"> a </w:t>
            </w:r>
            <w:proofErr w:type="spellStart"/>
            <w:r w:rsidR="006556E9">
              <w:rPr>
                <w:sz w:val="28"/>
                <w:szCs w:val="28"/>
              </w:rPr>
              <w:t>Chyfathrebu</w:t>
            </w:r>
            <w:proofErr w:type="spellEnd"/>
          </w:p>
        </w:tc>
        <w:tc>
          <w:tcPr>
            <w:tcW w:w="950" w:type="dxa"/>
            <w:shd w:val="clear" w:color="auto" w:fill="auto"/>
          </w:tcPr>
          <w:p w14:paraId="38E1D45E" w14:textId="33CEC1F4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Dyddiad:</w:t>
            </w:r>
          </w:p>
        </w:tc>
        <w:tc>
          <w:tcPr>
            <w:tcW w:w="2253" w:type="dxa"/>
          </w:tcPr>
          <w:p w14:paraId="4A9CFCAE" w14:textId="53A92F6E" w:rsidR="00D46A8E" w:rsidRPr="00120A30" w:rsidRDefault="00C22E93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09.03.2020</w:t>
            </w:r>
          </w:p>
        </w:tc>
      </w:tr>
      <w:tr w:rsidR="00D46A8E" w:rsidRPr="00120A30" w14:paraId="67A3E20D" w14:textId="77777777" w:rsidTr="00D1401A">
        <w:tc>
          <w:tcPr>
            <w:tcW w:w="2252" w:type="dxa"/>
            <w:shd w:val="clear" w:color="auto" w:fill="auto"/>
          </w:tcPr>
          <w:p w14:paraId="3DDCE2D6" w14:textId="1FA1CDE3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DF6FF10" w14:textId="6EE88E5A" w:rsidR="00D46A8E" w:rsidRPr="00120A30" w:rsidRDefault="009B2FB7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Ail-</w:t>
            </w:r>
            <w:proofErr w:type="spellStart"/>
            <w:r>
              <w:rPr>
                <w:sz w:val="28"/>
                <w:szCs w:val="28"/>
              </w:rPr>
              <w:t>ysgrifennu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pif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pwyntiau’r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stor</w:t>
            </w:r>
            <w:r w:rsidR="000A3A4B"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666046">
              <w:rPr>
                <w:sz w:val="28"/>
                <w:szCs w:val="28"/>
              </w:rPr>
              <w:t>ffurf</w:t>
            </w:r>
            <w:proofErr w:type="spellEnd"/>
            <w:r w:rsidR="00666046">
              <w:rPr>
                <w:sz w:val="28"/>
                <w:szCs w:val="28"/>
              </w:rPr>
              <w:t xml:space="preserve"> </w:t>
            </w:r>
            <w:proofErr w:type="spellStart"/>
            <w:r w:rsidR="00666046">
              <w:rPr>
                <w:sz w:val="28"/>
                <w:szCs w:val="28"/>
              </w:rPr>
              <w:t>mynydd</w:t>
            </w:r>
            <w:proofErr w:type="spellEnd"/>
            <w:r w:rsidR="00666046">
              <w:rPr>
                <w:sz w:val="28"/>
                <w:szCs w:val="28"/>
              </w:rPr>
              <w:t xml:space="preserve"> </w:t>
            </w:r>
            <w:proofErr w:type="spellStart"/>
            <w:r w:rsidR="00666046">
              <w:rPr>
                <w:sz w:val="28"/>
                <w:szCs w:val="28"/>
              </w:rPr>
              <w:t>stori</w:t>
            </w:r>
            <w:proofErr w:type="spellEnd"/>
          </w:p>
        </w:tc>
      </w:tr>
      <w:tr w:rsidR="00EB6268" w:rsidRPr="00120A30" w14:paraId="16A73A1C" w14:textId="77777777" w:rsidTr="00D1401A">
        <w:tc>
          <w:tcPr>
            <w:tcW w:w="2252" w:type="dxa"/>
            <w:shd w:val="clear" w:color="auto" w:fill="auto"/>
          </w:tcPr>
          <w:p w14:paraId="038A704D" w14:textId="2B9052DE" w:rsidR="009D68DF" w:rsidRPr="00120A30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â'r Cwricwlwm</w:t>
            </w:r>
            <w:r w:rsidR="00BC35BE" w:rsidRPr="00D1401A">
              <w:rPr>
                <w:szCs w:val="28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0C09BE5D" w14:textId="1FAF9D88" w:rsidR="003D3540" w:rsidRDefault="002727ED" w:rsidP="006D26F5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Elfen</w:t>
            </w:r>
            <w:proofErr w:type="spellEnd"/>
            <w:r>
              <w:rPr>
                <w:b/>
                <w:bCs/>
              </w:rPr>
              <w:t xml:space="preserve"> - </w:t>
            </w:r>
            <w:proofErr w:type="spellStart"/>
            <w:r w:rsidR="009B2FB7">
              <w:t>Trefnu</w:t>
            </w:r>
            <w:proofErr w:type="spellEnd"/>
            <w:r w:rsidR="009B2FB7">
              <w:t xml:space="preserve"> </w:t>
            </w:r>
            <w:proofErr w:type="spellStart"/>
            <w:r w:rsidR="009B2FB7">
              <w:t>syniadau</w:t>
            </w:r>
            <w:proofErr w:type="spellEnd"/>
            <w:r w:rsidR="009B2FB7">
              <w:t xml:space="preserve"> a </w:t>
            </w:r>
            <w:proofErr w:type="spellStart"/>
            <w:r w:rsidR="009B2FB7">
              <w:t>gwybodaeth</w:t>
            </w:r>
            <w:proofErr w:type="spellEnd"/>
          </w:p>
          <w:p w14:paraId="2C767AE6" w14:textId="66B54523" w:rsidR="003D3540" w:rsidRPr="009520E7" w:rsidRDefault="00157E70" w:rsidP="006D26F5">
            <w:proofErr w:type="spellStart"/>
            <w:r>
              <w:rPr>
                <w:b/>
                <w:bCs/>
              </w:rPr>
              <w:t>Agwedd</w:t>
            </w:r>
            <w:proofErr w:type="spellEnd"/>
            <w:r w:rsidR="003D3540">
              <w:rPr>
                <w:b/>
                <w:bCs/>
              </w:rPr>
              <w:t xml:space="preserve"> </w:t>
            </w:r>
            <w:r w:rsidR="009520E7">
              <w:rPr>
                <w:b/>
                <w:bCs/>
              </w:rPr>
              <w:t>–</w:t>
            </w:r>
            <w:r w:rsidR="003D3540">
              <w:rPr>
                <w:b/>
                <w:bCs/>
              </w:rPr>
              <w:t xml:space="preserve"> </w:t>
            </w:r>
            <w:proofErr w:type="spellStart"/>
            <w:r w:rsidR="00AD58A0">
              <w:t>Strwythur</w:t>
            </w:r>
            <w:proofErr w:type="spellEnd"/>
            <w:r w:rsidR="00AD58A0">
              <w:t xml:space="preserve"> a </w:t>
            </w:r>
            <w:proofErr w:type="spellStart"/>
            <w:r w:rsidR="00AD58A0">
              <w:t>threfn</w:t>
            </w:r>
            <w:proofErr w:type="spellEnd"/>
          </w:p>
          <w:p w14:paraId="7102E20E" w14:textId="5CD845EA" w:rsidR="00EB6268" w:rsidRPr="00120A30" w:rsidRDefault="003D3540" w:rsidP="006D26F5">
            <w:pPr>
              <w:rPr>
                <w:sz w:val="28"/>
                <w:szCs w:val="28"/>
              </w:rPr>
            </w:pPr>
            <w:proofErr w:type="spellStart"/>
            <w:r w:rsidRPr="003D3540">
              <w:rPr>
                <w:b/>
                <w:bCs/>
              </w:rPr>
              <w:t>Sgil</w:t>
            </w:r>
            <w:proofErr w:type="spellEnd"/>
            <w:r>
              <w:t xml:space="preserve"> - </w:t>
            </w:r>
            <w:proofErr w:type="spellStart"/>
            <w:r w:rsidR="003916F8">
              <w:t>Trefnu</w:t>
            </w:r>
            <w:proofErr w:type="spellEnd"/>
            <w:r w:rsidR="003916F8">
              <w:t xml:space="preserve"> darn o </w:t>
            </w:r>
            <w:proofErr w:type="spellStart"/>
            <w:r w:rsidR="003916F8">
              <w:t>ysgrifennu</w:t>
            </w:r>
            <w:proofErr w:type="spellEnd"/>
            <w:r w:rsidR="003916F8">
              <w:t xml:space="preserve"> </w:t>
            </w:r>
            <w:proofErr w:type="spellStart"/>
            <w:r w:rsidR="003916F8">
              <w:t>gyda</w:t>
            </w:r>
            <w:proofErr w:type="spellEnd"/>
            <w:r w:rsidR="003916F8">
              <w:t xml:space="preserve"> </w:t>
            </w:r>
            <w:proofErr w:type="spellStart"/>
            <w:r w:rsidR="003916F8">
              <w:t>dechrau</w:t>
            </w:r>
            <w:proofErr w:type="spellEnd"/>
            <w:r w:rsidR="003916F8">
              <w:t xml:space="preserve">, </w:t>
            </w:r>
            <w:proofErr w:type="spellStart"/>
            <w:r w:rsidR="003916F8">
              <w:t>canol</w:t>
            </w:r>
            <w:proofErr w:type="spellEnd"/>
            <w:r w:rsidR="003916F8">
              <w:t xml:space="preserve"> a </w:t>
            </w:r>
            <w:proofErr w:type="spellStart"/>
            <w:r w:rsidR="003916F8">
              <w:t>diwedd</w:t>
            </w:r>
            <w:proofErr w:type="spellEnd"/>
          </w:p>
        </w:tc>
      </w:tr>
      <w:tr w:rsidR="00EB6268" w:rsidRPr="00120A30" w14:paraId="0DD4DF40" w14:textId="77777777" w:rsidTr="00D1401A">
        <w:tc>
          <w:tcPr>
            <w:tcW w:w="2252" w:type="dxa"/>
            <w:shd w:val="clear" w:color="auto" w:fill="auto"/>
          </w:tcPr>
          <w:p w14:paraId="24B1AE44" w14:textId="3D40EDDB" w:rsidR="00BC35B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â:</w:t>
            </w:r>
          </w:p>
          <w:p w14:paraId="03F43AE1" w14:textId="546214D5" w:rsidR="009D68DF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3CA726E7" w14:textId="77777777" w:rsidR="0037457C" w:rsidRDefault="0037457C" w:rsidP="006D26F5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ymuno</w:t>
            </w:r>
            <w:proofErr w:type="spellEnd"/>
            <w:r>
              <w:t xml:space="preserve"> â, </w:t>
            </w:r>
            <w:proofErr w:type="spellStart"/>
            <w:r>
              <w:t>ailadrodd</w:t>
            </w:r>
            <w:proofErr w:type="spellEnd"/>
            <w:r>
              <w:t xml:space="preserve"> neu gofio </w:t>
            </w:r>
            <w:proofErr w:type="spellStart"/>
            <w:r>
              <w:t>ystod</w:t>
            </w:r>
            <w:proofErr w:type="spellEnd"/>
            <w:r>
              <w:t xml:space="preserve"> o </w:t>
            </w:r>
            <w:proofErr w:type="spellStart"/>
            <w:r>
              <w:t>ysgogiadau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cynnwys</w:t>
            </w:r>
            <w:proofErr w:type="spellEnd"/>
            <w:r>
              <w:t xml:space="preserve"> </w:t>
            </w:r>
            <w:proofErr w:type="spellStart"/>
            <w:r>
              <w:t>rhigymau</w:t>
            </w:r>
            <w:proofErr w:type="spellEnd"/>
            <w:r>
              <w:t xml:space="preserve">, </w:t>
            </w:r>
            <w:proofErr w:type="spellStart"/>
            <w:r>
              <w:t>caneuon</w:t>
            </w:r>
            <w:proofErr w:type="spellEnd"/>
            <w:r>
              <w:t xml:space="preserve">, </w:t>
            </w:r>
            <w:proofErr w:type="spellStart"/>
            <w:r>
              <w:t>storïau</w:t>
            </w:r>
            <w:proofErr w:type="spellEnd"/>
            <w:r>
              <w:t xml:space="preserve">, a </w:t>
            </w:r>
            <w:proofErr w:type="spellStart"/>
            <w:r>
              <w:t>cherddi</w:t>
            </w:r>
            <w:proofErr w:type="spellEnd"/>
            <w:r>
              <w:t xml:space="preserve">,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gynnwys</w:t>
            </w:r>
            <w:proofErr w:type="spellEnd"/>
            <w:r>
              <w:t xml:space="preserve"> </w:t>
            </w:r>
            <w:proofErr w:type="spellStart"/>
            <w:r>
              <w:t>cerddi</w:t>
            </w:r>
            <w:proofErr w:type="spellEnd"/>
            <w:r>
              <w:t xml:space="preserve"> </w:t>
            </w:r>
            <w:proofErr w:type="spellStart"/>
            <w:r>
              <w:t>gwirion</w:t>
            </w:r>
            <w:proofErr w:type="spellEnd"/>
          </w:p>
          <w:p w14:paraId="7BACFDE6" w14:textId="77777777" w:rsidR="00A66769" w:rsidRDefault="00A66769" w:rsidP="006D26F5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dilyn</w:t>
            </w:r>
            <w:proofErr w:type="spellEnd"/>
            <w:r>
              <w:t xml:space="preserve"> </w:t>
            </w:r>
            <w:proofErr w:type="spellStart"/>
            <w:r>
              <w:t>tudalen</w:t>
            </w:r>
            <w:proofErr w:type="spellEnd"/>
            <w:r>
              <w:t xml:space="preserve"> o </w:t>
            </w:r>
            <w:proofErr w:type="spellStart"/>
            <w:r>
              <w:t>destun</w:t>
            </w:r>
            <w:proofErr w:type="spellEnd"/>
            <w:r>
              <w:t xml:space="preserve"> </w:t>
            </w:r>
            <w:proofErr w:type="spellStart"/>
            <w:r>
              <w:t>gyda’r</w:t>
            </w:r>
            <w:proofErr w:type="spellEnd"/>
            <w:r>
              <w:t xml:space="preserve"> </w:t>
            </w:r>
            <w:proofErr w:type="spellStart"/>
            <w:r>
              <w:t>llygaid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ddidrafferth</w:t>
            </w:r>
            <w:proofErr w:type="spellEnd"/>
          </w:p>
          <w:p w14:paraId="7A328D71" w14:textId="77777777" w:rsidR="00782D51" w:rsidRDefault="00782D51" w:rsidP="006D26F5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dadelfennu</w:t>
            </w:r>
            <w:proofErr w:type="spellEnd"/>
            <w:r>
              <w:t xml:space="preserve"> </w:t>
            </w:r>
            <w:proofErr w:type="spellStart"/>
            <w:r>
              <w:t>testun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â </w:t>
            </w:r>
            <w:proofErr w:type="spellStart"/>
            <w:r>
              <w:t>chynnwys</w:t>
            </w:r>
            <w:proofErr w:type="spellEnd"/>
            <w:r>
              <w:t xml:space="preserve"> neu </w:t>
            </w:r>
            <w:proofErr w:type="spellStart"/>
            <w:r>
              <w:t>eirfa</w:t>
            </w:r>
            <w:proofErr w:type="spellEnd"/>
            <w:r>
              <w:t xml:space="preserve"> </w:t>
            </w:r>
            <w:proofErr w:type="spellStart"/>
            <w:r>
              <w:t>anghyfarwydd</w:t>
            </w:r>
            <w:proofErr w:type="spellEnd"/>
            <w:r>
              <w:t xml:space="preserve">,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lwyddo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ddeall</w:t>
            </w:r>
            <w:proofErr w:type="spellEnd"/>
            <w:r>
              <w:t xml:space="preserve"> </w:t>
            </w:r>
            <w:proofErr w:type="spellStart"/>
            <w:r>
              <w:t>pob</w:t>
            </w:r>
            <w:proofErr w:type="spellEnd"/>
            <w:r>
              <w:t xml:space="preserve"> </w:t>
            </w:r>
            <w:proofErr w:type="spellStart"/>
            <w:r>
              <w:t>peth</w:t>
            </w:r>
            <w:proofErr w:type="spellEnd"/>
          </w:p>
          <w:p w14:paraId="093CAFF9" w14:textId="77777777" w:rsidR="00BA01BB" w:rsidRDefault="00BA01BB" w:rsidP="006D26F5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mynegi</w:t>
            </w:r>
            <w:proofErr w:type="spellEnd"/>
            <w:r>
              <w:t xml:space="preserve"> barn am </w:t>
            </w:r>
            <w:proofErr w:type="spellStart"/>
            <w:r>
              <w:t>wybodaeth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ddefnyddio</w:t>
            </w:r>
            <w:proofErr w:type="spellEnd"/>
            <w:r>
              <w:t xml:space="preserve"> </w:t>
            </w:r>
            <w:proofErr w:type="spellStart"/>
            <w:r>
              <w:t>manylion</w:t>
            </w:r>
            <w:proofErr w:type="spellEnd"/>
            <w:r>
              <w:t xml:space="preserve"> </w:t>
            </w:r>
            <w:proofErr w:type="spellStart"/>
            <w:r>
              <w:t>o’r</w:t>
            </w:r>
            <w:proofErr w:type="spellEnd"/>
            <w:r>
              <w:t xml:space="preserve"> </w:t>
            </w:r>
            <w:proofErr w:type="spellStart"/>
            <w:r>
              <w:t>testun</w:t>
            </w:r>
            <w:proofErr w:type="spellEnd"/>
            <w:r>
              <w:t xml:space="preserve">,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ystyried</w:t>
            </w:r>
            <w:proofErr w:type="spellEnd"/>
            <w:r>
              <w:t xml:space="preserve"> y </w:t>
            </w:r>
            <w:proofErr w:type="spellStart"/>
            <w:r>
              <w:t>cynnwys</w:t>
            </w:r>
            <w:proofErr w:type="spellEnd"/>
            <w:r>
              <w:t xml:space="preserve">, y </w:t>
            </w:r>
            <w:proofErr w:type="spellStart"/>
            <w:r>
              <w:t>syniadau</w:t>
            </w:r>
            <w:proofErr w:type="spellEnd"/>
            <w:r>
              <w:t xml:space="preserve">, </w:t>
            </w:r>
            <w:proofErr w:type="spellStart"/>
            <w:r>
              <w:t>sut</w:t>
            </w:r>
            <w:proofErr w:type="spellEnd"/>
            <w:r>
              <w:t xml:space="preserve"> </w:t>
            </w:r>
            <w:proofErr w:type="spellStart"/>
            <w:r>
              <w:t>caiff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gyflwyno</w:t>
            </w:r>
            <w:proofErr w:type="spellEnd"/>
            <w:r>
              <w:t xml:space="preserve"> </w:t>
            </w:r>
            <w:proofErr w:type="spellStart"/>
            <w:r>
              <w:t>a’i</w:t>
            </w:r>
            <w:proofErr w:type="spellEnd"/>
            <w:r>
              <w:t xml:space="preserve"> </w:t>
            </w:r>
            <w:proofErr w:type="spellStart"/>
            <w:r>
              <w:t>drefnu</w:t>
            </w:r>
            <w:proofErr w:type="spellEnd"/>
            <w:r>
              <w:t xml:space="preserve">, </w:t>
            </w:r>
            <w:proofErr w:type="spellStart"/>
            <w:r>
              <w:t>a’r</w:t>
            </w:r>
            <w:proofErr w:type="spellEnd"/>
            <w:r>
              <w:t xml:space="preserve"> </w:t>
            </w:r>
            <w:proofErr w:type="spellStart"/>
            <w:r>
              <w:t>iaith</w:t>
            </w:r>
            <w:proofErr w:type="spellEnd"/>
            <w:r>
              <w:t xml:space="preserve"> a </w:t>
            </w:r>
            <w:proofErr w:type="spellStart"/>
            <w:r>
              <w:t>ddefnyddir</w:t>
            </w:r>
            <w:proofErr w:type="spellEnd"/>
          </w:p>
          <w:p w14:paraId="21370F82" w14:textId="77777777" w:rsidR="00B45465" w:rsidRDefault="00B45465" w:rsidP="006D26F5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ysgrifennu</w:t>
            </w:r>
            <w:proofErr w:type="spellEnd"/>
            <w:r>
              <w:t xml:space="preserve"> </w:t>
            </w:r>
            <w:proofErr w:type="spellStart"/>
            <w:r>
              <w:t>testun</w:t>
            </w:r>
            <w:proofErr w:type="spellEnd"/>
            <w:r>
              <w:t xml:space="preserve"> </w:t>
            </w:r>
            <w:proofErr w:type="spellStart"/>
            <w:r>
              <w:t>sy’n</w:t>
            </w:r>
            <w:proofErr w:type="spellEnd"/>
            <w:r>
              <w:t xml:space="preserve"> </w:t>
            </w:r>
            <w:proofErr w:type="spellStart"/>
            <w:r>
              <w:t>gwneud</w:t>
            </w:r>
            <w:proofErr w:type="spellEnd"/>
            <w:r>
              <w:t xml:space="preserve"> </w:t>
            </w:r>
            <w:proofErr w:type="spellStart"/>
            <w:r>
              <w:t>synnwyr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ddarllenydd</w:t>
            </w:r>
            <w:proofErr w:type="spellEnd"/>
            <w:r>
              <w:t xml:space="preserve"> </w:t>
            </w:r>
            <w:proofErr w:type="spellStart"/>
            <w:r>
              <w:t>arall</w:t>
            </w:r>
            <w:proofErr w:type="spellEnd"/>
            <w:r>
              <w:t xml:space="preserve"> – gall y </w:t>
            </w:r>
            <w:proofErr w:type="spellStart"/>
            <w:r>
              <w:t>testun</w:t>
            </w:r>
            <w:proofErr w:type="spellEnd"/>
            <w:r>
              <w:t xml:space="preserve"> </w:t>
            </w:r>
            <w:proofErr w:type="spellStart"/>
            <w:r>
              <w:t>gynnwys</w:t>
            </w:r>
            <w:proofErr w:type="spellEnd"/>
            <w:r>
              <w:t xml:space="preserve"> </w:t>
            </w:r>
            <w:proofErr w:type="spellStart"/>
            <w:r>
              <w:t>manylion</w:t>
            </w:r>
            <w:proofErr w:type="spellEnd"/>
            <w:r>
              <w:t xml:space="preserve"> a </w:t>
            </w:r>
            <w:proofErr w:type="spellStart"/>
            <w:r>
              <w:t>lluniau</w:t>
            </w:r>
            <w:proofErr w:type="spellEnd"/>
          </w:p>
          <w:p w14:paraId="6A580FF3" w14:textId="77777777" w:rsidR="00B04EFE" w:rsidRDefault="00B04EFE" w:rsidP="006D26F5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defnyddio</w:t>
            </w:r>
            <w:proofErr w:type="spellEnd"/>
            <w:r>
              <w:t xml:space="preserve"> </w:t>
            </w:r>
            <w:proofErr w:type="spellStart"/>
            <w:r>
              <w:t>priflythyren</w:t>
            </w:r>
            <w:proofErr w:type="spellEnd"/>
            <w:r>
              <w:t xml:space="preserve">, </w:t>
            </w:r>
            <w:proofErr w:type="spellStart"/>
            <w:r>
              <w:t>atalnod</w:t>
            </w:r>
            <w:proofErr w:type="spellEnd"/>
            <w:r>
              <w:t xml:space="preserve"> </w:t>
            </w:r>
            <w:proofErr w:type="spellStart"/>
            <w:r>
              <w:t>llawn</w:t>
            </w:r>
            <w:proofErr w:type="spellEnd"/>
            <w:r>
              <w:t xml:space="preserve"> a </w:t>
            </w:r>
            <w:proofErr w:type="spellStart"/>
            <w:r>
              <w:t>gofynnod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gywir</w:t>
            </w:r>
            <w:proofErr w:type="spellEnd"/>
            <w:r>
              <w:t xml:space="preserve">, a </w:t>
            </w:r>
            <w:proofErr w:type="spellStart"/>
            <w:r>
              <w:t>defnyddio</w:t>
            </w:r>
            <w:proofErr w:type="spellEnd"/>
            <w:r>
              <w:t xml:space="preserve"> </w:t>
            </w:r>
            <w:proofErr w:type="spellStart"/>
            <w:r>
              <w:t>ebychnod</w:t>
            </w:r>
            <w:proofErr w:type="spellEnd"/>
            <w:r>
              <w:t xml:space="preserve"> </w:t>
            </w:r>
            <w:proofErr w:type="spellStart"/>
            <w:r>
              <w:t>weithiau</w:t>
            </w:r>
            <w:proofErr w:type="spellEnd"/>
          </w:p>
          <w:p w14:paraId="5AC03109" w14:textId="77777777" w:rsidR="007943A3" w:rsidRDefault="007943A3" w:rsidP="006D26F5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defnyddio</w:t>
            </w:r>
            <w:proofErr w:type="spellEnd"/>
            <w:r>
              <w:t xml:space="preserve"> </w:t>
            </w:r>
            <w:proofErr w:type="spellStart"/>
            <w:r>
              <w:t>cysyllteiriau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ysgrifennu</w:t>
            </w:r>
            <w:proofErr w:type="spellEnd"/>
            <w:r>
              <w:t xml:space="preserve"> </w:t>
            </w:r>
            <w:proofErr w:type="spellStart"/>
            <w:r>
              <w:t>brawddegau</w:t>
            </w:r>
            <w:proofErr w:type="spellEnd"/>
            <w:r>
              <w:t xml:space="preserve"> </w:t>
            </w:r>
            <w:proofErr w:type="spellStart"/>
            <w:r>
              <w:t>cyfansawdd</w:t>
            </w:r>
            <w:proofErr w:type="spellEnd"/>
          </w:p>
          <w:p w14:paraId="4B837964" w14:textId="79CB6716" w:rsidR="001805D0" w:rsidRPr="00A66769" w:rsidRDefault="001805D0" w:rsidP="006D26F5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sillafu</w:t>
            </w:r>
            <w:proofErr w:type="spellEnd"/>
            <w:r>
              <w:t xml:space="preserve"> </w:t>
            </w:r>
            <w:proofErr w:type="spellStart"/>
            <w:r>
              <w:t>geiriau</w:t>
            </w:r>
            <w:proofErr w:type="spellEnd"/>
            <w:r>
              <w:t xml:space="preserve"> </w:t>
            </w:r>
            <w:proofErr w:type="spellStart"/>
            <w:r>
              <w:t>aml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defnydd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gywir</w:t>
            </w:r>
            <w:proofErr w:type="spellEnd"/>
          </w:p>
        </w:tc>
      </w:tr>
      <w:tr w:rsidR="00D46A8E" w:rsidRPr="00120A30" w14:paraId="28CD5959" w14:textId="77777777" w:rsidTr="00D1401A">
        <w:tc>
          <w:tcPr>
            <w:tcW w:w="9010" w:type="dxa"/>
            <w:gridSpan w:val="4"/>
            <w:shd w:val="clear" w:color="auto" w:fill="auto"/>
          </w:tcPr>
          <w:p w14:paraId="5BD7566F" w14:textId="62F420CB" w:rsidR="00D46A8E" w:rsidRDefault="00120A30" w:rsidP="006D26F5">
            <w:pPr>
              <w:rPr>
                <w:sz w:val="22"/>
                <w:szCs w:val="28"/>
                <w:lang w:val="cy-GB"/>
              </w:rPr>
            </w:pPr>
            <w:r w:rsidRPr="00D1401A">
              <w:rPr>
                <w:szCs w:val="28"/>
                <w:lang w:val="cy-GB"/>
              </w:rPr>
              <w:t xml:space="preserve">Targedau Personol </w:t>
            </w:r>
            <w:r w:rsidRPr="00D1401A">
              <w:rPr>
                <w:sz w:val="22"/>
                <w:szCs w:val="28"/>
                <w:lang w:val="cy-GB"/>
              </w:rPr>
              <w:t xml:space="preserve">(Cysylltiedig </w:t>
            </w:r>
            <w:r w:rsidRPr="00D1401A">
              <w:rPr>
                <w:rFonts w:hint="eastAsia"/>
                <w:sz w:val="22"/>
                <w:szCs w:val="28"/>
                <w:lang w:val="cy-GB"/>
              </w:rPr>
              <w:t>â</w:t>
            </w:r>
            <w:r w:rsidRPr="00D1401A">
              <w:rPr>
                <w:sz w:val="22"/>
                <w:szCs w:val="28"/>
                <w:lang w:val="cy-GB"/>
              </w:rPr>
              <w:t xml:space="preserve"> SAC ac wedi eu nodi mewn adolygiad wythnosol)</w:t>
            </w:r>
          </w:p>
          <w:p w14:paraId="159C509D" w14:textId="78732D15" w:rsidR="00151B2C" w:rsidRPr="00B35568" w:rsidRDefault="00B35568" w:rsidP="00151B2C">
            <w:pPr>
              <w:pStyle w:val="ListParagraph"/>
              <w:numPr>
                <w:ilvl w:val="0"/>
                <w:numId w:val="1"/>
              </w:numPr>
              <w:rPr>
                <w:szCs w:val="28"/>
              </w:rPr>
            </w:pPr>
            <w:proofErr w:type="spellStart"/>
            <w:r>
              <w:rPr>
                <w:color w:val="000000"/>
                <w:sz w:val="27"/>
                <w:szCs w:val="27"/>
              </w:rPr>
              <w:t>Mae’r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color w:val="000000"/>
                <w:sz w:val="27"/>
                <w:szCs w:val="27"/>
              </w:rPr>
              <w:t>darpar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color w:val="000000"/>
                <w:sz w:val="27"/>
                <w:szCs w:val="27"/>
              </w:rPr>
              <w:t>athro’n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color w:val="000000"/>
                <w:sz w:val="27"/>
                <w:szCs w:val="27"/>
              </w:rPr>
              <w:t>arddangos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color w:val="000000"/>
                <w:sz w:val="27"/>
                <w:szCs w:val="27"/>
              </w:rPr>
              <w:t>gwybodaeth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am, </w:t>
            </w:r>
            <w:proofErr w:type="spellStart"/>
            <w:r>
              <w:rPr>
                <w:color w:val="000000"/>
                <w:sz w:val="27"/>
                <w:szCs w:val="27"/>
              </w:rPr>
              <w:t>ynghyd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â </w:t>
            </w:r>
            <w:proofErr w:type="spellStart"/>
            <w:r>
              <w:rPr>
                <w:color w:val="000000"/>
                <w:sz w:val="27"/>
                <w:szCs w:val="27"/>
              </w:rPr>
              <w:t>dealltwriaeth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a </w:t>
            </w:r>
            <w:proofErr w:type="spellStart"/>
            <w:r>
              <w:rPr>
                <w:color w:val="000000"/>
                <w:sz w:val="27"/>
                <w:szCs w:val="27"/>
              </w:rPr>
              <w:t>phrofiad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o, </w:t>
            </w:r>
            <w:proofErr w:type="spellStart"/>
            <w:r>
              <w:rPr>
                <w:color w:val="000000"/>
                <w:sz w:val="27"/>
                <w:szCs w:val="27"/>
              </w:rPr>
              <w:t>ddisgwyliadau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color w:val="000000"/>
                <w:sz w:val="27"/>
                <w:szCs w:val="27"/>
              </w:rPr>
              <w:t>uchel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ac </w:t>
            </w:r>
            <w:proofErr w:type="spellStart"/>
            <w:r>
              <w:rPr>
                <w:color w:val="000000"/>
                <w:sz w:val="27"/>
                <w:szCs w:val="27"/>
              </w:rPr>
              <w:t>arferion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color w:val="000000"/>
                <w:sz w:val="27"/>
                <w:szCs w:val="27"/>
              </w:rPr>
              <w:t>effeithiol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</w:t>
            </w:r>
            <w:r w:rsidR="00E80B42">
              <w:rPr>
                <w:color w:val="000000"/>
                <w:sz w:val="27"/>
                <w:szCs w:val="27"/>
              </w:rPr>
              <w:t>I</w:t>
            </w:r>
            <w:r>
              <w:rPr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color w:val="000000"/>
                <w:sz w:val="27"/>
                <w:szCs w:val="27"/>
              </w:rPr>
              <w:t>ddiwallu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color w:val="000000"/>
                <w:sz w:val="27"/>
                <w:szCs w:val="27"/>
              </w:rPr>
              <w:t>anghenion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color w:val="000000"/>
                <w:sz w:val="27"/>
                <w:szCs w:val="27"/>
              </w:rPr>
              <w:t>yr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color w:val="000000"/>
                <w:sz w:val="27"/>
                <w:szCs w:val="27"/>
              </w:rPr>
              <w:t>holl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color w:val="000000"/>
                <w:sz w:val="27"/>
                <w:szCs w:val="27"/>
              </w:rPr>
              <w:t>ddysgwyr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, </w:t>
            </w:r>
            <w:proofErr w:type="spellStart"/>
            <w:r>
              <w:rPr>
                <w:color w:val="000000"/>
                <w:sz w:val="27"/>
                <w:szCs w:val="27"/>
              </w:rPr>
              <w:t>waeth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color w:val="000000"/>
                <w:sz w:val="27"/>
                <w:szCs w:val="27"/>
              </w:rPr>
              <w:t>beth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color w:val="000000"/>
                <w:sz w:val="27"/>
                <w:szCs w:val="27"/>
              </w:rPr>
              <w:t>fo’u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color w:val="000000"/>
                <w:sz w:val="27"/>
                <w:szCs w:val="27"/>
              </w:rPr>
              <w:t>gwahanol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color w:val="000000"/>
                <w:sz w:val="27"/>
                <w:szCs w:val="27"/>
              </w:rPr>
              <w:t>anghenion</w:t>
            </w:r>
            <w:proofErr w:type="spellEnd"/>
            <w:r>
              <w:rPr>
                <w:color w:val="000000"/>
                <w:sz w:val="27"/>
                <w:szCs w:val="27"/>
              </w:rPr>
              <w:t>.</w:t>
            </w:r>
            <w:r w:rsidR="00151B2C" w:rsidRPr="00B35568">
              <w:rPr>
                <w:szCs w:val="28"/>
              </w:rPr>
              <w:t xml:space="preserve"> </w:t>
            </w:r>
          </w:p>
        </w:tc>
      </w:tr>
    </w:tbl>
    <w:p w14:paraId="68E97BA7" w14:textId="77777777" w:rsidR="00D46A8E" w:rsidRPr="00120A30" w:rsidRDefault="00D46A8E" w:rsidP="00D46A8E">
      <w:pPr>
        <w:rPr>
          <w:sz w:val="28"/>
          <w:szCs w:val="28"/>
        </w:rPr>
      </w:pPr>
    </w:p>
    <w:p w14:paraId="6039AB14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120A30" w14:paraId="032F6BB6" w14:textId="77777777" w:rsidTr="00D1401A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D46A8E" w:rsidRPr="00120A30" w14:paraId="35602596" w14:textId="77777777" w:rsidTr="00D1401A">
        <w:tc>
          <w:tcPr>
            <w:tcW w:w="9010" w:type="dxa"/>
          </w:tcPr>
          <w:p w14:paraId="4D43E3C2" w14:textId="04EF89EE" w:rsidR="00D46A8E" w:rsidRDefault="00120A30" w:rsidP="006D26F5">
            <w:pPr>
              <w:rPr>
                <w:sz w:val="22"/>
                <w:szCs w:val="28"/>
                <w:lang w:val="cy-GB"/>
              </w:rPr>
            </w:pPr>
            <w:r w:rsidRPr="00D1401A">
              <w:rPr>
                <w:sz w:val="22"/>
                <w:szCs w:val="28"/>
                <w:lang w:val="cy-GB"/>
              </w:rPr>
              <w:t>Bydd disgyblion yn dysgu i wneud y canlynol:</w:t>
            </w:r>
          </w:p>
          <w:p w14:paraId="1FEDD745" w14:textId="4FF68811" w:rsidR="00773006" w:rsidRDefault="006F1C03" w:rsidP="00773006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8"/>
              </w:rPr>
            </w:pPr>
            <w:proofErr w:type="spellStart"/>
            <w:r>
              <w:rPr>
                <w:sz w:val="22"/>
                <w:szCs w:val="28"/>
              </w:rPr>
              <w:t>Ailysgrifennu</w:t>
            </w:r>
            <w:r w:rsidR="00773006">
              <w:rPr>
                <w:sz w:val="22"/>
                <w:szCs w:val="28"/>
              </w:rPr>
              <w:t>’r</w:t>
            </w:r>
            <w:proofErr w:type="spellEnd"/>
            <w:r w:rsidR="00773006">
              <w:rPr>
                <w:sz w:val="22"/>
                <w:szCs w:val="28"/>
              </w:rPr>
              <w:t xml:space="preserve"> </w:t>
            </w:r>
            <w:proofErr w:type="spellStart"/>
            <w:r w:rsidR="00773006">
              <w:rPr>
                <w:sz w:val="22"/>
                <w:szCs w:val="28"/>
              </w:rPr>
              <w:t>stori</w:t>
            </w:r>
            <w:proofErr w:type="spellEnd"/>
            <w:r w:rsidR="00773006">
              <w:rPr>
                <w:sz w:val="22"/>
                <w:szCs w:val="28"/>
              </w:rPr>
              <w:t xml:space="preserve"> </w:t>
            </w:r>
            <w:proofErr w:type="spellStart"/>
            <w:r w:rsidR="00773006">
              <w:rPr>
                <w:sz w:val="22"/>
                <w:szCs w:val="28"/>
              </w:rPr>
              <w:t>gyda’r</w:t>
            </w:r>
            <w:proofErr w:type="spellEnd"/>
            <w:r w:rsidR="00773006">
              <w:rPr>
                <w:sz w:val="22"/>
                <w:szCs w:val="28"/>
              </w:rPr>
              <w:t xml:space="preserve"> </w:t>
            </w:r>
            <w:proofErr w:type="spellStart"/>
            <w:r w:rsidR="00773006">
              <w:rPr>
                <w:sz w:val="22"/>
                <w:szCs w:val="28"/>
              </w:rPr>
              <w:t>strwythur</w:t>
            </w:r>
            <w:proofErr w:type="spellEnd"/>
            <w:r w:rsidR="00773006">
              <w:rPr>
                <w:sz w:val="22"/>
                <w:szCs w:val="28"/>
              </w:rPr>
              <w:t xml:space="preserve"> </w:t>
            </w:r>
            <w:proofErr w:type="spellStart"/>
            <w:r w:rsidR="00303C04">
              <w:rPr>
                <w:sz w:val="22"/>
                <w:szCs w:val="28"/>
              </w:rPr>
              <w:t>clir</w:t>
            </w:r>
            <w:proofErr w:type="spellEnd"/>
          </w:p>
          <w:p w14:paraId="025A32EA" w14:textId="18391FE7" w:rsidR="00773006" w:rsidRDefault="00773006" w:rsidP="00773006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8"/>
              </w:rPr>
            </w:pPr>
            <w:proofErr w:type="spellStart"/>
            <w:r>
              <w:rPr>
                <w:sz w:val="22"/>
                <w:szCs w:val="28"/>
              </w:rPr>
              <w:t>Defnyddio</w:t>
            </w:r>
            <w:proofErr w:type="spellEnd"/>
            <w:r>
              <w:rPr>
                <w:sz w:val="22"/>
                <w:szCs w:val="28"/>
              </w:rPr>
              <w:t xml:space="preserve"> </w:t>
            </w:r>
            <w:proofErr w:type="spellStart"/>
            <w:r>
              <w:rPr>
                <w:sz w:val="22"/>
                <w:szCs w:val="28"/>
              </w:rPr>
              <w:t>geirfa</w:t>
            </w:r>
            <w:proofErr w:type="spellEnd"/>
            <w:r>
              <w:rPr>
                <w:sz w:val="22"/>
                <w:szCs w:val="28"/>
              </w:rPr>
              <w:t xml:space="preserve"> </w:t>
            </w:r>
            <w:proofErr w:type="spellStart"/>
            <w:r>
              <w:rPr>
                <w:sz w:val="22"/>
                <w:szCs w:val="28"/>
              </w:rPr>
              <w:t>o’r</w:t>
            </w:r>
            <w:proofErr w:type="spellEnd"/>
            <w:r>
              <w:rPr>
                <w:sz w:val="22"/>
                <w:szCs w:val="28"/>
              </w:rPr>
              <w:t xml:space="preserve"> </w:t>
            </w:r>
            <w:proofErr w:type="spellStart"/>
            <w:r>
              <w:rPr>
                <w:sz w:val="22"/>
                <w:szCs w:val="28"/>
              </w:rPr>
              <w:t>stori</w:t>
            </w:r>
            <w:proofErr w:type="spellEnd"/>
            <w:r>
              <w:rPr>
                <w:sz w:val="22"/>
                <w:szCs w:val="28"/>
              </w:rPr>
              <w:t xml:space="preserve"> </w:t>
            </w:r>
            <w:proofErr w:type="spellStart"/>
            <w:r w:rsidR="00366CE6">
              <w:rPr>
                <w:sz w:val="22"/>
                <w:szCs w:val="28"/>
              </w:rPr>
              <w:t>i</w:t>
            </w:r>
            <w:proofErr w:type="spellEnd"/>
            <w:r w:rsidR="00366CE6">
              <w:rPr>
                <w:sz w:val="22"/>
                <w:szCs w:val="28"/>
              </w:rPr>
              <w:t xml:space="preserve"> </w:t>
            </w:r>
            <w:proofErr w:type="spellStart"/>
            <w:r w:rsidR="00366CE6">
              <w:rPr>
                <w:sz w:val="22"/>
                <w:szCs w:val="28"/>
              </w:rPr>
              <w:t>ddisgrifio</w:t>
            </w:r>
            <w:proofErr w:type="spellEnd"/>
            <w:r w:rsidR="00366CE6">
              <w:rPr>
                <w:sz w:val="22"/>
                <w:szCs w:val="28"/>
              </w:rPr>
              <w:t xml:space="preserve"> </w:t>
            </w:r>
            <w:proofErr w:type="spellStart"/>
            <w:r>
              <w:rPr>
                <w:sz w:val="22"/>
                <w:szCs w:val="28"/>
              </w:rPr>
              <w:t>e.e.</w:t>
            </w:r>
            <w:proofErr w:type="spellEnd"/>
            <w:r>
              <w:rPr>
                <w:sz w:val="22"/>
                <w:szCs w:val="28"/>
              </w:rPr>
              <w:t xml:space="preserve"> ‘</w:t>
            </w:r>
            <w:proofErr w:type="spellStart"/>
            <w:r w:rsidR="00366CE6">
              <w:rPr>
                <w:sz w:val="22"/>
                <w:szCs w:val="28"/>
              </w:rPr>
              <w:t>coesau</w:t>
            </w:r>
            <w:proofErr w:type="spellEnd"/>
            <w:r w:rsidR="00366CE6">
              <w:rPr>
                <w:sz w:val="22"/>
                <w:szCs w:val="28"/>
              </w:rPr>
              <w:t xml:space="preserve"> </w:t>
            </w:r>
            <w:proofErr w:type="spellStart"/>
            <w:r>
              <w:rPr>
                <w:sz w:val="22"/>
                <w:szCs w:val="28"/>
              </w:rPr>
              <w:t>bwgan</w:t>
            </w:r>
            <w:proofErr w:type="spellEnd"/>
            <w:r>
              <w:rPr>
                <w:sz w:val="22"/>
                <w:szCs w:val="28"/>
              </w:rPr>
              <w:t xml:space="preserve"> brain’ </w:t>
            </w:r>
          </w:p>
          <w:p w14:paraId="506AFDE9" w14:textId="28F3EAA7" w:rsidR="00390D73" w:rsidRPr="00773006" w:rsidRDefault="00366CE6" w:rsidP="00773006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8"/>
              </w:rPr>
            </w:pPr>
            <w:proofErr w:type="spellStart"/>
            <w:r>
              <w:rPr>
                <w:sz w:val="22"/>
                <w:szCs w:val="28"/>
              </w:rPr>
              <w:t>Defnyddio</w:t>
            </w:r>
            <w:proofErr w:type="spellEnd"/>
            <w:r>
              <w:rPr>
                <w:sz w:val="22"/>
                <w:szCs w:val="28"/>
              </w:rPr>
              <w:t xml:space="preserve"> </w:t>
            </w:r>
            <w:proofErr w:type="spellStart"/>
            <w:r>
              <w:rPr>
                <w:sz w:val="22"/>
                <w:szCs w:val="28"/>
              </w:rPr>
              <w:t>geiriau</w:t>
            </w:r>
            <w:proofErr w:type="spellEnd"/>
            <w:r>
              <w:rPr>
                <w:sz w:val="22"/>
                <w:szCs w:val="28"/>
              </w:rPr>
              <w:t xml:space="preserve"> </w:t>
            </w:r>
            <w:proofErr w:type="spellStart"/>
            <w:r>
              <w:rPr>
                <w:sz w:val="22"/>
                <w:szCs w:val="28"/>
              </w:rPr>
              <w:t>ei</w:t>
            </w:r>
            <w:proofErr w:type="spellEnd"/>
            <w:r>
              <w:rPr>
                <w:sz w:val="22"/>
                <w:szCs w:val="28"/>
              </w:rPr>
              <w:t xml:space="preserve"> </w:t>
            </w:r>
            <w:proofErr w:type="spellStart"/>
            <w:r>
              <w:rPr>
                <w:sz w:val="22"/>
                <w:szCs w:val="28"/>
              </w:rPr>
              <w:t>hun</w:t>
            </w:r>
            <w:proofErr w:type="spellEnd"/>
            <w:r>
              <w:rPr>
                <w:sz w:val="22"/>
                <w:szCs w:val="28"/>
              </w:rPr>
              <w:t xml:space="preserve"> </w:t>
            </w:r>
            <w:proofErr w:type="spellStart"/>
            <w:r>
              <w:rPr>
                <w:sz w:val="22"/>
                <w:szCs w:val="28"/>
              </w:rPr>
              <w:t>i</w:t>
            </w:r>
            <w:proofErr w:type="spellEnd"/>
            <w:r>
              <w:rPr>
                <w:sz w:val="22"/>
                <w:szCs w:val="28"/>
              </w:rPr>
              <w:t xml:space="preserve"> </w:t>
            </w:r>
            <w:proofErr w:type="spellStart"/>
            <w:r>
              <w:rPr>
                <w:sz w:val="22"/>
                <w:szCs w:val="28"/>
              </w:rPr>
              <w:t>ddisgrifio</w:t>
            </w:r>
            <w:proofErr w:type="spellEnd"/>
          </w:p>
          <w:p w14:paraId="40855DA0" w14:textId="77777777" w:rsidR="00D46A8E" w:rsidRPr="00120A30" w:rsidRDefault="00D46A8E" w:rsidP="006D26F5">
            <w:pPr>
              <w:rPr>
                <w:szCs w:val="28"/>
              </w:rPr>
            </w:pPr>
          </w:p>
          <w:p w14:paraId="57658CEE" w14:textId="77777777" w:rsidR="00D46A8E" w:rsidRPr="00120A30" w:rsidRDefault="00D46A8E" w:rsidP="006D26F5">
            <w:pPr>
              <w:rPr>
                <w:szCs w:val="28"/>
              </w:rPr>
            </w:pPr>
          </w:p>
          <w:p w14:paraId="6DDC5D13" w14:textId="77777777" w:rsidR="00D46A8E" w:rsidRPr="00120A30" w:rsidRDefault="00D46A8E" w:rsidP="006D26F5">
            <w:pPr>
              <w:rPr>
                <w:szCs w:val="28"/>
              </w:rPr>
            </w:pPr>
          </w:p>
          <w:p w14:paraId="39EBA135" w14:textId="77777777" w:rsidR="00D46A8E" w:rsidRPr="00120A30" w:rsidRDefault="00D46A8E" w:rsidP="006D26F5">
            <w:pPr>
              <w:rPr>
                <w:szCs w:val="28"/>
              </w:rPr>
            </w:pPr>
          </w:p>
          <w:p w14:paraId="1F94391C" w14:textId="77777777" w:rsidR="00D46A8E" w:rsidRPr="00120A30" w:rsidRDefault="00D46A8E" w:rsidP="006D26F5">
            <w:pPr>
              <w:rPr>
                <w:szCs w:val="28"/>
              </w:rPr>
            </w:pPr>
          </w:p>
          <w:p w14:paraId="145FAC42" w14:textId="77777777" w:rsidR="00D46A8E" w:rsidRPr="00120A30" w:rsidRDefault="00D46A8E" w:rsidP="006D26F5">
            <w:pPr>
              <w:rPr>
                <w:szCs w:val="28"/>
              </w:rPr>
            </w:pPr>
          </w:p>
        </w:tc>
      </w:tr>
    </w:tbl>
    <w:p w14:paraId="448EBB84" w14:textId="77777777" w:rsidR="00D46A8E" w:rsidRPr="00120A30" w:rsidRDefault="00D46A8E" w:rsidP="00D46A8E">
      <w:pPr>
        <w:rPr>
          <w:sz w:val="28"/>
          <w:szCs w:val="28"/>
        </w:rPr>
      </w:pPr>
    </w:p>
    <w:p w14:paraId="32BC907E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120A30" w14:paraId="23A40964" w14:textId="77777777" w:rsidTr="00120A30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731A66C0" w14:textId="180C1394" w:rsidR="00D46A8E" w:rsidRPr="00D1401A" w:rsidRDefault="00120A30" w:rsidP="006D26F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56E4D3F4" w14:textId="5D4E125C" w:rsidR="00D46A8E" w:rsidRPr="00D1401A" w:rsidRDefault="00C8398D" w:rsidP="00C8398D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</w:t>
            </w:r>
            <w:r w:rsidR="00120A30" w:rsidRPr="00D1401A">
              <w:rPr>
                <w:sz w:val="20"/>
                <w:szCs w:val="20"/>
                <w:lang w:val="cy-GB"/>
              </w:rPr>
              <w:t>(Beth sydd gan y dysgwyr i’w ddweud/ysgrifennu/</w:t>
            </w:r>
            <w:r w:rsidR="00D1401A" w:rsidRPr="00D1401A">
              <w:rPr>
                <w:sz w:val="20"/>
                <w:szCs w:val="20"/>
                <w:lang w:val="cy-GB"/>
              </w:rPr>
              <w:t>g</w:t>
            </w:r>
            <w:r w:rsidR="00120A30" w:rsidRPr="00D1401A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="00D46A8E" w:rsidRPr="00120A30" w14:paraId="444AED9B" w14:textId="77777777" w:rsidTr="00120A30">
        <w:tc>
          <w:tcPr>
            <w:tcW w:w="4505" w:type="dxa"/>
          </w:tcPr>
          <w:p w14:paraId="7E38D51A" w14:textId="2C18BA7A" w:rsidR="00D46A8E" w:rsidRDefault="0053509D" w:rsidP="00303C04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I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ailysgrifennu’r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stori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yn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y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drefn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gywir</w:t>
            </w:r>
            <w:proofErr w:type="spellEnd"/>
          </w:p>
          <w:p w14:paraId="6DC7A66C" w14:textId="69FFC554" w:rsidR="00303C04" w:rsidRDefault="00303C04" w:rsidP="00303C04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Defnyddio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geirfa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o’r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stori</w:t>
            </w:r>
            <w:proofErr w:type="spellEnd"/>
          </w:p>
          <w:p w14:paraId="14421091" w14:textId="164E1E64" w:rsidR="00303C04" w:rsidRPr="00303C04" w:rsidRDefault="00303C04" w:rsidP="00303C04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Defnyddio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ansoddeiriau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eich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hun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ddisgrifio’r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stori</w:t>
            </w:r>
            <w:proofErr w:type="spellEnd"/>
          </w:p>
          <w:p w14:paraId="21357C73" w14:textId="62B02015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1BF407B2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7BD7E8D0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  <w:tc>
          <w:tcPr>
            <w:tcW w:w="4505" w:type="dxa"/>
          </w:tcPr>
          <w:p w14:paraId="2E3A62F4" w14:textId="02AAFB17" w:rsidR="00D46A8E" w:rsidRDefault="0053509D" w:rsidP="00303C04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Disgybl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i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ddangos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dealltwriaeth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glir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o’r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stori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a’i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drefn</w:t>
            </w:r>
            <w:proofErr w:type="spellEnd"/>
          </w:p>
          <w:p w14:paraId="7552C5A0" w14:textId="77777777" w:rsidR="00303C04" w:rsidRDefault="00303C04" w:rsidP="00303C04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Disgybl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adnabod</w:t>
            </w:r>
            <w:proofErr w:type="spellEnd"/>
            <w:r>
              <w:rPr>
                <w:sz w:val="28"/>
                <w:szCs w:val="28"/>
              </w:rPr>
              <w:t xml:space="preserve"> a </w:t>
            </w:r>
            <w:proofErr w:type="spellStart"/>
            <w:r>
              <w:rPr>
                <w:sz w:val="28"/>
                <w:szCs w:val="28"/>
              </w:rPr>
              <w:t>defnyddio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geirfa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o’r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stor</w:t>
            </w:r>
            <w:r w:rsidR="0053509D">
              <w:rPr>
                <w:sz w:val="28"/>
                <w:szCs w:val="28"/>
              </w:rPr>
              <w:t>i</w:t>
            </w:r>
            <w:proofErr w:type="spellEnd"/>
          </w:p>
          <w:p w14:paraId="250B79C3" w14:textId="6BBBD952" w:rsidR="0053509D" w:rsidRPr="00303C04" w:rsidRDefault="0053509D" w:rsidP="00303C04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Defnyddio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geiriau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ei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hun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i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ddatblygu’r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disgrifiad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ym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mhellach</w:t>
            </w:r>
            <w:proofErr w:type="spellEnd"/>
          </w:p>
        </w:tc>
      </w:tr>
    </w:tbl>
    <w:p w14:paraId="30135971" w14:textId="77777777" w:rsidR="00045D70" w:rsidRPr="00120A30" w:rsidRDefault="00045D70" w:rsidP="00D46A8E">
      <w:pPr>
        <w:rPr>
          <w:sz w:val="28"/>
          <w:szCs w:val="28"/>
        </w:rPr>
        <w:sectPr w:rsidR="00045D70" w:rsidRPr="00120A30" w:rsidSect="00D46A8E">
          <w:headerReference w:type="default" r:id="rId13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="00120A30" w:rsidRPr="00120A30" w14:paraId="200AD4DF" w14:textId="77777777" w:rsidTr="00D1401A">
        <w:trPr>
          <w:trHeight w:val="1071"/>
        </w:trPr>
        <w:tc>
          <w:tcPr>
            <w:tcW w:w="1249" w:type="dxa"/>
          </w:tcPr>
          <w:p w14:paraId="088B6083" w14:textId="3B7815EB" w:rsidR="00120A30" w:rsidRPr="00D1401A" w:rsidRDefault="00120A30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</w:tcPr>
          <w:p w14:paraId="56528DB0" w14:textId="205C447E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7E8C7567" w14:textId="69DCD670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120A30" w:rsidRPr="00D1401A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4971" w:type="dxa"/>
          </w:tcPr>
          <w:p w14:paraId="35CD1959" w14:textId="31499F10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D1401A" w:rsidRDefault="00C8398D" w:rsidP="006D26F5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59504618" w:rsidR="00120A30" w:rsidRPr="00120A30" w:rsidRDefault="00120A30" w:rsidP="006D26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70A80BB0" w14:textId="775D1753" w:rsidR="00120A30" w:rsidRPr="00D1401A" w:rsidRDefault="006D26F5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18C6DCA1" w14:textId="0BEDB171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="00120A30" w:rsidRPr="00120A30" w14:paraId="1D96C72E" w14:textId="77777777" w:rsidTr="00D1401A">
        <w:trPr>
          <w:trHeight w:val="2391"/>
        </w:trPr>
        <w:tc>
          <w:tcPr>
            <w:tcW w:w="1249" w:type="dxa"/>
          </w:tcPr>
          <w:p w14:paraId="1A014F51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F4C9105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11C5BFF" w14:textId="4534E915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</w:tcPr>
          <w:p w14:paraId="0125E92C" w14:textId="77777777" w:rsidR="00120A30" w:rsidRDefault="00243964" w:rsidP="00243964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Athro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ddarllen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F154BA">
              <w:rPr>
                <w:sz w:val="28"/>
                <w:szCs w:val="28"/>
              </w:rPr>
              <w:t xml:space="preserve">y </w:t>
            </w:r>
            <w:proofErr w:type="spellStart"/>
            <w:r w:rsidR="00F154BA">
              <w:rPr>
                <w:sz w:val="28"/>
                <w:szCs w:val="28"/>
              </w:rPr>
              <w:t>stori</w:t>
            </w:r>
            <w:proofErr w:type="spellEnd"/>
            <w:r w:rsidR="00F154BA">
              <w:rPr>
                <w:sz w:val="28"/>
                <w:szCs w:val="28"/>
              </w:rPr>
              <w:t xml:space="preserve"> ‘</w:t>
            </w:r>
            <w:r w:rsidR="00A62910">
              <w:rPr>
                <w:sz w:val="28"/>
                <w:szCs w:val="28"/>
              </w:rPr>
              <w:t xml:space="preserve">Y </w:t>
            </w:r>
            <w:proofErr w:type="spellStart"/>
            <w:r w:rsidR="00A62910">
              <w:rPr>
                <w:sz w:val="28"/>
                <w:szCs w:val="28"/>
              </w:rPr>
              <w:t>Jiraff</w:t>
            </w:r>
            <w:proofErr w:type="spellEnd"/>
            <w:r w:rsidR="00A62910">
              <w:rPr>
                <w:sz w:val="28"/>
                <w:szCs w:val="28"/>
              </w:rPr>
              <w:t xml:space="preserve"> Na </w:t>
            </w:r>
            <w:proofErr w:type="spellStart"/>
            <w:r w:rsidR="00A62910">
              <w:rPr>
                <w:sz w:val="28"/>
                <w:szCs w:val="28"/>
              </w:rPr>
              <w:t>Allai</w:t>
            </w:r>
            <w:proofErr w:type="spellEnd"/>
            <w:r w:rsidR="00A62910">
              <w:rPr>
                <w:sz w:val="28"/>
                <w:szCs w:val="28"/>
              </w:rPr>
              <w:t xml:space="preserve"> </w:t>
            </w:r>
            <w:proofErr w:type="spellStart"/>
            <w:r w:rsidR="00A62910">
              <w:rPr>
                <w:sz w:val="28"/>
                <w:szCs w:val="28"/>
              </w:rPr>
              <w:t>Ddawnsio</w:t>
            </w:r>
            <w:proofErr w:type="spellEnd"/>
            <w:r w:rsidR="00A62910">
              <w:rPr>
                <w:sz w:val="28"/>
                <w:szCs w:val="28"/>
              </w:rPr>
              <w:t>’</w:t>
            </w:r>
          </w:p>
          <w:p w14:paraId="3BC8E289" w14:textId="0E243A93" w:rsidR="00A62910" w:rsidRPr="00196F4A" w:rsidRDefault="00196F4A" w:rsidP="00196F4A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Athro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cyflwyno</w:t>
            </w:r>
            <w:proofErr w:type="spellEnd"/>
            <w:r>
              <w:rPr>
                <w:sz w:val="28"/>
                <w:szCs w:val="28"/>
              </w:rPr>
              <w:t xml:space="preserve"> nod y </w:t>
            </w:r>
            <w:proofErr w:type="spellStart"/>
            <w:r>
              <w:rPr>
                <w:sz w:val="28"/>
                <w:szCs w:val="28"/>
              </w:rPr>
              <w:t>wers</w:t>
            </w:r>
            <w:proofErr w:type="spellEnd"/>
            <w:r>
              <w:rPr>
                <w:sz w:val="28"/>
                <w:szCs w:val="28"/>
              </w:rPr>
              <w:t xml:space="preserve"> a </w:t>
            </w:r>
            <w:proofErr w:type="spellStart"/>
            <w:r w:rsidR="00A652DD">
              <w:rPr>
                <w:sz w:val="28"/>
                <w:szCs w:val="28"/>
              </w:rPr>
              <w:t>meini</w:t>
            </w:r>
            <w:proofErr w:type="spellEnd"/>
            <w:r w:rsidR="00A652DD">
              <w:rPr>
                <w:sz w:val="28"/>
                <w:szCs w:val="28"/>
              </w:rPr>
              <w:t xml:space="preserve"> </w:t>
            </w:r>
            <w:proofErr w:type="spellStart"/>
            <w:r w:rsidR="00A652DD">
              <w:rPr>
                <w:sz w:val="28"/>
                <w:szCs w:val="28"/>
              </w:rPr>
              <w:t>prawf</w:t>
            </w:r>
            <w:proofErr w:type="spellEnd"/>
          </w:p>
        </w:tc>
        <w:tc>
          <w:tcPr>
            <w:tcW w:w="4971" w:type="dxa"/>
          </w:tcPr>
          <w:p w14:paraId="7716F20C" w14:textId="5237D9E1" w:rsidR="00120A30" w:rsidRPr="003578A3" w:rsidRDefault="003578A3" w:rsidP="003578A3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Gwrando</w:t>
            </w:r>
            <w:proofErr w:type="spellEnd"/>
            <w:r>
              <w:rPr>
                <w:sz w:val="28"/>
                <w:szCs w:val="28"/>
              </w:rPr>
              <w:t xml:space="preserve"> a </w:t>
            </w:r>
            <w:proofErr w:type="spellStart"/>
            <w:r>
              <w:rPr>
                <w:sz w:val="28"/>
                <w:szCs w:val="28"/>
              </w:rPr>
              <w:t>chymryd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rhan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stori</w:t>
            </w:r>
            <w:proofErr w:type="spellEnd"/>
          </w:p>
          <w:p w14:paraId="4650AD92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01F9395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7F17A4E6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491DF6ED" w14:textId="5E715EAA" w:rsidR="00120A30" w:rsidRPr="004A1944" w:rsidRDefault="004A1944" w:rsidP="004A1944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Stori</w:t>
            </w:r>
            <w:proofErr w:type="spellEnd"/>
            <w:r>
              <w:rPr>
                <w:sz w:val="28"/>
                <w:szCs w:val="28"/>
              </w:rPr>
              <w:t xml:space="preserve"> ‘Y </w:t>
            </w:r>
            <w:proofErr w:type="spellStart"/>
            <w:r>
              <w:rPr>
                <w:sz w:val="28"/>
                <w:szCs w:val="28"/>
              </w:rPr>
              <w:t>Jiraff</w:t>
            </w:r>
            <w:proofErr w:type="spellEnd"/>
            <w:r>
              <w:rPr>
                <w:sz w:val="28"/>
                <w:szCs w:val="28"/>
              </w:rPr>
              <w:t xml:space="preserve"> Na </w:t>
            </w:r>
            <w:proofErr w:type="spellStart"/>
            <w:r>
              <w:rPr>
                <w:sz w:val="28"/>
                <w:szCs w:val="28"/>
              </w:rPr>
              <w:t>Allai</w:t>
            </w:r>
            <w:proofErr w:type="spellEnd"/>
            <w:r w:rsidR="00265301">
              <w:rPr>
                <w:sz w:val="28"/>
                <w:szCs w:val="28"/>
              </w:rPr>
              <w:t xml:space="preserve"> </w:t>
            </w:r>
            <w:proofErr w:type="spellStart"/>
            <w:r w:rsidR="00265301">
              <w:rPr>
                <w:sz w:val="28"/>
                <w:szCs w:val="28"/>
              </w:rPr>
              <w:t>Ddawnsio</w:t>
            </w:r>
            <w:proofErr w:type="spellEnd"/>
            <w:r w:rsidR="00C650C3">
              <w:rPr>
                <w:sz w:val="28"/>
                <w:szCs w:val="28"/>
              </w:rPr>
              <w:t>’</w:t>
            </w:r>
          </w:p>
        </w:tc>
      </w:tr>
      <w:tr w:rsidR="00120A30" w:rsidRPr="00120A30" w14:paraId="3E425A8C" w14:textId="77777777" w:rsidTr="00D1401A">
        <w:trPr>
          <w:trHeight w:val="2043"/>
        </w:trPr>
        <w:tc>
          <w:tcPr>
            <w:tcW w:w="1249" w:type="dxa"/>
          </w:tcPr>
          <w:p w14:paraId="5F921DF8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0394A643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27965B4" w14:textId="0E6F34B9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</w:tcPr>
          <w:p w14:paraId="0F0EC16A" w14:textId="3A6584ED" w:rsidR="00120A30" w:rsidRDefault="00A652DD" w:rsidP="00904405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Athro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B32C36">
              <w:rPr>
                <w:sz w:val="28"/>
                <w:szCs w:val="28"/>
              </w:rPr>
              <w:t>esbonio’r</w:t>
            </w:r>
            <w:proofErr w:type="spellEnd"/>
            <w:r w:rsidR="00B32C36">
              <w:rPr>
                <w:sz w:val="28"/>
                <w:szCs w:val="28"/>
              </w:rPr>
              <w:t xml:space="preserve"> </w:t>
            </w:r>
            <w:proofErr w:type="spellStart"/>
            <w:r w:rsidR="00B32C36">
              <w:rPr>
                <w:sz w:val="28"/>
                <w:szCs w:val="28"/>
              </w:rPr>
              <w:t>dasg</w:t>
            </w:r>
            <w:proofErr w:type="spellEnd"/>
            <w:r w:rsidR="00B32C36">
              <w:rPr>
                <w:sz w:val="28"/>
                <w:szCs w:val="28"/>
              </w:rPr>
              <w:t xml:space="preserve"> </w:t>
            </w:r>
            <w:r w:rsidR="00F278C2">
              <w:rPr>
                <w:sz w:val="28"/>
                <w:szCs w:val="28"/>
              </w:rPr>
              <w:t>‘</w:t>
            </w:r>
            <w:proofErr w:type="spellStart"/>
            <w:r w:rsidR="00F278C2">
              <w:rPr>
                <w:sz w:val="28"/>
                <w:szCs w:val="28"/>
              </w:rPr>
              <w:t>mynydd</w:t>
            </w:r>
            <w:proofErr w:type="spellEnd"/>
            <w:r w:rsidR="00F278C2">
              <w:rPr>
                <w:sz w:val="28"/>
                <w:szCs w:val="28"/>
              </w:rPr>
              <w:t xml:space="preserve"> </w:t>
            </w:r>
            <w:proofErr w:type="spellStart"/>
            <w:r w:rsidR="00F278C2">
              <w:rPr>
                <w:sz w:val="28"/>
                <w:szCs w:val="28"/>
              </w:rPr>
              <w:t>stori</w:t>
            </w:r>
            <w:proofErr w:type="spellEnd"/>
            <w:r w:rsidR="00F278C2">
              <w:rPr>
                <w:sz w:val="28"/>
                <w:szCs w:val="28"/>
              </w:rPr>
              <w:t>’</w:t>
            </w:r>
          </w:p>
          <w:p w14:paraId="63A9536F" w14:textId="4C5154F6" w:rsidR="00904405" w:rsidRPr="00E12072" w:rsidRDefault="00904405" w:rsidP="00E12072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Athro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trafod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angen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ddefnyddio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geirfa’r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stori</w:t>
            </w:r>
            <w:proofErr w:type="spellEnd"/>
            <w:r w:rsidR="000454E4">
              <w:rPr>
                <w:sz w:val="28"/>
                <w:szCs w:val="28"/>
              </w:rPr>
              <w:t xml:space="preserve"> a </w:t>
            </w:r>
            <w:proofErr w:type="spellStart"/>
            <w:r w:rsidR="000454E4">
              <w:rPr>
                <w:sz w:val="28"/>
                <w:szCs w:val="28"/>
              </w:rPr>
              <w:t>geiriau</w:t>
            </w:r>
            <w:proofErr w:type="spellEnd"/>
            <w:r w:rsidR="000454E4">
              <w:rPr>
                <w:sz w:val="28"/>
                <w:szCs w:val="28"/>
              </w:rPr>
              <w:t xml:space="preserve"> </w:t>
            </w:r>
            <w:proofErr w:type="spellStart"/>
            <w:r w:rsidR="000454E4">
              <w:rPr>
                <w:sz w:val="28"/>
                <w:szCs w:val="28"/>
              </w:rPr>
              <w:t>ei</w:t>
            </w:r>
            <w:proofErr w:type="spellEnd"/>
            <w:r w:rsidR="00F95FAD">
              <w:rPr>
                <w:sz w:val="28"/>
                <w:szCs w:val="28"/>
              </w:rPr>
              <w:t xml:space="preserve"> </w:t>
            </w:r>
            <w:proofErr w:type="spellStart"/>
            <w:r w:rsidR="00F95FAD">
              <w:rPr>
                <w:sz w:val="28"/>
                <w:szCs w:val="28"/>
              </w:rPr>
              <w:t>hun</w:t>
            </w:r>
            <w:proofErr w:type="spellEnd"/>
            <w:r w:rsidR="00F95FAD">
              <w:rPr>
                <w:sz w:val="28"/>
                <w:szCs w:val="28"/>
              </w:rPr>
              <w:t xml:space="preserve"> </w:t>
            </w:r>
            <w:proofErr w:type="spellStart"/>
            <w:r w:rsidR="00F95FAD">
              <w:rPr>
                <w:sz w:val="28"/>
                <w:szCs w:val="28"/>
              </w:rPr>
              <w:t>i</w:t>
            </w:r>
            <w:proofErr w:type="spellEnd"/>
            <w:r w:rsidR="00F95FAD">
              <w:rPr>
                <w:sz w:val="28"/>
                <w:szCs w:val="28"/>
              </w:rPr>
              <w:t xml:space="preserve"> </w:t>
            </w:r>
            <w:proofErr w:type="spellStart"/>
            <w:r w:rsidR="00F95FAD">
              <w:rPr>
                <w:sz w:val="28"/>
                <w:szCs w:val="28"/>
              </w:rPr>
              <w:t>ddisgrifio’r</w:t>
            </w:r>
            <w:proofErr w:type="spellEnd"/>
            <w:r w:rsidR="00F95FAD">
              <w:rPr>
                <w:sz w:val="28"/>
                <w:szCs w:val="28"/>
              </w:rPr>
              <w:t xml:space="preserve"> </w:t>
            </w:r>
            <w:proofErr w:type="spellStart"/>
            <w:r w:rsidR="00F95FAD">
              <w:rPr>
                <w:sz w:val="28"/>
                <w:szCs w:val="28"/>
              </w:rPr>
              <w:t>stori</w:t>
            </w:r>
            <w:proofErr w:type="spellEnd"/>
          </w:p>
          <w:p w14:paraId="441EB289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5481C09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6E33F494" w14:textId="77777777" w:rsidR="00120A30" w:rsidRDefault="006B4FB5" w:rsidP="006B4FB5">
            <w:pPr>
              <w:pStyle w:val="ListParagraph"/>
              <w:numPr>
                <w:ilvl w:val="0"/>
                <w:numId w:val="6"/>
              </w:numPr>
              <w:tabs>
                <w:tab w:val="left" w:pos="639"/>
              </w:tabs>
              <w:rPr>
                <w:sz w:val="28"/>
                <w:szCs w:val="28"/>
              </w:rPr>
            </w:pPr>
            <w:r w:rsidRPr="006B4FB5">
              <w:rPr>
                <w:sz w:val="28"/>
                <w:szCs w:val="28"/>
              </w:rPr>
              <w:t>Plant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llenwi’r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mynydd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stori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gan</w:t>
            </w:r>
            <w:proofErr w:type="spellEnd"/>
            <w:r>
              <w:rPr>
                <w:sz w:val="28"/>
                <w:szCs w:val="28"/>
              </w:rPr>
              <w:t>:</w:t>
            </w:r>
          </w:p>
          <w:p w14:paraId="5495C091" w14:textId="77777777" w:rsidR="006B4FB5" w:rsidRDefault="006B4FB5" w:rsidP="006B4FB5">
            <w:pPr>
              <w:pStyle w:val="ListParagraph"/>
              <w:numPr>
                <w:ilvl w:val="0"/>
                <w:numId w:val="5"/>
              </w:numPr>
              <w:tabs>
                <w:tab w:val="left" w:pos="639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Defnyddio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geirfa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o’r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stori</w:t>
            </w:r>
            <w:proofErr w:type="spellEnd"/>
          </w:p>
          <w:p w14:paraId="637F0196" w14:textId="66EDA017" w:rsidR="006B4FB5" w:rsidRDefault="006B4FB5" w:rsidP="006B4FB5">
            <w:pPr>
              <w:pStyle w:val="ListParagraph"/>
              <w:numPr>
                <w:ilvl w:val="0"/>
                <w:numId w:val="5"/>
              </w:numPr>
              <w:tabs>
                <w:tab w:val="left" w:pos="639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Defnyddio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ansoddeiriau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hun</w:t>
            </w:r>
            <w:proofErr w:type="spellEnd"/>
          </w:p>
          <w:p w14:paraId="6F32319A" w14:textId="764525AF" w:rsidR="006B4FB5" w:rsidRPr="006B4FB5" w:rsidRDefault="006B4FB5" w:rsidP="006B4FB5">
            <w:pPr>
              <w:pStyle w:val="ListParagraph"/>
              <w:numPr>
                <w:ilvl w:val="0"/>
                <w:numId w:val="5"/>
              </w:numPr>
              <w:tabs>
                <w:tab w:val="left" w:pos="639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Dilyn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strwythur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stori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glir</w:t>
            </w:r>
            <w:proofErr w:type="spellEnd"/>
          </w:p>
        </w:tc>
        <w:tc>
          <w:tcPr>
            <w:tcW w:w="2903" w:type="dxa"/>
          </w:tcPr>
          <w:p w14:paraId="73A5E4AB" w14:textId="16F7B65D" w:rsidR="00120A30" w:rsidRPr="00C650C3" w:rsidRDefault="00C650C3" w:rsidP="00C650C3">
            <w:pPr>
              <w:pStyle w:val="ListParagraph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  <w:proofErr w:type="spellStart"/>
            <w:r w:rsidRPr="00C650C3">
              <w:rPr>
                <w:sz w:val="28"/>
                <w:szCs w:val="28"/>
              </w:rPr>
              <w:t>Stori</w:t>
            </w:r>
            <w:proofErr w:type="spellEnd"/>
            <w:r w:rsidRPr="00C650C3">
              <w:rPr>
                <w:sz w:val="28"/>
                <w:szCs w:val="28"/>
              </w:rPr>
              <w:t xml:space="preserve"> ‘Y </w:t>
            </w:r>
            <w:proofErr w:type="spellStart"/>
            <w:r w:rsidRPr="00C650C3">
              <w:rPr>
                <w:sz w:val="28"/>
                <w:szCs w:val="28"/>
              </w:rPr>
              <w:t>Jiraff</w:t>
            </w:r>
            <w:proofErr w:type="spellEnd"/>
            <w:r w:rsidRPr="00C650C3">
              <w:rPr>
                <w:sz w:val="28"/>
                <w:szCs w:val="28"/>
              </w:rPr>
              <w:t xml:space="preserve"> Na </w:t>
            </w:r>
            <w:proofErr w:type="spellStart"/>
            <w:r w:rsidRPr="00C650C3">
              <w:rPr>
                <w:sz w:val="28"/>
                <w:szCs w:val="28"/>
              </w:rPr>
              <w:t>Allai</w:t>
            </w:r>
            <w:proofErr w:type="spellEnd"/>
            <w:r w:rsidRPr="00C650C3">
              <w:rPr>
                <w:sz w:val="28"/>
                <w:szCs w:val="28"/>
              </w:rPr>
              <w:t xml:space="preserve"> </w:t>
            </w:r>
            <w:proofErr w:type="spellStart"/>
            <w:r w:rsidRPr="00C650C3">
              <w:rPr>
                <w:sz w:val="28"/>
                <w:szCs w:val="28"/>
              </w:rPr>
              <w:t>Ddawnsio</w:t>
            </w:r>
            <w:proofErr w:type="spellEnd"/>
            <w:r w:rsidRPr="00C650C3">
              <w:rPr>
                <w:sz w:val="28"/>
                <w:szCs w:val="28"/>
              </w:rPr>
              <w:t>’</w:t>
            </w:r>
          </w:p>
        </w:tc>
      </w:tr>
      <w:tr w:rsidR="00120A30" w:rsidRPr="00120A30" w14:paraId="78EBC3C5" w14:textId="77777777" w:rsidTr="00D1401A">
        <w:trPr>
          <w:trHeight w:val="2051"/>
        </w:trPr>
        <w:tc>
          <w:tcPr>
            <w:tcW w:w="1249" w:type="dxa"/>
          </w:tcPr>
          <w:p w14:paraId="0152928B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57CC921F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C7DFD5C" w14:textId="6ADADE8C" w:rsidR="00120A30" w:rsidRPr="00D1401A" w:rsidRDefault="006D26F5" w:rsidP="009D7C3C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 w:rsidR="009D7C3C">
              <w:rPr>
                <w:b/>
                <w:lang w:val="cy-GB"/>
              </w:rPr>
              <w:t>Gloi</w:t>
            </w:r>
          </w:p>
        </w:tc>
        <w:tc>
          <w:tcPr>
            <w:tcW w:w="4971" w:type="dxa"/>
          </w:tcPr>
          <w:p w14:paraId="483EB441" w14:textId="77777777" w:rsidR="00120A30" w:rsidRPr="00120A30" w:rsidRDefault="00120A30" w:rsidP="0053509D">
            <w:pPr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6ACDA490" w14:textId="7AC897A3" w:rsidR="00120A30" w:rsidRDefault="006B4FB5" w:rsidP="006B4FB5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Plant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ailddarllen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gwaith</w:t>
            </w:r>
            <w:proofErr w:type="spellEnd"/>
          </w:p>
          <w:p w14:paraId="526D0375" w14:textId="23A48D2C" w:rsidR="006B4FB5" w:rsidRPr="006B4FB5" w:rsidRDefault="006B4FB5" w:rsidP="006B4FB5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Plant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hunan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asesu</w:t>
            </w:r>
            <w:proofErr w:type="spellEnd"/>
          </w:p>
          <w:p w14:paraId="6E2F249E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19CA86D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6716F0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08BDEAF7" w14:textId="381BC9A7" w:rsidR="00120A30" w:rsidRPr="00016619" w:rsidRDefault="00C650C3" w:rsidP="00016619">
            <w:pPr>
              <w:pStyle w:val="ListParagraph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proofErr w:type="spellStart"/>
            <w:r w:rsidRPr="00016619">
              <w:rPr>
                <w:sz w:val="28"/>
                <w:szCs w:val="28"/>
              </w:rPr>
              <w:t>Stori</w:t>
            </w:r>
            <w:proofErr w:type="spellEnd"/>
            <w:r w:rsidRPr="00016619">
              <w:rPr>
                <w:sz w:val="28"/>
                <w:szCs w:val="28"/>
              </w:rPr>
              <w:t xml:space="preserve"> ‘Y </w:t>
            </w:r>
            <w:proofErr w:type="spellStart"/>
            <w:r w:rsidRPr="00016619">
              <w:rPr>
                <w:sz w:val="28"/>
                <w:szCs w:val="28"/>
              </w:rPr>
              <w:t>Jiraff</w:t>
            </w:r>
            <w:proofErr w:type="spellEnd"/>
            <w:r w:rsidRPr="00016619">
              <w:rPr>
                <w:sz w:val="28"/>
                <w:szCs w:val="28"/>
              </w:rPr>
              <w:t xml:space="preserve"> Na </w:t>
            </w:r>
            <w:proofErr w:type="spellStart"/>
            <w:r w:rsidRPr="00016619">
              <w:rPr>
                <w:sz w:val="28"/>
                <w:szCs w:val="28"/>
              </w:rPr>
              <w:t>Allai</w:t>
            </w:r>
            <w:proofErr w:type="spellEnd"/>
            <w:r w:rsidRPr="00016619">
              <w:rPr>
                <w:sz w:val="28"/>
                <w:szCs w:val="28"/>
              </w:rPr>
              <w:t xml:space="preserve"> </w:t>
            </w:r>
            <w:proofErr w:type="spellStart"/>
            <w:r w:rsidRPr="00016619">
              <w:rPr>
                <w:sz w:val="28"/>
                <w:szCs w:val="28"/>
              </w:rPr>
              <w:t>Ddawnsio</w:t>
            </w:r>
            <w:proofErr w:type="spellEnd"/>
            <w:r w:rsidRPr="00016619">
              <w:rPr>
                <w:sz w:val="28"/>
                <w:szCs w:val="28"/>
              </w:rPr>
              <w:t>’</w:t>
            </w:r>
          </w:p>
        </w:tc>
      </w:tr>
    </w:tbl>
    <w:p w14:paraId="21627C5E" w14:textId="4D32C744" w:rsidR="004E1B77" w:rsidRPr="00120A30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120A30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120A30" w:rsidRDefault="00EF0BE1" w:rsidP="00EF0BE1">
      <w:pPr>
        <w:rPr>
          <w:sz w:val="28"/>
          <w:szCs w:val="28"/>
        </w:rPr>
      </w:pPr>
    </w:p>
    <w:p w14:paraId="2BC7D158" w14:textId="77777777" w:rsidR="00EF0BE1" w:rsidRPr="00120A30" w:rsidRDefault="00EF0BE1" w:rsidP="00EF0BE1">
      <w:pPr>
        <w:rPr>
          <w:sz w:val="28"/>
          <w:szCs w:val="28"/>
        </w:rPr>
      </w:pPr>
    </w:p>
    <w:p w14:paraId="2BB6E5A7" w14:textId="77777777" w:rsidR="00EF0BE1" w:rsidRPr="00120A30" w:rsidRDefault="00EF0BE1" w:rsidP="00EF0BE1">
      <w:pPr>
        <w:rPr>
          <w:sz w:val="28"/>
          <w:szCs w:val="28"/>
        </w:rPr>
      </w:pPr>
    </w:p>
    <w:p w14:paraId="2294F27D" w14:textId="77777777" w:rsidR="00EF0BE1" w:rsidRPr="00120A30" w:rsidRDefault="00EF0BE1" w:rsidP="00EF0BE1">
      <w:pPr>
        <w:rPr>
          <w:sz w:val="28"/>
          <w:szCs w:val="28"/>
        </w:rPr>
      </w:pPr>
    </w:p>
    <w:p w14:paraId="47276F70" w14:textId="77777777" w:rsidR="00EF0BE1" w:rsidRPr="00120A30" w:rsidRDefault="00EF0BE1" w:rsidP="00EF0BE1">
      <w:pPr>
        <w:rPr>
          <w:sz w:val="28"/>
          <w:szCs w:val="28"/>
        </w:rPr>
      </w:pPr>
    </w:p>
    <w:p w14:paraId="4EEB0736" w14:textId="77777777" w:rsidR="00EF0BE1" w:rsidRPr="00120A30" w:rsidRDefault="00EF0BE1" w:rsidP="00EF0BE1">
      <w:pPr>
        <w:rPr>
          <w:sz w:val="28"/>
          <w:szCs w:val="28"/>
        </w:rPr>
      </w:pPr>
      <w:bookmarkStart w:id="1" w:name="cysill"/>
      <w:bookmarkEnd w:id="1"/>
    </w:p>
    <w:p w14:paraId="29806F32" w14:textId="77777777" w:rsidR="00EF0BE1" w:rsidRPr="00120A30" w:rsidRDefault="00EF0BE1" w:rsidP="00EF0BE1">
      <w:pPr>
        <w:rPr>
          <w:sz w:val="28"/>
          <w:szCs w:val="28"/>
        </w:rPr>
      </w:pPr>
    </w:p>
    <w:p w14:paraId="3F369D11" w14:textId="77777777" w:rsidR="00EF0BE1" w:rsidRPr="00120A30" w:rsidRDefault="00EF0BE1" w:rsidP="00EF0BE1">
      <w:pPr>
        <w:rPr>
          <w:sz w:val="28"/>
          <w:szCs w:val="28"/>
        </w:rPr>
      </w:pPr>
    </w:p>
    <w:p w14:paraId="2D346F17" w14:textId="77777777" w:rsidR="00EF0BE1" w:rsidRPr="00120A30" w:rsidRDefault="00EF0BE1" w:rsidP="00EF0BE1">
      <w:pPr>
        <w:rPr>
          <w:sz w:val="28"/>
          <w:szCs w:val="28"/>
        </w:rPr>
      </w:pPr>
    </w:p>
    <w:p w14:paraId="4F969DFF" w14:textId="77777777" w:rsidR="00EF0BE1" w:rsidRPr="00120A30" w:rsidRDefault="00EF0BE1" w:rsidP="00EF0BE1">
      <w:pPr>
        <w:rPr>
          <w:sz w:val="28"/>
          <w:szCs w:val="28"/>
        </w:rPr>
      </w:pPr>
    </w:p>
    <w:p w14:paraId="603814E7" w14:textId="77777777" w:rsidR="00EF0BE1" w:rsidRPr="00120A30" w:rsidRDefault="00EF0BE1" w:rsidP="00EF0BE1">
      <w:pPr>
        <w:rPr>
          <w:sz w:val="28"/>
          <w:szCs w:val="28"/>
        </w:rPr>
      </w:pPr>
    </w:p>
    <w:p w14:paraId="6286D6E1" w14:textId="77777777" w:rsidR="00EF0BE1" w:rsidRPr="00120A30" w:rsidRDefault="00EF0BE1" w:rsidP="00EF0BE1">
      <w:pPr>
        <w:rPr>
          <w:sz w:val="28"/>
          <w:szCs w:val="28"/>
        </w:rPr>
      </w:pPr>
    </w:p>
    <w:p w14:paraId="69EE6455" w14:textId="77777777" w:rsidR="00EF0BE1" w:rsidRPr="00120A30" w:rsidRDefault="00EF0BE1" w:rsidP="00EF0BE1">
      <w:pPr>
        <w:rPr>
          <w:sz w:val="28"/>
          <w:szCs w:val="28"/>
        </w:rPr>
      </w:pPr>
    </w:p>
    <w:p w14:paraId="798BEE9C" w14:textId="77777777" w:rsidR="00EF0BE1" w:rsidRPr="00120A30" w:rsidRDefault="00EF0BE1" w:rsidP="00EF0BE1">
      <w:pPr>
        <w:rPr>
          <w:sz w:val="28"/>
          <w:szCs w:val="28"/>
        </w:rPr>
      </w:pPr>
    </w:p>
    <w:p w14:paraId="084DDFCB" w14:textId="77777777" w:rsidR="00EF0BE1" w:rsidRPr="00120A30" w:rsidRDefault="00EF0BE1" w:rsidP="00EF0BE1">
      <w:pPr>
        <w:rPr>
          <w:sz w:val="28"/>
          <w:szCs w:val="28"/>
        </w:rPr>
      </w:pPr>
    </w:p>
    <w:p w14:paraId="2E8F31CF" w14:textId="77777777" w:rsidR="00EF0BE1" w:rsidRPr="00120A30" w:rsidRDefault="00EF0BE1" w:rsidP="00EF0BE1">
      <w:pPr>
        <w:rPr>
          <w:sz w:val="28"/>
          <w:szCs w:val="28"/>
        </w:rPr>
      </w:pPr>
    </w:p>
    <w:p w14:paraId="46769B7B" w14:textId="77777777" w:rsidR="00EF0BE1" w:rsidRPr="00120A30" w:rsidRDefault="00EF0BE1" w:rsidP="00EF0BE1">
      <w:pPr>
        <w:rPr>
          <w:sz w:val="28"/>
          <w:szCs w:val="28"/>
        </w:rPr>
      </w:pPr>
    </w:p>
    <w:p w14:paraId="4F3789E3" w14:textId="77777777" w:rsidR="00EF0BE1" w:rsidRPr="00120A30" w:rsidRDefault="00EF0BE1" w:rsidP="00EF0BE1">
      <w:pPr>
        <w:rPr>
          <w:sz w:val="28"/>
          <w:szCs w:val="28"/>
        </w:rPr>
      </w:pPr>
    </w:p>
    <w:p w14:paraId="20B198E4" w14:textId="77777777" w:rsidR="00EF0BE1" w:rsidRPr="00120A30" w:rsidRDefault="00EF0BE1" w:rsidP="00EF0BE1">
      <w:pPr>
        <w:rPr>
          <w:sz w:val="28"/>
          <w:szCs w:val="28"/>
        </w:rPr>
      </w:pPr>
    </w:p>
    <w:p w14:paraId="58432AFC" w14:textId="77777777" w:rsidR="00EF0BE1" w:rsidRPr="00120A30" w:rsidRDefault="00EF0BE1" w:rsidP="00EF0BE1">
      <w:pPr>
        <w:rPr>
          <w:sz w:val="28"/>
          <w:szCs w:val="28"/>
        </w:rPr>
      </w:pPr>
    </w:p>
    <w:p w14:paraId="23D4DC51" w14:textId="77777777" w:rsidR="00EF0BE1" w:rsidRPr="00120A30" w:rsidRDefault="00EF0BE1" w:rsidP="00EF0BE1">
      <w:pPr>
        <w:rPr>
          <w:sz w:val="28"/>
          <w:szCs w:val="28"/>
        </w:rPr>
      </w:pPr>
    </w:p>
    <w:p w14:paraId="3814CFF1" w14:textId="77777777" w:rsidR="00EF0BE1" w:rsidRPr="00120A30" w:rsidRDefault="00EF0BE1" w:rsidP="00EF0BE1">
      <w:pPr>
        <w:rPr>
          <w:sz w:val="28"/>
          <w:szCs w:val="28"/>
        </w:rPr>
      </w:pPr>
    </w:p>
    <w:p w14:paraId="117A1317" w14:textId="77777777" w:rsidR="00EF0BE1" w:rsidRPr="00120A30" w:rsidRDefault="00EF0BE1" w:rsidP="00EF0BE1">
      <w:pPr>
        <w:rPr>
          <w:sz w:val="28"/>
          <w:szCs w:val="28"/>
        </w:rPr>
      </w:pPr>
    </w:p>
    <w:p w14:paraId="33FC4CE7" w14:textId="77777777" w:rsidR="00DB1D3B" w:rsidRPr="00120A30" w:rsidRDefault="00DB1D3B" w:rsidP="00EF0BE1">
      <w:pPr>
        <w:rPr>
          <w:sz w:val="28"/>
          <w:szCs w:val="28"/>
        </w:rPr>
        <w:sectPr w:rsidR="00DB1D3B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0191B207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>Cynllun Gwers – Cam 1</w:t>
      </w:r>
    </w:p>
    <w:p w14:paraId="38E88527" w14:textId="7EC091BE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14:paraId="4B490B66" w14:textId="117763DD" w:rsidR="00825827" w:rsidRPr="00D1401A" w:rsidRDefault="00C8398D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</w:t>
      </w:r>
      <w:r w:rsidR="006D26F5" w:rsidRPr="00D1401A">
        <w:rPr>
          <w:b/>
          <w:sz w:val="28"/>
          <w:szCs w:val="28"/>
          <w:lang w:val="cy-GB"/>
        </w:rPr>
        <w:t>(cynhwyswch gyfeiriadau at SAC)</w:t>
      </w:r>
    </w:p>
    <w:p w14:paraId="4C4726EA" w14:textId="77777777" w:rsidR="00825827" w:rsidRPr="00120A30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120A30" w14:paraId="6EC3CAA8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4CEA2914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14:paraId="5CFCF15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062B5D2" w14:textId="77777777" w:rsidTr="00D1401A">
        <w:tc>
          <w:tcPr>
            <w:tcW w:w="1980" w:type="dxa"/>
            <w:shd w:val="clear" w:color="auto" w:fill="D9E2F3" w:themeFill="accent1" w:themeFillTint="33"/>
          </w:tcPr>
          <w:p w14:paraId="68427B60" w14:textId="690CB379" w:rsidR="00825827" w:rsidRPr="00D1401A" w:rsidRDefault="006D26F5" w:rsidP="00C8398D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 Ddysgu (gan gynnwys agwedd at ddysgu dros amser))</w:t>
            </w:r>
          </w:p>
        </w:tc>
        <w:tc>
          <w:tcPr>
            <w:tcW w:w="7030" w:type="dxa"/>
          </w:tcPr>
          <w:p w14:paraId="598404E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8BC71B3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1698B253" w14:textId="77777777" w:rsidTr="00D1401A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78242E63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Y Camau Nesaf ar gyfer Cynnydd</w:t>
            </w:r>
          </w:p>
          <w:p w14:paraId="76590C1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513161FC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E88F12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7AFDDA83" w14:textId="77777777" w:rsidR="00825827" w:rsidRPr="00120A30" w:rsidRDefault="00825827" w:rsidP="00825827">
      <w:pPr>
        <w:rPr>
          <w:sz w:val="20"/>
          <w:szCs w:val="20"/>
        </w:rPr>
      </w:pPr>
    </w:p>
    <w:p w14:paraId="77B4D4EA" w14:textId="77777777" w:rsidR="00825827" w:rsidRPr="00120A30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120A30" w14:paraId="14855D56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0E68C829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Dadansoddiad Adfyfyriol o Addysgu a Strategaethau ar gyfer Datblygiad – gan gynnwys cyfiawnha</w:t>
            </w:r>
            <w:r w:rsidR="00D1401A" w:rsidRPr="00D1401A">
              <w:rPr>
                <w:b/>
                <w:lang w:val="cy-GB"/>
              </w:rPr>
              <w:t>d</w:t>
            </w:r>
            <w:r w:rsidRPr="00D1401A">
              <w:rPr>
                <w:b/>
                <w:lang w:val="cy-GB"/>
              </w:rPr>
              <w:t>/rhesymwaith dewisiadau pedagogaidd</w:t>
            </w:r>
          </w:p>
          <w:p w14:paraId="44C6AA70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4E27A9A" w14:textId="77777777" w:rsidTr="00D1401A">
        <w:tc>
          <w:tcPr>
            <w:tcW w:w="1838" w:type="dxa"/>
            <w:shd w:val="clear" w:color="auto" w:fill="D9E2F3" w:themeFill="accent1" w:themeFillTint="33"/>
          </w:tcPr>
          <w:p w14:paraId="5B5A6D21" w14:textId="790991C5" w:rsidR="00825827" w:rsidRPr="00120A30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o’m Harfer Effeithiol</w:t>
            </w:r>
            <w:r w:rsidR="00825827" w:rsidRPr="00D1401A">
              <w:rPr>
                <w:sz w:val="20"/>
                <w:szCs w:val="20"/>
              </w:rPr>
              <w:t xml:space="preserve"> </w:t>
            </w:r>
          </w:p>
          <w:p w14:paraId="3719705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0CBCEE7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471612F7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9A72438" w14:textId="77777777" w:rsidTr="00D1401A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4F14FA20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Meysydd ar gyfer fy Natblygiad</w:t>
            </w:r>
          </w:p>
          <w:p w14:paraId="0BD9B8B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A90E508" w14:textId="1DE44CC1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Targedau Personol ar gyfer Cynnydd</w:t>
            </w:r>
          </w:p>
          <w:p w14:paraId="63AF2A7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51FDDB4B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12D2BCF1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5C255ACC" w14:textId="77777777" w:rsidR="00825827" w:rsidRPr="00120A30" w:rsidRDefault="00825827" w:rsidP="00825827">
      <w:pPr>
        <w:rPr>
          <w:sz w:val="20"/>
          <w:szCs w:val="20"/>
        </w:rPr>
      </w:pPr>
    </w:p>
    <w:p w14:paraId="201937E0" w14:textId="77777777" w:rsidR="00825827" w:rsidRPr="00120A30" w:rsidRDefault="00825827" w:rsidP="00825827">
      <w:pPr>
        <w:rPr>
          <w:sz w:val="20"/>
          <w:szCs w:val="20"/>
        </w:rPr>
      </w:pPr>
    </w:p>
    <w:p w14:paraId="02815835" w14:textId="77777777" w:rsidR="00825827" w:rsidRPr="00120A30" w:rsidRDefault="00825827" w:rsidP="00825827">
      <w:pPr>
        <w:rPr>
          <w:sz w:val="20"/>
          <w:szCs w:val="20"/>
        </w:rPr>
      </w:pPr>
    </w:p>
    <w:p w14:paraId="133B1839" w14:textId="19CBA16B" w:rsidR="00EF0BE1" w:rsidRPr="00120A30" w:rsidRDefault="00EF0BE1" w:rsidP="00EF0BE1">
      <w:pPr>
        <w:rPr>
          <w:sz w:val="28"/>
          <w:szCs w:val="28"/>
        </w:rPr>
      </w:pPr>
    </w:p>
    <w:p w14:paraId="5D1D0564" w14:textId="77777777" w:rsidR="00EF0BE1" w:rsidRPr="00120A30" w:rsidRDefault="00EF0BE1" w:rsidP="00EF0BE1">
      <w:pPr>
        <w:rPr>
          <w:sz w:val="28"/>
          <w:szCs w:val="28"/>
        </w:rPr>
      </w:pPr>
    </w:p>
    <w:p w14:paraId="3D64C07E" w14:textId="77777777" w:rsidR="00EF0BE1" w:rsidRPr="00120A30" w:rsidRDefault="00EF0BE1" w:rsidP="00EF0BE1">
      <w:pPr>
        <w:rPr>
          <w:sz w:val="28"/>
          <w:szCs w:val="28"/>
        </w:rPr>
      </w:pPr>
    </w:p>
    <w:p w14:paraId="5D398294" w14:textId="77777777" w:rsidR="00EF0BE1" w:rsidRPr="00120A30" w:rsidRDefault="00EF0BE1" w:rsidP="00EF0BE1">
      <w:pPr>
        <w:rPr>
          <w:sz w:val="28"/>
          <w:szCs w:val="28"/>
        </w:rPr>
      </w:pPr>
    </w:p>
    <w:p w14:paraId="02535BAF" w14:textId="77777777" w:rsidR="00EF0BE1" w:rsidRPr="00120A30" w:rsidRDefault="00EF0BE1" w:rsidP="00EF0BE1">
      <w:pPr>
        <w:rPr>
          <w:sz w:val="28"/>
          <w:szCs w:val="28"/>
        </w:rPr>
      </w:pPr>
    </w:p>
    <w:p w14:paraId="52F0FBF9" w14:textId="77777777" w:rsidR="00EF0BE1" w:rsidRPr="00120A30" w:rsidRDefault="00EF0BE1" w:rsidP="00EF0BE1">
      <w:pPr>
        <w:rPr>
          <w:sz w:val="28"/>
          <w:szCs w:val="28"/>
        </w:rPr>
      </w:pPr>
    </w:p>
    <w:p w14:paraId="01FF7088" w14:textId="77777777" w:rsidR="00EF0BE1" w:rsidRPr="00120A30" w:rsidRDefault="00EF0BE1" w:rsidP="00EF0BE1">
      <w:pPr>
        <w:rPr>
          <w:sz w:val="28"/>
          <w:szCs w:val="28"/>
        </w:rPr>
      </w:pPr>
    </w:p>
    <w:p w14:paraId="3F8CB932" w14:textId="77777777" w:rsidR="00EF0BE1" w:rsidRPr="00120A30" w:rsidRDefault="00EF0BE1" w:rsidP="00EF0BE1">
      <w:pPr>
        <w:rPr>
          <w:sz w:val="28"/>
          <w:szCs w:val="28"/>
        </w:rPr>
      </w:pPr>
    </w:p>
    <w:p w14:paraId="14A977F4" w14:textId="77777777" w:rsidR="00EF0BE1" w:rsidRPr="00120A30" w:rsidRDefault="00EF0BE1" w:rsidP="00EF0BE1"/>
    <w:p w14:paraId="446B8C61" w14:textId="77777777" w:rsidR="00EF0BE1" w:rsidRPr="00120A30" w:rsidRDefault="00EF0BE1" w:rsidP="00EF0BE1"/>
    <w:p w14:paraId="6CF53CAD" w14:textId="77777777" w:rsidR="00EF0BE1" w:rsidRPr="00120A30" w:rsidRDefault="00EF0BE1" w:rsidP="00EF0BE1"/>
    <w:p w14:paraId="1725B814" w14:textId="77777777" w:rsidR="00EF0BE1" w:rsidRPr="00120A30" w:rsidRDefault="00EF0BE1" w:rsidP="00EF0BE1"/>
    <w:p w14:paraId="1D139B3A" w14:textId="77777777" w:rsidR="00EF0BE1" w:rsidRPr="00120A30" w:rsidRDefault="00EF0BE1" w:rsidP="00EF0BE1"/>
    <w:p w14:paraId="1436D03F" w14:textId="77777777" w:rsidR="00EF0BE1" w:rsidRPr="00120A30" w:rsidRDefault="00EF0BE1" w:rsidP="00EF0BE1"/>
    <w:p w14:paraId="15DFC201" w14:textId="77777777" w:rsidR="00EF0BE1" w:rsidRPr="00120A30" w:rsidRDefault="00EF0BE1" w:rsidP="00EF0BE1"/>
    <w:p w14:paraId="44224DEB" w14:textId="77777777" w:rsidR="00EF0BE1" w:rsidRPr="00120A30" w:rsidRDefault="00EF0BE1" w:rsidP="00EF0BE1"/>
    <w:p w14:paraId="73141AFE" w14:textId="77777777" w:rsidR="00EF0BE1" w:rsidRPr="00120A30" w:rsidRDefault="00EF0BE1" w:rsidP="00EF0BE1"/>
    <w:p w14:paraId="260116EF" w14:textId="77777777" w:rsidR="00EF0BE1" w:rsidRPr="00120A30" w:rsidRDefault="00EF0BE1" w:rsidP="00EF0BE1"/>
    <w:p w14:paraId="12D98BD2" w14:textId="77777777" w:rsidR="00EF0BE1" w:rsidRPr="00120A30" w:rsidRDefault="00EF0BE1" w:rsidP="00EF0BE1"/>
    <w:sectPr w:rsidR="00EF0BE1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A436AD" w14:textId="77777777" w:rsidR="007D7AAB" w:rsidRDefault="007D7AAB" w:rsidP="00B24C18">
      <w:r>
        <w:separator/>
      </w:r>
    </w:p>
  </w:endnote>
  <w:endnote w:type="continuationSeparator" w:id="0">
    <w:p w14:paraId="16FD962A" w14:textId="77777777" w:rsidR="007D7AAB" w:rsidRDefault="007D7AAB" w:rsidP="00B24C18">
      <w:r>
        <w:continuationSeparator/>
      </w:r>
    </w:p>
  </w:endnote>
  <w:endnote w:type="continuationNotice" w:id="1">
    <w:p w14:paraId="75E058D2" w14:textId="77777777" w:rsidR="007D7AAB" w:rsidRDefault="007D7AA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03C2FB" w14:textId="77777777" w:rsidR="00C8398D" w:rsidRDefault="00C839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3DC0695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132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E801E6" w14:textId="77777777" w:rsidR="00C8398D" w:rsidRDefault="00C839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7DE603" w14:textId="77777777" w:rsidR="007D7AAB" w:rsidRDefault="007D7AAB" w:rsidP="00B24C18">
      <w:r>
        <w:separator/>
      </w:r>
    </w:p>
  </w:footnote>
  <w:footnote w:type="continuationSeparator" w:id="0">
    <w:p w14:paraId="2A3C5F64" w14:textId="77777777" w:rsidR="007D7AAB" w:rsidRDefault="007D7AAB" w:rsidP="00B24C18">
      <w:r>
        <w:continuationSeparator/>
      </w:r>
    </w:p>
  </w:footnote>
  <w:footnote w:type="continuationNotice" w:id="1">
    <w:p w14:paraId="3102295D" w14:textId="77777777" w:rsidR="007D7AAB" w:rsidRDefault="007D7AA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1A1F26" w14:textId="77777777" w:rsidR="00C8398D" w:rsidRDefault="00C839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0BE056" w14:textId="77777777" w:rsidR="006D26F5" w:rsidRDefault="006D26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855882" w14:textId="77777777" w:rsidR="00C8398D" w:rsidRDefault="00C8398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D9818A" w14:textId="77777777" w:rsidR="006D26F5" w:rsidRDefault="006D26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547C4"/>
    <w:multiLevelType w:val="hybridMultilevel"/>
    <w:tmpl w:val="368CE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2E5822"/>
    <w:multiLevelType w:val="hybridMultilevel"/>
    <w:tmpl w:val="D20A5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F76872"/>
    <w:multiLevelType w:val="hybridMultilevel"/>
    <w:tmpl w:val="3CDAEA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2D2CDB"/>
    <w:multiLevelType w:val="hybridMultilevel"/>
    <w:tmpl w:val="32B23E8C"/>
    <w:lvl w:ilvl="0" w:tplc="82AA270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E73C83"/>
    <w:multiLevelType w:val="hybridMultilevel"/>
    <w:tmpl w:val="DE9CA78C"/>
    <w:lvl w:ilvl="0" w:tplc="82AA270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EA33F6"/>
    <w:multiLevelType w:val="hybridMultilevel"/>
    <w:tmpl w:val="7EC82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CE7B20"/>
    <w:multiLevelType w:val="hybridMultilevel"/>
    <w:tmpl w:val="9BDE42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AF674D"/>
    <w:multiLevelType w:val="hybridMultilevel"/>
    <w:tmpl w:val="B87E57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7"/>
  </w:num>
  <w:num w:numId="5">
    <w:abstractNumId w:val="4"/>
  </w:num>
  <w:num w:numId="6">
    <w:abstractNumId w:val="5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16619"/>
    <w:rsid w:val="000432F2"/>
    <w:rsid w:val="000454E4"/>
    <w:rsid w:val="00045D70"/>
    <w:rsid w:val="00063D4A"/>
    <w:rsid w:val="000973E5"/>
    <w:rsid w:val="000A3A4B"/>
    <w:rsid w:val="000B6B62"/>
    <w:rsid w:val="000E5C05"/>
    <w:rsid w:val="001129AF"/>
    <w:rsid w:val="00120A30"/>
    <w:rsid w:val="00140D3C"/>
    <w:rsid w:val="00151B2C"/>
    <w:rsid w:val="00157E70"/>
    <w:rsid w:val="00167F75"/>
    <w:rsid w:val="001805D0"/>
    <w:rsid w:val="00196F4A"/>
    <w:rsid w:val="00243964"/>
    <w:rsid w:val="00265301"/>
    <w:rsid w:val="002727ED"/>
    <w:rsid w:val="002B2D5B"/>
    <w:rsid w:val="002F72F8"/>
    <w:rsid w:val="00303C04"/>
    <w:rsid w:val="0031228F"/>
    <w:rsid w:val="003502C7"/>
    <w:rsid w:val="003578A3"/>
    <w:rsid w:val="00366CE6"/>
    <w:rsid w:val="0037457C"/>
    <w:rsid w:val="003770F9"/>
    <w:rsid w:val="00384109"/>
    <w:rsid w:val="00390D73"/>
    <w:rsid w:val="003916F8"/>
    <w:rsid w:val="003B005D"/>
    <w:rsid w:val="003B625E"/>
    <w:rsid w:val="003D3540"/>
    <w:rsid w:val="0040291F"/>
    <w:rsid w:val="00433A96"/>
    <w:rsid w:val="0043540F"/>
    <w:rsid w:val="00442EB5"/>
    <w:rsid w:val="00467647"/>
    <w:rsid w:val="004847B6"/>
    <w:rsid w:val="004A1944"/>
    <w:rsid w:val="004B73CD"/>
    <w:rsid w:val="004E1B77"/>
    <w:rsid w:val="00516B6A"/>
    <w:rsid w:val="0053509D"/>
    <w:rsid w:val="005404E0"/>
    <w:rsid w:val="005B7769"/>
    <w:rsid w:val="005F3C4E"/>
    <w:rsid w:val="00610C4A"/>
    <w:rsid w:val="00623C51"/>
    <w:rsid w:val="00645E24"/>
    <w:rsid w:val="006556E9"/>
    <w:rsid w:val="00666046"/>
    <w:rsid w:val="0066617E"/>
    <w:rsid w:val="006953EE"/>
    <w:rsid w:val="006B4FB5"/>
    <w:rsid w:val="006D26F5"/>
    <w:rsid w:val="006E32EF"/>
    <w:rsid w:val="006F1C03"/>
    <w:rsid w:val="00713823"/>
    <w:rsid w:val="00773006"/>
    <w:rsid w:val="00782D51"/>
    <w:rsid w:val="007943A3"/>
    <w:rsid w:val="007B65F8"/>
    <w:rsid w:val="007D7AAB"/>
    <w:rsid w:val="008070A6"/>
    <w:rsid w:val="0081450C"/>
    <w:rsid w:val="00816DB9"/>
    <w:rsid w:val="00825827"/>
    <w:rsid w:val="00825DEF"/>
    <w:rsid w:val="00855709"/>
    <w:rsid w:val="00896514"/>
    <w:rsid w:val="008B2B15"/>
    <w:rsid w:val="00904405"/>
    <w:rsid w:val="009520E7"/>
    <w:rsid w:val="009A03EA"/>
    <w:rsid w:val="009B2FB7"/>
    <w:rsid w:val="009C03A1"/>
    <w:rsid w:val="009C26DA"/>
    <w:rsid w:val="009D68DF"/>
    <w:rsid w:val="009D7C3C"/>
    <w:rsid w:val="00A46632"/>
    <w:rsid w:val="00A53AE4"/>
    <w:rsid w:val="00A56844"/>
    <w:rsid w:val="00A62910"/>
    <w:rsid w:val="00A652DD"/>
    <w:rsid w:val="00A66769"/>
    <w:rsid w:val="00A66ED1"/>
    <w:rsid w:val="00A82242"/>
    <w:rsid w:val="00A9260A"/>
    <w:rsid w:val="00AA5380"/>
    <w:rsid w:val="00AD58A0"/>
    <w:rsid w:val="00AE5F20"/>
    <w:rsid w:val="00AF532A"/>
    <w:rsid w:val="00B02BEF"/>
    <w:rsid w:val="00B0430A"/>
    <w:rsid w:val="00B04EFE"/>
    <w:rsid w:val="00B24C18"/>
    <w:rsid w:val="00B32C36"/>
    <w:rsid w:val="00B35568"/>
    <w:rsid w:val="00B42125"/>
    <w:rsid w:val="00B45465"/>
    <w:rsid w:val="00B85948"/>
    <w:rsid w:val="00BA01BB"/>
    <w:rsid w:val="00BC35BE"/>
    <w:rsid w:val="00BF5170"/>
    <w:rsid w:val="00C22E93"/>
    <w:rsid w:val="00C51A3D"/>
    <w:rsid w:val="00C650C3"/>
    <w:rsid w:val="00C8398D"/>
    <w:rsid w:val="00D060A6"/>
    <w:rsid w:val="00D1401A"/>
    <w:rsid w:val="00D46A8E"/>
    <w:rsid w:val="00D76056"/>
    <w:rsid w:val="00D91956"/>
    <w:rsid w:val="00DB1D3B"/>
    <w:rsid w:val="00E060F7"/>
    <w:rsid w:val="00E12072"/>
    <w:rsid w:val="00E75960"/>
    <w:rsid w:val="00E80B42"/>
    <w:rsid w:val="00EB6268"/>
    <w:rsid w:val="00EC08D9"/>
    <w:rsid w:val="00EC0A98"/>
    <w:rsid w:val="00EE0418"/>
    <w:rsid w:val="00EE0AC1"/>
    <w:rsid w:val="00EF0BE1"/>
    <w:rsid w:val="00EF2DF8"/>
    <w:rsid w:val="00F154BA"/>
    <w:rsid w:val="00F278C2"/>
    <w:rsid w:val="00F636FF"/>
    <w:rsid w:val="00F707F4"/>
    <w:rsid w:val="00F8496A"/>
    <w:rsid w:val="00F95FAD"/>
    <w:rsid w:val="00FB79B2"/>
    <w:rsid w:val="00FC132C"/>
    <w:rsid w:val="00FC1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ListParagraph">
    <w:name w:val="List Paragraph"/>
    <w:basedOn w:val="Normal"/>
    <w:uiPriority w:val="34"/>
    <w:qFormat/>
    <w:rsid w:val="00B355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1369</TotalTime>
  <Pages>6</Pages>
  <Words>565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Richard Gregory</cp:lastModifiedBy>
  <cp:revision>36</cp:revision>
  <dcterms:created xsi:type="dcterms:W3CDTF">2020-03-05T08:08:00Z</dcterms:created>
  <dcterms:modified xsi:type="dcterms:W3CDTF">2020-03-09T21:42:00Z</dcterms:modified>
</cp:coreProperties>
</file>