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35338208" w:displacedByCustomXml="next"/>
    <w:bookmarkEnd w:id="0" w:displacedByCustomXml="next"/>
    <w:sdt>
      <w:sdtPr>
        <w:id w:val="2088654363"/>
        <w:docPartObj>
          <w:docPartGallery w:val="Cover Pages"/>
          <w:docPartUnique/>
        </w:docPartObj>
      </w:sdtPr>
      <w:sdtEndPr>
        <w:rPr>
          <w:b/>
        </w:rPr>
      </w:sdtEndPr>
      <w:sdtContent>
        <w:p w14:paraId="5A9F2057" w14:textId="77777777" w:rsidR="001C1C3E" w:rsidRDefault="00F34435">
          <w:r>
            <w:rPr>
              <w:noProof/>
              <w:lang w:eastAsia="en-GB"/>
            </w:rPr>
            <mc:AlternateContent>
              <mc:Choice Requires="wps">
                <w:drawing>
                  <wp:anchor distT="0" distB="0" distL="114300" distR="114300" simplePos="0" relativeHeight="251659264" behindDoc="0" locked="0" layoutInCell="1" allowOverlap="1" wp14:anchorId="30C521E2" wp14:editId="18AF9C4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28658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580" cy="9653270"/>
                            </a:xfrm>
                            <a:prstGeom prst="rect">
                              <a:avLst/>
                            </a:prstGeom>
                            <a:solidFill>
                              <a:schemeClr val="bg1">
                                <a:lumMod val="85000"/>
                              </a:schemeClr>
                            </a:solidFill>
                            <a:ln>
                              <a:noFill/>
                            </a:ln>
                          </wps:spPr>
                          <wps:txbx>
                            <w:txbxContent>
                              <w:p w14:paraId="1CEC9FE0" w14:textId="71D9E54A" w:rsidR="00DF0189" w:rsidRPr="002D4D66" w:rsidRDefault="009D050C" w:rsidP="00251F5E">
                                <w:pPr>
                                  <w:spacing w:before="240"/>
                                  <w:ind w:left="720"/>
                                  <w:rPr>
                                    <w:color w:val="5F497A" w:themeColor="accent4" w:themeShade="BF"/>
                                    <w:sz w:val="44"/>
                                    <w:szCs w:val="56"/>
                                  </w:rPr>
                                </w:pPr>
                                <w:r>
                                  <w:rPr>
                                    <w:color w:val="5F497A" w:themeColor="accent4" w:themeShade="BF"/>
                                    <w:sz w:val="52"/>
                                    <w:szCs w:val="96"/>
                                  </w:rPr>
                                  <w:t>Search</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30C521E2" id="Rectangle 16" o:spid="_x0000_s1026" style="position:absolute;left:0;text-align:left;margin-left:0;margin-top:0;width:337.55pt;height:760.1pt;z-index:251659264;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" fillcolor="#d8d8d8 [2732]" stroked="f">
                    <v:textbox inset="21.6pt,1in,21.6pt">
                      <w:txbxContent>
                        <w:p w14:paraId="1CEC9FE0" w14:textId="71D9E54A" w:rsidR="00DF0189" w:rsidRPr="002D4D66" w:rsidRDefault="009D050C" w:rsidP="00251F5E">
                          <w:pPr>
                            <w:spacing w:before="240"/>
                            <w:ind w:left="720"/>
                            <w:rPr>
                              <w:color w:val="5F497A" w:themeColor="accent4" w:themeShade="BF"/>
                              <w:sz w:val="44"/>
                              <w:szCs w:val="56"/>
                            </w:rPr>
                          </w:pPr>
                          <w:r>
                            <w:rPr>
                              <w:color w:val="5F497A" w:themeColor="accent4" w:themeShade="BF"/>
                              <w:sz w:val="52"/>
                              <w:szCs w:val="96"/>
                            </w:rPr>
                            <w:t>Search</w:t>
                          </w:r>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5D21171A" wp14:editId="3F2B11EC">
                    <wp:simplePos x="0" y="0"/>
                    <wp:positionH relativeFrom="page">
                      <wp:posOffset>4492717</wp:posOffset>
                    </wp:positionH>
                    <wp:positionV relativeFrom="page">
                      <wp:posOffset>211422</wp:posOffset>
                    </wp:positionV>
                    <wp:extent cx="2848991" cy="9655810"/>
                    <wp:effectExtent l="0" t="0" r="889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8991" cy="9655810"/>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5038D1" w14:textId="77777777" w:rsidR="00DF0189" w:rsidRPr="001C1C3E" w:rsidRDefault="00DF0189"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DF0189" w:rsidRPr="001C1C3E" w:rsidRDefault="00DF0189" w:rsidP="00FF0A95">
                                <w:pPr>
                                  <w:pStyle w:val="NoSpacing"/>
                                  <w:rPr>
                                    <w:b w:val="0"/>
                                  </w:rPr>
                                </w:pPr>
                                <w:r>
                                  <w:t>James Edward Millns</w:t>
                                </w:r>
                                <w:r w:rsidRPr="001C1C3E">
                                  <w:t xml:space="preserve"> </w:t>
                                </w:r>
                              </w:p>
                              <w:p w14:paraId="19A49927" w14:textId="77777777" w:rsidR="00DF0189" w:rsidRPr="001C1C3E" w:rsidRDefault="00DF0189" w:rsidP="001C1C3E">
                                <w:pPr>
                                  <w:spacing w:line="240" w:lineRule="auto"/>
                                  <w:rPr>
                                    <w:rFonts w:cs="Arial"/>
                                    <w:b/>
                                    <w:sz w:val="26"/>
                                    <w:szCs w:val="26"/>
                                    <w:lang w:val="en-US"/>
                                  </w:rPr>
                                </w:pPr>
                              </w:p>
                              <w:p w14:paraId="5A941D7F"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DF0189" w:rsidRPr="001C1C3E" w:rsidRDefault="00DF0189" w:rsidP="00FF0A95">
                                <w:pPr>
                                  <w:pStyle w:val="NoSpacing"/>
                                  <w:rPr>
                                    <w:b w:val="0"/>
                                  </w:rPr>
                                </w:pPr>
                                <w:r w:rsidRPr="001C1C3E">
                                  <w:t>170</w:t>
                                </w:r>
                                <w:r>
                                  <w:t>8455</w:t>
                                </w:r>
                              </w:p>
                              <w:p w14:paraId="4CC9A004" w14:textId="77777777" w:rsidR="00DF0189" w:rsidRDefault="00DF0189" w:rsidP="001C1C3E">
                                <w:pPr>
                                  <w:spacing w:line="240" w:lineRule="auto"/>
                                  <w:rPr>
                                    <w:rFonts w:cs="Arial"/>
                                    <w:b/>
                                    <w:sz w:val="26"/>
                                    <w:szCs w:val="26"/>
                                    <w:u w:val="single"/>
                                    <w:lang w:val="en-US"/>
                                  </w:rPr>
                                </w:pPr>
                              </w:p>
                              <w:p w14:paraId="6E0C9E61" w14:textId="77777777" w:rsidR="00DF0189" w:rsidRDefault="00DF0189"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DF0189" w:rsidRPr="001C1C3E" w:rsidRDefault="00DF0189" w:rsidP="00FF0A95">
                                <w:pPr>
                                  <w:pStyle w:val="NoSpacing"/>
                                  <w:rPr>
                                    <w:b w:val="0"/>
                                  </w:rPr>
                                </w:pPr>
                                <w:r>
                                  <w:t>1708455@student.uwtsd.ac.uk</w:t>
                                </w:r>
                                <w:r w:rsidRPr="001C1C3E">
                                  <w:t xml:space="preserve"> </w:t>
                                </w:r>
                              </w:p>
                              <w:p w14:paraId="231CC9BB" w14:textId="77777777" w:rsidR="00DF0189" w:rsidRPr="001C1C3E" w:rsidRDefault="00DF0189" w:rsidP="001C1C3E">
                                <w:pPr>
                                  <w:spacing w:line="240" w:lineRule="auto"/>
                                  <w:rPr>
                                    <w:rFonts w:cs="Arial"/>
                                    <w:b/>
                                    <w:sz w:val="26"/>
                                    <w:szCs w:val="26"/>
                                    <w:u w:val="single"/>
                                    <w:lang w:val="en-US"/>
                                  </w:rPr>
                                </w:pPr>
                              </w:p>
                              <w:p w14:paraId="2273D1E5"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DF0189" w:rsidRPr="001C1C3E" w:rsidRDefault="00DF0189" w:rsidP="00FF0A95">
                                <w:pPr>
                                  <w:pStyle w:val="NoSpacing"/>
                                  <w:rPr>
                                    <w:b w:val="0"/>
                                  </w:rPr>
                                </w:pPr>
                                <w:r w:rsidRPr="001C1C3E">
                                  <w:t>BSC (Hons) Software Engineering</w:t>
                                </w:r>
                              </w:p>
                              <w:p w14:paraId="73231DE3" w14:textId="77777777" w:rsidR="00DF0189" w:rsidRPr="001C1C3E" w:rsidRDefault="00DF0189" w:rsidP="001C1C3E">
                                <w:pPr>
                                  <w:spacing w:line="240" w:lineRule="auto"/>
                                  <w:rPr>
                                    <w:rFonts w:cs="Arial"/>
                                    <w:b/>
                                    <w:sz w:val="26"/>
                                    <w:szCs w:val="26"/>
                                    <w:lang w:val="en-US"/>
                                  </w:rPr>
                                </w:pPr>
                              </w:p>
                              <w:p w14:paraId="253E705F" w14:textId="77777777" w:rsidR="00DF0189" w:rsidRPr="00EF1ECA" w:rsidRDefault="00DF0189" w:rsidP="001C1C3E">
                                <w:pPr>
                                  <w:spacing w:line="240" w:lineRule="auto"/>
                                  <w:rPr>
                                    <w:rFonts w:cs="Arial"/>
                                    <w:b/>
                                    <w:sz w:val="28"/>
                                    <w:szCs w:val="26"/>
                                    <w:lang w:val="en-US"/>
                                  </w:rPr>
                                </w:pPr>
                                <w:r w:rsidRPr="00EF1ECA">
                                  <w:rPr>
                                    <w:rFonts w:cs="Arial"/>
                                    <w:b/>
                                    <w:sz w:val="28"/>
                                    <w:szCs w:val="26"/>
                                    <w:u w:val="single"/>
                                    <w:lang w:val="en-US"/>
                                  </w:rPr>
                                  <w:t>Module Name</w:t>
                                </w:r>
                                <w:r w:rsidRPr="00EF1ECA">
                                  <w:rPr>
                                    <w:rFonts w:cs="Arial"/>
                                    <w:b/>
                                    <w:sz w:val="28"/>
                                    <w:szCs w:val="26"/>
                                    <w:lang w:val="en-US"/>
                                  </w:rPr>
                                  <w:t xml:space="preserve"> </w:t>
                                </w:r>
                              </w:p>
                              <w:p w14:paraId="5E924BE2" w14:textId="15321DC5" w:rsidR="00DF0189" w:rsidRDefault="00432F02" w:rsidP="001C1C3E">
                                <w:pPr>
                                  <w:spacing w:line="240" w:lineRule="auto"/>
                                  <w:rPr>
                                    <w:rFonts w:cs="Arial"/>
                                    <w:b/>
                                    <w:sz w:val="26"/>
                                    <w:szCs w:val="26"/>
                                    <w:lang w:val="en-US"/>
                                  </w:rPr>
                                </w:pPr>
                                <w:r w:rsidRPr="00432F02">
                                  <w:rPr>
                                    <w:rFonts w:cs="Arial"/>
                                    <w:b/>
                                    <w:sz w:val="26"/>
                                    <w:szCs w:val="26"/>
                                    <w:lang w:val="en-US"/>
                                  </w:rPr>
                                  <w:t>AI and Machine Learning</w:t>
                                </w:r>
                              </w:p>
                              <w:p w14:paraId="3EACD466" w14:textId="77777777" w:rsidR="00432F02" w:rsidRPr="001C1C3E" w:rsidRDefault="00432F02" w:rsidP="001C1C3E">
                                <w:pPr>
                                  <w:spacing w:line="240" w:lineRule="auto"/>
                                  <w:rPr>
                                    <w:rFonts w:cs="Arial"/>
                                    <w:b/>
                                    <w:sz w:val="26"/>
                                    <w:szCs w:val="26"/>
                                    <w:lang w:val="en-US"/>
                                  </w:rPr>
                                </w:pPr>
                              </w:p>
                              <w:p w14:paraId="2D7618A9"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C3AE0FC" w14:textId="068F562A" w:rsidR="00DF0189" w:rsidRDefault="00484C1E" w:rsidP="001C1C3E">
                                <w:pPr>
                                  <w:spacing w:line="240" w:lineRule="auto"/>
                                  <w:rPr>
                                    <w:rFonts w:cs="Arial"/>
                                    <w:b/>
                                    <w:sz w:val="26"/>
                                    <w:szCs w:val="26"/>
                                    <w:lang w:val="en-US"/>
                                  </w:rPr>
                                </w:pPr>
                                <w:r w:rsidRPr="00484C1E">
                                  <w:rPr>
                                    <w:rFonts w:cs="Arial"/>
                                    <w:b/>
                                    <w:sz w:val="26"/>
                                    <w:szCs w:val="26"/>
                                    <w:lang w:val="en-US"/>
                                  </w:rPr>
                                  <w:t>ACCA6011</w:t>
                                </w:r>
                              </w:p>
                              <w:p w14:paraId="43E94893" w14:textId="77777777" w:rsidR="00484C1E" w:rsidRPr="001C1C3E" w:rsidRDefault="00484C1E" w:rsidP="001C1C3E">
                                <w:pPr>
                                  <w:spacing w:line="240" w:lineRule="auto"/>
                                  <w:rPr>
                                    <w:rFonts w:cs="Arial"/>
                                    <w:b/>
                                    <w:sz w:val="26"/>
                                    <w:szCs w:val="26"/>
                                    <w:lang w:val="en-US"/>
                                  </w:rPr>
                                </w:pPr>
                              </w:p>
                              <w:p w14:paraId="032F518E"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617A2A04" w14:textId="6EDB0AC9" w:rsidR="00DF0189" w:rsidRPr="001C1C3E" w:rsidRDefault="00484C1E" w:rsidP="001C1C3E">
                                <w:pPr>
                                  <w:spacing w:line="240" w:lineRule="auto"/>
                                  <w:rPr>
                                    <w:rFonts w:cs="Arial"/>
                                    <w:b/>
                                    <w:sz w:val="26"/>
                                    <w:szCs w:val="26"/>
                                    <w:lang w:val="en-US"/>
                                  </w:rPr>
                                </w:pPr>
                                <w:r>
                                  <w:rPr>
                                    <w:rFonts w:cs="Arial"/>
                                    <w:b/>
                                    <w:sz w:val="26"/>
                                    <w:szCs w:val="26"/>
                                    <w:lang w:val="en-US"/>
                                  </w:rPr>
                                  <w:t>Gordon Dickers</w:t>
                                </w:r>
                              </w:p>
                              <w:p w14:paraId="26AAD24B" w14:textId="7E3C31B2" w:rsidR="00DF0189" w:rsidRDefault="00DF0189" w:rsidP="001C1C3E">
                                <w:pPr>
                                  <w:spacing w:line="240" w:lineRule="auto"/>
                                  <w:rPr>
                                    <w:rFonts w:cs="Arial"/>
                                    <w:b/>
                                    <w:sz w:val="26"/>
                                    <w:szCs w:val="26"/>
                                    <w:u w:val="single"/>
                                    <w:lang w:val="en-US"/>
                                  </w:rPr>
                                </w:pPr>
                              </w:p>
                              <w:p w14:paraId="02523DDF" w14:textId="77777777" w:rsidR="00DF0189" w:rsidRPr="001C1C3E" w:rsidRDefault="00DF0189"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DF0189" w:rsidRPr="001C1C3E" w:rsidRDefault="00DF0189">
                                <w:pPr>
                                  <w:pStyle w:val="Subtitle"/>
                                  <w:rPr>
                                    <w:rFonts w:cstheme="minorBidi"/>
                                    <w:color w:val="FFFFFF" w:themeColor="background1"/>
                                    <w:sz w:val="20"/>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5D21171A" id="Rectangle 472" o:spid="_x0000_s1027" style="position:absolute;left:0;text-align:left;margin-left:353.75pt;margin-top:16.65pt;width:224.35pt;height:760.3pt;z-index:251660288;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" fillcolor="#5f497a [2407]" stroked="f" strokeweight="1pt">
                    <v:textbox inset="14.4pt,,14.4pt">
                      <w:txbxContent>
                        <w:p w14:paraId="2D5038D1" w14:textId="77777777" w:rsidR="00DF0189" w:rsidRPr="001C1C3E" w:rsidRDefault="00DF0189"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DF0189" w:rsidRPr="001C1C3E" w:rsidRDefault="00DF0189" w:rsidP="00FF0A95">
                          <w:pPr>
                            <w:pStyle w:val="NoSpacing"/>
                            <w:rPr>
                              <w:b w:val="0"/>
                            </w:rPr>
                          </w:pPr>
                          <w:r>
                            <w:t>James Edward Millns</w:t>
                          </w:r>
                          <w:r w:rsidRPr="001C1C3E">
                            <w:t xml:space="preserve"> </w:t>
                          </w:r>
                        </w:p>
                        <w:p w14:paraId="19A49927" w14:textId="77777777" w:rsidR="00DF0189" w:rsidRPr="001C1C3E" w:rsidRDefault="00DF0189" w:rsidP="001C1C3E">
                          <w:pPr>
                            <w:spacing w:line="240" w:lineRule="auto"/>
                            <w:rPr>
                              <w:rFonts w:cs="Arial"/>
                              <w:b/>
                              <w:sz w:val="26"/>
                              <w:szCs w:val="26"/>
                              <w:lang w:val="en-US"/>
                            </w:rPr>
                          </w:pPr>
                        </w:p>
                        <w:p w14:paraId="5A941D7F"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DF0189" w:rsidRPr="001C1C3E" w:rsidRDefault="00DF0189" w:rsidP="00FF0A95">
                          <w:pPr>
                            <w:pStyle w:val="NoSpacing"/>
                            <w:rPr>
                              <w:b w:val="0"/>
                            </w:rPr>
                          </w:pPr>
                          <w:r w:rsidRPr="001C1C3E">
                            <w:t>170</w:t>
                          </w:r>
                          <w:r>
                            <w:t>8455</w:t>
                          </w:r>
                        </w:p>
                        <w:p w14:paraId="4CC9A004" w14:textId="77777777" w:rsidR="00DF0189" w:rsidRDefault="00DF0189" w:rsidP="001C1C3E">
                          <w:pPr>
                            <w:spacing w:line="240" w:lineRule="auto"/>
                            <w:rPr>
                              <w:rFonts w:cs="Arial"/>
                              <w:b/>
                              <w:sz w:val="26"/>
                              <w:szCs w:val="26"/>
                              <w:u w:val="single"/>
                              <w:lang w:val="en-US"/>
                            </w:rPr>
                          </w:pPr>
                        </w:p>
                        <w:p w14:paraId="6E0C9E61" w14:textId="77777777" w:rsidR="00DF0189" w:rsidRDefault="00DF0189"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DF0189" w:rsidRPr="001C1C3E" w:rsidRDefault="00DF0189" w:rsidP="00FF0A95">
                          <w:pPr>
                            <w:pStyle w:val="NoSpacing"/>
                            <w:rPr>
                              <w:b w:val="0"/>
                            </w:rPr>
                          </w:pPr>
                          <w:r>
                            <w:t>1708455@student.uwtsd.ac.uk</w:t>
                          </w:r>
                          <w:r w:rsidRPr="001C1C3E">
                            <w:t xml:space="preserve"> </w:t>
                          </w:r>
                        </w:p>
                        <w:p w14:paraId="231CC9BB" w14:textId="77777777" w:rsidR="00DF0189" w:rsidRPr="001C1C3E" w:rsidRDefault="00DF0189" w:rsidP="001C1C3E">
                          <w:pPr>
                            <w:spacing w:line="240" w:lineRule="auto"/>
                            <w:rPr>
                              <w:rFonts w:cs="Arial"/>
                              <w:b/>
                              <w:sz w:val="26"/>
                              <w:szCs w:val="26"/>
                              <w:u w:val="single"/>
                              <w:lang w:val="en-US"/>
                            </w:rPr>
                          </w:pPr>
                        </w:p>
                        <w:p w14:paraId="2273D1E5"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DF0189" w:rsidRPr="001C1C3E" w:rsidRDefault="00DF0189" w:rsidP="00FF0A95">
                          <w:pPr>
                            <w:pStyle w:val="NoSpacing"/>
                            <w:rPr>
                              <w:b w:val="0"/>
                            </w:rPr>
                          </w:pPr>
                          <w:r w:rsidRPr="001C1C3E">
                            <w:t>BSC (Hons) Software Engineering</w:t>
                          </w:r>
                        </w:p>
                        <w:p w14:paraId="73231DE3" w14:textId="77777777" w:rsidR="00DF0189" w:rsidRPr="001C1C3E" w:rsidRDefault="00DF0189" w:rsidP="001C1C3E">
                          <w:pPr>
                            <w:spacing w:line="240" w:lineRule="auto"/>
                            <w:rPr>
                              <w:rFonts w:cs="Arial"/>
                              <w:b/>
                              <w:sz w:val="26"/>
                              <w:szCs w:val="26"/>
                              <w:lang w:val="en-US"/>
                            </w:rPr>
                          </w:pPr>
                        </w:p>
                        <w:p w14:paraId="253E705F" w14:textId="77777777" w:rsidR="00DF0189" w:rsidRPr="00EF1ECA" w:rsidRDefault="00DF0189" w:rsidP="001C1C3E">
                          <w:pPr>
                            <w:spacing w:line="240" w:lineRule="auto"/>
                            <w:rPr>
                              <w:rFonts w:cs="Arial"/>
                              <w:b/>
                              <w:sz w:val="28"/>
                              <w:szCs w:val="26"/>
                              <w:lang w:val="en-US"/>
                            </w:rPr>
                          </w:pPr>
                          <w:r w:rsidRPr="00EF1ECA">
                            <w:rPr>
                              <w:rFonts w:cs="Arial"/>
                              <w:b/>
                              <w:sz w:val="28"/>
                              <w:szCs w:val="26"/>
                              <w:u w:val="single"/>
                              <w:lang w:val="en-US"/>
                            </w:rPr>
                            <w:t>Module Name</w:t>
                          </w:r>
                          <w:r w:rsidRPr="00EF1ECA">
                            <w:rPr>
                              <w:rFonts w:cs="Arial"/>
                              <w:b/>
                              <w:sz w:val="28"/>
                              <w:szCs w:val="26"/>
                              <w:lang w:val="en-US"/>
                            </w:rPr>
                            <w:t xml:space="preserve"> </w:t>
                          </w:r>
                        </w:p>
                        <w:p w14:paraId="5E924BE2" w14:textId="15321DC5" w:rsidR="00DF0189" w:rsidRDefault="00432F02" w:rsidP="001C1C3E">
                          <w:pPr>
                            <w:spacing w:line="240" w:lineRule="auto"/>
                            <w:rPr>
                              <w:rFonts w:cs="Arial"/>
                              <w:b/>
                              <w:sz w:val="26"/>
                              <w:szCs w:val="26"/>
                              <w:lang w:val="en-US"/>
                            </w:rPr>
                          </w:pPr>
                          <w:r w:rsidRPr="00432F02">
                            <w:rPr>
                              <w:rFonts w:cs="Arial"/>
                              <w:b/>
                              <w:sz w:val="26"/>
                              <w:szCs w:val="26"/>
                              <w:lang w:val="en-US"/>
                            </w:rPr>
                            <w:t>AI and Machine Learning</w:t>
                          </w:r>
                        </w:p>
                        <w:p w14:paraId="3EACD466" w14:textId="77777777" w:rsidR="00432F02" w:rsidRPr="001C1C3E" w:rsidRDefault="00432F02" w:rsidP="001C1C3E">
                          <w:pPr>
                            <w:spacing w:line="240" w:lineRule="auto"/>
                            <w:rPr>
                              <w:rFonts w:cs="Arial"/>
                              <w:b/>
                              <w:sz w:val="26"/>
                              <w:szCs w:val="26"/>
                              <w:lang w:val="en-US"/>
                            </w:rPr>
                          </w:pPr>
                        </w:p>
                        <w:p w14:paraId="2D7618A9"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C3AE0FC" w14:textId="068F562A" w:rsidR="00DF0189" w:rsidRDefault="00484C1E" w:rsidP="001C1C3E">
                          <w:pPr>
                            <w:spacing w:line="240" w:lineRule="auto"/>
                            <w:rPr>
                              <w:rFonts w:cs="Arial"/>
                              <w:b/>
                              <w:sz w:val="26"/>
                              <w:szCs w:val="26"/>
                              <w:lang w:val="en-US"/>
                            </w:rPr>
                          </w:pPr>
                          <w:r w:rsidRPr="00484C1E">
                            <w:rPr>
                              <w:rFonts w:cs="Arial"/>
                              <w:b/>
                              <w:sz w:val="26"/>
                              <w:szCs w:val="26"/>
                              <w:lang w:val="en-US"/>
                            </w:rPr>
                            <w:t>ACCA6011</w:t>
                          </w:r>
                        </w:p>
                        <w:p w14:paraId="43E94893" w14:textId="77777777" w:rsidR="00484C1E" w:rsidRPr="001C1C3E" w:rsidRDefault="00484C1E" w:rsidP="001C1C3E">
                          <w:pPr>
                            <w:spacing w:line="240" w:lineRule="auto"/>
                            <w:rPr>
                              <w:rFonts w:cs="Arial"/>
                              <w:b/>
                              <w:sz w:val="26"/>
                              <w:szCs w:val="26"/>
                              <w:lang w:val="en-US"/>
                            </w:rPr>
                          </w:pPr>
                        </w:p>
                        <w:p w14:paraId="032F518E"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617A2A04" w14:textId="6EDB0AC9" w:rsidR="00DF0189" w:rsidRPr="001C1C3E" w:rsidRDefault="00484C1E" w:rsidP="001C1C3E">
                          <w:pPr>
                            <w:spacing w:line="240" w:lineRule="auto"/>
                            <w:rPr>
                              <w:rFonts w:cs="Arial"/>
                              <w:b/>
                              <w:sz w:val="26"/>
                              <w:szCs w:val="26"/>
                              <w:lang w:val="en-US"/>
                            </w:rPr>
                          </w:pPr>
                          <w:r>
                            <w:rPr>
                              <w:rFonts w:cs="Arial"/>
                              <w:b/>
                              <w:sz w:val="26"/>
                              <w:szCs w:val="26"/>
                              <w:lang w:val="en-US"/>
                            </w:rPr>
                            <w:t>Gordon Dickers</w:t>
                          </w:r>
                        </w:p>
                        <w:p w14:paraId="26AAD24B" w14:textId="7E3C31B2" w:rsidR="00DF0189" w:rsidRDefault="00DF0189" w:rsidP="001C1C3E">
                          <w:pPr>
                            <w:spacing w:line="240" w:lineRule="auto"/>
                            <w:rPr>
                              <w:rFonts w:cs="Arial"/>
                              <w:b/>
                              <w:sz w:val="26"/>
                              <w:szCs w:val="26"/>
                              <w:u w:val="single"/>
                              <w:lang w:val="en-US"/>
                            </w:rPr>
                          </w:pPr>
                        </w:p>
                        <w:p w14:paraId="02523DDF" w14:textId="77777777" w:rsidR="00DF0189" w:rsidRPr="001C1C3E" w:rsidRDefault="00DF0189"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DF0189" w:rsidRPr="001C1C3E" w:rsidRDefault="00DF0189">
                          <w:pPr>
                            <w:pStyle w:val="Subtitle"/>
                            <w:rPr>
                              <w:rFonts w:cstheme="minorBidi"/>
                              <w:color w:val="FFFFFF" w:themeColor="background1"/>
                              <w:sz w:val="20"/>
                            </w:rPr>
                          </w:pPr>
                        </w:p>
                      </w:txbxContent>
                    </v:textbox>
                    <w10:wrap anchorx="page" anchory="page"/>
                  </v:rect>
                </w:pict>
              </mc:Fallback>
            </mc:AlternateContent>
          </w:r>
        </w:p>
        <w:p w14:paraId="25A89461" w14:textId="77777777" w:rsidR="001C1C3E" w:rsidRDefault="001C1C3E"/>
        <w:p w14:paraId="4F5120DC" w14:textId="77777777" w:rsidR="001C1C3E" w:rsidRDefault="001C1C3E">
          <w:pPr>
            <w:spacing w:line="259" w:lineRule="auto"/>
          </w:pPr>
          <w:r>
            <w:rPr>
              <w:b/>
            </w:rPr>
            <w:br w:type="page"/>
          </w:r>
        </w:p>
      </w:sdtContent>
    </w:sdt>
    <w:p w14:paraId="766666AB" w14:textId="5CC96F63" w:rsidR="00C470D5" w:rsidRPr="00C470D5" w:rsidRDefault="6A7AC1A8" w:rsidP="00687B48">
      <w:pPr>
        <w:pStyle w:val="Heading1"/>
      </w:pPr>
      <w:bookmarkStart w:id="1" w:name="_Toc58769886"/>
      <w:r w:rsidRPr="6A7AC1A8">
        <w:lastRenderedPageBreak/>
        <w:t>Table of Contents</w:t>
      </w:r>
      <w:bookmarkEnd w:id="1"/>
    </w:p>
    <w:sdt>
      <w:sdtPr>
        <w:rPr>
          <w:rFonts w:eastAsiaTheme="minorHAnsi" w:cstheme="minorBidi"/>
          <w:b w:val="0"/>
          <w:color w:val="auto"/>
          <w:sz w:val="24"/>
          <w:szCs w:val="22"/>
          <w:u w:val="none"/>
          <w:lang w:val="en-GB"/>
        </w:rPr>
        <w:id w:val="-662080043"/>
        <w:docPartObj>
          <w:docPartGallery w:val="Table of Contents"/>
          <w:docPartUnique/>
        </w:docPartObj>
      </w:sdtPr>
      <w:sdtEndPr>
        <w:rPr>
          <w:bCs/>
          <w:noProof/>
        </w:rPr>
      </w:sdtEndPr>
      <w:sdtContent>
        <w:p w14:paraId="517DAAA7" w14:textId="023A88C2" w:rsidR="00C470D5" w:rsidRDefault="00C470D5">
          <w:pPr>
            <w:pStyle w:val="TOCHeading"/>
          </w:pPr>
        </w:p>
        <w:p w14:paraId="48A2C079" w14:textId="28FD4CBE" w:rsidR="002521F1" w:rsidRDefault="00C470D5">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8769886" w:history="1">
            <w:r w:rsidR="002521F1" w:rsidRPr="00F75446">
              <w:rPr>
                <w:rStyle w:val="Hyperlink"/>
                <w:noProof/>
              </w:rPr>
              <w:t>Table of Contents</w:t>
            </w:r>
            <w:r w:rsidR="002521F1">
              <w:rPr>
                <w:noProof/>
                <w:webHidden/>
              </w:rPr>
              <w:tab/>
            </w:r>
            <w:r w:rsidR="002521F1">
              <w:rPr>
                <w:noProof/>
                <w:webHidden/>
              </w:rPr>
              <w:fldChar w:fldCharType="begin"/>
            </w:r>
            <w:r w:rsidR="002521F1">
              <w:rPr>
                <w:noProof/>
                <w:webHidden/>
              </w:rPr>
              <w:instrText xml:space="preserve"> PAGEREF _Toc58769886 \h </w:instrText>
            </w:r>
            <w:r w:rsidR="002521F1">
              <w:rPr>
                <w:noProof/>
                <w:webHidden/>
              </w:rPr>
            </w:r>
            <w:r w:rsidR="002521F1">
              <w:rPr>
                <w:noProof/>
                <w:webHidden/>
              </w:rPr>
              <w:fldChar w:fldCharType="separate"/>
            </w:r>
            <w:r w:rsidR="002521F1">
              <w:rPr>
                <w:noProof/>
                <w:webHidden/>
              </w:rPr>
              <w:t>2</w:t>
            </w:r>
            <w:r w:rsidR="002521F1">
              <w:rPr>
                <w:noProof/>
                <w:webHidden/>
              </w:rPr>
              <w:fldChar w:fldCharType="end"/>
            </w:r>
          </w:hyperlink>
        </w:p>
        <w:p w14:paraId="26BEC4CA" w14:textId="02847C4E" w:rsidR="002521F1" w:rsidRDefault="002521F1">
          <w:pPr>
            <w:pStyle w:val="TOC1"/>
            <w:rPr>
              <w:rFonts w:asciiTheme="minorHAnsi" w:eastAsiaTheme="minorEastAsia" w:hAnsiTheme="minorHAnsi"/>
              <w:noProof/>
              <w:sz w:val="22"/>
              <w:lang w:eastAsia="en-GB"/>
            </w:rPr>
          </w:pPr>
          <w:hyperlink w:anchor="_Toc58769887" w:history="1">
            <w:r w:rsidRPr="00F75446">
              <w:rPr>
                <w:rStyle w:val="Hyperlink"/>
                <w:noProof/>
              </w:rPr>
              <w:t>Table of Figures</w:t>
            </w:r>
            <w:r>
              <w:rPr>
                <w:noProof/>
                <w:webHidden/>
              </w:rPr>
              <w:tab/>
            </w:r>
            <w:r>
              <w:rPr>
                <w:noProof/>
                <w:webHidden/>
              </w:rPr>
              <w:fldChar w:fldCharType="begin"/>
            </w:r>
            <w:r>
              <w:rPr>
                <w:noProof/>
                <w:webHidden/>
              </w:rPr>
              <w:instrText xml:space="preserve"> PAGEREF _Toc58769887 \h </w:instrText>
            </w:r>
            <w:r>
              <w:rPr>
                <w:noProof/>
                <w:webHidden/>
              </w:rPr>
            </w:r>
            <w:r>
              <w:rPr>
                <w:noProof/>
                <w:webHidden/>
              </w:rPr>
              <w:fldChar w:fldCharType="separate"/>
            </w:r>
            <w:r>
              <w:rPr>
                <w:noProof/>
                <w:webHidden/>
              </w:rPr>
              <w:t>4</w:t>
            </w:r>
            <w:r>
              <w:rPr>
                <w:noProof/>
                <w:webHidden/>
              </w:rPr>
              <w:fldChar w:fldCharType="end"/>
            </w:r>
          </w:hyperlink>
        </w:p>
        <w:p w14:paraId="7F904342" w14:textId="12FD7091" w:rsidR="002521F1" w:rsidRDefault="002521F1">
          <w:pPr>
            <w:pStyle w:val="TOC1"/>
            <w:rPr>
              <w:rFonts w:asciiTheme="minorHAnsi" w:eastAsiaTheme="minorEastAsia" w:hAnsiTheme="minorHAnsi"/>
              <w:noProof/>
              <w:sz w:val="22"/>
              <w:lang w:eastAsia="en-GB"/>
            </w:rPr>
          </w:pPr>
          <w:hyperlink w:anchor="_Toc58769888" w:history="1">
            <w:r w:rsidRPr="00F75446">
              <w:rPr>
                <w:rStyle w:val="Hyperlink"/>
                <w:noProof/>
              </w:rPr>
              <w:t>1.</w:t>
            </w:r>
            <w:r>
              <w:rPr>
                <w:rFonts w:asciiTheme="minorHAnsi" w:eastAsiaTheme="minorEastAsia" w:hAnsiTheme="minorHAnsi"/>
                <w:noProof/>
                <w:sz w:val="22"/>
                <w:lang w:eastAsia="en-GB"/>
              </w:rPr>
              <w:tab/>
            </w:r>
            <w:r w:rsidRPr="00F75446">
              <w:rPr>
                <w:rStyle w:val="Hyperlink"/>
                <w:noProof/>
              </w:rPr>
              <w:t>Introduction</w:t>
            </w:r>
            <w:r>
              <w:rPr>
                <w:noProof/>
                <w:webHidden/>
              </w:rPr>
              <w:tab/>
            </w:r>
            <w:r>
              <w:rPr>
                <w:noProof/>
                <w:webHidden/>
              </w:rPr>
              <w:fldChar w:fldCharType="begin"/>
            </w:r>
            <w:r>
              <w:rPr>
                <w:noProof/>
                <w:webHidden/>
              </w:rPr>
              <w:instrText xml:space="preserve"> PAGEREF _Toc58769888 \h </w:instrText>
            </w:r>
            <w:r>
              <w:rPr>
                <w:noProof/>
                <w:webHidden/>
              </w:rPr>
            </w:r>
            <w:r>
              <w:rPr>
                <w:noProof/>
                <w:webHidden/>
              </w:rPr>
              <w:fldChar w:fldCharType="separate"/>
            </w:r>
            <w:r>
              <w:rPr>
                <w:noProof/>
                <w:webHidden/>
              </w:rPr>
              <w:t>5</w:t>
            </w:r>
            <w:r>
              <w:rPr>
                <w:noProof/>
                <w:webHidden/>
              </w:rPr>
              <w:fldChar w:fldCharType="end"/>
            </w:r>
          </w:hyperlink>
        </w:p>
        <w:p w14:paraId="5C713EED" w14:textId="7AE5D31F" w:rsidR="002521F1" w:rsidRDefault="002521F1">
          <w:pPr>
            <w:pStyle w:val="TOC1"/>
            <w:rPr>
              <w:rFonts w:asciiTheme="minorHAnsi" w:eastAsiaTheme="minorEastAsia" w:hAnsiTheme="minorHAnsi"/>
              <w:noProof/>
              <w:sz w:val="22"/>
              <w:lang w:eastAsia="en-GB"/>
            </w:rPr>
          </w:pPr>
          <w:hyperlink w:anchor="_Toc58769889" w:history="1">
            <w:r w:rsidRPr="00F75446">
              <w:rPr>
                <w:rStyle w:val="Hyperlink"/>
                <w:noProof/>
              </w:rPr>
              <w:t>2.</w:t>
            </w:r>
            <w:r>
              <w:rPr>
                <w:rFonts w:asciiTheme="minorHAnsi" w:eastAsiaTheme="minorEastAsia" w:hAnsiTheme="minorHAnsi"/>
                <w:noProof/>
                <w:sz w:val="22"/>
                <w:lang w:eastAsia="en-GB"/>
              </w:rPr>
              <w:tab/>
            </w:r>
            <w:r w:rsidRPr="00F75446">
              <w:rPr>
                <w:rStyle w:val="Hyperlink"/>
                <w:noProof/>
              </w:rPr>
              <w:t>Storage Facility Searching AI Agent</w:t>
            </w:r>
            <w:r>
              <w:rPr>
                <w:noProof/>
                <w:webHidden/>
              </w:rPr>
              <w:tab/>
            </w:r>
            <w:r>
              <w:rPr>
                <w:noProof/>
                <w:webHidden/>
              </w:rPr>
              <w:fldChar w:fldCharType="begin"/>
            </w:r>
            <w:r>
              <w:rPr>
                <w:noProof/>
                <w:webHidden/>
              </w:rPr>
              <w:instrText xml:space="preserve"> PAGEREF _Toc58769889 \h </w:instrText>
            </w:r>
            <w:r>
              <w:rPr>
                <w:noProof/>
                <w:webHidden/>
              </w:rPr>
            </w:r>
            <w:r>
              <w:rPr>
                <w:noProof/>
                <w:webHidden/>
              </w:rPr>
              <w:fldChar w:fldCharType="separate"/>
            </w:r>
            <w:r>
              <w:rPr>
                <w:noProof/>
                <w:webHidden/>
              </w:rPr>
              <w:t>6</w:t>
            </w:r>
            <w:r>
              <w:rPr>
                <w:noProof/>
                <w:webHidden/>
              </w:rPr>
              <w:fldChar w:fldCharType="end"/>
            </w:r>
          </w:hyperlink>
        </w:p>
        <w:p w14:paraId="7F87DEFD" w14:textId="6F1629F2"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890" w:history="1">
            <w:r w:rsidRPr="00F75446">
              <w:rPr>
                <w:rStyle w:val="Hyperlink"/>
                <w:noProof/>
              </w:rPr>
              <w:t>2.1</w:t>
            </w:r>
            <w:r>
              <w:rPr>
                <w:rFonts w:asciiTheme="minorHAnsi" w:eastAsiaTheme="minorEastAsia" w:hAnsiTheme="minorHAnsi"/>
                <w:noProof/>
                <w:sz w:val="22"/>
                <w:lang w:eastAsia="en-GB"/>
              </w:rPr>
              <w:tab/>
            </w:r>
            <w:r w:rsidRPr="00F75446">
              <w:rPr>
                <w:rStyle w:val="Hyperlink"/>
                <w:noProof/>
              </w:rPr>
              <w:t>Aims and Objectives</w:t>
            </w:r>
            <w:r>
              <w:rPr>
                <w:noProof/>
                <w:webHidden/>
              </w:rPr>
              <w:tab/>
            </w:r>
            <w:r>
              <w:rPr>
                <w:noProof/>
                <w:webHidden/>
              </w:rPr>
              <w:fldChar w:fldCharType="begin"/>
            </w:r>
            <w:r>
              <w:rPr>
                <w:noProof/>
                <w:webHidden/>
              </w:rPr>
              <w:instrText xml:space="preserve"> PAGEREF _Toc58769890 \h </w:instrText>
            </w:r>
            <w:r>
              <w:rPr>
                <w:noProof/>
                <w:webHidden/>
              </w:rPr>
            </w:r>
            <w:r>
              <w:rPr>
                <w:noProof/>
                <w:webHidden/>
              </w:rPr>
              <w:fldChar w:fldCharType="separate"/>
            </w:r>
            <w:r>
              <w:rPr>
                <w:noProof/>
                <w:webHidden/>
              </w:rPr>
              <w:t>6</w:t>
            </w:r>
            <w:r>
              <w:rPr>
                <w:noProof/>
                <w:webHidden/>
              </w:rPr>
              <w:fldChar w:fldCharType="end"/>
            </w:r>
          </w:hyperlink>
        </w:p>
        <w:p w14:paraId="1A828866" w14:textId="3BCC2648"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891" w:history="1">
            <w:r w:rsidRPr="00F75446">
              <w:rPr>
                <w:rStyle w:val="Hyperlink"/>
                <w:noProof/>
              </w:rPr>
              <w:t>2.2</w:t>
            </w:r>
            <w:r>
              <w:rPr>
                <w:rFonts w:asciiTheme="minorHAnsi" w:eastAsiaTheme="minorEastAsia" w:hAnsiTheme="minorHAnsi"/>
                <w:noProof/>
                <w:sz w:val="22"/>
                <w:lang w:eastAsia="en-GB"/>
              </w:rPr>
              <w:tab/>
            </w:r>
            <w:r w:rsidRPr="00F75446">
              <w:rPr>
                <w:rStyle w:val="Hyperlink"/>
                <w:noProof/>
              </w:rPr>
              <w:t>Development and implementation</w:t>
            </w:r>
            <w:r>
              <w:rPr>
                <w:noProof/>
                <w:webHidden/>
              </w:rPr>
              <w:tab/>
            </w:r>
            <w:r>
              <w:rPr>
                <w:noProof/>
                <w:webHidden/>
              </w:rPr>
              <w:fldChar w:fldCharType="begin"/>
            </w:r>
            <w:r>
              <w:rPr>
                <w:noProof/>
                <w:webHidden/>
              </w:rPr>
              <w:instrText xml:space="preserve"> PAGEREF _Toc58769891 \h </w:instrText>
            </w:r>
            <w:r>
              <w:rPr>
                <w:noProof/>
                <w:webHidden/>
              </w:rPr>
            </w:r>
            <w:r>
              <w:rPr>
                <w:noProof/>
                <w:webHidden/>
              </w:rPr>
              <w:fldChar w:fldCharType="separate"/>
            </w:r>
            <w:r>
              <w:rPr>
                <w:noProof/>
                <w:webHidden/>
              </w:rPr>
              <w:t>7</w:t>
            </w:r>
            <w:r>
              <w:rPr>
                <w:noProof/>
                <w:webHidden/>
              </w:rPr>
              <w:fldChar w:fldCharType="end"/>
            </w:r>
          </w:hyperlink>
        </w:p>
        <w:p w14:paraId="1CB76788" w14:textId="46393AF5" w:rsidR="002521F1" w:rsidRDefault="002521F1">
          <w:pPr>
            <w:pStyle w:val="TOC3"/>
            <w:tabs>
              <w:tab w:val="left" w:pos="1320"/>
              <w:tab w:val="right" w:leader="dot" w:pos="9016"/>
            </w:tabs>
            <w:rPr>
              <w:rFonts w:asciiTheme="minorHAnsi" w:eastAsiaTheme="minorEastAsia" w:hAnsiTheme="minorHAnsi"/>
              <w:noProof/>
              <w:sz w:val="22"/>
              <w:lang w:eastAsia="en-GB"/>
            </w:rPr>
          </w:pPr>
          <w:hyperlink w:anchor="_Toc58769892" w:history="1">
            <w:r w:rsidRPr="00F75446">
              <w:rPr>
                <w:rStyle w:val="Hyperlink"/>
                <w:noProof/>
              </w:rPr>
              <w:t>2.2.1</w:t>
            </w:r>
            <w:r>
              <w:rPr>
                <w:rFonts w:asciiTheme="minorHAnsi" w:eastAsiaTheme="minorEastAsia" w:hAnsiTheme="minorHAnsi"/>
                <w:noProof/>
                <w:sz w:val="22"/>
                <w:lang w:eastAsia="en-GB"/>
              </w:rPr>
              <w:tab/>
            </w:r>
            <w:r w:rsidRPr="00F75446">
              <w:rPr>
                <w:rStyle w:val="Hyperlink"/>
                <w:noProof/>
              </w:rPr>
              <w:t>Data Structures and Algorithms Used</w:t>
            </w:r>
            <w:r>
              <w:rPr>
                <w:noProof/>
                <w:webHidden/>
              </w:rPr>
              <w:tab/>
            </w:r>
            <w:r>
              <w:rPr>
                <w:noProof/>
                <w:webHidden/>
              </w:rPr>
              <w:fldChar w:fldCharType="begin"/>
            </w:r>
            <w:r>
              <w:rPr>
                <w:noProof/>
                <w:webHidden/>
              </w:rPr>
              <w:instrText xml:space="preserve"> PAGEREF _Toc58769892 \h </w:instrText>
            </w:r>
            <w:r>
              <w:rPr>
                <w:noProof/>
                <w:webHidden/>
              </w:rPr>
            </w:r>
            <w:r>
              <w:rPr>
                <w:noProof/>
                <w:webHidden/>
              </w:rPr>
              <w:fldChar w:fldCharType="separate"/>
            </w:r>
            <w:r>
              <w:rPr>
                <w:noProof/>
                <w:webHidden/>
              </w:rPr>
              <w:t>7</w:t>
            </w:r>
            <w:r>
              <w:rPr>
                <w:noProof/>
                <w:webHidden/>
              </w:rPr>
              <w:fldChar w:fldCharType="end"/>
            </w:r>
          </w:hyperlink>
        </w:p>
        <w:p w14:paraId="430B81E8" w14:textId="7D852C86" w:rsidR="002521F1" w:rsidRDefault="002521F1">
          <w:pPr>
            <w:pStyle w:val="TOC3"/>
            <w:tabs>
              <w:tab w:val="left" w:pos="1320"/>
              <w:tab w:val="right" w:leader="dot" w:pos="9016"/>
            </w:tabs>
            <w:rPr>
              <w:rFonts w:asciiTheme="minorHAnsi" w:eastAsiaTheme="minorEastAsia" w:hAnsiTheme="minorHAnsi"/>
              <w:noProof/>
              <w:sz w:val="22"/>
              <w:lang w:eastAsia="en-GB"/>
            </w:rPr>
          </w:pPr>
          <w:hyperlink w:anchor="_Toc58769893" w:history="1">
            <w:r w:rsidRPr="00F75446">
              <w:rPr>
                <w:rStyle w:val="Hyperlink"/>
                <w:noProof/>
              </w:rPr>
              <w:t>2.2.2</w:t>
            </w:r>
            <w:r>
              <w:rPr>
                <w:rFonts w:asciiTheme="minorHAnsi" w:eastAsiaTheme="minorEastAsia" w:hAnsiTheme="minorHAnsi"/>
                <w:noProof/>
                <w:sz w:val="22"/>
                <w:lang w:eastAsia="en-GB"/>
              </w:rPr>
              <w:tab/>
            </w:r>
            <w:r w:rsidRPr="00F75446">
              <w:rPr>
                <w:rStyle w:val="Hyperlink"/>
                <w:noProof/>
              </w:rPr>
              <w:t>User Guide</w:t>
            </w:r>
            <w:r>
              <w:rPr>
                <w:noProof/>
                <w:webHidden/>
              </w:rPr>
              <w:tab/>
            </w:r>
            <w:r>
              <w:rPr>
                <w:noProof/>
                <w:webHidden/>
              </w:rPr>
              <w:fldChar w:fldCharType="begin"/>
            </w:r>
            <w:r>
              <w:rPr>
                <w:noProof/>
                <w:webHidden/>
              </w:rPr>
              <w:instrText xml:space="preserve"> PAGEREF _Toc58769893 \h </w:instrText>
            </w:r>
            <w:r>
              <w:rPr>
                <w:noProof/>
                <w:webHidden/>
              </w:rPr>
            </w:r>
            <w:r>
              <w:rPr>
                <w:noProof/>
                <w:webHidden/>
              </w:rPr>
              <w:fldChar w:fldCharType="separate"/>
            </w:r>
            <w:r>
              <w:rPr>
                <w:noProof/>
                <w:webHidden/>
              </w:rPr>
              <w:t>13</w:t>
            </w:r>
            <w:r>
              <w:rPr>
                <w:noProof/>
                <w:webHidden/>
              </w:rPr>
              <w:fldChar w:fldCharType="end"/>
            </w:r>
          </w:hyperlink>
        </w:p>
        <w:p w14:paraId="2B836F48" w14:textId="6F7228FD" w:rsidR="002521F1" w:rsidRDefault="002521F1">
          <w:pPr>
            <w:pStyle w:val="TOC3"/>
            <w:tabs>
              <w:tab w:val="left" w:pos="1320"/>
              <w:tab w:val="right" w:leader="dot" w:pos="9016"/>
            </w:tabs>
            <w:rPr>
              <w:rFonts w:asciiTheme="minorHAnsi" w:eastAsiaTheme="minorEastAsia" w:hAnsiTheme="minorHAnsi"/>
              <w:noProof/>
              <w:sz w:val="22"/>
              <w:lang w:eastAsia="en-GB"/>
            </w:rPr>
          </w:pPr>
          <w:hyperlink w:anchor="_Toc58769894" w:history="1">
            <w:r w:rsidRPr="00F75446">
              <w:rPr>
                <w:rStyle w:val="Hyperlink"/>
                <w:noProof/>
              </w:rPr>
              <w:t>2.2.3</w:t>
            </w:r>
            <w:r>
              <w:rPr>
                <w:rFonts w:asciiTheme="minorHAnsi" w:eastAsiaTheme="minorEastAsia" w:hAnsiTheme="minorHAnsi"/>
                <w:noProof/>
                <w:sz w:val="22"/>
                <w:lang w:eastAsia="en-GB"/>
              </w:rPr>
              <w:tab/>
            </w:r>
            <w:r w:rsidRPr="00F75446">
              <w:rPr>
                <w:rStyle w:val="Hyperlink"/>
                <w:noProof/>
              </w:rPr>
              <w:t>Run Time Screen Shots</w:t>
            </w:r>
            <w:r>
              <w:rPr>
                <w:noProof/>
                <w:webHidden/>
              </w:rPr>
              <w:tab/>
            </w:r>
            <w:r>
              <w:rPr>
                <w:noProof/>
                <w:webHidden/>
              </w:rPr>
              <w:fldChar w:fldCharType="begin"/>
            </w:r>
            <w:r>
              <w:rPr>
                <w:noProof/>
                <w:webHidden/>
              </w:rPr>
              <w:instrText xml:space="preserve"> PAGEREF _Toc58769894 \h </w:instrText>
            </w:r>
            <w:r>
              <w:rPr>
                <w:noProof/>
                <w:webHidden/>
              </w:rPr>
            </w:r>
            <w:r>
              <w:rPr>
                <w:noProof/>
                <w:webHidden/>
              </w:rPr>
              <w:fldChar w:fldCharType="separate"/>
            </w:r>
            <w:r>
              <w:rPr>
                <w:noProof/>
                <w:webHidden/>
              </w:rPr>
              <w:t>17</w:t>
            </w:r>
            <w:r>
              <w:rPr>
                <w:noProof/>
                <w:webHidden/>
              </w:rPr>
              <w:fldChar w:fldCharType="end"/>
            </w:r>
          </w:hyperlink>
        </w:p>
        <w:p w14:paraId="6C50FA5D" w14:textId="47DFF2E8"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895" w:history="1">
            <w:r w:rsidRPr="00F75446">
              <w:rPr>
                <w:rStyle w:val="Hyperlink"/>
                <w:noProof/>
              </w:rPr>
              <w:t>2.3</w:t>
            </w:r>
            <w:r>
              <w:rPr>
                <w:rFonts w:asciiTheme="minorHAnsi" w:eastAsiaTheme="minorEastAsia" w:hAnsiTheme="minorHAnsi"/>
                <w:noProof/>
                <w:sz w:val="22"/>
                <w:lang w:eastAsia="en-GB"/>
              </w:rPr>
              <w:tab/>
            </w:r>
            <w:r w:rsidRPr="00F75446">
              <w:rPr>
                <w:rStyle w:val="Hyperlink"/>
                <w:noProof/>
              </w:rPr>
              <w:t>Testing and results</w:t>
            </w:r>
            <w:r>
              <w:rPr>
                <w:noProof/>
                <w:webHidden/>
              </w:rPr>
              <w:tab/>
            </w:r>
            <w:r>
              <w:rPr>
                <w:noProof/>
                <w:webHidden/>
              </w:rPr>
              <w:fldChar w:fldCharType="begin"/>
            </w:r>
            <w:r>
              <w:rPr>
                <w:noProof/>
                <w:webHidden/>
              </w:rPr>
              <w:instrText xml:space="preserve"> PAGEREF _Toc58769895 \h </w:instrText>
            </w:r>
            <w:r>
              <w:rPr>
                <w:noProof/>
                <w:webHidden/>
              </w:rPr>
            </w:r>
            <w:r>
              <w:rPr>
                <w:noProof/>
                <w:webHidden/>
              </w:rPr>
              <w:fldChar w:fldCharType="separate"/>
            </w:r>
            <w:r>
              <w:rPr>
                <w:noProof/>
                <w:webHidden/>
              </w:rPr>
              <w:t>20</w:t>
            </w:r>
            <w:r>
              <w:rPr>
                <w:noProof/>
                <w:webHidden/>
              </w:rPr>
              <w:fldChar w:fldCharType="end"/>
            </w:r>
          </w:hyperlink>
        </w:p>
        <w:p w14:paraId="79A1C07C" w14:textId="4103D1F8" w:rsidR="002521F1" w:rsidRDefault="002521F1">
          <w:pPr>
            <w:pStyle w:val="TOC1"/>
            <w:rPr>
              <w:rFonts w:asciiTheme="minorHAnsi" w:eastAsiaTheme="minorEastAsia" w:hAnsiTheme="minorHAnsi"/>
              <w:noProof/>
              <w:sz w:val="22"/>
              <w:lang w:eastAsia="en-GB"/>
            </w:rPr>
          </w:pPr>
          <w:hyperlink w:anchor="_Toc58769896" w:history="1">
            <w:r w:rsidRPr="00F75446">
              <w:rPr>
                <w:rStyle w:val="Hyperlink"/>
                <w:noProof/>
              </w:rPr>
              <w:t>3.</w:t>
            </w:r>
            <w:r>
              <w:rPr>
                <w:rFonts w:asciiTheme="minorHAnsi" w:eastAsiaTheme="minorEastAsia" w:hAnsiTheme="minorHAnsi"/>
                <w:noProof/>
                <w:sz w:val="22"/>
                <w:lang w:eastAsia="en-GB"/>
              </w:rPr>
              <w:tab/>
            </w:r>
            <w:r w:rsidRPr="00F75446">
              <w:rPr>
                <w:rStyle w:val="Hyperlink"/>
                <w:noProof/>
              </w:rPr>
              <w:t>Hill Climbing</w:t>
            </w:r>
            <w:r>
              <w:rPr>
                <w:noProof/>
                <w:webHidden/>
              </w:rPr>
              <w:tab/>
            </w:r>
            <w:r>
              <w:rPr>
                <w:noProof/>
                <w:webHidden/>
              </w:rPr>
              <w:fldChar w:fldCharType="begin"/>
            </w:r>
            <w:r>
              <w:rPr>
                <w:noProof/>
                <w:webHidden/>
              </w:rPr>
              <w:instrText xml:space="preserve"> PAGEREF _Toc58769896 \h </w:instrText>
            </w:r>
            <w:r>
              <w:rPr>
                <w:noProof/>
                <w:webHidden/>
              </w:rPr>
            </w:r>
            <w:r>
              <w:rPr>
                <w:noProof/>
                <w:webHidden/>
              </w:rPr>
              <w:fldChar w:fldCharType="separate"/>
            </w:r>
            <w:r>
              <w:rPr>
                <w:noProof/>
                <w:webHidden/>
              </w:rPr>
              <w:t>22</w:t>
            </w:r>
            <w:r>
              <w:rPr>
                <w:noProof/>
                <w:webHidden/>
              </w:rPr>
              <w:fldChar w:fldCharType="end"/>
            </w:r>
          </w:hyperlink>
        </w:p>
        <w:p w14:paraId="4D625B3E" w14:textId="1E89FDB5"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897" w:history="1">
            <w:r w:rsidRPr="00F75446">
              <w:rPr>
                <w:rStyle w:val="Hyperlink"/>
                <w:noProof/>
              </w:rPr>
              <w:t>3.1</w:t>
            </w:r>
            <w:r>
              <w:rPr>
                <w:rFonts w:asciiTheme="minorHAnsi" w:eastAsiaTheme="minorEastAsia" w:hAnsiTheme="minorHAnsi"/>
                <w:noProof/>
                <w:sz w:val="22"/>
                <w:lang w:eastAsia="en-GB"/>
              </w:rPr>
              <w:tab/>
            </w:r>
            <w:r w:rsidRPr="00F75446">
              <w:rPr>
                <w:rStyle w:val="Hyperlink"/>
                <w:noProof/>
              </w:rPr>
              <w:t>Purpose</w:t>
            </w:r>
            <w:r>
              <w:rPr>
                <w:noProof/>
                <w:webHidden/>
              </w:rPr>
              <w:tab/>
            </w:r>
            <w:r>
              <w:rPr>
                <w:noProof/>
                <w:webHidden/>
              </w:rPr>
              <w:fldChar w:fldCharType="begin"/>
            </w:r>
            <w:r>
              <w:rPr>
                <w:noProof/>
                <w:webHidden/>
              </w:rPr>
              <w:instrText xml:space="preserve"> PAGEREF _Toc58769897 \h </w:instrText>
            </w:r>
            <w:r>
              <w:rPr>
                <w:noProof/>
                <w:webHidden/>
              </w:rPr>
            </w:r>
            <w:r>
              <w:rPr>
                <w:noProof/>
                <w:webHidden/>
              </w:rPr>
              <w:fldChar w:fldCharType="separate"/>
            </w:r>
            <w:r>
              <w:rPr>
                <w:noProof/>
                <w:webHidden/>
              </w:rPr>
              <w:t>22</w:t>
            </w:r>
            <w:r>
              <w:rPr>
                <w:noProof/>
                <w:webHidden/>
              </w:rPr>
              <w:fldChar w:fldCharType="end"/>
            </w:r>
          </w:hyperlink>
        </w:p>
        <w:p w14:paraId="51533FA6" w14:textId="06564DFD"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898" w:history="1">
            <w:r w:rsidRPr="00F75446">
              <w:rPr>
                <w:rStyle w:val="Hyperlink"/>
                <w:noProof/>
              </w:rPr>
              <w:t>3.2</w:t>
            </w:r>
            <w:r>
              <w:rPr>
                <w:rFonts w:asciiTheme="minorHAnsi" w:eastAsiaTheme="minorEastAsia" w:hAnsiTheme="minorHAnsi"/>
                <w:noProof/>
                <w:sz w:val="22"/>
                <w:lang w:eastAsia="en-GB"/>
              </w:rPr>
              <w:tab/>
            </w:r>
            <w:r w:rsidRPr="00F75446">
              <w:rPr>
                <w:rStyle w:val="Hyperlink"/>
                <w:noProof/>
              </w:rPr>
              <w:t>Discussion</w:t>
            </w:r>
            <w:r>
              <w:rPr>
                <w:noProof/>
                <w:webHidden/>
              </w:rPr>
              <w:tab/>
            </w:r>
            <w:r>
              <w:rPr>
                <w:noProof/>
                <w:webHidden/>
              </w:rPr>
              <w:fldChar w:fldCharType="begin"/>
            </w:r>
            <w:r>
              <w:rPr>
                <w:noProof/>
                <w:webHidden/>
              </w:rPr>
              <w:instrText xml:space="preserve"> PAGEREF _Toc58769898 \h </w:instrText>
            </w:r>
            <w:r>
              <w:rPr>
                <w:noProof/>
                <w:webHidden/>
              </w:rPr>
            </w:r>
            <w:r>
              <w:rPr>
                <w:noProof/>
                <w:webHidden/>
              </w:rPr>
              <w:fldChar w:fldCharType="separate"/>
            </w:r>
            <w:r>
              <w:rPr>
                <w:noProof/>
                <w:webHidden/>
              </w:rPr>
              <w:t>23</w:t>
            </w:r>
            <w:r>
              <w:rPr>
                <w:noProof/>
                <w:webHidden/>
              </w:rPr>
              <w:fldChar w:fldCharType="end"/>
            </w:r>
          </w:hyperlink>
        </w:p>
        <w:p w14:paraId="01BDB340" w14:textId="4FB7890E"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899" w:history="1">
            <w:r w:rsidRPr="00F75446">
              <w:rPr>
                <w:rStyle w:val="Hyperlink"/>
                <w:noProof/>
              </w:rPr>
              <w:t>3.3</w:t>
            </w:r>
            <w:r>
              <w:rPr>
                <w:rFonts w:asciiTheme="minorHAnsi" w:eastAsiaTheme="minorEastAsia" w:hAnsiTheme="minorHAnsi"/>
                <w:noProof/>
                <w:sz w:val="22"/>
                <w:lang w:eastAsia="en-GB"/>
              </w:rPr>
              <w:tab/>
            </w:r>
            <w:r w:rsidRPr="00F75446">
              <w:rPr>
                <w:rStyle w:val="Hyperlink"/>
                <w:noProof/>
              </w:rPr>
              <w:t>Improvements</w:t>
            </w:r>
            <w:r>
              <w:rPr>
                <w:noProof/>
                <w:webHidden/>
              </w:rPr>
              <w:tab/>
            </w:r>
            <w:r>
              <w:rPr>
                <w:noProof/>
                <w:webHidden/>
              </w:rPr>
              <w:fldChar w:fldCharType="begin"/>
            </w:r>
            <w:r>
              <w:rPr>
                <w:noProof/>
                <w:webHidden/>
              </w:rPr>
              <w:instrText xml:space="preserve"> PAGEREF _Toc58769899 \h </w:instrText>
            </w:r>
            <w:r>
              <w:rPr>
                <w:noProof/>
                <w:webHidden/>
              </w:rPr>
            </w:r>
            <w:r>
              <w:rPr>
                <w:noProof/>
                <w:webHidden/>
              </w:rPr>
              <w:fldChar w:fldCharType="separate"/>
            </w:r>
            <w:r>
              <w:rPr>
                <w:noProof/>
                <w:webHidden/>
              </w:rPr>
              <w:t>27</w:t>
            </w:r>
            <w:r>
              <w:rPr>
                <w:noProof/>
                <w:webHidden/>
              </w:rPr>
              <w:fldChar w:fldCharType="end"/>
            </w:r>
          </w:hyperlink>
        </w:p>
        <w:p w14:paraId="65925FF6" w14:textId="3F6B14C1" w:rsidR="002521F1" w:rsidRDefault="002521F1">
          <w:pPr>
            <w:pStyle w:val="TOC1"/>
            <w:rPr>
              <w:rFonts w:asciiTheme="minorHAnsi" w:eastAsiaTheme="minorEastAsia" w:hAnsiTheme="minorHAnsi"/>
              <w:noProof/>
              <w:sz w:val="22"/>
              <w:lang w:eastAsia="en-GB"/>
            </w:rPr>
          </w:pPr>
          <w:hyperlink w:anchor="_Toc58769900" w:history="1">
            <w:r w:rsidRPr="00F75446">
              <w:rPr>
                <w:rStyle w:val="Hyperlink"/>
                <w:noProof/>
              </w:rPr>
              <w:t>4.</w:t>
            </w:r>
            <w:r>
              <w:rPr>
                <w:rFonts w:asciiTheme="minorHAnsi" w:eastAsiaTheme="minorEastAsia" w:hAnsiTheme="minorHAnsi"/>
                <w:noProof/>
                <w:sz w:val="22"/>
                <w:lang w:eastAsia="en-GB"/>
              </w:rPr>
              <w:tab/>
            </w:r>
            <w:r w:rsidRPr="00F75446">
              <w:rPr>
                <w:rStyle w:val="Hyperlink"/>
                <w:noProof/>
              </w:rPr>
              <w:t>Eight Tile Problem</w:t>
            </w:r>
            <w:r>
              <w:rPr>
                <w:noProof/>
                <w:webHidden/>
              </w:rPr>
              <w:tab/>
            </w:r>
            <w:r>
              <w:rPr>
                <w:noProof/>
                <w:webHidden/>
              </w:rPr>
              <w:fldChar w:fldCharType="begin"/>
            </w:r>
            <w:r>
              <w:rPr>
                <w:noProof/>
                <w:webHidden/>
              </w:rPr>
              <w:instrText xml:space="preserve"> PAGEREF _Toc58769900 \h </w:instrText>
            </w:r>
            <w:r>
              <w:rPr>
                <w:noProof/>
                <w:webHidden/>
              </w:rPr>
            </w:r>
            <w:r>
              <w:rPr>
                <w:noProof/>
                <w:webHidden/>
              </w:rPr>
              <w:fldChar w:fldCharType="separate"/>
            </w:r>
            <w:r>
              <w:rPr>
                <w:noProof/>
                <w:webHidden/>
              </w:rPr>
              <w:t>28</w:t>
            </w:r>
            <w:r>
              <w:rPr>
                <w:noProof/>
                <w:webHidden/>
              </w:rPr>
              <w:fldChar w:fldCharType="end"/>
            </w:r>
          </w:hyperlink>
        </w:p>
        <w:p w14:paraId="3B7845AC" w14:textId="6D941A0B"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901" w:history="1">
            <w:r w:rsidRPr="00F75446">
              <w:rPr>
                <w:rStyle w:val="Hyperlink"/>
                <w:noProof/>
              </w:rPr>
              <w:t>4.1</w:t>
            </w:r>
            <w:r>
              <w:rPr>
                <w:rFonts w:asciiTheme="minorHAnsi" w:eastAsiaTheme="minorEastAsia" w:hAnsiTheme="minorHAnsi"/>
                <w:noProof/>
                <w:sz w:val="22"/>
                <w:lang w:eastAsia="en-GB"/>
              </w:rPr>
              <w:tab/>
            </w:r>
            <w:r w:rsidRPr="00F75446">
              <w:rPr>
                <w:rStyle w:val="Hyperlink"/>
                <w:noProof/>
              </w:rPr>
              <w:t>Aims and Objectives</w:t>
            </w:r>
            <w:r>
              <w:rPr>
                <w:noProof/>
                <w:webHidden/>
              </w:rPr>
              <w:tab/>
            </w:r>
            <w:r>
              <w:rPr>
                <w:noProof/>
                <w:webHidden/>
              </w:rPr>
              <w:fldChar w:fldCharType="begin"/>
            </w:r>
            <w:r>
              <w:rPr>
                <w:noProof/>
                <w:webHidden/>
              </w:rPr>
              <w:instrText xml:space="preserve"> PAGEREF _Toc58769901 \h </w:instrText>
            </w:r>
            <w:r>
              <w:rPr>
                <w:noProof/>
                <w:webHidden/>
              </w:rPr>
            </w:r>
            <w:r>
              <w:rPr>
                <w:noProof/>
                <w:webHidden/>
              </w:rPr>
              <w:fldChar w:fldCharType="separate"/>
            </w:r>
            <w:r>
              <w:rPr>
                <w:noProof/>
                <w:webHidden/>
              </w:rPr>
              <w:t>28</w:t>
            </w:r>
            <w:r>
              <w:rPr>
                <w:noProof/>
                <w:webHidden/>
              </w:rPr>
              <w:fldChar w:fldCharType="end"/>
            </w:r>
          </w:hyperlink>
        </w:p>
        <w:p w14:paraId="1015B825" w14:textId="23F81229"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902" w:history="1">
            <w:r w:rsidRPr="00F75446">
              <w:rPr>
                <w:rStyle w:val="Hyperlink"/>
                <w:noProof/>
              </w:rPr>
              <w:t>4.2</w:t>
            </w:r>
            <w:r>
              <w:rPr>
                <w:rFonts w:asciiTheme="minorHAnsi" w:eastAsiaTheme="minorEastAsia" w:hAnsiTheme="minorHAnsi"/>
                <w:noProof/>
                <w:sz w:val="22"/>
                <w:lang w:eastAsia="en-GB"/>
              </w:rPr>
              <w:tab/>
            </w:r>
            <w:r w:rsidRPr="00F75446">
              <w:rPr>
                <w:rStyle w:val="Hyperlink"/>
                <w:noProof/>
              </w:rPr>
              <w:t>Process</w:t>
            </w:r>
            <w:r>
              <w:rPr>
                <w:noProof/>
                <w:webHidden/>
              </w:rPr>
              <w:tab/>
            </w:r>
            <w:r>
              <w:rPr>
                <w:noProof/>
                <w:webHidden/>
              </w:rPr>
              <w:fldChar w:fldCharType="begin"/>
            </w:r>
            <w:r>
              <w:rPr>
                <w:noProof/>
                <w:webHidden/>
              </w:rPr>
              <w:instrText xml:space="preserve"> PAGEREF _Toc58769902 \h </w:instrText>
            </w:r>
            <w:r>
              <w:rPr>
                <w:noProof/>
                <w:webHidden/>
              </w:rPr>
            </w:r>
            <w:r>
              <w:rPr>
                <w:noProof/>
                <w:webHidden/>
              </w:rPr>
              <w:fldChar w:fldCharType="separate"/>
            </w:r>
            <w:r>
              <w:rPr>
                <w:noProof/>
                <w:webHidden/>
              </w:rPr>
              <w:t>29</w:t>
            </w:r>
            <w:r>
              <w:rPr>
                <w:noProof/>
                <w:webHidden/>
              </w:rPr>
              <w:fldChar w:fldCharType="end"/>
            </w:r>
          </w:hyperlink>
        </w:p>
        <w:p w14:paraId="2C46230F" w14:textId="5A8F2DA6"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903" w:history="1">
            <w:r w:rsidRPr="00F75446">
              <w:rPr>
                <w:rStyle w:val="Hyperlink"/>
                <w:noProof/>
              </w:rPr>
              <w:t>4.3</w:t>
            </w:r>
            <w:r>
              <w:rPr>
                <w:rFonts w:asciiTheme="minorHAnsi" w:eastAsiaTheme="minorEastAsia" w:hAnsiTheme="minorHAnsi"/>
                <w:noProof/>
                <w:sz w:val="22"/>
                <w:lang w:eastAsia="en-GB"/>
              </w:rPr>
              <w:tab/>
            </w:r>
            <w:r w:rsidRPr="00F75446">
              <w:rPr>
                <w:rStyle w:val="Hyperlink"/>
                <w:noProof/>
              </w:rPr>
              <w:t>Conclusion and Recommendation</w:t>
            </w:r>
            <w:r>
              <w:rPr>
                <w:noProof/>
                <w:webHidden/>
              </w:rPr>
              <w:tab/>
            </w:r>
            <w:r>
              <w:rPr>
                <w:noProof/>
                <w:webHidden/>
              </w:rPr>
              <w:fldChar w:fldCharType="begin"/>
            </w:r>
            <w:r>
              <w:rPr>
                <w:noProof/>
                <w:webHidden/>
              </w:rPr>
              <w:instrText xml:space="preserve"> PAGEREF _Toc58769903 \h </w:instrText>
            </w:r>
            <w:r>
              <w:rPr>
                <w:noProof/>
                <w:webHidden/>
              </w:rPr>
            </w:r>
            <w:r>
              <w:rPr>
                <w:noProof/>
                <w:webHidden/>
              </w:rPr>
              <w:fldChar w:fldCharType="separate"/>
            </w:r>
            <w:r>
              <w:rPr>
                <w:noProof/>
                <w:webHidden/>
              </w:rPr>
              <w:t>34</w:t>
            </w:r>
            <w:r>
              <w:rPr>
                <w:noProof/>
                <w:webHidden/>
              </w:rPr>
              <w:fldChar w:fldCharType="end"/>
            </w:r>
          </w:hyperlink>
        </w:p>
        <w:p w14:paraId="19BBB218" w14:textId="0C2C1517" w:rsidR="002521F1" w:rsidRDefault="002521F1">
          <w:pPr>
            <w:pStyle w:val="TOC1"/>
            <w:rPr>
              <w:rFonts w:asciiTheme="minorHAnsi" w:eastAsiaTheme="minorEastAsia" w:hAnsiTheme="minorHAnsi"/>
              <w:noProof/>
              <w:sz w:val="22"/>
              <w:lang w:eastAsia="en-GB"/>
            </w:rPr>
          </w:pPr>
          <w:hyperlink w:anchor="_Toc58769904" w:history="1">
            <w:r w:rsidRPr="00F75446">
              <w:rPr>
                <w:rStyle w:val="Hyperlink"/>
                <w:noProof/>
              </w:rPr>
              <w:t>5.</w:t>
            </w:r>
            <w:r>
              <w:rPr>
                <w:rFonts w:asciiTheme="minorHAnsi" w:eastAsiaTheme="minorEastAsia" w:hAnsiTheme="minorHAnsi"/>
                <w:noProof/>
                <w:sz w:val="22"/>
                <w:lang w:eastAsia="en-GB"/>
              </w:rPr>
              <w:tab/>
            </w:r>
            <w:r w:rsidRPr="00F75446">
              <w:rPr>
                <w:rStyle w:val="Hyperlink"/>
                <w:noProof/>
              </w:rPr>
              <w:t>Improved Eight Tile Problem</w:t>
            </w:r>
            <w:r>
              <w:rPr>
                <w:noProof/>
                <w:webHidden/>
              </w:rPr>
              <w:tab/>
            </w:r>
            <w:r>
              <w:rPr>
                <w:noProof/>
                <w:webHidden/>
              </w:rPr>
              <w:fldChar w:fldCharType="begin"/>
            </w:r>
            <w:r>
              <w:rPr>
                <w:noProof/>
                <w:webHidden/>
              </w:rPr>
              <w:instrText xml:space="preserve"> PAGEREF _Toc58769904 \h </w:instrText>
            </w:r>
            <w:r>
              <w:rPr>
                <w:noProof/>
                <w:webHidden/>
              </w:rPr>
            </w:r>
            <w:r>
              <w:rPr>
                <w:noProof/>
                <w:webHidden/>
              </w:rPr>
              <w:fldChar w:fldCharType="separate"/>
            </w:r>
            <w:r>
              <w:rPr>
                <w:noProof/>
                <w:webHidden/>
              </w:rPr>
              <w:t>35</w:t>
            </w:r>
            <w:r>
              <w:rPr>
                <w:noProof/>
                <w:webHidden/>
              </w:rPr>
              <w:fldChar w:fldCharType="end"/>
            </w:r>
          </w:hyperlink>
        </w:p>
        <w:p w14:paraId="50AC0CAC" w14:textId="19624D5F"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905" w:history="1">
            <w:r w:rsidRPr="00F75446">
              <w:rPr>
                <w:rStyle w:val="Hyperlink"/>
                <w:noProof/>
              </w:rPr>
              <w:t>5.1</w:t>
            </w:r>
            <w:r>
              <w:rPr>
                <w:rFonts w:asciiTheme="minorHAnsi" w:eastAsiaTheme="minorEastAsia" w:hAnsiTheme="minorHAnsi"/>
                <w:noProof/>
                <w:sz w:val="22"/>
                <w:lang w:eastAsia="en-GB"/>
              </w:rPr>
              <w:tab/>
            </w:r>
            <w:r w:rsidRPr="00F75446">
              <w:rPr>
                <w:rStyle w:val="Hyperlink"/>
                <w:noProof/>
              </w:rPr>
              <w:t>Aims and Objectives</w:t>
            </w:r>
            <w:r>
              <w:rPr>
                <w:noProof/>
                <w:webHidden/>
              </w:rPr>
              <w:tab/>
            </w:r>
            <w:r>
              <w:rPr>
                <w:noProof/>
                <w:webHidden/>
              </w:rPr>
              <w:fldChar w:fldCharType="begin"/>
            </w:r>
            <w:r>
              <w:rPr>
                <w:noProof/>
                <w:webHidden/>
              </w:rPr>
              <w:instrText xml:space="preserve"> PAGEREF _Toc58769905 \h </w:instrText>
            </w:r>
            <w:r>
              <w:rPr>
                <w:noProof/>
                <w:webHidden/>
              </w:rPr>
            </w:r>
            <w:r>
              <w:rPr>
                <w:noProof/>
                <w:webHidden/>
              </w:rPr>
              <w:fldChar w:fldCharType="separate"/>
            </w:r>
            <w:r>
              <w:rPr>
                <w:noProof/>
                <w:webHidden/>
              </w:rPr>
              <w:t>35</w:t>
            </w:r>
            <w:r>
              <w:rPr>
                <w:noProof/>
                <w:webHidden/>
              </w:rPr>
              <w:fldChar w:fldCharType="end"/>
            </w:r>
          </w:hyperlink>
        </w:p>
        <w:p w14:paraId="736F0709" w14:textId="35EAEACC"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906" w:history="1">
            <w:r w:rsidRPr="00F75446">
              <w:rPr>
                <w:rStyle w:val="Hyperlink"/>
                <w:noProof/>
              </w:rPr>
              <w:t>5.2</w:t>
            </w:r>
            <w:r>
              <w:rPr>
                <w:rFonts w:asciiTheme="minorHAnsi" w:eastAsiaTheme="minorEastAsia" w:hAnsiTheme="minorHAnsi"/>
                <w:noProof/>
                <w:sz w:val="22"/>
                <w:lang w:eastAsia="en-GB"/>
              </w:rPr>
              <w:tab/>
            </w:r>
            <w:r w:rsidRPr="00F75446">
              <w:rPr>
                <w:rStyle w:val="Hyperlink"/>
                <w:noProof/>
              </w:rPr>
              <w:t>Process</w:t>
            </w:r>
            <w:r>
              <w:rPr>
                <w:noProof/>
                <w:webHidden/>
              </w:rPr>
              <w:tab/>
            </w:r>
            <w:r>
              <w:rPr>
                <w:noProof/>
                <w:webHidden/>
              </w:rPr>
              <w:fldChar w:fldCharType="begin"/>
            </w:r>
            <w:r>
              <w:rPr>
                <w:noProof/>
                <w:webHidden/>
              </w:rPr>
              <w:instrText xml:space="preserve"> PAGEREF _Toc58769906 \h </w:instrText>
            </w:r>
            <w:r>
              <w:rPr>
                <w:noProof/>
                <w:webHidden/>
              </w:rPr>
            </w:r>
            <w:r>
              <w:rPr>
                <w:noProof/>
                <w:webHidden/>
              </w:rPr>
              <w:fldChar w:fldCharType="separate"/>
            </w:r>
            <w:r>
              <w:rPr>
                <w:noProof/>
                <w:webHidden/>
              </w:rPr>
              <w:t>36</w:t>
            </w:r>
            <w:r>
              <w:rPr>
                <w:noProof/>
                <w:webHidden/>
              </w:rPr>
              <w:fldChar w:fldCharType="end"/>
            </w:r>
          </w:hyperlink>
        </w:p>
        <w:p w14:paraId="056DDB56" w14:textId="3EFC7860" w:rsidR="002521F1" w:rsidRDefault="002521F1">
          <w:pPr>
            <w:pStyle w:val="TOC2"/>
            <w:tabs>
              <w:tab w:val="left" w:pos="880"/>
              <w:tab w:val="right" w:leader="dot" w:pos="9016"/>
            </w:tabs>
            <w:rPr>
              <w:rFonts w:asciiTheme="minorHAnsi" w:eastAsiaTheme="minorEastAsia" w:hAnsiTheme="minorHAnsi"/>
              <w:noProof/>
              <w:sz w:val="22"/>
              <w:lang w:eastAsia="en-GB"/>
            </w:rPr>
          </w:pPr>
          <w:hyperlink w:anchor="_Toc58769907" w:history="1">
            <w:r w:rsidRPr="00F75446">
              <w:rPr>
                <w:rStyle w:val="Hyperlink"/>
                <w:noProof/>
              </w:rPr>
              <w:t>5.3</w:t>
            </w:r>
            <w:r>
              <w:rPr>
                <w:rFonts w:asciiTheme="minorHAnsi" w:eastAsiaTheme="minorEastAsia" w:hAnsiTheme="minorHAnsi"/>
                <w:noProof/>
                <w:sz w:val="22"/>
                <w:lang w:eastAsia="en-GB"/>
              </w:rPr>
              <w:tab/>
            </w:r>
            <w:r w:rsidRPr="00F75446">
              <w:rPr>
                <w:rStyle w:val="Hyperlink"/>
                <w:noProof/>
              </w:rPr>
              <w:t>Conclusion and Recommendation</w:t>
            </w:r>
            <w:r>
              <w:rPr>
                <w:noProof/>
                <w:webHidden/>
              </w:rPr>
              <w:tab/>
            </w:r>
            <w:r>
              <w:rPr>
                <w:noProof/>
                <w:webHidden/>
              </w:rPr>
              <w:fldChar w:fldCharType="begin"/>
            </w:r>
            <w:r>
              <w:rPr>
                <w:noProof/>
                <w:webHidden/>
              </w:rPr>
              <w:instrText xml:space="preserve"> PAGEREF _Toc58769907 \h </w:instrText>
            </w:r>
            <w:r>
              <w:rPr>
                <w:noProof/>
                <w:webHidden/>
              </w:rPr>
            </w:r>
            <w:r>
              <w:rPr>
                <w:noProof/>
                <w:webHidden/>
              </w:rPr>
              <w:fldChar w:fldCharType="separate"/>
            </w:r>
            <w:r>
              <w:rPr>
                <w:noProof/>
                <w:webHidden/>
              </w:rPr>
              <w:t>41</w:t>
            </w:r>
            <w:r>
              <w:rPr>
                <w:noProof/>
                <w:webHidden/>
              </w:rPr>
              <w:fldChar w:fldCharType="end"/>
            </w:r>
          </w:hyperlink>
        </w:p>
        <w:p w14:paraId="6284177B" w14:textId="263C5475" w:rsidR="002521F1" w:rsidRDefault="002521F1">
          <w:pPr>
            <w:pStyle w:val="TOC1"/>
            <w:rPr>
              <w:rFonts w:asciiTheme="minorHAnsi" w:eastAsiaTheme="minorEastAsia" w:hAnsiTheme="minorHAnsi"/>
              <w:noProof/>
              <w:sz w:val="22"/>
              <w:lang w:eastAsia="en-GB"/>
            </w:rPr>
          </w:pPr>
          <w:hyperlink w:anchor="_Toc58769908" w:history="1">
            <w:r w:rsidRPr="00F75446">
              <w:rPr>
                <w:rStyle w:val="Hyperlink"/>
                <w:noProof/>
              </w:rPr>
              <w:t>6.</w:t>
            </w:r>
            <w:r>
              <w:rPr>
                <w:rFonts w:asciiTheme="minorHAnsi" w:eastAsiaTheme="minorEastAsia" w:hAnsiTheme="minorHAnsi"/>
                <w:noProof/>
                <w:sz w:val="22"/>
                <w:lang w:eastAsia="en-GB"/>
              </w:rPr>
              <w:tab/>
            </w:r>
            <w:r w:rsidRPr="00F75446">
              <w:rPr>
                <w:rStyle w:val="Hyperlink"/>
                <w:noProof/>
              </w:rPr>
              <w:t>Overall Evaluation</w:t>
            </w:r>
            <w:r>
              <w:rPr>
                <w:noProof/>
                <w:webHidden/>
              </w:rPr>
              <w:tab/>
            </w:r>
            <w:r>
              <w:rPr>
                <w:noProof/>
                <w:webHidden/>
              </w:rPr>
              <w:fldChar w:fldCharType="begin"/>
            </w:r>
            <w:r>
              <w:rPr>
                <w:noProof/>
                <w:webHidden/>
              </w:rPr>
              <w:instrText xml:space="preserve"> PAGEREF _Toc58769908 \h </w:instrText>
            </w:r>
            <w:r>
              <w:rPr>
                <w:noProof/>
                <w:webHidden/>
              </w:rPr>
            </w:r>
            <w:r>
              <w:rPr>
                <w:noProof/>
                <w:webHidden/>
              </w:rPr>
              <w:fldChar w:fldCharType="separate"/>
            </w:r>
            <w:r>
              <w:rPr>
                <w:noProof/>
                <w:webHidden/>
              </w:rPr>
              <w:t>42</w:t>
            </w:r>
            <w:r>
              <w:rPr>
                <w:noProof/>
                <w:webHidden/>
              </w:rPr>
              <w:fldChar w:fldCharType="end"/>
            </w:r>
          </w:hyperlink>
        </w:p>
        <w:p w14:paraId="0085AE17" w14:textId="0C220811" w:rsidR="002521F1" w:rsidRDefault="002521F1">
          <w:pPr>
            <w:pStyle w:val="TOC1"/>
            <w:rPr>
              <w:rFonts w:asciiTheme="minorHAnsi" w:eastAsiaTheme="minorEastAsia" w:hAnsiTheme="minorHAnsi"/>
              <w:noProof/>
              <w:sz w:val="22"/>
              <w:lang w:eastAsia="en-GB"/>
            </w:rPr>
          </w:pPr>
          <w:hyperlink w:anchor="_Toc58769909" w:history="1">
            <w:r w:rsidRPr="00F75446">
              <w:rPr>
                <w:rStyle w:val="Hyperlink"/>
                <w:noProof/>
              </w:rPr>
              <w:t>References</w:t>
            </w:r>
            <w:r>
              <w:rPr>
                <w:noProof/>
                <w:webHidden/>
              </w:rPr>
              <w:tab/>
            </w:r>
            <w:r>
              <w:rPr>
                <w:noProof/>
                <w:webHidden/>
              </w:rPr>
              <w:fldChar w:fldCharType="begin"/>
            </w:r>
            <w:r>
              <w:rPr>
                <w:noProof/>
                <w:webHidden/>
              </w:rPr>
              <w:instrText xml:space="preserve"> PAGEREF _Toc58769909 \h </w:instrText>
            </w:r>
            <w:r>
              <w:rPr>
                <w:noProof/>
                <w:webHidden/>
              </w:rPr>
            </w:r>
            <w:r>
              <w:rPr>
                <w:noProof/>
                <w:webHidden/>
              </w:rPr>
              <w:fldChar w:fldCharType="separate"/>
            </w:r>
            <w:r>
              <w:rPr>
                <w:noProof/>
                <w:webHidden/>
              </w:rPr>
              <w:t>43</w:t>
            </w:r>
            <w:r>
              <w:rPr>
                <w:noProof/>
                <w:webHidden/>
              </w:rPr>
              <w:fldChar w:fldCharType="end"/>
            </w:r>
          </w:hyperlink>
        </w:p>
        <w:p w14:paraId="23746B1E" w14:textId="5C931C5A" w:rsidR="002521F1" w:rsidRDefault="002521F1">
          <w:pPr>
            <w:pStyle w:val="TOC1"/>
            <w:rPr>
              <w:rFonts w:asciiTheme="minorHAnsi" w:eastAsiaTheme="minorEastAsia" w:hAnsiTheme="minorHAnsi"/>
              <w:noProof/>
              <w:sz w:val="22"/>
              <w:lang w:eastAsia="en-GB"/>
            </w:rPr>
          </w:pPr>
          <w:hyperlink w:anchor="_Toc58769910" w:history="1">
            <w:r w:rsidRPr="00F75446">
              <w:rPr>
                <w:rStyle w:val="Hyperlink"/>
                <w:noProof/>
              </w:rPr>
              <w:t>Appendices</w:t>
            </w:r>
            <w:r>
              <w:rPr>
                <w:noProof/>
                <w:webHidden/>
              </w:rPr>
              <w:tab/>
            </w:r>
            <w:r>
              <w:rPr>
                <w:noProof/>
                <w:webHidden/>
              </w:rPr>
              <w:fldChar w:fldCharType="begin"/>
            </w:r>
            <w:r>
              <w:rPr>
                <w:noProof/>
                <w:webHidden/>
              </w:rPr>
              <w:instrText xml:space="preserve"> PAGEREF _Toc58769910 \h </w:instrText>
            </w:r>
            <w:r>
              <w:rPr>
                <w:noProof/>
                <w:webHidden/>
              </w:rPr>
            </w:r>
            <w:r>
              <w:rPr>
                <w:noProof/>
                <w:webHidden/>
              </w:rPr>
              <w:fldChar w:fldCharType="separate"/>
            </w:r>
            <w:r>
              <w:rPr>
                <w:noProof/>
                <w:webHidden/>
              </w:rPr>
              <w:t>45</w:t>
            </w:r>
            <w:r>
              <w:rPr>
                <w:noProof/>
                <w:webHidden/>
              </w:rPr>
              <w:fldChar w:fldCharType="end"/>
            </w:r>
          </w:hyperlink>
        </w:p>
        <w:p w14:paraId="443E31AB" w14:textId="292F216F" w:rsidR="002521F1" w:rsidRDefault="002521F1">
          <w:pPr>
            <w:pStyle w:val="TOC2"/>
            <w:tabs>
              <w:tab w:val="right" w:leader="dot" w:pos="9016"/>
            </w:tabs>
            <w:rPr>
              <w:rFonts w:asciiTheme="minorHAnsi" w:eastAsiaTheme="minorEastAsia" w:hAnsiTheme="minorHAnsi"/>
              <w:noProof/>
              <w:sz w:val="22"/>
              <w:lang w:eastAsia="en-GB"/>
            </w:rPr>
          </w:pPr>
          <w:hyperlink w:anchor="_Toc58769911" w:history="1">
            <w:r w:rsidRPr="00F75446">
              <w:rPr>
                <w:rStyle w:val="Hyperlink"/>
                <w:noProof/>
              </w:rPr>
              <w:t>Source.cpp</w:t>
            </w:r>
            <w:r>
              <w:rPr>
                <w:noProof/>
                <w:webHidden/>
              </w:rPr>
              <w:tab/>
            </w:r>
            <w:r>
              <w:rPr>
                <w:noProof/>
                <w:webHidden/>
              </w:rPr>
              <w:fldChar w:fldCharType="begin"/>
            </w:r>
            <w:r>
              <w:rPr>
                <w:noProof/>
                <w:webHidden/>
              </w:rPr>
              <w:instrText xml:space="preserve"> PAGEREF _Toc58769911 \h </w:instrText>
            </w:r>
            <w:r>
              <w:rPr>
                <w:noProof/>
                <w:webHidden/>
              </w:rPr>
            </w:r>
            <w:r>
              <w:rPr>
                <w:noProof/>
                <w:webHidden/>
              </w:rPr>
              <w:fldChar w:fldCharType="separate"/>
            </w:r>
            <w:r>
              <w:rPr>
                <w:noProof/>
                <w:webHidden/>
              </w:rPr>
              <w:t>45</w:t>
            </w:r>
            <w:r>
              <w:rPr>
                <w:noProof/>
                <w:webHidden/>
              </w:rPr>
              <w:fldChar w:fldCharType="end"/>
            </w:r>
          </w:hyperlink>
        </w:p>
        <w:p w14:paraId="21045550" w14:textId="3DC36849" w:rsidR="002521F1" w:rsidRDefault="002521F1">
          <w:pPr>
            <w:pStyle w:val="TOC2"/>
            <w:tabs>
              <w:tab w:val="right" w:leader="dot" w:pos="9016"/>
            </w:tabs>
            <w:rPr>
              <w:rFonts w:asciiTheme="minorHAnsi" w:eastAsiaTheme="minorEastAsia" w:hAnsiTheme="minorHAnsi"/>
              <w:noProof/>
              <w:sz w:val="22"/>
              <w:lang w:eastAsia="en-GB"/>
            </w:rPr>
          </w:pPr>
          <w:hyperlink w:anchor="_Toc58769912" w:history="1">
            <w:r w:rsidRPr="00F75446">
              <w:rPr>
                <w:rStyle w:val="Hyperlink"/>
                <w:noProof/>
              </w:rPr>
              <w:t>Console.h</w:t>
            </w:r>
            <w:r>
              <w:rPr>
                <w:noProof/>
                <w:webHidden/>
              </w:rPr>
              <w:tab/>
            </w:r>
            <w:r>
              <w:rPr>
                <w:noProof/>
                <w:webHidden/>
              </w:rPr>
              <w:fldChar w:fldCharType="begin"/>
            </w:r>
            <w:r>
              <w:rPr>
                <w:noProof/>
                <w:webHidden/>
              </w:rPr>
              <w:instrText xml:space="preserve"> PAGEREF _Toc58769912 \h </w:instrText>
            </w:r>
            <w:r>
              <w:rPr>
                <w:noProof/>
                <w:webHidden/>
              </w:rPr>
            </w:r>
            <w:r>
              <w:rPr>
                <w:noProof/>
                <w:webHidden/>
              </w:rPr>
              <w:fldChar w:fldCharType="separate"/>
            </w:r>
            <w:r>
              <w:rPr>
                <w:noProof/>
                <w:webHidden/>
              </w:rPr>
              <w:t>46</w:t>
            </w:r>
            <w:r>
              <w:rPr>
                <w:noProof/>
                <w:webHidden/>
              </w:rPr>
              <w:fldChar w:fldCharType="end"/>
            </w:r>
          </w:hyperlink>
        </w:p>
        <w:p w14:paraId="3E499450" w14:textId="33BDE77F" w:rsidR="002521F1" w:rsidRDefault="002521F1">
          <w:pPr>
            <w:pStyle w:val="TOC2"/>
            <w:tabs>
              <w:tab w:val="right" w:leader="dot" w:pos="9016"/>
            </w:tabs>
            <w:rPr>
              <w:rFonts w:asciiTheme="minorHAnsi" w:eastAsiaTheme="minorEastAsia" w:hAnsiTheme="minorHAnsi"/>
              <w:noProof/>
              <w:sz w:val="22"/>
              <w:lang w:eastAsia="en-GB"/>
            </w:rPr>
          </w:pPr>
          <w:hyperlink w:anchor="_Toc58769913" w:history="1">
            <w:r w:rsidRPr="00F75446">
              <w:rPr>
                <w:rStyle w:val="Hyperlink"/>
                <w:noProof/>
              </w:rPr>
              <w:t>Console.cpp</w:t>
            </w:r>
            <w:r>
              <w:rPr>
                <w:noProof/>
                <w:webHidden/>
              </w:rPr>
              <w:tab/>
            </w:r>
            <w:r>
              <w:rPr>
                <w:noProof/>
                <w:webHidden/>
              </w:rPr>
              <w:fldChar w:fldCharType="begin"/>
            </w:r>
            <w:r>
              <w:rPr>
                <w:noProof/>
                <w:webHidden/>
              </w:rPr>
              <w:instrText xml:space="preserve"> PAGEREF _Toc58769913 \h </w:instrText>
            </w:r>
            <w:r>
              <w:rPr>
                <w:noProof/>
                <w:webHidden/>
              </w:rPr>
            </w:r>
            <w:r>
              <w:rPr>
                <w:noProof/>
                <w:webHidden/>
              </w:rPr>
              <w:fldChar w:fldCharType="separate"/>
            </w:r>
            <w:r>
              <w:rPr>
                <w:noProof/>
                <w:webHidden/>
              </w:rPr>
              <w:t>47</w:t>
            </w:r>
            <w:r>
              <w:rPr>
                <w:noProof/>
                <w:webHidden/>
              </w:rPr>
              <w:fldChar w:fldCharType="end"/>
            </w:r>
          </w:hyperlink>
        </w:p>
        <w:p w14:paraId="27CB8805" w14:textId="41BC0B73" w:rsidR="002521F1" w:rsidRDefault="002521F1">
          <w:pPr>
            <w:pStyle w:val="TOC2"/>
            <w:tabs>
              <w:tab w:val="right" w:leader="dot" w:pos="9016"/>
            </w:tabs>
            <w:rPr>
              <w:rFonts w:asciiTheme="minorHAnsi" w:eastAsiaTheme="minorEastAsia" w:hAnsiTheme="minorHAnsi"/>
              <w:noProof/>
              <w:sz w:val="22"/>
              <w:lang w:eastAsia="en-GB"/>
            </w:rPr>
          </w:pPr>
          <w:hyperlink w:anchor="_Toc58769914" w:history="1">
            <w:r w:rsidRPr="00F75446">
              <w:rPr>
                <w:rStyle w:val="Hyperlink"/>
                <w:noProof/>
              </w:rPr>
              <w:t>Maze.h</w:t>
            </w:r>
            <w:r>
              <w:rPr>
                <w:noProof/>
                <w:webHidden/>
              </w:rPr>
              <w:tab/>
            </w:r>
            <w:r>
              <w:rPr>
                <w:noProof/>
                <w:webHidden/>
              </w:rPr>
              <w:fldChar w:fldCharType="begin"/>
            </w:r>
            <w:r>
              <w:rPr>
                <w:noProof/>
                <w:webHidden/>
              </w:rPr>
              <w:instrText xml:space="preserve"> PAGEREF _Toc58769914 \h </w:instrText>
            </w:r>
            <w:r>
              <w:rPr>
                <w:noProof/>
                <w:webHidden/>
              </w:rPr>
            </w:r>
            <w:r>
              <w:rPr>
                <w:noProof/>
                <w:webHidden/>
              </w:rPr>
              <w:fldChar w:fldCharType="separate"/>
            </w:r>
            <w:r>
              <w:rPr>
                <w:noProof/>
                <w:webHidden/>
              </w:rPr>
              <w:t>49</w:t>
            </w:r>
            <w:r>
              <w:rPr>
                <w:noProof/>
                <w:webHidden/>
              </w:rPr>
              <w:fldChar w:fldCharType="end"/>
            </w:r>
          </w:hyperlink>
        </w:p>
        <w:p w14:paraId="462E022E" w14:textId="56790B6F" w:rsidR="002521F1" w:rsidRDefault="002521F1">
          <w:pPr>
            <w:pStyle w:val="TOC2"/>
            <w:tabs>
              <w:tab w:val="right" w:leader="dot" w:pos="9016"/>
            </w:tabs>
            <w:rPr>
              <w:rFonts w:asciiTheme="minorHAnsi" w:eastAsiaTheme="minorEastAsia" w:hAnsiTheme="minorHAnsi"/>
              <w:noProof/>
              <w:sz w:val="22"/>
              <w:lang w:eastAsia="en-GB"/>
            </w:rPr>
          </w:pPr>
          <w:hyperlink w:anchor="_Toc58769915" w:history="1">
            <w:r w:rsidRPr="00F75446">
              <w:rPr>
                <w:rStyle w:val="Hyperlink"/>
                <w:noProof/>
              </w:rPr>
              <w:t>Maze.cpp</w:t>
            </w:r>
            <w:r>
              <w:rPr>
                <w:noProof/>
                <w:webHidden/>
              </w:rPr>
              <w:tab/>
            </w:r>
            <w:r>
              <w:rPr>
                <w:noProof/>
                <w:webHidden/>
              </w:rPr>
              <w:fldChar w:fldCharType="begin"/>
            </w:r>
            <w:r>
              <w:rPr>
                <w:noProof/>
                <w:webHidden/>
              </w:rPr>
              <w:instrText xml:space="preserve"> PAGEREF _Toc58769915 \h </w:instrText>
            </w:r>
            <w:r>
              <w:rPr>
                <w:noProof/>
                <w:webHidden/>
              </w:rPr>
            </w:r>
            <w:r>
              <w:rPr>
                <w:noProof/>
                <w:webHidden/>
              </w:rPr>
              <w:fldChar w:fldCharType="separate"/>
            </w:r>
            <w:r>
              <w:rPr>
                <w:noProof/>
                <w:webHidden/>
              </w:rPr>
              <w:t>51</w:t>
            </w:r>
            <w:r>
              <w:rPr>
                <w:noProof/>
                <w:webHidden/>
              </w:rPr>
              <w:fldChar w:fldCharType="end"/>
            </w:r>
          </w:hyperlink>
        </w:p>
        <w:p w14:paraId="6E167ACC" w14:textId="2933E787" w:rsidR="002521F1" w:rsidRDefault="002521F1">
          <w:pPr>
            <w:pStyle w:val="TOC2"/>
            <w:tabs>
              <w:tab w:val="right" w:leader="dot" w:pos="9016"/>
            </w:tabs>
            <w:rPr>
              <w:rFonts w:asciiTheme="minorHAnsi" w:eastAsiaTheme="minorEastAsia" w:hAnsiTheme="minorHAnsi"/>
              <w:noProof/>
              <w:sz w:val="22"/>
              <w:lang w:eastAsia="en-GB"/>
            </w:rPr>
          </w:pPr>
          <w:hyperlink w:anchor="_Toc58769916" w:history="1">
            <w:r w:rsidRPr="00F75446">
              <w:rPr>
                <w:rStyle w:val="Hyperlink"/>
                <w:noProof/>
              </w:rPr>
              <w:t>Node.h</w:t>
            </w:r>
            <w:r>
              <w:rPr>
                <w:noProof/>
                <w:webHidden/>
              </w:rPr>
              <w:tab/>
            </w:r>
            <w:r>
              <w:rPr>
                <w:noProof/>
                <w:webHidden/>
              </w:rPr>
              <w:fldChar w:fldCharType="begin"/>
            </w:r>
            <w:r>
              <w:rPr>
                <w:noProof/>
                <w:webHidden/>
              </w:rPr>
              <w:instrText xml:space="preserve"> PAGEREF _Toc58769916 \h </w:instrText>
            </w:r>
            <w:r>
              <w:rPr>
                <w:noProof/>
                <w:webHidden/>
              </w:rPr>
            </w:r>
            <w:r>
              <w:rPr>
                <w:noProof/>
                <w:webHidden/>
              </w:rPr>
              <w:fldChar w:fldCharType="separate"/>
            </w:r>
            <w:r>
              <w:rPr>
                <w:noProof/>
                <w:webHidden/>
              </w:rPr>
              <w:t>56</w:t>
            </w:r>
            <w:r>
              <w:rPr>
                <w:noProof/>
                <w:webHidden/>
              </w:rPr>
              <w:fldChar w:fldCharType="end"/>
            </w:r>
          </w:hyperlink>
        </w:p>
        <w:p w14:paraId="6F71C703" w14:textId="1CD8A45A" w:rsidR="002521F1" w:rsidRDefault="002521F1">
          <w:pPr>
            <w:pStyle w:val="TOC2"/>
            <w:tabs>
              <w:tab w:val="right" w:leader="dot" w:pos="9016"/>
            </w:tabs>
            <w:rPr>
              <w:rFonts w:asciiTheme="minorHAnsi" w:eastAsiaTheme="minorEastAsia" w:hAnsiTheme="minorHAnsi"/>
              <w:noProof/>
              <w:sz w:val="22"/>
              <w:lang w:eastAsia="en-GB"/>
            </w:rPr>
          </w:pPr>
          <w:hyperlink w:anchor="_Toc58769917" w:history="1">
            <w:r w:rsidRPr="00F75446">
              <w:rPr>
                <w:rStyle w:val="Hyperlink"/>
                <w:noProof/>
              </w:rPr>
              <w:t>Node.cpp</w:t>
            </w:r>
            <w:r>
              <w:rPr>
                <w:noProof/>
                <w:webHidden/>
              </w:rPr>
              <w:tab/>
            </w:r>
            <w:r>
              <w:rPr>
                <w:noProof/>
                <w:webHidden/>
              </w:rPr>
              <w:fldChar w:fldCharType="begin"/>
            </w:r>
            <w:r>
              <w:rPr>
                <w:noProof/>
                <w:webHidden/>
              </w:rPr>
              <w:instrText xml:space="preserve"> PAGEREF _Toc58769917 \h </w:instrText>
            </w:r>
            <w:r>
              <w:rPr>
                <w:noProof/>
                <w:webHidden/>
              </w:rPr>
            </w:r>
            <w:r>
              <w:rPr>
                <w:noProof/>
                <w:webHidden/>
              </w:rPr>
              <w:fldChar w:fldCharType="separate"/>
            </w:r>
            <w:r>
              <w:rPr>
                <w:noProof/>
                <w:webHidden/>
              </w:rPr>
              <w:t>57</w:t>
            </w:r>
            <w:r>
              <w:rPr>
                <w:noProof/>
                <w:webHidden/>
              </w:rPr>
              <w:fldChar w:fldCharType="end"/>
            </w:r>
          </w:hyperlink>
        </w:p>
        <w:p w14:paraId="7AECB54C" w14:textId="419978E1" w:rsidR="002521F1" w:rsidRDefault="002521F1">
          <w:pPr>
            <w:pStyle w:val="TOC2"/>
            <w:tabs>
              <w:tab w:val="right" w:leader="dot" w:pos="9016"/>
            </w:tabs>
            <w:rPr>
              <w:rFonts w:asciiTheme="minorHAnsi" w:eastAsiaTheme="minorEastAsia" w:hAnsiTheme="minorHAnsi"/>
              <w:noProof/>
              <w:sz w:val="22"/>
              <w:lang w:eastAsia="en-GB"/>
            </w:rPr>
          </w:pPr>
          <w:hyperlink w:anchor="_Toc58769918" w:history="1">
            <w:r w:rsidRPr="00F75446">
              <w:rPr>
                <w:rStyle w:val="Hyperlink"/>
                <w:noProof/>
              </w:rPr>
              <w:t>DFS.h</w:t>
            </w:r>
            <w:r>
              <w:rPr>
                <w:noProof/>
                <w:webHidden/>
              </w:rPr>
              <w:tab/>
            </w:r>
            <w:r>
              <w:rPr>
                <w:noProof/>
                <w:webHidden/>
              </w:rPr>
              <w:fldChar w:fldCharType="begin"/>
            </w:r>
            <w:r>
              <w:rPr>
                <w:noProof/>
                <w:webHidden/>
              </w:rPr>
              <w:instrText xml:space="preserve"> PAGEREF _Toc58769918 \h </w:instrText>
            </w:r>
            <w:r>
              <w:rPr>
                <w:noProof/>
                <w:webHidden/>
              </w:rPr>
            </w:r>
            <w:r>
              <w:rPr>
                <w:noProof/>
                <w:webHidden/>
              </w:rPr>
              <w:fldChar w:fldCharType="separate"/>
            </w:r>
            <w:r>
              <w:rPr>
                <w:noProof/>
                <w:webHidden/>
              </w:rPr>
              <w:t>58</w:t>
            </w:r>
            <w:r>
              <w:rPr>
                <w:noProof/>
                <w:webHidden/>
              </w:rPr>
              <w:fldChar w:fldCharType="end"/>
            </w:r>
          </w:hyperlink>
        </w:p>
        <w:p w14:paraId="65F42483" w14:textId="7BE31A0B" w:rsidR="002521F1" w:rsidRDefault="002521F1">
          <w:pPr>
            <w:pStyle w:val="TOC2"/>
            <w:tabs>
              <w:tab w:val="right" w:leader="dot" w:pos="9016"/>
            </w:tabs>
            <w:rPr>
              <w:rFonts w:asciiTheme="minorHAnsi" w:eastAsiaTheme="minorEastAsia" w:hAnsiTheme="minorHAnsi"/>
              <w:noProof/>
              <w:sz w:val="22"/>
              <w:lang w:eastAsia="en-GB"/>
            </w:rPr>
          </w:pPr>
          <w:hyperlink w:anchor="_Toc58769919" w:history="1">
            <w:r w:rsidRPr="00F75446">
              <w:rPr>
                <w:rStyle w:val="Hyperlink"/>
                <w:noProof/>
              </w:rPr>
              <w:t>DFS.cpp</w:t>
            </w:r>
            <w:r>
              <w:rPr>
                <w:noProof/>
                <w:webHidden/>
              </w:rPr>
              <w:tab/>
            </w:r>
            <w:r>
              <w:rPr>
                <w:noProof/>
                <w:webHidden/>
              </w:rPr>
              <w:fldChar w:fldCharType="begin"/>
            </w:r>
            <w:r>
              <w:rPr>
                <w:noProof/>
                <w:webHidden/>
              </w:rPr>
              <w:instrText xml:space="preserve"> PAGEREF _Toc58769919 \h </w:instrText>
            </w:r>
            <w:r>
              <w:rPr>
                <w:noProof/>
                <w:webHidden/>
              </w:rPr>
            </w:r>
            <w:r>
              <w:rPr>
                <w:noProof/>
                <w:webHidden/>
              </w:rPr>
              <w:fldChar w:fldCharType="separate"/>
            </w:r>
            <w:r>
              <w:rPr>
                <w:noProof/>
                <w:webHidden/>
              </w:rPr>
              <w:t>59</w:t>
            </w:r>
            <w:r>
              <w:rPr>
                <w:noProof/>
                <w:webHidden/>
              </w:rPr>
              <w:fldChar w:fldCharType="end"/>
            </w:r>
          </w:hyperlink>
        </w:p>
        <w:p w14:paraId="5BD42C2A" w14:textId="622991D3" w:rsidR="00C470D5" w:rsidRPr="00C470D5" w:rsidRDefault="00C470D5" w:rsidP="00D45152">
          <w:r>
            <w:rPr>
              <w:b/>
              <w:bCs/>
              <w:noProof/>
            </w:rPr>
            <w:fldChar w:fldCharType="end"/>
          </w:r>
        </w:p>
      </w:sdtContent>
    </w:sdt>
    <w:p w14:paraId="212D2854" w14:textId="77777777" w:rsidR="002A487F" w:rsidRDefault="002A487F">
      <w:pPr>
        <w:spacing w:line="259" w:lineRule="auto"/>
        <w:jc w:val="left"/>
        <w:rPr>
          <w:rFonts w:eastAsiaTheme="majorEastAsia" w:cstheme="majorBidi"/>
          <w:b/>
          <w:color w:val="403152" w:themeColor="accent4" w:themeShade="80"/>
          <w:sz w:val="34"/>
          <w:szCs w:val="32"/>
          <w:u w:val="single"/>
        </w:rPr>
      </w:pPr>
      <w:r>
        <w:br w:type="page"/>
      </w:r>
    </w:p>
    <w:p w14:paraId="781301D1" w14:textId="63FDF858" w:rsidR="00687B48" w:rsidRDefault="00687B48" w:rsidP="00687B48">
      <w:pPr>
        <w:pStyle w:val="Heading1"/>
      </w:pPr>
      <w:bookmarkStart w:id="2" w:name="_Toc58769887"/>
      <w:r>
        <w:lastRenderedPageBreak/>
        <w:t>Table of Figures</w:t>
      </w:r>
      <w:bookmarkEnd w:id="2"/>
    </w:p>
    <w:p w14:paraId="373B6B3F" w14:textId="61EAA53E" w:rsidR="002521F1" w:rsidRDefault="00A23231">
      <w:pPr>
        <w:pStyle w:val="TableofFigures"/>
        <w:tabs>
          <w:tab w:val="right" w:leader="dot" w:pos="9016"/>
        </w:tabs>
        <w:rPr>
          <w:rFonts w:asciiTheme="minorHAnsi" w:eastAsiaTheme="minorEastAsia" w:hAnsiTheme="minorHAnsi"/>
          <w:noProof/>
          <w:sz w:val="22"/>
          <w:lang w:eastAsia="en-GB"/>
        </w:rPr>
      </w:pPr>
      <w:r>
        <w:rPr>
          <w:b/>
        </w:rPr>
        <w:fldChar w:fldCharType="begin"/>
      </w:r>
      <w:r>
        <w:instrText xml:space="preserve"> TOC \h \z \c "Figure" </w:instrText>
      </w:r>
      <w:r>
        <w:rPr>
          <w:b/>
        </w:rPr>
        <w:fldChar w:fldCharType="separate"/>
      </w:r>
      <w:hyperlink w:anchor="_Toc58769920" w:history="1">
        <w:r w:rsidR="002521F1" w:rsidRPr="00653798">
          <w:rPr>
            <w:rStyle w:val="Hyperlink"/>
            <w:noProof/>
          </w:rPr>
          <w:t>Figure 1: Console Class</w:t>
        </w:r>
        <w:r w:rsidR="002521F1">
          <w:rPr>
            <w:noProof/>
            <w:webHidden/>
          </w:rPr>
          <w:tab/>
        </w:r>
        <w:r w:rsidR="002521F1">
          <w:rPr>
            <w:noProof/>
            <w:webHidden/>
          </w:rPr>
          <w:fldChar w:fldCharType="begin"/>
        </w:r>
        <w:r w:rsidR="002521F1">
          <w:rPr>
            <w:noProof/>
            <w:webHidden/>
          </w:rPr>
          <w:instrText xml:space="preserve"> PAGEREF _Toc58769920 \h </w:instrText>
        </w:r>
        <w:r w:rsidR="002521F1">
          <w:rPr>
            <w:noProof/>
            <w:webHidden/>
          </w:rPr>
        </w:r>
        <w:r w:rsidR="002521F1">
          <w:rPr>
            <w:noProof/>
            <w:webHidden/>
          </w:rPr>
          <w:fldChar w:fldCharType="separate"/>
        </w:r>
        <w:r w:rsidR="002521F1">
          <w:rPr>
            <w:noProof/>
            <w:webHidden/>
          </w:rPr>
          <w:t>7</w:t>
        </w:r>
        <w:r w:rsidR="002521F1">
          <w:rPr>
            <w:noProof/>
            <w:webHidden/>
          </w:rPr>
          <w:fldChar w:fldCharType="end"/>
        </w:r>
      </w:hyperlink>
    </w:p>
    <w:p w14:paraId="7D8E2753" w14:textId="63BC29DF"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21" w:history="1">
        <w:r w:rsidRPr="00653798">
          <w:rPr>
            <w:rStyle w:val="Hyperlink"/>
            <w:noProof/>
          </w:rPr>
          <w:t>Figure 2: Algorithm to list available files</w:t>
        </w:r>
        <w:r>
          <w:rPr>
            <w:noProof/>
            <w:webHidden/>
          </w:rPr>
          <w:tab/>
        </w:r>
        <w:r>
          <w:rPr>
            <w:noProof/>
            <w:webHidden/>
          </w:rPr>
          <w:fldChar w:fldCharType="begin"/>
        </w:r>
        <w:r>
          <w:rPr>
            <w:noProof/>
            <w:webHidden/>
          </w:rPr>
          <w:instrText xml:space="preserve"> PAGEREF _Toc58769921 \h </w:instrText>
        </w:r>
        <w:r>
          <w:rPr>
            <w:noProof/>
            <w:webHidden/>
          </w:rPr>
        </w:r>
        <w:r>
          <w:rPr>
            <w:noProof/>
            <w:webHidden/>
          </w:rPr>
          <w:fldChar w:fldCharType="separate"/>
        </w:r>
        <w:r>
          <w:rPr>
            <w:noProof/>
            <w:webHidden/>
          </w:rPr>
          <w:t>7</w:t>
        </w:r>
        <w:r>
          <w:rPr>
            <w:noProof/>
            <w:webHidden/>
          </w:rPr>
          <w:fldChar w:fldCharType="end"/>
        </w:r>
      </w:hyperlink>
    </w:p>
    <w:p w14:paraId="51879A61" w14:textId="3EEDB288"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22" w:history="1">
        <w:r w:rsidRPr="00653798">
          <w:rPr>
            <w:rStyle w:val="Hyperlink"/>
            <w:noProof/>
          </w:rPr>
          <w:t>Figure 3: Algorithm to select a maze file</w:t>
        </w:r>
        <w:r>
          <w:rPr>
            <w:noProof/>
            <w:webHidden/>
          </w:rPr>
          <w:tab/>
        </w:r>
        <w:r>
          <w:rPr>
            <w:noProof/>
            <w:webHidden/>
          </w:rPr>
          <w:fldChar w:fldCharType="begin"/>
        </w:r>
        <w:r>
          <w:rPr>
            <w:noProof/>
            <w:webHidden/>
          </w:rPr>
          <w:instrText xml:space="preserve"> PAGEREF _Toc58769922 \h </w:instrText>
        </w:r>
        <w:r>
          <w:rPr>
            <w:noProof/>
            <w:webHidden/>
          </w:rPr>
        </w:r>
        <w:r>
          <w:rPr>
            <w:noProof/>
            <w:webHidden/>
          </w:rPr>
          <w:fldChar w:fldCharType="separate"/>
        </w:r>
        <w:r>
          <w:rPr>
            <w:noProof/>
            <w:webHidden/>
          </w:rPr>
          <w:t>8</w:t>
        </w:r>
        <w:r>
          <w:rPr>
            <w:noProof/>
            <w:webHidden/>
          </w:rPr>
          <w:fldChar w:fldCharType="end"/>
        </w:r>
      </w:hyperlink>
    </w:p>
    <w:p w14:paraId="5A3A658F" w14:textId="05F86B2D"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23" w:history="1">
        <w:r w:rsidRPr="00653798">
          <w:rPr>
            <w:rStyle w:val="Hyperlink"/>
            <w:noProof/>
          </w:rPr>
          <w:t>Figure 4: Maze class attributes</w:t>
        </w:r>
        <w:r>
          <w:rPr>
            <w:noProof/>
            <w:webHidden/>
          </w:rPr>
          <w:tab/>
        </w:r>
        <w:r>
          <w:rPr>
            <w:noProof/>
            <w:webHidden/>
          </w:rPr>
          <w:fldChar w:fldCharType="begin"/>
        </w:r>
        <w:r>
          <w:rPr>
            <w:noProof/>
            <w:webHidden/>
          </w:rPr>
          <w:instrText xml:space="preserve"> PAGEREF _Toc58769923 \h </w:instrText>
        </w:r>
        <w:r>
          <w:rPr>
            <w:noProof/>
            <w:webHidden/>
          </w:rPr>
        </w:r>
        <w:r>
          <w:rPr>
            <w:noProof/>
            <w:webHidden/>
          </w:rPr>
          <w:fldChar w:fldCharType="separate"/>
        </w:r>
        <w:r>
          <w:rPr>
            <w:noProof/>
            <w:webHidden/>
          </w:rPr>
          <w:t>9</w:t>
        </w:r>
        <w:r>
          <w:rPr>
            <w:noProof/>
            <w:webHidden/>
          </w:rPr>
          <w:fldChar w:fldCharType="end"/>
        </w:r>
      </w:hyperlink>
    </w:p>
    <w:p w14:paraId="0D57157D" w14:textId="39EF4FDF"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24" w:history="1">
        <w:r w:rsidRPr="00653798">
          <w:rPr>
            <w:rStyle w:val="Hyperlink"/>
            <w:noProof/>
          </w:rPr>
          <w:t>Figure 5: Algorithm to read file into data structure</w:t>
        </w:r>
        <w:r>
          <w:rPr>
            <w:noProof/>
            <w:webHidden/>
          </w:rPr>
          <w:tab/>
        </w:r>
        <w:r>
          <w:rPr>
            <w:noProof/>
            <w:webHidden/>
          </w:rPr>
          <w:fldChar w:fldCharType="begin"/>
        </w:r>
        <w:r>
          <w:rPr>
            <w:noProof/>
            <w:webHidden/>
          </w:rPr>
          <w:instrText xml:space="preserve"> PAGEREF _Toc58769924 \h </w:instrText>
        </w:r>
        <w:r>
          <w:rPr>
            <w:noProof/>
            <w:webHidden/>
          </w:rPr>
        </w:r>
        <w:r>
          <w:rPr>
            <w:noProof/>
            <w:webHidden/>
          </w:rPr>
          <w:fldChar w:fldCharType="separate"/>
        </w:r>
        <w:r>
          <w:rPr>
            <w:noProof/>
            <w:webHidden/>
          </w:rPr>
          <w:t>9</w:t>
        </w:r>
        <w:r>
          <w:rPr>
            <w:noProof/>
            <w:webHidden/>
          </w:rPr>
          <w:fldChar w:fldCharType="end"/>
        </w:r>
      </w:hyperlink>
    </w:p>
    <w:p w14:paraId="60E01D85" w14:textId="26157A56"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25" w:history="1">
        <w:r w:rsidRPr="00653798">
          <w:rPr>
            <w:rStyle w:val="Hyperlink"/>
            <w:noProof/>
          </w:rPr>
          <w:t>Figure 6: Algorithm used to create graph</w:t>
        </w:r>
        <w:r>
          <w:rPr>
            <w:noProof/>
            <w:webHidden/>
          </w:rPr>
          <w:tab/>
        </w:r>
        <w:r>
          <w:rPr>
            <w:noProof/>
            <w:webHidden/>
          </w:rPr>
          <w:fldChar w:fldCharType="begin"/>
        </w:r>
        <w:r>
          <w:rPr>
            <w:noProof/>
            <w:webHidden/>
          </w:rPr>
          <w:instrText xml:space="preserve"> PAGEREF _Toc58769925 \h </w:instrText>
        </w:r>
        <w:r>
          <w:rPr>
            <w:noProof/>
            <w:webHidden/>
          </w:rPr>
        </w:r>
        <w:r>
          <w:rPr>
            <w:noProof/>
            <w:webHidden/>
          </w:rPr>
          <w:fldChar w:fldCharType="separate"/>
        </w:r>
        <w:r>
          <w:rPr>
            <w:noProof/>
            <w:webHidden/>
          </w:rPr>
          <w:t>10</w:t>
        </w:r>
        <w:r>
          <w:rPr>
            <w:noProof/>
            <w:webHidden/>
          </w:rPr>
          <w:fldChar w:fldCharType="end"/>
        </w:r>
      </w:hyperlink>
    </w:p>
    <w:p w14:paraId="10D9719A" w14:textId="74FB1953"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26" w:history="1">
        <w:r w:rsidRPr="00653798">
          <w:rPr>
            <w:rStyle w:val="Hyperlink"/>
            <w:noProof/>
          </w:rPr>
          <w:t>Figure 7: Node class attributes and ascociated structs</w:t>
        </w:r>
        <w:r>
          <w:rPr>
            <w:noProof/>
            <w:webHidden/>
          </w:rPr>
          <w:tab/>
        </w:r>
        <w:r>
          <w:rPr>
            <w:noProof/>
            <w:webHidden/>
          </w:rPr>
          <w:fldChar w:fldCharType="begin"/>
        </w:r>
        <w:r>
          <w:rPr>
            <w:noProof/>
            <w:webHidden/>
          </w:rPr>
          <w:instrText xml:space="preserve"> PAGEREF _Toc58769926 \h </w:instrText>
        </w:r>
        <w:r>
          <w:rPr>
            <w:noProof/>
            <w:webHidden/>
          </w:rPr>
        </w:r>
        <w:r>
          <w:rPr>
            <w:noProof/>
            <w:webHidden/>
          </w:rPr>
          <w:fldChar w:fldCharType="separate"/>
        </w:r>
        <w:r>
          <w:rPr>
            <w:noProof/>
            <w:webHidden/>
          </w:rPr>
          <w:t>11</w:t>
        </w:r>
        <w:r>
          <w:rPr>
            <w:noProof/>
            <w:webHidden/>
          </w:rPr>
          <w:fldChar w:fldCharType="end"/>
        </w:r>
      </w:hyperlink>
    </w:p>
    <w:p w14:paraId="00E7E536" w14:textId="4E01CC5E"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27" w:history="1">
        <w:r w:rsidRPr="00653798">
          <w:rPr>
            <w:rStyle w:val="Hyperlink"/>
            <w:noProof/>
          </w:rPr>
          <w:t>Figure 8: DFS class attributes</w:t>
        </w:r>
        <w:r>
          <w:rPr>
            <w:noProof/>
            <w:webHidden/>
          </w:rPr>
          <w:tab/>
        </w:r>
        <w:r>
          <w:rPr>
            <w:noProof/>
            <w:webHidden/>
          </w:rPr>
          <w:fldChar w:fldCharType="begin"/>
        </w:r>
        <w:r>
          <w:rPr>
            <w:noProof/>
            <w:webHidden/>
          </w:rPr>
          <w:instrText xml:space="preserve"> PAGEREF _Toc58769927 \h </w:instrText>
        </w:r>
        <w:r>
          <w:rPr>
            <w:noProof/>
            <w:webHidden/>
          </w:rPr>
        </w:r>
        <w:r>
          <w:rPr>
            <w:noProof/>
            <w:webHidden/>
          </w:rPr>
          <w:fldChar w:fldCharType="separate"/>
        </w:r>
        <w:r>
          <w:rPr>
            <w:noProof/>
            <w:webHidden/>
          </w:rPr>
          <w:t>11</w:t>
        </w:r>
        <w:r>
          <w:rPr>
            <w:noProof/>
            <w:webHidden/>
          </w:rPr>
          <w:fldChar w:fldCharType="end"/>
        </w:r>
      </w:hyperlink>
    </w:p>
    <w:p w14:paraId="5B50E7F0" w14:textId="7BCBA6AB"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28" w:history="1">
        <w:r w:rsidRPr="00653798">
          <w:rPr>
            <w:rStyle w:val="Hyperlink"/>
            <w:noProof/>
          </w:rPr>
          <w:t>Figure 9: Algorithm used to traverse graph</w:t>
        </w:r>
        <w:r>
          <w:rPr>
            <w:noProof/>
            <w:webHidden/>
          </w:rPr>
          <w:tab/>
        </w:r>
        <w:r>
          <w:rPr>
            <w:noProof/>
            <w:webHidden/>
          </w:rPr>
          <w:fldChar w:fldCharType="begin"/>
        </w:r>
        <w:r>
          <w:rPr>
            <w:noProof/>
            <w:webHidden/>
          </w:rPr>
          <w:instrText xml:space="preserve"> PAGEREF _Toc58769928 \h </w:instrText>
        </w:r>
        <w:r>
          <w:rPr>
            <w:noProof/>
            <w:webHidden/>
          </w:rPr>
        </w:r>
        <w:r>
          <w:rPr>
            <w:noProof/>
            <w:webHidden/>
          </w:rPr>
          <w:fldChar w:fldCharType="separate"/>
        </w:r>
        <w:r>
          <w:rPr>
            <w:noProof/>
            <w:webHidden/>
          </w:rPr>
          <w:t>12</w:t>
        </w:r>
        <w:r>
          <w:rPr>
            <w:noProof/>
            <w:webHidden/>
          </w:rPr>
          <w:fldChar w:fldCharType="end"/>
        </w:r>
      </w:hyperlink>
    </w:p>
    <w:p w14:paraId="49DEB92E" w14:textId="57C8B541"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29" w:history="1">
        <w:r w:rsidRPr="00653798">
          <w:rPr>
            <w:rStyle w:val="Hyperlink"/>
            <w:noProof/>
          </w:rPr>
          <w:t>Figure 10: Example of acceptable text format</w:t>
        </w:r>
        <w:r>
          <w:rPr>
            <w:noProof/>
            <w:webHidden/>
          </w:rPr>
          <w:tab/>
        </w:r>
        <w:r>
          <w:rPr>
            <w:noProof/>
            <w:webHidden/>
          </w:rPr>
          <w:fldChar w:fldCharType="begin"/>
        </w:r>
        <w:r>
          <w:rPr>
            <w:noProof/>
            <w:webHidden/>
          </w:rPr>
          <w:instrText xml:space="preserve"> PAGEREF _Toc58769929 \h </w:instrText>
        </w:r>
        <w:r>
          <w:rPr>
            <w:noProof/>
            <w:webHidden/>
          </w:rPr>
        </w:r>
        <w:r>
          <w:rPr>
            <w:noProof/>
            <w:webHidden/>
          </w:rPr>
          <w:fldChar w:fldCharType="separate"/>
        </w:r>
        <w:r>
          <w:rPr>
            <w:noProof/>
            <w:webHidden/>
          </w:rPr>
          <w:t>13</w:t>
        </w:r>
        <w:r>
          <w:rPr>
            <w:noProof/>
            <w:webHidden/>
          </w:rPr>
          <w:fldChar w:fldCharType="end"/>
        </w:r>
      </w:hyperlink>
    </w:p>
    <w:p w14:paraId="0072FA99" w14:textId="484ECD36"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30" w:history="1">
        <w:r w:rsidRPr="00653798">
          <w:rPr>
            <w:rStyle w:val="Hyperlink"/>
            <w:noProof/>
          </w:rPr>
          <w:t>Figure 11: Instructions to open file directory</w:t>
        </w:r>
        <w:r>
          <w:rPr>
            <w:noProof/>
            <w:webHidden/>
          </w:rPr>
          <w:tab/>
        </w:r>
        <w:r>
          <w:rPr>
            <w:noProof/>
            <w:webHidden/>
          </w:rPr>
          <w:fldChar w:fldCharType="begin"/>
        </w:r>
        <w:r>
          <w:rPr>
            <w:noProof/>
            <w:webHidden/>
          </w:rPr>
          <w:instrText xml:space="preserve"> PAGEREF _Toc58769930 \h </w:instrText>
        </w:r>
        <w:r>
          <w:rPr>
            <w:noProof/>
            <w:webHidden/>
          </w:rPr>
        </w:r>
        <w:r>
          <w:rPr>
            <w:noProof/>
            <w:webHidden/>
          </w:rPr>
          <w:fldChar w:fldCharType="separate"/>
        </w:r>
        <w:r>
          <w:rPr>
            <w:noProof/>
            <w:webHidden/>
          </w:rPr>
          <w:t>14</w:t>
        </w:r>
        <w:r>
          <w:rPr>
            <w:noProof/>
            <w:webHidden/>
          </w:rPr>
          <w:fldChar w:fldCharType="end"/>
        </w:r>
      </w:hyperlink>
    </w:p>
    <w:p w14:paraId="56046DBD" w14:textId="2283B0F3"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31" w:history="1">
        <w:r w:rsidRPr="00653798">
          <w:rPr>
            <w:rStyle w:val="Hyperlink"/>
            <w:noProof/>
          </w:rPr>
          <w:t>Figure 12: Instructions to open correct folder</w:t>
        </w:r>
        <w:r>
          <w:rPr>
            <w:noProof/>
            <w:webHidden/>
          </w:rPr>
          <w:tab/>
        </w:r>
        <w:r>
          <w:rPr>
            <w:noProof/>
            <w:webHidden/>
          </w:rPr>
          <w:fldChar w:fldCharType="begin"/>
        </w:r>
        <w:r>
          <w:rPr>
            <w:noProof/>
            <w:webHidden/>
          </w:rPr>
          <w:instrText xml:space="preserve"> PAGEREF _Toc58769931 \h </w:instrText>
        </w:r>
        <w:r>
          <w:rPr>
            <w:noProof/>
            <w:webHidden/>
          </w:rPr>
        </w:r>
        <w:r>
          <w:rPr>
            <w:noProof/>
            <w:webHidden/>
          </w:rPr>
          <w:fldChar w:fldCharType="separate"/>
        </w:r>
        <w:r>
          <w:rPr>
            <w:noProof/>
            <w:webHidden/>
          </w:rPr>
          <w:t>15</w:t>
        </w:r>
        <w:r>
          <w:rPr>
            <w:noProof/>
            <w:webHidden/>
          </w:rPr>
          <w:fldChar w:fldCharType="end"/>
        </w:r>
      </w:hyperlink>
    </w:p>
    <w:p w14:paraId="02F2C14F" w14:textId="1BF97B4F"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32" w:history="1">
        <w:r w:rsidRPr="00653798">
          <w:rPr>
            <w:rStyle w:val="Hyperlink"/>
            <w:noProof/>
          </w:rPr>
          <w:t>Figure 13  Example of files inside correct folder</w:t>
        </w:r>
        <w:r>
          <w:rPr>
            <w:noProof/>
            <w:webHidden/>
          </w:rPr>
          <w:tab/>
        </w:r>
        <w:r>
          <w:rPr>
            <w:noProof/>
            <w:webHidden/>
          </w:rPr>
          <w:fldChar w:fldCharType="begin"/>
        </w:r>
        <w:r>
          <w:rPr>
            <w:noProof/>
            <w:webHidden/>
          </w:rPr>
          <w:instrText xml:space="preserve"> PAGEREF _Toc58769932 \h </w:instrText>
        </w:r>
        <w:r>
          <w:rPr>
            <w:noProof/>
            <w:webHidden/>
          </w:rPr>
        </w:r>
        <w:r>
          <w:rPr>
            <w:noProof/>
            <w:webHidden/>
          </w:rPr>
          <w:fldChar w:fldCharType="separate"/>
        </w:r>
        <w:r>
          <w:rPr>
            <w:noProof/>
            <w:webHidden/>
          </w:rPr>
          <w:t>15</w:t>
        </w:r>
        <w:r>
          <w:rPr>
            <w:noProof/>
            <w:webHidden/>
          </w:rPr>
          <w:fldChar w:fldCharType="end"/>
        </w:r>
      </w:hyperlink>
    </w:p>
    <w:p w14:paraId="35EEA3E1" w14:textId="2C194C88"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33" w:history="1">
        <w:r w:rsidRPr="00653798">
          <w:rPr>
            <w:rStyle w:val="Hyperlink"/>
            <w:noProof/>
          </w:rPr>
          <w:t>Figure 14: Example of file names being read to console</w:t>
        </w:r>
        <w:r>
          <w:rPr>
            <w:noProof/>
            <w:webHidden/>
          </w:rPr>
          <w:tab/>
        </w:r>
        <w:r>
          <w:rPr>
            <w:noProof/>
            <w:webHidden/>
          </w:rPr>
          <w:fldChar w:fldCharType="begin"/>
        </w:r>
        <w:r>
          <w:rPr>
            <w:noProof/>
            <w:webHidden/>
          </w:rPr>
          <w:instrText xml:space="preserve"> PAGEREF _Toc58769933 \h </w:instrText>
        </w:r>
        <w:r>
          <w:rPr>
            <w:noProof/>
            <w:webHidden/>
          </w:rPr>
        </w:r>
        <w:r>
          <w:rPr>
            <w:noProof/>
            <w:webHidden/>
          </w:rPr>
          <w:fldChar w:fldCharType="separate"/>
        </w:r>
        <w:r>
          <w:rPr>
            <w:noProof/>
            <w:webHidden/>
          </w:rPr>
          <w:t>16</w:t>
        </w:r>
        <w:r>
          <w:rPr>
            <w:noProof/>
            <w:webHidden/>
          </w:rPr>
          <w:fldChar w:fldCharType="end"/>
        </w:r>
      </w:hyperlink>
    </w:p>
    <w:p w14:paraId="1F11C0B7" w14:textId="62866EE8"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34" w:history="1">
        <w:r w:rsidRPr="00653798">
          <w:rPr>
            <w:rStyle w:val="Hyperlink"/>
            <w:noProof/>
          </w:rPr>
          <w:t>Figure 15: Screenshot of file being selected</w:t>
        </w:r>
        <w:r>
          <w:rPr>
            <w:noProof/>
            <w:webHidden/>
          </w:rPr>
          <w:tab/>
        </w:r>
        <w:r>
          <w:rPr>
            <w:noProof/>
            <w:webHidden/>
          </w:rPr>
          <w:fldChar w:fldCharType="begin"/>
        </w:r>
        <w:r>
          <w:rPr>
            <w:noProof/>
            <w:webHidden/>
          </w:rPr>
          <w:instrText xml:space="preserve"> PAGEREF _Toc58769934 \h </w:instrText>
        </w:r>
        <w:r>
          <w:rPr>
            <w:noProof/>
            <w:webHidden/>
          </w:rPr>
        </w:r>
        <w:r>
          <w:rPr>
            <w:noProof/>
            <w:webHidden/>
          </w:rPr>
          <w:fldChar w:fldCharType="separate"/>
        </w:r>
        <w:r>
          <w:rPr>
            <w:noProof/>
            <w:webHidden/>
          </w:rPr>
          <w:t>17</w:t>
        </w:r>
        <w:r>
          <w:rPr>
            <w:noProof/>
            <w:webHidden/>
          </w:rPr>
          <w:fldChar w:fldCharType="end"/>
        </w:r>
      </w:hyperlink>
    </w:p>
    <w:p w14:paraId="071AEC06" w14:textId="35BA5C43"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35" w:history="1">
        <w:r w:rsidRPr="00653798">
          <w:rPr>
            <w:rStyle w:val="Hyperlink"/>
            <w:noProof/>
          </w:rPr>
          <w:t>Figure 16: Screenshot of agent starting its search</w:t>
        </w:r>
        <w:r>
          <w:rPr>
            <w:noProof/>
            <w:webHidden/>
          </w:rPr>
          <w:tab/>
        </w:r>
        <w:r>
          <w:rPr>
            <w:noProof/>
            <w:webHidden/>
          </w:rPr>
          <w:fldChar w:fldCharType="begin"/>
        </w:r>
        <w:r>
          <w:rPr>
            <w:noProof/>
            <w:webHidden/>
          </w:rPr>
          <w:instrText xml:space="preserve"> PAGEREF _Toc58769935 \h </w:instrText>
        </w:r>
        <w:r>
          <w:rPr>
            <w:noProof/>
            <w:webHidden/>
          </w:rPr>
        </w:r>
        <w:r>
          <w:rPr>
            <w:noProof/>
            <w:webHidden/>
          </w:rPr>
          <w:fldChar w:fldCharType="separate"/>
        </w:r>
        <w:r>
          <w:rPr>
            <w:noProof/>
            <w:webHidden/>
          </w:rPr>
          <w:t>17</w:t>
        </w:r>
        <w:r>
          <w:rPr>
            <w:noProof/>
            <w:webHidden/>
          </w:rPr>
          <w:fldChar w:fldCharType="end"/>
        </w:r>
      </w:hyperlink>
    </w:p>
    <w:p w14:paraId="2EDD56DB" w14:textId="17E9A6BC"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36" w:history="1">
        <w:r w:rsidRPr="00653798">
          <w:rPr>
            <w:rStyle w:val="Hyperlink"/>
            <w:noProof/>
          </w:rPr>
          <w:t>Figure 17: Screenshot of agent finding an object</w:t>
        </w:r>
        <w:r>
          <w:rPr>
            <w:noProof/>
            <w:webHidden/>
          </w:rPr>
          <w:tab/>
        </w:r>
        <w:r>
          <w:rPr>
            <w:noProof/>
            <w:webHidden/>
          </w:rPr>
          <w:fldChar w:fldCharType="begin"/>
        </w:r>
        <w:r>
          <w:rPr>
            <w:noProof/>
            <w:webHidden/>
          </w:rPr>
          <w:instrText xml:space="preserve"> PAGEREF _Toc58769936 \h </w:instrText>
        </w:r>
        <w:r>
          <w:rPr>
            <w:noProof/>
            <w:webHidden/>
          </w:rPr>
        </w:r>
        <w:r>
          <w:rPr>
            <w:noProof/>
            <w:webHidden/>
          </w:rPr>
          <w:fldChar w:fldCharType="separate"/>
        </w:r>
        <w:r>
          <w:rPr>
            <w:noProof/>
            <w:webHidden/>
          </w:rPr>
          <w:t>18</w:t>
        </w:r>
        <w:r>
          <w:rPr>
            <w:noProof/>
            <w:webHidden/>
          </w:rPr>
          <w:fldChar w:fldCharType="end"/>
        </w:r>
      </w:hyperlink>
    </w:p>
    <w:p w14:paraId="7C59DDA1" w14:textId="33535BFC"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37" w:history="1">
        <w:r w:rsidRPr="00653798">
          <w:rPr>
            <w:rStyle w:val="Hyperlink"/>
            <w:noProof/>
          </w:rPr>
          <w:t>Figure 18: Screenshot of agent finding the last object</w:t>
        </w:r>
        <w:r>
          <w:rPr>
            <w:noProof/>
            <w:webHidden/>
          </w:rPr>
          <w:tab/>
        </w:r>
        <w:r>
          <w:rPr>
            <w:noProof/>
            <w:webHidden/>
          </w:rPr>
          <w:fldChar w:fldCharType="begin"/>
        </w:r>
        <w:r>
          <w:rPr>
            <w:noProof/>
            <w:webHidden/>
          </w:rPr>
          <w:instrText xml:space="preserve"> PAGEREF _Toc58769937 \h </w:instrText>
        </w:r>
        <w:r>
          <w:rPr>
            <w:noProof/>
            <w:webHidden/>
          </w:rPr>
        </w:r>
        <w:r>
          <w:rPr>
            <w:noProof/>
            <w:webHidden/>
          </w:rPr>
          <w:fldChar w:fldCharType="separate"/>
        </w:r>
        <w:r>
          <w:rPr>
            <w:noProof/>
            <w:webHidden/>
          </w:rPr>
          <w:t>18</w:t>
        </w:r>
        <w:r>
          <w:rPr>
            <w:noProof/>
            <w:webHidden/>
          </w:rPr>
          <w:fldChar w:fldCharType="end"/>
        </w:r>
      </w:hyperlink>
    </w:p>
    <w:p w14:paraId="1E987408" w14:textId="5814C39C"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38" w:history="1">
        <w:r w:rsidRPr="00653798">
          <w:rPr>
            <w:rStyle w:val="Hyperlink"/>
            <w:noProof/>
          </w:rPr>
          <w:t>Figure 19: Screenshot of agent finishing search and reporting its route</w:t>
        </w:r>
        <w:r>
          <w:rPr>
            <w:noProof/>
            <w:webHidden/>
          </w:rPr>
          <w:tab/>
        </w:r>
        <w:r>
          <w:rPr>
            <w:noProof/>
            <w:webHidden/>
          </w:rPr>
          <w:fldChar w:fldCharType="begin"/>
        </w:r>
        <w:r>
          <w:rPr>
            <w:noProof/>
            <w:webHidden/>
          </w:rPr>
          <w:instrText xml:space="preserve"> PAGEREF _Toc58769938 \h </w:instrText>
        </w:r>
        <w:r>
          <w:rPr>
            <w:noProof/>
            <w:webHidden/>
          </w:rPr>
        </w:r>
        <w:r>
          <w:rPr>
            <w:noProof/>
            <w:webHidden/>
          </w:rPr>
          <w:fldChar w:fldCharType="separate"/>
        </w:r>
        <w:r>
          <w:rPr>
            <w:noProof/>
            <w:webHidden/>
          </w:rPr>
          <w:t>19</w:t>
        </w:r>
        <w:r>
          <w:rPr>
            <w:noProof/>
            <w:webHidden/>
          </w:rPr>
          <w:fldChar w:fldCharType="end"/>
        </w:r>
      </w:hyperlink>
    </w:p>
    <w:p w14:paraId="59A82B33" w14:textId="652E3C71"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39" w:history="1">
        <w:r w:rsidRPr="00653798">
          <w:rPr>
            <w:rStyle w:val="Hyperlink"/>
            <w:noProof/>
          </w:rPr>
          <w:t>Figure 20: Simple Hill Climb Flowchart</w:t>
        </w:r>
        <w:r>
          <w:rPr>
            <w:noProof/>
            <w:webHidden/>
          </w:rPr>
          <w:tab/>
        </w:r>
        <w:r>
          <w:rPr>
            <w:noProof/>
            <w:webHidden/>
          </w:rPr>
          <w:fldChar w:fldCharType="begin"/>
        </w:r>
        <w:r>
          <w:rPr>
            <w:noProof/>
            <w:webHidden/>
          </w:rPr>
          <w:instrText xml:space="preserve"> PAGEREF _Toc58769939 \h </w:instrText>
        </w:r>
        <w:r>
          <w:rPr>
            <w:noProof/>
            <w:webHidden/>
          </w:rPr>
        </w:r>
        <w:r>
          <w:rPr>
            <w:noProof/>
            <w:webHidden/>
          </w:rPr>
          <w:fldChar w:fldCharType="separate"/>
        </w:r>
        <w:r>
          <w:rPr>
            <w:noProof/>
            <w:webHidden/>
          </w:rPr>
          <w:t>23</w:t>
        </w:r>
        <w:r>
          <w:rPr>
            <w:noProof/>
            <w:webHidden/>
          </w:rPr>
          <w:fldChar w:fldCharType="end"/>
        </w:r>
      </w:hyperlink>
    </w:p>
    <w:p w14:paraId="238E2AA1" w14:textId="67E180BB"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40" w:history="1">
        <w:r w:rsidRPr="00653798">
          <w:rPr>
            <w:rStyle w:val="Hyperlink"/>
            <w:noProof/>
          </w:rPr>
          <w:t>Figure 21: Search space with multiple local maxima and minima</w:t>
        </w:r>
        <w:r>
          <w:rPr>
            <w:noProof/>
            <w:webHidden/>
          </w:rPr>
          <w:tab/>
        </w:r>
        <w:r>
          <w:rPr>
            <w:noProof/>
            <w:webHidden/>
          </w:rPr>
          <w:fldChar w:fldCharType="begin"/>
        </w:r>
        <w:r>
          <w:rPr>
            <w:noProof/>
            <w:webHidden/>
          </w:rPr>
          <w:instrText xml:space="preserve"> PAGEREF _Toc58769940 \h </w:instrText>
        </w:r>
        <w:r>
          <w:rPr>
            <w:noProof/>
            <w:webHidden/>
          </w:rPr>
        </w:r>
        <w:r>
          <w:rPr>
            <w:noProof/>
            <w:webHidden/>
          </w:rPr>
          <w:fldChar w:fldCharType="separate"/>
        </w:r>
        <w:r>
          <w:rPr>
            <w:noProof/>
            <w:webHidden/>
          </w:rPr>
          <w:t>24</w:t>
        </w:r>
        <w:r>
          <w:rPr>
            <w:noProof/>
            <w:webHidden/>
          </w:rPr>
          <w:fldChar w:fldCharType="end"/>
        </w:r>
      </w:hyperlink>
    </w:p>
    <w:p w14:paraId="200639EF" w14:textId="1BD76729"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41" w:history="1">
        <w:r w:rsidRPr="00653798">
          <w:rPr>
            <w:rStyle w:val="Hyperlink"/>
            <w:noProof/>
          </w:rPr>
          <w:t>Figure 22: Steepest Ascent Hill Climbing Flowchart</w:t>
        </w:r>
        <w:r>
          <w:rPr>
            <w:noProof/>
            <w:webHidden/>
          </w:rPr>
          <w:tab/>
        </w:r>
        <w:r>
          <w:rPr>
            <w:noProof/>
            <w:webHidden/>
          </w:rPr>
          <w:fldChar w:fldCharType="begin"/>
        </w:r>
        <w:r>
          <w:rPr>
            <w:noProof/>
            <w:webHidden/>
          </w:rPr>
          <w:instrText xml:space="preserve"> PAGEREF _Toc58769941 \h </w:instrText>
        </w:r>
        <w:r>
          <w:rPr>
            <w:noProof/>
            <w:webHidden/>
          </w:rPr>
        </w:r>
        <w:r>
          <w:rPr>
            <w:noProof/>
            <w:webHidden/>
          </w:rPr>
          <w:fldChar w:fldCharType="separate"/>
        </w:r>
        <w:r>
          <w:rPr>
            <w:noProof/>
            <w:webHidden/>
          </w:rPr>
          <w:t>24</w:t>
        </w:r>
        <w:r>
          <w:rPr>
            <w:noProof/>
            <w:webHidden/>
          </w:rPr>
          <w:fldChar w:fldCharType="end"/>
        </w:r>
      </w:hyperlink>
    </w:p>
    <w:p w14:paraId="29E93854" w14:textId="12FB7458"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42" w:history="1">
        <w:r w:rsidRPr="00653798">
          <w:rPr>
            <w:rStyle w:val="Hyperlink"/>
            <w:noProof/>
          </w:rPr>
          <w:t>Figure 23: Stochastic Hill Climbing Flowchart</w:t>
        </w:r>
        <w:r>
          <w:rPr>
            <w:noProof/>
            <w:webHidden/>
          </w:rPr>
          <w:tab/>
        </w:r>
        <w:r>
          <w:rPr>
            <w:noProof/>
            <w:webHidden/>
          </w:rPr>
          <w:fldChar w:fldCharType="begin"/>
        </w:r>
        <w:r>
          <w:rPr>
            <w:noProof/>
            <w:webHidden/>
          </w:rPr>
          <w:instrText xml:space="preserve"> PAGEREF _Toc58769942 \h </w:instrText>
        </w:r>
        <w:r>
          <w:rPr>
            <w:noProof/>
            <w:webHidden/>
          </w:rPr>
        </w:r>
        <w:r>
          <w:rPr>
            <w:noProof/>
            <w:webHidden/>
          </w:rPr>
          <w:fldChar w:fldCharType="separate"/>
        </w:r>
        <w:r>
          <w:rPr>
            <w:noProof/>
            <w:webHidden/>
          </w:rPr>
          <w:t>25</w:t>
        </w:r>
        <w:r>
          <w:rPr>
            <w:noProof/>
            <w:webHidden/>
          </w:rPr>
          <w:fldChar w:fldCharType="end"/>
        </w:r>
      </w:hyperlink>
    </w:p>
    <w:p w14:paraId="7322B253" w14:textId="2D792D12"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43" w:history="1">
        <w:r w:rsidRPr="00653798">
          <w:rPr>
            <w:rStyle w:val="Hyperlink"/>
            <w:noProof/>
          </w:rPr>
          <w:t>Figure 24: Example of a plateau in a search space [].</w:t>
        </w:r>
        <w:r>
          <w:rPr>
            <w:noProof/>
            <w:webHidden/>
          </w:rPr>
          <w:tab/>
        </w:r>
        <w:r>
          <w:rPr>
            <w:noProof/>
            <w:webHidden/>
          </w:rPr>
          <w:fldChar w:fldCharType="begin"/>
        </w:r>
        <w:r>
          <w:rPr>
            <w:noProof/>
            <w:webHidden/>
          </w:rPr>
          <w:instrText xml:space="preserve"> PAGEREF _Toc58769943 \h </w:instrText>
        </w:r>
        <w:r>
          <w:rPr>
            <w:noProof/>
            <w:webHidden/>
          </w:rPr>
        </w:r>
        <w:r>
          <w:rPr>
            <w:noProof/>
            <w:webHidden/>
          </w:rPr>
          <w:fldChar w:fldCharType="separate"/>
        </w:r>
        <w:r>
          <w:rPr>
            <w:noProof/>
            <w:webHidden/>
          </w:rPr>
          <w:t>26</w:t>
        </w:r>
        <w:r>
          <w:rPr>
            <w:noProof/>
            <w:webHidden/>
          </w:rPr>
          <w:fldChar w:fldCharType="end"/>
        </w:r>
      </w:hyperlink>
    </w:p>
    <w:p w14:paraId="152002C1" w14:textId="00209A33"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44" w:history="1">
        <w:r w:rsidRPr="00653798">
          <w:rPr>
            <w:rStyle w:val="Hyperlink"/>
            <w:noProof/>
          </w:rPr>
          <w:t>Figure 25: Example of a ridge in a search space [].</w:t>
        </w:r>
        <w:r>
          <w:rPr>
            <w:noProof/>
            <w:webHidden/>
          </w:rPr>
          <w:tab/>
        </w:r>
        <w:r>
          <w:rPr>
            <w:noProof/>
            <w:webHidden/>
          </w:rPr>
          <w:fldChar w:fldCharType="begin"/>
        </w:r>
        <w:r>
          <w:rPr>
            <w:noProof/>
            <w:webHidden/>
          </w:rPr>
          <w:instrText xml:space="preserve"> PAGEREF _Toc58769944 \h </w:instrText>
        </w:r>
        <w:r>
          <w:rPr>
            <w:noProof/>
            <w:webHidden/>
          </w:rPr>
        </w:r>
        <w:r>
          <w:rPr>
            <w:noProof/>
            <w:webHidden/>
          </w:rPr>
          <w:fldChar w:fldCharType="separate"/>
        </w:r>
        <w:r>
          <w:rPr>
            <w:noProof/>
            <w:webHidden/>
          </w:rPr>
          <w:t>26</w:t>
        </w:r>
        <w:r>
          <w:rPr>
            <w:noProof/>
            <w:webHidden/>
          </w:rPr>
          <w:fldChar w:fldCharType="end"/>
        </w:r>
      </w:hyperlink>
    </w:p>
    <w:p w14:paraId="08166F79" w14:textId="7DA0FDAE" w:rsidR="002521F1" w:rsidRDefault="002521F1">
      <w:pPr>
        <w:pStyle w:val="TableofFigures"/>
        <w:tabs>
          <w:tab w:val="right" w:leader="dot" w:pos="9016"/>
        </w:tabs>
        <w:rPr>
          <w:rFonts w:asciiTheme="minorHAnsi" w:eastAsiaTheme="minorEastAsia" w:hAnsiTheme="minorHAnsi"/>
          <w:noProof/>
          <w:sz w:val="22"/>
          <w:lang w:eastAsia="en-GB"/>
        </w:rPr>
      </w:pPr>
      <w:hyperlink w:anchor="_Toc58769945" w:history="1">
        <w:r w:rsidRPr="00653798">
          <w:rPr>
            <w:rStyle w:val="Hyperlink"/>
            <w:noProof/>
          </w:rPr>
          <w:t>Figure 26: Steepest Ascent Hill Climb with Random Restart Solution</w:t>
        </w:r>
        <w:r>
          <w:rPr>
            <w:noProof/>
            <w:webHidden/>
          </w:rPr>
          <w:tab/>
        </w:r>
        <w:r>
          <w:rPr>
            <w:noProof/>
            <w:webHidden/>
          </w:rPr>
          <w:fldChar w:fldCharType="begin"/>
        </w:r>
        <w:r>
          <w:rPr>
            <w:noProof/>
            <w:webHidden/>
          </w:rPr>
          <w:instrText xml:space="preserve"> PAGEREF _Toc58769945 \h </w:instrText>
        </w:r>
        <w:r>
          <w:rPr>
            <w:noProof/>
            <w:webHidden/>
          </w:rPr>
        </w:r>
        <w:r>
          <w:rPr>
            <w:noProof/>
            <w:webHidden/>
          </w:rPr>
          <w:fldChar w:fldCharType="separate"/>
        </w:r>
        <w:r>
          <w:rPr>
            <w:noProof/>
            <w:webHidden/>
          </w:rPr>
          <w:t>27</w:t>
        </w:r>
        <w:r>
          <w:rPr>
            <w:noProof/>
            <w:webHidden/>
          </w:rPr>
          <w:fldChar w:fldCharType="end"/>
        </w:r>
      </w:hyperlink>
    </w:p>
    <w:p w14:paraId="51550C2D" w14:textId="5FBF21C3" w:rsidR="00E41BE5" w:rsidRPr="00EF1ECA" w:rsidRDefault="00A23231" w:rsidP="00687B48">
      <w:pPr>
        <w:pStyle w:val="Heading1"/>
      </w:pPr>
      <w:r>
        <w:rPr>
          <w:b w:val="0"/>
          <w:bCs/>
          <w:noProof/>
          <w:lang w:val="en-US"/>
        </w:rPr>
        <w:fldChar w:fldCharType="end"/>
      </w:r>
      <w:r w:rsidR="00203DB6">
        <w:br w:type="page"/>
      </w:r>
    </w:p>
    <w:p w14:paraId="0FC3A0C8" w14:textId="50C58DA0" w:rsidR="00602D8E" w:rsidRDefault="6A7AC1A8" w:rsidP="00CC0CA7">
      <w:pPr>
        <w:pStyle w:val="Heading1"/>
        <w:numPr>
          <w:ilvl w:val="0"/>
          <w:numId w:val="15"/>
        </w:numPr>
        <w:ind w:left="360"/>
      </w:pPr>
      <w:bookmarkStart w:id="3" w:name="_Toc58769888"/>
      <w:r>
        <w:lastRenderedPageBreak/>
        <w:t>Introduction</w:t>
      </w:r>
      <w:bookmarkEnd w:id="3"/>
    </w:p>
    <w:p w14:paraId="0E653714" w14:textId="0B1CAA28" w:rsidR="00CF469C" w:rsidRDefault="00971B68" w:rsidP="008657B8">
      <w:r>
        <w:t xml:space="preserve">The purpose of </w:t>
      </w:r>
      <w:r w:rsidR="008657B8">
        <w:t xml:space="preserve">his report </w:t>
      </w:r>
      <w:r>
        <w:t>is to</w:t>
      </w:r>
      <w:r w:rsidR="00C645F6">
        <w:t xml:space="preserve"> critically analyse</w:t>
      </w:r>
      <w:r w:rsidR="00A015BF">
        <w:t>,</w:t>
      </w:r>
      <w:r w:rsidR="00C645F6">
        <w:t xml:space="preserve"> evaluate and apply </w:t>
      </w:r>
      <w:r w:rsidR="00A015BF">
        <w:t xml:space="preserve">artificial intelligence and machine learning methods to solve </w:t>
      </w:r>
      <w:r w:rsidR="00F347AA">
        <w:t>given problems. It will also analyse practical problems and syn</w:t>
      </w:r>
      <w:r w:rsidR="004C01AA">
        <w:t>thesise appropriate software solutions using selected artificial intelligence and machine learning methods.</w:t>
      </w:r>
    </w:p>
    <w:p w14:paraId="65B87760" w14:textId="7AD19865" w:rsidR="000F1382" w:rsidRDefault="000F1382" w:rsidP="008657B8">
      <w:r>
        <w:t xml:space="preserve">The report will be broken down into four tasks, the first being </w:t>
      </w:r>
      <w:r w:rsidR="00DE2828">
        <w:t>the implementation of an AI agent designed to navigate a given storage facility</w:t>
      </w:r>
      <w:r w:rsidR="003D3096">
        <w:t xml:space="preserve"> to find one or more objects on its route. The agent will traverse the </w:t>
      </w:r>
      <w:r w:rsidR="00D7186A">
        <w:t>facility with the use of the depth first search algorithm which will require the use of several data structures, the most important being a stack which is a first in last out data structure</w:t>
      </w:r>
      <w:r w:rsidR="00C65A86">
        <w:t xml:space="preserve"> </w:t>
      </w:r>
      <w:r w:rsidR="00E47C38">
        <w:fldChar w:fldCharType="begin" w:fldLock="1"/>
      </w:r>
      <w:r w:rsidR="00AF1ED7">
        <w:instrText>ADDIN CSL_CITATION {"citationItems":[{"id":"ITEM-1","itemData":{"DOI":"10.1007/978-3-319-93935-3","ISBN":"978-3-319-93933-9","abstract":"This open access book covers all facets of entity-oriented search—where “search” can be interpreted in the broadest sense of information access—from a unified point of view, and provides a coherent and comprehensive overview of the state of the art. It represents the first synthesis of research in this broad and rapidly developing area. Selected topics are discussed in-depth, the goal being to establish fundamental techniques and methods as a basis for future research and development. Additional topics are treated at a survey level only, containing numerous pointers to the relevant literature. A roadmap for future research, based on open issues and challenges identified along the way, rounds out the book.The book is divided into three main parts, sandwiched between introductory and concluding chapters. The first two chapters introduce readers to the basic concepts, provide an overview of entity-oriented search tasks, and present the various types and sources of data that will be used throughout the book. Part I deals with the core task of entity ranking: given a textual query, possibly enriched with additional elements or structural hints, return a ranked list of entities. This core task is examined in a number of different variants, using both structured and unstructured data collections, and numerous query formulations. In turn, Part II is devoted to the role of entities in bridging unstructured and structured data. Part III explores how entities can enable search engines to understand the concepts, meaning, and intent behind the query that the user enters into the search box, and how they can provide rich and focused responses (as opposed to merely a list of documents)—a process known as semantic search. The final chapter concludes the book by discussing the limitations of current approaches, and suggesting directions for future research.Researchers and graduate students are the primary target audience of this book. A general background in information retrieval is sufficient to follow the material, including an understanding of basic probability and statistics concepts as well as a basic knowledge of machine learning concepts and supervised learning algorithms.","author":[{"dropping-particle":"","family":"Balog","given":"Krisztian","non-dropping-particle":"","parse-names":false,"suffix":""}],"collection-title":"The Information Retrieval Series","id":"ITEM-1","issued":{"date-parts":[["2018"]]},"publisher":"Springer International Publishing","publisher-place":"Cham","title":"Entity-Oriented Search","type":"book","volume":"39"},"uris":["http://www.mendeley.com/documents/?uuid=a10c196c-d77a-3dab-8fd4-0341a2b1cdf4"]}],"mendeley":{"formattedCitation":"[1]","plainTextFormattedCitation":"[1]","previouslyFormattedCitation":"[1]"},"properties":{"noteIndex":0},"schema":"https://github.com/citation-style-language/schema/raw/master/csl-citation.json"}</w:instrText>
      </w:r>
      <w:r w:rsidR="00E47C38">
        <w:fldChar w:fldCharType="separate"/>
      </w:r>
      <w:r w:rsidR="00E47C38" w:rsidRPr="00E47C38">
        <w:rPr>
          <w:noProof/>
        </w:rPr>
        <w:t>[1]</w:t>
      </w:r>
      <w:r w:rsidR="00E47C38">
        <w:fldChar w:fldCharType="end"/>
      </w:r>
      <w:r w:rsidR="00BD6A66">
        <w:fldChar w:fldCharType="begin" w:fldLock="1"/>
      </w:r>
      <w:r w:rsidR="00A77258">
        <w:instrText>ADDIN CSL_CITATION {"citationItems":[{"id":"ITEM-1","itemData":{"DOI":"10.1109/TPWRS.2020.2969956","ISSN":"0885-8950","abstract":"In this paper, a data-driven method is proposed for fast cascading outage screening in power systems. The proposed method combines a deep convolutional neural network (deep CNN) and a depth-first search (DFS) algorithm. First, a deep CNN is constructed as a security assessment tool to evaluate system security status based on observable information. With its automatic feature extraction ability and the high generalization, a well-trained deep CNN can produce estimated AC optimal power flow (ACOPF) results for various uncertain operation scenarios, i.e., fluctuated load and system topology change, in a nearly computation-free manner. Second, a scenario tree is built to represent the potential operation scenarios and the associated cascading outages. The DFS algorithm is developed as a fast screening tool to calculate the expected security index value for each cascading outage path along the entire tree, which can be a reference for system operators to take predictive measures against system collapse. The simulation results of applying the proposed deep CNN and the DFS algorithm on standard test cases verify their accuracy, and the computational efficiency is thousands of times faster than the model-based traditional approach, which implies the great potential of the proposed algorithm for online applications.","author":[{"dropping-particle":"","family":"Du","given":"Yan","non-dropping-particle":"","parse-names":false,"suffix":""},{"dropping-particle":"","family":"Li","given":"Fangxing","non-dropping-particle":"","parse-names":false,"suffix":""},{"dropping-particle":"","family":"Zheng","given":"Tongxin","non-dropping-particle":"","parse-names":false,"suffix":""},{"dropping-particle":"","family":"Li","given":"Jiang","non-dropping-particle":"","parse-names":false,"suffix":""}],"container-title":"IEEE Transactions on Power Systems","id":"ITEM-1","issue":"4","issued":{"date-parts":[["2020","7","1"]]},"page":"2704-2715","publisher":"Institute of Electrical and Electronics Engineers Inc.","title":"Fast Cascading Outage Screening Based on Deep Convolutional Neural Network and Depth-First Search","type":"article-journal","volume":"35"},"uris":["http://www.mendeley.com/documents/?uuid=31d62d89-bfc6-387d-a842-b023eb27bdf4"]}],"mendeley":{"formattedCitation":"[2]","plainTextFormattedCitation":"[2]","previouslyFormattedCitation":"[2]"},"properties":{"noteIndex":0},"schema":"https://github.com/citation-style-language/schema/raw/master/csl-citation.json"}</w:instrText>
      </w:r>
      <w:r w:rsidR="00BD6A66">
        <w:fldChar w:fldCharType="separate"/>
      </w:r>
      <w:r w:rsidR="00BD6A66" w:rsidRPr="00BD6A66">
        <w:rPr>
          <w:noProof/>
        </w:rPr>
        <w:t>[2]</w:t>
      </w:r>
      <w:r w:rsidR="00BD6A66">
        <w:fldChar w:fldCharType="end"/>
      </w:r>
      <w:r w:rsidR="00D7186A">
        <w:t>.</w:t>
      </w:r>
    </w:p>
    <w:p w14:paraId="4ED73D84" w14:textId="257F87EC" w:rsidR="000C7832" w:rsidRDefault="00C9066E" w:rsidP="008657B8">
      <w:r>
        <w:t>The second task will be a critical evaluation of the hill climbing algorithm</w:t>
      </w:r>
      <w:r w:rsidR="0053772A">
        <w:t>, an example of a local search algorithm. A description of the method will be provided</w:t>
      </w:r>
      <w:r w:rsidR="008101E6">
        <w:t xml:space="preserve"> which details the steps involved and a discussion of the effectiveness </w:t>
      </w:r>
      <w:r w:rsidR="000C7832">
        <w:t>and the fallbacks with suggestions for improvements will be explored</w:t>
      </w:r>
      <w:r w:rsidR="00BD6A66">
        <w:t xml:space="preserve"> </w:t>
      </w:r>
      <w:r w:rsidR="00A77258">
        <w:fldChar w:fldCharType="begin" w:fldLock="1"/>
      </w:r>
      <w:r w:rsidR="00EE4255">
        <w:instrText>ADDIN CSL_CITATION {"citationItems":[{"id":"ITEM-1","itemData":{"DOI":"10.1109/TPEL.2017.2779238","ISSN":"0885-8993","abstract":"Microgrids are becoming popular because of the rise of distributed energy resources (DERs). The quest for efficient utilization of DERs resulted in the development of hybrid dc/ac microgrids, which consist of independent dc and ac subgrids. Controlling the power exchange across hybrid microgrids is an important aspect in maximizing the benefits. There are numerous techniques proposed in the literature to control the power flow; however, most of these techniques use proportional-integral controllers which are difficult to tune and exhibit slow response. To eliminate the drawback of existing control solutions, this letter proposes a novel strategy to exchange active power among dc and ac microgrids. The proposed control strategy is based on the hill climbing algorithm that uses perturbations of power angle δ and observes the corresponding changes in the active power. An average model of the hybrid microgrid is first developed for the evaluation of the proposed algorithm. The proposed algorithm is then applied to verify its effectiveness for achieving sufficient power exchange and enhancing the dynamic response. The model is implemented and tested using MATLAB/Simulink. Moreover, the proposed control strategy is experimentally validated using a real-Time simulator, OPAL-RT.","author":[{"dropping-particle":"","family":"Khan","given":"Omair","non-dropping-particle":"","parse-names":false,"suffix":""},{"dropping-particle":"","family":"Acharya","given":"Samrat","non-dropping-particle":"","parse-names":false,"suffix":""},{"dropping-particle":"","family":"Hosani","given":"Mohamed","non-dropping-particle":"Al","parse-names":false,"suffix":""},{"dropping-particle":"","family":"Moursi","given":"Mohamed Shawky","non-dropping-particle":"El","parse-names":false,"suffix":""}],"container-title":"IEEE Transactions on Power Electronics","id":"ITEM-1","issue":"7","issued":{"date-parts":[["2018","7","1"]]},"page":"5532-5537","publisher":"Institute of Electrical and Electronics Engineers Inc.","title":"Hill Climbing Power Flow Algorithm for Hybrid DC/AC Microgrids","type":"article-journal","volume":"33"},"uris":["http://www.mendeley.com/documents/?uuid=1b31d869-dffb-3666-a579-79ab37207e70"]}],"mendeley":{"formattedCitation":"[3]","plainTextFormattedCitation":"[3]","previouslyFormattedCitation":"[3]"},"properties":{"noteIndex":0},"schema":"https://github.com/citation-style-language/schema/raw/master/csl-citation.json"}</w:instrText>
      </w:r>
      <w:r w:rsidR="00A77258">
        <w:fldChar w:fldCharType="separate"/>
      </w:r>
      <w:r w:rsidR="00A77258" w:rsidRPr="00A77258">
        <w:rPr>
          <w:noProof/>
        </w:rPr>
        <w:t>[3]</w:t>
      </w:r>
      <w:r w:rsidR="00A77258">
        <w:fldChar w:fldCharType="end"/>
      </w:r>
      <w:r w:rsidR="00EE4255">
        <w:fldChar w:fldCharType="begin" w:fldLock="1"/>
      </w:r>
      <w:r w:rsidR="00126823">
        <w:instrText>ADDIN CSL_CITATION {"citationItems":[{"id":"ITEM-1","itemData":{"DOI":"10.1142/S0217979218503563","ISSN":"0217-9792","abstract":"&lt;p&gt;In order to solve the problem of detection efficiency and the detection speed in botnet detection, a novel botnet detection method is proposed based on hill-climbing algorithm and FARIMA. At first, the evaluation indexes are presented in this method, and botnet and infection hosts are quickly searched with hill-climbing algorithm. Then, FARIMA model is introduced to cut down the long-correlation of detection index. Finally, a simulation was conducted to research on the key factors with MATLAB. The result shows that, compared to other algorithms, it has good adaptability, and it could effectively search for infected hosts and botnets.&lt;/p&gt;","author":[{"dropping-particle":"","family":"Kun","given":"Huang","non-dropping-particle":"","parse-names":false,"suffix":""},{"dropping-particle":"","family":"Jun","given":"Wu","non-dropping-particle":"","parse-names":false,"suffix":""}],"container-title":"International Journal of Modern Physics B","id":"ITEM-1","issue":"32","issued":{"date-parts":[["2018","12","30"]]},"page":"1850356","publisher":"World Scientific Publishing Co. Pte Ltd","title":"A botnet detection method based on FARIMA and hill-climbing algorithm","type":"article-journal","volume":"32"},"uris":["http://www.mendeley.com/documents/?uuid=d6ca15ac-b279-346e-a13a-88764a7ea2ac"]}],"mendeley":{"formattedCitation":"[4]","plainTextFormattedCitation":"[4]","previouslyFormattedCitation":"[4]"},"properties":{"noteIndex":0},"schema":"https://github.com/citation-style-language/schema/raw/master/csl-citation.json"}</w:instrText>
      </w:r>
      <w:r w:rsidR="00EE4255">
        <w:fldChar w:fldCharType="separate"/>
      </w:r>
      <w:r w:rsidR="00EE4255" w:rsidRPr="00EE4255">
        <w:rPr>
          <w:noProof/>
        </w:rPr>
        <w:t>[4]</w:t>
      </w:r>
      <w:r w:rsidR="00EE4255">
        <w:fldChar w:fldCharType="end"/>
      </w:r>
      <w:r w:rsidR="000C7832">
        <w:t>.</w:t>
      </w:r>
    </w:p>
    <w:p w14:paraId="228EC0B4" w14:textId="1209C106" w:rsidR="00C9066E" w:rsidRDefault="000C7832" w:rsidP="008657B8">
      <w:r>
        <w:t xml:space="preserve">The third task will be </w:t>
      </w:r>
      <w:r w:rsidR="003F4451">
        <w:t xml:space="preserve">a practical demonstration of the hill climb being used to solve the </w:t>
      </w:r>
      <w:r w:rsidR="00B1276D">
        <w:t>eight-tile</w:t>
      </w:r>
      <w:r w:rsidR="003F4451">
        <w:t xml:space="preserve"> puzzle game</w:t>
      </w:r>
      <w:r w:rsidR="00B1276D">
        <w:t xml:space="preserve">. Screen shots of the steps taken by the algorithm with </w:t>
      </w:r>
      <w:r w:rsidR="00D07E69">
        <w:t xml:space="preserve">details of the possible routes it could </w:t>
      </w:r>
      <w:r w:rsidR="00A95AA4">
        <w:t>take,</w:t>
      </w:r>
      <w:r w:rsidR="00D07E69">
        <w:t xml:space="preserve"> and a description of the method used to evaluate the optimal moves </w:t>
      </w:r>
      <w:r w:rsidR="00BF075A">
        <w:t>will be shown.</w:t>
      </w:r>
    </w:p>
    <w:p w14:paraId="358FA8AA" w14:textId="1E252905" w:rsidR="00BF075A" w:rsidRDefault="00BF075A" w:rsidP="008657B8">
      <w:r>
        <w:t>The fourth and final task will be a repeat of task three w</w:t>
      </w:r>
      <w:r w:rsidR="00D72B41">
        <w:t xml:space="preserve">here a different evaluation method is used at each decision point to explore whether it </w:t>
      </w:r>
      <w:r w:rsidR="00A95AA4">
        <w:t>is more efficient to use different evaluation methods over others.</w:t>
      </w:r>
    </w:p>
    <w:p w14:paraId="65D2B789" w14:textId="77777777" w:rsidR="00D7186A" w:rsidRPr="008B184A" w:rsidRDefault="00D7186A" w:rsidP="008657B8"/>
    <w:p w14:paraId="241C02F6" w14:textId="77777777" w:rsidR="00A64C26" w:rsidRDefault="00A64C26">
      <w:pPr>
        <w:spacing w:line="259" w:lineRule="auto"/>
        <w:jc w:val="left"/>
        <w:rPr>
          <w:rFonts w:eastAsiaTheme="majorEastAsia" w:cstheme="majorBidi"/>
          <w:b/>
          <w:color w:val="403152" w:themeColor="accent4" w:themeShade="80"/>
          <w:sz w:val="34"/>
          <w:szCs w:val="32"/>
          <w:u w:val="single"/>
        </w:rPr>
      </w:pPr>
      <w:r>
        <w:br w:type="page"/>
      </w:r>
    </w:p>
    <w:p w14:paraId="765E0C48" w14:textId="37618BDD" w:rsidR="00682BB8" w:rsidRDefault="00987027" w:rsidP="00682BB8">
      <w:pPr>
        <w:pStyle w:val="Heading1"/>
        <w:numPr>
          <w:ilvl w:val="0"/>
          <w:numId w:val="15"/>
        </w:numPr>
        <w:ind w:left="360"/>
      </w:pPr>
      <w:bookmarkStart w:id="4" w:name="_Toc58769889"/>
      <w:r>
        <w:lastRenderedPageBreak/>
        <w:t>Storage Facility</w:t>
      </w:r>
      <w:r w:rsidR="001953DE">
        <w:t xml:space="preserve"> Searching</w:t>
      </w:r>
      <w:r>
        <w:t xml:space="preserve"> AI Agent</w:t>
      </w:r>
      <w:bookmarkEnd w:id="4"/>
    </w:p>
    <w:p w14:paraId="1D87863D" w14:textId="13FDD750" w:rsidR="00D61AED" w:rsidRDefault="00D61AED" w:rsidP="00D61AED">
      <w:pPr>
        <w:pStyle w:val="Heading2"/>
        <w:numPr>
          <w:ilvl w:val="1"/>
          <w:numId w:val="15"/>
        </w:numPr>
      </w:pPr>
      <w:bookmarkStart w:id="5" w:name="_Toc58769890"/>
      <w:r>
        <w:t>Aims and Objectives</w:t>
      </w:r>
      <w:bookmarkEnd w:id="5"/>
    </w:p>
    <w:p w14:paraId="716C0EF8" w14:textId="77777777" w:rsidR="00D830DC" w:rsidRDefault="00FB6AE5" w:rsidP="00DF5634">
      <w:r>
        <w:t xml:space="preserve">The first task of this assignment </w:t>
      </w:r>
      <w:r w:rsidR="00771AEB">
        <w:t xml:space="preserve">is to create and test a set of C/C++ functions that emulate an AI agent </w:t>
      </w:r>
      <w:r w:rsidR="006D5D7E">
        <w:t>capable of systematically searching a given medical storage facility for one or more objects.</w:t>
      </w:r>
    </w:p>
    <w:p w14:paraId="447BF8BB" w14:textId="77777777" w:rsidR="00D830DC" w:rsidRDefault="00D830DC" w:rsidP="00DF5634">
      <w:r>
        <w:t>The aims and objectives for the implementation are as follows:</w:t>
      </w:r>
    </w:p>
    <w:p w14:paraId="22DF3782" w14:textId="30BCD852" w:rsidR="00E32712" w:rsidRPr="00EB466E" w:rsidRDefault="00191F00" w:rsidP="007726D7">
      <w:pPr>
        <w:pStyle w:val="ListParagraph"/>
        <w:numPr>
          <w:ilvl w:val="0"/>
          <w:numId w:val="38"/>
        </w:numPr>
        <w:rPr>
          <w:rFonts w:eastAsiaTheme="majorEastAsia" w:cstheme="majorBidi"/>
          <w:color w:val="5F497A" w:themeColor="accent4" w:themeShade="BF"/>
          <w:sz w:val="30"/>
          <w:szCs w:val="26"/>
          <w:u w:val="single"/>
        </w:rPr>
      </w:pPr>
      <w:r>
        <w:t>Read in a text file which contains the layout of the storage facility into the program</w:t>
      </w:r>
      <w:r w:rsidR="00E32712">
        <w:t>.</w:t>
      </w:r>
    </w:p>
    <w:p w14:paraId="3CE64A60" w14:textId="7DCC849B" w:rsidR="00EB466E" w:rsidRPr="00286088" w:rsidRDefault="00EB466E" w:rsidP="007726D7">
      <w:pPr>
        <w:pStyle w:val="ListParagraph"/>
        <w:numPr>
          <w:ilvl w:val="0"/>
          <w:numId w:val="38"/>
        </w:numPr>
        <w:rPr>
          <w:rFonts w:eastAsiaTheme="majorEastAsia" w:cstheme="majorBidi"/>
          <w:color w:val="5F497A" w:themeColor="accent4" w:themeShade="BF"/>
          <w:sz w:val="30"/>
          <w:szCs w:val="26"/>
          <w:u w:val="single"/>
        </w:rPr>
      </w:pPr>
      <w:r>
        <w:t>Represent each space in the storage facility as a character which is stored in memory</w:t>
      </w:r>
      <w:r w:rsidR="00286088">
        <w:t>.</w:t>
      </w:r>
    </w:p>
    <w:p w14:paraId="2A09F7C7" w14:textId="206FD85F" w:rsidR="00286088" w:rsidRPr="0072618F" w:rsidRDefault="00286088" w:rsidP="007726D7">
      <w:pPr>
        <w:pStyle w:val="ListParagraph"/>
        <w:numPr>
          <w:ilvl w:val="0"/>
          <w:numId w:val="38"/>
        </w:numPr>
        <w:rPr>
          <w:rFonts w:eastAsiaTheme="majorEastAsia" w:cstheme="majorBidi"/>
          <w:color w:val="5F497A" w:themeColor="accent4" w:themeShade="BF"/>
          <w:sz w:val="30"/>
          <w:szCs w:val="26"/>
          <w:u w:val="single"/>
        </w:rPr>
      </w:pPr>
      <w:r>
        <w:t>Represent the map structure file as a graph with each intersection, corner and dead end represented as a vertex and each corridor as an edge.</w:t>
      </w:r>
    </w:p>
    <w:p w14:paraId="79CF98FF" w14:textId="77777777" w:rsidR="00286088" w:rsidRPr="00286088" w:rsidRDefault="0072618F" w:rsidP="007726D7">
      <w:pPr>
        <w:pStyle w:val="ListParagraph"/>
        <w:numPr>
          <w:ilvl w:val="0"/>
          <w:numId w:val="38"/>
        </w:numPr>
        <w:rPr>
          <w:rFonts w:eastAsiaTheme="majorEastAsia" w:cstheme="majorBidi"/>
          <w:color w:val="5F497A" w:themeColor="accent4" w:themeShade="BF"/>
          <w:sz w:val="30"/>
          <w:szCs w:val="26"/>
          <w:u w:val="single"/>
        </w:rPr>
      </w:pPr>
      <w:r>
        <w:t>Agent can t</w:t>
      </w:r>
      <w:r w:rsidR="00E32712">
        <w:t>raverse the storage facility with the</w:t>
      </w:r>
      <w:r w:rsidR="00EF73C4">
        <w:t xml:space="preserve"> depth first search algorithm</w:t>
      </w:r>
      <w:r w:rsidR="00286088">
        <w:t>.</w:t>
      </w:r>
    </w:p>
    <w:p w14:paraId="5543A86F" w14:textId="77777777" w:rsidR="001C27B2" w:rsidRPr="001C27B2" w:rsidRDefault="001C27B2" w:rsidP="007726D7">
      <w:pPr>
        <w:pStyle w:val="ListParagraph"/>
        <w:numPr>
          <w:ilvl w:val="0"/>
          <w:numId w:val="38"/>
        </w:numPr>
        <w:rPr>
          <w:rFonts w:eastAsiaTheme="majorEastAsia" w:cstheme="majorBidi"/>
          <w:color w:val="5F497A" w:themeColor="accent4" w:themeShade="BF"/>
          <w:sz w:val="30"/>
          <w:szCs w:val="26"/>
          <w:u w:val="single"/>
        </w:rPr>
      </w:pPr>
      <w:r>
        <w:t>User can load a new storage area map from a different file.</w:t>
      </w:r>
    </w:p>
    <w:p w14:paraId="29C47D95" w14:textId="77777777" w:rsidR="005F58C8" w:rsidRPr="005F58C8" w:rsidRDefault="005F58C8" w:rsidP="007726D7">
      <w:pPr>
        <w:pStyle w:val="ListParagraph"/>
        <w:numPr>
          <w:ilvl w:val="0"/>
          <w:numId w:val="38"/>
        </w:numPr>
        <w:rPr>
          <w:rFonts w:eastAsiaTheme="majorEastAsia" w:cstheme="majorBidi"/>
          <w:color w:val="5F497A" w:themeColor="accent4" w:themeShade="BF"/>
          <w:sz w:val="30"/>
          <w:szCs w:val="26"/>
          <w:u w:val="single"/>
        </w:rPr>
      </w:pPr>
      <w:r>
        <w:t>User can start a new search</w:t>
      </w:r>
    </w:p>
    <w:p w14:paraId="6D6772F5" w14:textId="77777777" w:rsidR="005F58C8" w:rsidRPr="005F58C8" w:rsidRDefault="005F58C8" w:rsidP="007726D7">
      <w:pPr>
        <w:pStyle w:val="ListParagraph"/>
        <w:numPr>
          <w:ilvl w:val="0"/>
          <w:numId w:val="38"/>
        </w:numPr>
        <w:rPr>
          <w:rFonts w:eastAsiaTheme="majorEastAsia" w:cstheme="majorBidi"/>
          <w:color w:val="5F497A" w:themeColor="accent4" w:themeShade="BF"/>
          <w:sz w:val="30"/>
          <w:szCs w:val="26"/>
          <w:u w:val="single"/>
        </w:rPr>
      </w:pPr>
      <w:r>
        <w:t>User can quit the application.</w:t>
      </w:r>
    </w:p>
    <w:p w14:paraId="0598B526" w14:textId="77777777" w:rsidR="00906C84" w:rsidRPr="00906C84" w:rsidRDefault="005F58C8" w:rsidP="007726D7">
      <w:pPr>
        <w:pStyle w:val="ListParagraph"/>
        <w:numPr>
          <w:ilvl w:val="0"/>
          <w:numId w:val="38"/>
        </w:numPr>
        <w:rPr>
          <w:rFonts w:eastAsiaTheme="majorEastAsia" w:cstheme="majorBidi"/>
          <w:color w:val="5F497A" w:themeColor="accent4" w:themeShade="BF"/>
          <w:sz w:val="30"/>
          <w:szCs w:val="26"/>
          <w:u w:val="single"/>
        </w:rPr>
      </w:pPr>
      <w:r>
        <w:t xml:space="preserve">Agent </w:t>
      </w:r>
      <w:r w:rsidR="00906C84">
        <w:t>recognises when it has found an object in the map and report it.</w:t>
      </w:r>
    </w:p>
    <w:p w14:paraId="7AADA56B" w14:textId="77777777" w:rsidR="00F42021" w:rsidRPr="00F42021" w:rsidRDefault="00906C84" w:rsidP="007726D7">
      <w:pPr>
        <w:pStyle w:val="ListParagraph"/>
        <w:numPr>
          <w:ilvl w:val="0"/>
          <w:numId w:val="38"/>
        </w:numPr>
        <w:rPr>
          <w:rFonts w:eastAsiaTheme="majorEastAsia" w:cstheme="majorBidi"/>
          <w:color w:val="5F497A" w:themeColor="accent4" w:themeShade="BF"/>
          <w:sz w:val="30"/>
          <w:szCs w:val="26"/>
          <w:u w:val="single"/>
        </w:rPr>
      </w:pPr>
      <w:r>
        <w:t>Agent</w:t>
      </w:r>
      <w:r w:rsidR="00F42021">
        <w:t xml:space="preserve"> recognises when it has not found an object at the end of its run through the map and reports it.</w:t>
      </w:r>
    </w:p>
    <w:p w14:paraId="5850FEBE" w14:textId="77777777" w:rsidR="00A42DD5" w:rsidRPr="00A42DD5" w:rsidRDefault="00F42021" w:rsidP="007726D7">
      <w:pPr>
        <w:pStyle w:val="ListParagraph"/>
        <w:numPr>
          <w:ilvl w:val="0"/>
          <w:numId w:val="38"/>
        </w:numPr>
        <w:rPr>
          <w:rFonts w:eastAsiaTheme="majorEastAsia" w:cstheme="majorBidi"/>
          <w:color w:val="5F497A" w:themeColor="accent4" w:themeShade="BF"/>
          <w:sz w:val="30"/>
          <w:szCs w:val="26"/>
          <w:u w:val="single"/>
        </w:rPr>
      </w:pPr>
      <w:r>
        <w:t>Agent reports its route at the end of the search and reports at which points it found any objects.</w:t>
      </w:r>
    </w:p>
    <w:p w14:paraId="13FDCF7D" w14:textId="7728917D" w:rsidR="00DF5634" w:rsidRPr="009E3A97" w:rsidRDefault="00A42DD5" w:rsidP="007726D7">
      <w:pPr>
        <w:pStyle w:val="ListParagraph"/>
        <w:numPr>
          <w:ilvl w:val="0"/>
          <w:numId w:val="38"/>
        </w:numPr>
        <w:rPr>
          <w:rFonts w:eastAsiaTheme="majorEastAsia" w:cstheme="majorBidi"/>
          <w:color w:val="5F497A" w:themeColor="accent4" w:themeShade="BF"/>
          <w:sz w:val="30"/>
          <w:szCs w:val="26"/>
          <w:u w:val="single"/>
        </w:rPr>
      </w:pPr>
      <w:r>
        <w:t>The console will display the agent searching the map</w:t>
      </w:r>
      <w:r w:rsidR="00EA3309">
        <w:t xml:space="preserve"> as the search is executed.</w:t>
      </w:r>
      <w:r w:rsidR="00DF5634">
        <w:br w:type="page"/>
      </w:r>
    </w:p>
    <w:p w14:paraId="4BB6A554" w14:textId="3FB0A7D3" w:rsidR="00D61AED" w:rsidRDefault="00B91470" w:rsidP="00FB4A72">
      <w:pPr>
        <w:pStyle w:val="Heading2"/>
        <w:numPr>
          <w:ilvl w:val="1"/>
          <w:numId w:val="15"/>
        </w:numPr>
      </w:pPr>
      <w:bookmarkStart w:id="6" w:name="_Toc58769891"/>
      <w:r>
        <w:lastRenderedPageBreak/>
        <w:t>Development and implementation</w:t>
      </w:r>
      <w:bookmarkEnd w:id="6"/>
    </w:p>
    <w:p w14:paraId="0FCC3C84" w14:textId="217C56B7" w:rsidR="004C6526" w:rsidRDefault="004C6526" w:rsidP="004C6526">
      <w:pPr>
        <w:pStyle w:val="Heading3"/>
        <w:numPr>
          <w:ilvl w:val="2"/>
          <w:numId w:val="15"/>
        </w:numPr>
      </w:pPr>
      <w:bookmarkStart w:id="7" w:name="_Toc58769892"/>
      <w:r>
        <w:t>Data Structures and Algorithms Used</w:t>
      </w:r>
      <w:bookmarkEnd w:id="7"/>
    </w:p>
    <w:p w14:paraId="3A176C91" w14:textId="343EC058" w:rsidR="00F94FBE" w:rsidRPr="00F94FBE" w:rsidRDefault="004A16E0" w:rsidP="00F94FBE">
      <w:r>
        <w:t xml:space="preserve">The </w:t>
      </w:r>
      <w:r w:rsidR="00C23A92">
        <w:t>C</w:t>
      </w:r>
      <w:r>
        <w:t xml:space="preserve">onsole class gives the user the option to read a </w:t>
      </w:r>
      <w:r w:rsidR="0020162A">
        <w:t>file from the Mazes folder in the project directory.</w:t>
      </w:r>
    </w:p>
    <w:p w14:paraId="43E0E44E" w14:textId="77777777" w:rsidR="001B35AE" w:rsidRDefault="00F94FBE" w:rsidP="001B35AE">
      <w:pPr>
        <w:keepNext/>
        <w:jc w:val="center"/>
      </w:pPr>
      <w:r>
        <w:rPr>
          <w:noProof/>
        </w:rPr>
        <w:drawing>
          <wp:inline distT="0" distB="0" distL="0" distR="0" wp14:anchorId="76AA437C" wp14:editId="7CEBD9BD">
            <wp:extent cx="2219325" cy="11334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19325" cy="1133475"/>
                    </a:xfrm>
                    <a:prstGeom prst="rect">
                      <a:avLst/>
                    </a:prstGeom>
                  </pic:spPr>
                </pic:pic>
              </a:graphicData>
            </a:graphic>
          </wp:inline>
        </w:drawing>
      </w:r>
    </w:p>
    <w:p w14:paraId="5C8735B7" w14:textId="198CCAC1" w:rsidR="00F94FBE" w:rsidRDefault="001B35AE" w:rsidP="001B35AE">
      <w:pPr>
        <w:pStyle w:val="Caption"/>
      </w:pPr>
      <w:bookmarkStart w:id="8" w:name="_Toc58769920"/>
      <w:r>
        <w:t xml:space="preserve">Figure </w:t>
      </w:r>
      <w:r w:rsidR="002521F1">
        <w:fldChar w:fldCharType="begin"/>
      </w:r>
      <w:r w:rsidR="002521F1">
        <w:instrText xml:space="preserve"> SEQ Figure \* ARABIC </w:instrText>
      </w:r>
      <w:r w:rsidR="002521F1">
        <w:fldChar w:fldCharType="separate"/>
      </w:r>
      <w:r w:rsidR="002A487F">
        <w:rPr>
          <w:noProof/>
        </w:rPr>
        <w:t>1</w:t>
      </w:r>
      <w:r w:rsidR="002521F1">
        <w:rPr>
          <w:noProof/>
        </w:rPr>
        <w:fldChar w:fldCharType="end"/>
      </w:r>
      <w:r>
        <w:t>: Console Class</w:t>
      </w:r>
      <w:bookmarkEnd w:id="8"/>
    </w:p>
    <w:p w14:paraId="7AECC4D8" w14:textId="6137C1D2" w:rsidR="00122E54" w:rsidRDefault="00C23A92" w:rsidP="00241C94">
      <w:r>
        <w:t>The Console</w:t>
      </w:r>
      <w:r w:rsidR="003F744B">
        <w:t xml:space="preserve"> class uses the </w:t>
      </w:r>
      <w:r w:rsidR="003028A7">
        <w:t>listAvailableFiles</w:t>
      </w:r>
      <w:r w:rsidR="003F744B">
        <w:t xml:space="preserve"> method </w:t>
      </w:r>
      <w:r w:rsidR="00150EE5">
        <w:t>to show the user the files available for them to select. It achieves this with the &lt;filesystem&gt; library</w:t>
      </w:r>
      <w:r w:rsidR="005E46FC">
        <w:t xml:space="preserve"> giving the functionality to read the file names from a given directory.</w:t>
      </w:r>
      <w:r w:rsidR="00F1148D">
        <w:t xml:space="preserve"> </w:t>
      </w:r>
    </w:p>
    <w:p w14:paraId="06C60F7D" w14:textId="77777777" w:rsidR="001B35AE" w:rsidRDefault="003028A7" w:rsidP="001B35AE">
      <w:pPr>
        <w:keepNext/>
        <w:jc w:val="center"/>
      </w:pPr>
      <w:r>
        <w:rPr>
          <w:noProof/>
        </w:rPr>
        <w:drawing>
          <wp:inline distT="0" distB="0" distL="0" distR="0" wp14:anchorId="03035FB8" wp14:editId="272DB9B0">
            <wp:extent cx="5731510" cy="3689985"/>
            <wp:effectExtent l="0" t="0" r="254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689985"/>
                    </a:xfrm>
                    <a:prstGeom prst="rect">
                      <a:avLst/>
                    </a:prstGeom>
                  </pic:spPr>
                </pic:pic>
              </a:graphicData>
            </a:graphic>
          </wp:inline>
        </w:drawing>
      </w:r>
    </w:p>
    <w:p w14:paraId="3528E76F" w14:textId="513494A8" w:rsidR="003028A7" w:rsidRDefault="001B35AE" w:rsidP="001B35AE">
      <w:pPr>
        <w:pStyle w:val="Caption"/>
      </w:pPr>
      <w:bookmarkStart w:id="9" w:name="_Toc58769921"/>
      <w:r>
        <w:t xml:space="preserve">Figure </w:t>
      </w:r>
      <w:r w:rsidR="002521F1">
        <w:fldChar w:fldCharType="begin"/>
      </w:r>
      <w:r w:rsidR="002521F1">
        <w:instrText xml:space="preserve"> SEQ Figure \* ARAB</w:instrText>
      </w:r>
      <w:r w:rsidR="002521F1">
        <w:instrText xml:space="preserve">IC </w:instrText>
      </w:r>
      <w:r w:rsidR="002521F1">
        <w:fldChar w:fldCharType="separate"/>
      </w:r>
      <w:r w:rsidR="002A487F">
        <w:rPr>
          <w:noProof/>
        </w:rPr>
        <w:t>2</w:t>
      </w:r>
      <w:r w:rsidR="002521F1">
        <w:rPr>
          <w:noProof/>
        </w:rPr>
        <w:fldChar w:fldCharType="end"/>
      </w:r>
      <w:r>
        <w:t>: Algorithm to list available files</w:t>
      </w:r>
      <w:bookmarkEnd w:id="9"/>
    </w:p>
    <w:p w14:paraId="3FDC2E1A" w14:textId="77777777" w:rsidR="00F47828" w:rsidRDefault="00F47828">
      <w:pPr>
        <w:spacing w:line="259" w:lineRule="auto"/>
        <w:jc w:val="left"/>
      </w:pPr>
      <w:r>
        <w:br w:type="page"/>
      </w:r>
    </w:p>
    <w:p w14:paraId="3AE3727A" w14:textId="64BCF3A7" w:rsidR="005E46FC" w:rsidRDefault="00F3146B" w:rsidP="00241C94">
      <w:r>
        <w:lastRenderedPageBreak/>
        <w:t xml:space="preserve">The selectMazeFile method then allows the user to select a file that is displayed on screen. Exception handling has been used for the user input to prevent </w:t>
      </w:r>
      <w:r w:rsidR="00E3376C">
        <w:t>improper input of unrecognised characters crashing the program.</w:t>
      </w:r>
    </w:p>
    <w:p w14:paraId="10459C59" w14:textId="77777777" w:rsidR="001B35AE" w:rsidRDefault="0076488E" w:rsidP="001B35AE">
      <w:pPr>
        <w:keepNext/>
        <w:jc w:val="center"/>
      </w:pPr>
      <w:r>
        <w:rPr>
          <w:noProof/>
        </w:rPr>
        <w:drawing>
          <wp:inline distT="0" distB="0" distL="0" distR="0" wp14:anchorId="2940036B" wp14:editId="20AB61B6">
            <wp:extent cx="5307295" cy="7324725"/>
            <wp:effectExtent l="0" t="0" r="825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16847" cy="7475921"/>
                    </a:xfrm>
                    <a:prstGeom prst="rect">
                      <a:avLst/>
                    </a:prstGeom>
                  </pic:spPr>
                </pic:pic>
              </a:graphicData>
            </a:graphic>
          </wp:inline>
        </w:drawing>
      </w:r>
    </w:p>
    <w:p w14:paraId="4E580637" w14:textId="6C639A54" w:rsidR="0076488E" w:rsidRDefault="001B35AE" w:rsidP="001B35AE">
      <w:pPr>
        <w:pStyle w:val="Caption"/>
      </w:pPr>
      <w:bookmarkStart w:id="10" w:name="_Toc58769922"/>
      <w:r>
        <w:t xml:space="preserve">Figure </w:t>
      </w:r>
      <w:r w:rsidR="002521F1">
        <w:fldChar w:fldCharType="begin"/>
      </w:r>
      <w:r w:rsidR="002521F1">
        <w:instrText xml:space="preserve"> SEQ Figure \* ARABIC </w:instrText>
      </w:r>
      <w:r w:rsidR="002521F1">
        <w:fldChar w:fldCharType="separate"/>
      </w:r>
      <w:r w:rsidR="002A487F">
        <w:rPr>
          <w:noProof/>
        </w:rPr>
        <w:t>3</w:t>
      </w:r>
      <w:r w:rsidR="002521F1">
        <w:rPr>
          <w:noProof/>
        </w:rPr>
        <w:fldChar w:fldCharType="end"/>
      </w:r>
      <w:r>
        <w:t>:</w:t>
      </w:r>
      <w:r w:rsidR="00F55054">
        <w:t xml:space="preserve"> </w:t>
      </w:r>
      <w:r>
        <w:t>Algorithm to select a maze file</w:t>
      </w:r>
      <w:bookmarkEnd w:id="10"/>
    </w:p>
    <w:p w14:paraId="6FF7A251" w14:textId="7485B1ED" w:rsidR="00241C94" w:rsidRDefault="00F94FBE" w:rsidP="00241C94">
      <w:r>
        <w:lastRenderedPageBreak/>
        <w:t>To store the storage facility</w:t>
      </w:r>
      <w:r w:rsidR="001A176B">
        <w:t xml:space="preserve"> in memory, the </w:t>
      </w:r>
      <w:r w:rsidR="003B6A82">
        <w:t>M</w:t>
      </w:r>
      <w:r w:rsidR="001A176B">
        <w:t>aze class uses a vector of strings called</w:t>
      </w:r>
      <w:r w:rsidR="00751224">
        <w:t xml:space="preserve"> _mazes</w:t>
      </w:r>
      <w:r w:rsidR="001A176B">
        <w:t>, saving eac</w:t>
      </w:r>
      <w:r w:rsidR="00751224">
        <w:t xml:space="preserve">h line of the facility. </w:t>
      </w:r>
      <w:r w:rsidR="0089596D">
        <w:t>This approach was used with the intention of accessing the characters in the maze with</w:t>
      </w:r>
      <w:r w:rsidR="00B85690">
        <w:t xml:space="preserve"> the row and column indexes i.e. _maze[row][col]</w:t>
      </w:r>
      <w:r w:rsidR="003B6A82">
        <w:t>.</w:t>
      </w:r>
    </w:p>
    <w:p w14:paraId="30BBA9C0" w14:textId="77777777" w:rsidR="005E2A65" w:rsidRDefault="005E2A65" w:rsidP="005E2A65">
      <w:r>
        <w:t>The Maze class also contains a vector of node pointers, which will act as the graph which the agent will traverse.</w:t>
      </w:r>
    </w:p>
    <w:p w14:paraId="4A23E5C9" w14:textId="77777777" w:rsidR="001B35AE" w:rsidRDefault="00F45C32" w:rsidP="001B35AE">
      <w:pPr>
        <w:keepNext/>
        <w:jc w:val="center"/>
      </w:pPr>
      <w:r>
        <w:rPr>
          <w:noProof/>
        </w:rPr>
        <w:drawing>
          <wp:inline distT="0" distB="0" distL="0" distR="0" wp14:anchorId="3813130E" wp14:editId="4ECEC1A6">
            <wp:extent cx="3505200" cy="20097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05200" cy="2009775"/>
                    </a:xfrm>
                    <a:prstGeom prst="rect">
                      <a:avLst/>
                    </a:prstGeom>
                  </pic:spPr>
                </pic:pic>
              </a:graphicData>
            </a:graphic>
          </wp:inline>
        </w:drawing>
      </w:r>
    </w:p>
    <w:p w14:paraId="4376CE09" w14:textId="44247636" w:rsidR="004C6526" w:rsidRDefault="001B35AE" w:rsidP="001B35AE">
      <w:pPr>
        <w:pStyle w:val="Caption"/>
      </w:pPr>
      <w:bookmarkStart w:id="11" w:name="_Toc58769923"/>
      <w:r>
        <w:t xml:space="preserve">Figure </w:t>
      </w:r>
      <w:r w:rsidR="002521F1">
        <w:fldChar w:fldCharType="begin"/>
      </w:r>
      <w:r w:rsidR="002521F1">
        <w:instrText xml:space="preserve"> SEQ Figure \* ARABIC </w:instrText>
      </w:r>
      <w:r w:rsidR="002521F1">
        <w:fldChar w:fldCharType="separate"/>
      </w:r>
      <w:r w:rsidR="002A487F">
        <w:rPr>
          <w:noProof/>
        </w:rPr>
        <w:t>4</w:t>
      </w:r>
      <w:r w:rsidR="002521F1">
        <w:rPr>
          <w:noProof/>
        </w:rPr>
        <w:fldChar w:fldCharType="end"/>
      </w:r>
      <w:r>
        <w:t>:</w:t>
      </w:r>
      <w:r w:rsidR="00F55054">
        <w:t xml:space="preserve"> </w:t>
      </w:r>
      <w:r>
        <w:t>Maze class attributes</w:t>
      </w:r>
      <w:bookmarkEnd w:id="11"/>
    </w:p>
    <w:p w14:paraId="21083F8B" w14:textId="2503888B" w:rsidR="00AD0519" w:rsidRDefault="00AD0519" w:rsidP="004C6526">
      <w:r>
        <w:t>The algorithm used to read the file into the data structure</w:t>
      </w:r>
      <w:r w:rsidR="001B265B">
        <w:t>, ReadFileIntoMaze,</w:t>
      </w:r>
      <w:r>
        <w:t xml:space="preserve"> works by </w:t>
      </w:r>
      <w:r w:rsidR="00F47828">
        <w:t>reading each line of the file and pushing them onto the container one at a time.</w:t>
      </w:r>
    </w:p>
    <w:p w14:paraId="774645A3" w14:textId="77777777" w:rsidR="001B35AE" w:rsidRDefault="00AD0519" w:rsidP="001B35AE">
      <w:pPr>
        <w:keepNext/>
        <w:jc w:val="center"/>
      </w:pPr>
      <w:r>
        <w:rPr>
          <w:noProof/>
        </w:rPr>
        <w:drawing>
          <wp:inline distT="0" distB="0" distL="0" distR="0" wp14:anchorId="50219B92" wp14:editId="6B373A41">
            <wp:extent cx="5591175" cy="34491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03722" cy="3518539"/>
                    </a:xfrm>
                    <a:prstGeom prst="rect">
                      <a:avLst/>
                    </a:prstGeom>
                  </pic:spPr>
                </pic:pic>
              </a:graphicData>
            </a:graphic>
          </wp:inline>
        </w:drawing>
      </w:r>
    </w:p>
    <w:p w14:paraId="506BFD56" w14:textId="45D7CC76" w:rsidR="00F31C0F" w:rsidRDefault="001B35AE" w:rsidP="001B35AE">
      <w:pPr>
        <w:pStyle w:val="Caption"/>
      </w:pPr>
      <w:bookmarkStart w:id="12" w:name="_Toc58769924"/>
      <w:r>
        <w:t xml:space="preserve">Figure </w:t>
      </w:r>
      <w:r w:rsidR="002521F1">
        <w:fldChar w:fldCharType="begin"/>
      </w:r>
      <w:r w:rsidR="002521F1">
        <w:instrText xml:space="preserve"> SEQ Figure \* ARABIC </w:instrText>
      </w:r>
      <w:r w:rsidR="002521F1">
        <w:fldChar w:fldCharType="separate"/>
      </w:r>
      <w:r w:rsidR="002A487F">
        <w:rPr>
          <w:noProof/>
        </w:rPr>
        <w:t>5</w:t>
      </w:r>
      <w:r w:rsidR="002521F1">
        <w:rPr>
          <w:noProof/>
        </w:rPr>
        <w:fldChar w:fldCharType="end"/>
      </w:r>
      <w:r>
        <w:t>:</w:t>
      </w:r>
      <w:r w:rsidR="00F55054">
        <w:t xml:space="preserve"> </w:t>
      </w:r>
      <w:r>
        <w:t>Algorithm to read file into data structure</w:t>
      </w:r>
      <w:bookmarkEnd w:id="12"/>
    </w:p>
    <w:p w14:paraId="7F82C63F" w14:textId="41E764DF" w:rsidR="00F47828" w:rsidRDefault="00F47828" w:rsidP="0078375B">
      <w:r>
        <w:br w:type="page"/>
      </w:r>
      <w:r w:rsidR="001B265B">
        <w:lastRenderedPageBreak/>
        <w:t xml:space="preserve">The algorithm used to </w:t>
      </w:r>
      <w:r w:rsidR="00FA6C9B">
        <w:t>create the graph that represents the map, CreateGraph, works by</w:t>
      </w:r>
      <w:r w:rsidR="00F00A2E">
        <w:t xml:space="preserve"> scanning through each character in the _maze container</w:t>
      </w:r>
      <w:r w:rsidR="009840D0">
        <w:t xml:space="preserve"> and depending on the character</w:t>
      </w:r>
      <w:r w:rsidR="003679A0">
        <w:t>’</w:t>
      </w:r>
      <w:r w:rsidR="009840D0">
        <w:t>s neighbouring characters, will create a node</w:t>
      </w:r>
      <w:r w:rsidR="00630DC2">
        <w:t xml:space="preserve"> holding that position and connect it to the</w:t>
      </w:r>
      <w:r w:rsidR="003679A0">
        <w:t xml:space="preserve"> viable</w:t>
      </w:r>
      <w:r w:rsidR="00630DC2">
        <w:t xml:space="preserve"> </w:t>
      </w:r>
      <w:r w:rsidR="00FB41B6">
        <w:t>nodes around it</w:t>
      </w:r>
      <w:r w:rsidR="003679A0">
        <w:t>.</w:t>
      </w:r>
      <w:r w:rsidR="00E04D8D">
        <w:t xml:space="preserve"> Complex Boolean logic has been used and is further </w:t>
      </w:r>
      <w:r w:rsidR="005E2A65">
        <w:t>elaborated in the code in form of comments.</w:t>
      </w:r>
    </w:p>
    <w:p w14:paraId="484739CC" w14:textId="77777777" w:rsidR="001B35AE" w:rsidRDefault="0072298D" w:rsidP="001B35AE">
      <w:pPr>
        <w:keepNext/>
        <w:jc w:val="center"/>
      </w:pPr>
      <w:r>
        <w:rPr>
          <w:noProof/>
        </w:rPr>
        <w:drawing>
          <wp:inline distT="0" distB="0" distL="0" distR="0" wp14:anchorId="36E3D145" wp14:editId="56C946B4">
            <wp:extent cx="5558479" cy="7058025"/>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6637" cy="7106477"/>
                    </a:xfrm>
                    <a:prstGeom prst="rect">
                      <a:avLst/>
                    </a:prstGeom>
                  </pic:spPr>
                </pic:pic>
              </a:graphicData>
            </a:graphic>
          </wp:inline>
        </w:drawing>
      </w:r>
    </w:p>
    <w:p w14:paraId="3FC59310" w14:textId="02CB925A" w:rsidR="0072298D" w:rsidRDefault="001B35AE" w:rsidP="001B35AE">
      <w:pPr>
        <w:pStyle w:val="Caption"/>
      </w:pPr>
      <w:bookmarkStart w:id="13" w:name="_Toc58769925"/>
      <w:r>
        <w:t xml:space="preserve">Figure </w:t>
      </w:r>
      <w:r w:rsidR="002521F1">
        <w:fldChar w:fldCharType="begin"/>
      </w:r>
      <w:r w:rsidR="002521F1">
        <w:instrText xml:space="preserve"> SEQ Figure \* ARABIC </w:instrText>
      </w:r>
      <w:r w:rsidR="002521F1">
        <w:fldChar w:fldCharType="separate"/>
      </w:r>
      <w:r w:rsidR="002A487F">
        <w:rPr>
          <w:noProof/>
        </w:rPr>
        <w:t>6</w:t>
      </w:r>
      <w:r w:rsidR="002521F1">
        <w:rPr>
          <w:noProof/>
        </w:rPr>
        <w:fldChar w:fldCharType="end"/>
      </w:r>
      <w:r>
        <w:t>:</w:t>
      </w:r>
      <w:r w:rsidR="00F55054">
        <w:t xml:space="preserve"> </w:t>
      </w:r>
      <w:r>
        <w:t>Algorithm used to create graph</w:t>
      </w:r>
      <w:bookmarkEnd w:id="13"/>
    </w:p>
    <w:p w14:paraId="3E5F00C3" w14:textId="47A3949F" w:rsidR="005E2A65" w:rsidRDefault="00D124AC" w:rsidP="004C6526">
      <w:r>
        <w:lastRenderedPageBreak/>
        <w:t>The Node class</w:t>
      </w:r>
      <w:r w:rsidR="0097559D">
        <w:t xml:space="preserve"> contains a vector for adjacent nodes </w:t>
      </w:r>
      <w:r w:rsidR="009624C0">
        <w:t xml:space="preserve">which indicated the node pointer and the distance to travel. With </w:t>
      </w:r>
      <w:r w:rsidR="00D04288">
        <w:t>more time the search could be improved with an A* algorithm approach which uses the distance as a heuristic</w:t>
      </w:r>
      <w:r w:rsidR="00066227">
        <w:t>.</w:t>
      </w:r>
    </w:p>
    <w:p w14:paraId="3461C88C" w14:textId="77777777" w:rsidR="00E41961" w:rsidRDefault="00761605" w:rsidP="00E41961">
      <w:pPr>
        <w:keepNext/>
        <w:jc w:val="center"/>
      </w:pPr>
      <w:r>
        <w:rPr>
          <w:noProof/>
        </w:rPr>
        <w:drawing>
          <wp:inline distT="0" distB="0" distL="0" distR="0" wp14:anchorId="2266A2B2" wp14:editId="6BB0057C">
            <wp:extent cx="3969058" cy="35242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76791" cy="3531116"/>
                    </a:xfrm>
                    <a:prstGeom prst="rect">
                      <a:avLst/>
                    </a:prstGeom>
                  </pic:spPr>
                </pic:pic>
              </a:graphicData>
            </a:graphic>
          </wp:inline>
        </w:drawing>
      </w:r>
    </w:p>
    <w:p w14:paraId="18816C20" w14:textId="56BA451C" w:rsidR="00761605" w:rsidRDefault="00E41961" w:rsidP="00E41961">
      <w:pPr>
        <w:pStyle w:val="Caption"/>
      </w:pPr>
      <w:bookmarkStart w:id="14" w:name="_Toc58769926"/>
      <w:r>
        <w:t xml:space="preserve">Figure </w:t>
      </w:r>
      <w:r w:rsidR="002521F1">
        <w:fldChar w:fldCharType="begin"/>
      </w:r>
      <w:r w:rsidR="002521F1">
        <w:instrText xml:space="preserve"> SEQ Figure \* ARABIC </w:instrText>
      </w:r>
      <w:r w:rsidR="002521F1">
        <w:fldChar w:fldCharType="separate"/>
      </w:r>
      <w:r w:rsidR="002A487F">
        <w:rPr>
          <w:noProof/>
        </w:rPr>
        <w:t>7</w:t>
      </w:r>
      <w:r w:rsidR="002521F1">
        <w:rPr>
          <w:noProof/>
        </w:rPr>
        <w:fldChar w:fldCharType="end"/>
      </w:r>
      <w:r>
        <w:t>:</w:t>
      </w:r>
      <w:r w:rsidR="00F55054">
        <w:t xml:space="preserve"> </w:t>
      </w:r>
      <w:r>
        <w:t>Node class attributes and ascociated structs</w:t>
      </w:r>
      <w:bookmarkEnd w:id="14"/>
    </w:p>
    <w:p w14:paraId="076FBD87" w14:textId="43093648" w:rsidR="00761605" w:rsidRDefault="007C5438" w:rsidP="004C6526">
      <w:r>
        <w:t>The DFS class contains a stack container which will hold Node pointers, this data structure will be used</w:t>
      </w:r>
      <w:r w:rsidR="00B50031">
        <w:t xml:space="preserve"> in the depth first search algorithm.</w:t>
      </w:r>
    </w:p>
    <w:p w14:paraId="5374334F" w14:textId="28731E55" w:rsidR="00B50031" w:rsidRDefault="00B675CB" w:rsidP="004C6526">
      <w:r>
        <w:t>A v</w:t>
      </w:r>
      <w:r w:rsidR="00B50031">
        <w:t>ector for chars</w:t>
      </w:r>
      <w:r>
        <w:t xml:space="preserve"> is used to store the items the agent finds as it traverses the map which is then used to check if all the items have been found at the end of its search.</w:t>
      </w:r>
    </w:p>
    <w:p w14:paraId="72C94FC9" w14:textId="77777777" w:rsidR="00E41961" w:rsidRDefault="00B77665" w:rsidP="00E41961">
      <w:pPr>
        <w:keepNext/>
        <w:jc w:val="center"/>
      </w:pPr>
      <w:r>
        <w:rPr>
          <w:noProof/>
        </w:rPr>
        <w:drawing>
          <wp:inline distT="0" distB="0" distL="0" distR="0" wp14:anchorId="2E1A0317" wp14:editId="05B2FA8A">
            <wp:extent cx="3238500" cy="214070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41621" cy="2142766"/>
                    </a:xfrm>
                    <a:prstGeom prst="rect">
                      <a:avLst/>
                    </a:prstGeom>
                  </pic:spPr>
                </pic:pic>
              </a:graphicData>
            </a:graphic>
          </wp:inline>
        </w:drawing>
      </w:r>
    </w:p>
    <w:p w14:paraId="5825F25E" w14:textId="42FA28C7" w:rsidR="00761605" w:rsidRDefault="00E41961" w:rsidP="00E41961">
      <w:pPr>
        <w:pStyle w:val="Caption"/>
      </w:pPr>
      <w:bookmarkStart w:id="15" w:name="_Toc58769927"/>
      <w:r>
        <w:t xml:space="preserve">Figure </w:t>
      </w:r>
      <w:r w:rsidR="002521F1">
        <w:fldChar w:fldCharType="begin"/>
      </w:r>
      <w:r w:rsidR="002521F1">
        <w:instrText xml:space="preserve"> SEQ Figure \* ARABIC </w:instrText>
      </w:r>
      <w:r w:rsidR="002521F1">
        <w:fldChar w:fldCharType="separate"/>
      </w:r>
      <w:r w:rsidR="002A487F">
        <w:rPr>
          <w:noProof/>
        </w:rPr>
        <w:t>8</w:t>
      </w:r>
      <w:r w:rsidR="002521F1">
        <w:rPr>
          <w:noProof/>
        </w:rPr>
        <w:fldChar w:fldCharType="end"/>
      </w:r>
      <w:r>
        <w:t>:</w:t>
      </w:r>
      <w:r w:rsidR="00F55054">
        <w:t xml:space="preserve"> </w:t>
      </w:r>
      <w:r>
        <w:t>DFS class attributes</w:t>
      </w:r>
      <w:bookmarkEnd w:id="15"/>
    </w:p>
    <w:p w14:paraId="28738AC3" w14:textId="1896FFED" w:rsidR="004D57ED" w:rsidRDefault="00614A3F" w:rsidP="004C6526">
      <w:r>
        <w:lastRenderedPageBreak/>
        <w:t xml:space="preserve">The algorithm used to traverse the graph is set up as a depth first search, </w:t>
      </w:r>
      <w:r w:rsidR="001C5392">
        <w:t>looping while the stack is not empty, setting the current to the top of the stack and popping the top, then pushing all</w:t>
      </w:r>
      <w:r w:rsidR="00C81D0B">
        <w:t xml:space="preserve"> unvisited</w:t>
      </w:r>
      <w:r w:rsidR="001C5392">
        <w:t xml:space="preserve"> adjacent nodes </w:t>
      </w:r>
      <w:r w:rsidR="00C81D0B">
        <w:t>to current onto the stack to then continue to the next iteration of the loop until all nodes have been visited.</w:t>
      </w:r>
    </w:p>
    <w:p w14:paraId="73E4D7CC" w14:textId="2210D986" w:rsidR="00121357" w:rsidRDefault="00121357" w:rsidP="004C6526">
      <w:r>
        <w:t xml:space="preserve">When the search has completed, the agent reports if all the items have been found or not, then reports the route it took </w:t>
      </w:r>
      <w:r w:rsidR="00E86098">
        <w:t>and at what points it found the items in its journey.</w:t>
      </w:r>
    </w:p>
    <w:p w14:paraId="5EEF8F29" w14:textId="77777777" w:rsidR="00E41961" w:rsidRDefault="004D57ED" w:rsidP="00E41961">
      <w:pPr>
        <w:keepNext/>
        <w:jc w:val="center"/>
      </w:pPr>
      <w:r>
        <w:rPr>
          <w:noProof/>
        </w:rPr>
        <w:drawing>
          <wp:inline distT="0" distB="0" distL="0" distR="0" wp14:anchorId="7C41916C" wp14:editId="2C015880">
            <wp:extent cx="5328497" cy="6515100"/>
            <wp:effectExtent l="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34600" cy="6522562"/>
                    </a:xfrm>
                    <a:prstGeom prst="rect">
                      <a:avLst/>
                    </a:prstGeom>
                  </pic:spPr>
                </pic:pic>
              </a:graphicData>
            </a:graphic>
          </wp:inline>
        </w:drawing>
      </w:r>
    </w:p>
    <w:p w14:paraId="2A4FFC3B" w14:textId="11FB3077" w:rsidR="00241C94" w:rsidRPr="004C6526" w:rsidRDefault="00E41961" w:rsidP="00E41961">
      <w:pPr>
        <w:pStyle w:val="Caption"/>
      </w:pPr>
      <w:bookmarkStart w:id="16" w:name="_Toc58769928"/>
      <w:r>
        <w:t xml:space="preserve">Figure </w:t>
      </w:r>
      <w:r w:rsidR="002521F1">
        <w:fldChar w:fldCharType="begin"/>
      </w:r>
      <w:r w:rsidR="002521F1">
        <w:instrText xml:space="preserve"> SEQ Figure \* ARABIC </w:instrText>
      </w:r>
      <w:r w:rsidR="002521F1">
        <w:fldChar w:fldCharType="separate"/>
      </w:r>
      <w:r w:rsidR="002A487F">
        <w:rPr>
          <w:noProof/>
        </w:rPr>
        <w:t>9</w:t>
      </w:r>
      <w:r w:rsidR="002521F1">
        <w:rPr>
          <w:noProof/>
        </w:rPr>
        <w:fldChar w:fldCharType="end"/>
      </w:r>
      <w:r>
        <w:t>:</w:t>
      </w:r>
      <w:r w:rsidR="00F55054">
        <w:t xml:space="preserve"> </w:t>
      </w:r>
      <w:r>
        <w:t>Algorithm used to traverse graph</w:t>
      </w:r>
      <w:bookmarkEnd w:id="16"/>
    </w:p>
    <w:p w14:paraId="7ED0A0C0" w14:textId="664370AC" w:rsidR="004C6526" w:rsidRDefault="004C6526" w:rsidP="00F03477">
      <w:pPr>
        <w:pStyle w:val="Heading3"/>
        <w:numPr>
          <w:ilvl w:val="2"/>
          <w:numId w:val="15"/>
        </w:numPr>
      </w:pPr>
      <w:bookmarkStart w:id="17" w:name="_Toc58769893"/>
      <w:r>
        <w:lastRenderedPageBreak/>
        <w:t>User Guide</w:t>
      </w:r>
      <w:bookmarkEnd w:id="17"/>
    </w:p>
    <w:p w14:paraId="7E7BE33C" w14:textId="77777777" w:rsidR="001311F3" w:rsidRDefault="001311F3" w:rsidP="001C0E12">
      <w:r>
        <w:rPr>
          <w:b/>
          <w:bCs/>
          <w:u w:val="single"/>
        </w:rPr>
        <w:t>Reading a new file into the program</w:t>
      </w:r>
    </w:p>
    <w:p w14:paraId="78A95257" w14:textId="484897E8" w:rsidR="0044157D" w:rsidRDefault="00D455D6" w:rsidP="001C0E12">
      <w:r>
        <w:t xml:space="preserve">Before reading a file into the program, first ensure that the walls of the map in the file are made of the * character, that there is </w:t>
      </w:r>
      <w:r w:rsidR="00CA4AE4">
        <w:t xml:space="preserve">a surrounding perimeter wall, </w:t>
      </w:r>
      <w:r w:rsidR="003E774F">
        <w:t xml:space="preserve">and that there is a start position shown by </w:t>
      </w:r>
      <w:r w:rsidR="0044157D">
        <w:t>an ‘S’ character, upper or lower case will be suitable.</w:t>
      </w:r>
      <w:r w:rsidR="00BD77D0">
        <w:t xml:space="preserve"> Items inside the </w:t>
      </w:r>
      <w:r w:rsidR="00BD2D2F">
        <w:t>map</w:t>
      </w:r>
      <w:r w:rsidR="00BD77D0">
        <w:t xml:space="preserve"> need to be represented by numerical characters.</w:t>
      </w:r>
    </w:p>
    <w:p w14:paraId="07F75603" w14:textId="77777777" w:rsidR="00E41961" w:rsidRDefault="00965D03" w:rsidP="00E41961">
      <w:pPr>
        <w:keepNext/>
        <w:jc w:val="center"/>
      </w:pPr>
      <w:r>
        <w:rPr>
          <w:noProof/>
        </w:rPr>
        <w:drawing>
          <wp:inline distT="0" distB="0" distL="0" distR="0" wp14:anchorId="169F6D86" wp14:editId="7D39796E">
            <wp:extent cx="1314450" cy="27051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14450" cy="2705100"/>
                    </a:xfrm>
                    <a:prstGeom prst="rect">
                      <a:avLst/>
                    </a:prstGeom>
                  </pic:spPr>
                </pic:pic>
              </a:graphicData>
            </a:graphic>
          </wp:inline>
        </w:drawing>
      </w:r>
    </w:p>
    <w:p w14:paraId="6DF6193E" w14:textId="4B1362F0" w:rsidR="00D455D6" w:rsidRDefault="00E41961" w:rsidP="00E41961">
      <w:pPr>
        <w:pStyle w:val="Caption"/>
      </w:pPr>
      <w:bookmarkStart w:id="18" w:name="_Toc58769929"/>
      <w:r>
        <w:t xml:space="preserve">Figure </w:t>
      </w:r>
      <w:r w:rsidR="002521F1">
        <w:fldChar w:fldCharType="begin"/>
      </w:r>
      <w:r w:rsidR="002521F1">
        <w:instrText xml:space="preserve"> SEQ Figure \* ARABIC </w:instrText>
      </w:r>
      <w:r w:rsidR="002521F1">
        <w:fldChar w:fldCharType="separate"/>
      </w:r>
      <w:r w:rsidR="002A487F">
        <w:rPr>
          <w:noProof/>
        </w:rPr>
        <w:t>10</w:t>
      </w:r>
      <w:r w:rsidR="002521F1">
        <w:rPr>
          <w:noProof/>
        </w:rPr>
        <w:fldChar w:fldCharType="end"/>
      </w:r>
      <w:r>
        <w:t>: Example of acceptable text format</w:t>
      </w:r>
      <w:bookmarkEnd w:id="18"/>
    </w:p>
    <w:p w14:paraId="316B1D3C" w14:textId="77777777" w:rsidR="00BD77D0" w:rsidRDefault="00BD77D0">
      <w:pPr>
        <w:spacing w:line="259" w:lineRule="auto"/>
        <w:jc w:val="left"/>
      </w:pPr>
      <w:r>
        <w:br w:type="page"/>
      </w:r>
    </w:p>
    <w:p w14:paraId="79FD286D" w14:textId="1EA4C01F" w:rsidR="00D872B5" w:rsidRDefault="0045288A" w:rsidP="001C0E12">
      <w:r>
        <w:lastRenderedPageBreak/>
        <w:t>To read a custom file into the program, one must first navigate to the folder that the files are read from</w:t>
      </w:r>
      <w:r w:rsidR="00793FBB">
        <w:t xml:space="preserve">. </w:t>
      </w:r>
      <w:r w:rsidR="003F0E4F">
        <w:t>The easiest way to do this is to</w:t>
      </w:r>
      <w:r w:rsidR="00793FBB">
        <w:t xml:space="preserve"> first open the solution in Visual</w:t>
      </w:r>
      <w:r w:rsidR="003F0E4F">
        <w:t xml:space="preserve"> Studio and </w:t>
      </w:r>
      <w:r w:rsidR="00D872B5">
        <w:t xml:space="preserve">right click on the solution in the solution explorer </w:t>
      </w:r>
      <w:r w:rsidR="005E420A">
        <w:t xml:space="preserve">and select “Open Folder in File Explorer” </w:t>
      </w:r>
      <w:r w:rsidR="00D872B5">
        <w:t>as shown below:</w:t>
      </w:r>
    </w:p>
    <w:p w14:paraId="0F470EBC" w14:textId="77777777" w:rsidR="00E41961" w:rsidRDefault="00496869" w:rsidP="00E41961">
      <w:pPr>
        <w:keepNext/>
        <w:jc w:val="center"/>
      </w:pPr>
      <w:r>
        <w:rPr>
          <w:noProof/>
        </w:rPr>
        <w:drawing>
          <wp:inline distT="0" distB="0" distL="0" distR="0" wp14:anchorId="1ADE3713" wp14:editId="5AB1DA03">
            <wp:extent cx="5025525" cy="6486525"/>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49070" cy="6516914"/>
                    </a:xfrm>
                    <a:prstGeom prst="rect">
                      <a:avLst/>
                    </a:prstGeom>
                    <a:noFill/>
                    <a:ln>
                      <a:noFill/>
                    </a:ln>
                  </pic:spPr>
                </pic:pic>
              </a:graphicData>
            </a:graphic>
          </wp:inline>
        </w:drawing>
      </w:r>
    </w:p>
    <w:p w14:paraId="5BEF049F" w14:textId="5B12491D" w:rsidR="00670C92" w:rsidRDefault="00E41961" w:rsidP="00E41961">
      <w:pPr>
        <w:pStyle w:val="Caption"/>
      </w:pPr>
      <w:bookmarkStart w:id="19" w:name="_Toc58769930"/>
      <w:r>
        <w:t xml:space="preserve">Figure </w:t>
      </w:r>
      <w:r w:rsidR="002521F1">
        <w:fldChar w:fldCharType="begin"/>
      </w:r>
      <w:r w:rsidR="002521F1">
        <w:instrText xml:space="preserve"> SEQ Figure \* ARABIC </w:instrText>
      </w:r>
      <w:r w:rsidR="002521F1">
        <w:fldChar w:fldCharType="separate"/>
      </w:r>
      <w:r w:rsidR="002A487F">
        <w:rPr>
          <w:noProof/>
        </w:rPr>
        <w:t>11</w:t>
      </w:r>
      <w:r w:rsidR="002521F1">
        <w:rPr>
          <w:noProof/>
        </w:rPr>
        <w:fldChar w:fldCharType="end"/>
      </w:r>
      <w:r>
        <w:t>: Instructions to open file directory</w:t>
      </w:r>
      <w:bookmarkEnd w:id="19"/>
    </w:p>
    <w:p w14:paraId="7760C040" w14:textId="77777777" w:rsidR="00BD77D0" w:rsidRDefault="00BD77D0">
      <w:pPr>
        <w:spacing w:line="259" w:lineRule="auto"/>
        <w:jc w:val="left"/>
      </w:pPr>
      <w:r>
        <w:br w:type="page"/>
      </w:r>
    </w:p>
    <w:p w14:paraId="0C01C8C1" w14:textId="4B8CE602" w:rsidR="00670C92" w:rsidRDefault="00670C92" w:rsidP="001C0E12">
      <w:r>
        <w:lastRenderedPageBreak/>
        <w:t>The next step is to open the Mazes folder inside the</w:t>
      </w:r>
      <w:r w:rsidR="00150DB2">
        <w:t xml:space="preserve"> directory as shown below:</w:t>
      </w:r>
    </w:p>
    <w:p w14:paraId="474AB366" w14:textId="77777777" w:rsidR="00E41961" w:rsidRDefault="00150DB2" w:rsidP="00E41961">
      <w:pPr>
        <w:keepNext/>
        <w:jc w:val="center"/>
      </w:pPr>
      <w:r>
        <w:rPr>
          <w:noProof/>
        </w:rPr>
        <w:drawing>
          <wp:inline distT="0" distB="0" distL="0" distR="0" wp14:anchorId="5A9ABCF2" wp14:editId="522DE8BB">
            <wp:extent cx="5724525" cy="32289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3228975"/>
                    </a:xfrm>
                    <a:prstGeom prst="rect">
                      <a:avLst/>
                    </a:prstGeom>
                    <a:noFill/>
                    <a:ln>
                      <a:noFill/>
                    </a:ln>
                  </pic:spPr>
                </pic:pic>
              </a:graphicData>
            </a:graphic>
          </wp:inline>
        </w:drawing>
      </w:r>
    </w:p>
    <w:p w14:paraId="34C3DAE0" w14:textId="1355B6AC" w:rsidR="00150DB2" w:rsidRDefault="00E41961" w:rsidP="00E41961">
      <w:pPr>
        <w:pStyle w:val="Caption"/>
      </w:pPr>
      <w:bookmarkStart w:id="20" w:name="_Toc58769931"/>
      <w:r>
        <w:t xml:space="preserve">Figure </w:t>
      </w:r>
      <w:r w:rsidR="002521F1">
        <w:fldChar w:fldCharType="begin"/>
      </w:r>
      <w:r w:rsidR="002521F1">
        <w:instrText xml:space="preserve"> SEQ Figure \* ARABIC </w:instrText>
      </w:r>
      <w:r w:rsidR="002521F1">
        <w:fldChar w:fldCharType="separate"/>
      </w:r>
      <w:r w:rsidR="002A487F">
        <w:rPr>
          <w:noProof/>
        </w:rPr>
        <w:t>12</w:t>
      </w:r>
      <w:r w:rsidR="002521F1">
        <w:rPr>
          <w:noProof/>
        </w:rPr>
        <w:fldChar w:fldCharType="end"/>
      </w:r>
      <w:r>
        <w:t>: Instructions to open correct folder</w:t>
      </w:r>
      <w:bookmarkEnd w:id="20"/>
    </w:p>
    <w:p w14:paraId="3150C4DB" w14:textId="56168A87" w:rsidR="00FF0B9C" w:rsidRDefault="00FF0B9C" w:rsidP="001C0E12">
      <w:r>
        <w:t>Then paste any text files that hold a custom maze into this folder.</w:t>
      </w:r>
    </w:p>
    <w:p w14:paraId="1474B573" w14:textId="77777777" w:rsidR="00E41961" w:rsidRDefault="00FF0B9C" w:rsidP="00E41961">
      <w:pPr>
        <w:keepNext/>
        <w:jc w:val="center"/>
      </w:pPr>
      <w:r>
        <w:rPr>
          <w:noProof/>
        </w:rPr>
        <w:drawing>
          <wp:inline distT="0" distB="0" distL="0" distR="0" wp14:anchorId="424ACD1A" wp14:editId="41858BF5">
            <wp:extent cx="5731510" cy="3230245"/>
            <wp:effectExtent l="0" t="0" r="254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30245"/>
                    </a:xfrm>
                    <a:prstGeom prst="rect">
                      <a:avLst/>
                    </a:prstGeom>
                  </pic:spPr>
                </pic:pic>
              </a:graphicData>
            </a:graphic>
          </wp:inline>
        </w:drawing>
      </w:r>
    </w:p>
    <w:p w14:paraId="78DECB21" w14:textId="72E48776" w:rsidR="00FF0B9C" w:rsidRDefault="00E41961" w:rsidP="00E41961">
      <w:pPr>
        <w:pStyle w:val="Caption"/>
      </w:pPr>
      <w:bookmarkStart w:id="21" w:name="_Toc58769932"/>
      <w:r>
        <w:t xml:space="preserve">Figure </w:t>
      </w:r>
      <w:r w:rsidR="002521F1">
        <w:fldChar w:fldCharType="begin"/>
      </w:r>
      <w:r w:rsidR="002521F1">
        <w:instrText xml:space="preserve"> SEQ Figure \* ARABIC </w:instrText>
      </w:r>
      <w:r w:rsidR="002521F1">
        <w:fldChar w:fldCharType="separate"/>
      </w:r>
      <w:r w:rsidR="002A487F">
        <w:rPr>
          <w:noProof/>
        </w:rPr>
        <w:t>13</w:t>
      </w:r>
      <w:r w:rsidR="002521F1">
        <w:rPr>
          <w:noProof/>
        </w:rPr>
        <w:fldChar w:fldCharType="end"/>
      </w:r>
      <w:r>
        <w:t xml:space="preserve"> </w:t>
      </w:r>
      <w:r w:rsidR="00F55054">
        <w:t xml:space="preserve"> </w:t>
      </w:r>
      <w:r>
        <w:t>Example of files inside correct folder</w:t>
      </w:r>
      <w:bookmarkEnd w:id="21"/>
    </w:p>
    <w:p w14:paraId="6E9178AB" w14:textId="77777777" w:rsidR="00FF0B9C" w:rsidRDefault="00FF0B9C">
      <w:pPr>
        <w:spacing w:line="259" w:lineRule="auto"/>
        <w:jc w:val="left"/>
      </w:pPr>
      <w:r>
        <w:br w:type="page"/>
      </w:r>
    </w:p>
    <w:p w14:paraId="68956D2A" w14:textId="26895A85" w:rsidR="00150DB2" w:rsidRDefault="00102F7E" w:rsidP="001C0E12">
      <w:r>
        <w:lastRenderedPageBreak/>
        <w:t>The program will read the file to the console and have it as an option</w:t>
      </w:r>
      <w:r w:rsidR="00760801">
        <w:t xml:space="preserve"> when running.</w:t>
      </w:r>
    </w:p>
    <w:p w14:paraId="7E62597C" w14:textId="28D4B48E" w:rsidR="00F66E6D" w:rsidRDefault="00F66E6D" w:rsidP="001C0E12">
      <w:r>
        <w:t>Select the corresponding number to the desired file and the program will run the search on that file.</w:t>
      </w:r>
    </w:p>
    <w:p w14:paraId="673F516F" w14:textId="77777777" w:rsidR="00E41961" w:rsidRDefault="00FF0B9C" w:rsidP="00E41961">
      <w:pPr>
        <w:keepNext/>
        <w:jc w:val="center"/>
      </w:pPr>
      <w:r>
        <w:rPr>
          <w:noProof/>
        </w:rPr>
        <w:drawing>
          <wp:inline distT="0" distB="0" distL="0" distR="0" wp14:anchorId="0C5276AD" wp14:editId="6186671E">
            <wp:extent cx="5731510" cy="299720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997200"/>
                    </a:xfrm>
                    <a:prstGeom prst="rect">
                      <a:avLst/>
                    </a:prstGeom>
                  </pic:spPr>
                </pic:pic>
              </a:graphicData>
            </a:graphic>
          </wp:inline>
        </w:drawing>
      </w:r>
    </w:p>
    <w:p w14:paraId="15276D3B" w14:textId="7756ACF5" w:rsidR="00FF0B9C" w:rsidRDefault="00E41961" w:rsidP="00E41961">
      <w:pPr>
        <w:pStyle w:val="Caption"/>
      </w:pPr>
      <w:bookmarkStart w:id="22" w:name="_Toc58769933"/>
      <w:r>
        <w:t xml:space="preserve">Figure </w:t>
      </w:r>
      <w:r w:rsidR="002521F1">
        <w:fldChar w:fldCharType="begin"/>
      </w:r>
      <w:r w:rsidR="002521F1">
        <w:instrText xml:space="preserve"> SEQ Figure \* ARABIC </w:instrText>
      </w:r>
      <w:r w:rsidR="002521F1">
        <w:fldChar w:fldCharType="separate"/>
      </w:r>
      <w:r w:rsidR="002A487F">
        <w:rPr>
          <w:noProof/>
        </w:rPr>
        <w:t>14</w:t>
      </w:r>
      <w:r w:rsidR="002521F1">
        <w:rPr>
          <w:noProof/>
        </w:rPr>
        <w:fldChar w:fldCharType="end"/>
      </w:r>
      <w:r>
        <w:t>: Example of file names being read to console</w:t>
      </w:r>
      <w:bookmarkEnd w:id="22"/>
    </w:p>
    <w:p w14:paraId="21053D3A" w14:textId="77777777" w:rsidR="00D455D6" w:rsidRDefault="00D455D6" w:rsidP="001C0E12"/>
    <w:p w14:paraId="2EE4EC77" w14:textId="6BF6F58F" w:rsidR="00760801" w:rsidRDefault="00760801" w:rsidP="001C0E12"/>
    <w:p w14:paraId="3AEB7D24" w14:textId="7231FABF" w:rsidR="001C0E12" w:rsidRDefault="001C0E12" w:rsidP="001C0E12">
      <w:pPr>
        <w:rPr>
          <w:rFonts w:eastAsiaTheme="majorEastAsia" w:cstheme="majorBidi"/>
          <w:color w:val="B2A1C7" w:themeColor="accent4" w:themeTint="99"/>
          <w:sz w:val="28"/>
          <w:szCs w:val="24"/>
          <w:u w:val="single"/>
        </w:rPr>
      </w:pPr>
      <w:r>
        <w:br w:type="page"/>
      </w:r>
    </w:p>
    <w:p w14:paraId="7FEFF229" w14:textId="7DD3A19A" w:rsidR="00F03477" w:rsidRPr="00F03477" w:rsidRDefault="00E21800" w:rsidP="004C6526">
      <w:pPr>
        <w:pStyle w:val="Heading3"/>
        <w:numPr>
          <w:ilvl w:val="2"/>
          <w:numId w:val="15"/>
        </w:numPr>
      </w:pPr>
      <w:bookmarkStart w:id="23" w:name="_Toc58769894"/>
      <w:r>
        <w:lastRenderedPageBreak/>
        <w:t xml:space="preserve">Run Time </w:t>
      </w:r>
      <w:r w:rsidR="004C6526">
        <w:t xml:space="preserve">Screen </w:t>
      </w:r>
      <w:r>
        <w:t>S</w:t>
      </w:r>
      <w:r w:rsidR="004C6526">
        <w:t>hots</w:t>
      </w:r>
      <w:bookmarkEnd w:id="23"/>
    </w:p>
    <w:p w14:paraId="57FB1AAF" w14:textId="09F1F698" w:rsidR="00756313" w:rsidRDefault="00E844AC" w:rsidP="00F03477">
      <w:r>
        <w:t xml:space="preserve">When a file has been selected from the options provided, </w:t>
      </w:r>
      <w:r w:rsidR="00674A08">
        <w:t>the program will then read the file and create the graph to traverse</w:t>
      </w:r>
      <w:r w:rsidR="00234C6F">
        <w:t>. After it has completed the graph, it will report how many nodes were created in the map.</w:t>
      </w:r>
    </w:p>
    <w:p w14:paraId="571E1255" w14:textId="77777777" w:rsidR="002A487F" w:rsidRDefault="00756313" w:rsidP="002A487F">
      <w:pPr>
        <w:keepNext/>
        <w:jc w:val="center"/>
      </w:pPr>
      <w:r>
        <w:rPr>
          <w:noProof/>
        </w:rPr>
        <w:drawing>
          <wp:inline distT="0" distB="0" distL="0" distR="0" wp14:anchorId="4EBE8FD3" wp14:editId="565DE9AF">
            <wp:extent cx="5305425" cy="2774386"/>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14507" cy="2779135"/>
                    </a:xfrm>
                    <a:prstGeom prst="rect">
                      <a:avLst/>
                    </a:prstGeom>
                  </pic:spPr>
                </pic:pic>
              </a:graphicData>
            </a:graphic>
          </wp:inline>
        </w:drawing>
      </w:r>
    </w:p>
    <w:p w14:paraId="6CEB8D88" w14:textId="66132195" w:rsidR="005B1309" w:rsidRDefault="002A487F" w:rsidP="002A487F">
      <w:pPr>
        <w:pStyle w:val="Caption"/>
      </w:pPr>
      <w:bookmarkStart w:id="24" w:name="_Toc58769934"/>
      <w:r>
        <w:t xml:space="preserve">Figure </w:t>
      </w:r>
      <w:r w:rsidR="002521F1">
        <w:fldChar w:fldCharType="begin"/>
      </w:r>
      <w:r w:rsidR="002521F1">
        <w:instrText xml:space="preserve"> SEQ Figure \* ARABIC </w:instrText>
      </w:r>
      <w:r w:rsidR="002521F1">
        <w:fldChar w:fldCharType="separate"/>
      </w:r>
      <w:r>
        <w:rPr>
          <w:noProof/>
        </w:rPr>
        <w:t>15</w:t>
      </w:r>
      <w:r w:rsidR="002521F1">
        <w:rPr>
          <w:noProof/>
        </w:rPr>
        <w:fldChar w:fldCharType="end"/>
      </w:r>
      <w:r>
        <w:t>: Screenshot of file being selected</w:t>
      </w:r>
      <w:bookmarkEnd w:id="24"/>
    </w:p>
    <w:p w14:paraId="4DD8F596" w14:textId="77777777" w:rsidR="00F745C4" w:rsidRDefault="005B1309" w:rsidP="00F03477">
      <w:r>
        <w:t>Following the onscreen instructions of pressing any key to continue will lead to the search</w:t>
      </w:r>
      <w:r w:rsidR="00E56869">
        <w:t xml:space="preserve"> portion of the program, where a graphical representation of the search will be shown, each step</w:t>
      </w:r>
      <w:r w:rsidR="00F745C4">
        <w:t xml:space="preserve"> pausing the program until the user pressed the enter key.</w:t>
      </w:r>
    </w:p>
    <w:p w14:paraId="6CC40CB5" w14:textId="77777777" w:rsidR="002A487F" w:rsidRDefault="00F745C4" w:rsidP="002A487F">
      <w:pPr>
        <w:keepNext/>
        <w:jc w:val="center"/>
      </w:pPr>
      <w:r>
        <w:rPr>
          <w:noProof/>
        </w:rPr>
        <w:drawing>
          <wp:inline distT="0" distB="0" distL="0" distR="0" wp14:anchorId="4EBCD37A" wp14:editId="68851A0C">
            <wp:extent cx="5324475" cy="278434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44013" cy="2794565"/>
                    </a:xfrm>
                    <a:prstGeom prst="rect">
                      <a:avLst/>
                    </a:prstGeom>
                  </pic:spPr>
                </pic:pic>
              </a:graphicData>
            </a:graphic>
          </wp:inline>
        </w:drawing>
      </w:r>
    </w:p>
    <w:p w14:paraId="47EDA065" w14:textId="0030A11A" w:rsidR="00F745C4" w:rsidRDefault="002A487F" w:rsidP="002A487F">
      <w:pPr>
        <w:pStyle w:val="Caption"/>
      </w:pPr>
      <w:bookmarkStart w:id="25" w:name="_Toc58769935"/>
      <w:r>
        <w:t xml:space="preserve">Figure </w:t>
      </w:r>
      <w:r w:rsidR="002521F1">
        <w:fldChar w:fldCharType="begin"/>
      </w:r>
      <w:r w:rsidR="002521F1">
        <w:instrText xml:space="preserve"> SEQ Figure \* ARABIC </w:instrText>
      </w:r>
      <w:r w:rsidR="002521F1">
        <w:fldChar w:fldCharType="separate"/>
      </w:r>
      <w:r>
        <w:rPr>
          <w:noProof/>
        </w:rPr>
        <w:t>16</w:t>
      </w:r>
      <w:r w:rsidR="002521F1">
        <w:rPr>
          <w:noProof/>
        </w:rPr>
        <w:fldChar w:fldCharType="end"/>
      </w:r>
      <w:r>
        <w:t>: Screenshot of agent starting its search</w:t>
      </w:r>
      <w:bookmarkEnd w:id="25"/>
    </w:p>
    <w:p w14:paraId="6D3D44A0" w14:textId="77777777" w:rsidR="00752554" w:rsidRDefault="00752554" w:rsidP="00F03477"/>
    <w:p w14:paraId="5A84213B" w14:textId="77777777" w:rsidR="009B6D02" w:rsidRDefault="00752554" w:rsidP="00F03477">
      <w:r>
        <w:lastRenderedPageBreak/>
        <w:t>When the agent encounters an item in the map, it will report that it has found</w:t>
      </w:r>
      <w:r w:rsidR="009B6D02">
        <w:t xml:space="preserve"> an item to the console.</w:t>
      </w:r>
    </w:p>
    <w:p w14:paraId="2CC3399F" w14:textId="77777777" w:rsidR="002A487F" w:rsidRDefault="009B6D02" w:rsidP="002A487F">
      <w:pPr>
        <w:keepNext/>
        <w:jc w:val="center"/>
      </w:pPr>
      <w:r>
        <w:rPr>
          <w:noProof/>
        </w:rPr>
        <w:drawing>
          <wp:inline distT="0" distB="0" distL="0" distR="0" wp14:anchorId="53754C11" wp14:editId="55F4004A">
            <wp:extent cx="5731510" cy="299720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997200"/>
                    </a:xfrm>
                    <a:prstGeom prst="rect">
                      <a:avLst/>
                    </a:prstGeom>
                  </pic:spPr>
                </pic:pic>
              </a:graphicData>
            </a:graphic>
          </wp:inline>
        </w:drawing>
      </w:r>
    </w:p>
    <w:p w14:paraId="0FC55824" w14:textId="11422C5D" w:rsidR="007D0ABC" w:rsidRDefault="002A487F" w:rsidP="002A487F">
      <w:pPr>
        <w:pStyle w:val="Caption"/>
      </w:pPr>
      <w:bookmarkStart w:id="26" w:name="_Toc58769936"/>
      <w:r>
        <w:t xml:space="preserve">Figure </w:t>
      </w:r>
      <w:r w:rsidR="002521F1">
        <w:fldChar w:fldCharType="begin"/>
      </w:r>
      <w:r w:rsidR="002521F1">
        <w:instrText xml:space="preserve"> SEQ Figure \* ARABIC </w:instrText>
      </w:r>
      <w:r w:rsidR="002521F1">
        <w:fldChar w:fldCharType="separate"/>
      </w:r>
      <w:r>
        <w:rPr>
          <w:noProof/>
        </w:rPr>
        <w:t>17</w:t>
      </w:r>
      <w:r w:rsidR="002521F1">
        <w:rPr>
          <w:noProof/>
        </w:rPr>
        <w:fldChar w:fldCharType="end"/>
      </w:r>
      <w:r>
        <w:t xml:space="preserve">: Screenshot of </w:t>
      </w:r>
      <w:r>
        <w:rPr>
          <w:noProof/>
        </w:rPr>
        <w:t>agent finding an object</w:t>
      </w:r>
      <w:bookmarkEnd w:id="26"/>
    </w:p>
    <w:p w14:paraId="50C307F8" w14:textId="77777777" w:rsidR="001B0842" w:rsidRDefault="007D0ABC" w:rsidP="00F03477">
      <w:r>
        <w:t xml:space="preserve">It will continue to </w:t>
      </w:r>
      <w:r w:rsidR="001B0842">
        <w:t>report any subsequent items it finds on its search.</w:t>
      </w:r>
    </w:p>
    <w:p w14:paraId="04FC7849" w14:textId="77777777" w:rsidR="002A487F" w:rsidRDefault="001B0842" w:rsidP="002A487F">
      <w:pPr>
        <w:keepNext/>
        <w:jc w:val="center"/>
      </w:pPr>
      <w:r>
        <w:rPr>
          <w:noProof/>
        </w:rPr>
        <w:drawing>
          <wp:inline distT="0" distB="0" distL="0" distR="0" wp14:anchorId="3BB7DA58" wp14:editId="6D26CF72">
            <wp:extent cx="5731510" cy="2997200"/>
            <wp:effectExtent l="0" t="0" r="254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997200"/>
                    </a:xfrm>
                    <a:prstGeom prst="rect">
                      <a:avLst/>
                    </a:prstGeom>
                  </pic:spPr>
                </pic:pic>
              </a:graphicData>
            </a:graphic>
          </wp:inline>
        </w:drawing>
      </w:r>
    </w:p>
    <w:p w14:paraId="33DB30D8" w14:textId="56103330" w:rsidR="001B0842" w:rsidRDefault="002A487F" w:rsidP="002A487F">
      <w:pPr>
        <w:pStyle w:val="Caption"/>
      </w:pPr>
      <w:bookmarkStart w:id="27" w:name="_Toc58769937"/>
      <w:r>
        <w:t xml:space="preserve">Figure </w:t>
      </w:r>
      <w:r w:rsidR="002521F1">
        <w:fldChar w:fldCharType="begin"/>
      </w:r>
      <w:r w:rsidR="002521F1">
        <w:instrText xml:space="preserve"> SEQ Figure \* A</w:instrText>
      </w:r>
      <w:r w:rsidR="002521F1">
        <w:instrText xml:space="preserve">RABIC </w:instrText>
      </w:r>
      <w:r w:rsidR="002521F1">
        <w:fldChar w:fldCharType="separate"/>
      </w:r>
      <w:r>
        <w:rPr>
          <w:noProof/>
        </w:rPr>
        <w:t>18</w:t>
      </w:r>
      <w:r w:rsidR="002521F1">
        <w:rPr>
          <w:noProof/>
        </w:rPr>
        <w:fldChar w:fldCharType="end"/>
      </w:r>
      <w:r>
        <w:t>: Screenshot of agent finding the last object</w:t>
      </w:r>
      <w:bookmarkEnd w:id="27"/>
    </w:p>
    <w:p w14:paraId="1394BFD1" w14:textId="4C8F7284" w:rsidR="009D5AA7" w:rsidRDefault="009D5AA7">
      <w:pPr>
        <w:spacing w:line="259" w:lineRule="auto"/>
        <w:jc w:val="left"/>
      </w:pPr>
      <w:r>
        <w:br w:type="page"/>
      </w:r>
    </w:p>
    <w:p w14:paraId="362917A2" w14:textId="202C427E" w:rsidR="009D5AA7" w:rsidRDefault="009D5AA7" w:rsidP="00F03477">
      <w:r>
        <w:lastRenderedPageBreak/>
        <w:t xml:space="preserve">Once the search has concluded, the agent will </w:t>
      </w:r>
      <w:r w:rsidR="009F1BE7">
        <w:t>report</w:t>
      </w:r>
      <w:r w:rsidR="00FB6494">
        <w:t xml:space="preserve"> if all the items were found or not and also</w:t>
      </w:r>
      <w:r w:rsidR="009F1BE7">
        <w:t xml:space="preserve"> the route it took through the map, noting </w:t>
      </w:r>
      <w:r w:rsidR="0064718F">
        <w:t>the positions it found the items</w:t>
      </w:r>
      <w:r w:rsidR="000D30A0">
        <w:t>.</w:t>
      </w:r>
    </w:p>
    <w:p w14:paraId="487549FF" w14:textId="16EC0DE1" w:rsidR="000D30A0" w:rsidRDefault="000D30A0" w:rsidP="00F03477">
      <w:r>
        <w:t>The program will then present the user with the option of quitting or continuing the program. If the user chooses to continue, they will be able to load a new maze.</w:t>
      </w:r>
    </w:p>
    <w:p w14:paraId="60A8BE0D" w14:textId="77777777" w:rsidR="002A487F" w:rsidRDefault="009D5AA7" w:rsidP="002A487F">
      <w:pPr>
        <w:keepNext/>
        <w:jc w:val="center"/>
      </w:pPr>
      <w:r>
        <w:rPr>
          <w:noProof/>
        </w:rPr>
        <w:drawing>
          <wp:inline distT="0" distB="0" distL="0" distR="0" wp14:anchorId="4D156A5B" wp14:editId="56F36F81">
            <wp:extent cx="2953526" cy="6819900"/>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r="51141"/>
                    <a:stretch/>
                  </pic:blipFill>
                  <pic:spPr bwMode="auto">
                    <a:xfrm>
                      <a:off x="0" y="0"/>
                      <a:ext cx="2971088" cy="6860452"/>
                    </a:xfrm>
                    <a:prstGeom prst="rect">
                      <a:avLst/>
                    </a:prstGeom>
                    <a:ln>
                      <a:noFill/>
                    </a:ln>
                    <a:extLst>
                      <a:ext uri="{53640926-AAD7-44D8-BBD7-CCE9431645EC}">
                        <a14:shadowObscured xmlns:a14="http://schemas.microsoft.com/office/drawing/2010/main"/>
                      </a:ext>
                    </a:extLst>
                  </pic:spPr>
                </pic:pic>
              </a:graphicData>
            </a:graphic>
          </wp:inline>
        </w:drawing>
      </w:r>
    </w:p>
    <w:p w14:paraId="448FD7BB" w14:textId="28667386" w:rsidR="002A487F" w:rsidRDefault="002A487F" w:rsidP="002A487F">
      <w:pPr>
        <w:pStyle w:val="Caption"/>
      </w:pPr>
      <w:bookmarkStart w:id="28" w:name="_Toc58769938"/>
      <w:r>
        <w:t xml:space="preserve">Figure </w:t>
      </w:r>
      <w:r w:rsidR="002521F1">
        <w:fldChar w:fldCharType="begin"/>
      </w:r>
      <w:r w:rsidR="002521F1">
        <w:instrText xml:space="preserve"> SEQ Figure \* ARABIC </w:instrText>
      </w:r>
      <w:r w:rsidR="002521F1">
        <w:fldChar w:fldCharType="separate"/>
      </w:r>
      <w:r>
        <w:rPr>
          <w:noProof/>
        </w:rPr>
        <w:t>19</w:t>
      </w:r>
      <w:r w:rsidR="002521F1">
        <w:rPr>
          <w:noProof/>
        </w:rPr>
        <w:fldChar w:fldCharType="end"/>
      </w:r>
      <w:r>
        <w:t>: Screenshot of agent finishing search and reporting its route</w:t>
      </w:r>
      <w:bookmarkEnd w:id="28"/>
    </w:p>
    <w:p w14:paraId="40FF56DE" w14:textId="3AD38BD8" w:rsidR="00647DF4" w:rsidRDefault="00647DF4" w:rsidP="001B35AE">
      <w:pPr>
        <w:jc w:val="center"/>
      </w:pPr>
      <w:r>
        <w:br w:type="page"/>
      </w:r>
    </w:p>
    <w:p w14:paraId="29B3453F" w14:textId="77777777" w:rsidR="00590EE7" w:rsidRDefault="00590EE7" w:rsidP="00D61AED">
      <w:pPr>
        <w:pStyle w:val="Heading2"/>
        <w:numPr>
          <w:ilvl w:val="1"/>
          <w:numId w:val="15"/>
        </w:numPr>
        <w:sectPr w:rsidR="00590EE7" w:rsidSect="00BC6364">
          <w:headerReference w:type="default" r:id="rId28"/>
          <w:headerReference w:type="first" r:id="rId29"/>
          <w:pgSz w:w="11906" w:h="16838"/>
          <w:pgMar w:top="1440" w:right="1440" w:bottom="1440" w:left="1440" w:header="708" w:footer="708" w:gutter="0"/>
          <w:pgNumType w:start="1" w:chapStyle="1"/>
          <w:cols w:space="708"/>
          <w:titlePg/>
          <w:docGrid w:linePitch="360"/>
        </w:sectPr>
      </w:pPr>
    </w:p>
    <w:p w14:paraId="5E681CD4" w14:textId="70EB3A44" w:rsidR="00C93A3D" w:rsidRDefault="00B91470" w:rsidP="00D61AED">
      <w:pPr>
        <w:pStyle w:val="Heading2"/>
        <w:numPr>
          <w:ilvl w:val="1"/>
          <w:numId w:val="15"/>
        </w:numPr>
      </w:pPr>
      <w:bookmarkStart w:id="29" w:name="_Toc58769895"/>
      <w:r>
        <w:lastRenderedPageBreak/>
        <w:t>Testing and results</w:t>
      </w:r>
      <w:bookmarkEnd w:id="29"/>
    </w:p>
    <w:p w14:paraId="0B272ED4" w14:textId="6A4BAAC4" w:rsidR="00E13AB2" w:rsidRDefault="007829EF" w:rsidP="00E13AB2">
      <w:r>
        <w:t>Tester: James Millns</w:t>
      </w:r>
    </w:p>
    <w:p w14:paraId="73E3042E" w14:textId="6B6A14CF" w:rsidR="007829EF" w:rsidRDefault="007829EF" w:rsidP="00E13AB2">
      <w:r>
        <w:t>Test Date: 01/12/2020</w:t>
      </w:r>
    </w:p>
    <w:p w14:paraId="5FAD39AA" w14:textId="551542E0" w:rsidR="006C7244" w:rsidRPr="00E13AB2" w:rsidRDefault="006C7244" w:rsidP="00E13AB2">
      <w:r>
        <w:t>Result: Pass</w:t>
      </w:r>
    </w:p>
    <w:tbl>
      <w:tblPr>
        <w:tblStyle w:val="TableGrid"/>
        <w:tblW w:w="14170" w:type="dxa"/>
        <w:tblLook w:val="04A0" w:firstRow="1" w:lastRow="0" w:firstColumn="1" w:lastColumn="0" w:noHBand="0" w:noVBand="1"/>
      </w:tblPr>
      <w:tblGrid>
        <w:gridCol w:w="562"/>
        <w:gridCol w:w="3261"/>
        <w:gridCol w:w="3827"/>
        <w:gridCol w:w="2001"/>
        <w:gridCol w:w="1133"/>
        <w:gridCol w:w="3386"/>
      </w:tblGrid>
      <w:tr w:rsidR="00AB6309" w14:paraId="23D00C57" w14:textId="77777777" w:rsidTr="007D1C53">
        <w:tc>
          <w:tcPr>
            <w:tcW w:w="562" w:type="dxa"/>
            <w:shd w:val="clear" w:color="auto" w:fill="C2D69B" w:themeFill="accent3" w:themeFillTint="99"/>
          </w:tcPr>
          <w:p w14:paraId="11BBBC37" w14:textId="7B88C967" w:rsidR="00AB6309" w:rsidRPr="003E60C9" w:rsidRDefault="00AB6309" w:rsidP="0067053F">
            <w:pPr>
              <w:rPr>
                <w:sz w:val="22"/>
              </w:rPr>
            </w:pPr>
            <w:r>
              <w:rPr>
                <w:sz w:val="22"/>
              </w:rPr>
              <w:t>No.</w:t>
            </w:r>
          </w:p>
        </w:tc>
        <w:tc>
          <w:tcPr>
            <w:tcW w:w="3261" w:type="dxa"/>
            <w:shd w:val="clear" w:color="auto" w:fill="C2D69B" w:themeFill="accent3" w:themeFillTint="99"/>
          </w:tcPr>
          <w:p w14:paraId="5B762130" w14:textId="0104018A" w:rsidR="00AB6309" w:rsidRPr="003E60C9" w:rsidRDefault="00AB6309" w:rsidP="0067053F">
            <w:pPr>
              <w:rPr>
                <w:sz w:val="22"/>
              </w:rPr>
            </w:pPr>
            <w:r w:rsidRPr="003E60C9">
              <w:rPr>
                <w:sz w:val="22"/>
              </w:rPr>
              <w:t>Test Description</w:t>
            </w:r>
          </w:p>
        </w:tc>
        <w:tc>
          <w:tcPr>
            <w:tcW w:w="3827" w:type="dxa"/>
            <w:shd w:val="clear" w:color="auto" w:fill="C2D69B" w:themeFill="accent3" w:themeFillTint="99"/>
          </w:tcPr>
          <w:p w14:paraId="5DE41BE8" w14:textId="47C73BBA" w:rsidR="00AB6309" w:rsidRPr="003E60C9" w:rsidRDefault="00AB6309" w:rsidP="0067053F">
            <w:pPr>
              <w:rPr>
                <w:sz w:val="22"/>
              </w:rPr>
            </w:pPr>
            <w:r>
              <w:rPr>
                <w:sz w:val="22"/>
              </w:rPr>
              <w:t>Expected Results</w:t>
            </w:r>
          </w:p>
        </w:tc>
        <w:tc>
          <w:tcPr>
            <w:tcW w:w="2001" w:type="dxa"/>
            <w:shd w:val="clear" w:color="auto" w:fill="C2D69B" w:themeFill="accent3" w:themeFillTint="99"/>
          </w:tcPr>
          <w:p w14:paraId="130F7B96" w14:textId="733E06B9" w:rsidR="00AB6309" w:rsidRPr="003E60C9" w:rsidRDefault="00AB6309" w:rsidP="0067053F">
            <w:pPr>
              <w:rPr>
                <w:sz w:val="22"/>
              </w:rPr>
            </w:pPr>
            <w:r>
              <w:rPr>
                <w:sz w:val="22"/>
              </w:rPr>
              <w:t>Actual Results</w:t>
            </w:r>
          </w:p>
        </w:tc>
        <w:tc>
          <w:tcPr>
            <w:tcW w:w="1133" w:type="dxa"/>
            <w:shd w:val="clear" w:color="auto" w:fill="C2D69B" w:themeFill="accent3" w:themeFillTint="99"/>
          </w:tcPr>
          <w:p w14:paraId="5404D6F9" w14:textId="46B509EE" w:rsidR="00AB6309" w:rsidRPr="003E60C9" w:rsidRDefault="00AB6309" w:rsidP="0067053F">
            <w:pPr>
              <w:rPr>
                <w:sz w:val="22"/>
              </w:rPr>
            </w:pPr>
            <w:r>
              <w:rPr>
                <w:sz w:val="22"/>
              </w:rPr>
              <w:t>Pass/Fail</w:t>
            </w:r>
          </w:p>
        </w:tc>
        <w:tc>
          <w:tcPr>
            <w:tcW w:w="3386" w:type="dxa"/>
            <w:shd w:val="clear" w:color="auto" w:fill="C2D69B" w:themeFill="accent3" w:themeFillTint="99"/>
          </w:tcPr>
          <w:p w14:paraId="58B7F21C" w14:textId="0D2990A6" w:rsidR="00AB6309" w:rsidRPr="003E60C9" w:rsidRDefault="00AB6309" w:rsidP="0067053F">
            <w:pPr>
              <w:rPr>
                <w:sz w:val="22"/>
              </w:rPr>
            </w:pPr>
            <w:r>
              <w:rPr>
                <w:sz w:val="22"/>
              </w:rPr>
              <w:t>Comments</w:t>
            </w:r>
          </w:p>
        </w:tc>
      </w:tr>
      <w:tr w:rsidR="00AB6309" w14:paraId="0E4DE6AA" w14:textId="77777777" w:rsidTr="007D1C53">
        <w:tc>
          <w:tcPr>
            <w:tcW w:w="562" w:type="dxa"/>
            <w:shd w:val="clear" w:color="auto" w:fill="D6E3BC" w:themeFill="accent3" w:themeFillTint="66"/>
          </w:tcPr>
          <w:p w14:paraId="30EAB267" w14:textId="0DB39941" w:rsidR="00AB6309" w:rsidRDefault="004D3CBF" w:rsidP="0067053F">
            <w:pPr>
              <w:rPr>
                <w:sz w:val="22"/>
              </w:rPr>
            </w:pPr>
            <w:r>
              <w:rPr>
                <w:sz w:val="22"/>
              </w:rPr>
              <w:t>1</w:t>
            </w:r>
          </w:p>
        </w:tc>
        <w:tc>
          <w:tcPr>
            <w:tcW w:w="3261" w:type="dxa"/>
            <w:shd w:val="clear" w:color="auto" w:fill="D6E3BC" w:themeFill="accent3" w:themeFillTint="66"/>
          </w:tcPr>
          <w:p w14:paraId="725A6A2A" w14:textId="7F65786D" w:rsidR="00AB6309" w:rsidRDefault="00AB6309" w:rsidP="0067053F">
            <w:pPr>
              <w:rPr>
                <w:sz w:val="22"/>
              </w:rPr>
            </w:pPr>
            <w:r>
              <w:rPr>
                <w:sz w:val="22"/>
              </w:rPr>
              <w:t>Paste text file into Mazes folder</w:t>
            </w:r>
            <w:r w:rsidR="004D3CBF">
              <w:rPr>
                <w:sz w:val="22"/>
              </w:rPr>
              <w:t>.</w:t>
            </w:r>
          </w:p>
          <w:p w14:paraId="7F763C38" w14:textId="236BF367" w:rsidR="00AB6309" w:rsidRPr="003E60C9" w:rsidRDefault="00AB6309" w:rsidP="0067053F">
            <w:pPr>
              <w:rPr>
                <w:sz w:val="22"/>
              </w:rPr>
            </w:pPr>
            <w:r>
              <w:rPr>
                <w:sz w:val="22"/>
              </w:rPr>
              <w:t>Run Program</w:t>
            </w:r>
          </w:p>
        </w:tc>
        <w:tc>
          <w:tcPr>
            <w:tcW w:w="3827" w:type="dxa"/>
            <w:shd w:val="clear" w:color="auto" w:fill="D6E3BC" w:themeFill="accent3" w:themeFillTint="66"/>
          </w:tcPr>
          <w:p w14:paraId="75F12FA5" w14:textId="0094FB07" w:rsidR="00AB6309" w:rsidRPr="003E60C9" w:rsidRDefault="00AB6309" w:rsidP="0067053F">
            <w:pPr>
              <w:rPr>
                <w:sz w:val="22"/>
              </w:rPr>
            </w:pPr>
            <w:r>
              <w:rPr>
                <w:sz w:val="22"/>
              </w:rPr>
              <w:t>The file should be read out onto the console as an available option.</w:t>
            </w:r>
          </w:p>
        </w:tc>
        <w:tc>
          <w:tcPr>
            <w:tcW w:w="2001" w:type="dxa"/>
            <w:shd w:val="clear" w:color="auto" w:fill="D6E3BC" w:themeFill="accent3" w:themeFillTint="66"/>
          </w:tcPr>
          <w:p w14:paraId="40BDBE29" w14:textId="2087B7C5" w:rsidR="00AB6309" w:rsidRPr="003E60C9" w:rsidRDefault="00AB6309" w:rsidP="0067053F">
            <w:pPr>
              <w:rPr>
                <w:sz w:val="22"/>
              </w:rPr>
            </w:pPr>
            <w:r>
              <w:rPr>
                <w:sz w:val="22"/>
              </w:rPr>
              <w:t xml:space="preserve">As </w:t>
            </w:r>
            <w:r w:rsidR="00E40DF5">
              <w:rPr>
                <w:sz w:val="22"/>
              </w:rPr>
              <w:t>expected,</w:t>
            </w:r>
          </w:p>
        </w:tc>
        <w:tc>
          <w:tcPr>
            <w:tcW w:w="1133" w:type="dxa"/>
            <w:shd w:val="clear" w:color="auto" w:fill="D6E3BC" w:themeFill="accent3" w:themeFillTint="66"/>
          </w:tcPr>
          <w:p w14:paraId="4A34F00E" w14:textId="761341F1" w:rsidR="00AB6309" w:rsidRPr="003E60C9" w:rsidRDefault="00AB6309" w:rsidP="0067053F">
            <w:pPr>
              <w:rPr>
                <w:sz w:val="22"/>
              </w:rPr>
            </w:pPr>
            <w:r>
              <w:rPr>
                <w:sz w:val="22"/>
              </w:rPr>
              <w:t>Pass</w:t>
            </w:r>
          </w:p>
        </w:tc>
        <w:tc>
          <w:tcPr>
            <w:tcW w:w="3386" w:type="dxa"/>
            <w:shd w:val="clear" w:color="auto" w:fill="D6E3BC" w:themeFill="accent3" w:themeFillTint="66"/>
          </w:tcPr>
          <w:p w14:paraId="6BEA15A9" w14:textId="27FDF8B1" w:rsidR="00AB6309" w:rsidRPr="003E60C9" w:rsidRDefault="00AB6309" w:rsidP="0067053F">
            <w:pPr>
              <w:rPr>
                <w:sz w:val="22"/>
              </w:rPr>
            </w:pPr>
            <w:r>
              <w:rPr>
                <w:sz w:val="22"/>
              </w:rPr>
              <w:t xml:space="preserve">Directory reader works as </w:t>
            </w:r>
            <w:r w:rsidR="00CD7DB8">
              <w:rPr>
                <w:sz w:val="22"/>
              </w:rPr>
              <w:t>intended;</w:t>
            </w:r>
            <w:r>
              <w:rPr>
                <w:sz w:val="22"/>
              </w:rPr>
              <w:t xml:space="preserve"> no further development required.</w:t>
            </w:r>
          </w:p>
        </w:tc>
      </w:tr>
      <w:tr w:rsidR="00AB6309" w14:paraId="31424B42" w14:textId="77777777" w:rsidTr="007D1C53">
        <w:tc>
          <w:tcPr>
            <w:tcW w:w="562" w:type="dxa"/>
            <w:shd w:val="clear" w:color="auto" w:fill="D6E3BC" w:themeFill="accent3" w:themeFillTint="66"/>
          </w:tcPr>
          <w:p w14:paraId="0BB4E42B" w14:textId="3E0B0989" w:rsidR="00AB6309" w:rsidRDefault="004D3CBF" w:rsidP="0067053F">
            <w:pPr>
              <w:rPr>
                <w:sz w:val="22"/>
              </w:rPr>
            </w:pPr>
            <w:r>
              <w:rPr>
                <w:sz w:val="22"/>
              </w:rPr>
              <w:t>2</w:t>
            </w:r>
          </w:p>
        </w:tc>
        <w:tc>
          <w:tcPr>
            <w:tcW w:w="3261" w:type="dxa"/>
            <w:shd w:val="clear" w:color="auto" w:fill="D6E3BC" w:themeFill="accent3" w:themeFillTint="66"/>
          </w:tcPr>
          <w:p w14:paraId="5D96BB62" w14:textId="1266D787" w:rsidR="00AB6309" w:rsidRPr="003E60C9" w:rsidRDefault="00AB6309" w:rsidP="0067053F">
            <w:pPr>
              <w:rPr>
                <w:sz w:val="22"/>
              </w:rPr>
            </w:pPr>
            <w:r>
              <w:rPr>
                <w:sz w:val="22"/>
              </w:rPr>
              <w:t>Select text file from option</w:t>
            </w:r>
          </w:p>
        </w:tc>
        <w:tc>
          <w:tcPr>
            <w:tcW w:w="3827" w:type="dxa"/>
            <w:shd w:val="clear" w:color="auto" w:fill="D6E3BC" w:themeFill="accent3" w:themeFillTint="66"/>
          </w:tcPr>
          <w:p w14:paraId="7A9F7E35" w14:textId="6B7FFEE7" w:rsidR="00AB6309" w:rsidRPr="003E60C9" w:rsidRDefault="00AB6309" w:rsidP="0067053F">
            <w:pPr>
              <w:rPr>
                <w:sz w:val="22"/>
              </w:rPr>
            </w:pPr>
            <w:r>
              <w:rPr>
                <w:sz w:val="22"/>
              </w:rPr>
              <w:t>The program should first read the file then convert the file to the graph and report the number of nodes created.</w:t>
            </w:r>
          </w:p>
        </w:tc>
        <w:tc>
          <w:tcPr>
            <w:tcW w:w="2001" w:type="dxa"/>
            <w:shd w:val="clear" w:color="auto" w:fill="D6E3BC" w:themeFill="accent3" w:themeFillTint="66"/>
          </w:tcPr>
          <w:p w14:paraId="53B9AEC3" w14:textId="3C1AF958" w:rsidR="00AB6309" w:rsidRPr="003E60C9" w:rsidRDefault="00AB6309" w:rsidP="0067053F">
            <w:pPr>
              <w:rPr>
                <w:sz w:val="22"/>
              </w:rPr>
            </w:pPr>
            <w:r>
              <w:rPr>
                <w:sz w:val="22"/>
              </w:rPr>
              <w:t xml:space="preserve">As </w:t>
            </w:r>
            <w:r w:rsidR="00E40DF5">
              <w:rPr>
                <w:sz w:val="22"/>
              </w:rPr>
              <w:t>expected,</w:t>
            </w:r>
          </w:p>
        </w:tc>
        <w:tc>
          <w:tcPr>
            <w:tcW w:w="1133" w:type="dxa"/>
            <w:shd w:val="clear" w:color="auto" w:fill="D6E3BC" w:themeFill="accent3" w:themeFillTint="66"/>
          </w:tcPr>
          <w:p w14:paraId="15726441" w14:textId="0917CF64" w:rsidR="00AB6309" w:rsidRPr="003E60C9" w:rsidRDefault="00AB6309" w:rsidP="0067053F">
            <w:pPr>
              <w:rPr>
                <w:sz w:val="22"/>
              </w:rPr>
            </w:pPr>
            <w:r>
              <w:rPr>
                <w:sz w:val="22"/>
              </w:rPr>
              <w:t>Pass</w:t>
            </w:r>
          </w:p>
        </w:tc>
        <w:tc>
          <w:tcPr>
            <w:tcW w:w="3386" w:type="dxa"/>
            <w:shd w:val="clear" w:color="auto" w:fill="D6E3BC" w:themeFill="accent3" w:themeFillTint="66"/>
          </w:tcPr>
          <w:p w14:paraId="607CDD4A" w14:textId="7DDC5723" w:rsidR="00AB6309" w:rsidRPr="003E60C9" w:rsidRDefault="00AB6309" w:rsidP="0067053F">
            <w:pPr>
              <w:rPr>
                <w:sz w:val="22"/>
              </w:rPr>
            </w:pPr>
            <w:r>
              <w:rPr>
                <w:sz w:val="22"/>
              </w:rPr>
              <w:t>Check the user input only accepts valid inputs.</w:t>
            </w:r>
          </w:p>
        </w:tc>
      </w:tr>
      <w:tr w:rsidR="00AB6309" w14:paraId="34459F75" w14:textId="77777777" w:rsidTr="007D1C53">
        <w:tc>
          <w:tcPr>
            <w:tcW w:w="562" w:type="dxa"/>
            <w:shd w:val="clear" w:color="auto" w:fill="D6E3BC" w:themeFill="accent3" w:themeFillTint="66"/>
          </w:tcPr>
          <w:p w14:paraId="5E7D77D1" w14:textId="4879AC14" w:rsidR="00AB6309" w:rsidRDefault="004D3CBF" w:rsidP="0067053F">
            <w:pPr>
              <w:rPr>
                <w:sz w:val="22"/>
              </w:rPr>
            </w:pPr>
            <w:r>
              <w:rPr>
                <w:sz w:val="22"/>
              </w:rPr>
              <w:t>3</w:t>
            </w:r>
          </w:p>
        </w:tc>
        <w:tc>
          <w:tcPr>
            <w:tcW w:w="3261" w:type="dxa"/>
            <w:shd w:val="clear" w:color="auto" w:fill="D6E3BC" w:themeFill="accent3" w:themeFillTint="66"/>
          </w:tcPr>
          <w:p w14:paraId="574DE19E" w14:textId="44127031" w:rsidR="00AB6309" w:rsidRPr="003E60C9" w:rsidRDefault="00AB6309" w:rsidP="0067053F">
            <w:pPr>
              <w:rPr>
                <w:sz w:val="22"/>
              </w:rPr>
            </w:pPr>
            <w:r>
              <w:rPr>
                <w:sz w:val="22"/>
              </w:rPr>
              <w:t>When selecting text file option, input invalid option.</w:t>
            </w:r>
          </w:p>
        </w:tc>
        <w:tc>
          <w:tcPr>
            <w:tcW w:w="3827" w:type="dxa"/>
            <w:shd w:val="clear" w:color="auto" w:fill="D6E3BC" w:themeFill="accent3" w:themeFillTint="66"/>
          </w:tcPr>
          <w:p w14:paraId="61D53E8B" w14:textId="50F9B0B3" w:rsidR="00AB6309" w:rsidRPr="003E60C9" w:rsidRDefault="00AB6309" w:rsidP="0067053F">
            <w:pPr>
              <w:rPr>
                <w:sz w:val="22"/>
              </w:rPr>
            </w:pPr>
            <w:r>
              <w:rPr>
                <w:sz w:val="22"/>
              </w:rPr>
              <w:t>In the case of an incorrect input, the program will notify the user and request them to try again.</w:t>
            </w:r>
          </w:p>
        </w:tc>
        <w:tc>
          <w:tcPr>
            <w:tcW w:w="2001" w:type="dxa"/>
            <w:shd w:val="clear" w:color="auto" w:fill="D6E3BC" w:themeFill="accent3" w:themeFillTint="66"/>
          </w:tcPr>
          <w:p w14:paraId="4CCD33A9" w14:textId="0D8DC6F5" w:rsidR="00AB6309" w:rsidRPr="003E60C9" w:rsidRDefault="00AB6309" w:rsidP="0067053F">
            <w:pPr>
              <w:rPr>
                <w:sz w:val="22"/>
              </w:rPr>
            </w:pPr>
            <w:r>
              <w:rPr>
                <w:sz w:val="22"/>
              </w:rPr>
              <w:t>Program crashes.</w:t>
            </w:r>
          </w:p>
        </w:tc>
        <w:tc>
          <w:tcPr>
            <w:tcW w:w="1133" w:type="dxa"/>
            <w:shd w:val="clear" w:color="auto" w:fill="D6E3BC" w:themeFill="accent3" w:themeFillTint="66"/>
          </w:tcPr>
          <w:p w14:paraId="7743BA13" w14:textId="1AC801DC" w:rsidR="00AB6309" w:rsidRPr="003E60C9" w:rsidRDefault="00AB6309" w:rsidP="0067053F">
            <w:pPr>
              <w:rPr>
                <w:sz w:val="22"/>
              </w:rPr>
            </w:pPr>
            <w:r>
              <w:rPr>
                <w:sz w:val="22"/>
              </w:rPr>
              <w:t>Fail</w:t>
            </w:r>
          </w:p>
        </w:tc>
        <w:tc>
          <w:tcPr>
            <w:tcW w:w="3386" w:type="dxa"/>
            <w:shd w:val="clear" w:color="auto" w:fill="D6E3BC" w:themeFill="accent3" w:themeFillTint="66"/>
          </w:tcPr>
          <w:p w14:paraId="7C466961" w14:textId="1FD03871" w:rsidR="00AB6309" w:rsidRPr="003E60C9" w:rsidRDefault="00AB6309" w:rsidP="0067053F">
            <w:pPr>
              <w:rPr>
                <w:sz w:val="22"/>
              </w:rPr>
            </w:pPr>
            <w:r>
              <w:rPr>
                <w:sz w:val="22"/>
              </w:rPr>
              <w:t>Insert exception handling for the user input to prevent the input of invalid characters crashing the program.</w:t>
            </w:r>
          </w:p>
        </w:tc>
      </w:tr>
      <w:tr w:rsidR="00AB6309" w14:paraId="37DAA5B4" w14:textId="77777777" w:rsidTr="007D1C53">
        <w:tc>
          <w:tcPr>
            <w:tcW w:w="562" w:type="dxa"/>
            <w:shd w:val="clear" w:color="auto" w:fill="D6E3BC" w:themeFill="accent3" w:themeFillTint="66"/>
          </w:tcPr>
          <w:p w14:paraId="4A4A57C5" w14:textId="7ECB56E6" w:rsidR="00AB6309" w:rsidRPr="003E60C9" w:rsidRDefault="004D3CBF" w:rsidP="0067053F">
            <w:pPr>
              <w:rPr>
                <w:sz w:val="22"/>
              </w:rPr>
            </w:pPr>
            <w:r>
              <w:rPr>
                <w:sz w:val="22"/>
              </w:rPr>
              <w:t>4</w:t>
            </w:r>
          </w:p>
        </w:tc>
        <w:tc>
          <w:tcPr>
            <w:tcW w:w="3261" w:type="dxa"/>
            <w:shd w:val="clear" w:color="auto" w:fill="D6E3BC" w:themeFill="accent3" w:themeFillTint="66"/>
          </w:tcPr>
          <w:p w14:paraId="6E0310A9" w14:textId="0207E099" w:rsidR="00AB6309" w:rsidRPr="003E60C9" w:rsidRDefault="004D3CBF" w:rsidP="0067053F">
            <w:pPr>
              <w:rPr>
                <w:sz w:val="22"/>
              </w:rPr>
            </w:pPr>
            <w:r>
              <w:rPr>
                <w:sz w:val="22"/>
              </w:rPr>
              <w:t>Retry</w:t>
            </w:r>
            <w:r w:rsidR="00500340">
              <w:rPr>
                <w:sz w:val="22"/>
              </w:rPr>
              <w:t xml:space="preserve"> test 3 after changes</w:t>
            </w:r>
          </w:p>
        </w:tc>
        <w:tc>
          <w:tcPr>
            <w:tcW w:w="3827" w:type="dxa"/>
            <w:shd w:val="clear" w:color="auto" w:fill="D6E3BC" w:themeFill="accent3" w:themeFillTint="66"/>
          </w:tcPr>
          <w:p w14:paraId="06A31657" w14:textId="11BFE81D" w:rsidR="00AB6309" w:rsidRPr="003E60C9" w:rsidRDefault="00500340" w:rsidP="0067053F">
            <w:pPr>
              <w:rPr>
                <w:sz w:val="22"/>
              </w:rPr>
            </w:pPr>
            <w:r>
              <w:rPr>
                <w:sz w:val="22"/>
              </w:rPr>
              <w:t>As test 3 expected results</w:t>
            </w:r>
          </w:p>
        </w:tc>
        <w:tc>
          <w:tcPr>
            <w:tcW w:w="2001" w:type="dxa"/>
            <w:shd w:val="clear" w:color="auto" w:fill="D6E3BC" w:themeFill="accent3" w:themeFillTint="66"/>
          </w:tcPr>
          <w:p w14:paraId="399CAD4C" w14:textId="0178BF81" w:rsidR="00AB6309" w:rsidRPr="003E60C9" w:rsidRDefault="00500340" w:rsidP="0067053F">
            <w:pPr>
              <w:rPr>
                <w:sz w:val="22"/>
              </w:rPr>
            </w:pPr>
            <w:r>
              <w:rPr>
                <w:sz w:val="22"/>
              </w:rPr>
              <w:t xml:space="preserve">As </w:t>
            </w:r>
            <w:r w:rsidR="00E40DF5">
              <w:rPr>
                <w:sz w:val="22"/>
              </w:rPr>
              <w:t>expected,</w:t>
            </w:r>
          </w:p>
        </w:tc>
        <w:tc>
          <w:tcPr>
            <w:tcW w:w="1133" w:type="dxa"/>
            <w:shd w:val="clear" w:color="auto" w:fill="D6E3BC" w:themeFill="accent3" w:themeFillTint="66"/>
          </w:tcPr>
          <w:p w14:paraId="4AB0FE19" w14:textId="055F389B" w:rsidR="00AB6309" w:rsidRPr="003E60C9" w:rsidRDefault="00500340" w:rsidP="0067053F">
            <w:pPr>
              <w:rPr>
                <w:sz w:val="22"/>
              </w:rPr>
            </w:pPr>
            <w:r>
              <w:rPr>
                <w:sz w:val="22"/>
              </w:rPr>
              <w:t>Pass</w:t>
            </w:r>
          </w:p>
        </w:tc>
        <w:tc>
          <w:tcPr>
            <w:tcW w:w="3386" w:type="dxa"/>
            <w:shd w:val="clear" w:color="auto" w:fill="D6E3BC" w:themeFill="accent3" w:themeFillTint="66"/>
          </w:tcPr>
          <w:p w14:paraId="0310D57C" w14:textId="6C4421C8" w:rsidR="00AB6309" w:rsidRPr="003E60C9" w:rsidRDefault="00500340" w:rsidP="0067053F">
            <w:pPr>
              <w:rPr>
                <w:sz w:val="22"/>
              </w:rPr>
            </w:pPr>
            <w:r>
              <w:rPr>
                <w:sz w:val="22"/>
              </w:rPr>
              <w:t>No further development required</w:t>
            </w:r>
            <w:r w:rsidR="00D56237">
              <w:rPr>
                <w:sz w:val="22"/>
              </w:rPr>
              <w:t>.</w:t>
            </w:r>
          </w:p>
        </w:tc>
      </w:tr>
      <w:tr w:rsidR="00AB6309" w14:paraId="124874BD" w14:textId="77777777" w:rsidTr="007D1C53">
        <w:tc>
          <w:tcPr>
            <w:tcW w:w="562" w:type="dxa"/>
            <w:shd w:val="clear" w:color="auto" w:fill="D6E3BC" w:themeFill="accent3" w:themeFillTint="66"/>
          </w:tcPr>
          <w:p w14:paraId="18808A91" w14:textId="71ACAFA3" w:rsidR="00AB6309" w:rsidRPr="003E60C9" w:rsidRDefault="00C16A83" w:rsidP="0067053F">
            <w:pPr>
              <w:rPr>
                <w:sz w:val="22"/>
              </w:rPr>
            </w:pPr>
            <w:r>
              <w:rPr>
                <w:sz w:val="22"/>
              </w:rPr>
              <w:t>5</w:t>
            </w:r>
          </w:p>
        </w:tc>
        <w:tc>
          <w:tcPr>
            <w:tcW w:w="3261" w:type="dxa"/>
            <w:shd w:val="clear" w:color="auto" w:fill="D6E3BC" w:themeFill="accent3" w:themeFillTint="66"/>
          </w:tcPr>
          <w:p w14:paraId="4DF54AC7" w14:textId="77777777" w:rsidR="00AB6309" w:rsidRDefault="00D56237" w:rsidP="0067053F">
            <w:pPr>
              <w:rPr>
                <w:sz w:val="22"/>
              </w:rPr>
            </w:pPr>
            <w:r>
              <w:rPr>
                <w:sz w:val="22"/>
              </w:rPr>
              <w:t>Load storage facility map.</w:t>
            </w:r>
          </w:p>
          <w:p w14:paraId="5A13B1F3" w14:textId="7E41ED97" w:rsidR="00D56237" w:rsidRPr="003E60C9" w:rsidRDefault="00D56237" w:rsidP="0067053F">
            <w:pPr>
              <w:rPr>
                <w:sz w:val="22"/>
              </w:rPr>
            </w:pPr>
            <w:r>
              <w:rPr>
                <w:sz w:val="22"/>
              </w:rPr>
              <w:t>Run program to point where agent finds item.</w:t>
            </w:r>
          </w:p>
        </w:tc>
        <w:tc>
          <w:tcPr>
            <w:tcW w:w="3827" w:type="dxa"/>
            <w:shd w:val="clear" w:color="auto" w:fill="D6E3BC" w:themeFill="accent3" w:themeFillTint="66"/>
          </w:tcPr>
          <w:p w14:paraId="47E1E4EB" w14:textId="3D6D8D6E" w:rsidR="00C16A83" w:rsidRDefault="00526732" w:rsidP="0067053F">
            <w:pPr>
              <w:rPr>
                <w:sz w:val="22"/>
              </w:rPr>
            </w:pPr>
            <w:r>
              <w:rPr>
                <w:sz w:val="22"/>
              </w:rPr>
              <w:t>Display of agent searching the map is shown on console.</w:t>
            </w:r>
          </w:p>
          <w:p w14:paraId="409E93AA" w14:textId="1C6D7521" w:rsidR="00D56237" w:rsidRPr="003E60C9" w:rsidRDefault="00D56237" w:rsidP="0067053F">
            <w:pPr>
              <w:rPr>
                <w:sz w:val="22"/>
              </w:rPr>
            </w:pPr>
            <w:r>
              <w:rPr>
                <w:sz w:val="22"/>
              </w:rPr>
              <w:t>Agent reports item has been found onto the console.</w:t>
            </w:r>
          </w:p>
        </w:tc>
        <w:tc>
          <w:tcPr>
            <w:tcW w:w="2001" w:type="dxa"/>
            <w:shd w:val="clear" w:color="auto" w:fill="D6E3BC" w:themeFill="accent3" w:themeFillTint="66"/>
          </w:tcPr>
          <w:p w14:paraId="1E93B92D" w14:textId="2F104BDC" w:rsidR="00AB6309" w:rsidRPr="003E60C9" w:rsidRDefault="00D56237" w:rsidP="0067053F">
            <w:pPr>
              <w:rPr>
                <w:sz w:val="22"/>
              </w:rPr>
            </w:pPr>
            <w:r>
              <w:rPr>
                <w:sz w:val="22"/>
              </w:rPr>
              <w:t xml:space="preserve">As </w:t>
            </w:r>
            <w:r w:rsidR="00C437F2">
              <w:rPr>
                <w:sz w:val="22"/>
              </w:rPr>
              <w:t>e</w:t>
            </w:r>
            <w:r>
              <w:rPr>
                <w:sz w:val="22"/>
              </w:rPr>
              <w:t>xpected</w:t>
            </w:r>
            <w:r w:rsidR="00C437F2">
              <w:rPr>
                <w:sz w:val="22"/>
              </w:rPr>
              <w:t>,</w:t>
            </w:r>
          </w:p>
        </w:tc>
        <w:tc>
          <w:tcPr>
            <w:tcW w:w="1133" w:type="dxa"/>
            <w:shd w:val="clear" w:color="auto" w:fill="D6E3BC" w:themeFill="accent3" w:themeFillTint="66"/>
          </w:tcPr>
          <w:p w14:paraId="2433B3B7" w14:textId="79FD8069" w:rsidR="00AB6309" w:rsidRPr="003E60C9" w:rsidRDefault="00D56237" w:rsidP="0067053F">
            <w:pPr>
              <w:rPr>
                <w:sz w:val="22"/>
              </w:rPr>
            </w:pPr>
            <w:r>
              <w:rPr>
                <w:sz w:val="22"/>
              </w:rPr>
              <w:t>Pass</w:t>
            </w:r>
          </w:p>
        </w:tc>
        <w:tc>
          <w:tcPr>
            <w:tcW w:w="3386" w:type="dxa"/>
            <w:shd w:val="clear" w:color="auto" w:fill="D6E3BC" w:themeFill="accent3" w:themeFillTint="66"/>
          </w:tcPr>
          <w:p w14:paraId="6E822814" w14:textId="73CF2179" w:rsidR="00AB6309" w:rsidRPr="003E60C9" w:rsidRDefault="00D56237" w:rsidP="0067053F">
            <w:pPr>
              <w:rPr>
                <w:sz w:val="22"/>
              </w:rPr>
            </w:pPr>
            <w:r>
              <w:rPr>
                <w:sz w:val="22"/>
              </w:rPr>
              <w:t>No further development required.</w:t>
            </w:r>
          </w:p>
        </w:tc>
      </w:tr>
      <w:tr w:rsidR="00AB6309" w14:paraId="3F167C4F" w14:textId="77777777" w:rsidTr="007D1C53">
        <w:tc>
          <w:tcPr>
            <w:tcW w:w="562" w:type="dxa"/>
            <w:shd w:val="clear" w:color="auto" w:fill="D6E3BC" w:themeFill="accent3" w:themeFillTint="66"/>
          </w:tcPr>
          <w:p w14:paraId="607BECDC" w14:textId="5147C1AC" w:rsidR="00AB6309" w:rsidRPr="003E60C9" w:rsidRDefault="00C16A83" w:rsidP="0067053F">
            <w:pPr>
              <w:rPr>
                <w:sz w:val="22"/>
              </w:rPr>
            </w:pPr>
            <w:r>
              <w:rPr>
                <w:sz w:val="22"/>
              </w:rPr>
              <w:lastRenderedPageBreak/>
              <w:t>6</w:t>
            </w:r>
          </w:p>
        </w:tc>
        <w:tc>
          <w:tcPr>
            <w:tcW w:w="3261" w:type="dxa"/>
            <w:shd w:val="clear" w:color="auto" w:fill="D6E3BC" w:themeFill="accent3" w:themeFillTint="66"/>
          </w:tcPr>
          <w:p w14:paraId="00B338AD" w14:textId="159A67CA" w:rsidR="00AB6309" w:rsidRPr="003E60C9" w:rsidRDefault="00717FFA" w:rsidP="0067053F">
            <w:pPr>
              <w:rPr>
                <w:sz w:val="22"/>
              </w:rPr>
            </w:pPr>
            <w:r>
              <w:rPr>
                <w:sz w:val="22"/>
              </w:rPr>
              <w:t>Finish search through a storage facility map.</w:t>
            </w:r>
          </w:p>
        </w:tc>
        <w:tc>
          <w:tcPr>
            <w:tcW w:w="3827" w:type="dxa"/>
            <w:shd w:val="clear" w:color="auto" w:fill="D6E3BC" w:themeFill="accent3" w:themeFillTint="66"/>
          </w:tcPr>
          <w:p w14:paraId="7691F94B" w14:textId="288444C9" w:rsidR="00AB6309" w:rsidRPr="003E60C9" w:rsidRDefault="00717FFA" w:rsidP="0067053F">
            <w:pPr>
              <w:rPr>
                <w:sz w:val="22"/>
              </w:rPr>
            </w:pPr>
            <w:r>
              <w:rPr>
                <w:sz w:val="22"/>
              </w:rPr>
              <w:t xml:space="preserve">Agent reports the </w:t>
            </w:r>
            <w:r w:rsidR="002D7FD6">
              <w:rPr>
                <w:sz w:val="22"/>
              </w:rPr>
              <w:t>route taken through the map and notes the points where it found an item.</w:t>
            </w:r>
          </w:p>
        </w:tc>
        <w:tc>
          <w:tcPr>
            <w:tcW w:w="2001" w:type="dxa"/>
            <w:shd w:val="clear" w:color="auto" w:fill="D6E3BC" w:themeFill="accent3" w:themeFillTint="66"/>
          </w:tcPr>
          <w:p w14:paraId="5915B825" w14:textId="7F74C8E8" w:rsidR="00AB6309" w:rsidRPr="003E60C9" w:rsidRDefault="002D7FD6" w:rsidP="0067053F">
            <w:pPr>
              <w:rPr>
                <w:sz w:val="22"/>
              </w:rPr>
            </w:pPr>
            <w:r>
              <w:rPr>
                <w:sz w:val="22"/>
              </w:rPr>
              <w:t>As expected,</w:t>
            </w:r>
          </w:p>
        </w:tc>
        <w:tc>
          <w:tcPr>
            <w:tcW w:w="1133" w:type="dxa"/>
            <w:shd w:val="clear" w:color="auto" w:fill="D6E3BC" w:themeFill="accent3" w:themeFillTint="66"/>
          </w:tcPr>
          <w:p w14:paraId="3146393C" w14:textId="603642BB" w:rsidR="00AB6309" w:rsidRPr="003E60C9" w:rsidRDefault="002D7FD6" w:rsidP="0067053F">
            <w:pPr>
              <w:rPr>
                <w:sz w:val="22"/>
              </w:rPr>
            </w:pPr>
            <w:r>
              <w:rPr>
                <w:sz w:val="22"/>
              </w:rPr>
              <w:t>Pass</w:t>
            </w:r>
          </w:p>
        </w:tc>
        <w:tc>
          <w:tcPr>
            <w:tcW w:w="3386" w:type="dxa"/>
            <w:shd w:val="clear" w:color="auto" w:fill="D6E3BC" w:themeFill="accent3" w:themeFillTint="66"/>
          </w:tcPr>
          <w:p w14:paraId="6E0E8BCF" w14:textId="0CB7D5D8" w:rsidR="00AB6309" w:rsidRPr="003E60C9" w:rsidRDefault="002D7FD6" w:rsidP="0067053F">
            <w:pPr>
              <w:rPr>
                <w:sz w:val="22"/>
              </w:rPr>
            </w:pPr>
            <w:r>
              <w:rPr>
                <w:sz w:val="22"/>
              </w:rPr>
              <w:t xml:space="preserve">No </w:t>
            </w:r>
            <w:r w:rsidR="00FC7419">
              <w:rPr>
                <w:sz w:val="22"/>
              </w:rPr>
              <w:t>f</w:t>
            </w:r>
            <w:r>
              <w:rPr>
                <w:sz w:val="22"/>
              </w:rPr>
              <w:t>urther development required</w:t>
            </w:r>
            <w:r w:rsidR="00FC7419">
              <w:rPr>
                <w:sz w:val="22"/>
              </w:rPr>
              <w:t>.</w:t>
            </w:r>
          </w:p>
        </w:tc>
      </w:tr>
      <w:tr w:rsidR="00AB6309" w14:paraId="59C1D887" w14:textId="77777777" w:rsidTr="007D1C53">
        <w:tc>
          <w:tcPr>
            <w:tcW w:w="562" w:type="dxa"/>
            <w:shd w:val="clear" w:color="auto" w:fill="D6E3BC" w:themeFill="accent3" w:themeFillTint="66"/>
          </w:tcPr>
          <w:p w14:paraId="04440B74" w14:textId="0138A259" w:rsidR="00AB6309" w:rsidRPr="003E60C9" w:rsidRDefault="00C16A83" w:rsidP="0067053F">
            <w:pPr>
              <w:rPr>
                <w:sz w:val="22"/>
              </w:rPr>
            </w:pPr>
            <w:r>
              <w:rPr>
                <w:sz w:val="22"/>
              </w:rPr>
              <w:t>7</w:t>
            </w:r>
          </w:p>
        </w:tc>
        <w:tc>
          <w:tcPr>
            <w:tcW w:w="3261" w:type="dxa"/>
            <w:shd w:val="clear" w:color="auto" w:fill="D6E3BC" w:themeFill="accent3" w:themeFillTint="66"/>
          </w:tcPr>
          <w:p w14:paraId="5CABC321" w14:textId="2A54F660" w:rsidR="00AB6309" w:rsidRPr="003E60C9" w:rsidRDefault="00445C68" w:rsidP="0067053F">
            <w:pPr>
              <w:rPr>
                <w:sz w:val="22"/>
              </w:rPr>
            </w:pPr>
            <w:r>
              <w:rPr>
                <w:sz w:val="22"/>
              </w:rPr>
              <w:t>Run search on map where all items are attainable (no items on unreachable paths)</w:t>
            </w:r>
          </w:p>
        </w:tc>
        <w:tc>
          <w:tcPr>
            <w:tcW w:w="3827" w:type="dxa"/>
            <w:shd w:val="clear" w:color="auto" w:fill="D6E3BC" w:themeFill="accent3" w:themeFillTint="66"/>
          </w:tcPr>
          <w:p w14:paraId="4469C06D" w14:textId="38816761" w:rsidR="00AB6309" w:rsidRPr="003E60C9" w:rsidRDefault="00445C68" w:rsidP="0067053F">
            <w:pPr>
              <w:rPr>
                <w:sz w:val="22"/>
              </w:rPr>
            </w:pPr>
            <w:r>
              <w:rPr>
                <w:sz w:val="22"/>
              </w:rPr>
              <w:t>Agent reports it has found all items when it finishes its search.</w:t>
            </w:r>
          </w:p>
        </w:tc>
        <w:tc>
          <w:tcPr>
            <w:tcW w:w="2001" w:type="dxa"/>
            <w:shd w:val="clear" w:color="auto" w:fill="D6E3BC" w:themeFill="accent3" w:themeFillTint="66"/>
          </w:tcPr>
          <w:p w14:paraId="2807DD9B" w14:textId="75A2F3C9" w:rsidR="00AB6309" w:rsidRPr="003E60C9" w:rsidRDefault="00445C68" w:rsidP="0067053F">
            <w:pPr>
              <w:rPr>
                <w:sz w:val="22"/>
              </w:rPr>
            </w:pPr>
            <w:r>
              <w:rPr>
                <w:sz w:val="22"/>
              </w:rPr>
              <w:t>As expected,</w:t>
            </w:r>
          </w:p>
        </w:tc>
        <w:tc>
          <w:tcPr>
            <w:tcW w:w="1133" w:type="dxa"/>
            <w:shd w:val="clear" w:color="auto" w:fill="D6E3BC" w:themeFill="accent3" w:themeFillTint="66"/>
          </w:tcPr>
          <w:p w14:paraId="50CD4C23" w14:textId="52DDCCEF" w:rsidR="00AB6309" w:rsidRPr="003E60C9" w:rsidRDefault="00445C68" w:rsidP="0067053F">
            <w:pPr>
              <w:rPr>
                <w:sz w:val="22"/>
              </w:rPr>
            </w:pPr>
            <w:r>
              <w:rPr>
                <w:sz w:val="22"/>
              </w:rPr>
              <w:t>Pass</w:t>
            </w:r>
          </w:p>
        </w:tc>
        <w:tc>
          <w:tcPr>
            <w:tcW w:w="3386" w:type="dxa"/>
            <w:shd w:val="clear" w:color="auto" w:fill="D6E3BC" w:themeFill="accent3" w:themeFillTint="66"/>
          </w:tcPr>
          <w:p w14:paraId="6EEEC9D5" w14:textId="22CC39DB" w:rsidR="00AB6309" w:rsidRPr="003E60C9" w:rsidRDefault="00953B01" w:rsidP="0067053F">
            <w:pPr>
              <w:rPr>
                <w:sz w:val="22"/>
              </w:rPr>
            </w:pPr>
            <w:r>
              <w:rPr>
                <w:sz w:val="22"/>
              </w:rPr>
              <w:t>Check it reports it hasn’t found an item on a map where all items are not fully attainable.</w:t>
            </w:r>
          </w:p>
        </w:tc>
      </w:tr>
      <w:tr w:rsidR="00953B01" w14:paraId="50C148BE" w14:textId="77777777" w:rsidTr="007D1C53">
        <w:tc>
          <w:tcPr>
            <w:tcW w:w="562" w:type="dxa"/>
            <w:shd w:val="clear" w:color="auto" w:fill="D6E3BC" w:themeFill="accent3" w:themeFillTint="66"/>
          </w:tcPr>
          <w:p w14:paraId="4943ACD4" w14:textId="221092B1" w:rsidR="00953B01" w:rsidRDefault="00953B01" w:rsidP="0067053F">
            <w:pPr>
              <w:rPr>
                <w:sz w:val="22"/>
              </w:rPr>
            </w:pPr>
            <w:r>
              <w:rPr>
                <w:sz w:val="22"/>
              </w:rPr>
              <w:t>8</w:t>
            </w:r>
          </w:p>
        </w:tc>
        <w:tc>
          <w:tcPr>
            <w:tcW w:w="3261" w:type="dxa"/>
            <w:shd w:val="clear" w:color="auto" w:fill="D6E3BC" w:themeFill="accent3" w:themeFillTint="66"/>
          </w:tcPr>
          <w:p w14:paraId="444A1875" w14:textId="538524A4" w:rsidR="00953B01" w:rsidRDefault="00953B01" w:rsidP="0067053F">
            <w:pPr>
              <w:rPr>
                <w:sz w:val="22"/>
              </w:rPr>
            </w:pPr>
            <w:r>
              <w:rPr>
                <w:sz w:val="22"/>
              </w:rPr>
              <w:t>Run search on map where not all items are attainable (some items on unreachable paths)</w:t>
            </w:r>
          </w:p>
        </w:tc>
        <w:tc>
          <w:tcPr>
            <w:tcW w:w="3827" w:type="dxa"/>
            <w:shd w:val="clear" w:color="auto" w:fill="D6E3BC" w:themeFill="accent3" w:themeFillTint="66"/>
          </w:tcPr>
          <w:p w14:paraId="6999195E" w14:textId="386EC7E9" w:rsidR="00953B01" w:rsidRDefault="00953B01" w:rsidP="0067053F">
            <w:pPr>
              <w:rPr>
                <w:sz w:val="22"/>
              </w:rPr>
            </w:pPr>
            <w:r>
              <w:rPr>
                <w:sz w:val="22"/>
              </w:rPr>
              <w:t>Agent reports it was unable to find some items with details to how many it could not find.</w:t>
            </w:r>
          </w:p>
        </w:tc>
        <w:tc>
          <w:tcPr>
            <w:tcW w:w="2001" w:type="dxa"/>
            <w:shd w:val="clear" w:color="auto" w:fill="D6E3BC" w:themeFill="accent3" w:themeFillTint="66"/>
          </w:tcPr>
          <w:p w14:paraId="316F1553" w14:textId="3541BE8D" w:rsidR="00953B01" w:rsidRDefault="00953B01" w:rsidP="0067053F">
            <w:pPr>
              <w:rPr>
                <w:sz w:val="22"/>
              </w:rPr>
            </w:pPr>
            <w:r>
              <w:rPr>
                <w:sz w:val="22"/>
              </w:rPr>
              <w:t>As expected,</w:t>
            </w:r>
          </w:p>
        </w:tc>
        <w:tc>
          <w:tcPr>
            <w:tcW w:w="1133" w:type="dxa"/>
            <w:shd w:val="clear" w:color="auto" w:fill="D6E3BC" w:themeFill="accent3" w:themeFillTint="66"/>
          </w:tcPr>
          <w:p w14:paraId="0D91D364" w14:textId="1CAA1E18" w:rsidR="00953B01" w:rsidRDefault="00953B01" w:rsidP="0067053F">
            <w:pPr>
              <w:rPr>
                <w:sz w:val="22"/>
              </w:rPr>
            </w:pPr>
            <w:r>
              <w:rPr>
                <w:sz w:val="22"/>
              </w:rPr>
              <w:t>Pass</w:t>
            </w:r>
          </w:p>
        </w:tc>
        <w:tc>
          <w:tcPr>
            <w:tcW w:w="3386" w:type="dxa"/>
            <w:shd w:val="clear" w:color="auto" w:fill="D6E3BC" w:themeFill="accent3" w:themeFillTint="66"/>
          </w:tcPr>
          <w:p w14:paraId="2E676CAF" w14:textId="3519E96B" w:rsidR="00953B01" w:rsidRDefault="00953B01" w:rsidP="0067053F">
            <w:pPr>
              <w:rPr>
                <w:sz w:val="22"/>
              </w:rPr>
            </w:pPr>
            <w:r>
              <w:rPr>
                <w:sz w:val="22"/>
              </w:rPr>
              <w:t>No further development required</w:t>
            </w:r>
            <w:r w:rsidR="00FC7419">
              <w:rPr>
                <w:sz w:val="22"/>
              </w:rPr>
              <w:t>.</w:t>
            </w:r>
          </w:p>
        </w:tc>
      </w:tr>
      <w:tr w:rsidR="00FC7419" w14:paraId="16F1C2A1" w14:textId="77777777" w:rsidTr="007D1C53">
        <w:tc>
          <w:tcPr>
            <w:tcW w:w="562" w:type="dxa"/>
            <w:shd w:val="clear" w:color="auto" w:fill="D6E3BC" w:themeFill="accent3" w:themeFillTint="66"/>
          </w:tcPr>
          <w:p w14:paraId="17CE8816" w14:textId="53C45B61" w:rsidR="00FC7419" w:rsidRDefault="00FC7419" w:rsidP="0067053F">
            <w:pPr>
              <w:rPr>
                <w:sz w:val="22"/>
              </w:rPr>
            </w:pPr>
            <w:r>
              <w:rPr>
                <w:sz w:val="22"/>
              </w:rPr>
              <w:t>9</w:t>
            </w:r>
          </w:p>
        </w:tc>
        <w:tc>
          <w:tcPr>
            <w:tcW w:w="3261" w:type="dxa"/>
            <w:shd w:val="clear" w:color="auto" w:fill="D6E3BC" w:themeFill="accent3" w:themeFillTint="66"/>
          </w:tcPr>
          <w:p w14:paraId="69477B19" w14:textId="7D8EF30A" w:rsidR="00FC7419" w:rsidRDefault="00FC7419" w:rsidP="0067053F">
            <w:pPr>
              <w:rPr>
                <w:sz w:val="22"/>
              </w:rPr>
            </w:pPr>
            <w:r>
              <w:rPr>
                <w:sz w:val="22"/>
              </w:rPr>
              <w:t>Run search on map and</w:t>
            </w:r>
            <w:r w:rsidR="001203E0">
              <w:rPr>
                <w:sz w:val="22"/>
              </w:rPr>
              <w:t xml:space="preserve"> select to retry the program.</w:t>
            </w:r>
          </w:p>
        </w:tc>
        <w:tc>
          <w:tcPr>
            <w:tcW w:w="3827" w:type="dxa"/>
            <w:shd w:val="clear" w:color="auto" w:fill="D6E3BC" w:themeFill="accent3" w:themeFillTint="66"/>
          </w:tcPr>
          <w:p w14:paraId="764A5661" w14:textId="56B9FA71" w:rsidR="00FC7419" w:rsidRDefault="001203E0" w:rsidP="0067053F">
            <w:pPr>
              <w:rPr>
                <w:sz w:val="22"/>
              </w:rPr>
            </w:pPr>
            <w:r>
              <w:rPr>
                <w:sz w:val="22"/>
              </w:rPr>
              <w:t xml:space="preserve">Program </w:t>
            </w:r>
            <w:r w:rsidR="0097485F">
              <w:rPr>
                <w:sz w:val="22"/>
              </w:rPr>
              <w:t>reverts to point where user can choose the text file to load.</w:t>
            </w:r>
          </w:p>
        </w:tc>
        <w:tc>
          <w:tcPr>
            <w:tcW w:w="2001" w:type="dxa"/>
            <w:shd w:val="clear" w:color="auto" w:fill="D6E3BC" w:themeFill="accent3" w:themeFillTint="66"/>
          </w:tcPr>
          <w:p w14:paraId="1CE0C173" w14:textId="453BD0EC" w:rsidR="00FC7419" w:rsidRDefault="0097485F" w:rsidP="0067053F">
            <w:pPr>
              <w:rPr>
                <w:sz w:val="22"/>
              </w:rPr>
            </w:pPr>
            <w:r>
              <w:rPr>
                <w:sz w:val="22"/>
              </w:rPr>
              <w:t>As expected,</w:t>
            </w:r>
          </w:p>
        </w:tc>
        <w:tc>
          <w:tcPr>
            <w:tcW w:w="1133" w:type="dxa"/>
            <w:shd w:val="clear" w:color="auto" w:fill="D6E3BC" w:themeFill="accent3" w:themeFillTint="66"/>
          </w:tcPr>
          <w:p w14:paraId="756A1624" w14:textId="4F8AE12D" w:rsidR="00FC7419" w:rsidRDefault="0097485F" w:rsidP="0067053F">
            <w:pPr>
              <w:rPr>
                <w:sz w:val="22"/>
              </w:rPr>
            </w:pPr>
            <w:r>
              <w:rPr>
                <w:sz w:val="22"/>
              </w:rPr>
              <w:t>Pass</w:t>
            </w:r>
          </w:p>
        </w:tc>
        <w:tc>
          <w:tcPr>
            <w:tcW w:w="3386" w:type="dxa"/>
            <w:shd w:val="clear" w:color="auto" w:fill="D6E3BC" w:themeFill="accent3" w:themeFillTint="66"/>
          </w:tcPr>
          <w:p w14:paraId="01E05A38" w14:textId="5402FBBB" w:rsidR="00FC7419" w:rsidRDefault="0097485F" w:rsidP="0067053F">
            <w:pPr>
              <w:rPr>
                <w:sz w:val="22"/>
              </w:rPr>
            </w:pPr>
            <w:r>
              <w:rPr>
                <w:sz w:val="22"/>
              </w:rPr>
              <w:t>Check the program quits when the user chooses to do so.</w:t>
            </w:r>
          </w:p>
        </w:tc>
      </w:tr>
      <w:tr w:rsidR="0097485F" w14:paraId="2F02A944" w14:textId="77777777" w:rsidTr="007D1C53">
        <w:tc>
          <w:tcPr>
            <w:tcW w:w="562" w:type="dxa"/>
            <w:shd w:val="clear" w:color="auto" w:fill="D6E3BC" w:themeFill="accent3" w:themeFillTint="66"/>
          </w:tcPr>
          <w:p w14:paraId="48F3CEEE" w14:textId="51823F94" w:rsidR="0097485F" w:rsidRDefault="0097485F" w:rsidP="0067053F">
            <w:pPr>
              <w:rPr>
                <w:sz w:val="22"/>
              </w:rPr>
            </w:pPr>
            <w:r>
              <w:rPr>
                <w:sz w:val="22"/>
              </w:rPr>
              <w:t>10</w:t>
            </w:r>
          </w:p>
        </w:tc>
        <w:tc>
          <w:tcPr>
            <w:tcW w:w="3261" w:type="dxa"/>
            <w:shd w:val="clear" w:color="auto" w:fill="D6E3BC" w:themeFill="accent3" w:themeFillTint="66"/>
          </w:tcPr>
          <w:p w14:paraId="4C56526F" w14:textId="6B568A07" w:rsidR="0097485F" w:rsidRDefault="0097485F" w:rsidP="0067053F">
            <w:pPr>
              <w:rPr>
                <w:sz w:val="22"/>
              </w:rPr>
            </w:pPr>
            <w:r>
              <w:rPr>
                <w:sz w:val="22"/>
              </w:rPr>
              <w:t>Run search on map and select to quit afterwards.</w:t>
            </w:r>
          </w:p>
        </w:tc>
        <w:tc>
          <w:tcPr>
            <w:tcW w:w="3827" w:type="dxa"/>
            <w:shd w:val="clear" w:color="auto" w:fill="D6E3BC" w:themeFill="accent3" w:themeFillTint="66"/>
          </w:tcPr>
          <w:p w14:paraId="26A53B3A" w14:textId="4225A808" w:rsidR="0097485F" w:rsidRDefault="0097485F" w:rsidP="0067053F">
            <w:pPr>
              <w:rPr>
                <w:sz w:val="22"/>
              </w:rPr>
            </w:pPr>
            <w:r>
              <w:rPr>
                <w:sz w:val="22"/>
              </w:rPr>
              <w:t>Program ends</w:t>
            </w:r>
            <w:r w:rsidR="00861336">
              <w:rPr>
                <w:sz w:val="22"/>
              </w:rPr>
              <w:t>.</w:t>
            </w:r>
          </w:p>
        </w:tc>
        <w:tc>
          <w:tcPr>
            <w:tcW w:w="2001" w:type="dxa"/>
            <w:shd w:val="clear" w:color="auto" w:fill="D6E3BC" w:themeFill="accent3" w:themeFillTint="66"/>
          </w:tcPr>
          <w:p w14:paraId="2BDDDDD0" w14:textId="4F611780" w:rsidR="0097485F" w:rsidRDefault="00861336" w:rsidP="0067053F">
            <w:pPr>
              <w:rPr>
                <w:sz w:val="22"/>
              </w:rPr>
            </w:pPr>
            <w:r>
              <w:rPr>
                <w:sz w:val="22"/>
              </w:rPr>
              <w:t>As expected,</w:t>
            </w:r>
          </w:p>
        </w:tc>
        <w:tc>
          <w:tcPr>
            <w:tcW w:w="1133" w:type="dxa"/>
            <w:shd w:val="clear" w:color="auto" w:fill="D6E3BC" w:themeFill="accent3" w:themeFillTint="66"/>
          </w:tcPr>
          <w:p w14:paraId="799341CF" w14:textId="7E094A66" w:rsidR="0097485F" w:rsidRDefault="00861336" w:rsidP="0067053F">
            <w:pPr>
              <w:rPr>
                <w:sz w:val="22"/>
              </w:rPr>
            </w:pPr>
            <w:r>
              <w:rPr>
                <w:sz w:val="22"/>
              </w:rPr>
              <w:t>Pass</w:t>
            </w:r>
          </w:p>
        </w:tc>
        <w:tc>
          <w:tcPr>
            <w:tcW w:w="3386" w:type="dxa"/>
            <w:shd w:val="clear" w:color="auto" w:fill="D6E3BC" w:themeFill="accent3" w:themeFillTint="66"/>
          </w:tcPr>
          <w:p w14:paraId="2150ACD2" w14:textId="22CF610C" w:rsidR="0097485F" w:rsidRDefault="00861336" w:rsidP="0067053F">
            <w:pPr>
              <w:rPr>
                <w:sz w:val="22"/>
              </w:rPr>
            </w:pPr>
            <w:r>
              <w:rPr>
                <w:sz w:val="22"/>
              </w:rPr>
              <w:t>No further development required.</w:t>
            </w:r>
          </w:p>
        </w:tc>
      </w:tr>
    </w:tbl>
    <w:p w14:paraId="52718872" w14:textId="77777777" w:rsidR="00590EE7" w:rsidRDefault="00590EE7" w:rsidP="0067053F">
      <w:pPr>
        <w:sectPr w:rsidR="00590EE7" w:rsidSect="00AE28D6">
          <w:pgSz w:w="16838" w:h="11906" w:orient="landscape"/>
          <w:pgMar w:top="1440" w:right="1440" w:bottom="1440" w:left="1440" w:header="709" w:footer="709" w:gutter="0"/>
          <w:pgNumType w:chapStyle="1"/>
          <w:cols w:space="708"/>
          <w:titlePg/>
          <w:docGrid w:linePitch="360"/>
        </w:sectPr>
      </w:pPr>
    </w:p>
    <w:p w14:paraId="6138CC6A" w14:textId="280194ED" w:rsidR="0067053F" w:rsidRDefault="00266B05" w:rsidP="00CC0CA7">
      <w:pPr>
        <w:pStyle w:val="Heading1"/>
        <w:numPr>
          <w:ilvl w:val="0"/>
          <w:numId w:val="15"/>
        </w:numPr>
        <w:ind w:left="360"/>
      </w:pPr>
      <w:bookmarkStart w:id="30" w:name="_Toc58769896"/>
      <w:r>
        <w:lastRenderedPageBreak/>
        <w:t>Hill Climbing</w:t>
      </w:r>
      <w:bookmarkEnd w:id="30"/>
    </w:p>
    <w:p w14:paraId="27A7DC04" w14:textId="77777777" w:rsidR="00967EC4" w:rsidRDefault="00BA5FD7" w:rsidP="00967EC4">
      <w:pPr>
        <w:pStyle w:val="Heading2"/>
        <w:numPr>
          <w:ilvl w:val="1"/>
          <w:numId w:val="15"/>
        </w:numPr>
      </w:pPr>
      <w:bookmarkStart w:id="31" w:name="_Toc58769897"/>
      <w:r>
        <w:t>Purpose</w:t>
      </w:r>
      <w:bookmarkEnd w:id="31"/>
    </w:p>
    <w:p w14:paraId="35AC8D2E" w14:textId="2C5976D9" w:rsidR="009D4867" w:rsidRDefault="001C2960" w:rsidP="00DC27A4">
      <w:r>
        <w:t xml:space="preserve">Hill climbing is </w:t>
      </w:r>
      <w:r w:rsidR="00A7376F">
        <w:t xml:space="preserve">a local search technique that </w:t>
      </w:r>
      <w:r w:rsidR="00331DD3">
        <w:t>starts</w:t>
      </w:r>
      <w:r w:rsidR="00B32A43">
        <w:t xml:space="preserve"> </w:t>
      </w:r>
      <w:r w:rsidR="00331DD3">
        <w:t>with</w:t>
      </w:r>
      <w:r w:rsidR="00B32A43">
        <w:t xml:space="preserve"> an arbitrary </w:t>
      </w:r>
      <w:r w:rsidR="00D731E9">
        <w:t>or</w:t>
      </w:r>
      <w:r w:rsidR="00B32A43">
        <w:t xml:space="preserve"> random solution</w:t>
      </w:r>
      <w:r w:rsidR="00331DD3">
        <w:t xml:space="preserve"> to a problem, </w:t>
      </w:r>
      <w:r w:rsidR="004D5F5B">
        <w:t>then</w:t>
      </w:r>
      <w:r w:rsidR="00331DD3">
        <w:t xml:space="preserve"> looks for </w:t>
      </w:r>
      <w:r w:rsidR="004D5F5B">
        <w:t xml:space="preserve">an improved solution </w:t>
      </w:r>
      <w:r w:rsidR="007E7059">
        <w:t xml:space="preserve">by making incremental changes. This process is then iterated </w:t>
      </w:r>
      <w:r w:rsidR="00C15286">
        <w:t>until the algorithm finds a solution that cannot be improved by</w:t>
      </w:r>
      <w:r w:rsidR="002222BB">
        <w:t xml:space="preserve"> any further</w:t>
      </w:r>
      <w:r w:rsidR="00C15286">
        <w:t xml:space="preserve"> </w:t>
      </w:r>
      <w:r w:rsidR="002222BB">
        <w:t xml:space="preserve">incremental changes </w:t>
      </w:r>
      <w:r w:rsidR="00126823">
        <w:fldChar w:fldCharType="begin" w:fldLock="1"/>
      </w:r>
      <w:r w:rsidR="00286330">
        <w:instrText>ADDIN CSL_CITATION {"citationItems":[{"id":"ITEM-1","itemData":{"author":[{"dropping-particle":"","family":"Joseph","given":"Jobil Louis","non-dropping-particle":"","parse-names":false,"suffix":""}],"id":"ITEM-1","issue":"1","issued":{"date-parts":[["2017"]]},"title":"Optimization techniques : Finding maxima and minima","type":"article-journal"},"uris":["http://www.mendeley.com/documents/?uuid=4892cb96-c7e0-36ee-8705-01f4bcbd1997"]},{"id":"ITEM-2","itemData":{"URL":"http://aima.cs.berkeley.edu/","accessed":{"date-parts":[["2020","12","12"]]},"id":"ITEM-2","issued":{"date-parts":[["0"]]},"title":"Artificial Intelligence: A Modern Approach","type":"webpage"},"uris":["http://www.mendeley.com/documents/?uuid=bf2e6a3d-a7cf-323d-9e04-fc49ef9db34e"]}],"mendeley":{"formattedCitation":"[5], [6]","plainTextFormattedCitation":"[5], [6]","previouslyFormattedCitation":"[5], [6]"},"properties":{"noteIndex":0},"schema":"https://github.com/citation-style-language/schema/raw/master/csl-citation.json"}</w:instrText>
      </w:r>
      <w:r w:rsidR="00126823">
        <w:fldChar w:fldCharType="separate"/>
      </w:r>
      <w:r w:rsidR="00126823" w:rsidRPr="00126823">
        <w:rPr>
          <w:noProof/>
        </w:rPr>
        <w:t>[5], [6]</w:t>
      </w:r>
      <w:r w:rsidR="00126823">
        <w:fldChar w:fldCharType="end"/>
      </w:r>
      <w:r w:rsidR="002222BB">
        <w:t>.</w:t>
      </w:r>
    </w:p>
    <w:p w14:paraId="11424778" w14:textId="65AB5517" w:rsidR="00D568FC" w:rsidRDefault="004E1D9B" w:rsidP="003D49FA">
      <w:r>
        <w:t>It</w:t>
      </w:r>
      <w:r w:rsidR="00DC46EF">
        <w:t xml:space="preserve"> can be </w:t>
      </w:r>
      <w:r w:rsidR="00404DA4">
        <w:t xml:space="preserve">described as a method of maximizing or minimizing </w:t>
      </w:r>
      <w:r w:rsidR="00AA0441">
        <w:t xml:space="preserve">the cost of </w:t>
      </w:r>
      <w:r w:rsidR="00404DA4">
        <w:t xml:space="preserve">a target function </w:t>
      </w:r>
      <w:r w:rsidR="00404DA4">
        <w:rPr>
          <w:b/>
          <w:bCs/>
        </w:rPr>
        <w:t>f(x)</w:t>
      </w:r>
      <w:r w:rsidR="00075EF0">
        <w:t xml:space="preserve">, </w:t>
      </w:r>
      <w:r w:rsidR="00D83939">
        <w:t xml:space="preserve">where </w:t>
      </w:r>
      <w:r w:rsidR="00D83939">
        <w:rPr>
          <w:b/>
          <w:bCs/>
        </w:rPr>
        <w:t>x</w:t>
      </w:r>
      <w:r w:rsidR="00D83939">
        <w:t xml:space="preserve"> is </w:t>
      </w:r>
      <w:r w:rsidR="00F82371">
        <w:t xml:space="preserve">the solution </w:t>
      </w:r>
      <w:r w:rsidR="00112BCC">
        <w:t xml:space="preserve">vector </w:t>
      </w:r>
      <w:r w:rsidR="007F3EBC">
        <w:t xml:space="preserve">and </w:t>
      </w:r>
      <w:r w:rsidR="007F3EBC">
        <w:rPr>
          <w:b/>
          <w:bCs/>
        </w:rPr>
        <w:t>f()</w:t>
      </w:r>
      <w:r w:rsidR="00C65D57">
        <w:t xml:space="preserve"> is a heuristic function that indicates how optimal the solution is</w:t>
      </w:r>
      <w:r w:rsidR="00887588">
        <w:t xml:space="preserve"> </w:t>
      </w:r>
      <w:r w:rsidR="00480D97">
        <w:fldChar w:fldCharType="begin" w:fldLock="1"/>
      </w:r>
      <w:r w:rsidR="00B8196E">
        <w:instrText>ADDIN CSL_CITATION {"citationItems":[{"id":"ITEM-1","itemData":{"DOI":"10.1057/jors.1990.165","ISSN":"14769360","abstract":"We consider the static single-facility scheduling problem where the processing times of jobs are a non-decreasing and differentiable function of their starting (waiting) times and the objective is to minimize the total elapsed time (makespan) in which all jobs complete their processing. We give a criterion for optimality of two jobs to be scheduled next to each other, and based on this criterion we propose a heuristic algorithm to solve the problem. The effectiveness of the algorithm is empirically evaluated for quadratic and exponential cost functions. In the quadratic case it is compared with the static heuristic algorithm proposed by Gupta and Gupta. © 1990 Operational Research Society Ltd.","author":[{"dropping-particle":"","family":"Alidaee","given":"Bahram","non-dropping-particle":"","parse-names":false,"suffix":""}],"container-title":"Journal of the Operational Research Society","id":"ITEM-1","issue":"11","issued":{"date-parts":[["1990"]]},"page":"1065-1068","publisher":"Taylor &amp; Francis","title":"A heuristic solution procedure to minimize makespan on a single machine with non-linear cost functions","type":"article-journal","volume":"41"},"uris":["http://www.mendeley.com/documents/?uuid=8c46ce4b-578e-3ccd-9b74-5e18e89a904b"]}],"mendeley":{"formattedCitation":"[7]","plainTextFormattedCitation":"[7]","previouslyFormattedCitation":"[7]"},"properties":{"noteIndex":0},"schema":"https://github.com/citation-style-language/schema/raw/master/csl-citation.json"}</w:instrText>
      </w:r>
      <w:r w:rsidR="00480D97">
        <w:fldChar w:fldCharType="separate"/>
      </w:r>
      <w:r w:rsidR="00480D97" w:rsidRPr="00480D97">
        <w:rPr>
          <w:noProof/>
        </w:rPr>
        <w:t>[7]</w:t>
      </w:r>
      <w:r w:rsidR="00480D97">
        <w:fldChar w:fldCharType="end"/>
      </w:r>
      <w:r w:rsidR="00112BCC">
        <w:t>.</w:t>
      </w:r>
      <w:r w:rsidR="00887588">
        <w:t xml:space="preserve"> </w:t>
      </w:r>
      <w:r w:rsidR="00112BCC">
        <w:t xml:space="preserve">At each iteration, the algorithm will </w:t>
      </w:r>
      <w:r w:rsidR="001D79F6">
        <w:t xml:space="preserve">change a single element within </w:t>
      </w:r>
      <w:r w:rsidR="001D79F6">
        <w:rPr>
          <w:b/>
          <w:bCs/>
        </w:rPr>
        <w:t>x</w:t>
      </w:r>
      <w:r w:rsidR="003578AE">
        <w:t xml:space="preserve"> </w:t>
      </w:r>
      <w:r w:rsidR="00F83D7A">
        <w:t xml:space="preserve">to determine whether that change has a benefit to the </w:t>
      </w:r>
      <w:r w:rsidR="00A93D13">
        <w:t>cost function.</w:t>
      </w:r>
      <w:r w:rsidR="002961C4">
        <w:t xml:space="preserve"> When the loop has reached a point where no more incremental changes produce a more optimal solution, </w:t>
      </w:r>
      <w:r w:rsidR="00E26FC0">
        <w:t xml:space="preserve">the </w:t>
      </w:r>
      <w:r w:rsidR="00E26FC0">
        <w:rPr>
          <w:b/>
          <w:bCs/>
        </w:rPr>
        <w:t>x</w:t>
      </w:r>
      <w:r w:rsidR="00E26FC0">
        <w:t xml:space="preserve"> </w:t>
      </w:r>
      <w:r w:rsidR="00F85988">
        <w:t>solution</w:t>
      </w:r>
      <w:r w:rsidR="002C7F55">
        <w:t xml:space="preserve"> vector</w:t>
      </w:r>
      <w:r w:rsidR="00F85988">
        <w:t xml:space="preserve"> </w:t>
      </w:r>
      <w:r w:rsidR="00E26FC0">
        <w:t>is</w:t>
      </w:r>
      <w:r w:rsidR="00887588">
        <w:t xml:space="preserve"> considered</w:t>
      </w:r>
      <w:r w:rsidR="00E26FC0">
        <w:t xml:space="preserve"> “locally optimal</w:t>
      </w:r>
      <w:r w:rsidR="00F85988">
        <w:t>”</w:t>
      </w:r>
      <w:r w:rsidR="00E26FC0">
        <w:t xml:space="preserve"> </w:t>
      </w:r>
      <w:r w:rsidR="00B8196E">
        <w:fldChar w:fldCharType="begin" w:fldLock="1"/>
      </w:r>
      <w:r w:rsidR="00624211">
        <w:instrText>ADDIN CSL_CITATION {"citationItems":[{"id":"ITEM-1","itemData":{"DOI":"10.1007/s00158-017-1811-4","ISSN":"16151488","abstract":"It is revealed that the local optimum is particularly prone to occur in multi-material topology optimization using the conventional SIMP method. To overcome these undesirable phenomena, reciprocal variables are introduced into the formulation of topology optimization for minimization of total weight with the prescribed constraint of various structural responses. The SIMP scheme of multi-phase materials is adopted as the interpolation of the elemental stiffness matrix, mass matrix and weight. The sensitivities of eigenvalue and weight with respect to design variables are derived. Explicit approximations of natural eigenvalue and weight are given with the help of the first and second order Taylor series expansion. Thus, the optimization problem is solved using a sequential quadratic programming approach, by setting up a sub-problem in the form of a quadratic program. The filtering technique by solving the Helmholtz-type partial differential equation is performed to eliminate the checkerboard patterns and mesh dependence. Numerical analysis indicates that it is beneficial to avoid the local optimum by using the reciprocal SIMP formulation. Besides, the structure composed of multi-materials can achieve a lighter design than that made from the exclusive base material. The effectiveness and capability of the proposed method are also verified by nodal displacement constraint and multiple constraints.","author":[{"dropping-particle":"","family":"Long","given":"Kai","non-dropping-particle":"","parse-names":false,"suffix":""},{"dropping-particle":"","family":"Wang","given":"Xuan","non-dropping-particle":"","parse-names":false,"suffix":""},{"dropping-particle":"","family":"Gu","given":"Xianguang","non-dropping-particle":"","parse-names":false,"suffix":""}],"container-title":"Structural and Multidisciplinary Optimization","id":"ITEM-1","issue":"3","issued":{"date-parts":[["2018","3","1"]]},"page":"1283-1295","publisher":"Springer Verlag","title":"Local optimum in multi-material topology optimization and solution by reciprocal variables","type":"article-journal","volume":"57"},"uris":["http://www.mendeley.com/documents/?uuid=b16ce1cc-cf57-3c2e-bc05-0cc026578526"]}],"mendeley":{"formattedCitation":"[8]","plainTextFormattedCitation":"[8]","previouslyFormattedCitation":"[8]"},"properties":{"noteIndex":0},"schema":"https://github.com/citation-style-language/schema/raw/master/csl-citation.json"}</w:instrText>
      </w:r>
      <w:r w:rsidR="00B8196E">
        <w:fldChar w:fldCharType="separate"/>
      </w:r>
      <w:r w:rsidR="00B8196E" w:rsidRPr="00B8196E">
        <w:rPr>
          <w:noProof/>
        </w:rPr>
        <w:t>[8]</w:t>
      </w:r>
      <w:r w:rsidR="00B8196E">
        <w:fldChar w:fldCharType="end"/>
      </w:r>
      <w:r w:rsidR="00E26FC0">
        <w:t>.</w:t>
      </w:r>
    </w:p>
    <w:p w14:paraId="0E199085" w14:textId="56DABA07" w:rsidR="003D49FA" w:rsidRPr="003D49FA" w:rsidRDefault="006443E2" w:rsidP="00B66731">
      <w:r>
        <w:t xml:space="preserve">One problem that </w:t>
      </w:r>
      <w:r w:rsidR="00D86F6D">
        <w:t>hill climbing can be applied to is the travelling salesman problem</w:t>
      </w:r>
      <w:r w:rsidR="002C0062">
        <w:t xml:space="preserve">, which is a problem that tries to find the shortest path that a salesman can take that will allow them to </w:t>
      </w:r>
      <w:r w:rsidR="000F045C">
        <w:t xml:space="preserve">visit each town in a certain area once. Hill climbing can be used for this problem as it can start off with a solution </w:t>
      </w:r>
      <w:r w:rsidR="003A3FAC">
        <w:t xml:space="preserve">that it can improve from to find the most optimal solution in its search space </w:t>
      </w:r>
      <w:r w:rsidR="00286330">
        <w:fldChar w:fldCharType="begin" w:fldLock="1"/>
      </w:r>
      <w:r w:rsidR="00624211">
        <w:instrText>ADDIN CSL_CITATION {"citationItems":[{"id":"ITEM-1","itemData":{"abstract":"The traveling salesperson (or, salesman) problem (TSP) is a well known and important combinatorial optimization problem. The goal is to find the shortest tour that visits each city in a given list exactly once and then returns to the starting city. Despite this simple problem statement, solving the TSP is difficult since it belongs to the class of NP-complete problems. The importance of the TSP arises besides from its theoretical appeal from the variety of its applications. Typical applications in operations research include vehicle routing, computer wiring, cutting wallpaper and job sequencing. The main application in statistics is combinatorial data analysis, e.g., reordering rows and columns of data matrices or identifying clusters. In this paper, we introduce the R package TSP which provides a basic infrastructure for handling and solving the traveling salesperson problem. The package features S3 classes for specifying a TSP and its (possibly optimal) solution as well as several heuristics to find good solutions. In addition, it provides an interface to Concorde, one of the best exact TSP solvers currently available.","author":[{"dropping-particle":"","family":"Hahsler","given":"Michael","non-dropping-particle":"","parse-names":false,"suffix":""},{"dropping-particle":"","family":"Hornik","given":"Kurt","non-dropping-particle":"","parse-names":false,"suffix":""}],"id":"ITEM-1","issued":{"date-parts":[["2007"]]},"title":"Journal of Statistical Software TSP-Infrastructure for the Traveling Salesperson Problem","type":"report"},"uris":["http://www.mendeley.com/documents/?uuid=164ad69c-7097-34ee-a020-f27e87cbcda6"]}],"mendeley":{"formattedCitation":"[9]","plainTextFormattedCitation":"[9]","previouslyFormattedCitation":"[9]"},"properties":{"noteIndex":0},"schema":"https://github.com/citation-style-language/schema/raw/master/csl-citation.json"}</w:instrText>
      </w:r>
      <w:r w:rsidR="00286330">
        <w:fldChar w:fldCharType="separate"/>
      </w:r>
      <w:r w:rsidR="00B8196E" w:rsidRPr="00B8196E">
        <w:rPr>
          <w:noProof/>
        </w:rPr>
        <w:t>[9]</w:t>
      </w:r>
      <w:r w:rsidR="00286330">
        <w:fldChar w:fldCharType="end"/>
      </w:r>
      <w:r w:rsidR="003A3FAC">
        <w:t>.</w:t>
      </w:r>
    </w:p>
    <w:p w14:paraId="127A408F" w14:textId="77777777" w:rsidR="00880B94" w:rsidRDefault="00880B94">
      <w:pPr>
        <w:spacing w:line="259" w:lineRule="auto"/>
        <w:jc w:val="left"/>
        <w:rPr>
          <w:rFonts w:eastAsiaTheme="majorEastAsia" w:cstheme="majorBidi"/>
          <w:b/>
          <w:color w:val="5F497A" w:themeColor="accent4" w:themeShade="BF"/>
          <w:sz w:val="30"/>
          <w:szCs w:val="26"/>
          <w:u w:val="single"/>
        </w:rPr>
      </w:pPr>
      <w:r>
        <w:br w:type="page"/>
      </w:r>
    </w:p>
    <w:p w14:paraId="09886B42" w14:textId="66F2FA53" w:rsidR="00FB4A72" w:rsidRDefault="00F72983" w:rsidP="00FB4A72">
      <w:pPr>
        <w:pStyle w:val="Heading2"/>
        <w:numPr>
          <w:ilvl w:val="1"/>
          <w:numId w:val="15"/>
        </w:numPr>
      </w:pPr>
      <w:bookmarkStart w:id="32" w:name="_Toc58769898"/>
      <w:r>
        <w:lastRenderedPageBreak/>
        <w:t>Discussion</w:t>
      </w:r>
      <w:bookmarkEnd w:id="32"/>
    </w:p>
    <w:p w14:paraId="0AFD7A67" w14:textId="7E803CBE" w:rsidR="00451A4E" w:rsidRDefault="00292FA5" w:rsidP="00292FA5">
      <w:r>
        <w:t>There are different approaches that can be taken for hill climbing</w:t>
      </w:r>
      <w:r w:rsidR="00A57420">
        <w:t xml:space="preserve"> </w:t>
      </w:r>
      <w:r w:rsidR="00624211">
        <w:fldChar w:fldCharType="begin" w:fldLock="1"/>
      </w:r>
      <w:r w:rsidR="009606F8">
        <w:instrText>ADDIN CSL_CITATION {"citationItems":[{"id":"ITEM-1","itemData":{"URL":"https://books.google.co.uk/books?hl=en&amp;lr=&amp;id=TrXd-gxPhVYC&amp;oi=fnd&amp;pg=PR7&amp;ots=BBr8agA6mG&amp;sig=VUTe_zCkBXPK8WRldbOL4jjFBG4&amp;redir_esc=y#v=onepage&amp;q&amp;f=false","accessed":{"date-parts":[["2020","12","12"]]},"id":"ITEM-1","issued":{"date-parts":[["0"]]},"title":"The Algorithm Design Manual: Text - Steven S. Skiena - Google Books","type":"webpage"},"uris":["http://www.mendeley.com/documents/?uuid=f52a7060-42b3-380d-b38e-ac5ad02256af"]},{"id":"ITEM-2","itemData":{"URL":"https://www.google.co.uk/books/edition/Elements_of_Machine_Learning/TNg5qVoqRtUC?hl=en&amp;gbpv=1&amp;dq=hill+climbing+approaches&amp;pg=PA50&amp;printsec=frontcover","accessed":{"date-parts":[["2020","12","12"]]},"id":"ITEM-2","issued":{"date-parts":[["0"]]},"title":"Elements of Machine Learning - Google Books","type":"webpage"},"uris":["http://www.mendeley.com/documents/?uuid=7f1462e2-597a-33ea-9420-3d0d3fc2348e"]}],"mendeley":{"formattedCitation":"[10], [11]","plainTextFormattedCitation":"[10], [11]","previouslyFormattedCitation":"[10], [11]"},"properties":{"noteIndex":0},"schema":"https://github.com/citation-style-language/schema/raw/master/csl-citation.json"}</w:instrText>
      </w:r>
      <w:r w:rsidR="00624211">
        <w:fldChar w:fldCharType="separate"/>
      </w:r>
      <w:r w:rsidR="00624211" w:rsidRPr="00624211">
        <w:rPr>
          <w:noProof/>
        </w:rPr>
        <w:t>[10], [11]</w:t>
      </w:r>
      <w:r w:rsidR="00624211">
        <w:fldChar w:fldCharType="end"/>
      </w:r>
      <w:r w:rsidR="00A57420">
        <w:t xml:space="preserve">. Simple hill climbing is the approach of </w:t>
      </w:r>
      <w:r w:rsidR="00DE45EF">
        <w:t xml:space="preserve">selecting the first improved solution found when making incremental changes. </w:t>
      </w:r>
      <w:r w:rsidR="00D46A4D">
        <w:t>The algorithm’s flow of operations is described in figur</w:t>
      </w:r>
      <w:r w:rsidR="00185624">
        <w:t>e 20.</w:t>
      </w:r>
    </w:p>
    <w:p w14:paraId="17D44D37" w14:textId="3D59BDF2" w:rsidR="0016560F" w:rsidRDefault="003B3363" w:rsidP="0016560F">
      <w:pPr>
        <w:keepNext/>
        <w:jc w:val="center"/>
      </w:pPr>
      <w:r>
        <w:rPr>
          <w:noProof/>
        </w:rPr>
        <w:drawing>
          <wp:inline distT="0" distB="0" distL="0" distR="0" wp14:anchorId="36D8C0C2" wp14:editId="3467B622">
            <wp:extent cx="5010150" cy="6353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010150" cy="6353175"/>
                    </a:xfrm>
                    <a:prstGeom prst="rect">
                      <a:avLst/>
                    </a:prstGeom>
                  </pic:spPr>
                </pic:pic>
              </a:graphicData>
            </a:graphic>
          </wp:inline>
        </w:drawing>
      </w:r>
    </w:p>
    <w:p w14:paraId="6C08C12C" w14:textId="657A6650" w:rsidR="00451A4E" w:rsidRDefault="0016560F" w:rsidP="0016560F">
      <w:pPr>
        <w:pStyle w:val="Caption"/>
      </w:pPr>
      <w:bookmarkStart w:id="33" w:name="_Toc58769939"/>
      <w:r>
        <w:t xml:space="preserve">Figure </w:t>
      </w:r>
      <w:r w:rsidR="002521F1">
        <w:fldChar w:fldCharType="begin"/>
      </w:r>
      <w:r w:rsidR="002521F1">
        <w:instrText xml:space="preserve"> SEQ Figure \* ARABIC </w:instrText>
      </w:r>
      <w:r w:rsidR="002521F1">
        <w:fldChar w:fldCharType="separate"/>
      </w:r>
      <w:r w:rsidR="002A487F">
        <w:rPr>
          <w:noProof/>
        </w:rPr>
        <w:t>20</w:t>
      </w:r>
      <w:r w:rsidR="002521F1">
        <w:rPr>
          <w:noProof/>
        </w:rPr>
        <w:fldChar w:fldCharType="end"/>
      </w:r>
      <w:r>
        <w:t>: Simple Hill Climb Flowchart</w:t>
      </w:r>
      <w:bookmarkEnd w:id="33"/>
    </w:p>
    <w:p w14:paraId="56D26019" w14:textId="217B4340" w:rsidR="00292FA5" w:rsidRDefault="00C23F2F" w:rsidP="00292FA5">
      <w:r>
        <w:t xml:space="preserve">This approach </w:t>
      </w:r>
      <w:r w:rsidR="00187868">
        <w:t xml:space="preserve">can </w:t>
      </w:r>
      <w:r>
        <w:t>fail</w:t>
      </w:r>
      <w:r w:rsidR="00187868">
        <w:t xml:space="preserve"> in situations where</w:t>
      </w:r>
      <w:r>
        <w:t xml:space="preserve"> the search space </w:t>
      </w:r>
      <w:r w:rsidR="00787290">
        <w:t>has</w:t>
      </w:r>
      <w:r w:rsidR="0080492D">
        <w:t xml:space="preserve"> a</w:t>
      </w:r>
      <w:r w:rsidR="00787290">
        <w:t xml:space="preserve"> </w:t>
      </w:r>
      <w:r w:rsidR="007611E6">
        <w:t>local maximum</w:t>
      </w:r>
      <w:r w:rsidR="0080492D">
        <w:t xml:space="preserve"> which is not the</w:t>
      </w:r>
      <w:r w:rsidR="00B15325">
        <w:t xml:space="preserve"> global maximum;</w:t>
      </w:r>
      <w:r w:rsidR="007611E6">
        <w:t xml:space="preserve"> </w:t>
      </w:r>
      <w:r w:rsidR="0078795F">
        <w:t>a solution that is not the most optimal</w:t>
      </w:r>
      <w:r w:rsidR="001855B0">
        <w:t xml:space="preserve"> but has no neighbouring solutions which are improvements</w:t>
      </w:r>
      <w:r w:rsidR="007611E6">
        <w:t xml:space="preserve"> </w:t>
      </w:r>
      <w:r w:rsidR="009606F8">
        <w:fldChar w:fldCharType="begin" w:fldLock="1"/>
      </w:r>
      <w:r w:rsidR="000316CF">
        <w:instrText>ADDIN CSL_CITATION {"citationItems":[{"id":"ITEM-1","itemData":{"URL":"https://www.google.co.uk/books/edition/Intelligent_Problem_Solving_Methodologie/wgxtc5Th_0QC?hl=en&amp;gbpv=1&amp;dq=hill+climbing+approaches&amp;pg=PA103&amp;printsec=frontcover","accessed":{"date-parts":[["2020","12","12"]]},"id":"ITEM-1","issued":{"date-parts":[["0"]]},"title":"Intelligent Problem Solving. Methodologies and Approaches - Google Books","type":"webpage"},"uris":["http://www.mendeley.com/documents/?uuid=7ed84cfa-6b92-37b1-87b1-6502c751cc3c"]}],"mendeley":{"formattedCitation":"[12]","plainTextFormattedCitation":"[12]","previouslyFormattedCitation":"[12]"},"properties":{"noteIndex":0},"schema":"https://github.com/citation-style-language/schema/raw/master/csl-citation.json"}</w:instrText>
      </w:r>
      <w:r w:rsidR="009606F8">
        <w:fldChar w:fldCharType="separate"/>
      </w:r>
      <w:r w:rsidR="009606F8" w:rsidRPr="009606F8">
        <w:rPr>
          <w:noProof/>
        </w:rPr>
        <w:t>[12]</w:t>
      </w:r>
      <w:r w:rsidR="009606F8">
        <w:fldChar w:fldCharType="end"/>
      </w:r>
      <w:r w:rsidR="007611E6">
        <w:t>.</w:t>
      </w:r>
      <w:r w:rsidR="001855B0">
        <w:t xml:space="preserve"> </w:t>
      </w:r>
    </w:p>
    <w:p w14:paraId="259972EA" w14:textId="57003EEF" w:rsidR="002B3F7B" w:rsidRDefault="00453482" w:rsidP="00070E54">
      <w:pPr>
        <w:keepNext/>
        <w:jc w:val="center"/>
      </w:pPr>
      <w:r>
        <w:rPr>
          <w:noProof/>
        </w:rPr>
        <w:lastRenderedPageBreak/>
        <w:drawing>
          <wp:inline distT="0" distB="0" distL="0" distR="0" wp14:anchorId="2F8465F3" wp14:editId="7960B166">
            <wp:extent cx="3638550" cy="2165144"/>
            <wp:effectExtent l="0" t="0" r="0" b="6985"/>
            <wp:docPr id="14" name="Picture 14" descr="local_global_max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cal_global_maxmi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86837" cy="2193878"/>
                    </a:xfrm>
                    <a:prstGeom prst="rect">
                      <a:avLst/>
                    </a:prstGeom>
                    <a:noFill/>
                    <a:ln>
                      <a:noFill/>
                    </a:ln>
                  </pic:spPr>
                </pic:pic>
              </a:graphicData>
            </a:graphic>
          </wp:inline>
        </w:drawing>
      </w:r>
    </w:p>
    <w:p w14:paraId="3F7B372F" w14:textId="6D778137" w:rsidR="00070E54" w:rsidRPr="00DC27A4" w:rsidRDefault="00070E54" w:rsidP="00070E54">
      <w:pPr>
        <w:pStyle w:val="Caption"/>
      </w:pPr>
      <w:bookmarkStart w:id="34" w:name="_Toc58769940"/>
      <w:r>
        <w:t xml:space="preserve">Figure </w:t>
      </w:r>
      <w:r w:rsidR="002521F1">
        <w:fldChar w:fldCharType="begin"/>
      </w:r>
      <w:r w:rsidR="002521F1">
        <w:instrText xml:space="preserve"> SEQ Figure \* ARABIC </w:instrText>
      </w:r>
      <w:r w:rsidR="002521F1">
        <w:fldChar w:fldCharType="separate"/>
      </w:r>
      <w:r w:rsidR="002A487F">
        <w:rPr>
          <w:noProof/>
        </w:rPr>
        <w:t>21</w:t>
      </w:r>
      <w:r w:rsidR="002521F1">
        <w:rPr>
          <w:noProof/>
        </w:rPr>
        <w:fldChar w:fldCharType="end"/>
      </w:r>
      <w:r>
        <w:t xml:space="preserve">: </w:t>
      </w:r>
      <w:r w:rsidRPr="00A71F64">
        <w:t xml:space="preserve">Search space with multiple </w:t>
      </w:r>
      <w:r w:rsidRPr="00070E54">
        <w:t>local</w:t>
      </w:r>
      <w:r w:rsidRPr="00A71F64">
        <w:t xml:space="preserve"> maxima and minima</w:t>
      </w:r>
      <w:bookmarkEnd w:id="34"/>
    </w:p>
    <w:p w14:paraId="0877D5C9" w14:textId="48A566DA" w:rsidR="00AA4D1D" w:rsidRDefault="00AA4D1D" w:rsidP="00AA4D1D">
      <w:r>
        <w:t xml:space="preserve">Steepest ascent hill climbing is another approach which first compares all neighbouring solutions before moving to the most optimal successor </w:t>
      </w:r>
      <w:r w:rsidR="005A1B51">
        <w:fldChar w:fldCharType="begin" w:fldLock="1"/>
      </w:r>
      <w:r w:rsidR="005F40C4">
        <w:instrText>ADDIN CSL_CITATION {"citationItems":[{"id":"ITEM-1","itemData":{"URL":"https://www.google.co.uk/books/edition/Process_Optimization/Y67Y6-h-QMAC?hl=en&amp;gbpv=1&amp;dq=steepest+ascent+search&amp;pg=PA160&amp;printsec=frontcover","accessed":{"date-parts":[["2020","12","12"]]},"id":"ITEM-1","issued":{"date-parts":[["0"]]},"title":"Process Optimization - Google Books","type":"webpage"},"uris":["http://www.mendeley.com/documents/?uuid=db87be65-f0e1-37b7-a6ca-2c1b60f45b11"]}],"mendeley":{"formattedCitation":"[13]","plainTextFormattedCitation":"[13]","previouslyFormattedCitation":"[13]"},"properties":{"noteIndex":0},"schema":"https://github.com/citation-style-language/schema/raw/master/csl-citation.json"}</w:instrText>
      </w:r>
      <w:r w:rsidR="005A1B51">
        <w:fldChar w:fldCharType="separate"/>
      </w:r>
      <w:r w:rsidR="005A1B51" w:rsidRPr="005A1B51">
        <w:rPr>
          <w:noProof/>
        </w:rPr>
        <w:t>[13]</w:t>
      </w:r>
      <w:r w:rsidR="005A1B51">
        <w:fldChar w:fldCharType="end"/>
      </w:r>
      <w:r>
        <w:t>. This approach also has the same disadvantage of being susceptible to failing in a search space with more than one local maximum or minimum</w:t>
      </w:r>
      <w:r w:rsidR="00C56A17">
        <w:t xml:space="preserve"> </w:t>
      </w:r>
      <w:r w:rsidR="00C56A17">
        <w:fldChar w:fldCharType="begin" w:fldLock="1"/>
      </w:r>
      <w:r w:rsidR="005F40C4">
        <w:instrText>ADDIN CSL_CITATION {"citationItems":[{"id":"ITEM-1","itemData":{"URL":"https://www.google.co.uk/books/edition/Process_Optimization/Y67Y6-h-QMAC?hl=en&amp;gbpv=1&amp;dq=steepest+ascent+search&amp;pg=PA160&amp;printsec=frontcover","accessed":{"date-parts":[["2020","12","12"]]},"id":"ITEM-1","issued":{"date-parts":[["0"]]},"title":"Process Optimization - Google Books","type":"webpage"},"uris":["http://www.mendeley.com/documents/?uuid=db87be65-f0e1-37b7-a6ca-2c1b60f45b11"]}],"mendeley":{"formattedCitation":"[13]","plainTextFormattedCitation":"[13]","previouslyFormattedCitation":"[13]"},"properties":{"noteIndex":0},"schema":"https://github.com/citation-style-language/schema/raw/master/csl-citation.json"}</w:instrText>
      </w:r>
      <w:r w:rsidR="00C56A17">
        <w:fldChar w:fldCharType="separate"/>
      </w:r>
      <w:r w:rsidR="00C56A17" w:rsidRPr="005A1B51">
        <w:rPr>
          <w:noProof/>
        </w:rPr>
        <w:t>[13]</w:t>
      </w:r>
      <w:r w:rsidR="00C56A17">
        <w:fldChar w:fldCharType="end"/>
      </w:r>
      <w:r>
        <w:t>.</w:t>
      </w:r>
      <w:r w:rsidR="00F30A6F">
        <w:t xml:space="preserve"> </w:t>
      </w:r>
      <w:r w:rsidR="002C64FA">
        <w:t xml:space="preserve">This </w:t>
      </w:r>
      <w:r w:rsidR="00B2032F">
        <w:t>approach is</w:t>
      </w:r>
      <w:r w:rsidR="00056606">
        <w:t xml:space="preserve"> described in figure </w:t>
      </w:r>
      <w:r w:rsidR="000316CF">
        <w:t>22.</w:t>
      </w:r>
    </w:p>
    <w:p w14:paraId="3979D4DA" w14:textId="5C584808" w:rsidR="00844AAD" w:rsidRDefault="00E1715B" w:rsidP="00844AAD">
      <w:pPr>
        <w:keepNext/>
        <w:jc w:val="center"/>
      </w:pPr>
      <w:r>
        <w:rPr>
          <w:noProof/>
        </w:rPr>
        <w:drawing>
          <wp:inline distT="0" distB="0" distL="0" distR="0" wp14:anchorId="41D05351" wp14:editId="52E6BD5B">
            <wp:extent cx="2147024" cy="442912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226625" cy="4593336"/>
                    </a:xfrm>
                    <a:prstGeom prst="rect">
                      <a:avLst/>
                    </a:prstGeom>
                  </pic:spPr>
                </pic:pic>
              </a:graphicData>
            </a:graphic>
          </wp:inline>
        </w:drawing>
      </w:r>
    </w:p>
    <w:p w14:paraId="35B1FE5C" w14:textId="4296AE11" w:rsidR="00AA4D1D" w:rsidRDefault="00844AAD" w:rsidP="00844AAD">
      <w:pPr>
        <w:pStyle w:val="Caption"/>
      </w:pPr>
      <w:bookmarkStart w:id="35" w:name="_Toc58769941"/>
      <w:r>
        <w:t xml:space="preserve">Figure </w:t>
      </w:r>
      <w:r w:rsidR="002521F1">
        <w:fldChar w:fldCharType="begin"/>
      </w:r>
      <w:r w:rsidR="002521F1">
        <w:instrText xml:space="preserve"> SEQ F</w:instrText>
      </w:r>
      <w:r w:rsidR="002521F1">
        <w:instrText xml:space="preserve">igure \* ARABIC </w:instrText>
      </w:r>
      <w:r w:rsidR="002521F1">
        <w:fldChar w:fldCharType="separate"/>
      </w:r>
      <w:r w:rsidR="002A487F">
        <w:rPr>
          <w:noProof/>
        </w:rPr>
        <w:t>22</w:t>
      </w:r>
      <w:r w:rsidR="002521F1">
        <w:rPr>
          <w:noProof/>
        </w:rPr>
        <w:fldChar w:fldCharType="end"/>
      </w:r>
      <w:r>
        <w:t>: Steepest Ascent Hill Climbing Flowchart</w:t>
      </w:r>
      <w:bookmarkEnd w:id="35"/>
    </w:p>
    <w:p w14:paraId="42C0AECD" w14:textId="21C46B66" w:rsidR="00292FA5" w:rsidRDefault="005E03A2" w:rsidP="00667185">
      <w:r>
        <w:lastRenderedPageBreak/>
        <w:t>Another app</w:t>
      </w:r>
      <w:r w:rsidR="00722EA9">
        <w:t xml:space="preserve">roach is the Stochastic hill climb which </w:t>
      </w:r>
      <w:r w:rsidR="00667185">
        <w:t xml:space="preserve">instead </w:t>
      </w:r>
      <w:r w:rsidR="00722EA9">
        <w:t>randomly selects</w:t>
      </w:r>
      <w:r w:rsidR="00667185">
        <w:t xml:space="preserve"> a neighbour and evaluates that neighbour</w:t>
      </w:r>
      <w:r w:rsidR="00FD11E8">
        <w:t>’</w:t>
      </w:r>
      <w:r w:rsidR="00667185">
        <w:t>s neighbour</w:t>
      </w:r>
      <w:r w:rsidR="00FD11E8">
        <w:t>s based on the improvement</w:t>
      </w:r>
      <w:r w:rsidR="000757A0">
        <w:t xml:space="preserve"> they offer</w:t>
      </w:r>
      <w:r w:rsidR="007C1E9C">
        <w:t xml:space="preserve"> before deciding whether to move to it.</w:t>
      </w:r>
      <w:r w:rsidR="000757A0">
        <w:t xml:space="preserve"> This approach is better than the previous as the algorithm has a wider scope of view</w:t>
      </w:r>
      <w:r w:rsidR="00FB7951">
        <w:t xml:space="preserve">, being able to see an additional level of change before deciding to move </w:t>
      </w:r>
      <w:r w:rsidR="000316CF">
        <w:fldChar w:fldCharType="begin" w:fldLock="1"/>
      </w:r>
      <w:r w:rsidR="005F40C4">
        <w:instrText>ADDIN CSL_CITATION {"citationItems":[{"id":"ITEM-1","itemData":{"URL":"https://www.google.co.uk/books/edition/Stochastic_Local_Search/3HAedXnC49IC?hl=en&amp;gbpv=1&amp;dq=steepest+ascent+search&amp;printsec=frontcover","accessed":{"date-parts":[["2020","12","12"]]},"id":"ITEM-1","issued":{"date-parts":[["0"]]},"title":"Stochastic Local Search - Google Books","type":"webpage"},"uris":["http://www.mendeley.com/documents/?uuid=ea7d4e56-4cc2-3924-a3e3-35feda6cfd95"]}],"mendeley":{"formattedCitation":"[14]","plainTextFormattedCitation":"[14]","previouslyFormattedCitation":"[14]"},"properties":{"noteIndex":0},"schema":"https://github.com/citation-style-language/schema/raw/master/csl-citation.json"}</w:instrText>
      </w:r>
      <w:r w:rsidR="000316CF">
        <w:fldChar w:fldCharType="separate"/>
      </w:r>
      <w:r w:rsidR="005A1B51" w:rsidRPr="005A1B51">
        <w:rPr>
          <w:noProof/>
        </w:rPr>
        <w:t>[14]</w:t>
      </w:r>
      <w:r w:rsidR="000316CF">
        <w:fldChar w:fldCharType="end"/>
      </w:r>
      <w:r w:rsidR="00FB7951">
        <w:t>.</w:t>
      </w:r>
      <w:r w:rsidR="00CE36DA">
        <w:t xml:space="preserve"> This approach is described in figure </w:t>
      </w:r>
      <w:r w:rsidR="008D39A9">
        <w:t>23</w:t>
      </w:r>
      <w:r w:rsidR="00BC3530">
        <w:t>.</w:t>
      </w:r>
    </w:p>
    <w:p w14:paraId="21DCF4EA" w14:textId="79E2928E" w:rsidR="00646045" w:rsidRDefault="004D62AE" w:rsidP="00646045">
      <w:pPr>
        <w:keepNext/>
        <w:jc w:val="center"/>
      </w:pPr>
      <w:r>
        <w:rPr>
          <w:noProof/>
        </w:rPr>
        <w:drawing>
          <wp:inline distT="0" distB="0" distL="0" distR="0" wp14:anchorId="041D40B5" wp14:editId="7148219D">
            <wp:extent cx="4857750" cy="5581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857750" cy="5581650"/>
                    </a:xfrm>
                    <a:prstGeom prst="rect">
                      <a:avLst/>
                    </a:prstGeom>
                  </pic:spPr>
                </pic:pic>
              </a:graphicData>
            </a:graphic>
          </wp:inline>
        </w:drawing>
      </w:r>
    </w:p>
    <w:p w14:paraId="793F4DD7" w14:textId="4F53FF1B" w:rsidR="00287589" w:rsidRDefault="00646045" w:rsidP="00646045">
      <w:pPr>
        <w:pStyle w:val="Caption"/>
      </w:pPr>
      <w:bookmarkStart w:id="36" w:name="_Toc58769942"/>
      <w:r>
        <w:t xml:space="preserve">Figure </w:t>
      </w:r>
      <w:r w:rsidR="002521F1">
        <w:fldChar w:fldCharType="begin"/>
      </w:r>
      <w:r w:rsidR="002521F1">
        <w:instrText xml:space="preserve"> SEQ Figure \* ARABIC </w:instrText>
      </w:r>
      <w:r w:rsidR="002521F1">
        <w:fldChar w:fldCharType="separate"/>
      </w:r>
      <w:r w:rsidR="002A487F">
        <w:rPr>
          <w:noProof/>
        </w:rPr>
        <w:t>23</w:t>
      </w:r>
      <w:r w:rsidR="002521F1">
        <w:rPr>
          <w:noProof/>
        </w:rPr>
        <w:fldChar w:fldCharType="end"/>
      </w:r>
      <w:r>
        <w:t>: Stochastic Hill Climbing Flowchart</w:t>
      </w:r>
      <w:bookmarkEnd w:id="36"/>
    </w:p>
    <w:p w14:paraId="3F83B568" w14:textId="2C449432" w:rsidR="00CE36DA" w:rsidRDefault="004D62AE" w:rsidP="00CE36DA">
      <w:r>
        <w:t>The main drawback of these approaches is they are essentially blind to the global</w:t>
      </w:r>
      <w:r w:rsidR="000A04EA">
        <w:t xml:space="preserve"> optimal point in any given search space, meaning they are only able to find a local optimal point</w:t>
      </w:r>
      <w:r w:rsidR="005F360D">
        <w:t>. This can be improved by providing the search with a goal point</w:t>
      </w:r>
      <w:r w:rsidR="00C3739C">
        <w:t xml:space="preserve"> to reach i.e. the global optimal point </w:t>
      </w:r>
      <w:r w:rsidR="005F40C4">
        <w:fldChar w:fldCharType="begin" w:fldLock="1"/>
      </w:r>
      <w:r w:rsidR="00C80E77">
        <w:instrText>ADDIN CSL_CITATION {"citationItems":[{"id":"ITEM-1","itemData":{"URL":"https://www.google.co.uk/books/edition/Stochastic_Global_Optimization/s7Yp7WziYakC?hl=en&amp;gbpv=1&amp;dq=global+optimum&amp;pg=PA3&amp;printsec=frontcover","accessed":{"date-parts":[["2020","12","12"]]},"id":"ITEM-1","issued":{"date-parts":[["0"]]},"title":"Stochastic Global Optimization - Google Books","type":"webpage"},"uris":["http://www.mendeley.com/documents/?uuid=a796a70b-f7ea-36de-9e0d-00abc7e7568a"]}],"mendeley":{"formattedCitation":"[15]","plainTextFormattedCitation":"[15]","previouslyFormattedCitation":"[15]"},"properties":{"noteIndex":0},"schema":"https://github.com/citation-style-language/schema/raw/master/csl-citation.json"}</w:instrText>
      </w:r>
      <w:r w:rsidR="005F40C4">
        <w:fldChar w:fldCharType="separate"/>
      </w:r>
      <w:r w:rsidR="005F40C4" w:rsidRPr="005F40C4">
        <w:rPr>
          <w:noProof/>
        </w:rPr>
        <w:t>[15]</w:t>
      </w:r>
      <w:r w:rsidR="005F40C4">
        <w:fldChar w:fldCharType="end"/>
      </w:r>
      <w:r w:rsidR="00C3739C">
        <w:t>.</w:t>
      </w:r>
    </w:p>
    <w:p w14:paraId="596E65CB" w14:textId="77777777" w:rsidR="00176CEF" w:rsidRDefault="0096172F" w:rsidP="00CE36DA">
      <w:r>
        <w:lastRenderedPageBreak/>
        <w:t xml:space="preserve">Other situations that can cause issue for these approaches are </w:t>
      </w:r>
      <w:r w:rsidR="000D5D46">
        <w:t>when there is a</w:t>
      </w:r>
      <w:r w:rsidR="00480CC6">
        <w:t xml:space="preserve"> plateau or a</w:t>
      </w:r>
      <w:r w:rsidR="000D5D46">
        <w:t xml:space="preserve"> ridge in the search space</w:t>
      </w:r>
      <w:r w:rsidR="00480CC6">
        <w:t xml:space="preserve">. </w:t>
      </w:r>
    </w:p>
    <w:p w14:paraId="3F16170F" w14:textId="5323AB06" w:rsidR="0096172F" w:rsidRDefault="00480CC6" w:rsidP="00CE36DA">
      <w:r>
        <w:t>A plateau</w:t>
      </w:r>
      <w:r w:rsidR="00570B7A">
        <w:t xml:space="preserve"> </w:t>
      </w:r>
      <w:r w:rsidR="00C92D8B">
        <w:t xml:space="preserve">is an area of the search space where the </w:t>
      </w:r>
      <w:r w:rsidR="00774669">
        <w:t>cost function is flat, meaning a point in the middle of the plateau</w:t>
      </w:r>
      <w:r w:rsidR="00200053">
        <w:t xml:space="preserve"> will have the same cost as its neighbours </w:t>
      </w:r>
      <w:r w:rsidR="00C80E77">
        <w:fldChar w:fldCharType="begin" w:fldLock="1"/>
      </w:r>
      <w:r w:rsidR="008D39A9">
        <w:instrText>ADDIN CSL_CITATION {"citationItems":[{"id":"ITEM-1","itemData":{"URL":"https://www.google.co.uk/books/edition/Intelligent_Data_Engineering_and_Automat/LjYPDQAAQBAJ?hl=en&amp;gbpv=1&amp;dq=search+space+plateau&amp;pg=PA38&amp;printsec=frontcover","accessed":{"date-parts":[["2020","12","12"]]},"id":"ITEM-1","issued":{"date-parts":[["0"]]},"title":"Intelligent Data Engineering and Automated Learning – IDEAL 2016 - Google Books","type":"webpage"},"uris":["http://www.mendeley.com/documents/?uuid=1ef82f68-e862-304a-bf09-eb1c7cb8aca6"]}],"mendeley":{"formattedCitation":"[16]","plainTextFormattedCitation":"[16]","previouslyFormattedCitation":"[16]"},"properties":{"noteIndex":0},"schema":"https://github.com/citation-style-language/schema/raw/master/csl-citation.json"}</w:instrText>
      </w:r>
      <w:r w:rsidR="00C80E77">
        <w:fldChar w:fldCharType="separate"/>
      </w:r>
      <w:r w:rsidR="00C80E77" w:rsidRPr="00C80E77">
        <w:rPr>
          <w:noProof/>
        </w:rPr>
        <w:t>[16]</w:t>
      </w:r>
      <w:r w:rsidR="00C80E77">
        <w:fldChar w:fldCharType="end"/>
      </w:r>
      <w:r w:rsidR="00200053">
        <w:t>.</w:t>
      </w:r>
    </w:p>
    <w:p w14:paraId="427B80A2" w14:textId="77777777" w:rsidR="00F61F4F" w:rsidRDefault="00F61F4F" w:rsidP="00F61F4F">
      <w:pPr>
        <w:keepNext/>
        <w:jc w:val="center"/>
      </w:pPr>
      <w:r>
        <w:rPr>
          <w:noProof/>
        </w:rPr>
        <w:drawing>
          <wp:inline distT="0" distB="0" distL="0" distR="0" wp14:anchorId="634C0B76" wp14:editId="65F2AC60">
            <wp:extent cx="3116911" cy="1388176"/>
            <wp:effectExtent l="0" t="0" r="7620" b="2540"/>
            <wp:docPr id="7" name="Picture 7" descr="Hill Climbing Algorithm in AI - Javat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l Climbing Algorithm in AI - Javatpoin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57315" cy="1406171"/>
                    </a:xfrm>
                    <a:prstGeom prst="rect">
                      <a:avLst/>
                    </a:prstGeom>
                    <a:noFill/>
                    <a:ln>
                      <a:noFill/>
                    </a:ln>
                  </pic:spPr>
                </pic:pic>
              </a:graphicData>
            </a:graphic>
          </wp:inline>
        </w:drawing>
      </w:r>
    </w:p>
    <w:p w14:paraId="6F80782E" w14:textId="2C2CC031" w:rsidR="00F15A0A" w:rsidRDefault="00F61F4F" w:rsidP="00F61F4F">
      <w:pPr>
        <w:pStyle w:val="Caption"/>
      </w:pPr>
      <w:bookmarkStart w:id="37" w:name="_Toc58769943"/>
      <w:r>
        <w:t xml:space="preserve">Figure </w:t>
      </w:r>
      <w:r w:rsidR="002521F1">
        <w:fldChar w:fldCharType="begin"/>
      </w:r>
      <w:r w:rsidR="002521F1">
        <w:instrText xml:space="preserve"> SEQ Figure \* ARABIC </w:instrText>
      </w:r>
      <w:r w:rsidR="002521F1">
        <w:fldChar w:fldCharType="separate"/>
      </w:r>
      <w:r w:rsidR="002A487F">
        <w:rPr>
          <w:noProof/>
        </w:rPr>
        <w:t>24</w:t>
      </w:r>
      <w:r w:rsidR="002521F1">
        <w:rPr>
          <w:noProof/>
        </w:rPr>
        <w:fldChar w:fldCharType="end"/>
      </w:r>
      <w:r>
        <w:t>: Example of a plateau in a search space [].</w:t>
      </w:r>
      <w:bookmarkEnd w:id="37"/>
    </w:p>
    <w:p w14:paraId="481A6DDA" w14:textId="039E7992" w:rsidR="00F61F4F" w:rsidRDefault="00176CEF" w:rsidP="00F61F4F">
      <w:r>
        <w:t>A ridge is a</w:t>
      </w:r>
      <w:r w:rsidR="00F8146D">
        <w:t xml:space="preserve">n area of the </w:t>
      </w:r>
      <w:r w:rsidR="003A2B92">
        <w:t>search space where there exists a</w:t>
      </w:r>
      <w:r w:rsidR="00CB1C9D">
        <w:t xml:space="preserve"> desired</w:t>
      </w:r>
      <w:r w:rsidR="003A2B92">
        <w:t xml:space="preserve"> local maximum which</w:t>
      </w:r>
      <w:r w:rsidR="00D872D0">
        <w:t xml:space="preserve"> is surrounded by </w:t>
      </w:r>
      <w:r w:rsidR="00CB1C9D">
        <w:t xml:space="preserve">smaller local maximums, making it impossible to traverse to the desired maximum in one move </w:t>
      </w:r>
      <w:r w:rsidR="008D39A9">
        <w:fldChar w:fldCharType="begin" w:fldLock="1"/>
      </w:r>
      <w:r w:rsidR="00AD25CF">
        <w:instrText>ADDIN CSL_CITATION {"citationItems":[{"id":"ITEM-1","itemData":{"URL":"https://www.google.co.uk/books/edition/Parallel_Problem_Solving_from_Nature_PPS/IUo9LfKyIjcC?hl=en&amp;gbpv=1&amp;dq=search+space+ridge&amp;pg=PA83&amp;printsec=frontcover","accessed":{"date-parts":[["2020","12","12"]]},"id":"ITEM-1","issued":{"date-parts":[["0"]]},"title":"Parallel Problem Solving from Nature - PPSN IX - Google Books","type":"webpage"},"uris":["http://www.mendeley.com/documents/?uuid=923c9ea5-c168-369b-9ea3-d943826dc560"]}],"mendeley":{"formattedCitation":"[17]","plainTextFormattedCitation":"[17]","previouslyFormattedCitation":"[17]"},"properties":{"noteIndex":0},"schema":"https://github.com/citation-style-language/schema/raw/master/csl-citation.json"}</w:instrText>
      </w:r>
      <w:r w:rsidR="008D39A9">
        <w:fldChar w:fldCharType="separate"/>
      </w:r>
      <w:r w:rsidR="008D39A9" w:rsidRPr="008D39A9">
        <w:rPr>
          <w:noProof/>
        </w:rPr>
        <w:t>[17]</w:t>
      </w:r>
      <w:r w:rsidR="008D39A9">
        <w:fldChar w:fldCharType="end"/>
      </w:r>
      <w:r w:rsidR="00CB1C9D">
        <w:t>.</w:t>
      </w:r>
    </w:p>
    <w:p w14:paraId="1EA822FB" w14:textId="77777777" w:rsidR="00E2632D" w:rsidRDefault="00E2632D" w:rsidP="00E2632D">
      <w:pPr>
        <w:keepNext/>
        <w:jc w:val="center"/>
      </w:pPr>
      <w:r>
        <w:rPr>
          <w:noProof/>
        </w:rPr>
        <w:drawing>
          <wp:inline distT="0" distB="0" distL="0" distR="0" wp14:anchorId="704DBDEB" wp14:editId="16A83E5F">
            <wp:extent cx="3156668" cy="1787763"/>
            <wp:effectExtent l="0" t="0" r="5715" b="3175"/>
            <wp:docPr id="9" name="Picture 9" descr="Hill Climbing Algorithm in AI - Javat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ll Climbing Algorithm in AI - Javatpoin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04781" cy="1815012"/>
                    </a:xfrm>
                    <a:prstGeom prst="rect">
                      <a:avLst/>
                    </a:prstGeom>
                    <a:noFill/>
                    <a:ln>
                      <a:noFill/>
                    </a:ln>
                  </pic:spPr>
                </pic:pic>
              </a:graphicData>
            </a:graphic>
          </wp:inline>
        </w:drawing>
      </w:r>
    </w:p>
    <w:p w14:paraId="0E570E02" w14:textId="3B6FFB6F" w:rsidR="00CB1C9D" w:rsidRPr="00F61F4F" w:rsidRDefault="00E2632D" w:rsidP="00E2632D">
      <w:pPr>
        <w:pStyle w:val="Caption"/>
      </w:pPr>
      <w:bookmarkStart w:id="38" w:name="_Toc58769944"/>
      <w:r>
        <w:t xml:space="preserve">Figure </w:t>
      </w:r>
      <w:r w:rsidR="002521F1">
        <w:fldChar w:fldCharType="begin"/>
      </w:r>
      <w:r w:rsidR="002521F1">
        <w:instrText xml:space="preserve"> SEQ Figure \* ARABIC </w:instrText>
      </w:r>
      <w:r w:rsidR="002521F1">
        <w:fldChar w:fldCharType="separate"/>
      </w:r>
      <w:r w:rsidR="002A487F">
        <w:rPr>
          <w:noProof/>
        </w:rPr>
        <w:t>25</w:t>
      </w:r>
      <w:r w:rsidR="002521F1">
        <w:rPr>
          <w:noProof/>
        </w:rPr>
        <w:fldChar w:fldCharType="end"/>
      </w:r>
      <w:r>
        <w:t>: Example of a ridge in a search space [].</w:t>
      </w:r>
      <w:bookmarkEnd w:id="38"/>
    </w:p>
    <w:p w14:paraId="7DF9F95D" w14:textId="77777777" w:rsidR="004D62AE" w:rsidRDefault="004D62AE">
      <w:pPr>
        <w:spacing w:line="259" w:lineRule="auto"/>
        <w:jc w:val="left"/>
        <w:rPr>
          <w:rFonts w:eastAsiaTheme="majorEastAsia" w:cstheme="majorBidi"/>
          <w:b/>
          <w:color w:val="5F497A" w:themeColor="accent4" w:themeShade="BF"/>
          <w:sz w:val="30"/>
          <w:szCs w:val="26"/>
          <w:u w:val="single"/>
        </w:rPr>
      </w:pPr>
      <w:r>
        <w:br w:type="page"/>
      </w:r>
    </w:p>
    <w:p w14:paraId="55312DCD" w14:textId="727E9A7F" w:rsidR="00FB4A72" w:rsidRDefault="00DF7200" w:rsidP="00FB4A72">
      <w:pPr>
        <w:pStyle w:val="Heading2"/>
        <w:numPr>
          <w:ilvl w:val="1"/>
          <w:numId w:val="15"/>
        </w:numPr>
      </w:pPr>
      <w:bookmarkStart w:id="39" w:name="_Toc58769899"/>
      <w:r>
        <w:lastRenderedPageBreak/>
        <w:t>Improvements</w:t>
      </w:r>
      <w:bookmarkEnd w:id="39"/>
    </w:p>
    <w:p w14:paraId="4385AD71" w14:textId="6840262D" w:rsidR="00577A63" w:rsidRDefault="007B7214" w:rsidP="00577A63">
      <w:r>
        <w:t xml:space="preserve">As previously discussed, the Hill Climbing algorithm can fall short when </w:t>
      </w:r>
      <w:r w:rsidR="006739E8">
        <w:t xml:space="preserve">in a search space with more than one local maxima. To avoid getting stuck in a </w:t>
      </w:r>
      <w:r w:rsidR="009C4E09">
        <w:t>local maximum</w:t>
      </w:r>
      <w:r w:rsidR="006739E8">
        <w:t xml:space="preserve"> that is not equivalent to the global maxima, the algorithm must first know what </w:t>
      </w:r>
      <w:r w:rsidR="007A260A">
        <w:t>maxim</w:t>
      </w:r>
      <w:r w:rsidR="009C4E09">
        <w:t>um</w:t>
      </w:r>
      <w:r w:rsidR="007A260A">
        <w:t xml:space="preserve"> it is aiming for. If that information is provided, then the method of implementing a fixed Hill Climbing technique</w:t>
      </w:r>
      <w:r w:rsidR="00956C60">
        <w:t xml:space="preserve"> is with randomly restarting if the algorithm finds itself stuck </w:t>
      </w:r>
      <w:r w:rsidR="009C4E09">
        <w:t xml:space="preserve">in a local maximum </w:t>
      </w:r>
      <w:r w:rsidR="004235A4">
        <w:fldChar w:fldCharType="begin" w:fldLock="1"/>
      </w:r>
      <w:r w:rsidR="009D4A7E">
        <w:instrText>ADDIN CSL_CITATION {"citationItems":[{"id":"ITEM-1","itemData":{"URL":"https://www.google.co.uk/books/edition/Parallel_Problem_Solving_from_Nature_PPS/IUo9LfKyIjcC?hl=en&amp;gbpv=1&amp;dq=search+space+ridge&amp;pg=PA83&amp;printsec=frontcover","accessed":{"date-parts":[["2020","12","12"]]},"id":"ITEM-1","issued":{"date-parts":[["0"]]},"title":"Parallel Problem Solving from Nature - PPSN IX - Google Books","type":"webpage"},"uris":["http://www.mendeley.com/documents/?uuid=923c9ea5-c168-369b-9ea3-d943826dc560"]},{"id":"ITEM-2","itemData":{"author":[{"dropping-particle":"","family":"Joseph","given":"Jobil Louis","non-dropping-particle":"","parse-names":false,"suffix":""}],"id":"ITEM-2","issue":"1","issued":{"date-parts":[["2017"]]},"title":"Optimization techniques : Finding maxima and minima","type":"article-journal"},"uris":["http://www.mendeley.com/documents/?uuid=4892cb96-c7e0-36ee-8705-01f4bcbd1997"]}],"mendeley":{"formattedCitation":"[5], [17]","plainTextFormattedCitation":"[5], [17]","previouslyFormattedCitation":"[5], [17]"},"properties":{"noteIndex":0},"schema":"https://github.com/citation-style-language/schema/raw/master/csl-citation.json"}</w:instrText>
      </w:r>
      <w:r w:rsidR="004235A4">
        <w:fldChar w:fldCharType="separate"/>
      </w:r>
      <w:r w:rsidR="004235A4" w:rsidRPr="004235A4">
        <w:rPr>
          <w:noProof/>
        </w:rPr>
        <w:t>[5], [17]</w:t>
      </w:r>
      <w:r w:rsidR="004235A4">
        <w:fldChar w:fldCharType="end"/>
      </w:r>
      <w:r w:rsidR="009C4E09">
        <w:t xml:space="preserve">. Figure </w:t>
      </w:r>
      <w:r w:rsidR="00AD25CF">
        <w:t>26</w:t>
      </w:r>
      <w:r w:rsidR="009C4E09">
        <w:t xml:space="preserve"> describes the </w:t>
      </w:r>
      <w:r w:rsidR="00C22C00">
        <w:t>flow of operations with the random restart method</w:t>
      </w:r>
      <w:r w:rsidR="00163739">
        <w:t xml:space="preserve"> implemented into the steepest ascent approach.</w:t>
      </w:r>
    </w:p>
    <w:p w14:paraId="3FD680D3" w14:textId="77777777" w:rsidR="0014585D" w:rsidRDefault="0014585D" w:rsidP="0014585D">
      <w:pPr>
        <w:keepNext/>
        <w:jc w:val="center"/>
      </w:pPr>
      <w:r>
        <w:rPr>
          <w:noProof/>
        </w:rPr>
        <w:drawing>
          <wp:inline distT="0" distB="0" distL="0" distR="0" wp14:anchorId="17D9A4A8" wp14:editId="0C15158A">
            <wp:extent cx="2804282" cy="568518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815122" cy="5707160"/>
                    </a:xfrm>
                    <a:prstGeom prst="rect">
                      <a:avLst/>
                    </a:prstGeom>
                  </pic:spPr>
                </pic:pic>
              </a:graphicData>
            </a:graphic>
          </wp:inline>
        </w:drawing>
      </w:r>
    </w:p>
    <w:p w14:paraId="088FF99C" w14:textId="2B08D350" w:rsidR="0014585D" w:rsidRDefault="0014585D" w:rsidP="0014585D">
      <w:pPr>
        <w:pStyle w:val="Caption"/>
      </w:pPr>
      <w:bookmarkStart w:id="40" w:name="_Toc58769945"/>
      <w:r>
        <w:t xml:space="preserve">Figure </w:t>
      </w:r>
      <w:r w:rsidR="002521F1">
        <w:fldChar w:fldCharType="begin"/>
      </w:r>
      <w:r w:rsidR="002521F1">
        <w:instrText xml:space="preserve"> SEQ Figure \* ARABIC </w:instrText>
      </w:r>
      <w:r w:rsidR="002521F1">
        <w:fldChar w:fldCharType="separate"/>
      </w:r>
      <w:r w:rsidR="002A487F">
        <w:rPr>
          <w:noProof/>
        </w:rPr>
        <w:t>26</w:t>
      </w:r>
      <w:r w:rsidR="002521F1">
        <w:rPr>
          <w:noProof/>
        </w:rPr>
        <w:fldChar w:fldCharType="end"/>
      </w:r>
      <w:r>
        <w:t>: Steepest Ascent Hill Climb</w:t>
      </w:r>
      <w:r>
        <w:rPr>
          <w:noProof/>
        </w:rPr>
        <w:t xml:space="preserve"> with Random Restart Solution</w:t>
      </w:r>
      <w:bookmarkEnd w:id="40"/>
    </w:p>
    <w:p w14:paraId="2AAB65AB" w14:textId="77777777" w:rsidR="007A72CC" w:rsidRDefault="007A72CC">
      <w:pPr>
        <w:spacing w:line="259" w:lineRule="auto"/>
        <w:jc w:val="left"/>
        <w:rPr>
          <w:rFonts w:eastAsiaTheme="majorEastAsia" w:cstheme="majorBidi"/>
          <w:b/>
          <w:color w:val="403152" w:themeColor="accent4" w:themeShade="80"/>
          <w:sz w:val="34"/>
          <w:szCs w:val="32"/>
          <w:u w:val="single"/>
        </w:rPr>
      </w:pPr>
      <w:r>
        <w:br w:type="page"/>
      </w:r>
    </w:p>
    <w:p w14:paraId="68DB7E4C" w14:textId="07707816" w:rsidR="00D61AED" w:rsidRDefault="001953DE" w:rsidP="00CC0CA7">
      <w:pPr>
        <w:pStyle w:val="Heading1"/>
        <w:numPr>
          <w:ilvl w:val="0"/>
          <w:numId w:val="15"/>
        </w:numPr>
        <w:ind w:left="360"/>
      </w:pPr>
      <w:bookmarkStart w:id="41" w:name="_Toc58769900"/>
      <w:r>
        <w:lastRenderedPageBreak/>
        <w:t>Eight Tile</w:t>
      </w:r>
      <w:r w:rsidR="00B76D34">
        <w:t xml:space="preserve"> Problem</w:t>
      </w:r>
      <w:bookmarkEnd w:id="41"/>
    </w:p>
    <w:p w14:paraId="6B78CA3C" w14:textId="7F8A8ACD" w:rsidR="00491A18" w:rsidRDefault="00491A18" w:rsidP="00491A18">
      <w:pPr>
        <w:pStyle w:val="Heading2"/>
        <w:numPr>
          <w:ilvl w:val="1"/>
          <w:numId w:val="15"/>
        </w:numPr>
      </w:pPr>
      <w:bookmarkStart w:id="42" w:name="_Toc58769901"/>
      <w:r>
        <w:t>Aims and Objectives</w:t>
      </w:r>
      <w:bookmarkEnd w:id="42"/>
    </w:p>
    <w:p w14:paraId="7D9BB1F7" w14:textId="0FB629E6" w:rsidR="00691657" w:rsidRDefault="00C04121" w:rsidP="00A95AA4">
      <w:r>
        <w:t xml:space="preserve">The eight tiles problem is a puzzle </w:t>
      </w:r>
      <w:r w:rsidR="006D1AAE">
        <w:t>that uses a 3x3 grid with eight tiles labelled 1 through 8</w:t>
      </w:r>
      <w:r w:rsidR="004D7A0F">
        <w:t xml:space="preserve">. The goal of the puzzle is to move the tiles by utilizing the empty space </w:t>
      </w:r>
      <w:r w:rsidR="00691657">
        <w:t>to a point where all the labelled tiles are in ascending order going from top to bottom</w:t>
      </w:r>
      <w:r w:rsidR="009D4A7E">
        <w:t xml:space="preserve"> </w:t>
      </w:r>
      <w:r w:rsidR="009D4A7E">
        <w:fldChar w:fldCharType="begin" w:fldLock="1"/>
      </w:r>
      <w:r w:rsidR="0096604E">
        <w:instrText>ADDIN CSL_CITATION {"citationItems":[{"id":"ITEM-1","itemData":{"URL":"https://www.google.co.uk/books/edition/Artificial_Intelligence_A_Systems_Approa/ekUHwvRP7nUC?hl=en&amp;gbpv=1&amp;dq=eight+tile+problem&amp;pg=PA59&amp;printsec=frontcover","accessed":{"date-parts":[["2020","12","12"]]},"id":"ITEM-1","issued":{"date-parts":[["0"]]},"title":"Artificial Intelligence: A Systems Approach - Google Books","type":"webpage"},"uris":["http://www.mendeley.com/documents/?uuid=5a4f04a8-0025-33f8-bdc2-5f6349ff047b"]}],"mendeley":{"formattedCitation":"[18]","plainTextFormattedCitation":"[18]","previouslyFormattedCitation":"[18]"},"properties":{"noteIndex":0},"schema":"https://github.com/citation-style-language/schema/raw/master/csl-citation.json"}</w:instrText>
      </w:r>
      <w:r w:rsidR="009D4A7E">
        <w:fldChar w:fldCharType="separate"/>
      </w:r>
      <w:r w:rsidR="009D4A7E" w:rsidRPr="009D4A7E">
        <w:rPr>
          <w:noProof/>
        </w:rPr>
        <w:t>[18]</w:t>
      </w:r>
      <w:r w:rsidR="009D4A7E">
        <w:fldChar w:fldCharType="end"/>
      </w:r>
      <w:r w:rsidR="00691657">
        <w:t>.</w:t>
      </w:r>
    </w:p>
    <w:p w14:paraId="170B572A" w14:textId="6E80EDC8" w:rsidR="0033359C" w:rsidRDefault="005C617C" w:rsidP="00A95AA4">
      <w:r>
        <w:t xml:space="preserve">The aim is to start with a position of tiles and use the hill climbing method to evaluate the </w:t>
      </w:r>
      <w:r w:rsidR="00B94E31">
        <w:t xml:space="preserve">immediately possible moves to </w:t>
      </w:r>
      <w:r w:rsidR="001D0B59">
        <w:t xml:space="preserve">then choose the most optimal option. This method will then be repeated until </w:t>
      </w:r>
      <w:r w:rsidR="00FF456B">
        <w:t>a local optimal solution has been found</w:t>
      </w:r>
      <w:r w:rsidR="009D4A7E">
        <w:fldChar w:fldCharType="begin" w:fldLock="1"/>
      </w:r>
      <w:r w:rsidR="0096604E">
        <w:instrText>ADDIN CSL_CITATION {"citationItems":[{"id":"ITEM-1","itemData":{"URL":"https://www.google.co.uk/books/edition/Artificial_Intelligence_A_Systems_Approa/ekUHwvRP7nUC?hl=en&amp;gbpv=1&amp;dq=eight+tile+problem&amp;pg=PA59&amp;printsec=frontcover","accessed":{"date-parts":[["2020","12","12"]]},"id":"ITEM-1","issued":{"date-parts":[["0"]]},"title":"Artificial Intelligence: A Systems Approach - Google Books","type":"webpage"},"uris":["http://www.mendeley.com/documents/?uuid=5a4f04a8-0025-33f8-bdc2-5f6349ff047b"]}],"mendeley":{"formattedCitation":"[18]","plainTextFormattedCitation":"[18]","previouslyFormattedCitation":"[18]"},"properties":{"noteIndex":0},"schema":"https://github.com/citation-style-language/schema/raw/master/csl-citation.json"}</w:instrText>
      </w:r>
      <w:r w:rsidR="009D4A7E">
        <w:fldChar w:fldCharType="separate"/>
      </w:r>
      <w:r w:rsidR="009D4A7E" w:rsidRPr="009D4A7E">
        <w:rPr>
          <w:noProof/>
        </w:rPr>
        <w:t>[18]</w:t>
      </w:r>
      <w:r w:rsidR="009D4A7E">
        <w:fldChar w:fldCharType="end"/>
      </w:r>
      <w:r w:rsidR="00FF456B">
        <w:t>.</w:t>
      </w:r>
    </w:p>
    <w:p w14:paraId="643A480C" w14:textId="27B9C197" w:rsidR="000F0E51" w:rsidRDefault="0033359C" w:rsidP="00A95AA4">
      <w:pPr>
        <w:rPr>
          <w:rFonts w:eastAsiaTheme="majorEastAsia" w:cstheme="majorBidi"/>
          <w:b/>
          <w:color w:val="5F497A" w:themeColor="accent4" w:themeShade="BF"/>
          <w:sz w:val="30"/>
          <w:szCs w:val="26"/>
          <w:u w:val="single"/>
        </w:rPr>
      </w:pPr>
      <w:r>
        <w:t xml:space="preserve">The heuristic that will be used to evaluate the possible steps will be the sum of pieces that are out of place where a lower value is preferred </w:t>
      </w:r>
      <w:r w:rsidR="00EF6BAF">
        <w:t>as it means more pieces are in the correct position. A value of zero in this heuristic will indicate that the puzzle has been completed as there are no more pieces out of place.</w:t>
      </w:r>
      <w:r w:rsidR="006B3F38">
        <w:t xml:space="preserve"> The Heuristic values in the diagrams will be represented by ‘h’</w:t>
      </w:r>
      <w:r w:rsidR="009D4A7E">
        <w:fldChar w:fldCharType="begin" w:fldLock="1"/>
      </w:r>
      <w:r w:rsidR="0096604E">
        <w:instrText>ADDIN CSL_CITATION {"citationItems":[{"id":"ITEM-1","itemData":{"URL":"https://www.google.co.uk/books/edition/Artificial_Intelligence_A_Systems_Approa/ekUHwvRP7nUC?hl=en&amp;gbpv=1&amp;dq=eight+tile+problem&amp;pg=PA59&amp;printsec=frontcover","accessed":{"date-parts":[["2020","12","12"]]},"id":"ITEM-1","issued":{"date-parts":[["0"]]},"title":"Artificial Intelligence: A Systems Approach - Google Books","type":"webpage"},"uris":["http://www.mendeley.com/documents/?uuid=5a4f04a8-0025-33f8-bdc2-5f6349ff047b"]}],"mendeley":{"formattedCitation":"[18]","plainTextFormattedCitation":"[18]","previouslyFormattedCitation":"[18]"},"properties":{"noteIndex":0},"schema":"https://github.com/citation-style-language/schema/raw/master/csl-citation.json"}</w:instrText>
      </w:r>
      <w:r w:rsidR="009D4A7E">
        <w:fldChar w:fldCharType="separate"/>
      </w:r>
      <w:r w:rsidR="009D4A7E" w:rsidRPr="009D4A7E">
        <w:rPr>
          <w:noProof/>
        </w:rPr>
        <w:t>[18]</w:t>
      </w:r>
      <w:r w:rsidR="009D4A7E">
        <w:fldChar w:fldCharType="end"/>
      </w:r>
      <w:r w:rsidR="006B3F38">
        <w:t>.</w:t>
      </w:r>
      <w:r w:rsidR="000F0E51">
        <w:br w:type="page"/>
      </w:r>
    </w:p>
    <w:p w14:paraId="1BD4E64E" w14:textId="60CE4502" w:rsidR="00491A18" w:rsidRDefault="00DF32C9" w:rsidP="00491A18">
      <w:pPr>
        <w:pStyle w:val="Heading2"/>
        <w:numPr>
          <w:ilvl w:val="1"/>
          <w:numId w:val="15"/>
        </w:numPr>
      </w:pPr>
      <w:bookmarkStart w:id="43" w:name="_Toc58769902"/>
      <w:r>
        <w:lastRenderedPageBreak/>
        <w:t>Process</w:t>
      </w:r>
      <w:bookmarkEnd w:id="43"/>
    </w:p>
    <w:p w14:paraId="26162964" w14:textId="1FF861C3" w:rsidR="006A684D" w:rsidRDefault="00917BAC" w:rsidP="006A684D">
      <w:r>
        <w:rPr>
          <w:noProof/>
        </w:rPr>
        <w:drawing>
          <wp:inline distT="0" distB="0" distL="0" distR="0" wp14:anchorId="16CB3A67" wp14:editId="18CC0460">
            <wp:extent cx="5731510" cy="67659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6765925"/>
                    </a:xfrm>
                    <a:prstGeom prst="rect">
                      <a:avLst/>
                    </a:prstGeom>
                  </pic:spPr>
                </pic:pic>
              </a:graphicData>
            </a:graphic>
          </wp:inline>
        </w:drawing>
      </w:r>
    </w:p>
    <w:p w14:paraId="2B033F3B" w14:textId="2AEAEAE6" w:rsidR="000F0E51" w:rsidRDefault="000F0E51">
      <w:pPr>
        <w:spacing w:line="259" w:lineRule="auto"/>
        <w:jc w:val="left"/>
      </w:pPr>
      <w:r>
        <w:br w:type="page"/>
      </w:r>
    </w:p>
    <w:p w14:paraId="4B46E4E9" w14:textId="4FF39D7A" w:rsidR="00BC3FBB" w:rsidRDefault="00BC3FBB">
      <w:pPr>
        <w:spacing w:line="259" w:lineRule="auto"/>
        <w:jc w:val="left"/>
      </w:pPr>
      <w:r>
        <w:rPr>
          <w:noProof/>
        </w:rPr>
        <w:lastRenderedPageBreak/>
        <w:drawing>
          <wp:inline distT="0" distB="0" distL="0" distR="0" wp14:anchorId="24B2B687" wp14:editId="77112564">
            <wp:extent cx="41148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114800" cy="7162800"/>
                    </a:xfrm>
                    <a:prstGeom prst="rect">
                      <a:avLst/>
                    </a:prstGeom>
                  </pic:spPr>
                </pic:pic>
              </a:graphicData>
            </a:graphic>
          </wp:inline>
        </w:drawing>
      </w:r>
    </w:p>
    <w:p w14:paraId="4FED3340" w14:textId="77777777" w:rsidR="00BC3FBB" w:rsidRDefault="00BC3FBB">
      <w:pPr>
        <w:spacing w:line="259" w:lineRule="auto"/>
        <w:jc w:val="left"/>
      </w:pPr>
      <w:r>
        <w:br w:type="page"/>
      </w:r>
    </w:p>
    <w:p w14:paraId="782C0169" w14:textId="334EC695" w:rsidR="00C42A48" w:rsidRDefault="00FF4D1E" w:rsidP="006A684D">
      <w:r>
        <w:rPr>
          <w:noProof/>
        </w:rPr>
        <w:lastRenderedPageBreak/>
        <w:drawing>
          <wp:inline distT="0" distB="0" distL="0" distR="0" wp14:anchorId="70250137" wp14:editId="50B523B1">
            <wp:extent cx="5731510" cy="698309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6983095"/>
                    </a:xfrm>
                    <a:prstGeom prst="rect">
                      <a:avLst/>
                    </a:prstGeom>
                  </pic:spPr>
                </pic:pic>
              </a:graphicData>
            </a:graphic>
          </wp:inline>
        </w:drawing>
      </w:r>
    </w:p>
    <w:p w14:paraId="0A16F2A4" w14:textId="77777777" w:rsidR="00C42A48" w:rsidRDefault="00C42A48">
      <w:pPr>
        <w:spacing w:line="259" w:lineRule="auto"/>
        <w:jc w:val="left"/>
      </w:pPr>
      <w:r>
        <w:br w:type="page"/>
      </w:r>
    </w:p>
    <w:p w14:paraId="26623D87" w14:textId="63ADFA32" w:rsidR="00C42A48" w:rsidRDefault="009A65F5" w:rsidP="006A684D">
      <w:r>
        <w:rPr>
          <w:noProof/>
        </w:rPr>
        <w:lastRenderedPageBreak/>
        <w:drawing>
          <wp:inline distT="0" distB="0" distL="0" distR="0" wp14:anchorId="24643F6F" wp14:editId="34E2550D">
            <wp:extent cx="3943350" cy="71342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943350" cy="7134225"/>
                    </a:xfrm>
                    <a:prstGeom prst="rect">
                      <a:avLst/>
                    </a:prstGeom>
                  </pic:spPr>
                </pic:pic>
              </a:graphicData>
            </a:graphic>
          </wp:inline>
        </w:drawing>
      </w:r>
    </w:p>
    <w:p w14:paraId="20716A79" w14:textId="77777777" w:rsidR="00C42A48" w:rsidRDefault="00C42A48">
      <w:pPr>
        <w:spacing w:line="259" w:lineRule="auto"/>
        <w:jc w:val="left"/>
      </w:pPr>
      <w:r>
        <w:br w:type="page"/>
      </w:r>
    </w:p>
    <w:p w14:paraId="76237B45" w14:textId="6170F83F" w:rsidR="00527FAD" w:rsidRPr="006A684D" w:rsidRDefault="009F6811" w:rsidP="006A684D">
      <w:r>
        <w:rPr>
          <w:noProof/>
        </w:rPr>
        <w:lastRenderedPageBreak/>
        <w:drawing>
          <wp:inline distT="0" distB="0" distL="0" distR="0" wp14:anchorId="45F07CF3" wp14:editId="19848279">
            <wp:extent cx="5731510" cy="70135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7013575"/>
                    </a:xfrm>
                    <a:prstGeom prst="rect">
                      <a:avLst/>
                    </a:prstGeom>
                  </pic:spPr>
                </pic:pic>
              </a:graphicData>
            </a:graphic>
          </wp:inline>
        </w:drawing>
      </w:r>
    </w:p>
    <w:p w14:paraId="0BEC5996" w14:textId="77777777" w:rsidR="00C42A48" w:rsidRDefault="00C42A48">
      <w:pPr>
        <w:spacing w:line="259" w:lineRule="auto"/>
        <w:jc w:val="left"/>
        <w:rPr>
          <w:rFonts w:eastAsiaTheme="majorEastAsia" w:cstheme="majorBidi"/>
          <w:b/>
          <w:color w:val="5F497A" w:themeColor="accent4" w:themeShade="BF"/>
          <w:sz w:val="30"/>
          <w:szCs w:val="26"/>
          <w:u w:val="single"/>
        </w:rPr>
      </w:pPr>
      <w:r>
        <w:br w:type="page"/>
      </w:r>
    </w:p>
    <w:p w14:paraId="70898B19" w14:textId="448A625D" w:rsidR="00D61AED" w:rsidRDefault="00DF32C9" w:rsidP="00DF32C9">
      <w:pPr>
        <w:pStyle w:val="Heading2"/>
        <w:numPr>
          <w:ilvl w:val="1"/>
          <w:numId w:val="15"/>
        </w:numPr>
      </w:pPr>
      <w:bookmarkStart w:id="44" w:name="_Toc58769903"/>
      <w:r>
        <w:lastRenderedPageBreak/>
        <w:t>Conclusion</w:t>
      </w:r>
      <w:r w:rsidR="00D11B4A">
        <w:t xml:space="preserve"> and Recommendation</w:t>
      </w:r>
      <w:bookmarkEnd w:id="44"/>
    </w:p>
    <w:p w14:paraId="1C2FD021" w14:textId="1518FC09" w:rsidR="007D197B" w:rsidRDefault="006B3F38" w:rsidP="00A95AA4">
      <w:pPr>
        <w:rPr>
          <w:rFonts w:eastAsiaTheme="majorEastAsia" w:cstheme="majorBidi"/>
          <w:b/>
          <w:color w:val="403152" w:themeColor="accent4" w:themeShade="80"/>
          <w:sz w:val="34"/>
          <w:szCs w:val="32"/>
          <w:u w:val="single"/>
        </w:rPr>
      </w:pPr>
      <w:r>
        <w:t xml:space="preserve">For this </w:t>
      </w:r>
      <w:r w:rsidR="001B751B">
        <w:t xml:space="preserve">initial solution, the heuristic used was able to lead to the </w:t>
      </w:r>
      <w:r w:rsidR="00935E38">
        <w:t xml:space="preserve">optimal solution where h=0. </w:t>
      </w:r>
      <w:r w:rsidR="006E218D">
        <w:t xml:space="preserve">From this example it can be concluded that hill climbing can be suitable in some </w:t>
      </w:r>
      <w:r w:rsidR="004D699D">
        <w:t xml:space="preserve">circumstances, but it is almost certain that it would not be suitable in all </w:t>
      </w:r>
      <w:r w:rsidR="00D775CB">
        <w:t>starting solutions</w:t>
      </w:r>
      <w:r w:rsidR="00E442C4">
        <w:t xml:space="preserve"> </w:t>
      </w:r>
      <w:r w:rsidR="0096604E">
        <w:fldChar w:fldCharType="begin" w:fldLock="1"/>
      </w:r>
      <w:r w:rsidR="00820A2E">
        <w:instrText>ADDIN CSL_CITATION {"citationItems":[{"id":"ITEM-1","itemData":{"URL":"https://www.google.co.uk/books/edition/Heuristic_Search/3k5MVjKzBP4C?hl=en&amp;gbpv=1&amp;dq=hill+climbing+heuristic&amp;printsec=frontcover","accessed":{"date-parts":[["2020","12","12"]]},"id":"ITEM-1","issued":{"date-parts":[["0"]]},"title":"Heuristic Search - Google Books","type":"webpage"},"uris":["http://www.mendeley.com/documents/?uuid=5ef0fc5c-5148-31a4-b1a5-871186b59c9e"]},{"id":"ITEM-2","itemData":{"URL":"https://www.google.co.uk/books/edition/Artificial_Intelligence_A_Systems_Approa/ekUHwvRP7nUC?hl=en&amp;gbpv=1&amp;dq=eight+tile+problem&amp;pg=PA59&amp;printsec=frontcover","accessed":{"date-parts":[["2020","12","12"]]},"id":"ITEM-2","issued":{"date-parts":[["0"]]},"title":"Artificial Intelligence: A Systems Approach - Google Books","type":"webpage"},"uris":["http://www.mendeley.com/documents/?uuid=5a4f04a8-0025-33f8-bdc2-5f6349ff047b"]},{"id":"ITEM-3","itemData":{"author":[{"dropping-particle":"","family":"Joseph","given":"Jobil Louis","non-dropping-particle":"","parse-names":false,"suffix":""}],"id":"ITEM-3","issue":"1","issued":{"date-parts":[["2017"]]},"title":"Optimization techniques : Finding maxima and minima","type":"article-journal"},"uris":["http://www.mendeley.com/documents/?uuid=4892cb96-c7e0-36ee-8705-01f4bcbd1997"]}],"mendeley":{"formattedCitation":"[5], [18], [19]","plainTextFormattedCitation":"[5], [18], [19]","previouslyFormattedCitation":"[5], [18], [19]"},"properties":{"noteIndex":0},"schema":"https://github.com/citation-style-language/schema/raw/master/csl-citation.json"}</w:instrText>
      </w:r>
      <w:r w:rsidR="0096604E">
        <w:fldChar w:fldCharType="separate"/>
      </w:r>
      <w:r w:rsidR="0096604E" w:rsidRPr="0096604E">
        <w:rPr>
          <w:noProof/>
        </w:rPr>
        <w:t>[5], [18], [19]</w:t>
      </w:r>
      <w:r w:rsidR="0096604E">
        <w:fldChar w:fldCharType="end"/>
      </w:r>
      <w:r w:rsidR="00D775CB">
        <w:t xml:space="preserve">. </w:t>
      </w:r>
      <w:r w:rsidR="007D197B">
        <w:br w:type="page"/>
      </w:r>
    </w:p>
    <w:p w14:paraId="6926C1E5" w14:textId="04F0A235" w:rsidR="004C421D" w:rsidRPr="00387F0A" w:rsidRDefault="00083E9C" w:rsidP="004C421D">
      <w:pPr>
        <w:pStyle w:val="Heading1"/>
        <w:numPr>
          <w:ilvl w:val="0"/>
          <w:numId w:val="15"/>
        </w:numPr>
        <w:ind w:left="360"/>
      </w:pPr>
      <w:bookmarkStart w:id="45" w:name="_Toc58769904"/>
      <w:r>
        <w:lastRenderedPageBreak/>
        <w:t>Improved Eight Tile Problem</w:t>
      </w:r>
      <w:bookmarkEnd w:id="45"/>
    </w:p>
    <w:p w14:paraId="3C72AD88" w14:textId="77777777" w:rsidR="00D11B4A" w:rsidRDefault="00D11B4A" w:rsidP="00D11B4A">
      <w:pPr>
        <w:pStyle w:val="Heading2"/>
        <w:numPr>
          <w:ilvl w:val="1"/>
          <w:numId w:val="15"/>
        </w:numPr>
      </w:pPr>
      <w:bookmarkStart w:id="46" w:name="_Toc58769905"/>
      <w:r>
        <w:t>Aims and Objectives</w:t>
      </w:r>
      <w:bookmarkEnd w:id="46"/>
    </w:p>
    <w:p w14:paraId="15558372" w14:textId="2FDDBE8D" w:rsidR="008A2E74" w:rsidRDefault="00BD2051" w:rsidP="00174442">
      <w:r>
        <w:t>In the previous hill climb exercise, the heuristic value of how many pieces were out of place was used</w:t>
      </w:r>
      <w:r w:rsidR="003D478D">
        <w:t xml:space="preserve"> which was successful. Another heuristic value that could be used is the sum of the Manhattan distances each piece is away from its destination. This heuristic would give a more accurate indication to how optimal a solution </w:t>
      </w:r>
      <w:r w:rsidR="008A2E74">
        <w:t>is</w:t>
      </w:r>
      <w:r w:rsidR="00820A2E">
        <w:t xml:space="preserve"> </w:t>
      </w:r>
      <w:r w:rsidR="00820A2E">
        <w:fldChar w:fldCharType="begin" w:fldLock="1"/>
      </w:r>
      <w:r w:rsidR="00F76964">
        <w:instrText>ADDIN CSL_CITATION {"citationItems":[{"id":"ITEM-1","itemData":{"URL":"https://www.google.co.uk/books/edition/Heuristic_Search/3k5MVjKzBP4C?hl=en&amp;gbpv=1&amp;dq=hill+climbing+heuristic&amp;printsec=frontcover","accessed":{"date-parts":[["2020","12","12"]]},"id":"ITEM-1","issued":{"date-parts":[["0"]]},"title":"Heuristic Search - Google Books","type":"webpage"},"uris":["http://www.mendeley.com/documents/?uuid=5ef0fc5c-5148-31a4-b1a5-871186b59c9e"]},{"id":"ITEM-2","itemData":{"URL":"https://www.google.co.uk/books/edition/Artificial_Intelligence_Agent_Behaviour/4Hy2QzVK1wAC?hl=en&amp;gbpv=1&amp;dq=manhattan+distance+heuristic&amp;pg=PA121&amp;printsec=frontcover","accessed":{"date-parts":[["2020","12","12"]]},"id":"ITEM-2","issued":{"date-parts":[["0"]]},"title":"Artificial Intelligence – Agent Behaviour - Google Books","type":"webpage"},"uris":["http://www.mendeley.com/documents/?uuid=5969a53c-8dd9-3171-8496-789d13c49429"]}],"mendeley":{"formattedCitation":"[19], [20]","plainTextFormattedCitation":"[19], [20]","previouslyFormattedCitation":"[19], [20]"},"properties":{"noteIndex":0},"schema":"https://github.com/citation-style-language/schema/raw/master/csl-citation.json"}</w:instrText>
      </w:r>
      <w:r w:rsidR="00820A2E">
        <w:fldChar w:fldCharType="separate"/>
      </w:r>
      <w:r w:rsidR="00820A2E" w:rsidRPr="00820A2E">
        <w:rPr>
          <w:noProof/>
        </w:rPr>
        <w:t>[19], [20]</w:t>
      </w:r>
      <w:r w:rsidR="00820A2E">
        <w:fldChar w:fldCharType="end"/>
      </w:r>
      <w:r w:rsidR="008A2E74">
        <w:t>.</w:t>
      </w:r>
    </w:p>
    <w:p w14:paraId="67E0053C" w14:textId="5B724BBB" w:rsidR="00387F0A" w:rsidRDefault="008A2E74" w:rsidP="00174442">
      <w:pPr>
        <w:rPr>
          <w:rFonts w:eastAsiaTheme="majorEastAsia" w:cstheme="majorBidi"/>
          <w:b/>
          <w:color w:val="5F497A" w:themeColor="accent4" w:themeShade="BF"/>
          <w:sz w:val="30"/>
          <w:szCs w:val="26"/>
          <w:u w:val="single"/>
        </w:rPr>
      </w:pPr>
      <w:r>
        <w:t xml:space="preserve">In a situation where a piece is on the other side of the grid to where it should be would give a higher </w:t>
      </w:r>
      <w:r w:rsidR="00C93A16">
        <w:t>‘h’ value unlike the previous one used, which indicates th</w:t>
      </w:r>
      <w:r w:rsidR="00082427">
        <w:t>e direction the piece needs to move as the ‘h; value would decrease by the piece moving towards its destination</w:t>
      </w:r>
      <w:r w:rsidR="00820A2E">
        <w:t xml:space="preserve"> </w:t>
      </w:r>
      <w:r w:rsidR="00820A2E">
        <w:fldChar w:fldCharType="begin" w:fldLock="1"/>
      </w:r>
      <w:r w:rsidR="00F76964">
        <w:instrText>ADDIN CSL_CITATION {"citationItems":[{"id":"ITEM-1","itemData":{"URL":"https://www.google.co.uk/books/edition/Heuristic_Search/3k5MVjKzBP4C?hl=en&amp;gbpv=1&amp;dq=hill+climbing+heuristic&amp;printsec=frontcover","accessed":{"date-parts":[["2020","12","12"]]},"id":"ITEM-1","issued":{"date-parts":[["0"]]},"title":"Heuristic Search - Google Books","type":"webpage"},"uris":["http://www.mendeley.com/documents/?uuid=5ef0fc5c-5148-31a4-b1a5-871186b59c9e"]},{"id":"ITEM-2","itemData":{"URL":"https://www.google.co.uk/books/edition/Artificial_Intelligence_Agent_Behaviour/4Hy2QzVK1wAC?hl=en&amp;gbpv=1&amp;dq=manhattan+distance+heuristic&amp;pg=PA121&amp;printsec=frontcover","accessed":{"date-parts":[["2020","12","12"]]},"id":"ITEM-2","issued":{"date-parts":[["0"]]},"title":"Artificial Intelligence – Agent Behaviour - Google Books","type":"webpage"},"uris":["http://www.mendeley.com/documents/?uuid=5969a53c-8dd9-3171-8496-789d13c49429"]}],"mendeley":{"formattedCitation":"[19], [20]","plainTextFormattedCitation":"[19], [20]","previouslyFormattedCitation":"[19], [20]"},"properties":{"noteIndex":0},"schema":"https://github.com/citation-style-language/schema/raw/master/csl-citation.json"}</w:instrText>
      </w:r>
      <w:r w:rsidR="00820A2E">
        <w:fldChar w:fldCharType="separate"/>
      </w:r>
      <w:r w:rsidR="00820A2E" w:rsidRPr="00820A2E">
        <w:rPr>
          <w:noProof/>
        </w:rPr>
        <w:t>[19], [20]</w:t>
      </w:r>
      <w:r w:rsidR="00820A2E">
        <w:fldChar w:fldCharType="end"/>
      </w:r>
      <w:r w:rsidR="00082427">
        <w:t>.</w:t>
      </w:r>
      <w:r w:rsidR="00387F0A">
        <w:br w:type="page"/>
      </w:r>
    </w:p>
    <w:p w14:paraId="180C624B" w14:textId="1E8B7A50" w:rsidR="00D11B4A" w:rsidRDefault="00D11B4A" w:rsidP="00D11B4A">
      <w:pPr>
        <w:pStyle w:val="Heading2"/>
        <w:numPr>
          <w:ilvl w:val="1"/>
          <w:numId w:val="15"/>
        </w:numPr>
      </w:pPr>
      <w:bookmarkStart w:id="47" w:name="_Toc58769906"/>
      <w:r>
        <w:lastRenderedPageBreak/>
        <w:t>Process</w:t>
      </w:r>
      <w:bookmarkEnd w:id="47"/>
    </w:p>
    <w:p w14:paraId="33786124" w14:textId="77777777" w:rsidR="00CB5A14" w:rsidRDefault="00CB5A14">
      <w:pPr>
        <w:spacing w:line="259" w:lineRule="auto"/>
        <w:jc w:val="left"/>
      </w:pPr>
      <w:r>
        <w:rPr>
          <w:noProof/>
        </w:rPr>
        <w:drawing>
          <wp:inline distT="0" distB="0" distL="0" distR="0" wp14:anchorId="5F9E78C7" wp14:editId="4D6C71E2">
            <wp:extent cx="5731510" cy="6765925"/>
            <wp:effectExtent l="0" t="0" r="254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6765925"/>
                    </a:xfrm>
                    <a:prstGeom prst="rect">
                      <a:avLst/>
                    </a:prstGeom>
                  </pic:spPr>
                </pic:pic>
              </a:graphicData>
            </a:graphic>
          </wp:inline>
        </w:drawing>
      </w:r>
    </w:p>
    <w:p w14:paraId="71B4D26C" w14:textId="77777777" w:rsidR="00CB5A14" w:rsidRDefault="00CB5A14">
      <w:pPr>
        <w:spacing w:line="259" w:lineRule="auto"/>
        <w:jc w:val="left"/>
      </w:pPr>
      <w:r>
        <w:rPr>
          <w:noProof/>
        </w:rPr>
        <w:lastRenderedPageBreak/>
        <w:drawing>
          <wp:inline distT="0" distB="0" distL="0" distR="0" wp14:anchorId="4E2897EA" wp14:editId="0658C148">
            <wp:extent cx="4114800" cy="7162800"/>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114800" cy="7162800"/>
                    </a:xfrm>
                    <a:prstGeom prst="rect">
                      <a:avLst/>
                    </a:prstGeom>
                  </pic:spPr>
                </pic:pic>
              </a:graphicData>
            </a:graphic>
          </wp:inline>
        </w:drawing>
      </w:r>
    </w:p>
    <w:p w14:paraId="563C0B48" w14:textId="77777777" w:rsidR="00CB5A14" w:rsidRDefault="00CB5A14" w:rsidP="00CB5A14">
      <w:r>
        <w:rPr>
          <w:noProof/>
        </w:rPr>
        <w:lastRenderedPageBreak/>
        <w:drawing>
          <wp:inline distT="0" distB="0" distL="0" distR="0" wp14:anchorId="58B42A3D" wp14:editId="12C53EF4">
            <wp:extent cx="5731510" cy="6983095"/>
            <wp:effectExtent l="0" t="0" r="2540" b="8255"/>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6983095"/>
                    </a:xfrm>
                    <a:prstGeom prst="rect">
                      <a:avLst/>
                    </a:prstGeom>
                  </pic:spPr>
                </pic:pic>
              </a:graphicData>
            </a:graphic>
          </wp:inline>
        </w:drawing>
      </w:r>
    </w:p>
    <w:p w14:paraId="5889B07B" w14:textId="77777777" w:rsidR="00CB5A14" w:rsidRDefault="00CB5A14" w:rsidP="00CB5A14">
      <w:pPr>
        <w:spacing w:line="259" w:lineRule="auto"/>
        <w:jc w:val="left"/>
      </w:pPr>
      <w:r>
        <w:br w:type="page"/>
      </w:r>
    </w:p>
    <w:p w14:paraId="35444B08" w14:textId="77777777" w:rsidR="00CB5A14" w:rsidRDefault="00CB5A14" w:rsidP="00CB5A14">
      <w:r>
        <w:rPr>
          <w:noProof/>
        </w:rPr>
        <w:lastRenderedPageBreak/>
        <w:drawing>
          <wp:inline distT="0" distB="0" distL="0" distR="0" wp14:anchorId="340CD37C" wp14:editId="6B1A0267">
            <wp:extent cx="3943350" cy="7134225"/>
            <wp:effectExtent l="0" t="0" r="0" b="952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943350" cy="7134225"/>
                    </a:xfrm>
                    <a:prstGeom prst="rect">
                      <a:avLst/>
                    </a:prstGeom>
                  </pic:spPr>
                </pic:pic>
              </a:graphicData>
            </a:graphic>
          </wp:inline>
        </w:drawing>
      </w:r>
    </w:p>
    <w:p w14:paraId="17FF3E69" w14:textId="77777777" w:rsidR="00CB5A14" w:rsidRDefault="00CB5A14" w:rsidP="00CB5A14">
      <w:pPr>
        <w:spacing w:line="259" w:lineRule="auto"/>
        <w:jc w:val="left"/>
      </w:pPr>
      <w:r>
        <w:br w:type="page"/>
      </w:r>
    </w:p>
    <w:p w14:paraId="360A0714" w14:textId="77777777" w:rsidR="00CB5A14" w:rsidRPr="006A684D" w:rsidRDefault="00CB5A14" w:rsidP="00CB5A14">
      <w:r>
        <w:rPr>
          <w:noProof/>
        </w:rPr>
        <w:lastRenderedPageBreak/>
        <w:drawing>
          <wp:inline distT="0" distB="0" distL="0" distR="0" wp14:anchorId="5FDB18C3" wp14:editId="7351C7AE">
            <wp:extent cx="5731510" cy="7013575"/>
            <wp:effectExtent l="0" t="0" r="254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7013575"/>
                    </a:xfrm>
                    <a:prstGeom prst="rect">
                      <a:avLst/>
                    </a:prstGeom>
                  </pic:spPr>
                </pic:pic>
              </a:graphicData>
            </a:graphic>
          </wp:inline>
        </w:drawing>
      </w:r>
    </w:p>
    <w:p w14:paraId="5F73514A" w14:textId="7ED1F5C5" w:rsidR="00387F0A" w:rsidRDefault="00CB5A14">
      <w:pPr>
        <w:spacing w:line="259" w:lineRule="auto"/>
        <w:jc w:val="left"/>
        <w:rPr>
          <w:rFonts w:eastAsiaTheme="majorEastAsia" w:cstheme="majorBidi"/>
          <w:b/>
          <w:color w:val="5F497A" w:themeColor="accent4" w:themeShade="BF"/>
          <w:sz w:val="30"/>
          <w:szCs w:val="26"/>
          <w:u w:val="single"/>
        </w:rPr>
      </w:pPr>
      <w:r>
        <w:br w:type="page"/>
      </w:r>
    </w:p>
    <w:p w14:paraId="7AC51106" w14:textId="1835B527" w:rsidR="00491A18" w:rsidRDefault="00D11B4A" w:rsidP="00D11B4A">
      <w:pPr>
        <w:pStyle w:val="Heading2"/>
        <w:numPr>
          <w:ilvl w:val="1"/>
          <w:numId w:val="15"/>
        </w:numPr>
      </w:pPr>
      <w:bookmarkStart w:id="48" w:name="_Toc58769907"/>
      <w:r>
        <w:lastRenderedPageBreak/>
        <w:t>Conclusion and Recommendation</w:t>
      </w:r>
      <w:bookmarkEnd w:id="48"/>
    </w:p>
    <w:p w14:paraId="308F8054" w14:textId="3E3A30B0" w:rsidR="007D197B" w:rsidRDefault="00CB5A14" w:rsidP="0087724D">
      <w:pPr>
        <w:rPr>
          <w:rFonts w:eastAsiaTheme="majorEastAsia" w:cstheme="majorBidi"/>
          <w:b/>
          <w:color w:val="403152" w:themeColor="accent4" w:themeShade="80"/>
          <w:sz w:val="34"/>
          <w:szCs w:val="32"/>
          <w:u w:val="single"/>
        </w:rPr>
      </w:pPr>
      <w:r>
        <w:t xml:space="preserve">For this example, </w:t>
      </w:r>
      <w:r w:rsidR="005770AD">
        <w:t>ironically the heuristic values remained the same despite the calculation being</w:t>
      </w:r>
      <w:r w:rsidR="00F524EB">
        <w:t xml:space="preserve"> different. This meant that the hill climb took the exact same steps and found the global minimum heuristic value being zero.</w:t>
      </w:r>
      <w:r w:rsidR="0087724D">
        <w:t xml:space="preserve"> </w:t>
      </w:r>
      <w:r w:rsidR="009C78E4">
        <w:t xml:space="preserve">A different starting position may allow the Manhattan </w:t>
      </w:r>
      <w:r w:rsidR="00E4094A">
        <w:t xml:space="preserve">distance measure heuristic to be more useful than the out of place heuristic. With more time </w:t>
      </w:r>
      <w:r w:rsidR="00261223">
        <w:t xml:space="preserve">an exploration of possible starting positions could be carried out to identify </w:t>
      </w:r>
      <w:r w:rsidR="008C123F">
        <w:t>a point where the Manhattan heuristic could find the solution where the out of place heuristic could not</w:t>
      </w:r>
      <w:r w:rsidR="00820A2E">
        <w:t xml:space="preserve"> </w:t>
      </w:r>
      <w:r w:rsidR="00820A2E">
        <w:fldChar w:fldCharType="begin" w:fldLock="1"/>
      </w:r>
      <w:r w:rsidR="00F76964">
        <w:instrText>ADDIN CSL_CITATION {"citationItems":[{"id":"ITEM-1","itemData":{"URL":"https://www.google.co.uk/books/edition/Heuristic_Search/3k5MVjKzBP4C?hl=en&amp;gbpv=1&amp;dq=hill+climbing+heuristic&amp;printsec=frontcover","accessed":{"date-parts":[["2020","12","12"]]},"id":"ITEM-1","issued":{"date-parts":[["0"]]},"title":"Heuristic Search - Google Books","type":"webpage"},"uris":["http://www.mendeley.com/documents/?uuid=5ef0fc5c-5148-31a4-b1a5-871186b59c9e"]},{"id":"ITEM-2","itemData":{"URL":"https://www.google.co.uk/books/edition/Artificial_Intelligence_Agent_Behaviour/4Hy2QzVK1wAC?hl=en&amp;gbpv=1&amp;dq=manhattan+distance+heuristic&amp;pg=PA121&amp;printsec=frontcover","accessed":{"date-parts":[["2020","12","12"]]},"id":"ITEM-2","issued":{"date-parts":[["0"]]},"title":"Artificial Intelligence – Agent Behaviour - Google Books","type":"webpage"},"uris":["http://www.mendeley.com/documents/?uuid=5969a53c-8dd9-3171-8496-789d13c49429"]}],"mendeley":{"formattedCitation":"[19], [20]","plainTextFormattedCitation":"[19], [20]","previouslyFormattedCitation":"[19], [20]"},"properties":{"noteIndex":0},"schema":"https://github.com/citation-style-language/schema/raw/master/csl-citation.json"}</w:instrText>
      </w:r>
      <w:r w:rsidR="00820A2E">
        <w:fldChar w:fldCharType="separate"/>
      </w:r>
      <w:r w:rsidR="00820A2E" w:rsidRPr="00820A2E">
        <w:rPr>
          <w:noProof/>
        </w:rPr>
        <w:t>[19], [20]</w:t>
      </w:r>
      <w:r w:rsidR="00820A2E">
        <w:fldChar w:fldCharType="end"/>
      </w:r>
      <w:r w:rsidR="008C123F">
        <w:t>.</w:t>
      </w:r>
      <w:r w:rsidR="007D197B">
        <w:br w:type="page"/>
      </w:r>
    </w:p>
    <w:p w14:paraId="797616AD" w14:textId="5E0E722B" w:rsidR="007A3DCE" w:rsidRDefault="00531478" w:rsidP="00CC0CA7">
      <w:pPr>
        <w:pStyle w:val="Heading1"/>
        <w:numPr>
          <w:ilvl w:val="0"/>
          <w:numId w:val="15"/>
        </w:numPr>
        <w:ind w:left="360"/>
      </w:pPr>
      <w:bookmarkStart w:id="49" w:name="_Toc58769908"/>
      <w:r>
        <w:lastRenderedPageBreak/>
        <w:t>Overall Evaluation</w:t>
      </w:r>
      <w:bookmarkEnd w:id="49"/>
    </w:p>
    <w:p w14:paraId="63A9B4A9" w14:textId="66DD6CBB" w:rsidR="00531478" w:rsidRDefault="00531478" w:rsidP="00531478">
      <w:r>
        <w:t>To evaluate</w:t>
      </w:r>
      <w:r w:rsidR="00077BAA">
        <w:t xml:space="preserve">, the first task was implemented successfully, producing an AI agent that can </w:t>
      </w:r>
      <w:r w:rsidR="00D738AD">
        <w:t xml:space="preserve">traverse a given storage facility to find one or more objects. All the </w:t>
      </w:r>
      <w:r w:rsidR="001C65E0">
        <w:t xml:space="preserve">aims and objectives where met and all the tests were successful. With more time </w:t>
      </w:r>
      <w:r w:rsidR="007F4FCB">
        <w:t>it may be possible to implement a different search algorithm such as the A* algorithm to allow the agent to find the shortest path</w:t>
      </w:r>
      <w:r w:rsidR="00443F5B">
        <w:t xml:space="preserve"> to each object in the facility</w:t>
      </w:r>
      <w:r w:rsidR="00F76964">
        <w:t xml:space="preserve"> </w:t>
      </w:r>
      <w:r w:rsidR="00F76964">
        <w:fldChar w:fldCharType="begin" w:fldLock="1"/>
      </w:r>
      <w:r w:rsidR="00F76964">
        <w:instrText>ADDIN CSL_CITATION {"citationItems":[{"id":"ITEM-1","itemData":{"URL":"https://www.google.co.uk/books/edition/Artificial_Intelligence_Agent_Behaviour/4Hy2QzVK1wAC?hl=en&amp;gbpv=1&amp;dq=manhattan+distance+heuristic&amp;pg=PA121&amp;printsec=frontcover","accessed":{"date-parts":[["2020","12","12"]]},"id":"ITEM-1","issued":{"date-parts":[["0"]]},"title":"Artificial Intelligence – Agent Behaviour - Google Books","type":"webpage"},"uris":["http://www.mendeley.com/documents/?uuid=5969a53c-8dd9-3171-8496-789d13c49429"]},{"id":"ITEM-2","itemData":{"URL":"https://www.google.co.uk/books/edition/A_Guide_to_Algorithm_Design/LyHSBQAAQBAJ?hl=en&amp;gbpv=1&amp;dq=a+star+algorithm&amp;pg=PA15&amp;printsec=frontcover","accessed":{"date-parts":[["2020","12","12"]]},"id":"ITEM-2","issued":{"date-parts":[["0"]]},"title":"A Guide to Algorithm Design - Google Books","type":"webpage"},"uris":["http://www.mendeley.com/documents/?uuid=3a37d40c-a2d4-3934-816a-62b7ce19e40a"]}],"mendeley":{"formattedCitation":"[20], [21]","plainTextFormattedCitation":"[20], [21]","previouslyFormattedCitation":"[20], [21]"},"properties":{"noteIndex":0},"schema":"https://github.com/citation-style-language/schema/raw/master/csl-citation.json"}</w:instrText>
      </w:r>
      <w:r w:rsidR="00F76964">
        <w:fldChar w:fldCharType="separate"/>
      </w:r>
      <w:r w:rsidR="00F76964" w:rsidRPr="00F76964">
        <w:rPr>
          <w:noProof/>
        </w:rPr>
        <w:t>[20], [21]</w:t>
      </w:r>
      <w:r w:rsidR="00F76964">
        <w:fldChar w:fldCharType="end"/>
      </w:r>
      <w:r w:rsidR="00443F5B">
        <w:t>.</w:t>
      </w:r>
    </w:p>
    <w:p w14:paraId="278B2786" w14:textId="55E5DAC8" w:rsidR="00A67275" w:rsidRDefault="00A67275" w:rsidP="00531478">
      <w:r>
        <w:t xml:space="preserve">The second task successfully evaluated the hill climbing algorithm with detailed examples of the different approaches that can be used when implementing </w:t>
      </w:r>
      <w:r w:rsidR="00E17FA0">
        <w:t>it to solve a problem. The shortcoming</w:t>
      </w:r>
      <w:r w:rsidR="00AB775F">
        <w:t>s</w:t>
      </w:r>
      <w:r w:rsidR="00E17FA0">
        <w:t xml:space="preserve"> </w:t>
      </w:r>
      <w:r w:rsidR="00AB775F">
        <w:t>were</w:t>
      </w:r>
      <w:r w:rsidR="00E17FA0">
        <w:t xml:space="preserve"> </w:t>
      </w:r>
      <w:r w:rsidR="00AB775F">
        <w:t>identified,</w:t>
      </w:r>
      <w:r w:rsidR="00E17FA0">
        <w:t xml:space="preserve"> and </w:t>
      </w:r>
      <w:r w:rsidR="00AB775F">
        <w:t>possible improvements were discussed in detail</w:t>
      </w:r>
      <w:r w:rsidR="00F76964">
        <w:t xml:space="preserve"> </w:t>
      </w:r>
      <w:r w:rsidR="00F76964">
        <w:fldChar w:fldCharType="begin" w:fldLock="1"/>
      </w:r>
      <w:r w:rsidR="00F76964">
        <w:instrText>ADDIN CSL_CITATION {"citationItems":[{"id":"ITEM-1","itemData":{"URL":"https://www.google.co.uk/books/edition/Heuristic_Search/3k5MVjKzBP4C?hl=en&amp;gbpv=1&amp;dq=hill+climbing+heuristic&amp;printsec=frontcover","accessed":{"date-parts":[["2020","12","12"]]},"id":"ITEM-1","issued":{"date-parts":[["0"]]},"title":"Heuristic Search - Google Books","type":"webpage"},"uris":["http://www.mendeley.com/documents/?uuid=5ef0fc5c-5148-31a4-b1a5-871186b59c9e"]},{"id":"ITEM-2","itemData":{"URL":"https://www.google.co.uk/books/edition/Stochastic_Local_Search/3HAedXnC49IC?hl=en&amp;gbpv=1&amp;dq=steepest+ascent+search&amp;printsec=frontcover","accessed":{"date-parts":[["2020","12","12"]]},"id":"ITEM-2","issued":{"date-parts":[["0"]]},"title":"Stochastic Local Search - Google Books","type":"webpage"},"uris":["http://www.mendeley.com/documents/?uuid=ea7d4e56-4cc2-3924-a3e3-35feda6cfd95"]}],"mendeley":{"formattedCitation":"[14], [19]","plainTextFormattedCitation":"[14], [19]","previouslyFormattedCitation":"[14], [19]"},"properties":{"noteIndex":0},"schema":"https://github.com/citation-style-language/schema/raw/master/csl-citation.json"}</w:instrText>
      </w:r>
      <w:r w:rsidR="00F76964">
        <w:fldChar w:fldCharType="separate"/>
      </w:r>
      <w:r w:rsidR="00F76964" w:rsidRPr="00F76964">
        <w:rPr>
          <w:noProof/>
        </w:rPr>
        <w:t>[14], [19]</w:t>
      </w:r>
      <w:r w:rsidR="00F76964">
        <w:fldChar w:fldCharType="end"/>
      </w:r>
      <w:r w:rsidR="00AB775F">
        <w:t>.</w:t>
      </w:r>
    </w:p>
    <w:p w14:paraId="2EDC2BE7" w14:textId="038C7CC7" w:rsidR="00AB775F" w:rsidRDefault="00AB775F" w:rsidP="00531478">
      <w:r>
        <w:t xml:space="preserve">Task three and four </w:t>
      </w:r>
      <w:r w:rsidR="0088152C">
        <w:t xml:space="preserve">properly illustrated how hill climbing is used to solve the eight-tile </w:t>
      </w:r>
      <w:r w:rsidR="00E77BF0">
        <w:t>problems one step at a time with the use of their respective heuristic functions.</w:t>
      </w:r>
      <w:r w:rsidR="00784AFE">
        <w:t xml:space="preserve"> </w:t>
      </w:r>
      <w:r w:rsidR="005B7D65">
        <w:t>The problem with the latter heuristic function is it did not show any difference to the former</w:t>
      </w:r>
      <w:r w:rsidR="00276E33">
        <w:t>, perhaps with a different starting position the Manhattan distance would prove more useful</w:t>
      </w:r>
      <w:r w:rsidR="00F76964">
        <w:t xml:space="preserve"> </w:t>
      </w:r>
      <w:r w:rsidR="00F76964">
        <w:fldChar w:fldCharType="begin" w:fldLock="1"/>
      </w:r>
      <w:r w:rsidR="00F76964">
        <w:instrText>ADDIN CSL_CITATION {"citationItems":[{"id":"ITEM-1","itemData":{"URL":"https://www.google.co.uk/books/edition/Artificial_Intelligence_Agent_Behaviour/4Hy2QzVK1wAC?hl=en&amp;gbpv=1&amp;dq=manhattan+distance+heuristic&amp;pg=PA121&amp;printsec=frontcover","accessed":{"date-parts":[["2020","12","12"]]},"id":"ITEM-1","issued":{"date-parts":[["0"]]},"title":"Artificial Intelligence – Agent Behaviour - Google Books","type":"webpage"},"uris":["http://www.mendeley.com/documents/?uuid=5969a53c-8dd9-3171-8496-789d13c49429"]},{"id":"ITEM-2","itemData":{"URL":"https://www.google.co.uk/books/edition/A_Guide_to_Algorithm_Design/LyHSBQAAQBAJ?hl=en&amp;gbpv=1&amp;dq=a+star+algorithm&amp;pg=PA15&amp;printsec=frontcover","accessed":{"date-parts":[["2020","12","12"]]},"id":"ITEM-2","issued":{"date-parts":[["0"]]},"title":"A Guide to Algorithm Design - Google Books","type":"webpage"},"uris":["http://www.mendeley.com/documents/?uuid=3a37d40c-a2d4-3934-816a-62b7ce19e40a"]},{"id":"ITEM-3","itemData":{"URL":"https://www.google.co.uk/books/edition/Heuristic_Search/3k5MVjKzBP4C?hl=en&amp;gbpv=1&amp;dq=hill+climbing+heuristic&amp;printsec=frontcover","accessed":{"date-parts":[["2020","12","12"]]},"id":"ITEM-3","issued":{"date-parts":[["0"]]},"title":"Heuristic Search - Google Books","type":"webpage"},"uris":["http://www.mendeley.com/documents/?uuid=5ef0fc5c-5148-31a4-b1a5-871186b59c9e"]}],"mendeley":{"formattedCitation":"[19]–[21]","plainTextFormattedCitation":"[19]–[21]"},"properties":{"noteIndex":0},"schema":"https://github.com/citation-style-language/schema/raw/master/csl-citation.json"}</w:instrText>
      </w:r>
      <w:r w:rsidR="00F76964">
        <w:fldChar w:fldCharType="separate"/>
      </w:r>
      <w:r w:rsidR="00F76964" w:rsidRPr="00F76964">
        <w:rPr>
          <w:noProof/>
        </w:rPr>
        <w:t>[19]–[21]</w:t>
      </w:r>
      <w:r w:rsidR="00F76964">
        <w:fldChar w:fldCharType="end"/>
      </w:r>
      <w:r w:rsidR="00276E33">
        <w:t>.</w:t>
      </w:r>
    </w:p>
    <w:p w14:paraId="06C6D7EE" w14:textId="77777777" w:rsidR="00AB775F" w:rsidRPr="00531478" w:rsidRDefault="00AB775F" w:rsidP="00531478"/>
    <w:p w14:paraId="4CD01CF8" w14:textId="484C049B" w:rsidR="007D197B" w:rsidRPr="00BE76AA" w:rsidRDefault="007D197B" w:rsidP="00BE76AA">
      <w:pPr>
        <w:pStyle w:val="ListParagraph"/>
        <w:numPr>
          <w:ilvl w:val="0"/>
          <w:numId w:val="36"/>
        </w:numPr>
        <w:spacing w:line="259" w:lineRule="auto"/>
        <w:jc w:val="left"/>
        <w:rPr>
          <w:rFonts w:eastAsiaTheme="majorEastAsia" w:cstheme="majorBidi"/>
          <w:b/>
          <w:color w:val="403152" w:themeColor="accent4" w:themeShade="80"/>
          <w:sz w:val="34"/>
          <w:szCs w:val="32"/>
          <w:u w:val="single"/>
        </w:rPr>
      </w:pPr>
      <w:r>
        <w:br w:type="page"/>
      </w:r>
    </w:p>
    <w:p w14:paraId="6A1E0B49" w14:textId="3B249A95" w:rsidR="00DF04FE" w:rsidRDefault="00CF469C" w:rsidP="00CC0CA7">
      <w:pPr>
        <w:pStyle w:val="Heading1"/>
      </w:pPr>
      <w:bookmarkStart w:id="50" w:name="_Toc58769909"/>
      <w:r>
        <w:lastRenderedPageBreak/>
        <w:t>References</w:t>
      </w:r>
      <w:bookmarkEnd w:id="50"/>
    </w:p>
    <w:p w14:paraId="749030D9" w14:textId="6AC7F796" w:rsidR="00F76964" w:rsidRPr="00F76964" w:rsidRDefault="00AD25CF" w:rsidP="00F76964">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00F76964" w:rsidRPr="00F76964">
        <w:rPr>
          <w:rFonts w:cs="Arial"/>
          <w:noProof/>
          <w:szCs w:val="24"/>
        </w:rPr>
        <w:t>[1]</w:t>
      </w:r>
      <w:r w:rsidR="00F76964" w:rsidRPr="00F76964">
        <w:rPr>
          <w:rFonts w:cs="Arial"/>
          <w:noProof/>
          <w:szCs w:val="24"/>
        </w:rPr>
        <w:tab/>
        <w:t xml:space="preserve">K. Balog, </w:t>
      </w:r>
      <w:r w:rsidR="00F76964" w:rsidRPr="00F76964">
        <w:rPr>
          <w:rFonts w:cs="Arial"/>
          <w:i/>
          <w:iCs/>
          <w:noProof/>
          <w:szCs w:val="24"/>
        </w:rPr>
        <w:t>Entity-Oriented Search</w:t>
      </w:r>
      <w:r w:rsidR="00F76964" w:rsidRPr="00F76964">
        <w:rPr>
          <w:rFonts w:cs="Arial"/>
          <w:noProof/>
          <w:szCs w:val="24"/>
        </w:rPr>
        <w:t>, vol. 39. Cham: Springer International Publishing, 2018.</w:t>
      </w:r>
    </w:p>
    <w:p w14:paraId="5AAED916"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[2]</w:t>
      </w:r>
      <w:r w:rsidRPr="00F76964">
        <w:rPr>
          <w:rFonts w:cs="Arial"/>
          <w:noProof/>
          <w:szCs w:val="24"/>
        </w:rPr>
        <w:tab/>
        <w:t xml:space="preserve">Y. Du, F. Li, T. Zheng, and J. Li, “Fast Cascading Outage Screening Based on Deep Convolutional Neural Network and Depth-First Search,” </w:t>
      </w:r>
      <w:r w:rsidRPr="00F76964">
        <w:rPr>
          <w:rFonts w:cs="Arial"/>
          <w:i/>
          <w:iCs/>
          <w:noProof/>
          <w:szCs w:val="24"/>
        </w:rPr>
        <w:t>IEEE Trans. Power Syst.</w:t>
      </w:r>
      <w:r w:rsidRPr="00F76964">
        <w:rPr>
          <w:rFonts w:cs="Arial"/>
          <w:noProof/>
          <w:szCs w:val="24"/>
        </w:rPr>
        <w:t>, vol. 35, no. 4, pp. 2704–2715, Jul. 2020, doi: 10.1109/TPWRS.2020.2969956.</w:t>
      </w:r>
    </w:p>
    <w:p w14:paraId="00CAFC55"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[3]</w:t>
      </w:r>
      <w:r w:rsidRPr="00F76964">
        <w:rPr>
          <w:rFonts w:cs="Arial"/>
          <w:noProof/>
          <w:szCs w:val="24"/>
        </w:rPr>
        <w:tab/>
        <w:t xml:space="preserve">O. Khan, S. Acharya, M. Al Hosani, and M. S. El Moursi, “Hill Climbing Power Flow Algorithm for Hybrid DC/AC Microgrids,” </w:t>
      </w:r>
      <w:r w:rsidRPr="00F76964">
        <w:rPr>
          <w:rFonts w:cs="Arial"/>
          <w:i/>
          <w:iCs/>
          <w:noProof/>
          <w:szCs w:val="24"/>
        </w:rPr>
        <w:t>IEEE Trans. Power Electron.</w:t>
      </w:r>
      <w:r w:rsidRPr="00F76964">
        <w:rPr>
          <w:rFonts w:cs="Arial"/>
          <w:noProof/>
          <w:szCs w:val="24"/>
        </w:rPr>
        <w:t>, vol. 33, no. 7, pp. 5532–5537, Jul. 2018, doi: 10.1109/TPEL.2017.2779238.</w:t>
      </w:r>
    </w:p>
    <w:p w14:paraId="063F0C78"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[4]</w:t>
      </w:r>
      <w:r w:rsidRPr="00F76964">
        <w:rPr>
          <w:rFonts w:cs="Arial"/>
          <w:noProof/>
          <w:szCs w:val="24"/>
        </w:rPr>
        <w:tab/>
        <w:t xml:space="preserve">H. Kun and W. Jun, “A botnet detection method based on FARIMA and hill-climbing algorithm,” </w:t>
      </w:r>
      <w:r w:rsidRPr="00F76964">
        <w:rPr>
          <w:rFonts w:cs="Arial"/>
          <w:i/>
          <w:iCs/>
          <w:noProof/>
          <w:szCs w:val="24"/>
        </w:rPr>
        <w:t>Int. J. Mod. Phys. B</w:t>
      </w:r>
      <w:r w:rsidRPr="00F76964">
        <w:rPr>
          <w:rFonts w:cs="Arial"/>
          <w:noProof/>
          <w:szCs w:val="24"/>
        </w:rPr>
        <w:t>, vol. 32, no. 32, p. 1850356, Dec. 2018, doi: 10.1142/S0217979218503563.</w:t>
      </w:r>
    </w:p>
    <w:p w14:paraId="3BCE04ED"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[5]</w:t>
      </w:r>
      <w:r w:rsidRPr="00F76964">
        <w:rPr>
          <w:rFonts w:cs="Arial"/>
          <w:noProof/>
          <w:szCs w:val="24"/>
        </w:rPr>
        <w:tab/>
        <w:t>J. L. Joseph, “Optimization techniques : Finding maxima and minima,” no. 1, 2017, Accessed: Nov. 23, 2020. [Online]. Available: https://www.datasciencecentral.com/profiles/blogs/optimization-techniques-finding-maxima-and-minima.</w:t>
      </w:r>
    </w:p>
    <w:p w14:paraId="699FD94F"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[6]</w:t>
      </w:r>
      <w:r w:rsidRPr="00F76964">
        <w:rPr>
          <w:rFonts w:cs="Arial"/>
          <w:noProof/>
          <w:szCs w:val="24"/>
        </w:rPr>
        <w:tab/>
        <w:t>“Artificial Intelligence: A Modern Approach.” http://aima.cs.berkeley.edu/ (accessed Dec. 12, 2020).</w:t>
      </w:r>
    </w:p>
    <w:p w14:paraId="3460AB27"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[7]</w:t>
      </w:r>
      <w:r w:rsidRPr="00F76964">
        <w:rPr>
          <w:rFonts w:cs="Arial"/>
          <w:noProof/>
          <w:szCs w:val="24"/>
        </w:rPr>
        <w:tab/>
        <w:t xml:space="preserve">B. Alidaee, “A heuristic solution procedure to minimize makespan on a single machine with non-linear cost functions,” </w:t>
      </w:r>
      <w:r w:rsidRPr="00F76964">
        <w:rPr>
          <w:rFonts w:cs="Arial"/>
          <w:i/>
          <w:iCs/>
          <w:noProof/>
          <w:szCs w:val="24"/>
        </w:rPr>
        <w:t>J. Oper. Res. Soc.</w:t>
      </w:r>
      <w:r w:rsidRPr="00F76964">
        <w:rPr>
          <w:rFonts w:cs="Arial"/>
          <w:noProof/>
          <w:szCs w:val="24"/>
        </w:rPr>
        <w:t>, vol. 41, no. 11, pp. 1065–1068, 1990, doi: 10.1057/jors.1990.165.</w:t>
      </w:r>
    </w:p>
    <w:p w14:paraId="7B92CFE1"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[8]</w:t>
      </w:r>
      <w:r w:rsidRPr="00F76964">
        <w:rPr>
          <w:rFonts w:cs="Arial"/>
          <w:noProof/>
          <w:szCs w:val="24"/>
        </w:rPr>
        <w:tab/>
        <w:t xml:space="preserve">K. Long, X. Wang, and X. Gu, “Local optimum in multi-material topology optimization and solution by reciprocal variables,” </w:t>
      </w:r>
      <w:r w:rsidRPr="00F76964">
        <w:rPr>
          <w:rFonts w:cs="Arial"/>
          <w:i/>
          <w:iCs/>
          <w:noProof/>
          <w:szCs w:val="24"/>
        </w:rPr>
        <w:t>Struct. Multidiscip. Optim.</w:t>
      </w:r>
      <w:r w:rsidRPr="00F76964">
        <w:rPr>
          <w:rFonts w:cs="Arial"/>
          <w:noProof/>
          <w:szCs w:val="24"/>
        </w:rPr>
        <w:t>, vol. 57, no. 3, pp. 1283–1295, Mar. 2018, doi: 10.1007/s00158-017-1811-4.</w:t>
      </w:r>
    </w:p>
    <w:p w14:paraId="4A3DED57"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[9]</w:t>
      </w:r>
      <w:r w:rsidRPr="00F76964">
        <w:rPr>
          <w:rFonts w:cs="Arial"/>
          <w:noProof/>
          <w:szCs w:val="24"/>
        </w:rPr>
        <w:tab/>
        <w:t>M. Hahsler and K. Hornik, “Journal of Statistical Software TSP-Infrastructure for the Traveling Salesperson Problem,” 2007. Accessed: Dec. 12, 2020. [Online]. Available: http://www.jstatsoft.org/.</w:t>
      </w:r>
    </w:p>
    <w:p w14:paraId="44C6ED29"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[10]</w:t>
      </w:r>
      <w:r w:rsidRPr="00F76964">
        <w:rPr>
          <w:rFonts w:cs="Arial"/>
          <w:noProof/>
          <w:szCs w:val="24"/>
        </w:rPr>
        <w:tab/>
        <w:t>“The Algorithm Design Manual: Text - Steven S. Skiena - Google Books.” https://books.google.co.uk/books?hl=en&amp;lr=&amp;id=TrXd-gxPhVYC&amp;oi=fnd&amp;pg=PR7&amp;ots=BBr8agA6mG&amp;sig=VUTe_zCkBXPK8WRldbOL4jjFBG4&amp;redir_esc=y#v=onepage&amp;q&amp;f=false (accessed Dec. 12, 2020).</w:t>
      </w:r>
    </w:p>
    <w:p w14:paraId="1E850D79"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[11]</w:t>
      </w:r>
      <w:r w:rsidRPr="00F76964">
        <w:rPr>
          <w:rFonts w:cs="Arial"/>
          <w:noProof/>
          <w:szCs w:val="24"/>
        </w:rPr>
        <w:tab/>
        <w:t>“Elements of Machine Learning - Google Books.” https://www.google.co.uk/books/edition/Elements_of_Machine_Learning/TNg5qVoqRtUC?hl=en&amp;gbpv=1&amp;dq=hill+climbing+approaches&amp;pg=PA50&amp;printsec=frontcover (accessed Dec. 12, 2020).</w:t>
      </w:r>
    </w:p>
    <w:p w14:paraId="71628AAF"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[12]</w:t>
      </w:r>
      <w:r w:rsidRPr="00F76964">
        <w:rPr>
          <w:rFonts w:cs="Arial"/>
          <w:noProof/>
          <w:szCs w:val="24"/>
        </w:rPr>
        <w:tab/>
        <w:t>“Intelligent Problem Solving. Methodologies and Approaches - Google Books.” https://www.google.co.uk/books/edition/Intelligent_Problem_Solving_Methodologie/wgxtc5Th_0QC?hl=en&amp;gbpv=1&amp;dq=hill+climbing+approaches&amp;pg=PA103&amp;printsec=frontcover (accessed Dec. 12, 2020).</w:t>
      </w:r>
    </w:p>
    <w:p w14:paraId="6C6F5076"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[13]</w:t>
      </w:r>
      <w:r w:rsidRPr="00F76964">
        <w:rPr>
          <w:rFonts w:cs="Arial"/>
          <w:noProof/>
          <w:szCs w:val="24"/>
        </w:rPr>
        <w:tab/>
        <w:t>“Process Optimization - Google Books.” https://www.google.co.uk/books/edition/Process_Optimization/Y67Y6-h-</w:t>
      </w:r>
      <w:r w:rsidRPr="00F76964">
        <w:rPr>
          <w:rFonts w:cs="Arial"/>
          <w:noProof/>
          <w:szCs w:val="24"/>
        </w:rPr>
        <w:lastRenderedPageBreak/>
        <w:t>QMAC?hl=en&amp;gbpv=1&amp;dq=steepest+ascent+search&amp;pg=PA160&amp;printsec=frontcover (accessed Dec. 12, 2020).</w:t>
      </w:r>
    </w:p>
    <w:p w14:paraId="056EA67F"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[14]</w:t>
      </w:r>
      <w:r w:rsidRPr="00F76964">
        <w:rPr>
          <w:rFonts w:cs="Arial"/>
          <w:noProof/>
          <w:szCs w:val="24"/>
        </w:rPr>
        <w:tab/>
        <w:t>“Stochastic Local Search - Google Books.” https://www.google.co.uk/books/edition/Stochastic_Local_Search/3HAedXnC49IC?hl=en&amp;gbpv=1&amp;dq=steepest+ascent+search&amp;printsec=frontcover (accessed Dec. 12, 2020).</w:t>
      </w:r>
    </w:p>
    <w:p w14:paraId="00F611B5"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[15]</w:t>
      </w:r>
      <w:r w:rsidRPr="00F76964">
        <w:rPr>
          <w:rFonts w:cs="Arial"/>
          <w:noProof/>
          <w:szCs w:val="24"/>
        </w:rPr>
        <w:tab/>
        <w:t>“Stochastic Global Optimization - Google Books.” https://www.google.co.uk/books/edition/Stochastic_Global_Optimization/s7Yp7WziYakC?hl=en&amp;gbpv=1&amp;dq=global+optimum&amp;pg=PA3&amp;printsec=frontcover (accessed Dec. 12, 2020).</w:t>
      </w:r>
    </w:p>
    <w:p w14:paraId="7B120FBD"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[16]</w:t>
      </w:r>
      <w:r w:rsidRPr="00F76964">
        <w:rPr>
          <w:rFonts w:cs="Arial"/>
          <w:noProof/>
          <w:szCs w:val="24"/>
        </w:rPr>
        <w:tab/>
        <w:t>“Intelligent Data Engineering and Automated Learning – IDEAL 2016 - Google Books.” https://www.google.co.uk/books/edition/Intelligent_Data_Engineering_and_Automat/LjYPDQAAQBAJ?hl=en&amp;gbpv=1&amp;dq=search+space+plateau&amp;pg=PA38&amp;printsec=frontcover (accessed Dec. 12, 2020).</w:t>
      </w:r>
    </w:p>
    <w:p w14:paraId="7EF2AE55"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[17]</w:t>
      </w:r>
      <w:r w:rsidRPr="00F76964">
        <w:rPr>
          <w:rFonts w:cs="Arial"/>
          <w:noProof/>
          <w:szCs w:val="24"/>
        </w:rPr>
        <w:tab/>
        <w:t>“Parallel Problem Solving from Nature - PPSN IX - Google Books.” https://www.google.co.uk/books/edition/Parallel_Problem_Solving_from_Nature_PPS/IUo9LfKyIjcC?hl=en&amp;gbpv=1&amp;dq=search+space+ridge&amp;pg=PA83&amp;printsec=frontcover (accessed Dec. 12, 2020).</w:t>
      </w:r>
    </w:p>
    <w:p w14:paraId="3F16F52E"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[18]</w:t>
      </w:r>
      <w:r w:rsidRPr="00F76964">
        <w:rPr>
          <w:rFonts w:cs="Arial"/>
          <w:noProof/>
          <w:szCs w:val="24"/>
        </w:rPr>
        <w:tab/>
        <w:t>“Artificial Intelligence: A Systems Approach - Google Books.” https://www.google.co.uk/books/edition/Artificial_Intelligence_A_Systems_Approa/ekUHwvRP7nUC?hl=en&amp;gbpv=1&amp;dq=eight+tile+problem&amp;pg=PA59&amp;printsec=frontcover (accessed Dec. 12, 2020).</w:t>
      </w:r>
    </w:p>
    <w:p w14:paraId="6EC8BAC1"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[19]</w:t>
      </w:r>
      <w:r w:rsidRPr="00F76964">
        <w:rPr>
          <w:rFonts w:cs="Arial"/>
          <w:noProof/>
          <w:szCs w:val="24"/>
        </w:rPr>
        <w:tab/>
        <w:t>“Heuristic Search - Google Books.” https://www.google.co.uk/books/edition/Heuristic_Search/3k5MVjKzBP4C?hl=en&amp;gbpv=1&amp;dq=hill+climbing+heuristic&amp;printsec=frontcover (accessed Dec. 12, 2020).</w:t>
      </w:r>
    </w:p>
    <w:p w14:paraId="25B15E2C" w14:textId="77777777" w:rsidR="00F76964" w:rsidRPr="00F76964" w:rsidRDefault="00F76964" w:rsidP="00F76964">
      <w:pPr>
        <w:widowControl w:val="0"/>
        <w:autoSpaceDE w:val="0"/>
        <w:autoSpaceDN w:val="0"/>
        <w:adjustRightInd w:val="0"/>
        <w:spacing w:line="240" w:lineRule="auto"/>
        <w:ind w:left="640" w:hanging="640"/>
        <w:rPr>
          <w:rFonts w:cs="Arial"/>
          <w:noProof/>
          <w:szCs w:val="24"/>
        </w:rPr>
      </w:pPr>
      <w:r w:rsidRPr="00F76964">
        <w:rPr>
          <w:rFonts w:cs="Arial"/>
          <w:noProof/>
          <w:szCs w:val="24"/>
        </w:rPr>
        <w:t>[20]</w:t>
      </w:r>
      <w:r w:rsidRPr="00F76964">
        <w:rPr>
          <w:rFonts w:cs="Arial"/>
          <w:noProof/>
          <w:szCs w:val="24"/>
        </w:rPr>
        <w:tab/>
        <w:t>“Artificial Intelligence – Agent Behaviour - Google Books.” https://www.google.co.uk/books/edition/Artificial_Intelligence_Agent_Behaviour/4Hy2QzVK1wAC?hl=en&amp;gbpv=1&amp;dq=manhattan+distance+heuristic&amp;pg=PA121&amp;printsec=frontcover (accessed Dec. 12, 2020).</w:t>
      </w:r>
    </w:p>
    <w:p w14:paraId="207692BB" w14:textId="77777777" w:rsidR="00F76964" w:rsidRPr="00F76964" w:rsidRDefault="00F76964" w:rsidP="00F76964">
      <w:pPr>
        <w:widowControl w:val="0"/>
        <w:autoSpaceDE w:val="0"/>
        <w:autoSpaceDN w:val="0"/>
        <w:adjustRightInd w:val="0"/>
        <w:spacing w:line="240" w:lineRule="auto"/>
        <w:ind w:left="640" w:hanging="640"/>
        <w:rPr>
          <w:rFonts w:cs="Arial"/>
          <w:noProof/>
        </w:rPr>
      </w:pPr>
      <w:r w:rsidRPr="00F76964">
        <w:rPr>
          <w:rFonts w:cs="Arial"/>
          <w:noProof/>
          <w:szCs w:val="24"/>
        </w:rPr>
        <w:t>[21]</w:t>
      </w:r>
      <w:r w:rsidRPr="00F76964">
        <w:rPr>
          <w:rFonts w:cs="Arial"/>
          <w:noProof/>
          <w:szCs w:val="24"/>
        </w:rPr>
        <w:tab/>
        <w:t>“A Guide to Algorithm Design - Google Books.” https://www.google.co.uk/books/edition/A_Guide_to_Algorithm_Design/LyHSBQAAQBAJ?hl=en&amp;gbpv=1&amp;dq=a+star+algorithm&amp;pg=PA15&amp;printsec=frontcover (accessed Dec. 12, 2020).</w:t>
      </w:r>
    </w:p>
    <w:p w14:paraId="7858A267" w14:textId="735C0C63" w:rsidR="00687B48" w:rsidRDefault="00AD25CF">
      <w:pPr>
        <w:spacing w:line="259" w:lineRule="auto"/>
        <w:jc w:val="left"/>
        <w:rPr>
          <w:rFonts w:eastAsiaTheme="majorEastAsia" w:cstheme="majorBidi"/>
          <w:b/>
          <w:color w:val="403152" w:themeColor="accent4" w:themeShade="80"/>
          <w:sz w:val="34"/>
          <w:szCs w:val="32"/>
          <w:u w:val="single"/>
        </w:rPr>
      </w:pPr>
      <w:r>
        <w:fldChar w:fldCharType="end"/>
      </w:r>
      <w:r w:rsidR="00687B48">
        <w:br w:type="page"/>
      </w:r>
    </w:p>
    <w:p w14:paraId="064B1362" w14:textId="5DF25B4F" w:rsidR="00687B48" w:rsidRDefault="00687B48" w:rsidP="00687B48">
      <w:pPr>
        <w:pStyle w:val="Heading1"/>
      </w:pPr>
      <w:bookmarkStart w:id="51" w:name="_Toc58769910"/>
      <w:r>
        <w:lastRenderedPageBreak/>
        <w:t>Appendices</w:t>
      </w:r>
      <w:bookmarkEnd w:id="51"/>
    </w:p>
    <w:p w14:paraId="35A5BFEA" w14:textId="6253D342" w:rsidR="00E2018E" w:rsidRPr="00E2018E" w:rsidRDefault="00E2018E" w:rsidP="00E2018E">
      <w:pPr>
        <w:pStyle w:val="Heading2"/>
      </w:pPr>
      <w:bookmarkStart w:id="52" w:name="_Toc58769911"/>
      <w:r>
        <w:t>Source.cpp</w:t>
      </w:r>
      <w:bookmarkEnd w:id="52"/>
    </w:p>
    <w:p w14:paraId="5C237132"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"Libraries.h"</w:t>
      </w:r>
    </w:p>
    <w:p w14:paraId="56BA6707"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"DFS.h"</w:t>
      </w:r>
    </w:p>
    <w:p w14:paraId="480F5102"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"Console.h"</w:t>
      </w:r>
    </w:p>
    <w:p w14:paraId="0EA38EEC"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p>
    <w:p w14:paraId="33AEBB5E"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 xml:space="preserve"> PATH = </w:t>
      </w:r>
      <w:r>
        <w:rPr>
          <w:rFonts w:ascii="Consolas" w:hAnsi="Consolas" w:cs="Consolas"/>
          <w:color w:val="A31515"/>
          <w:sz w:val="19"/>
          <w:szCs w:val="19"/>
        </w:rPr>
        <w:t>"./Mazes"</w:t>
      </w:r>
      <w:r>
        <w:rPr>
          <w:rFonts w:ascii="Consolas" w:hAnsi="Consolas" w:cs="Consolas"/>
          <w:color w:val="000000"/>
          <w:sz w:val="19"/>
          <w:szCs w:val="19"/>
        </w:rPr>
        <w:t>;</w:t>
      </w:r>
    </w:p>
    <w:p w14:paraId="5156D180"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p>
    <w:p w14:paraId="0AAFF8DD"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 </w:t>
      </w:r>
    </w:p>
    <w:p w14:paraId="1BEAF634"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FF3DA0C"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Setup for run loop</w:t>
      </w:r>
    </w:p>
    <w:p w14:paraId="6900B7D4"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 xml:space="preserve"> q = </w:t>
      </w:r>
      <w:r>
        <w:rPr>
          <w:rFonts w:ascii="Consolas" w:hAnsi="Consolas" w:cs="Consolas"/>
          <w:color w:val="A31515"/>
          <w:sz w:val="19"/>
          <w:szCs w:val="19"/>
        </w:rPr>
        <w:t>"n"</w:t>
      </w:r>
      <w:r>
        <w:rPr>
          <w:rFonts w:ascii="Consolas" w:hAnsi="Consolas" w:cs="Consolas"/>
          <w:color w:val="000000"/>
          <w:sz w:val="19"/>
          <w:szCs w:val="19"/>
        </w:rPr>
        <w:t>;</w:t>
      </w:r>
    </w:p>
    <w:p w14:paraId="5B992611"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quitting = </w:t>
      </w:r>
      <w:r>
        <w:rPr>
          <w:rFonts w:ascii="Consolas" w:hAnsi="Consolas" w:cs="Consolas"/>
          <w:color w:val="0000FF"/>
          <w:sz w:val="19"/>
          <w:szCs w:val="19"/>
        </w:rPr>
        <w:t>false</w:t>
      </w:r>
      <w:r>
        <w:rPr>
          <w:rFonts w:ascii="Consolas" w:hAnsi="Consolas" w:cs="Consolas"/>
          <w:color w:val="000000"/>
          <w:sz w:val="19"/>
          <w:szCs w:val="19"/>
        </w:rPr>
        <w:t>;</w:t>
      </w:r>
    </w:p>
    <w:p w14:paraId="1D564327"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(!quitting) {</w:t>
      </w:r>
    </w:p>
    <w:p w14:paraId="115AF501"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Create project object</w:t>
      </w:r>
    </w:p>
    <w:p w14:paraId="6975E5ED"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 xml:space="preserve"> project;</w:t>
      </w:r>
    </w:p>
    <w:p w14:paraId="6B02A8A3"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Print out list of maze files in directory</w:t>
      </w:r>
    </w:p>
    <w:p w14:paraId="600C5280"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project.listAvailableFiles(PATH);</w:t>
      </w:r>
    </w:p>
    <w:p w14:paraId="53C5D7E2"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Create Lab object with selected file</w:t>
      </w:r>
    </w:p>
    <w:p w14:paraId="67F7DBB5"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 xml:space="preserve"> Lab = </w:t>
      </w:r>
      <w:r>
        <w:rPr>
          <w:rFonts w:ascii="Consolas" w:hAnsi="Consolas" w:cs="Consolas"/>
          <w:color w:val="2B91AF"/>
          <w:sz w:val="19"/>
          <w:szCs w:val="19"/>
        </w:rPr>
        <w:t>Maze</w:t>
      </w:r>
      <w:r>
        <w:rPr>
          <w:rFonts w:ascii="Consolas" w:hAnsi="Consolas" w:cs="Consolas"/>
          <w:color w:val="000000"/>
          <w:sz w:val="19"/>
          <w:szCs w:val="19"/>
        </w:rPr>
        <w:t>(project.selectMazeFile(PATH));</w:t>
      </w:r>
    </w:p>
    <w:p w14:paraId="2AB48A18"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Create Robot object</w:t>
      </w:r>
    </w:p>
    <w:p w14:paraId="6B227E4D"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 xml:space="preserve"> Robot = </w:t>
      </w:r>
      <w:r>
        <w:rPr>
          <w:rFonts w:ascii="Consolas" w:hAnsi="Consolas" w:cs="Consolas"/>
          <w:color w:val="2B91AF"/>
          <w:sz w:val="19"/>
          <w:szCs w:val="19"/>
        </w:rPr>
        <w:t>DFS</w:t>
      </w:r>
      <w:r>
        <w:rPr>
          <w:rFonts w:ascii="Consolas" w:hAnsi="Consolas" w:cs="Consolas"/>
          <w:color w:val="000000"/>
          <w:sz w:val="19"/>
          <w:szCs w:val="19"/>
        </w:rPr>
        <w:t>();</w:t>
      </w:r>
    </w:p>
    <w:p w14:paraId="25544A08"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 graph is not empty ...</w:t>
      </w:r>
    </w:p>
    <w:p w14:paraId="2DA8EAB3"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(!Lab._graph.empty())</w:t>
      </w:r>
    </w:p>
    <w:p w14:paraId="4440AE0B"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0061ADBF"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 Run the search ...</w:t>
      </w:r>
    </w:p>
    <w:p w14:paraId="3E533262"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Lab.PrintMazeToConsole();</w:t>
      </w:r>
    </w:p>
    <w:p w14:paraId="18C0A3B6"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Robot.TraverseGraph(Lab);</w:t>
      </w:r>
    </w:p>
    <w:p w14:paraId="31553145"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2C4FE7BA"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8000"/>
          <w:sz w:val="19"/>
          <w:szCs w:val="19"/>
        </w:rPr>
        <w:t>// ... otherwise ...</w:t>
      </w:r>
    </w:p>
    <w:p w14:paraId="1079A53D"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25C4C065"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 print out error</w:t>
      </w:r>
    </w:p>
    <w:p w14:paraId="0815B51E"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"Maze Not Found"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3D1EBE2"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6753087A"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Give user option to quit</w:t>
      </w:r>
    </w:p>
    <w:p w14:paraId="7779262E"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"Type 'y' to quit: "</w:t>
      </w:r>
      <w:r>
        <w:rPr>
          <w:rFonts w:ascii="Consolas" w:hAnsi="Consolas" w:cs="Consolas"/>
          <w:color w:val="000000"/>
          <w:sz w:val="19"/>
          <w:szCs w:val="19"/>
        </w:rPr>
        <w:t>;</w:t>
      </w:r>
    </w:p>
    <w:p w14:paraId="7DBAA832"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cin </w:t>
      </w:r>
      <w:r>
        <w:rPr>
          <w:rFonts w:ascii="Consolas" w:hAnsi="Consolas" w:cs="Consolas"/>
          <w:color w:val="008080"/>
          <w:sz w:val="19"/>
          <w:szCs w:val="19"/>
        </w:rPr>
        <w:t>&gt;&gt;</w:t>
      </w:r>
      <w:r>
        <w:rPr>
          <w:rFonts w:ascii="Consolas" w:hAnsi="Consolas" w:cs="Consolas"/>
          <w:color w:val="000000"/>
          <w:sz w:val="19"/>
          <w:szCs w:val="19"/>
        </w:rPr>
        <w:t xml:space="preserve"> q;</w:t>
      </w:r>
    </w:p>
    <w:p w14:paraId="7CD37F2B"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quitting = q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w:t>
      </w:r>
    </w:p>
    <w:p w14:paraId="58C2A24F"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system(</w:t>
      </w:r>
      <w:r>
        <w:rPr>
          <w:rFonts w:ascii="Consolas" w:hAnsi="Consolas" w:cs="Consolas"/>
          <w:color w:val="A31515"/>
          <w:sz w:val="19"/>
          <w:szCs w:val="19"/>
        </w:rPr>
        <w:t>"cls"</w:t>
      </w:r>
      <w:r>
        <w:rPr>
          <w:rFonts w:ascii="Consolas" w:hAnsi="Consolas" w:cs="Consolas"/>
          <w:color w:val="000000"/>
          <w:sz w:val="19"/>
          <w:szCs w:val="19"/>
        </w:rPr>
        <w:t>);</w:t>
      </w:r>
    </w:p>
    <w:p w14:paraId="3DD99D1F" w14:textId="77777777" w:rsidR="00DF018B" w:rsidRDefault="00DF018B" w:rsidP="00DF018B">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    </w:t>
      </w:r>
    </w:p>
    <w:p w14:paraId="5A11C3B0" w14:textId="246DD608" w:rsidR="00DF018B" w:rsidRDefault="00DF018B" w:rsidP="00DF018B">
      <w:pPr>
        <w:rPr>
          <w:rFonts w:ascii="Consolas" w:hAnsi="Consolas" w:cs="Consolas"/>
          <w:color w:val="000000"/>
          <w:sz w:val="19"/>
          <w:szCs w:val="19"/>
        </w:rPr>
      </w:pPr>
      <w:r>
        <w:rPr>
          <w:rFonts w:ascii="Consolas" w:hAnsi="Consolas" w:cs="Consolas"/>
          <w:color w:val="000000"/>
          <w:sz w:val="19"/>
          <w:szCs w:val="19"/>
        </w:rPr>
        <w:t>}</w:t>
      </w:r>
    </w:p>
    <w:p w14:paraId="24B8A5A8" w14:textId="77777777" w:rsidR="00DF018B" w:rsidRDefault="00DF018B">
      <w:pPr>
        <w:spacing w:line="259" w:lineRule="auto"/>
        <w:jc w:val="left"/>
        <w:rPr>
          <w:rFonts w:ascii="Consolas" w:hAnsi="Consolas" w:cs="Consolas"/>
          <w:color w:val="000000"/>
          <w:sz w:val="19"/>
          <w:szCs w:val="19"/>
        </w:rPr>
      </w:pPr>
      <w:r>
        <w:rPr>
          <w:rFonts w:ascii="Consolas" w:hAnsi="Consolas" w:cs="Consolas"/>
          <w:color w:val="000000"/>
          <w:sz w:val="19"/>
          <w:szCs w:val="19"/>
        </w:rPr>
        <w:br w:type="page"/>
      </w:r>
    </w:p>
    <w:p w14:paraId="385B5F8F" w14:textId="61471006" w:rsidR="00DF04FE" w:rsidRDefault="00DF018B" w:rsidP="00DF018B">
      <w:pPr>
        <w:pStyle w:val="Heading2"/>
      </w:pPr>
      <w:bookmarkStart w:id="53" w:name="_Toc58769912"/>
      <w:r>
        <w:lastRenderedPageBreak/>
        <w:t>Console.h</w:t>
      </w:r>
      <w:bookmarkEnd w:id="53"/>
    </w:p>
    <w:p w14:paraId="2DBC39FA"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9090A02"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"Libraries.h"</w:t>
      </w:r>
    </w:p>
    <w:p w14:paraId="5AD1AE90"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p>
    <w:p w14:paraId="3922C139"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Console</w:t>
      </w:r>
    </w:p>
    <w:p w14:paraId="055B8BAA"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000000"/>
          <w:sz w:val="19"/>
          <w:szCs w:val="19"/>
        </w:rPr>
        <w:tab/>
      </w:r>
    </w:p>
    <w:p w14:paraId="2409B813"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_fileName;</w:t>
      </w:r>
    </w:p>
    <w:p w14:paraId="23E7770A"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_choice;</w:t>
      </w:r>
    </w:p>
    <w:p w14:paraId="01CE6EB6"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_selection;</w:t>
      </w:r>
    </w:p>
    <w:p w14:paraId="6779F8CF"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D4AFBFC"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Console();</w:t>
      </w:r>
    </w:p>
    <w:p w14:paraId="50B1DAC5"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~Console();</w:t>
      </w:r>
    </w:p>
    <w:p w14:paraId="5222AACE"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p>
    <w:p w14:paraId="16FF889D"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listAvailableFiles(</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path</w:t>
      </w:r>
      <w:r>
        <w:rPr>
          <w:rFonts w:ascii="Consolas" w:hAnsi="Consolas" w:cs="Consolas"/>
          <w:color w:val="000000"/>
          <w:sz w:val="19"/>
          <w:szCs w:val="19"/>
        </w:rPr>
        <w:t>);</w:t>
      </w:r>
    </w:p>
    <w:p w14:paraId="6428B877" w14:textId="77777777" w:rsidR="00FF6CC9" w:rsidRDefault="00FF6CC9" w:rsidP="00FF6C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selectMazeFile(</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path</w:t>
      </w:r>
      <w:r>
        <w:rPr>
          <w:rFonts w:ascii="Consolas" w:hAnsi="Consolas" w:cs="Consolas"/>
          <w:color w:val="000000"/>
          <w:sz w:val="19"/>
          <w:szCs w:val="19"/>
        </w:rPr>
        <w:t>);</w:t>
      </w:r>
    </w:p>
    <w:p w14:paraId="7E3EB21C" w14:textId="16EAAE30" w:rsidR="00FF6CC9" w:rsidRDefault="00FF6CC9" w:rsidP="00FF6CC9">
      <w:pPr>
        <w:rPr>
          <w:rFonts w:ascii="Consolas" w:hAnsi="Consolas" w:cs="Consolas"/>
          <w:color w:val="000000"/>
          <w:sz w:val="19"/>
          <w:szCs w:val="19"/>
        </w:rPr>
      </w:pPr>
      <w:r>
        <w:rPr>
          <w:rFonts w:ascii="Consolas" w:hAnsi="Consolas" w:cs="Consolas"/>
          <w:color w:val="000000"/>
          <w:sz w:val="19"/>
          <w:szCs w:val="19"/>
        </w:rPr>
        <w:t>};</w:t>
      </w:r>
    </w:p>
    <w:p w14:paraId="442929D3" w14:textId="77777777" w:rsidR="00FF6CC9" w:rsidRDefault="00FF6CC9">
      <w:pPr>
        <w:spacing w:line="259" w:lineRule="auto"/>
        <w:jc w:val="left"/>
        <w:rPr>
          <w:rFonts w:ascii="Consolas" w:hAnsi="Consolas" w:cs="Consolas"/>
          <w:color w:val="000000"/>
          <w:sz w:val="19"/>
          <w:szCs w:val="19"/>
        </w:rPr>
      </w:pPr>
      <w:r>
        <w:rPr>
          <w:rFonts w:ascii="Consolas" w:hAnsi="Consolas" w:cs="Consolas"/>
          <w:color w:val="000000"/>
          <w:sz w:val="19"/>
          <w:szCs w:val="19"/>
        </w:rPr>
        <w:br w:type="page"/>
      </w:r>
    </w:p>
    <w:p w14:paraId="036A0FBE" w14:textId="42BCDD9F" w:rsidR="00DF018B" w:rsidRDefault="00FF6CC9" w:rsidP="00FF6CC9">
      <w:pPr>
        <w:pStyle w:val="Heading2"/>
      </w:pPr>
      <w:bookmarkStart w:id="54" w:name="_Toc58769913"/>
      <w:r>
        <w:lastRenderedPageBreak/>
        <w:t>Console.cpp</w:t>
      </w:r>
      <w:bookmarkEnd w:id="54"/>
    </w:p>
    <w:p w14:paraId="42059C5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"Console.h"</w:t>
      </w:r>
    </w:p>
    <w:p w14:paraId="6C4C9A6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51CCAD4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Console</w:t>
      </w:r>
      <w:r>
        <w:rPr>
          <w:rFonts w:ascii="Consolas" w:hAnsi="Consolas" w:cs="Consolas"/>
          <w:color w:val="000000"/>
          <w:sz w:val="19"/>
          <w:szCs w:val="19"/>
        </w:rPr>
        <w:t>::Console(){</w:t>
      </w:r>
    </w:p>
    <w:p w14:paraId="34211FE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_choice = </w:t>
      </w:r>
      <w:r>
        <w:rPr>
          <w:rFonts w:ascii="Consolas" w:hAnsi="Consolas" w:cs="Consolas"/>
          <w:color w:val="6F008A"/>
          <w:sz w:val="19"/>
          <w:szCs w:val="19"/>
        </w:rPr>
        <w:t>NULL</w:t>
      </w:r>
      <w:r>
        <w:rPr>
          <w:rFonts w:ascii="Consolas" w:hAnsi="Consolas" w:cs="Consolas"/>
          <w:color w:val="000000"/>
          <w:sz w:val="19"/>
          <w:szCs w:val="19"/>
        </w:rPr>
        <w:t>;</w:t>
      </w:r>
    </w:p>
    <w:p w14:paraId="75D13B2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_selection = </w:t>
      </w:r>
      <w:r>
        <w:rPr>
          <w:rFonts w:ascii="Consolas" w:hAnsi="Consolas" w:cs="Consolas"/>
          <w:color w:val="6F008A"/>
          <w:sz w:val="19"/>
          <w:szCs w:val="19"/>
        </w:rPr>
        <w:t>NULL</w:t>
      </w:r>
      <w:r>
        <w:rPr>
          <w:rFonts w:ascii="Consolas" w:hAnsi="Consolas" w:cs="Consolas"/>
          <w:color w:val="000000"/>
          <w:sz w:val="19"/>
          <w:szCs w:val="19"/>
        </w:rPr>
        <w:t>;</w:t>
      </w:r>
    </w:p>
    <w:p w14:paraId="76D7326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8B4FD7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126CC80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Console</w:t>
      </w:r>
      <w:r>
        <w:rPr>
          <w:rFonts w:ascii="Consolas" w:hAnsi="Consolas" w:cs="Consolas"/>
          <w:color w:val="000000"/>
          <w:sz w:val="19"/>
          <w:szCs w:val="19"/>
        </w:rPr>
        <w:t>::~Console(){</w:t>
      </w:r>
    </w:p>
    <w:p w14:paraId="7242697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78D3F70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6B8C5C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2988FF7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::listAvailableFiles(</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path</w:t>
      </w:r>
      <w:r>
        <w:rPr>
          <w:rFonts w:ascii="Consolas" w:hAnsi="Consolas" w:cs="Consolas"/>
          <w:color w:val="000000"/>
          <w:sz w:val="19"/>
          <w:szCs w:val="19"/>
        </w:rPr>
        <w:t>)</w:t>
      </w:r>
    </w:p>
    <w:p w14:paraId="07BE83A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2CC7ED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Initialize choice to 1</w:t>
      </w:r>
    </w:p>
    <w:p w14:paraId="6A2A152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_choice = 1;</w:t>
      </w:r>
    </w:p>
    <w:p w14:paraId="6B7980D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each file in the directory</w:t>
      </w:r>
    </w:p>
    <w:p w14:paraId="2F50502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&amp; file : </w:t>
      </w:r>
      <w:r>
        <w:rPr>
          <w:rFonts w:ascii="Consolas" w:hAnsi="Consolas" w:cs="Consolas"/>
          <w:color w:val="2B91AF"/>
          <w:sz w:val="19"/>
          <w:szCs w:val="19"/>
        </w:rPr>
        <w:t>directory_iterator</w:t>
      </w:r>
      <w:r>
        <w:rPr>
          <w:rFonts w:ascii="Consolas" w:hAnsi="Consolas" w:cs="Consolas"/>
          <w:color w:val="000000"/>
          <w:sz w:val="19"/>
          <w:szCs w:val="19"/>
        </w:rPr>
        <w:t>(</w:t>
      </w:r>
      <w:r>
        <w:rPr>
          <w:rFonts w:ascii="Consolas" w:hAnsi="Consolas" w:cs="Consolas"/>
          <w:color w:val="808080"/>
          <w:sz w:val="19"/>
          <w:szCs w:val="19"/>
        </w:rPr>
        <w:t>path</w:t>
      </w:r>
      <w:r>
        <w:rPr>
          <w:rFonts w:ascii="Consolas" w:hAnsi="Consolas" w:cs="Consolas"/>
          <w:color w:val="000000"/>
          <w:sz w:val="19"/>
          <w:szCs w:val="19"/>
        </w:rPr>
        <w:t>))</w:t>
      </w:r>
    </w:p>
    <w:p w14:paraId="371FF43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FE881C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push only the characters of the file excluding the rest of the </w:t>
      </w:r>
    </w:p>
    <w:p w14:paraId="75C67D2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directory into the string</w:t>
      </w:r>
    </w:p>
    <w:p w14:paraId="5ABD7D7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w:t>
      </w:r>
      <w:r>
        <w:rPr>
          <w:rFonts w:ascii="Consolas" w:hAnsi="Consolas" w:cs="Consolas"/>
          <w:color w:val="808080"/>
          <w:sz w:val="19"/>
          <w:szCs w:val="19"/>
        </w:rPr>
        <w:t>path</w:t>
      </w:r>
      <w:r>
        <w:rPr>
          <w:rFonts w:ascii="Consolas" w:hAnsi="Consolas" w:cs="Consolas"/>
          <w:color w:val="000000"/>
          <w:sz w:val="19"/>
          <w:szCs w:val="19"/>
        </w:rPr>
        <w:t>.size() + 1; i &lt; file.path().string().size(); i++)</w:t>
      </w:r>
    </w:p>
    <w:p w14:paraId="328429B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340E3E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_fileName </w:t>
      </w:r>
      <w:r>
        <w:rPr>
          <w:rFonts w:ascii="Consolas" w:hAnsi="Consolas" w:cs="Consolas"/>
          <w:color w:val="008080"/>
          <w:sz w:val="19"/>
          <w:szCs w:val="19"/>
        </w:rPr>
        <w:t>+=</w:t>
      </w:r>
      <w:r>
        <w:rPr>
          <w:rFonts w:ascii="Consolas" w:hAnsi="Consolas" w:cs="Consolas"/>
          <w:color w:val="000000"/>
          <w:sz w:val="19"/>
          <w:szCs w:val="19"/>
        </w:rPr>
        <w:t xml:space="preserve"> file.path().string()</w:t>
      </w:r>
      <w:r>
        <w:rPr>
          <w:rFonts w:ascii="Consolas" w:hAnsi="Consolas" w:cs="Consolas"/>
          <w:color w:val="008080"/>
          <w:sz w:val="19"/>
          <w:szCs w:val="19"/>
        </w:rPr>
        <w:t>[</w:t>
      </w:r>
      <w:r>
        <w:rPr>
          <w:rFonts w:ascii="Consolas" w:hAnsi="Consolas" w:cs="Consolas"/>
          <w:color w:val="000000"/>
          <w:sz w:val="19"/>
          <w:szCs w:val="19"/>
        </w:rPr>
        <w:t>i</w:t>
      </w:r>
      <w:r>
        <w:rPr>
          <w:rFonts w:ascii="Consolas" w:hAnsi="Consolas" w:cs="Consolas"/>
          <w:color w:val="008080"/>
          <w:sz w:val="19"/>
          <w:szCs w:val="19"/>
        </w:rPr>
        <w:t>]</w:t>
      </w:r>
      <w:r>
        <w:rPr>
          <w:rFonts w:ascii="Consolas" w:hAnsi="Consolas" w:cs="Consolas"/>
          <w:color w:val="000000"/>
          <w:sz w:val="19"/>
          <w:szCs w:val="19"/>
        </w:rPr>
        <w:t>;</w:t>
      </w:r>
    </w:p>
    <w:p w14:paraId="3B7455B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7908E87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Print message</w:t>
      </w:r>
    </w:p>
    <w:p w14:paraId="65CA92F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cout </w:t>
      </w:r>
      <w:r>
        <w:rPr>
          <w:rFonts w:ascii="Consolas" w:hAnsi="Consolas" w:cs="Consolas"/>
          <w:color w:val="008080"/>
          <w:sz w:val="19"/>
          <w:szCs w:val="19"/>
        </w:rPr>
        <w:t>&lt;&lt;</w:t>
      </w:r>
      <w:r>
        <w:rPr>
          <w:rFonts w:ascii="Consolas" w:hAnsi="Consolas" w:cs="Consolas"/>
          <w:color w:val="000000"/>
          <w:sz w:val="19"/>
          <w:szCs w:val="19"/>
        </w:rPr>
        <w:t xml:space="preserve"> _choice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_fileName </w:t>
      </w:r>
      <w:r>
        <w:rPr>
          <w:rFonts w:ascii="Consolas" w:hAnsi="Consolas" w:cs="Consolas"/>
          <w:color w:val="008080"/>
          <w:sz w:val="19"/>
          <w:szCs w:val="19"/>
        </w:rPr>
        <w:t>&lt;&lt;</w:t>
      </w:r>
      <w:r>
        <w:rPr>
          <w:rFonts w:ascii="Consolas" w:hAnsi="Consolas" w:cs="Consolas"/>
          <w:color w:val="000000"/>
          <w:sz w:val="19"/>
          <w:szCs w:val="19"/>
        </w:rPr>
        <w:t xml:space="preserve"> endl;</w:t>
      </w:r>
    </w:p>
    <w:p w14:paraId="2774EC1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Clear string for next iteration</w:t>
      </w:r>
    </w:p>
    <w:p w14:paraId="4B9115F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_fileName.clear();</w:t>
      </w:r>
    </w:p>
    <w:p w14:paraId="1803F9F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Increment choice for next iteration</w:t>
      </w:r>
    </w:p>
    <w:p w14:paraId="6B989D9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_choice++;</w:t>
      </w:r>
    </w:p>
    <w:p w14:paraId="58E3950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2DD93DA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21E2EA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5AF02BA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::selectMazeFile(</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path</w:t>
      </w:r>
      <w:r>
        <w:rPr>
          <w:rFonts w:ascii="Consolas" w:hAnsi="Consolas" w:cs="Consolas"/>
          <w:color w:val="000000"/>
          <w:sz w:val="19"/>
          <w:szCs w:val="19"/>
        </w:rPr>
        <w:t>)</w:t>
      </w:r>
    </w:p>
    <w:p w14:paraId="4AC7C35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C9CF1D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 xml:space="preserve"> selectTemp;</w:t>
      </w:r>
    </w:p>
    <w:p w14:paraId="5BF7734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Initialize choice to 1</w:t>
      </w:r>
    </w:p>
    <w:p w14:paraId="3F0ECD2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_choice = 1;</w:t>
      </w:r>
    </w:p>
    <w:p w14:paraId="35E120E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Print out message to console</w:t>
      </w:r>
    </w:p>
    <w:p w14:paraId="18B7AED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select a file from the above list: "</w:t>
      </w:r>
      <w:r>
        <w:rPr>
          <w:rFonts w:ascii="Consolas" w:hAnsi="Consolas" w:cs="Consolas"/>
          <w:color w:val="000000"/>
          <w:sz w:val="19"/>
          <w:szCs w:val="19"/>
        </w:rPr>
        <w:t>;</w:t>
      </w:r>
    </w:p>
    <w:p w14:paraId="59BBF43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Loop until broken out</w:t>
      </w:r>
    </w:p>
    <w:p w14:paraId="1A94574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47E4A68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29D4F57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Read value from console</w:t>
      </w:r>
    </w:p>
    <w:p w14:paraId="69DA869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cin </w:t>
      </w:r>
      <w:r>
        <w:rPr>
          <w:rFonts w:ascii="Consolas" w:hAnsi="Consolas" w:cs="Consolas"/>
          <w:color w:val="008080"/>
          <w:sz w:val="19"/>
          <w:szCs w:val="19"/>
        </w:rPr>
        <w:t>&gt;&gt;</w:t>
      </w:r>
      <w:r>
        <w:rPr>
          <w:rFonts w:ascii="Consolas" w:hAnsi="Consolas" w:cs="Consolas"/>
          <w:color w:val="000000"/>
          <w:sz w:val="19"/>
          <w:szCs w:val="19"/>
        </w:rPr>
        <w:t xml:space="preserve"> selectTemp;</w:t>
      </w:r>
    </w:p>
    <w:p w14:paraId="7F6A21F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Try to convert the string input to an integer</w:t>
      </w:r>
    </w:p>
    <w:p w14:paraId="25A551F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try</w:t>
      </w:r>
    </w:p>
    <w:p w14:paraId="5246B07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7CECE4D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succeeds, finish conversion and break out of loop</w:t>
      </w:r>
    </w:p>
    <w:p w14:paraId="27136EC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_selection = stoi(selectTemp);</w:t>
      </w:r>
    </w:p>
    <w:p w14:paraId="2F8ED44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1572F39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75F810D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catch</w:t>
      </w:r>
      <w:r>
        <w:rPr>
          <w:rFonts w:ascii="Consolas" w:hAnsi="Consolas" w:cs="Consolas"/>
          <w:color w:val="000000"/>
          <w:sz w:val="19"/>
          <w:szCs w:val="19"/>
        </w:rPr>
        <w:t xml:space="preserve"> (std::</w:t>
      </w:r>
      <w:r>
        <w:rPr>
          <w:rFonts w:ascii="Consolas" w:hAnsi="Consolas" w:cs="Consolas"/>
          <w:color w:val="2B91AF"/>
          <w:sz w:val="19"/>
          <w:szCs w:val="19"/>
        </w:rPr>
        <w:t>exception</w:t>
      </w:r>
      <w:r>
        <w:rPr>
          <w:rFonts w:ascii="Consolas" w:hAnsi="Consolas" w:cs="Consolas"/>
          <w:color w:val="000000"/>
          <w:sz w:val="19"/>
          <w:szCs w:val="19"/>
        </w:rPr>
        <w:t>&amp; err)</w:t>
      </w:r>
    </w:p>
    <w:p w14:paraId="48AA12C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3F9ED85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4BDDA9F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error occurs, prompt user to try again</w:t>
      </w:r>
    </w:p>
    <w:p w14:paraId="11CD487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choice, Enter an integer value: "</w:t>
      </w:r>
      <w:r>
        <w:rPr>
          <w:rFonts w:ascii="Consolas" w:hAnsi="Consolas" w:cs="Consolas"/>
          <w:color w:val="000000"/>
          <w:sz w:val="19"/>
          <w:szCs w:val="19"/>
        </w:rPr>
        <w:t>;</w:t>
      </w:r>
    </w:p>
    <w:p w14:paraId="0B619C6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3AB9E47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087ED39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each file in the directory</w:t>
      </w:r>
    </w:p>
    <w:p w14:paraId="0489303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&amp; file : </w:t>
      </w:r>
      <w:r>
        <w:rPr>
          <w:rFonts w:ascii="Consolas" w:hAnsi="Consolas" w:cs="Consolas"/>
          <w:color w:val="2B91AF"/>
          <w:sz w:val="19"/>
          <w:szCs w:val="19"/>
        </w:rPr>
        <w:t>directory_iterator</w:t>
      </w:r>
      <w:r>
        <w:rPr>
          <w:rFonts w:ascii="Consolas" w:hAnsi="Consolas" w:cs="Consolas"/>
          <w:color w:val="000000"/>
          <w:sz w:val="19"/>
          <w:szCs w:val="19"/>
        </w:rPr>
        <w:t>(</w:t>
      </w:r>
      <w:r>
        <w:rPr>
          <w:rFonts w:ascii="Consolas" w:hAnsi="Consolas" w:cs="Consolas"/>
          <w:color w:val="808080"/>
          <w:sz w:val="19"/>
          <w:szCs w:val="19"/>
        </w:rPr>
        <w:t>path</w:t>
      </w:r>
      <w:r>
        <w:rPr>
          <w:rFonts w:ascii="Consolas" w:hAnsi="Consolas" w:cs="Consolas"/>
          <w:color w:val="000000"/>
          <w:sz w:val="19"/>
          <w:szCs w:val="19"/>
        </w:rPr>
        <w:t>))</w:t>
      </w:r>
    </w:p>
    <w:p w14:paraId="1E0A687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056A4E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 file matches the choice entered</w:t>
      </w:r>
    </w:p>
    <w:p w14:paraId="6701F01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(_selection == _choice)</w:t>
      </w:r>
    </w:p>
    <w:p w14:paraId="5063791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3295B0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Set the sting to that file name</w:t>
      </w:r>
    </w:p>
    <w:p w14:paraId="3496A03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_fileName </w:t>
      </w:r>
      <w:r>
        <w:rPr>
          <w:rFonts w:ascii="Consolas" w:hAnsi="Consolas" w:cs="Consolas"/>
          <w:color w:val="008080"/>
          <w:sz w:val="19"/>
          <w:szCs w:val="19"/>
        </w:rPr>
        <w:t>+=</w:t>
      </w:r>
      <w:r>
        <w:rPr>
          <w:rFonts w:ascii="Consolas" w:hAnsi="Consolas" w:cs="Consolas"/>
          <w:color w:val="000000"/>
          <w:sz w:val="19"/>
          <w:szCs w:val="19"/>
        </w:rPr>
        <w:t xml:space="preserve"> file.path().string();</w:t>
      </w:r>
    </w:p>
    <w:p w14:paraId="118D5B6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76F8A78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Increment choice for next iteration</w:t>
      </w:r>
    </w:p>
    <w:p w14:paraId="3C3FE4D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_choice++;</w:t>
      </w:r>
    </w:p>
    <w:p w14:paraId="7A3A330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25C3FB6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Finally return the selected file</w:t>
      </w:r>
    </w:p>
    <w:p w14:paraId="6A90FF2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_fileName;</w:t>
      </w:r>
    </w:p>
    <w:p w14:paraId="419A90AB" w14:textId="0C623DE4" w:rsidR="00491C78" w:rsidRDefault="00D07BF0" w:rsidP="00D07BF0">
      <w:pPr>
        <w:spacing w:line="259" w:lineRule="auto"/>
        <w:jc w:val="left"/>
        <w:rPr>
          <w:rFonts w:eastAsiaTheme="majorEastAsia" w:cstheme="majorBidi"/>
          <w:b/>
          <w:color w:val="5F497A" w:themeColor="accent4" w:themeShade="BF"/>
          <w:sz w:val="30"/>
          <w:szCs w:val="26"/>
          <w:u w:val="single"/>
        </w:rPr>
      </w:pPr>
      <w:r>
        <w:rPr>
          <w:rFonts w:ascii="Consolas" w:hAnsi="Consolas" w:cs="Consolas"/>
          <w:color w:val="000000"/>
          <w:sz w:val="19"/>
          <w:szCs w:val="19"/>
        </w:rPr>
        <w:t>}</w:t>
      </w:r>
      <w:r>
        <w:t xml:space="preserve"> </w:t>
      </w:r>
      <w:r w:rsidR="00491C78">
        <w:br w:type="page"/>
      </w:r>
    </w:p>
    <w:p w14:paraId="628EF2B4" w14:textId="7077DE5D" w:rsidR="00FF6CC9" w:rsidRDefault="00FF6CC9" w:rsidP="00FF6CC9">
      <w:pPr>
        <w:pStyle w:val="Heading2"/>
      </w:pPr>
      <w:bookmarkStart w:id="55" w:name="_Toc58769914"/>
      <w:r>
        <w:lastRenderedPageBreak/>
        <w:t>Maze.h</w:t>
      </w:r>
      <w:bookmarkEnd w:id="55"/>
    </w:p>
    <w:p w14:paraId="3C9B5F3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F9FB28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"Libraries.h"</w:t>
      </w:r>
    </w:p>
    <w:p w14:paraId="1C914CE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"Node.h"</w:t>
      </w:r>
    </w:p>
    <w:p w14:paraId="0D3EE0B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403F1D2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 xml:space="preserve"> {</w:t>
      </w:r>
    </w:p>
    <w:p w14:paraId="504D364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Attributes</w:t>
      </w:r>
    </w:p>
    <w:p w14:paraId="3D274F7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281FE7F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std::</w:t>
      </w:r>
      <w:r>
        <w:rPr>
          <w:rFonts w:ascii="Consolas" w:hAnsi="Consolas" w:cs="Consolas"/>
          <w:color w:val="2B91AF"/>
          <w:sz w:val="19"/>
          <w:szCs w:val="19"/>
        </w:rPr>
        <w:t>vector</w:t>
      </w:r>
      <w:r>
        <w:rPr>
          <w:rFonts w:ascii="Consolas" w:hAnsi="Consolas" w:cs="Consolas"/>
          <w:color w:val="000000"/>
          <w:sz w:val="19"/>
          <w:szCs w:val="19"/>
        </w:rPr>
        <w:t>&lt;std::</w:t>
      </w:r>
      <w:r>
        <w:rPr>
          <w:rFonts w:ascii="Consolas" w:hAnsi="Consolas" w:cs="Consolas"/>
          <w:color w:val="2B91AF"/>
          <w:sz w:val="19"/>
          <w:szCs w:val="19"/>
        </w:rPr>
        <w:t>string</w:t>
      </w:r>
      <w:r>
        <w:rPr>
          <w:rFonts w:ascii="Consolas" w:hAnsi="Consolas" w:cs="Consolas"/>
          <w:color w:val="000000"/>
          <w:sz w:val="19"/>
          <w:szCs w:val="19"/>
        </w:rPr>
        <w:t>&gt; _maze;</w:t>
      </w:r>
    </w:p>
    <w:p w14:paraId="6B11B10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std::</w:t>
      </w:r>
      <w:r>
        <w:rPr>
          <w:rFonts w:ascii="Consolas" w:hAnsi="Consolas" w:cs="Consolas"/>
          <w:color w:val="2B91AF"/>
          <w:sz w:val="19"/>
          <w:szCs w:val="19"/>
        </w:rPr>
        <w:t>string</w:t>
      </w:r>
      <w:r>
        <w:rPr>
          <w:rFonts w:ascii="Consolas" w:hAnsi="Consolas" w:cs="Consolas"/>
          <w:color w:val="000000"/>
          <w:sz w:val="19"/>
          <w:szCs w:val="19"/>
        </w:rPr>
        <w:t xml:space="preserve"> _savedItems;</w:t>
      </w:r>
    </w:p>
    <w:p w14:paraId="20C09D3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85C8B8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Node</w:t>
      </w:r>
      <w:r>
        <w:rPr>
          <w:rFonts w:ascii="Consolas" w:hAnsi="Consolas" w:cs="Consolas"/>
          <w:color w:val="000000"/>
          <w:sz w:val="19"/>
          <w:szCs w:val="19"/>
        </w:rPr>
        <w:t>*&gt; _graph;</w:t>
      </w:r>
    </w:p>
    <w:p w14:paraId="316131C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_startNode;</w:t>
      </w:r>
    </w:p>
    <w:p w14:paraId="78C0600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0732107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26AD959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Constructors</w:t>
      </w:r>
    </w:p>
    <w:p w14:paraId="6C50BA3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7003B8B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59D18F3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76FB88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Maze();</w:t>
      </w:r>
    </w:p>
    <w:p w14:paraId="7407B9F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Maze(std::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TextFile</w:t>
      </w:r>
      <w:r>
        <w:rPr>
          <w:rFonts w:ascii="Consolas" w:hAnsi="Consolas" w:cs="Consolas"/>
          <w:color w:val="000000"/>
          <w:sz w:val="19"/>
          <w:szCs w:val="19"/>
        </w:rPr>
        <w:t>);</w:t>
      </w:r>
    </w:p>
    <w:p w14:paraId="6775E9C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3197832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~Maze();</w:t>
      </w:r>
    </w:p>
    <w:p w14:paraId="1C8EC6D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2C6FA40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51F4DD5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Properties</w:t>
      </w:r>
    </w:p>
    <w:p w14:paraId="39DD086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F99676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6B200B5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760FD3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GetSpace(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6EDF591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std::</w:t>
      </w:r>
      <w:r>
        <w:rPr>
          <w:rFonts w:ascii="Consolas" w:hAnsi="Consolas" w:cs="Consolas"/>
          <w:color w:val="2B91AF"/>
          <w:sz w:val="19"/>
          <w:szCs w:val="19"/>
        </w:rPr>
        <w:t>string</w:t>
      </w:r>
      <w:r>
        <w:rPr>
          <w:rFonts w:ascii="Consolas" w:hAnsi="Consolas" w:cs="Consolas"/>
          <w:color w:val="000000"/>
          <w:sz w:val="19"/>
          <w:szCs w:val="19"/>
        </w:rPr>
        <w:t xml:space="preserve"> GetItems();</w:t>
      </w:r>
    </w:p>
    <w:p w14:paraId="0969719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SetItems(std::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2D387EF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6B6B5E8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111780D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Methods</w:t>
      </w:r>
    </w:p>
    <w:p w14:paraId="4DB5CF4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2DDD29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CalculateDistance(</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n1</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n2</w:t>
      </w:r>
      <w:r>
        <w:rPr>
          <w:rFonts w:ascii="Consolas" w:hAnsi="Consolas" w:cs="Consolas"/>
          <w:color w:val="000000"/>
          <w:sz w:val="19"/>
          <w:szCs w:val="19"/>
        </w:rPr>
        <w:t>);</w:t>
      </w:r>
    </w:p>
    <w:p w14:paraId="22E42DF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ReadFileIntoMaze(std::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TextFile</w:t>
      </w:r>
      <w:r>
        <w:rPr>
          <w:rFonts w:ascii="Consolas" w:hAnsi="Consolas" w:cs="Consolas"/>
          <w:color w:val="000000"/>
          <w:sz w:val="19"/>
          <w:szCs w:val="19"/>
        </w:rPr>
        <w:t>);</w:t>
      </w:r>
    </w:p>
    <w:p w14:paraId="26C3368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CreateNode(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2A102A9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LinkNodes(</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n1</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n2</w:t>
      </w:r>
      <w:r>
        <w:rPr>
          <w:rFonts w:ascii="Consolas" w:hAnsi="Consolas" w:cs="Consolas"/>
          <w:color w:val="000000"/>
          <w:sz w:val="19"/>
          <w:szCs w:val="19"/>
        </w:rPr>
        <w:t>);</w:t>
      </w:r>
    </w:p>
    <w:p w14:paraId="493FCB1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2F5FD79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CreateGraph();</w:t>
      </w:r>
    </w:p>
    <w:p w14:paraId="0ADEEE0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CreateStartNode(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255EA6D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CreateHallwayNode(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w:t>
      </w:r>
    </w:p>
    <w:p w14:paraId="3B342CB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MeetsNodeCriteria(</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5BA4972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HasLeftAdjacent(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5447031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HasTopAdjacent(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434D657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HasRightAdjacent(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0B3B3CB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HasDownAdjacent(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7A95C75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FindLeftAdjacentNode(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5F0D6D0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FindTopAdjacentNode(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211BD14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SaveItems(std::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myText</w:t>
      </w:r>
      <w:r>
        <w:rPr>
          <w:rFonts w:ascii="Consolas" w:hAnsi="Consolas" w:cs="Consolas"/>
          <w:color w:val="000000"/>
          <w:sz w:val="19"/>
          <w:szCs w:val="19"/>
        </w:rPr>
        <w:t>);</w:t>
      </w:r>
    </w:p>
    <w:p w14:paraId="433750D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GetNodeCount();</w:t>
      </w:r>
    </w:p>
    <w:p w14:paraId="3C24A0E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43E314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PrintSpaceToConsole(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40F5962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PrintMazeToConsole();</w:t>
      </w:r>
    </w:p>
    <w:p w14:paraId="288E782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ListGraphToConsole();</w:t>
      </w:r>
    </w:p>
    <w:p w14:paraId="7CA4B1D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PrintGraphToMaze();</w:t>
      </w:r>
    </w:p>
    <w:p w14:paraId="55480D2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PrintMazeWithRobot(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482D6EE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
    <w:p w14:paraId="120476A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50498DC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p>
    <w:p w14:paraId="30D02D2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3D62388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A34A3AD" w14:textId="77777777" w:rsidR="00491C78" w:rsidRDefault="00491C78">
      <w:pPr>
        <w:spacing w:line="259" w:lineRule="auto"/>
        <w:jc w:val="left"/>
        <w:rPr>
          <w:rFonts w:eastAsiaTheme="majorEastAsia" w:cstheme="majorBidi"/>
          <w:b/>
          <w:color w:val="5F497A" w:themeColor="accent4" w:themeShade="BF"/>
          <w:sz w:val="30"/>
          <w:szCs w:val="26"/>
          <w:u w:val="single"/>
        </w:rPr>
      </w:pPr>
      <w:r>
        <w:br w:type="page"/>
      </w:r>
    </w:p>
    <w:p w14:paraId="612080DA" w14:textId="5FC81759" w:rsidR="00FF6CC9" w:rsidRDefault="00FF6CC9" w:rsidP="00FF6CC9">
      <w:pPr>
        <w:pStyle w:val="Heading2"/>
      </w:pPr>
      <w:bookmarkStart w:id="56" w:name="_Toc58769915"/>
      <w:r>
        <w:lastRenderedPageBreak/>
        <w:t>Maze.cpp</w:t>
      </w:r>
      <w:bookmarkEnd w:id="56"/>
    </w:p>
    <w:p w14:paraId="14D6F71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"Maze.h"</w:t>
      </w:r>
    </w:p>
    <w:p w14:paraId="15D2964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4ADD23D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Maze</w:t>
      </w:r>
      <w:r>
        <w:rPr>
          <w:rFonts w:ascii="Consolas" w:hAnsi="Consolas" w:cs="Consolas"/>
          <w:color w:val="000000"/>
          <w:sz w:val="19"/>
          <w:szCs w:val="19"/>
        </w:rPr>
        <w:t>::Maze() {</w:t>
      </w:r>
    </w:p>
    <w:p w14:paraId="20B4284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_startNode = </w:t>
      </w:r>
      <w:r>
        <w:rPr>
          <w:rFonts w:ascii="Consolas" w:hAnsi="Consolas" w:cs="Consolas"/>
          <w:color w:val="0000FF"/>
          <w:sz w:val="19"/>
          <w:szCs w:val="19"/>
        </w:rPr>
        <w:t>nullptr</w:t>
      </w:r>
      <w:r>
        <w:rPr>
          <w:rFonts w:ascii="Consolas" w:hAnsi="Consolas" w:cs="Consolas"/>
          <w:color w:val="000000"/>
          <w:sz w:val="19"/>
          <w:szCs w:val="19"/>
        </w:rPr>
        <w:t>;</w:t>
      </w:r>
    </w:p>
    <w:p w14:paraId="3A7AD2D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4F8274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0F08859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Maze</w:t>
      </w:r>
      <w:r>
        <w:rPr>
          <w:rFonts w:ascii="Consolas" w:hAnsi="Consolas" w:cs="Consolas"/>
          <w:color w:val="000000"/>
          <w:sz w:val="19"/>
          <w:szCs w:val="19"/>
        </w:rPr>
        <w:t>::Maze(std::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TextFile</w:t>
      </w:r>
      <w:r>
        <w:rPr>
          <w:rFonts w:ascii="Consolas" w:hAnsi="Consolas" w:cs="Consolas"/>
          <w:color w:val="000000"/>
          <w:sz w:val="19"/>
          <w:szCs w:val="19"/>
        </w:rPr>
        <w:t>) {</w:t>
      </w:r>
    </w:p>
    <w:p w14:paraId="54FA032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Read file</w:t>
      </w:r>
    </w:p>
    <w:p w14:paraId="16575DA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ReadFileIntoMaze(</w:t>
      </w:r>
      <w:r>
        <w:rPr>
          <w:rFonts w:ascii="Consolas" w:hAnsi="Consolas" w:cs="Consolas"/>
          <w:color w:val="808080"/>
          <w:sz w:val="19"/>
          <w:szCs w:val="19"/>
        </w:rPr>
        <w:t>TextFile</w:t>
      </w:r>
      <w:r>
        <w:rPr>
          <w:rFonts w:ascii="Consolas" w:hAnsi="Consolas" w:cs="Consolas"/>
          <w:color w:val="000000"/>
          <w:sz w:val="19"/>
          <w:szCs w:val="19"/>
        </w:rPr>
        <w:t>);</w:t>
      </w:r>
    </w:p>
    <w:p w14:paraId="30AFFCB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_startNode = </w:t>
      </w:r>
      <w:r>
        <w:rPr>
          <w:rFonts w:ascii="Consolas" w:hAnsi="Consolas" w:cs="Consolas"/>
          <w:color w:val="0000FF"/>
          <w:sz w:val="19"/>
          <w:szCs w:val="19"/>
        </w:rPr>
        <w:t>nullptr</w:t>
      </w:r>
      <w:r>
        <w:rPr>
          <w:rFonts w:ascii="Consolas" w:hAnsi="Consolas" w:cs="Consolas"/>
          <w:color w:val="000000"/>
          <w:sz w:val="19"/>
          <w:szCs w:val="19"/>
        </w:rPr>
        <w:t>;</w:t>
      </w:r>
    </w:p>
    <w:p w14:paraId="6A7F1C1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CreateGraph();</w:t>
      </w:r>
    </w:p>
    <w:p w14:paraId="2966C61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6C9A78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612DFEE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Maze</w:t>
      </w:r>
      <w:r>
        <w:rPr>
          <w:rFonts w:ascii="Consolas" w:hAnsi="Consolas" w:cs="Consolas"/>
          <w:color w:val="000000"/>
          <w:sz w:val="19"/>
          <w:szCs w:val="19"/>
        </w:rPr>
        <w:t>::~Maze() {</w:t>
      </w:r>
    </w:p>
    <w:p w14:paraId="3C99AC1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6E6C51C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C898A6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538F158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::ReadFileIntoMaze(std::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TextFile</w:t>
      </w:r>
      <w:r>
        <w:rPr>
          <w:rFonts w:ascii="Consolas" w:hAnsi="Consolas" w:cs="Consolas"/>
          <w:color w:val="000000"/>
          <w:sz w:val="19"/>
          <w:szCs w:val="19"/>
        </w:rPr>
        <w:t>) {</w:t>
      </w:r>
    </w:p>
    <w:p w14:paraId="333A289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"\r\nReading File...\r\n"</w:t>
      </w:r>
      <w:r>
        <w:rPr>
          <w:rFonts w:ascii="Consolas" w:hAnsi="Consolas" w:cs="Consolas"/>
          <w:color w:val="000000"/>
          <w:sz w:val="19"/>
          <w:szCs w:val="19"/>
        </w:rPr>
        <w:t>;</w:t>
      </w:r>
    </w:p>
    <w:p w14:paraId="59344AC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Temp string to hold each line of the text file</w:t>
      </w:r>
    </w:p>
    <w:p w14:paraId="46257BE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w:t>
      </w:r>
      <w:r>
        <w:rPr>
          <w:rFonts w:ascii="Consolas" w:hAnsi="Consolas" w:cs="Consolas"/>
          <w:color w:val="2B91AF"/>
          <w:sz w:val="19"/>
          <w:szCs w:val="19"/>
        </w:rPr>
        <w:t>string</w:t>
      </w:r>
      <w:r>
        <w:rPr>
          <w:rFonts w:ascii="Consolas" w:hAnsi="Consolas" w:cs="Consolas"/>
          <w:color w:val="000000"/>
          <w:sz w:val="19"/>
          <w:szCs w:val="19"/>
        </w:rPr>
        <w:t xml:space="preserve"> myText; </w:t>
      </w:r>
    </w:p>
    <w:p w14:paraId="270FFF7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Opening the file for read</w:t>
      </w:r>
    </w:p>
    <w:p w14:paraId="2BC7BC2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w:t>
      </w:r>
      <w:r>
        <w:rPr>
          <w:rFonts w:ascii="Consolas" w:hAnsi="Consolas" w:cs="Consolas"/>
          <w:color w:val="2B91AF"/>
          <w:sz w:val="19"/>
          <w:szCs w:val="19"/>
        </w:rPr>
        <w:t>ifstream</w:t>
      </w:r>
      <w:r>
        <w:rPr>
          <w:rFonts w:ascii="Consolas" w:hAnsi="Consolas" w:cs="Consolas"/>
          <w:color w:val="000000"/>
          <w:sz w:val="19"/>
          <w:szCs w:val="19"/>
        </w:rPr>
        <w:t xml:space="preserve"> myFile(</w:t>
      </w:r>
      <w:r>
        <w:rPr>
          <w:rFonts w:ascii="Consolas" w:hAnsi="Consolas" w:cs="Consolas"/>
          <w:color w:val="808080"/>
          <w:sz w:val="19"/>
          <w:szCs w:val="19"/>
        </w:rPr>
        <w:t>TextFile</w:t>
      </w:r>
      <w:r>
        <w:rPr>
          <w:rFonts w:ascii="Consolas" w:hAnsi="Consolas" w:cs="Consolas"/>
          <w:color w:val="000000"/>
          <w:sz w:val="19"/>
          <w:szCs w:val="19"/>
        </w:rPr>
        <w:t xml:space="preserve">.c_str()); </w:t>
      </w:r>
    </w:p>
    <w:p w14:paraId="288970F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3BC097C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//Loop through each line in file and push onto _maze vector</w:t>
      </w:r>
    </w:p>
    <w:p w14:paraId="668C003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each line in the text file ...</w:t>
      </w:r>
    </w:p>
    <w:p w14:paraId="23F1240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(getline(myFile, myText)) { </w:t>
      </w:r>
    </w:p>
    <w:p w14:paraId="75002FE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 Push the line onto the maze vector ...</w:t>
      </w:r>
    </w:p>
    <w:p w14:paraId="2339B6F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_maze.push_back(myText); </w:t>
      </w:r>
    </w:p>
    <w:p w14:paraId="782BD3C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 Save any Items that appear</w:t>
      </w:r>
    </w:p>
    <w:p w14:paraId="4467604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SaveItems(myText);</w:t>
      </w:r>
    </w:p>
    <w:p w14:paraId="4CE5D45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280F14A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myFile.close(); </w:t>
      </w:r>
      <w:r>
        <w:rPr>
          <w:rFonts w:ascii="Consolas" w:hAnsi="Consolas" w:cs="Consolas"/>
          <w:color w:val="008000"/>
          <w:sz w:val="19"/>
          <w:szCs w:val="19"/>
        </w:rPr>
        <w:t>// close the file</w:t>
      </w:r>
    </w:p>
    <w:p w14:paraId="6598DDE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484E0F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68B6867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::GetSpace(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3D5097C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_maze</w:t>
      </w:r>
      <w:r>
        <w:rPr>
          <w:rFonts w:ascii="Consolas" w:hAnsi="Consolas" w:cs="Consolas"/>
          <w:color w:val="008080"/>
          <w:sz w:val="19"/>
          <w:szCs w:val="19"/>
        </w:rPr>
        <w:t>[</w:t>
      </w:r>
      <w:r>
        <w:rPr>
          <w:rFonts w:ascii="Consolas" w:hAnsi="Consolas" w:cs="Consolas"/>
          <w:color w:val="808080"/>
          <w:sz w:val="19"/>
          <w:szCs w:val="19"/>
        </w:rPr>
        <w:t>row</w:t>
      </w:r>
      <w:r>
        <w:rPr>
          <w:rFonts w:ascii="Consolas" w:hAnsi="Consolas" w:cs="Consolas"/>
          <w:color w:val="008080"/>
          <w:sz w:val="19"/>
          <w:szCs w:val="19"/>
        </w:rPr>
        <w:t>][</w:t>
      </w:r>
      <w:r>
        <w:rPr>
          <w:rFonts w:ascii="Consolas" w:hAnsi="Consolas" w:cs="Consolas"/>
          <w:color w:val="808080"/>
          <w:sz w:val="19"/>
          <w:szCs w:val="19"/>
        </w:rPr>
        <w:t>col</w:t>
      </w:r>
      <w:r>
        <w:rPr>
          <w:rFonts w:ascii="Consolas" w:hAnsi="Consolas" w:cs="Consolas"/>
          <w:color w:val="008080"/>
          <w:sz w:val="19"/>
          <w:szCs w:val="19"/>
        </w:rPr>
        <w:t>]</w:t>
      </w:r>
      <w:r>
        <w:rPr>
          <w:rFonts w:ascii="Consolas" w:hAnsi="Consolas" w:cs="Consolas"/>
          <w:color w:val="000000"/>
          <w:sz w:val="19"/>
          <w:szCs w:val="19"/>
        </w:rPr>
        <w:t>;</w:t>
      </w:r>
    </w:p>
    <w:p w14:paraId="57DBC1B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4A3CFE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3B6B371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::PrintSpaceToConsole(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1B2C6DD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GetSpace(</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127E320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E51685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641BD35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::PrintMazeToConsole() {</w:t>
      </w:r>
    </w:p>
    <w:p w14:paraId="1A87FB1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6DB766B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//loop through each row in the _maze</w:t>
      </w:r>
    </w:p>
    <w:p w14:paraId="2FEC1C0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r : _maze) { </w:t>
      </w:r>
    </w:p>
    <w:p w14:paraId="0FFCE09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//loop through each column in the _maze</w:t>
      </w:r>
    </w:p>
    <w:p w14:paraId="7340A75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c : r) {</w:t>
      </w:r>
    </w:p>
    <w:p w14:paraId="1261A8E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c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479A559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06D2D60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616A9A2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1A86D1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56DB13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1C339A9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::ListGraphToConsole() {</w:t>
      </w:r>
    </w:p>
    <w:p w14:paraId="02BE5B0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each node in the graph ...</w:t>
      </w:r>
    </w:p>
    <w:p w14:paraId="5BB658D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n : _graph) {</w:t>
      </w:r>
    </w:p>
    <w:p w14:paraId="7D7BB06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 print out the details ...</w:t>
      </w:r>
    </w:p>
    <w:p w14:paraId="0D2C923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 xml:space="preserve">        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"\r\n\r\nRow: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n-&gt;GetPos().row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Col: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n-&gt;GetPos().col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"\r\nAdjacent Nodes: "</w:t>
      </w:r>
      <w:r>
        <w:rPr>
          <w:rFonts w:ascii="Consolas" w:hAnsi="Consolas" w:cs="Consolas"/>
          <w:color w:val="000000"/>
          <w:sz w:val="19"/>
          <w:szCs w:val="19"/>
        </w:rPr>
        <w:t>;</w:t>
      </w:r>
    </w:p>
    <w:p w14:paraId="01F2975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 for each adjacent node to the current node ...</w:t>
      </w:r>
    </w:p>
    <w:p w14:paraId="52A37C2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an : n-&gt;_AdjacentNodes) {</w:t>
      </w:r>
    </w:p>
    <w:p w14:paraId="64DFB95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 print out the details</w:t>
      </w:r>
    </w:p>
    <w:p w14:paraId="75D549A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"\r\nRow: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an.nP-&gt;GetPos().row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Col: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an.nP-&gt;GetPos().col;</w:t>
      </w:r>
    </w:p>
    <w:p w14:paraId="1277040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7AE2464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55AFD5E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5AF034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61D58E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1EE8E39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::PrintGraphToMaze() {</w:t>
      </w:r>
    </w:p>
    <w:p w14:paraId="67702F3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each node in the graph ...</w:t>
      </w:r>
    </w:p>
    <w:p w14:paraId="55D0012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n : _graph) {</w:t>
      </w:r>
    </w:p>
    <w:p w14:paraId="27C953D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 Change the corresponding value in the maze to O </w:t>
      </w:r>
    </w:p>
    <w:p w14:paraId="71A33A8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_maze</w:t>
      </w:r>
      <w:r>
        <w:rPr>
          <w:rFonts w:ascii="Consolas" w:hAnsi="Consolas" w:cs="Consolas"/>
          <w:color w:val="008080"/>
          <w:sz w:val="19"/>
          <w:szCs w:val="19"/>
        </w:rPr>
        <w:t>[</w:t>
      </w:r>
      <w:r>
        <w:rPr>
          <w:rFonts w:ascii="Consolas" w:hAnsi="Consolas" w:cs="Consolas"/>
          <w:color w:val="000000"/>
          <w:sz w:val="19"/>
          <w:szCs w:val="19"/>
        </w:rPr>
        <w:t>n-&gt;GetPos().row</w:t>
      </w:r>
      <w:r>
        <w:rPr>
          <w:rFonts w:ascii="Consolas" w:hAnsi="Consolas" w:cs="Consolas"/>
          <w:color w:val="008080"/>
          <w:sz w:val="19"/>
          <w:szCs w:val="19"/>
        </w:rPr>
        <w:t>][</w:t>
      </w:r>
      <w:r>
        <w:rPr>
          <w:rFonts w:ascii="Consolas" w:hAnsi="Consolas" w:cs="Consolas"/>
          <w:color w:val="000000"/>
          <w:sz w:val="19"/>
          <w:szCs w:val="19"/>
        </w:rPr>
        <w:t>n-&gt;GetPos().col</w:t>
      </w:r>
      <w:r>
        <w:rPr>
          <w:rFonts w:ascii="Consolas" w:hAnsi="Consolas" w:cs="Consolas"/>
          <w:color w:val="008080"/>
          <w:sz w:val="19"/>
          <w:szCs w:val="19"/>
        </w:rPr>
        <w:t>]</w:t>
      </w:r>
      <w:r>
        <w:rPr>
          <w:rFonts w:ascii="Consolas" w:hAnsi="Consolas" w:cs="Consolas"/>
          <w:color w:val="000000"/>
          <w:sz w:val="19"/>
          <w:szCs w:val="19"/>
        </w:rPr>
        <w:t xml:space="preserve"> = </w:t>
      </w:r>
      <w:r>
        <w:rPr>
          <w:rFonts w:ascii="Consolas" w:hAnsi="Consolas" w:cs="Consolas"/>
          <w:color w:val="A31515"/>
          <w:sz w:val="19"/>
          <w:szCs w:val="19"/>
        </w:rPr>
        <w:t>'O'</w:t>
      </w:r>
      <w:r>
        <w:rPr>
          <w:rFonts w:ascii="Consolas" w:hAnsi="Consolas" w:cs="Consolas"/>
          <w:color w:val="000000"/>
          <w:sz w:val="19"/>
          <w:szCs w:val="19"/>
        </w:rPr>
        <w:t>;</w:t>
      </w:r>
    </w:p>
    <w:p w14:paraId="1E09F0F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7E6E00F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D28817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75FA810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::CreateNode(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 {</w:t>
      </w:r>
    </w:p>
    <w:p w14:paraId="2634AD2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_graph.push_back(</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4DE29ED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9F4350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78A3641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::CalculateDistance(</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n1</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n2</w:t>
      </w:r>
      <w:r>
        <w:rPr>
          <w:rFonts w:ascii="Consolas" w:hAnsi="Consolas" w:cs="Consolas"/>
          <w:color w:val="000000"/>
          <w:sz w:val="19"/>
          <w:szCs w:val="19"/>
        </w:rPr>
        <w:t>) {</w:t>
      </w:r>
    </w:p>
    <w:p w14:paraId="2F43038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calculate the distance between two points</w:t>
      </w:r>
    </w:p>
    <w:p w14:paraId="38EADE4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sqrt(((</w:t>
      </w:r>
      <w:r>
        <w:rPr>
          <w:rFonts w:ascii="Consolas" w:hAnsi="Consolas" w:cs="Consolas"/>
          <w:color w:val="808080"/>
          <w:sz w:val="19"/>
          <w:szCs w:val="19"/>
        </w:rPr>
        <w:t>n1</w:t>
      </w:r>
      <w:r>
        <w:rPr>
          <w:rFonts w:ascii="Consolas" w:hAnsi="Consolas" w:cs="Consolas"/>
          <w:color w:val="000000"/>
          <w:sz w:val="19"/>
          <w:szCs w:val="19"/>
        </w:rPr>
        <w:t xml:space="preserve">-&gt;GetPos().col - </w:t>
      </w:r>
      <w:r>
        <w:rPr>
          <w:rFonts w:ascii="Consolas" w:hAnsi="Consolas" w:cs="Consolas"/>
          <w:color w:val="808080"/>
          <w:sz w:val="19"/>
          <w:szCs w:val="19"/>
        </w:rPr>
        <w:t>n2</w:t>
      </w:r>
      <w:r>
        <w:rPr>
          <w:rFonts w:ascii="Consolas" w:hAnsi="Consolas" w:cs="Consolas"/>
          <w:color w:val="000000"/>
          <w:sz w:val="19"/>
          <w:szCs w:val="19"/>
        </w:rPr>
        <w:t>-&gt;GetPos().col) ^ 2) + ((</w:t>
      </w:r>
      <w:r>
        <w:rPr>
          <w:rFonts w:ascii="Consolas" w:hAnsi="Consolas" w:cs="Consolas"/>
          <w:color w:val="808080"/>
          <w:sz w:val="19"/>
          <w:szCs w:val="19"/>
        </w:rPr>
        <w:t>n1</w:t>
      </w:r>
      <w:r>
        <w:rPr>
          <w:rFonts w:ascii="Consolas" w:hAnsi="Consolas" w:cs="Consolas"/>
          <w:color w:val="000000"/>
          <w:sz w:val="19"/>
          <w:szCs w:val="19"/>
        </w:rPr>
        <w:t xml:space="preserve">-&gt;GetPos().row - </w:t>
      </w:r>
      <w:r>
        <w:rPr>
          <w:rFonts w:ascii="Consolas" w:hAnsi="Consolas" w:cs="Consolas"/>
          <w:color w:val="808080"/>
          <w:sz w:val="19"/>
          <w:szCs w:val="19"/>
        </w:rPr>
        <w:t>n2</w:t>
      </w:r>
      <w:r>
        <w:rPr>
          <w:rFonts w:ascii="Consolas" w:hAnsi="Consolas" w:cs="Consolas"/>
          <w:color w:val="000000"/>
          <w:sz w:val="19"/>
          <w:szCs w:val="19"/>
        </w:rPr>
        <w:t>-&gt;GetPos().row) ^ 2));</w:t>
      </w:r>
    </w:p>
    <w:p w14:paraId="255D54C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889549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177F14F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::LinkNodes(</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n1</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n2</w:t>
      </w:r>
      <w:r>
        <w:rPr>
          <w:rFonts w:ascii="Consolas" w:hAnsi="Consolas" w:cs="Consolas"/>
          <w:color w:val="000000"/>
          <w:sz w:val="19"/>
          <w:szCs w:val="19"/>
        </w:rPr>
        <w:t>) {</w:t>
      </w:r>
    </w:p>
    <w:p w14:paraId="01537DE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cost = CalculateDistance(</w:t>
      </w:r>
      <w:r>
        <w:rPr>
          <w:rFonts w:ascii="Consolas" w:hAnsi="Consolas" w:cs="Consolas"/>
          <w:color w:val="808080"/>
          <w:sz w:val="19"/>
          <w:szCs w:val="19"/>
        </w:rPr>
        <w:t>n1</w:t>
      </w:r>
      <w:r>
        <w:rPr>
          <w:rFonts w:ascii="Consolas" w:hAnsi="Consolas" w:cs="Consolas"/>
          <w:color w:val="000000"/>
          <w:sz w:val="19"/>
          <w:szCs w:val="19"/>
        </w:rPr>
        <w:t xml:space="preserve">, </w:t>
      </w:r>
      <w:r>
        <w:rPr>
          <w:rFonts w:ascii="Consolas" w:hAnsi="Consolas" w:cs="Consolas"/>
          <w:color w:val="808080"/>
          <w:sz w:val="19"/>
          <w:szCs w:val="19"/>
        </w:rPr>
        <w:t>n2</w:t>
      </w:r>
      <w:r>
        <w:rPr>
          <w:rFonts w:ascii="Consolas" w:hAnsi="Consolas" w:cs="Consolas"/>
          <w:color w:val="000000"/>
          <w:sz w:val="19"/>
          <w:szCs w:val="19"/>
        </w:rPr>
        <w:t>);</w:t>
      </w:r>
    </w:p>
    <w:p w14:paraId="7B12CA2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8080"/>
          <w:sz w:val="19"/>
          <w:szCs w:val="19"/>
        </w:rPr>
        <w:t>n1</w:t>
      </w:r>
      <w:r>
        <w:rPr>
          <w:rFonts w:ascii="Consolas" w:hAnsi="Consolas" w:cs="Consolas"/>
          <w:color w:val="000000"/>
          <w:sz w:val="19"/>
          <w:szCs w:val="19"/>
        </w:rPr>
        <w:t xml:space="preserve">-&gt;LinkToNode(cost, </w:t>
      </w:r>
      <w:r>
        <w:rPr>
          <w:rFonts w:ascii="Consolas" w:hAnsi="Consolas" w:cs="Consolas"/>
          <w:color w:val="808080"/>
          <w:sz w:val="19"/>
          <w:szCs w:val="19"/>
        </w:rPr>
        <w:t>n2</w:t>
      </w:r>
      <w:r>
        <w:rPr>
          <w:rFonts w:ascii="Consolas" w:hAnsi="Consolas" w:cs="Consolas"/>
          <w:color w:val="000000"/>
          <w:sz w:val="19"/>
          <w:szCs w:val="19"/>
        </w:rPr>
        <w:t>);</w:t>
      </w:r>
    </w:p>
    <w:p w14:paraId="1AE2514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8080"/>
          <w:sz w:val="19"/>
          <w:szCs w:val="19"/>
        </w:rPr>
        <w:t>n2</w:t>
      </w:r>
      <w:r>
        <w:rPr>
          <w:rFonts w:ascii="Consolas" w:hAnsi="Consolas" w:cs="Consolas"/>
          <w:color w:val="000000"/>
          <w:sz w:val="19"/>
          <w:szCs w:val="19"/>
        </w:rPr>
        <w:t xml:space="preserve">-&gt;LinkToNode(cost, </w:t>
      </w:r>
      <w:r>
        <w:rPr>
          <w:rFonts w:ascii="Consolas" w:hAnsi="Consolas" w:cs="Consolas"/>
          <w:color w:val="808080"/>
          <w:sz w:val="19"/>
          <w:szCs w:val="19"/>
        </w:rPr>
        <w:t>n1</w:t>
      </w:r>
      <w:r>
        <w:rPr>
          <w:rFonts w:ascii="Consolas" w:hAnsi="Consolas" w:cs="Consolas"/>
          <w:color w:val="000000"/>
          <w:sz w:val="19"/>
          <w:szCs w:val="19"/>
        </w:rPr>
        <w:t>);</w:t>
      </w:r>
    </w:p>
    <w:p w14:paraId="7755C43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055A2F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605992B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::CreateGraph() {</w:t>
      </w:r>
    </w:p>
    <w:p w14:paraId="675DED5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"\r\nCreating Graph...\r\n"</w:t>
      </w:r>
      <w:r>
        <w:rPr>
          <w:rFonts w:ascii="Consolas" w:hAnsi="Consolas" w:cs="Consolas"/>
          <w:color w:val="000000"/>
          <w:sz w:val="19"/>
          <w:szCs w:val="19"/>
        </w:rPr>
        <w:t>;</w:t>
      </w:r>
    </w:p>
    <w:p w14:paraId="1966F64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col = 0;</w:t>
      </w:r>
    </w:p>
    <w:p w14:paraId="1E03BDB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each row in _maze ...</w:t>
      </w:r>
    </w:p>
    <w:p w14:paraId="1091015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r : _maze) {</w:t>
      </w:r>
    </w:p>
    <w:p w14:paraId="25ED893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reset the col count</w:t>
      </w:r>
    </w:p>
    <w:p w14:paraId="24B5498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col = 0;</w:t>
      </w:r>
    </w:p>
    <w:p w14:paraId="59D1F43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each col in the row ...</w:t>
      </w:r>
    </w:p>
    <w:p w14:paraId="6692C2B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c : r) {</w:t>
      </w:r>
    </w:p>
    <w:p w14:paraId="2744AD1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//Switch based on the current character</w:t>
      </w:r>
    </w:p>
    <w:p w14:paraId="10B01CB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switch</w:t>
      </w:r>
      <w:r>
        <w:rPr>
          <w:rFonts w:ascii="Consolas" w:hAnsi="Consolas" w:cs="Consolas"/>
          <w:color w:val="000000"/>
          <w:sz w:val="19"/>
          <w:szCs w:val="19"/>
        </w:rPr>
        <w:t xml:space="preserve"> (c)</w:t>
      </w:r>
    </w:p>
    <w:p w14:paraId="4F49C95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CBE891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008000"/>
          <w:sz w:val="19"/>
          <w:szCs w:val="19"/>
        </w:rPr>
        <w:t>// Start Node</w:t>
      </w:r>
    </w:p>
    <w:p w14:paraId="149E19D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008000"/>
          <w:sz w:val="19"/>
          <w:szCs w:val="19"/>
        </w:rPr>
        <w:t>// both lower and upper case accepted</w:t>
      </w:r>
    </w:p>
    <w:p w14:paraId="10510DF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CreateStartNode(row, col);</w:t>
      </w:r>
    </w:p>
    <w:p w14:paraId="1091889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3A30A8E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00"/>
          <w:sz w:val="19"/>
          <w:szCs w:val="19"/>
        </w:rPr>
        <w:t>// Hall Way</w:t>
      </w:r>
    </w:p>
    <w:p w14:paraId="77CC35F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(MeetsNodeCriteria(row, col)) </w:t>
      </w:r>
    </w:p>
    <w:p w14:paraId="703EA68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CreateHallwayNode(row, col, </w:t>
      </w:r>
      <w:r>
        <w:rPr>
          <w:rFonts w:ascii="Consolas" w:hAnsi="Consolas" w:cs="Consolas"/>
          <w:color w:val="6F008A"/>
          <w:sz w:val="19"/>
          <w:szCs w:val="19"/>
        </w:rPr>
        <w:t>NULL</w:t>
      </w:r>
      <w:r>
        <w:rPr>
          <w:rFonts w:ascii="Consolas" w:hAnsi="Consolas" w:cs="Consolas"/>
          <w:color w:val="000000"/>
          <w:sz w:val="19"/>
          <w:szCs w:val="19"/>
        </w:rPr>
        <w:t>);</w:t>
      </w:r>
    </w:p>
    <w:p w14:paraId="2E87A7F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2543929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Wall</w:t>
      </w:r>
    </w:p>
    <w:p w14:paraId="2C5C496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6B77FED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default</w:t>
      </w:r>
      <w:r>
        <w:rPr>
          <w:rFonts w:ascii="Consolas" w:hAnsi="Consolas" w:cs="Consolas"/>
          <w:color w:val="000000"/>
          <w:sz w:val="19"/>
          <w:szCs w:val="19"/>
        </w:rPr>
        <w:t xml:space="preserve">: </w:t>
      </w:r>
      <w:r>
        <w:rPr>
          <w:rFonts w:ascii="Consolas" w:hAnsi="Consolas" w:cs="Consolas"/>
          <w:color w:val="008000"/>
          <w:sz w:val="19"/>
          <w:szCs w:val="19"/>
        </w:rPr>
        <w:t>// Everything else</w:t>
      </w:r>
    </w:p>
    <w:p w14:paraId="7578F19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3BDA477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3FF5617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each character in the saved items string ...</w:t>
      </w:r>
    </w:p>
    <w:p w14:paraId="43A846D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t : _savedItems)</w:t>
      </w:r>
    </w:p>
    <w:p w14:paraId="29B2FD6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 If the character matches the target charaters</w:t>
      </w:r>
    </w:p>
    <w:p w14:paraId="52AF201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i.e. is an object in the maze to be picked up ...</w:t>
      </w:r>
    </w:p>
    <w:p w14:paraId="236F18D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 == t)                </w:t>
      </w:r>
    </w:p>
    <w:p w14:paraId="78193EC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 create a hallway node</w:t>
      </w:r>
    </w:p>
    <w:p w14:paraId="7B8970F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CreateHallwayNode(row, col, c);                </w:t>
      </w:r>
    </w:p>
    <w:p w14:paraId="62BFA18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col++;</w:t>
      </w:r>
    </w:p>
    <w:p w14:paraId="6CA3896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8DA654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row++;</w:t>
      </w:r>
    </w:p>
    <w:p w14:paraId="4D6CCF4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6258B93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"\r\nNodes Created: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GetNodeCount()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00C799A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45E678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34B5461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294E7BE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::CreateStartNode(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42F38F5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Create a new node with s value</w:t>
      </w:r>
    </w:p>
    <w:p w14:paraId="14CFC77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CreateNode(</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w:t>
      </w:r>
    </w:p>
    <w:p w14:paraId="0223751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Set the start node pointer to the start node</w:t>
      </w:r>
    </w:p>
    <w:p w14:paraId="254F1BC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_startNode = _graph.front();</w:t>
      </w:r>
    </w:p>
    <w:p w14:paraId="66E8FB1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Leave a breadcrumb on the start node so it does not get revisited </w:t>
      </w:r>
    </w:p>
    <w:p w14:paraId="12F52D0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_startNode-&gt;IsVisited();</w:t>
      </w:r>
    </w:p>
    <w:p w14:paraId="62CDE5B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FF2C52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6F82F01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::CreateHallwayNode(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w:t>
      </w:r>
    </w:p>
    <w:p w14:paraId="0D418AA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Create a new node</w:t>
      </w:r>
    </w:p>
    <w:p w14:paraId="267122E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CreateNode(</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w:t>
      </w:r>
    </w:p>
    <w:p w14:paraId="5D53CF0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there is a node to the left, connect to it</w:t>
      </w:r>
    </w:p>
    <w:p w14:paraId="733A2FB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(HasLeftAdjacent(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1A452FB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LinkNodes(FindLeftAdjacentNode(</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_graph.back());</w:t>
      </w:r>
    </w:p>
    <w:p w14:paraId="6B45183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4BFA6F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there is a node above, connect to it</w:t>
      </w:r>
    </w:p>
    <w:p w14:paraId="577429D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(HasTopAdjacent(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1E750E9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LinkNodes(FindTopAdjacentNode(</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_graph.back());</w:t>
      </w:r>
    </w:p>
    <w:p w14:paraId="0BBDA4A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05616BF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576998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31ED750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::MeetsNodeCriteria(</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7DAED62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set the flag to true by default</w:t>
      </w:r>
    </w:p>
    <w:p w14:paraId="375B26E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flag = </w:t>
      </w:r>
      <w:r>
        <w:rPr>
          <w:rFonts w:ascii="Consolas" w:hAnsi="Consolas" w:cs="Consolas"/>
          <w:color w:val="0000FF"/>
          <w:sz w:val="19"/>
          <w:szCs w:val="19"/>
        </w:rPr>
        <w:t>true</w:t>
      </w:r>
      <w:r>
        <w:rPr>
          <w:rFonts w:ascii="Consolas" w:hAnsi="Consolas" w:cs="Consolas"/>
          <w:color w:val="000000"/>
          <w:sz w:val="19"/>
          <w:szCs w:val="19"/>
        </w:rPr>
        <w:t>;</w:t>
      </w:r>
    </w:p>
    <w:p w14:paraId="3EF072B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 space is not the start position</w:t>
      </w:r>
    </w:p>
    <w:p w14:paraId="296DA78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(_maze</w:t>
      </w:r>
      <w:r>
        <w:rPr>
          <w:rFonts w:ascii="Consolas" w:hAnsi="Consolas" w:cs="Consolas"/>
          <w:color w:val="008080"/>
          <w:sz w:val="19"/>
          <w:szCs w:val="19"/>
        </w:rPr>
        <w:t>[</w:t>
      </w:r>
      <w:r>
        <w:rPr>
          <w:rFonts w:ascii="Consolas" w:hAnsi="Consolas" w:cs="Consolas"/>
          <w:color w:val="808080"/>
          <w:sz w:val="19"/>
          <w:szCs w:val="19"/>
        </w:rPr>
        <w:t>row</w:t>
      </w:r>
      <w:r>
        <w:rPr>
          <w:rFonts w:ascii="Consolas" w:hAnsi="Consolas" w:cs="Consolas"/>
          <w:color w:val="008080"/>
          <w:sz w:val="19"/>
          <w:szCs w:val="19"/>
        </w:rPr>
        <w:t>][</w:t>
      </w:r>
      <w:r>
        <w:rPr>
          <w:rFonts w:ascii="Consolas" w:hAnsi="Consolas" w:cs="Consolas"/>
          <w:color w:val="808080"/>
          <w:sz w:val="19"/>
          <w:szCs w:val="19"/>
        </w:rPr>
        <w:t>col</w:t>
      </w:r>
      <w:r>
        <w:rPr>
          <w:rFonts w:ascii="Consolas" w:hAnsi="Consolas" w:cs="Consolas"/>
          <w:color w:val="008080"/>
          <w:sz w:val="19"/>
          <w:szCs w:val="19"/>
        </w:rPr>
        <w:t>]</w:t>
      </w:r>
      <w:r>
        <w:rPr>
          <w:rFonts w:ascii="Consolas" w:hAnsi="Consolas" w:cs="Consolas"/>
          <w:color w:val="000000"/>
          <w:sz w:val="19"/>
          <w:szCs w:val="19"/>
        </w:rPr>
        <w:t xml:space="preserve"> != tolower(</w:t>
      </w:r>
      <w:r>
        <w:rPr>
          <w:rFonts w:ascii="Consolas" w:hAnsi="Consolas" w:cs="Consolas"/>
          <w:color w:val="A31515"/>
          <w:sz w:val="19"/>
          <w:szCs w:val="19"/>
        </w:rPr>
        <w:t>'S'</w:t>
      </w:r>
      <w:r>
        <w:rPr>
          <w:rFonts w:ascii="Consolas" w:hAnsi="Consolas" w:cs="Consolas"/>
          <w:color w:val="000000"/>
          <w:sz w:val="19"/>
          <w:szCs w:val="19"/>
        </w:rPr>
        <w:t>)) {</w:t>
      </w:r>
    </w:p>
    <w:p w14:paraId="6EC1BA9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 space is a horizontal hallway set the flag to false</w:t>
      </w:r>
    </w:p>
    <w:p w14:paraId="1920220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(!HasTopAdjacent(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&amp;&amp;                 </w:t>
      </w:r>
      <w:r>
        <w:rPr>
          <w:rFonts w:ascii="Consolas" w:hAnsi="Consolas" w:cs="Consolas"/>
          <w:color w:val="008000"/>
          <w:sz w:val="19"/>
          <w:szCs w:val="19"/>
        </w:rPr>
        <w:t>//  * * *</w:t>
      </w:r>
    </w:p>
    <w:p w14:paraId="00C7157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HasLeftAdjacent(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&amp;&amp;                 </w:t>
      </w:r>
      <w:r>
        <w:rPr>
          <w:rFonts w:ascii="Consolas" w:hAnsi="Consolas" w:cs="Consolas"/>
          <w:color w:val="008000"/>
          <w:sz w:val="19"/>
          <w:szCs w:val="19"/>
        </w:rPr>
        <w:t xml:space="preserve">//  </w:t>
      </w:r>
    </w:p>
    <w:p w14:paraId="708FD17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!HasDownAdjacent(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&amp;&amp;                </w:t>
      </w:r>
      <w:r>
        <w:rPr>
          <w:rFonts w:ascii="Consolas" w:hAnsi="Consolas" w:cs="Consolas"/>
          <w:color w:val="008000"/>
          <w:sz w:val="19"/>
          <w:szCs w:val="19"/>
        </w:rPr>
        <w:t>//  * * *</w:t>
      </w:r>
    </w:p>
    <w:p w14:paraId="5863D4D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HasRightAdjacent(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flag = </w:t>
      </w:r>
      <w:r>
        <w:rPr>
          <w:rFonts w:ascii="Consolas" w:hAnsi="Consolas" w:cs="Consolas"/>
          <w:color w:val="0000FF"/>
          <w:sz w:val="19"/>
          <w:szCs w:val="19"/>
        </w:rPr>
        <w:t>false</w:t>
      </w:r>
      <w:r>
        <w:rPr>
          <w:rFonts w:ascii="Consolas" w:hAnsi="Consolas" w:cs="Consolas"/>
          <w:color w:val="000000"/>
          <w:sz w:val="19"/>
          <w:szCs w:val="19"/>
        </w:rPr>
        <w:t>;</w:t>
      </w:r>
    </w:p>
    <w:p w14:paraId="08EA19C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 space is a vertical hallway set the flag to false</w:t>
      </w:r>
    </w:p>
    <w:p w14:paraId="17EC761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(HasTopAdjacent(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&amp;&amp;                  </w:t>
      </w:r>
      <w:r>
        <w:rPr>
          <w:rFonts w:ascii="Consolas" w:hAnsi="Consolas" w:cs="Consolas"/>
          <w:color w:val="008000"/>
          <w:sz w:val="19"/>
          <w:szCs w:val="19"/>
        </w:rPr>
        <w:t>//  *   *</w:t>
      </w:r>
    </w:p>
    <w:p w14:paraId="657AEEB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!HasLeftAdjacent(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&amp;&amp;                </w:t>
      </w:r>
      <w:r>
        <w:rPr>
          <w:rFonts w:ascii="Consolas" w:hAnsi="Consolas" w:cs="Consolas"/>
          <w:color w:val="008000"/>
          <w:sz w:val="19"/>
          <w:szCs w:val="19"/>
        </w:rPr>
        <w:t>//  *   *</w:t>
      </w:r>
    </w:p>
    <w:p w14:paraId="3824388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HasDownAdjacent(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&amp;&amp;                 </w:t>
      </w:r>
      <w:r>
        <w:rPr>
          <w:rFonts w:ascii="Consolas" w:hAnsi="Consolas" w:cs="Consolas"/>
          <w:color w:val="008000"/>
          <w:sz w:val="19"/>
          <w:szCs w:val="19"/>
        </w:rPr>
        <w:t>//  *   *</w:t>
      </w:r>
    </w:p>
    <w:p w14:paraId="60992AF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!HasRightAdjacent(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flag = </w:t>
      </w:r>
      <w:r>
        <w:rPr>
          <w:rFonts w:ascii="Consolas" w:hAnsi="Consolas" w:cs="Consolas"/>
          <w:color w:val="0000FF"/>
          <w:sz w:val="19"/>
          <w:szCs w:val="19"/>
        </w:rPr>
        <w:t>false</w:t>
      </w:r>
      <w:r>
        <w:rPr>
          <w:rFonts w:ascii="Consolas" w:hAnsi="Consolas" w:cs="Consolas"/>
          <w:color w:val="000000"/>
          <w:sz w:val="19"/>
          <w:szCs w:val="19"/>
        </w:rPr>
        <w:t>;</w:t>
      </w:r>
    </w:p>
    <w:p w14:paraId="6F115D9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083FE48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162F39A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each char in targets</w:t>
      </w:r>
    </w:p>
    <w:p w14:paraId="2CC3AC5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c : _savedItems) {</w:t>
      </w:r>
    </w:p>
    <w:p w14:paraId="69B8267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 space is the character ...</w:t>
      </w:r>
    </w:p>
    <w:p w14:paraId="58A8129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(_maze</w:t>
      </w:r>
      <w:r>
        <w:rPr>
          <w:rFonts w:ascii="Consolas" w:hAnsi="Consolas" w:cs="Consolas"/>
          <w:color w:val="008080"/>
          <w:sz w:val="19"/>
          <w:szCs w:val="19"/>
        </w:rPr>
        <w:t>[</w:t>
      </w:r>
      <w:r>
        <w:rPr>
          <w:rFonts w:ascii="Consolas" w:hAnsi="Consolas" w:cs="Consolas"/>
          <w:color w:val="808080"/>
          <w:sz w:val="19"/>
          <w:szCs w:val="19"/>
        </w:rPr>
        <w:t>row</w:t>
      </w:r>
      <w:r>
        <w:rPr>
          <w:rFonts w:ascii="Consolas" w:hAnsi="Consolas" w:cs="Consolas"/>
          <w:color w:val="008080"/>
          <w:sz w:val="19"/>
          <w:szCs w:val="19"/>
        </w:rPr>
        <w:t>][</w:t>
      </w:r>
      <w:r>
        <w:rPr>
          <w:rFonts w:ascii="Consolas" w:hAnsi="Consolas" w:cs="Consolas"/>
          <w:color w:val="808080"/>
          <w:sz w:val="19"/>
          <w:szCs w:val="19"/>
        </w:rPr>
        <w:t>col</w:t>
      </w:r>
      <w:r>
        <w:rPr>
          <w:rFonts w:ascii="Consolas" w:hAnsi="Consolas" w:cs="Consolas"/>
          <w:color w:val="008080"/>
          <w:sz w:val="19"/>
          <w:szCs w:val="19"/>
        </w:rPr>
        <w:t>]</w:t>
      </w:r>
      <w:r>
        <w:rPr>
          <w:rFonts w:ascii="Consolas" w:hAnsi="Consolas" w:cs="Consolas"/>
          <w:color w:val="000000"/>
          <w:sz w:val="19"/>
          <w:szCs w:val="19"/>
        </w:rPr>
        <w:t xml:space="preserve"> == c)</w:t>
      </w:r>
    </w:p>
    <w:p w14:paraId="42DE44F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 set the flag to true</w:t>
      </w:r>
    </w:p>
    <w:p w14:paraId="6409435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flag = </w:t>
      </w:r>
      <w:r>
        <w:rPr>
          <w:rFonts w:ascii="Consolas" w:hAnsi="Consolas" w:cs="Consolas"/>
          <w:color w:val="0000FF"/>
          <w:sz w:val="19"/>
          <w:szCs w:val="19"/>
        </w:rPr>
        <w:t>true</w:t>
      </w:r>
      <w:r>
        <w:rPr>
          <w:rFonts w:ascii="Consolas" w:hAnsi="Consolas" w:cs="Consolas"/>
          <w:color w:val="000000"/>
          <w:sz w:val="19"/>
          <w:szCs w:val="19"/>
        </w:rPr>
        <w:t>;</w:t>
      </w:r>
    </w:p>
    <w:p w14:paraId="526A8CD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CA9310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61CB949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flag;</w:t>
      </w:r>
    </w:p>
    <w:p w14:paraId="5A11438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w:t>
      </w:r>
    </w:p>
    <w:p w14:paraId="6358222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47230E0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::HasLeftAdjacent(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26DE16E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(_maze</w:t>
      </w:r>
      <w:r>
        <w:rPr>
          <w:rFonts w:ascii="Consolas" w:hAnsi="Consolas" w:cs="Consolas"/>
          <w:color w:val="008080"/>
          <w:sz w:val="19"/>
          <w:szCs w:val="19"/>
        </w:rPr>
        <w:t>[</w:t>
      </w:r>
      <w:r>
        <w:rPr>
          <w:rFonts w:ascii="Consolas" w:hAnsi="Consolas" w:cs="Consolas"/>
          <w:color w:val="808080"/>
          <w:sz w:val="19"/>
          <w:szCs w:val="19"/>
        </w:rPr>
        <w:t>row</w:t>
      </w:r>
      <w:r>
        <w:rPr>
          <w:rFonts w:ascii="Consolas" w:hAnsi="Consolas" w:cs="Consolas"/>
          <w:color w:val="008080"/>
          <w:sz w:val="19"/>
          <w:szCs w:val="19"/>
        </w:rPr>
        <w:t>][</w:t>
      </w:r>
      <w:r>
        <w:rPr>
          <w:rFonts w:ascii="Consolas" w:hAnsi="Consolas" w:cs="Consolas"/>
          <w:color w:val="808080"/>
          <w:sz w:val="19"/>
          <w:szCs w:val="19"/>
        </w:rPr>
        <w:t>col</w:t>
      </w:r>
      <w:r>
        <w:rPr>
          <w:rFonts w:ascii="Consolas" w:hAnsi="Consolas" w:cs="Consolas"/>
          <w:color w:val="000000"/>
          <w:sz w:val="19"/>
          <w:szCs w:val="19"/>
        </w:rPr>
        <w:t xml:space="preserve"> - 1</w:t>
      </w:r>
      <w:r>
        <w:rPr>
          <w:rFonts w:ascii="Consolas" w:hAnsi="Consolas" w:cs="Consolas"/>
          <w:color w:val="008080"/>
          <w:sz w:val="19"/>
          <w:szCs w:val="19"/>
        </w:rPr>
        <w:t>]</w:t>
      </w:r>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31219F7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1F07D1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31FCA14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::HasTopAdjacent(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43C4997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(_maze</w:t>
      </w:r>
      <w:r>
        <w:rPr>
          <w:rFonts w:ascii="Consolas" w:hAnsi="Consolas" w:cs="Consolas"/>
          <w:color w:val="008080"/>
          <w:sz w:val="19"/>
          <w:szCs w:val="19"/>
        </w:rPr>
        <w:t>[</w:t>
      </w:r>
      <w:r>
        <w:rPr>
          <w:rFonts w:ascii="Consolas" w:hAnsi="Consolas" w:cs="Consolas"/>
          <w:color w:val="808080"/>
          <w:sz w:val="19"/>
          <w:szCs w:val="19"/>
        </w:rPr>
        <w:t>row</w:t>
      </w:r>
      <w:r>
        <w:rPr>
          <w:rFonts w:ascii="Consolas" w:hAnsi="Consolas" w:cs="Consolas"/>
          <w:color w:val="000000"/>
          <w:sz w:val="19"/>
          <w:szCs w:val="19"/>
        </w:rPr>
        <w:t>-1</w:t>
      </w:r>
      <w:r>
        <w:rPr>
          <w:rFonts w:ascii="Consolas" w:hAnsi="Consolas" w:cs="Consolas"/>
          <w:color w:val="008080"/>
          <w:sz w:val="19"/>
          <w:szCs w:val="19"/>
        </w:rPr>
        <w:t>][</w:t>
      </w:r>
      <w:r>
        <w:rPr>
          <w:rFonts w:ascii="Consolas" w:hAnsi="Consolas" w:cs="Consolas"/>
          <w:color w:val="808080"/>
          <w:sz w:val="19"/>
          <w:szCs w:val="19"/>
        </w:rPr>
        <w:t>col</w:t>
      </w:r>
      <w:r>
        <w:rPr>
          <w:rFonts w:ascii="Consolas" w:hAnsi="Consolas" w:cs="Consolas"/>
          <w:color w:val="008080"/>
          <w:sz w:val="19"/>
          <w:szCs w:val="19"/>
        </w:rPr>
        <w:t>]</w:t>
      </w:r>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6840D85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AB8D84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404DDEA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::HasRightAdjacent(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0662A13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(_maze</w:t>
      </w:r>
      <w:r>
        <w:rPr>
          <w:rFonts w:ascii="Consolas" w:hAnsi="Consolas" w:cs="Consolas"/>
          <w:color w:val="008080"/>
          <w:sz w:val="19"/>
          <w:szCs w:val="19"/>
        </w:rPr>
        <w:t>[</w:t>
      </w:r>
      <w:r>
        <w:rPr>
          <w:rFonts w:ascii="Consolas" w:hAnsi="Consolas" w:cs="Consolas"/>
          <w:color w:val="808080"/>
          <w:sz w:val="19"/>
          <w:szCs w:val="19"/>
        </w:rPr>
        <w:t>row</w:t>
      </w:r>
      <w:r>
        <w:rPr>
          <w:rFonts w:ascii="Consolas" w:hAnsi="Consolas" w:cs="Consolas"/>
          <w:color w:val="008080"/>
          <w:sz w:val="19"/>
          <w:szCs w:val="19"/>
        </w:rPr>
        <w:t>][</w:t>
      </w:r>
      <w:r>
        <w:rPr>
          <w:rFonts w:ascii="Consolas" w:hAnsi="Consolas" w:cs="Consolas"/>
          <w:color w:val="808080"/>
          <w:sz w:val="19"/>
          <w:szCs w:val="19"/>
        </w:rPr>
        <w:t>col</w:t>
      </w:r>
      <w:r>
        <w:rPr>
          <w:rFonts w:ascii="Consolas" w:hAnsi="Consolas" w:cs="Consolas"/>
          <w:color w:val="000000"/>
          <w:sz w:val="19"/>
          <w:szCs w:val="19"/>
        </w:rPr>
        <w:t xml:space="preserve"> + 1</w:t>
      </w:r>
      <w:r>
        <w:rPr>
          <w:rFonts w:ascii="Consolas" w:hAnsi="Consolas" w:cs="Consolas"/>
          <w:color w:val="008080"/>
          <w:sz w:val="19"/>
          <w:szCs w:val="19"/>
        </w:rPr>
        <w:t>]</w:t>
      </w:r>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10D006A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79B698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402BBFA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::HasDownAdjacent(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696517B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(_maze</w:t>
      </w:r>
      <w:r>
        <w:rPr>
          <w:rFonts w:ascii="Consolas" w:hAnsi="Consolas" w:cs="Consolas"/>
          <w:color w:val="00808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w:t>
      </w:r>
      <w:r>
        <w:rPr>
          <w:rFonts w:ascii="Consolas" w:hAnsi="Consolas" w:cs="Consolas"/>
          <w:color w:val="008080"/>
          <w:sz w:val="19"/>
          <w:szCs w:val="19"/>
        </w:rPr>
        <w:t>][</w:t>
      </w:r>
      <w:r>
        <w:rPr>
          <w:rFonts w:ascii="Consolas" w:hAnsi="Consolas" w:cs="Consolas"/>
          <w:color w:val="808080"/>
          <w:sz w:val="19"/>
          <w:szCs w:val="19"/>
        </w:rPr>
        <w:t>col</w:t>
      </w:r>
      <w:r>
        <w:rPr>
          <w:rFonts w:ascii="Consolas" w:hAnsi="Consolas" w:cs="Consolas"/>
          <w:color w:val="008080"/>
          <w:sz w:val="19"/>
          <w:szCs w:val="19"/>
        </w:rPr>
        <w:t>]</w:t>
      </w:r>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664B35A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E55F24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723D5B5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::FindLeftAdjacentNode(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36E73ED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result = </w:t>
      </w:r>
      <w:r>
        <w:rPr>
          <w:rFonts w:ascii="Consolas" w:hAnsi="Consolas" w:cs="Consolas"/>
          <w:color w:val="0000FF"/>
          <w:sz w:val="19"/>
          <w:szCs w:val="19"/>
        </w:rPr>
        <w:t>nullptr</w:t>
      </w:r>
      <w:r>
        <w:rPr>
          <w:rFonts w:ascii="Consolas" w:hAnsi="Consolas" w:cs="Consolas"/>
          <w:color w:val="000000"/>
          <w:sz w:val="19"/>
          <w:szCs w:val="19"/>
        </w:rPr>
        <w:t>;</w:t>
      </w:r>
    </w:p>
    <w:p w14:paraId="6062137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loop back through each space on the left until a space that matches the node criteria is found and return that node</w:t>
      </w:r>
    </w:p>
    <w:p w14:paraId="2D91D53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w:t>
      </w:r>
      <w:r>
        <w:rPr>
          <w:rFonts w:ascii="Consolas" w:hAnsi="Consolas" w:cs="Consolas"/>
          <w:color w:val="808080"/>
          <w:sz w:val="19"/>
          <w:szCs w:val="19"/>
        </w:rPr>
        <w:t>col</w:t>
      </w:r>
      <w:r>
        <w:rPr>
          <w:rFonts w:ascii="Consolas" w:hAnsi="Consolas" w:cs="Consolas"/>
          <w:color w:val="000000"/>
          <w:sz w:val="19"/>
          <w:szCs w:val="19"/>
        </w:rPr>
        <w:t xml:space="preserve"> - 1; i &gt; -1; i--) {</w:t>
      </w:r>
    </w:p>
    <w:p w14:paraId="4EAE353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(MeetsNodeCriteria(</w:t>
      </w:r>
      <w:r>
        <w:rPr>
          <w:rFonts w:ascii="Consolas" w:hAnsi="Consolas" w:cs="Consolas"/>
          <w:color w:val="808080"/>
          <w:sz w:val="19"/>
          <w:szCs w:val="19"/>
        </w:rPr>
        <w:t>row</w:t>
      </w:r>
      <w:r>
        <w:rPr>
          <w:rFonts w:ascii="Consolas" w:hAnsi="Consolas" w:cs="Consolas"/>
          <w:color w:val="000000"/>
          <w:sz w:val="19"/>
          <w:szCs w:val="19"/>
        </w:rPr>
        <w:t>, i)) {</w:t>
      </w:r>
    </w:p>
    <w:p w14:paraId="0C3B5CD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n : _graph) {</w:t>
      </w:r>
    </w:p>
    <w:p w14:paraId="5C6554E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(n-&gt;GetPos().row == </w:t>
      </w:r>
      <w:r>
        <w:rPr>
          <w:rFonts w:ascii="Consolas" w:hAnsi="Consolas" w:cs="Consolas"/>
          <w:color w:val="808080"/>
          <w:sz w:val="19"/>
          <w:szCs w:val="19"/>
        </w:rPr>
        <w:t>row</w:t>
      </w:r>
      <w:r>
        <w:rPr>
          <w:rFonts w:ascii="Consolas" w:hAnsi="Consolas" w:cs="Consolas"/>
          <w:color w:val="000000"/>
          <w:sz w:val="19"/>
          <w:szCs w:val="19"/>
        </w:rPr>
        <w:t xml:space="preserve"> &amp;&amp; n-&gt;GetPos().col == i) {</w:t>
      </w:r>
    </w:p>
    <w:p w14:paraId="3676457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result = n;</w:t>
      </w:r>
    </w:p>
    <w:p w14:paraId="72536DC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05A8123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BCF791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01640D5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765FA03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4D93066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C694BF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result;</w:t>
      </w:r>
    </w:p>
    <w:p w14:paraId="0E937B6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AF1D4E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3A810AB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::FindTopAdjacentNode(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0383F64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result = </w:t>
      </w:r>
      <w:r>
        <w:rPr>
          <w:rFonts w:ascii="Consolas" w:hAnsi="Consolas" w:cs="Consolas"/>
          <w:color w:val="0000FF"/>
          <w:sz w:val="19"/>
          <w:szCs w:val="19"/>
        </w:rPr>
        <w:t>nullptr</w:t>
      </w:r>
      <w:r>
        <w:rPr>
          <w:rFonts w:ascii="Consolas" w:hAnsi="Consolas" w:cs="Consolas"/>
          <w:color w:val="000000"/>
          <w:sz w:val="19"/>
          <w:szCs w:val="19"/>
        </w:rPr>
        <w:t>;</w:t>
      </w:r>
    </w:p>
    <w:p w14:paraId="788CC52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loop back through each space on the top until a space that matches the node criteria is found and return that node</w:t>
      </w:r>
    </w:p>
    <w:p w14:paraId="4B75746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w:t>
      </w:r>
      <w:r>
        <w:rPr>
          <w:rFonts w:ascii="Consolas" w:hAnsi="Consolas" w:cs="Consolas"/>
          <w:color w:val="808080"/>
          <w:sz w:val="19"/>
          <w:szCs w:val="19"/>
        </w:rPr>
        <w:t>row</w:t>
      </w:r>
      <w:r>
        <w:rPr>
          <w:rFonts w:ascii="Consolas" w:hAnsi="Consolas" w:cs="Consolas"/>
          <w:color w:val="000000"/>
          <w:sz w:val="19"/>
          <w:szCs w:val="19"/>
        </w:rPr>
        <w:t xml:space="preserve"> - 1; i &gt; 0; i--)</w:t>
      </w:r>
    </w:p>
    <w:p w14:paraId="73FFE65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3B347DA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(MeetsNodeCriteria(i, </w:t>
      </w:r>
      <w:r>
        <w:rPr>
          <w:rFonts w:ascii="Consolas" w:hAnsi="Consolas" w:cs="Consolas"/>
          <w:color w:val="808080"/>
          <w:sz w:val="19"/>
          <w:szCs w:val="19"/>
        </w:rPr>
        <w:t>col</w:t>
      </w:r>
      <w:r>
        <w:rPr>
          <w:rFonts w:ascii="Consolas" w:hAnsi="Consolas" w:cs="Consolas"/>
          <w:color w:val="000000"/>
          <w:sz w:val="19"/>
          <w:szCs w:val="19"/>
        </w:rPr>
        <w:t>)) {</w:t>
      </w:r>
    </w:p>
    <w:p w14:paraId="67C57F2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n : _graph) {</w:t>
      </w:r>
    </w:p>
    <w:p w14:paraId="1EABF54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(n-&gt;GetPos().row == i &amp;&amp; n-&gt;GetPos().col == </w:t>
      </w:r>
      <w:r>
        <w:rPr>
          <w:rFonts w:ascii="Consolas" w:hAnsi="Consolas" w:cs="Consolas"/>
          <w:color w:val="808080"/>
          <w:sz w:val="19"/>
          <w:szCs w:val="19"/>
        </w:rPr>
        <w:t>col</w:t>
      </w:r>
      <w:r>
        <w:rPr>
          <w:rFonts w:ascii="Consolas" w:hAnsi="Consolas" w:cs="Consolas"/>
          <w:color w:val="000000"/>
          <w:sz w:val="19"/>
          <w:szCs w:val="19"/>
        </w:rPr>
        <w:t>) {</w:t>
      </w:r>
    </w:p>
    <w:p w14:paraId="45EE67A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result = n;</w:t>
      </w:r>
    </w:p>
    <w:p w14:paraId="660B8C5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6412FC0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475B9B5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2064448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41A5F80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728666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03EE4D8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result;</w:t>
      </w:r>
    </w:p>
    <w:p w14:paraId="6821C78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2F1684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323B4A6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::GetNodeCount() {</w:t>
      </w:r>
    </w:p>
    <w:p w14:paraId="27A1678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_graph.size();</w:t>
      </w:r>
    </w:p>
    <w:p w14:paraId="760E267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7E5D34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66E7525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::PrintMazeWithRobot(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w:t>
      </w:r>
    </w:p>
    <w:p w14:paraId="534E9DA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y = 0;</w:t>
      </w:r>
    </w:p>
    <w:p w14:paraId="0A023B6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each row in the maze</w:t>
      </w:r>
    </w:p>
    <w:p w14:paraId="12AC9E7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r : _maze) {</w:t>
      </w:r>
    </w:p>
    <w:p w14:paraId="0347940C"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for each col in the row</w:t>
      </w:r>
    </w:p>
    <w:p w14:paraId="6C0743E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c : r) {</w:t>
      </w:r>
    </w:p>
    <w:p w14:paraId="6DC51A4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the space is where the robot is print out O</w:t>
      </w:r>
    </w:p>
    <w:p w14:paraId="3D8E4EC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==y &amp;&amp; </w:t>
      </w:r>
      <w:r>
        <w:rPr>
          <w:rFonts w:ascii="Consolas" w:hAnsi="Consolas" w:cs="Consolas"/>
          <w:color w:val="808080"/>
          <w:sz w:val="19"/>
          <w:szCs w:val="19"/>
        </w:rPr>
        <w:t>col</w:t>
      </w:r>
      <w:r>
        <w:rPr>
          <w:rFonts w:ascii="Consolas" w:hAnsi="Consolas" w:cs="Consolas"/>
          <w:color w:val="000000"/>
          <w:sz w:val="19"/>
          <w:szCs w:val="19"/>
        </w:rPr>
        <w:t>==x) {</w:t>
      </w:r>
    </w:p>
    <w:p w14:paraId="1771875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 "</w:t>
      </w:r>
      <w:r>
        <w:rPr>
          <w:rFonts w:ascii="Consolas" w:hAnsi="Consolas" w:cs="Consolas"/>
          <w:color w:val="000000"/>
          <w:sz w:val="19"/>
          <w:szCs w:val="19"/>
        </w:rPr>
        <w:t>;</w:t>
      </w:r>
    </w:p>
    <w:p w14:paraId="79627E1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28BC52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p>
    <w:p w14:paraId="5717DED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otherwise print out the character</w:t>
      </w:r>
    </w:p>
    <w:p w14:paraId="49CD686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c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682B000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4ACC06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x++;</w:t>
      </w:r>
    </w:p>
    <w:p w14:paraId="025DB0D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F56134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042D74B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y++;</w:t>
      </w:r>
    </w:p>
    <w:p w14:paraId="5EE361A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x = 0;</w:t>
      </w:r>
    </w:p>
    <w:p w14:paraId="54252C7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312795F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6B007A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3A2382D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::GetItems() {</w:t>
      </w:r>
    </w:p>
    <w:p w14:paraId="7F5F49C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_savedItems;</w:t>
      </w:r>
    </w:p>
    <w:p w14:paraId="059DF85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84CD92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5732915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::SetItems(std::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 {</w:t>
      </w:r>
    </w:p>
    <w:p w14:paraId="49FDB17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_savedItems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248DB7F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BD725C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37D0C26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Maze</w:t>
      </w:r>
      <w:r>
        <w:rPr>
          <w:rFonts w:ascii="Consolas" w:hAnsi="Consolas" w:cs="Consolas"/>
          <w:color w:val="000000"/>
          <w:sz w:val="19"/>
          <w:szCs w:val="19"/>
        </w:rPr>
        <w:t>::SaveItems(std::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myText</w:t>
      </w:r>
      <w:r>
        <w:rPr>
          <w:rFonts w:ascii="Consolas" w:hAnsi="Consolas" w:cs="Consolas"/>
          <w:color w:val="000000"/>
          <w:sz w:val="19"/>
          <w:szCs w:val="19"/>
        </w:rPr>
        <w:t>){</w:t>
      </w:r>
    </w:p>
    <w:p w14:paraId="5EBE6FA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c : </w:t>
      </w:r>
      <w:r>
        <w:rPr>
          <w:rFonts w:ascii="Consolas" w:hAnsi="Consolas" w:cs="Consolas"/>
          <w:color w:val="808080"/>
          <w:sz w:val="19"/>
          <w:szCs w:val="19"/>
        </w:rPr>
        <w:t>myText</w:t>
      </w:r>
      <w:r>
        <w:rPr>
          <w:rFonts w:ascii="Consolas" w:hAnsi="Consolas" w:cs="Consolas"/>
          <w:color w:val="000000"/>
          <w:sz w:val="19"/>
          <w:szCs w:val="19"/>
        </w:rPr>
        <w:t>) {</w:t>
      </w:r>
    </w:p>
    <w:p w14:paraId="4ACD9CF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switch</w:t>
      </w:r>
      <w:r>
        <w:rPr>
          <w:rFonts w:ascii="Consolas" w:hAnsi="Consolas" w:cs="Consolas"/>
          <w:color w:val="000000"/>
          <w:sz w:val="19"/>
          <w:szCs w:val="19"/>
        </w:rPr>
        <w:t xml:space="preserve"> (c)</w:t>
      </w:r>
    </w:p>
    <w:p w14:paraId="4D0BF7B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F2AF99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w:t>
      </w:r>
    </w:p>
    <w:p w14:paraId="0EB665C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w:t>
      </w:r>
    </w:p>
    <w:p w14:paraId="066B858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'3'</w:t>
      </w:r>
      <w:r>
        <w:rPr>
          <w:rFonts w:ascii="Consolas" w:hAnsi="Consolas" w:cs="Consolas"/>
          <w:color w:val="000000"/>
          <w:sz w:val="19"/>
          <w:szCs w:val="19"/>
        </w:rPr>
        <w:t>:</w:t>
      </w:r>
    </w:p>
    <w:p w14:paraId="65EE0D5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'4'</w:t>
      </w:r>
      <w:r>
        <w:rPr>
          <w:rFonts w:ascii="Consolas" w:hAnsi="Consolas" w:cs="Consolas"/>
          <w:color w:val="000000"/>
          <w:sz w:val="19"/>
          <w:szCs w:val="19"/>
        </w:rPr>
        <w:t>:</w:t>
      </w:r>
    </w:p>
    <w:p w14:paraId="7881B9A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'5'</w:t>
      </w:r>
      <w:r>
        <w:rPr>
          <w:rFonts w:ascii="Consolas" w:hAnsi="Consolas" w:cs="Consolas"/>
          <w:color w:val="000000"/>
          <w:sz w:val="19"/>
          <w:szCs w:val="19"/>
        </w:rPr>
        <w:t>:</w:t>
      </w:r>
    </w:p>
    <w:p w14:paraId="23BB7A8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'6'</w:t>
      </w:r>
      <w:r>
        <w:rPr>
          <w:rFonts w:ascii="Consolas" w:hAnsi="Consolas" w:cs="Consolas"/>
          <w:color w:val="000000"/>
          <w:sz w:val="19"/>
          <w:szCs w:val="19"/>
        </w:rPr>
        <w:t>:</w:t>
      </w:r>
    </w:p>
    <w:p w14:paraId="6A59796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'7'</w:t>
      </w:r>
      <w:r>
        <w:rPr>
          <w:rFonts w:ascii="Consolas" w:hAnsi="Consolas" w:cs="Consolas"/>
          <w:color w:val="000000"/>
          <w:sz w:val="19"/>
          <w:szCs w:val="19"/>
        </w:rPr>
        <w:t>:</w:t>
      </w:r>
    </w:p>
    <w:p w14:paraId="0593E3E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'8'</w:t>
      </w:r>
      <w:r>
        <w:rPr>
          <w:rFonts w:ascii="Consolas" w:hAnsi="Consolas" w:cs="Consolas"/>
          <w:color w:val="000000"/>
          <w:sz w:val="19"/>
          <w:szCs w:val="19"/>
        </w:rPr>
        <w:t>:</w:t>
      </w:r>
    </w:p>
    <w:p w14:paraId="159BBDB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'9'</w:t>
      </w:r>
      <w:r>
        <w:rPr>
          <w:rFonts w:ascii="Consolas" w:hAnsi="Consolas" w:cs="Consolas"/>
          <w:color w:val="000000"/>
          <w:sz w:val="19"/>
          <w:szCs w:val="19"/>
        </w:rPr>
        <w:t>:</w:t>
      </w:r>
    </w:p>
    <w:p w14:paraId="12C9B4F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F2FB33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_savedItems </w:t>
      </w:r>
      <w:r>
        <w:rPr>
          <w:rFonts w:ascii="Consolas" w:hAnsi="Consolas" w:cs="Consolas"/>
          <w:color w:val="008080"/>
          <w:sz w:val="19"/>
          <w:szCs w:val="19"/>
        </w:rPr>
        <w:t>+=</w:t>
      </w:r>
      <w:r>
        <w:rPr>
          <w:rFonts w:ascii="Consolas" w:hAnsi="Consolas" w:cs="Consolas"/>
          <w:color w:val="000000"/>
          <w:sz w:val="19"/>
          <w:szCs w:val="19"/>
        </w:rPr>
        <w:t xml:space="preserve"> c;</w:t>
      </w:r>
    </w:p>
    <w:p w14:paraId="43FAC56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0674EA4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4E4B523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default</w:t>
      </w:r>
      <w:r>
        <w:rPr>
          <w:rFonts w:ascii="Consolas" w:hAnsi="Consolas" w:cs="Consolas"/>
          <w:color w:val="000000"/>
          <w:sz w:val="19"/>
          <w:szCs w:val="19"/>
        </w:rPr>
        <w:t>:</w:t>
      </w:r>
    </w:p>
    <w:p w14:paraId="3A9D23C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39734EE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7A7EA0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03FB6E6E" w14:textId="2AFFA95F" w:rsidR="00491C78" w:rsidRDefault="00D07BF0" w:rsidP="00D07BF0">
      <w:pPr>
        <w:spacing w:line="259" w:lineRule="auto"/>
        <w:jc w:val="left"/>
        <w:rPr>
          <w:rFonts w:eastAsiaTheme="majorEastAsia" w:cstheme="majorBidi"/>
          <w:b/>
          <w:color w:val="5F497A" w:themeColor="accent4" w:themeShade="BF"/>
          <w:sz w:val="30"/>
          <w:szCs w:val="26"/>
          <w:u w:val="single"/>
        </w:rPr>
      </w:pPr>
      <w:r>
        <w:rPr>
          <w:rFonts w:ascii="Consolas" w:hAnsi="Consolas" w:cs="Consolas"/>
          <w:color w:val="000000"/>
          <w:sz w:val="19"/>
          <w:szCs w:val="19"/>
        </w:rPr>
        <w:t>}</w:t>
      </w:r>
      <w:r>
        <w:t xml:space="preserve"> </w:t>
      </w:r>
      <w:r w:rsidR="00491C78">
        <w:br w:type="page"/>
      </w:r>
    </w:p>
    <w:p w14:paraId="09BDBE79" w14:textId="427E57CF" w:rsidR="00FF6CC9" w:rsidRDefault="00491C78" w:rsidP="00FF6CC9">
      <w:pPr>
        <w:pStyle w:val="Heading2"/>
      </w:pPr>
      <w:bookmarkStart w:id="57" w:name="_Toc58769916"/>
      <w:r>
        <w:lastRenderedPageBreak/>
        <w:t>Node.h</w:t>
      </w:r>
      <w:bookmarkEnd w:id="57"/>
    </w:p>
    <w:p w14:paraId="5AED26F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6FC508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"Libraries.h"</w:t>
      </w:r>
    </w:p>
    <w:p w14:paraId="28AA65D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2C11F3A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p>
    <w:p w14:paraId="47BCFB8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row;</w:t>
      </w:r>
    </w:p>
    <w:p w14:paraId="380A23D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col;</w:t>
      </w:r>
    </w:p>
    <w:p w14:paraId="780CBE1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BE6AA1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7B19084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w:t>
      </w:r>
    </w:p>
    <w:p w14:paraId="0A60762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adjacentNode</w:t>
      </w:r>
      <w:r>
        <w:rPr>
          <w:rFonts w:ascii="Consolas" w:hAnsi="Consolas" w:cs="Consolas"/>
          <w:color w:val="000000"/>
          <w:sz w:val="19"/>
          <w:szCs w:val="19"/>
        </w:rPr>
        <w:t xml:space="preserve"> {</w:t>
      </w:r>
    </w:p>
    <w:p w14:paraId="31A1532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cost;</w:t>
      </w:r>
    </w:p>
    <w:p w14:paraId="1500576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nP;</w:t>
      </w:r>
    </w:p>
    <w:p w14:paraId="4926393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A6E36F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Attributes</w:t>
      </w:r>
    </w:p>
    <w:p w14:paraId="51408EB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34AF86D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_position;</w:t>
      </w:r>
    </w:p>
    <w:p w14:paraId="4CD43B0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_visited;</w:t>
      </w:r>
    </w:p>
    <w:p w14:paraId="04E91E0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_value;</w:t>
      </w:r>
    </w:p>
    <w:p w14:paraId="7E3121D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DEC439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adjacentNode</w:t>
      </w:r>
      <w:r>
        <w:rPr>
          <w:rFonts w:ascii="Consolas" w:hAnsi="Consolas" w:cs="Consolas"/>
          <w:color w:val="000000"/>
          <w:sz w:val="19"/>
          <w:szCs w:val="19"/>
        </w:rPr>
        <w:t>&gt; _AdjacentNodes;</w:t>
      </w:r>
    </w:p>
    <w:p w14:paraId="2BEAF0D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6F257BC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0C09A8A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Constructors</w:t>
      </w:r>
    </w:p>
    <w:p w14:paraId="6997ED2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471CCE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Node();</w:t>
      </w:r>
    </w:p>
    <w:p w14:paraId="1CCDBA2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1B6BC2B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~Node();</w:t>
      </w:r>
    </w:p>
    <w:p w14:paraId="101997B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40DDE18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1B22E68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Properties</w:t>
      </w:r>
    </w:p>
    <w:p w14:paraId="24F23F4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7C7355A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6FA991A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7449C8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//Setters</w:t>
      </w:r>
    </w:p>
    <w:p w14:paraId="7E3625E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SetValue(</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7E58417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
    <w:p w14:paraId="1AD36D1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//Getters</w:t>
      </w:r>
    </w:p>
    <w:p w14:paraId="3C0CA12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GetValue();</w:t>
      </w:r>
    </w:p>
    <w:p w14:paraId="4B8F764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HasBeenVisited();</w:t>
      </w:r>
    </w:p>
    <w:p w14:paraId="59B8D66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GetPos();</w:t>
      </w:r>
    </w:p>
    <w:p w14:paraId="23064D7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43D6A77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1CE38D3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Methods</w:t>
      </w:r>
    </w:p>
    <w:p w14:paraId="60AE7DE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2120125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666C087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98CAE6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IsVisited();</w:t>
      </w:r>
    </w:p>
    <w:p w14:paraId="050C10C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LinkToNode(</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cost</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w:t>
      </w:r>
    </w:p>
    <w:p w14:paraId="3AEC1D8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0F34795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06CB5B68" w14:textId="604C882B" w:rsidR="00491C78" w:rsidRDefault="00D07BF0" w:rsidP="00D07BF0">
      <w:pPr>
        <w:spacing w:line="259" w:lineRule="auto"/>
        <w:jc w:val="left"/>
        <w:rPr>
          <w:rFonts w:eastAsiaTheme="majorEastAsia" w:cstheme="majorBidi"/>
          <w:b/>
          <w:color w:val="5F497A" w:themeColor="accent4" w:themeShade="BF"/>
          <w:sz w:val="30"/>
          <w:szCs w:val="26"/>
          <w:u w:val="single"/>
        </w:rPr>
      </w:pPr>
      <w:r>
        <w:rPr>
          <w:rFonts w:ascii="Consolas" w:hAnsi="Consolas" w:cs="Consolas"/>
          <w:color w:val="000000"/>
          <w:sz w:val="19"/>
          <w:szCs w:val="19"/>
        </w:rPr>
        <w:t>};</w:t>
      </w:r>
      <w:r>
        <w:t xml:space="preserve"> </w:t>
      </w:r>
      <w:r w:rsidR="00491C78">
        <w:br w:type="page"/>
      </w:r>
    </w:p>
    <w:p w14:paraId="592B6625" w14:textId="489B3EF7" w:rsidR="00491C78" w:rsidRDefault="00491C78" w:rsidP="00491C78">
      <w:pPr>
        <w:pStyle w:val="Heading2"/>
      </w:pPr>
      <w:bookmarkStart w:id="58" w:name="_Toc58769917"/>
      <w:r>
        <w:lastRenderedPageBreak/>
        <w:t>Node.cpp</w:t>
      </w:r>
      <w:bookmarkEnd w:id="58"/>
    </w:p>
    <w:p w14:paraId="75EFDC3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"Node.h"</w:t>
      </w:r>
    </w:p>
    <w:p w14:paraId="0DDFBC0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5B3D9CE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Default constructor initiating values for attributes</w:t>
      </w:r>
    </w:p>
    <w:p w14:paraId="65BA335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Node</w:t>
      </w:r>
      <w:r>
        <w:rPr>
          <w:rFonts w:ascii="Consolas" w:hAnsi="Consolas" w:cs="Consolas"/>
          <w:color w:val="000000"/>
          <w:sz w:val="19"/>
          <w:szCs w:val="19"/>
        </w:rPr>
        <w:t>::Node() {</w:t>
      </w:r>
    </w:p>
    <w:p w14:paraId="3351A658"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_position </w:t>
      </w:r>
      <w:r>
        <w:rPr>
          <w:rFonts w:ascii="Consolas" w:hAnsi="Consolas" w:cs="Consolas"/>
          <w:color w:val="008080"/>
          <w:sz w:val="19"/>
          <w:szCs w:val="19"/>
        </w:rPr>
        <w:t>=</w:t>
      </w:r>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r>
        <w:rPr>
          <w:rFonts w:ascii="Consolas" w:hAnsi="Consolas" w:cs="Consolas"/>
          <w:color w:val="6F008A"/>
          <w:sz w:val="19"/>
          <w:szCs w:val="19"/>
        </w:rPr>
        <w:t>NULL</w:t>
      </w:r>
      <w:r>
        <w:rPr>
          <w:rFonts w:ascii="Consolas" w:hAnsi="Consolas" w:cs="Consolas"/>
          <w:color w:val="000000"/>
          <w:sz w:val="19"/>
          <w:szCs w:val="19"/>
        </w:rPr>
        <w:t xml:space="preserve"> };</w:t>
      </w:r>
    </w:p>
    <w:p w14:paraId="5E6747D9"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_visited = </w:t>
      </w:r>
      <w:r>
        <w:rPr>
          <w:rFonts w:ascii="Consolas" w:hAnsi="Consolas" w:cs="Consolas"/>
          <w:color w:val="0000FF"/>
          <w:sz w:val="19"/>
          <w:szCs w:val="19"/>
        </w:rPr>
        <w:t>false</w:t>
      </w:r>
      <w:r>
        <w:rPr>
          <w:rFonts w:ascii="Consolas" w:hAnsi="Consolas" w:cs="Consolas"/>
          <w:color w:val="000000"/>
          <w:sz w:val="19"/>
          <w:szCs w:val="19"/>
        </w:rPr>
        <w:t>;</w:t>
      </w:r>
    </w:p>
    <w:p w14:paraId="3B3C2D6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_value = </w:t>
      </w:r>
      <w:r>
        <w:rPr>
          <w:rFonts w:ascii="Consolas" w:hAnsi="Consolas" w:cs="Consolas"/>
          <w:color w:val="6F008A"/>
          <w:sz w:val="19"/>
          <w:szCs w:val="19"/>
        </w:rPr>
        <w:t>NULL</w:t>
      </w:r>
      <w:r>
        <w:rPr>
          <w:rFonts w:ascii="Consolas" w:hAnsi="Consolas" w:cs="Consolas"/>
          <w:color w:val="000000"/>
          <w:sz w:val="19"/>
          <w:szCs w:val="19"/>
        </w:rPr>
        <w:t>;</w:t>
      </w:r>
    </w:p>
    <w:p w14:paraId="0EA736B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FE9EF7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0C94161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Overloaded constructor initiating values with arguments</w:t>
      </w:r>
    </w:p>
    <w:p w14:paraId="2820989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Node</w:t>
      </w:r>
      <w:r>
        <w:rPr>
          <w:rFonts w:ascii="Consolas" w:hAnsi="Consolas" w:cs="Consolas"/>
          <w:color w:val="000000"/>
          <w:sz w:val="19"/>
          <w:szCs w:val="19"/>
        </w:rPr>
        <w:t>::Node(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 {</w:t>
      </w:r>
    </w:p>
    <w:p w14:paraId="0589EA9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_position </w:t>
      </w:r>
      <w:r>
        <w:rPr>
          <w:rFonts w:ascii="Consolas" w:hAnsi="Consolas" w:cs="Consolas"/>
          <w:color w:val="008080"/>
          <w:sz w:val="19"/>
          <w:szCs w:val="19"/>
        </w:rPr>
        <w:t>=</w:t>
      </w:r>
      <w:r>
        <w:rPr>
          <w:rFonts w:ascii="Consolas" w:hAnsi="Consolas" w:cs="Consolas"/>
          <w:color w:val="000000"/>
          <w:sz w:val="19"/>
          <w:szCs w:val="19"/>
        </w:rPr>
        <w:t xml:space="preserve"> { </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col</w:t>
      </w:r>
      <w:r>
        <w:rPr>
          <w:rFonts w:ascii="Consolas" w:hAnsi="Consolas" w:cs="Consolas"/>
          <w:color w:val="000000"/>
          <w:sz w:val="19"/>
          <w:szCs w:val="19"/>
        </w:rPr>
        <w:t xml:space="preserve"> };</w:t>
      </w:r>
    </w:p>
    <w:p w14:paraId="16F861C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_value = </w:t>
      </w:r>
      <w:r>
        <w:rPr>
          <w:rFonts w:ascii="Consolas" w:hAnsi="Consolas" w:cs="Consolas"/>
          <w:color w:val="808080"/>
          <w:sz w:val="19"/>
          <w:szCs w:val="19"/>
        </w:rPr>
        <w:t>value</w:t>
      </w:r>
      <w:r>
        <w:rPr>
          <w:rFonts w:ascii="Consolas" w:hAnsi="Consolas" w:cs="Consolas"/>
          <w:color w:val="000000"/>
          <w:sz w:val="19"/>
          <w:szCs w:val="19"/>
        </w:rPr>
        <w:t>;</w:t>
      </w:r>
    </w:p>
    <w:p w14:paraId="51CB72A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_visited = </w:t>
      </w:r>
      <w:r>
        <w:rPr>
          <w:rFonts w:ascii="Consolas" w:hAnsi="Consolas" w:cs="Consolas"/>
          <w:color w:val="0000FF"/>
          <w:sz w:val="19"/>
          <w:szCs w:val="19"/>
        </w:rPr>
        <w:t>false</w:t>
      </w:r>
      <w:r>
        <w:rPr>
          <w:rFonts w:ascii="Consolas" w:hAnsi="Consolas" w:cs="Consolas"/>
          <w:color w:val="000000"/>
          <w:sz w:val="19"/>
          <w:szCs w:val="19"/>
        </w:rPr>
        <w:t>;</w:t>
      </w:r>
    </w:p>
    <w:p w14:paraId="04FAFB7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B8EBD6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1E0608B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Node</w:t>
      </w:r>
      <w:r>
        <w:rPr>
          <w:rFonts w:ascii="Consolas" w:hAnsi="Consolas" w:cs="Consolas"/>
          <w:color w:val="000000"/>
          <w:sz w:val="19"/>
          <w:szCs w:val="19"/>
        </w:rPr>
        <w:t>::~Node() {</w:t>
      </w:r>
    </w:p>
    <w:p w14:paraId="68883F1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4DE88E6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DABB85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6FCCDBC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Properties</w:t>
      </w:r>
    </w:p>
    <w:p w14:paraId="2117E484"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::SetValue(</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 {</w:t>
      </w:r>
    </w:p>
    <w:p w14:paraId="2CA66E9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_value = </w:t>
      </w:r>
      <w:r>
        <w:rPr>
          <w:rFonts w:ascii="Consolas" w:hAnsi="Consolas" w:cs="Consolas"/>
          <w:color w:val="808080"/>
          <w:sz w:val="19"/>
          <w:szCs w:val="19"/>
        </w:rPr>
        <w:t>value</w:t>
      </w:r>
      <w:r>
        <w:rPr>
          <w:rFonts w:ascii="Consolas" w:hAnsi="Consolas" w:cs="Consolas"/>
          <w:color w:val="000000"/>
          <w:sz w:val="19"/>
          <w:szCs w:val="19"/>
        </w:rPr>
        <w:t>;</w:t>
      </w:r>
    </w:p>
    <w:p w14:paraId="07EDCAD6"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88B32C2"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1F270D1A"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::GetValue() {</w:t>
      </w:r>
    </w:p>
    <w:p w14:paraId="382E630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_value;</w:t>
      </w:r>
    </w:p>
    <w:p w14:paraId="6698FEE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6786A3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2490A37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::HasBeenVisited() {</w:t>
      </w:r>
    </w:p>
    <w:p w14:paraId="5BDAF48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_visited;</w:t>
      </w:r>
    </w:p>
    <w:p w14:paraId="79E2B327"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8FFEB83"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5CFABC4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::GetPos() {</w:t>
      </w:r>
    </w:p>
    <w:p w14:paraId="1A16F3A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_position;</w:t>
      </w:r>
    </w:p>
    <w:p w14:paraId="7D8CFB3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48D7E3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End of Properties</w:t>
      </w:r>
    </w:p>
    <w:p w14:paraId="6330B250"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5E35A43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::IsVisited() {</w:t>
      </w:r>
    </w:p>
    <w:p w14:paraId="4AE8D2AD"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_visited = </w:t>
      </w:r>
      <w:r>
        <w:rPr>
          <w:rFonts w:ascii="Consolas" w:hAnsi="Consolas" w:cs="Consolas"/>
          <w:color w:val="0000FF"/>
          <w:sz w:val="19"/>
          <w:szCs w:val="19"/>
        </w:rPr>
        <w:t>true</w:t>
      </w:r>
      <w:r>
        <w:rPr>
          <w:rFonts w:ascii="Consolas" w:hAnsi="Consolas" w:cs="Consolas"/>
          <w:color w:val="000000"/>
          <w:sz w:val="19"/>
          <w:szCs w:val="19"/>
        </w:rPr>
        <w:t>;</w:t>
      </w:r>
    </w:p>
    <w:p w14:paraId="60E71FBF"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1DB9C79E"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p>
    <w:p w14:paraId="7B2BBB15"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Push the node onto the adjacent vector with a traversal cost</w:t>
      </w:r>
    </w:p>
    <w:p w14:paraId="57B507CB"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::LinkToNode(</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cost</w:t>
      </w:r>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 {</w:t>
      </w:r>
    </w:p>
    <w:p w14:paraId="56F8D7A1" w14:textId="77777777" w:rsidR="00D07BF0" w:rsidRDefault="00D07BF0" w:rsidP="00D07BF0">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_AdjacentNodes.push_back({ </w:t>
      </w:r>
      <w:r>
        <w:rPr>
          <w:rFonts w:ascii="Consolas" w:hAnsi="Consolas" w:cs="Consolas"/>
          <w:color w:val="808080"/>
          <w:sz w:val="19"/>
          <w:szCs w:val="19"/>
        </w:rPr>
        <w:t>cost</w:t>
      </w:r>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 xml:space="preserve"> });</w:t>
      </w:r>
    </w:p>
    <w:p w14:paraId="47B367A0" w14:textId="5CF3F25E" w:rsidR="00491C78" w:rsidRDefault="00D07BF0" w:rsidP="00D07BF0">
      <w:pPr>
        <w:spacing w:line="259" w:lineRule="auto"/>
        <w:jc w:val="left"/>
        <w:rPr>
          <w:rFonts w:eastAsiaTheme="majorEastAsia" w:cstheme="majorBidi"/>
          <w:b/>
          <w:color w:val="5F497A" w:themeColor="accent4" w:themeShade="BF"/>
          <w:sz w:val="30"/>
          <w:szCs w:val="26"/>
          <w:u w:val="single"/>
        </w:rPr>
      </w:pPr>
      <w:r>
        <w:rPr>
          <w:rFonts w:ascii="Consolas" w:hAnsi="Consolas" w:cs="Consolas"/>
          <w:color w:val="000000"/>
          <w:sz w:val="19"/>
          <w:szCs w:val="19"/>
        </w:rPr>
        <w:t>}</w:t>
      </w:r>
      <w:r>
        <w:t xml:space="preserve"> </w:t>
      </w:r>
      <w:r w:rsidR="00491C78">
        <w:br w:type="page"/>
      </w:r>
    </w:p>
    <w:p w14:paraId="36165772" w14:textId="7EFCEA3F" w:rsidR="00491C78" w:rsidRDefault="00491C78" w:rsidP="00491C78">
      <w:pPr>
        <w:pStyle w:val="Heading2"/>
      </w:pPr>
      <w:bookmarkStart w:id="59" w:name="_Toc58769918"/>
      <w:r>
        <w:lastRenderedPageBreak/>
        <w:t>DFS.h</w:t>
      </w:r>
      <w:bookmarkEnd w:id="59"/>
    </w:p>
    <w:p w14:paraId="3DCD3BF5"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5820D4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14:paraId="69435BF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"Maze.h"</w:t>
      </w:r>
    </w:p>
    <w:p w14:paraId="582CEFE5"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4EFC0F1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 xml:space="preserve"> {</w:t>
      </w:r>
    </w:p>
    <w:p w14:paraId="36DCAD18"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Attributes</w:t>
      </w:r>
    </w:p>
    <w:p w14:paraId="4AE9383A"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701EDFFC"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std::</w:t>
      </w:r>
      <w:r>
        <w:rPr>
          <w:rFonts w:ascii="Consolas" w:hAnsi="Consolas" w:cs="Consolas"/>
          <w:color w:val="2B91AF"/>
          <w:sz w:val="19"/>
          <w:szCs w:val="19"/>
        </w:rPr>
        <w:t>stack</w:t>
      </w:r>
      <w:r>
        <w:rPr>
          <w:rFonts w:ascii="Consolas" w:hAnsi="Consolas" w:cs="Consolas"/>
          <w:color w:val="000000"/>
          <w:sz w:val="19"/>
          <w:szCs w:val="19"/>
        </w:rPr>
        <w:t>&lt;</w:t>
      </w:r>
      <w:r>
        <w:rPr>
          <w:rFonts w:ascii="Consolas" w:hAnsi="Consolas" w:cs="Consolas"/>
          <w:color w:val="2B91AF"/>
          <w:sz w:val="19"/>
          <w:szCs w:val="19"/>
        </w:rPr>
        <w:t>Node</w:t>
      </w:r>
      <w:r>
        <w:rPr>
          <w:rFonts w:ascii="Consolas" w:hAnsi="Consolas" w:cs="Consolas"/>
          <w:color w:val="000000"/>
          <w:sz w:val="19"/>
          <w:szCs w:val="19"/>
        </w:rPr>
        <w:t>*&gt; _stack;</w:t>
      </w:r>
    </w:p>
    <w:p w14:paraId="6B83BB5C"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_current;</w:t>
      </w:r>
    </w:p>
    <w:p w14:paraId="37B79928"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char</w:t>
      </w:r>
      <w:r>
        <w:rPr>
          <w:rFonts w:ascii="Consolas" w:hAnsi="Consolas" w:cs="Consolas"/>
          <w:color w:val="000000"/>
          <w:sz w:val="19"/>
          <w:szCs w:val="19"/>
        </w:rPr>
        <w:t>&gt; _itemsFound;</w:t>
      </w:r>
    </w:p>
    <w:p w14:paraId="197B5A31"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Node</w:t>
      </w:r>
      <w:r>
        <w:rPr>
          <w:rFonts w:ascii="Consolas" w:hAnsi="Consolas" w:cs="Consolas"/>
          <w:color w:val="000000"/>
          <w:sz w:val="19"/>
          <w:szCs w:val="19"/>
        </w:rPr>
        <w:t>*&gt; _route;</w:t>
      </w:r>
    </w:p>
    <w:p w14:paraId="2C3FC84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5F3AB75"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1005628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39A273C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284111E8"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Constructors</w:t>
      </w:r>
    </w:p>
    <w:p w14:paraId="6358BEF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EA38AE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313E8E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DFS();</w:t>
      </w:r>
    </w:p>
    <w:p w14:paraId="6DDBAA5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~DFS();</w:t>
      </w:r>
    </w:p>
    <w:p w14:paraId="1F23523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29166DF0"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5C84551F"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Properties</w:t>
      </w:r>
    </w:p>
    <w:p w14:paraId="5BC2644C"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4B8E8FE0"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37325D2A"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22CF777"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321E5697"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50ECA7D6"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21EF9370"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Methods</w:t>
      </w:r>
    </w:p>
    <w:p w14:paraId="7EF7E93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07BB6975"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PushAdjacentNodes(</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current</w:t>
      </w:r>
      <w:r>
        <w:rPr>
          <w:rFonts w:ascii="Consolas" w:hAnsi="Consolas" w:cs="Consolas"/>
          <w:color w:val="000000"/>
          <w:sz w:val="19"/>
          <w:szCs w:val="19"/>
        </w:rPr>
        <w:t>);</w:t>
      </w:r>
    </w:p>
    <w:p w14:paraId="3BC96C1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PrintNode(</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node</w:t>
      </w:r>
      <w:r>
        <w:rPr>
          <w:rFonts w:ascii="Consolas" w:hAnsi="Consolas" w:cs="Consolas"/>
          <w:color w:val="000000"/>
          <w:sz w:val="19"/>
          <w:szCs w:val="19"/>
        </w:rPr>
        <w:t>);</w:t>
      </w:r>
    </w:p>
    <w:p w14:paraId="3943BBB7"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LeaveBreadcrumb(</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node</w:t>
      </w:r>
      <w:r>
        <w:rPr>
          <w:rFonts w:ascii="Consolas" w:hAnsi="Consolas" w:cs="Consolas"/>
          <w:color w:val="000000"/>
          <w:sz w:val="19"/>
          <w:szCs w:val="19"/>
        </w:rPr>
        <w:t>);</w:t>
      </w:r>
    </w:p>
    <w:p w14:paraId="768538C3"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RefreshMaze(</w:t>
      </w:r>
      <w:r>
        <w:rPr>
          <w:rFonts w:ascii="Consolas" w:hAnsi="Consolas" w:cs="Consolas"/>
          <w:color w:val="2B91AF"/>
          <w:sz w:val="19"/>
          <w:szCs w:val="19"/>
        </w:rPr>
        <w:t>Maze</w:t>
      </w:r>
      <w:r>
        <w:rPr>
          <w:rFonts w:ascii="Consolas" w:hAnsi="Consolas" w:cs="Consolas"/>
          <w:color w:val="000000"/>
          <w:sz w:val="19"/>
          <w:szCs w:val="19"/>
        </w:rPr>
        <w:t xml:space="preserve"> </w:t>
      </w:r>
      <w:r>
        <w:rPr>
          <w:rFonts w:ascii="Consolas" w:hAnsi="Consolas" w:cs="Consolas"/>
          <w:color w:val="808080"/>
          <w:sz w:val="19"/>
          <w:szCs w:val="19"/>
        </w:rPr>
        <w:t>graph</w:t>
      </w:r>
      <w:r>
        <w:rPr>
          <w:rFonts w:ascii="Consolas" w:hAnsi="Consolas" w:cs="Consolas"/>
          <w:color w:val="000000"/>
          <w:sz w:val="19"/>
          <w:szCs w:val="19"/>
        </w:rPr>
        <w:t>);</w:t>
      </w:r>
    </w:p>
    <w:p w14:paraId="6FDF968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FoundItem(</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node</w:t>
      </w:r>
      <w:r>
        <w:rPr>
          <w:rFonts w:ascii="Consolas" w:hAnsi="Consolas" w:cs="Consolas"/>
          <w:color w:val="000000"/>
          <w:sz w:val="19"/>
          <w:szCs w:val="19"/>
        </w:rPr>
        <w:t>);</w:t>
      </w:r>
    </w:p>
    <w:p w14:paraId="6F9DFB3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PrintItemsFound();</w:t>
      </w:r>
    </w:p>
    <w:p w14:paraId="1ABBBF9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AllItemsFound(</w:t>
      </w:r>
      <w:r>
        <w:rPr>
          <w:rFonts w:ascii="Consolas" w:hAnsi="Consolas" w:cs="Consolas"/>
          <w:color w:val="2B91AF"/>
          <w:sz w:val="19"/>
          <w:szCs w:val="19"/>
        </w:rPr>
        <w:t>Maze</w:t>
      </w:r>
      <w:r>
        <w:rPr>
          <w:rFonts w:ascii="Consolas" w:hAnsi="Consolas" w:cs="Consolas"/>
          <w:color w:val="000000"/>
          <w:sz w:val="19"/>
          <w:szCs w:val="19"/>
        </w:rPr>
        <w:t xml:space="preserve"> </w:t>
      </w:r>
      <w:r>
        <w:rPr>
          <w:rFonts w:ascii="Consolas" w:hAnsi="Consolas" w:cs="Consolas"/>
          <w:color w:val="808080"/>
          <w:sz w:val="19"/>
          <w:szCs w:val="19"/>
        </w:rPr>
        <w:t>graph</w:t>
      </w:r>
      <w:r>
        <w:rPr>
          <w:rFonts w:ascii="Consolas" w:hAnsi="Consolas" w:cs="Consolas"/>
          <w:color w:val="000000"/>
          <w:sz w:val="19"/>
          <w:szCs w:val="19"/>
        </w:rPr>
        <w:t>);</w:t>
      </w:r>
    </w:p>
    <w:p w14:paraId="2FB26790"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ItemNotFound(</w:t>
      </w:r>
      <w:r>
        <w:rPr>
          <w:rFonts w:ascii="Consolas" w:hAnsi="Consolas" w:cs="Consolas"/>
          <w:color w:val="2B91AF"/>
          <w:sz w:val="19"/>
          <w:szCs w:val="19"/>
        </w:rPr>
        <w:t>Maze</w:t>
      </w:r>
      <w:r>
        <w:rPr>
          <w:rFonts w:ascii="Consolas" w:hAnsi="Consolas" w:cs="Consolas"/>
          <w:color w:val="000000"/>
          <w:sz w:val="19"/>
          <w:szCs w:val="19"/>
        </w:rPr>
        <w:t xml:space="preserve"> </w:t>
      </w:r>
      <w:r>
        <w:rPr>
          <w:rFonts w:ascii="Consolas" w:hAnsi="Consolas" w:cs="Consolas"/>
          <w:color w:val="808080"/>
          <w:sz w:val="19"/>
          <w:szCs w:val="19"/>
        </w:rPr>
        <w:t>graph</w:t>
      </w:r>
      <w:r>
        <w:rPr>
          <w:rFonts w:ascii="Consolas" w:hAnsi="Consolas" w:cs="Consolas"/>
          <w:color w:val="000000"/>
          <w:sz w:val="19"/>
          <w:szCs w:val="19"/>
        </w:rPr>
        <w:t>);</w:t>
      </w:r>
    </w:p>
    <w:p w14:paraId="6A3BD960"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PrintPosition(</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w:t>
      </w:r>
    </w:p>
    <w:p w14:paraId="150F1E74"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010152C"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TraverseGraph(</w:t>
      </w:r>
      <w:r>
        <w:rPr>
          <w:rFonts w:ascii="Consolas" w:hAnsi="Consolas" w:cs="Consolas"/>
          <w:color w:val="2B91AF"/>
          <w:sz w:val="19"/>
          <w:szCs w:val="19"/>
        </w:rPr>
        <w:t>Maze</w:t>
      </w:r>
      <w:r>
        <w:rPr>
          <w:rFonts w:ascii="Consolas" w:hAnsi="Consolas" w:cs="Consolas"/>
          <w:color w:val="000000"/>
          <w:sz w:val="19"/>
          <w:szCs w:val="19"/>
        </w:rPr>
        <w:t xml:space="preserve"> </w:t>
      </w:r>
      <w:r>
        <w:rPr>
          <w:rFonts w:ascii="Consolas" w:hAnsi="Consolas" w:cs="Consolas"/>
          <w:color w:val="808080"/>
          <w:sz w:val="19"/>
          <w:szCs w:val="19"/>
        </w:rPr>
        <w:t>graph</w:t>
      </w:r>
      <w:r>
        <w:rPr>
          <w:rFonts w:ascii="Consolas" w:hAnsi="Consolas" w:cs="Consolas"/>
          <w:color w:val="000000"/>
          <w:sz w:val="19"/>
          <w:szCs w:val="19"/>
        </w:rPr>
        <w:t>);</w:t>
      </w:r>
    </w:p>
    <w:p w14:paraId="0408E1F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63D1CEA5"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endregion</w:t>
      </w:r>
    </w:p>
    <w:p w14:paraId="02F1787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04A80DEF"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E2B37FC"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4EFDF06A" w14:textId="77777777" w:rsidR="00491C78" w:rsidRDefault="00491C78">
      <w:pPr>
        <w:spacing w:line="259" w:lineRule="auto"/>
        <w:jc w:val="left"/>
        <w:rPr>
          <w:rFonts w:eastAsiaTheme="majorEastAsia" w:cstheme="majorBidi"/>
          <w:b/>
          <w:color w:val="5F497A" w:themeColor="accent4" w:themeShade="BF"/>
          <w:sz w:val="30"/>
          <w:szCs w:val="26"/>
          <w:u w:val="single"/>
        </w:rPr>
      </w:pPr>
      <w:r>
        <w:br w:type="page"/>
      </w:r>
    </w:p>
    <w:p w14:paraId="15C1FC55" w14:textId="3DDD72F4" w:rsidR="00491C78" w:rsidRDefault="00491C78" w:rsidP="00491C78">
      <w:pPr>
        <w:pStyle w:val="Heading2"/>
      </w:pPr>
      <w:bookmarkStart w:id="60" w:name="_Toc58769919"/>
      <w:r>
        <w:lastRenderedPageBreak/>
        <w:t>DFS.cpp</w:t>
      </w:r>
      <w:bookmarkEnd w:id="60"/>
    </w:p>
    <w:p w14:paraId="364B50C7"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"DFS.h"</w:t>
      </w:r>
    </w:p>
    <w:p w14:paraId="0266C07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3AF2EE86"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DFS</w:t>
      </w:r>
      <w:r>
        <w:rPr>
          <w:rFonts w:ascii="Consolas" w:hAnsi="Consolas" w:cs="Consolas"/>
          <w:color w:val="000000"/>
          <w:sz w:val="19"/>
          <w:szCs w:val="19"/>
        </w:rPr>
        <w:t>::DFS() {</w:t>
      </w:r>
    </w:p>
    <w:p w14:paraId="14B55B3C"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Default Constructor initiating attributes</w:t>
      </w:r>
    </w:p>
    <w:p w14:paraId="0C79BB08"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_current = </w:t>
      </w:r>
      <w:r>
        <w:rPr>
          <w:rFonts w:ascii="Consolas" w:hAnsi="Consolas" w:cs="Consolas"/>
          <w:color w:val="0000FF"/>
          <w:sz w:val="19"/>
          <w:szCs w:val="19"/>
        </w:rPr>
        <w:t>nullptr</w:t>
      </w:r>
      <w:r>
        <w:rPr>
          <w:rFonts w:ascii="Consolas" w:hAnsi="Consolas" w:cs="Consolas"/>
          <w:color w:val="000000"/>
          <w:sz w:val="19"/>
          <w:szCs w:val="19"/>
        </w:rPr>
        <w:t>;</w:t>
      </w:r>
    </w:p>
    <w:p w14:paraId="3508D828"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F593D7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0D98BEC7"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2B91AF"/>
          <w:sz w:val="19"/>
          <w:szCs w:val="19"/>
        </w:rPr>
        <w:t>DFS</w:t>
      </w:r>
      <w:r>
        <w:rPr>
          <w:rFonts w:ascii="Consolas" w:hAnsi="Consolas" w:cs="Consolas"/>
          <w:color w:val="000000"/>
          <w:sz w:val="19"/>
          <w:szCs w:val="19"/>
        </w:rPr>
        <w:t>::~DFS() {</w:t>
      </w:r>
    </w:p>
    <w:p w14:paraId="37DB8E04"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Destructor needs to delete the pointer reference to prevent memory leak</w:t>
      </w:r>
    </w:p>
    <w:p w14:paraId="7CE4125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_current;</w:t>
      </w:r>
    </w:p>
    <w:p w14:paraId="54A12445"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4F9449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29C9CA7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::TraverseGraph(</w:t>
      </w:r>
      <w:r>
        <w:rPr>
          <w:rFonts w:ascii="Consolas" w:hAnsi="Consolas" w:cs="Consolas"/>
          <w:color w:val="2B91AF"/>
          <w:sz w:val="19"/>
          <w:szCs w:val="19"/>
        </w:rPr>
        <w:t>Maze</w:t>
      </w:r>
      <w:r>
        <w:rPr>
          <w:rFonts w:ascii="Consolas" w:hAnsi="Consolas" w:cs="Consolas"/>
          <w:color w:val="000000"/>
          <w:sz w:val="19"/>
          <w:szCs w:val="19"/>
        </w:rPr>
        <w:t xml:space="preserve"> </w:t>
      </w:r>
      <w:r>
        <w:rPr>
          <w:rFonts w:ascii="Consolas" w:hAnsi="Consolas" w:cs="Consolas"/>
          <w:color w:val="808080"/>
          <w:sz w:val="19"/>
          <w:szCs w:val="19"/>
        </w:rPr>
        <w:t>graph</w:t>
      </w:r>
      <w:r>
        <w:rPr>
          <w:rFonts w:ascii="Consolas" w:hAnsi="Consolas" w:cs="Consolas"/>
          <w:color w:val="000000"/>
          <w:sz w:val="19"/>
          <w:szCs w:val="19"/>
        </w:rPr>
        <w:t>) {</w:t>
      </w:r>
    </w:p>
    <w:p w14:paraId="3D694778"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 program to allow user to step through</w:t>
      </w:r>
    </w:p>
    <w:p w14:paraId="0AE79353"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"\r\nPress any key to traverse graph ... \r\n"</w:t>
      </w:r>
      <w:r>
        <w:rPr>
          <w:rFonts w:ascii="Consolas" w:hAnsi="Consolas" w:cs="Consolas"/>
          <w:color w:val="000000"/>
          <w:sz w:val="19"/>
          <w:szCs w:val="19"/>
        </w:rPr>
        <w:t>;</w:t>
      </w:r>
    </w:p>
    <w:p w14:paraId="710B8AA0"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62D2142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"\r\nTraversing Graph...\r\n"</w:t>
      </w:r>
      <w:r>
        <w:rPr>
          <w:rFonts w:ascii="Consolas" w:hAnsi="Consolas" w:cs="Consolas"/>
          <w:color w:val="000000"/>
          <w:sz w:val="19"/>
          <w:szCs w:val="19"/>
        </w:rPr>
        <w:t>;</w:t>
      </w:r>
    </w:p>
    <w:p w14:paraId="305C426F"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Push the first node in the graph onto the stack</w:t>
      </w:r>
    </w:p>
    <w:p w14:paraId="5E6D787C"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_stack.push(</w:t>
      </w:r>
      <w:r>
        <w:rPr>
          <w:rFonts w:ascii="Consolas" w:hAnsi="Consolas" w:cs="Consolas"/>
          <w:color w:val="808080"/>
          <w:sz w:val="19"/>
          <w:szCs w:val="19"/>
        </w:rPr>
        <w:t>graph</w:t>
      </w:r>
      <w:r>
        <w:rPr>
          <w:rFonts w:ascii="Consolas" w:hAnsi="Consolas" w:cs="Consolas"/>
          <w:color w:val="000000"/>
          <w:sz w:val="19"/>
          <w:szCs w:val="19"/>
        </w:rPr>
        <w:t>._startNode);</w:t>
      </w:r>
    </w:p>
    <w:p w14:paraId="28B416EC"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Loop through until there are no nodes on the stack</w:t>
      </w:r>
    </w:p>
    <w:p w14:paraId="1FE02877"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(!_stack.empty()) {</w:t>
      </w:r>
    </w:p>
    <w:p w14:paraId="757D10B4"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Set current to point to the top of the stack</w:t>
      </w:r>
    </w:p>
    <w:p w14:paraId="59F6C16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_current = _stack.top();</w:t>
      </w:r>
    </w:p>
    <w:p w14:paraId="6A674C2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the current has a value, add it to the items found list</w:t>
      </w:r>
    </w:p>
    <w:p w14:paraId="17E0B6E1"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(_current-&gt;GetValue()) </w:t>
      </w:r>
    </w:p>
    <w:p w14:paraId="22D49940"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(_current-&gt;GetValue()!=</w:t>
      </w:r>
      <w:r>
        <w:rPr>
          <w:rFonts w:ascii="Consolas" w:hAnsi="Consolas" w:cs="Consolas"/>
          <w:color w:val="A31515"/>
          <w:sz w:val="19"/>
          <w:szCs w:val="19"/>
        </w:rPr>
        <w:t>'s'</w:t>
      </w:r>
      <w:r>
        <w:rPr>
          <w:rFonts w:ascii="Consolas" w:hAnsi="Consolas" w:cs="Consolas"/>
          <w:color w:val="000000"/>
          <w:sz w:val="19"/>
          <w:szCs w:val="19"/>
        </w:rPr>
        <w:t xml:space="preserve">&amp;&amp; _current-&gt;GetValue() != </w:t>
      </w:r>
      <w:r>
        <w:rPr>
          <w:rFonts w:ascii="Consolas" w:hAnsi="Consolas" w:cs="Consolas"/>
          <w:color w:val="A31515"/>
          <w:sz w:val="19"/>
          <w:szCs w:val="19"/>
        </w:rPr>
        <w:t>'S'</w:t>
      </w:r>
      <w:r>
        <w:rPr>
          <w:rFonts w:ascii="Consolas" w:hAnsi="Consolas" w:cs="Consolas"/>
          <w:color w:val="000000"/>
          <w:sz w:val="19"/>
          <w:szCs w:val="19"/>
        </w:rPr>
        <w:t xml:space="preserve">) </w:t>
      </w:r>
    </w:p>
    <w:p w14:paraId="5107F8FA"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FoundItem(_current);</w:t>
      </w:r>
    </w:p>
    <w:p w14:paraId="39E768A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Push the current position onto the route container</w:t>
      </w:r>
    </w:p>
    <w:p w14:paraId="7DA6ED10"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_route.push_back(_current);</w:t>
      </w:r>
    </w:p>
    <w:p w14:paraId="07E17E9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Pop the top of the stack</w:t>
      </w:r>
    </w:p>
    <w:p w14:paraId="70C14EF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_stack.pop();</w:t>
      </w:r>
    </w:p>
    <w:p w14:paraId="42FF9F8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Push all adjacent nodes onto the stack</w:t>
      </w:r>
    </w:p>
    <w:p w14:paraId="63985F5A"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PushAdjacentNodes(_current);</w:t>
      </w:r>
    </w:p>
    <w:p w14:paraId="678EE0F3"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Refresh the maze print out to the console</w:t>
      </w:r>
    </w:p>
    <w:p w14:paraId="6F58C1A3"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RefreshMaze(</w:t>
      </w:r>
      <w:r>
        <w:rPr>
          <w:rFonts w:ascii="Consolas" w:hAnsi="Consolas" w:cs="Consolas"/>
          <w:color w:val="808080"/>
          <w:sz w:val="19"/>
          <w:szCs w:val="19"/>
        </w:rPr>
        <w:t>graph</w:t>
      </w:r>
      <w:r>
        <w:rPr>
          <w:rFonts w:ascii="Consolas" w:hAnsi="Consolas" w:cs="Consolas"/>
          <w:color w:val="000000"/>
          <w:sz w:val="19"/>
          <w:szCs w:val="19"/>
        </w:rPr>
        <w:t>);</w:t>
      </w:r>
    </w:p>
    <w:p w14:paraId="3B09719E"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458875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If all items have been found ...</w:t>
      </w:r>
    </w:p>
    <w:p w14:paraId="034D5015"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(AllItemsFound(</w:t>
      </w:r>
      <w:r>
        <w:rPr>
          <w:rFonts w:ascii="Consolas" w:hAnsi="Consolas" w:cs="Consolas"/>
          <w:color w:val="808080"/>
          <w:sz w:val="19"/>
          <w:szCs w:val="19"/>
        </w:rPr>
        <w:t>graph</w:t>
      </w:r>
      <w:r>
        <w:rPr>
          <w:rFonts w:ascii="Consolas" w:hAnsi="Consolas" w:cs="Consolas"/>
          <w:color w:val="000000"/>
          <w:sz w:val="19"/>
          <w:szCs w:val="19"/>
        </w:rPr>
        <w:t xml:space="preserve">)) </w:t>
      </w:r>
    </w:p>
    <w:p w14:paraId="4805D4B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 Print out this message ...</w:t>
      </w:r>
    </w:p>
    <w:p w14:paraId="22BEA5A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"All Items found"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p>
    <w:p w14:paraId="06E616D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 otherwise ...</w:t>
      </w:r>
    </w:p>
    <w:p w14:paraId="44062246"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3A5DA2CF"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 Flag that items have not been found.</w:t>
      </w:r>
    </w:p>
    <w:p w14:paraId="353BAEB3"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ItemNotFound(</w:t>
      </w:r>
      <w:r>
        <w:rPr>
          <w:rFonts w:ascii="Consolas" w:hAnsi="Consolas" w:cs="Consolas"/>
          <w:color w:val="808080"/>
          <w:sz w:val="19"/>
          <w:szCs w:val="19"/>
        </w:rPr>
        <w:t>graph</w:t>
      </w:r>
      <w:r>
        <w:rPr>
          <w:rFonts w:ascii="Consolas" w:hAnsi="Consolas" w:cs="Consolas"/>
          <w:color w:val="000000"/>
          <w:sz w:val="19"/>
          <w:szCs w:val="19"/>
        </w:rPr>
        <w:t>);</w:t>
      </w:r>
    </w:p>
    <w:p w14:paraId="4DA9D827"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Display the route taken</w:t>
      </w:r>
    </w:p>
    <w:p w14:paraId="07D622D1"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"Route taken:"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3D026CD0"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p : _route) {</w:t>
      </w:r>
    </w:p>
    <w:p w14:paraId="21154CF1"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PrintPosition(p);</w:t>
      </w:r>
    </w:p>
    <w:p w14:paraId="49358A2C"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602A4E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E7D39D6"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3520B39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::PushAdjacentNodes(</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current</w:t>
      </w:r>
      <w:r>
        <w:rPr>
          <w:rFonts w:ascii="Consolas" w:hAnsi="Consolas" w:cs="Consolas"/>
          <w:color w:val="000000"/>
          <w:sz w:val="19"/>
          <w:szCs w:val="19"/>
        </w:rPr>
        <w:t>) {</w:t>
      </w:r>
    </w:p>
    <w:p w14:paraId="429764F4"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For each adjacent node to the current ...</w:t>
      </w:r>
    </w:p>
    <w:p w14:paraId="4508B317"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n : </w:t>
      </w:r>
      <w:r>
        <w:rPr>
          <w:rFonts w:ascii="Consolas" w:hAnsi="Consolas" w:cs="Consolas"/>
          <w:color w:val="808080"/>
          <w:sz w:val="19"/>
          <w:szCs w:val="19"/>
        </w:rPr>
        <w:t>current</w:t>
      </w:r>
      <w:r>
        <w:rPr>
          <w:rFonts w:ascii="Consolas" w:hAnsi="Consolas" w:cs="Consolas"/>
          <w:color w:val="000000"/>
          <w:sz w:val="19"/>
          <w:szCs w:val="19"/>
        </w:rPr>
        <w:t>-&gt;_AdjacentNodes) {</w:t>
      </w:r>
    </w:p>
    <w:p w14:paraId="79CB5A0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 if the node has not been visited ...</w:t>
      </w:r>
    </w:p>
    <w:p w14:paraId="09490B1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(!n.nP-&gt;HasBeenVisited()) {</w:t>
      </w:r>
    </w:p>
    <w:p w14:paraId="523A6D4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 Push the node onto the stack ...</w:t>
      </w:r>
    </w:p>
    <w:p w14:paraId="267E4DE7"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_stack.push(n.nP);</w:t>
      </w:r>
    </w:p>
    <w:p w14:paraId="567F50F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 Leave a breadcrumb on the node so it doesnt get visited again</w:t>
      </w:r>
    </w:p>
    <w:p w14:paraId="6D52CAF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LeaveBreadcrumb(n.nP);</w:t>
      </w:r>
    </w:p>
    <w:p w14:paraId="1C41ED8E"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843297E"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39B9680"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2E96A2A"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7F9AB9E6"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::PrintNode(</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node</w:t>
      </w:r>
      <w:r>
        <w:rPr>
          <w:rFonts w:ascii="Consolas" w:hAnsi="Consolas" w:cs="Consolas"/>
          <w:color w:val="000000"/>
          <w:sz w:val="19"/>
          <w:szCs w:val="19"/>
        </w:rPr>
        <w:t>) {</w:t>
      </w:r>
    </w:p>
    <w:p w14:paraId="6DDABB71"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If the node has a value ...</w:t>
      </w:r>
    </w:p>
    <w:p w14:paraId="7B55C6DF"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node</w:t>
      </w:r>
      <w:r>
        <w:rPr>
          <w:rFonts w:ascii="Consolas" w:hAnsi="Consolas" w:cs="Consolas"/>
          <w:color w:val="000000"/>
          <w:sz w:val="19"/>
          <w:szCs w:val="19"/>
        </w:rPr>
        <w:t>-&gt;GetValue()) {</w:t>
      </w:r>
    </w:p>
    <w:p w14:paraId="24BB5DB6"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 Print out the following message</w:t>
      </w:r>
    </w:p>
    <w:p w14:paraId="4306DCF8"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"\r\nVisited Node's Value: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node</w:t>
      </w:r>
      <w:r>
        <w:rPr>
          <w:rFonts w:ascii="Consolas" w:hAnsi="Consolas" w:cs="Consolas"/>
          <w:color w:val="000000"/>
          <w:sz w:val="19"/>
          <w:szCs w:val="19"/>
        </w:rPr>
        <w:t xml:space="preserve">-&gt;GetValue()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7957E55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C0727B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98C1004"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0D4F568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::LeaveBreadcrumb(</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node</w:t>
      </w:r>
      <w:r>
        <w:rPr>
          <w:rFonts w:ascii="Consolas" w:hAnsi="Consolas" w:cs="Consolas"/>
          <w:color w:val="000000"/>
          <w:sz w:val="19"/>
          <w:szCs w:val="19"/>
        </w:rPr>
        <w:t>) {</w:t>
      </w:r>
    </w:p>
    <w:p w14:paraId="37B824AF"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node</w:t>
      </w:r>
      <w:r>
        <w:rPr>
          <w:rFonts w:ascii="Consolas" w:hAnsi="Consolas" w:cs="Consolas"/>
          <w:color w:val="000000"/>
          <w:sz w:val="19"/>
          <w:szCs w:val="19"/>
        </w:rPr>
        <w:t>-&gt;IsVisited();</w:t>
      </w:r>
    </w:p>
    <w:p w14:paraId="2E640FAA"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FB9A82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2075A1C3"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::RefreshMaze(</w:t>
      </w:r>
      <w:r>
        <w:rPr>
          <w:rFonts w:ascii="Consolas" w:hAnsi="Consolas" w:cs="Consolas"/>
          <w:color w:val="2B91AF"/>
          <w:sz w:val="19"/>
          <w:szCs w:val="19"/>
        </w:rPr>
        <w:t>Maze</w:t>
      </w:r>
      <w:r>
        <w:rPr>
          <w:rFonts w:ascii="Consolas" w:hAnsi="Consolas" w:cs="Consolas"/>
          <w:color w:val="000000"/>
          <w:sz w:val="19"/>
          <w:szCs w:val="19"/>
        </w:rPr>
        <w:t xml:space="preserve"> </w:t>
      </w:r>
      <w:r>
        <w:rPr>
          <w:rFonts w:ascii="Consolas" w:hAnsi="Consolas" w:cs="Consolas"/>
          <w:color w:val="808080"/>
          <w:sz w:val="19"/>
          <w:szCs w:val="19"/>
        </w:rPr>
        <w:t>graph</w:t>
      </w:r>
      <w:r>
        <w:rPr>
          <w:rFonts w:ascii="Consolas" w:hAnsi="Consolas" w:cs="Consolas"/>
          <w:color w:val="000000"/>
          <w:sz w:val="19"/>
          <w:szCs w:val="19"/>
        </w:rPr>
        <w:t>) {</w:t>
      </w:r>
    </w:p>
    <w:p w14:paraId="5BCB8064"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Clear the screen</w:t>
      </w:r>
    </w:p>
    <w:p w14:paraId="29097244"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6A7170C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Print the maze with the robot character</w:t>
      </w:r>
    </w:p>
    <w:p w14:paraId="1D0110A3"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graph</w:t>
      </w:r>
      <w:r>
        <w:rPr>
          <w:rFonts w:ascii="Consolas" w:hAnsi="Consolas" w:cs="Consolas"/>
          <w:color w:val="000000"/>
          <w:sz w:val="19"/>
          <w:szCs w:val="19"/>
        </w:rPr>
        <w:t>.PrintMazeWithRobot(_current-&gt;GetPos().row, _current-&gt;GetPos().col);</w:t>
      </w:r>
    </w:p>
    <w:p w14:paraId="4CE7FE7A"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Print out the items that have been found</w:t>
      </w:r>
    </w:p>
    <w:p w14:paraId="7B1A702C"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PrintItemsFound();</w:t>
      </w:r>
    </w:p>
    <w:p w14:paraId="404E50B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 for the user to press a key to continue</w:t>
      </w:r>
    </w:p>
    <w:p w14:paraId="177BDC7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05C4B1F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5EC458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3434C628"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::FoundItem(</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node</w:t>
      </w:r>
      <w:r>
        <w:rPr>
          <w:rFonts w:ascii="Consolas" w:hAnsi="Consolas" w:cs="Consolas"/>
          <w:color w:val="000000"/>
          <w:sz w:val="19"/>
          <w:szCs w:val="19"/>
        </w:rPr>
        <w:t>) {</w:t>
      </w:r>
    </w:p>
    <w:p w14:paraId="67A2AC25"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_itemsFound.push_back(</w:t>
      </w:r>
      <w:r>
        <w:rPr>
          <w:rFonts w:ascii="Consolas" w:hAnsi="Consolas" w:cs="Consolas"/>
          <w:color w:val="808080"/>
          <w:sz w:val="19"/>
          <w:szCs w:val="19"/>
        </w:rPr>
        <w:t>node</w:t>
      </w:r>
      <w:r>
        <w:rPr>
          <w:rFonts w:ascii="Consolas" w:hAnsi="Consolas" w:cs="Consolas"/>
          <w:color w:val="000000"/>
          <w:sz w:val="19"/>
          <w:szCs w:val="19"/>
        </w:rPr>
        <w:t>-&gt;GetValue());</w:t>
      </w:r>
    </w:p>
    <w:p w14:paraId="66B2E97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8B2AABA"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794CAC7C"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::PrintItemsFound() {</w:t>
      </w:r>
    </w:p>
    <w:p w14:paraId="0D820843"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for each item in the itemsFound list ...</w:t>
      </w:r>
    </w:p>
    <w:p w14:paraId="5083A584"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i : _itemsFound)</w:t>
      </w:r>
    </w:p>
    <w:p w14:paraId="6571951D"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1726368"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 Print out the following message</w:t>
      </w:r>
    </w:p>
    <w:p w14:paraId="2C5C7FDF"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"Found the following item: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w:t>
      </w:r>
    </w:p>
    <w:p w14:paraId="73A267D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876E7DE"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endl;</w:t>
      </w:r>
    </w:p>
    <w:p w14:paraId="44AA0930"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A2F529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1480A175"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::AllItemsFound(</w:t>
      </w:r>
      <w:r>
        <w:rPr>
          <w:rFonts w:ascii="Consolas" w:hAnsi="Consolas" w:cs="Consolas"/>
          <w:color w:val="2B91AF"/>
          <w:sz w:val="19"/>
          <w:szCs w:val="19"/>
        </w:rPr>
        <w:t>Maze</w:t>
      </w:r>
      <w:r>
        <w:rPr>
          <w:rFonts w:ascii="Consolas" w:hAnsi="Consolas" w:cs="Consolas"/>
          <w:color w:val="000000"/>
          <w:sz w:val="19"/>
          <w:szCs w:val="19"/>
        </w:rPr>
        <w:t xml:space="preserve"> </w:t>
      </w:r>
      <w:r>
        <w:rPr>
          <w:rFonts w:ascii="Consolas" w:hAnsi="Consolas" w:cs="Consolas"/>
          <w:color w:val="808080"/>
          <w:sz w:val="19"/>
          <w:szCs w:val="19"/>
        </w:rPr>
        <w:t>graph</w:t>
      </w:r>
      <w:r>
        <w:rPr>
          <w:rFonts w:ascii="Consolas" w:hAnsi="Consolas" w:cs="Consolas"/>
          <w:color w:val="000000"/>
          <w:sz w:val="19"/>
          <w:szCs w:val="19"/>
        </w:rPr>
        <w:t>) {</w:t>
      </w:r>
    </w:p>
    <w:p w14:paraId="25BED23B"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_itemsFound.size() == </w:t>
      </w:r>
      <w:r>
        <w:rPr>
          <w:rFonts w:ascii="Consolas" w:hAnsi="Consolas" w:cs="Consolas"/>
          <w:color w:val="808080"/>
          <w:sz w:val="19"/>
          <w:szCs w:val="19"/>
        </w:rPr>
        <w:t>graph</w:t>
      </w:r>
      <w:r>
        <w:rPr>
          <w:rFonts w:ascii="Consolas" w:hAnsi="Consolas" w:cs="Consolas"/>
          <w:color w:val="000000"/>
          <w:sz w:val="19"/>
          <w:szCs w:val="19"/>
        </w:rPr>
        <w:t>.GetItems().size();</w:t>
      </w:r>
    </w:p>
    <w:p w14:paraId="2493FB46"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C1B7E1A"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25C184D6"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::ItemNotFound(</w:t>
      </w:r>
      <w:r>
        <w:rPr>
          <w:rFonts w:ascii="Consolas" w:hAnsi="Consolas" w:cs="Consolas"/>
          <w:color w:val="2B91AF"/>
          <w:sz w:val="19"/>
          <w:szCs w:val="19"/>
        </w:rPr>
        <w:t>Maze</w:t>
      </w:r>
      <w:r>
        <w:rPr>
          <w:rFonts w:ascii="Consolas" w:hAnsi="Consolas" w:cs="Consolas"/>
          <w:color w:val="000000"/>
          <w:sz w:val="19"/>
          <w:szCs w:val="19"/>
        </w:rPr>
        <w:t xml:space="preserve"> </w:t>
      </w:r>
      <w:r>
        <w:rPr>
          <w:rFonts w:ascii="Consolas" w:hAnsi="Consolas" w:cs="Consolas"/>
          <w:color w:val="808080"/>
          <w:sz w:val="19"/>
          <w:szCs w:val="19"/>
        </w:rPr>
        <w:t>graph</w:t>
      </w:r>
      <w:r>
        <w:rPr>
          <w:rFonts w:ascii="Consolas" w:hAnsi="Consolas" w:cs="Consolas"/>
          <w:color w:val="000000"/>
          <w:sz w:val="19"/>
          <w:szCs w:val="19"/>
        </w:rPr>
        <w:t>) {</w:t>
      </w:r>
    </w:p>
    <w:p w14:paraId="0C11D3F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graph</w:t>
      </w:r>
      <w:r>
        <w:rPr>
          <w:rFonts w:ascii="Consolas" w:hAnsi="Consolas" w:cs="Consolas"/>
          <w:color w:val="000000"/>
          <w:sz w:val="19"/>
          <w:szCs w:val="19"/>
        </w:rPr>
        <w:t xml:space="preserve">.GetItems().size()-_itemsFound.size()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Item/s not found"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22FD9CD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676FCCE"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p>
    <w:p w14:paraId="4DCD7215"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DFS</w:t>
      </w:r>
      <w:r>
        <w:rPr>
          <w:rFonts w:ascii="Consolas" w:hAnsi="Consolas" w:cs="Consolas"/>
          <w:color w:val="000000"/>
          <w:sz w:val="19"/>
          <w:szCs w:val="19"/>
        </w:rPr>
        <w:t>::PrintPosition(</w:t>
      </w:r>
      <w:r>
        <w:rPr>
          <w:rFonts w:ascii="Consolas" w:hAnsi="Consolas" w:cs="Consolas"/>
          <w:color w:val="2B91AF"/>
          <w:sz w:val="19"/>
          <w:szCs w:val="19"/>
        </w:rPr>
        <w:t>Node</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 {</w:t>
      </w:r>
    </w:p>
    <w:p w14:paraId="5D9E6439"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Print out position in (row,col) format</w:t>
      </w:r>
    </w:p>
    <w:p w14:paraId="2077BB52"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 xml:space="preserve">-&gt;GetPos().row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 xml:space="preserve">-&gt;GetPos().col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2C59FFBF"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If the node has a value ...</w:t>
      </w:r>
    </w:p>
    <w:p w14:paraId="13B51CC1"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-&gt;GetValue())</w:t>
      </w:r>
    </w:p>
    <w:p w14:paraId="261CCDD7"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 Print it to console</w:t>
      </w:r>
    </w:p>
    <w:p w14:paraId="3A116DA6"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-&gt;GetValue();</w:t>
      </w:r>
    </w:p>
    <w:p w14:paraId="49A84A27" w14:textId="77777777" w:rsidR="00EC687A" w:rsidRDefault="00EC687A" w:rsidP="00EC687A">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endl;</w:t>
      </w:r>
    </w:p>
    <w:p w14:paraId="738FD6E0" w14:textId="583193A2" w:rsidR="00EC687A" w:rsidRPr="00EC687A" w:rsidRDefault="00EC687A" w:rsidP="00EC687A">
      <w:r>
        <w:rPr>
          <w:rFonts w:ascii="Consolas" w:hAnsi="Consolas" w:cs="Consolas"/>
          <w:color w:val="000000"/>
          <w:sz w:val="19"/>
          <w:szCs w:val="19"/>
        </w:rPr>
        <w:t>}</w:t>
      </w:r>
    </w:p>
    <w:sectPr w:rsidR="00EC687A" w:rsidRPr="00EC687A" w:rsidSect="00AE28D6">
      <w:pgSz w:w="11906" w:h="16838"/>
      <w:pgMar w:top="1440" w:right="1440" w:bottom="1440" w:left="1440" w:header="708" w:footer="70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137EAA" w14:textId="77777777" w:rsidR="00AB4510" w:rsidRDefault="00AB4510" w:rsidP="00C7073E">
      <w:pPr>
        <w:spacing w:after="0" w:line="240" w:lineRule="auto"/>
      </w:pPr>
      <w:r>
        <w:separator/>
      </w:r>
    </w:p>
  </w:endnote>
  <w:endnote w:type="continuationSeparator" w:id="0">
    <w:p w14:paraId="5AA66FD7" w14:textId="77777777" w:rsidR="00AB4510" w:rsidRDefault="00AB4510"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13F580" w14:textId="77777777" w:rsidR="00AB4510" w:rsidRDefault="00AB4510" w:rsidP="00C7073E">
      <w:pPr>
        <w:spacing w:after="0" w:line="240" w:lineRule="auto"/>
      </w:pPr>
      <w:r>
        <w:separator/>
      </w:r>
    </w:p>
  </w:footnote>
  <w:footnote w:type="continuationSeparator" w:id="0">
    <w:p w14:paraId="44287863" w14:textId="77777777" w:rsidR="00AB4510" w:rsidRDefault="00AB4510"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936412755"/>
      <w:docPartObj>
        <w:docPartGallery w:val="Page Numbers (Top of Page)"/>
        <w:docPartUnique/>
      </w:docPartObj>
    </w:sdtPr>
    <w:sdtEndPr>
      <w:rPr>
        <w:b/>
        <w:bCs/>
        <w:noProof/>
        <w:color w:val="auto"/>
        <w:spacing w:val="0"/>
      </w:rPr>
    </w:sdtEndPr>
    <w:sdtContent>
      <w:p w14:paraId="5081AD9A" w14:textId="195965BD" w:rsidR="00DF0189" w:rsidRDefault="00DF0189"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C91FB9" w:rsidRPr="00C91FB9">
          <w:rPr>
            <w:b/>
            <w:bCs/>
            <w:noProof/>
          </w:rPr>
          <w:t>23</w:t>
        </w:r>
        <w:r>
          <w:rPr>
            <w:b/>
            <w:bCs/>
            <w:noProof/>
          </w:rPr>
          <w:fldChar w:fldCharType="end"/>
        </w:r>
      </w:p>
    </w:sdtContent>
  </w:sdt>
  <w:p w14:paraId="19EDC1C4" w14:textId="77777777" w:rsidR="00DF0189" w:rsidRDefault="00DF01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264456844"/>
      <w:docPartObj>
        <w:docPartGallery w:val="Page Numbers (Top of Page)"/>
        <w:docPartUnique/>
      </w:docPartObj>
    </w:sdtPr>
    <w:sdtEndPr>
      <w:rPr>
        <w:b/>
        <w:bCs/>
        <w:noProof/>
        <w:color w:val="auto"/>
        <w:spacing w:val="0"/>
      </w:rPr>
    </w:sdtEndPr>
    <w:sdtContent>
      <w:p w14:paraId="1DD14F05" w14:textId="52EBC867" w:rsidR="00DF0189" w:rsidRDefault="00DF0189"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C70EC3" w:rsidRPr="00C70EC3">
          <w:rPr>
            <w:b/>
            <w:bCs/>
            <w:noProof/>
          </w:rPr>
          <w:t>1</w:t>
        </w:r>
        <w:r>
          <w:rPr>
            <w:b/>
            <w:bCs/>
            <w:noProof/>
          </w:rPr>
          <w:fldChar w:fldCharType="end"/>
        </w:r>
      </w:p>
    </w:sdtContent>
  </w:sdt>
  <w:p w14:paraId="01D127F2" w14:textId="77777777" w:rsidR="00DF0189" w:rsidRDefault="00DF01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27B7B"/>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 w15:restartNumberingAfterBreak="0">
    <w:nsid w:val="031D302B"/>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 w15:restartNumberingAfterBreak="0">
    <w:nsid w:val="051938CA"/>
    <w:multiLevelType w:val="hybridMultilevel"/>
    <w:tmpl w:val="A05A2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76698"/>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4" w15:restartNumberingAfterBreak="0">
    <w:nsid w:val="059A226E"/>
    <w:multiLevelType w:val="hybridMultilevel"/>
    <w:tmpl w:val="2F66A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8E4AD4"/>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7" w15:restartNumberingAfterBreak="0">
    <w:nsid w:val="0A13356B"/>
    <w:multiLevelType w:val="hybridMultilevel"/>
    <w:tmpl w:val="0E32F510"/>
    <w:lvl w:ilvl="0" w:tplc="09A08B78">
      <w:start w:val="1"/>
      <w:numFmt w:val="decimal"/>
      <w:lvlText w:val="%1."/>
      <w:lvlJc w:val="left"/>
      <w:pPr>
        <w:ind w:left="720" w:hanging="360"/>
      </w:pPr>
    </w:lvl>
    <w:lvl w:ilvl="1" w:tplc="07FEF6FC">
      <w:start w:val="1"/>
      <w:numFmt w:val="lowerLetter"/>
      <w:lvlText w:val="%2."/>
      <w:lvlJc w:val="left"/>
      <w:pPr>
        <w:ind w:left="1440" w:hanging="360"/>
      </w:pPr>
    </w:lvl>
    <w:lvl w:ilvl="2" w:tplc="E71C9BB4">
      <w:start w:val="1"/>
      <w:numFmt w:val="lowerRoman"/>
      <w:lvlText w:val="%3."/>
      <w:lvlJc w:val="right"/>
      <w:pPr>
        <w:ind w:left="2160" w:hanging="180"/>
      </w:pPr>
    </w:lvl>
    <w:lvl w:ilvl="3" w:tplc="B0E6D93A">
      <w:start w:val="1"/>
      <w:numFmt w:val="decimal"/>
      <w:lvlText w:val="%4."/>
      <w:lvlJc w:val="left"/>
      <w:pPr>
        <w:ind w:left="2880" w:hanging="360"/>
      </w:pPr>
    </w:lvl>
    <w:lvl w:ilvl="4" w:tplc="3AD21A7E">
      <w:start w:val="1"/>
      <w:numFmt w:val="lowerLetter"/>
      <w:lvlText w:val="%5."/>
      <w:lvlJc w:val="left"/>
      <w:pPr>
        <w:ind w:left="3600" w:hanging="360"/>
      </w:pPr>
    </w:lvl>
    <w:lvl w:ilvl="5" w:tplc="C194DD5C">
      <w:start w:val="1"/>
      <w:numFmt w:val="lowerRoman"/>
      <w:lvlText w:val="%6."/>
      <w:lvlJc w:val="right"/>
      <w:pPr>
        <w:ind w:left="4320" w:hanging="180"/>
      </w:pPr>
    </w:lvl>
    <w:lvl w:ilvl="6" w:tplc="C03C5C54">
      <w:start w:val="1"/>
      <w:numFmt w:val="decimal"/>
      <w:lvlText w:val="%7."/>
      <w:lvlJc w:val="left"/>
      <w:pPr>
        <w:ind w:left="5040" w:hanging="360"/>
      </w:pPr>
    </w:lvl>
    <w:lvl w:ilvl="7" w:tplc="827E7DB8">
      <w:start w:val="1"/>
      <w:numFmt w:val="lowerLetter"/>
      <w:lvlText w:val="%8."/>
      <w:lvlJc w:val="left"/>
      <w:pPr>
        <w:ind w:left="5760" w:hanging="360"/>
      </w:pPr>
    </w:lvl>
    <w:lvl w:ilvl="8" w:tplc="910E441C">
      <w:start w:val="1"/>
      <w:numFmt w:val="lowerRoman"/>
      <w:lvlText w:val="%9."/>
      <w:lvlJc w:val="right"/>
      <w:pPr>
        <w:ind w:left="6480" w:hanging="180"/>
      </w:pPr>
    </w:lvl>
  </w:abstractNum>
  <w:abstractNum w:abstractNumId="8" w15:restartNumberingAfterBreak="0">
    <w:nsid w:val="0E091335"/>
    <w:multiLevelType w:val="hybridMultilevel"/>
    <w:tmpl w:val="1420550A"/>
    <w:lvl w:ilvl="0" w:tplc="BCAED352">
      <w:start w:val="1"/>
      <w:numFmt w:val="decimal"/>
      <w:lvlText w:val="%1."/>
      <w:lvlJc w:val="left"/>
      <w:pPr>
        <w:ind w:left="720" w:hanging="360"/>
      </w:pPr>
    </w:lvl>
    <w:lvl w:ilvl="1" w:tplc="A80C6904">
      <w:start w:val="1"/>
      <w:numFmt w:val="lowerLetter"/>
      <w:lvlText w:val="%2."/>
      <w:lvlJc w:val="left"/>
      <w:pPr>
        <w:ind w:left="1440" w:hanging="360"/>
      </w:pPr>
    </w:lvl>
    <w:lvl w:ilvl="2" w:tplc="2ABCB1A4">
      <w:start w:val="1"/>
      <w:numFmt w:val="lowerRoman"/>
      <w:lvlText w:val="%3."/>
      <w:lvlJc w:val="right"/>
      <w:pPr>
        <w:ind w:left="2160" w:hanging="180"/>
      </w:pPr>
    </w:lvl>
    <w:lvl w:ilvl="3" w:tplc="9634ECD8">
      <w:start w:val="1"/>
      <w:numFmt w:val="decimal"/>
      <w:lvlText w:val="%4."/>
      <w:lvlJc w:val="left"/>
      <w:pPr>
        <w:ind w:left="2880" w:hanging="360"/>
      </w:pPr>
    </w:lvl>
    <w:lvl w:ilvl="4" w:tplc="CAEEC062">
      <w:start w:val="1"/>
      <w:numFmt w:val="lowerLetter"/>
      <w:lvlText w:val="%5."/>
      <w:lvlJc w:val="left"/>
      <w:pPr>
        <w:ind w:left="3600" w:hanging="360"/>
      </w:pPr>
    </w:lvl>
    <w:lvl w:ilvl="5" w:tplc="E864EA48">
      <w:start w:val="1"/>
      <w:numFmt w:val="lowerRoman"/>
      <w:lvlText w:val="%6."/>
      <w:lvlJc w:val="right"/>
      <w:pPr>
        <w:ind w:left="4320" w:hanging="180"/>
      </w:pPr>
    </w:lvl>
    <w:lvl w:ilvl="6" w:tplc="589CCFA4">
      <w:start w:val="1"/>
      <w:numFmt w:val="decimal"/>
      <w:lvlText w:val="%7."/>
      <w:lvlJc w:val="left"/>
      <w:pPr>
        <w:ind w:left="5040" w:hanging="360"/>
      </w:pPr>
    </w:lvl>
    <w:lvl w:ilvl="7" w:tplc="6E08C864">
      <w:start w:val="1"/>
      <w:numFmt w:val="lowerLetter"/>
      <w:lvlText w:val="%8."/>
      <w:lvlJc w:val="left"/>
      <w:pPr>
        <w:ind w:left="5760" w:hanging="360"/>
      </w:pPr>
    </w:lvl>
    <w:lvl w:ilvl="8" w:tplc="59186228">
      <w:start w:val="1"/>
      <w:numFmt w:val="lowerRoman"/>
      <w:lvlText w:val="%9."/>
      <w:lvlJc w:val="right"/>
      <w:pPr>
        <w:ind w:left="6480" w:hanging="180"/>
      </w:pPr>
    </w:lvl>
  </w:abstractNum>
  <w:abstractNum w:abstractNumId="9" w15:restartNumberingAfterBreak="0">
    <w:nsid w:val="12E17FDA"/>
    <w:multiLevelType w:val="hybridMultilevel"/>
    <w:tmpl w:val="3784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07746B"/>
    <w:multiLevelType w:val="hybridMultilevel"/>
    <w:tmpl w:val="0BFE58D4"/>
    <w:lvl w:ilvl="0" w:tplc="36EE9A1A">
      <w:start w:val="1"/>
      <w:numFmt w:val="decimal"/>
      <w:lvlText w:val="%1."/>
      <w:lvlJc w:val="left"/>
      <w:pPr>
        <w:ind w:left="720" w:hanging="360"/>
      </w:pPr>
    </w:lvl>
    <w:lvl w:ilvl="1" w:tplc="58A637D2">
      <w:start w:val="1"/>
      <w:numFmt w:val="lowerLetter"/>
      <w:lvlText w:val="%2."/>
      <w:lvlJc w:val="left"/>
      <w:pPr>
        <w:ind w:left="1440" w:hanging="360"/>
      </w:pPr>
    </w:lvl>
    <w:lvl w:ilvl="2" w:tplc="FAF2D456">
      <w:start w:val="1"/>
      <w:numFmt w:val="lowerRoman"/>
      <w:lvlText w:val="%3."/>
      <w:lvlJc w:val="right"/>
      <w:pPr>
        <w:ind w:left="2160" w:hanging="180"/>
      </w:pPr>
    </w:lvl>
    <w:lvl w:ilvl="3" w:tplc="6A862B7E">
      <w:start w:val="1"/>
      <w:numFmt w:val="decimal"/>
      <w:lvlText w:val="%4."/>
      <w:lvlJc w:val="left"/>
      <w:pPr>
        <w:ind w:left="2880" w:hanging="360"/>
      </w:pPr>
    </w:lvl>
    <w:lvl w:ilvl="4" w:tplc="0D249202">
      <w:start w:val="1"/>
      <w:numFmt w:val="lowerLetter"/>
      <w:lvlText w:val="%5."/>
      <w:lvlJc w:val="left"/>
      <w:pPr>
        <w:ind w:left="3600" w:hanging="360"/>
      </w:pPr>
    </w:lvl>
    <w:lvl w:ilvl="5" w:tplc="EF26078E">
      <w:start w:val="1"/>
      <w:numFmt w:val="lowerRoman"/>
      <w:lvlText w:val="%6."/>
      <w:lvlJc w:val="right"/>
      <w:pPr>
        <w:ind w:left="4320" w:hanging="180"/>
      </w:pPr>
    </w:lvl>
    <w:lvl w:ilvl="6" w:tplc="2E167DA2">
      <w:start w:val="1"/>
      <w:numFmt w:val="decimal"/>
      <w:lvlText w:val="%7."/>
      <w:lvlJc w:val="left"/>
      <w:pPr>
        <w:ind w:left="5040" w:hanging="360"/>
      </w:pPr>
    </w:lvl>
    <w:lvl w:ilvl="7" w:tplc="1C568CB2">
      <w:start w:val="1"/>
      <w:numFmt w:val="lowerLetter"/>
      <w:lvlText w:val="%8."/>
      <w:lvlJc w:val="left"/>
      <w:pPr>
        <w:ind w:left="5760" w:hanging="360"/>
      </w:pPr>
    </w:lvl>
    <w:lvl w:ilvl="8" w:tplc="137CDDA0">
      <w:start w:val="1"/>
      <w:numFmt w:val="lowerRoman"/>
      <w:lvlText w:val="%9."/>
      <w:lvlJc w:val="right"/>
      <w:pPr>
        <w:ind w:left="6480" w:hanging="180"/>
      </w:pPr>
    </w:lvl>
  </w:abstractNum>
  <w:abstractNum w:abstractNumId="11" w15:restartNumberingAfterBreak="0">
    <w:nsid w:val="17B3607D"/>
    <w:multiLevelType w:val="hybridMultilevel"/>
    <w:tmpl w:val="C6F653BC"/>
    <w:lvl w:ilvl="0" w:tplc="E2DC9454">
      <w:start w:val="1"/>
      <w:numFmt w:val="decimal"/>
      <w:lvlText w:val="%1."/>
      <w:lvlJc w:val="left"/>
      <w:pPr>
        <w:ind w:left="720" w:hanging="360"/>
      </w:pPr>
    </w:lvl>
    <w:lvl w:ilvl="1" w:tplc="CBFC20AE">
      <w:start w:val="1"/>
      <w:numFmt w:val="lowerLetter"/>
      <w:lvlText w:val="%2."/>
      <w:lvlJc w:val="left"/>
      <w:pPr>
        <w:ind w:left="1440" w:hanging="360"/>
      </w:pPr>
    </w:lvl>
    <w:lvl w:ilvl="2" w:tplc="0AA0DC90">
      <w:start w:val="1"/>
      <w:numFmt w:val="lowerRoman"/>
      <w:lvlText w:val="%3."/>
      <w:lvlJc w:val="right"/>
      <w:pPr>
        <w:ind w:left="2160" w:hanging="180"/>
      </w:pPr>
    </w:lvl>
    <w:lvl w:ilvl="3" w:tplc="286E817E">
      <w:start w:val="1"/>
      <w:numFmt w:val="decimal"/>
      <w:lvlText w:val="%4."/>
      <w:lvlJc w:val="left"/>
      <w:pPr>
        <w:ind w:left="2880" w:hanging="360"/>
      </w:pPr>
    </w:lvl>
    <w:lvl w:ilvl="4" w:tplc="5AF4A244">
      <w:start w:val="1"/>
      <w:numFmt w:val="lowerLetter"/>
      <w:lvlText w:val="%5."/>
      <w:lvlJc w:val="left"/>
      <w:pPr>
        <w:ind w:left="3600" w:hanging="360"/>
      </w:pPr>
    </w:lvl>
    <w:lvl w:ilvl="5" w:tplc="AFF4B598">
      <w:start w:val="1"/>
      <w:numFmt w:val="lowerRoman"/>
      <w:lvlText w:val="%6."/>
      <w:lvlJc w:val="right"/>
      <w:pPr>
        <w:ind w:left="4320" w:hanging="180"/>
      </w:pPr>
    </w:lvl>
    <w:lvl w:ilvl="6" w:tplc="1952BE38">
      <w:start w:val="1"/>
      <w:numFmt w:val="decimal"/>
      <w:lvlText w:val="%7."/>
      <w:lvlJc w:val="left"/>
      <w:pPr>
        <w:ind w:left="5040" w:hanging="360"/>
      </w:pPr>
    </w:lvl>
    <w:lvl w:ilvl="7" w:tplc="0CF801BA">
      <w:start w:val="1"/>
      <w:numFmt w:val="lowerLetter"/>
      <w:lvlText w:val="%8."/>
      <w:lvlJc w:val="left"/>
      <w:pPr>
        <w:ind w:left="5760" w:hanging="360"/>
      </w:pPr>
    </w:lvl>
    <w:lvl w:ilvl="8" w:tplc="7C16DE14">
      <w:start w:val="1"/>
      <w:numFmt w:val="lowerRoman"/>
      <w:lvlText w:val="%9."/>
      <w:lvlJc w:val="right"/>
      <w:pPr>
        <w:ind w:left="6480" w:hanging="180"/>
      </w:pPr>
    </w:lvl>
  </w:abstractNum>
  <w:abstractNum w:abstractNumId="12" w15:restartNumberingAfterBreak="0">
    <w:nsid w:val="182A2F83"/>
    <w:multiLevelType w:val="hybridMultilevel"/>
    <w:tmpl w:val="D08E91B6"/>
    <w:lvl w:ilvl="0" w:tplc="6F72D34E">
      <w:start w:val="1"/>
      <w:numFmt w:val="decimal"/>
      <w:lvlText w:val="%1."/>
      <w:lvlJc w:val="left"/>
      <w:pPr>
        <w:ind w:left="720" w:hanging="360"/>
      </w:pPr>
    </w:lvl>
    <w:lvl w:ilvl="1" w:tplc="F356E824">
      <w:start w:val="1"/>
      <w:numFmt w:val="lowerLetter"/>
      <w:lvlText w:val="%2."/>
      <w:lvlJc w:val="left"/>
      <w:pPr>
        <w:ind w:left="1440" w:hanging="360"/>
      </w:pPr>
    </w:lvl>
    <w:lvl w:ilvl="2" w:tplc="31E694DE">
      <w:start w:val="1"/>
      <w:numFmt w:val="lowerRoman"/>
      <w:lvlText w:val="%3."/>
      <w:lvlJc w:val="right"/>
      <w:pPr>
        <w:ind w:left="2160" w:hanging="180"/>
      </w:pPr>
    </w:lvl>
    <w:lvl w:ilvl="3" w:tplc="96907C0E">
      <w:start w:val="1"/>
      <w:numFmt w:val="decimal"/>
      <w:lvlText w:val="%4."/>
      <w:lvlJc w:val="left"/>
      <w:pPr>
        <w:ind w:left="2880" w:hanging="360"/>
      </w:pPr>
    </w:lvl>
    <w:lvl w:ilvl="4" w:tplc="8C309E2C">
      <w:start w:val="1"/>
      <w:numFmt w:val="lowerLetter"/>
      <w:lvlText w:val="%5."/>
      <w:lvlJc w:val="left"/>
      <w:pPr>
        <w:ind w:left="3600" w:hanging="360"/>
      </w:pPr>
    </w:lvl>
    <w:lvl w:ilvl="5" w:tplc="94761626">
      <w:start w:val="1"/>
      <w:numFmt w:val="lowerRoman"/>
      <w:lvlText w:val="%6."/>
      <w:lvlJc w:val="right"/>
      <w:pPr>
        <w:ind w:left="4320" w:hanging="180"/>
      </w:pPr>
    </w:lvl>
    <w:lvl w:ilvl="6" w:tplc="F1AE4E40">
      <w:start w:val="1"/>
      <w:numFmt w:val="decimal"/>
      <w:lvlText w:val="%7."/>
      <w:lvlJc w:val="left"/>
      <w:pPr>
        <w:ind w:left="5040" w:hanging="360"/>
      </w:pPr>
    </w:lvl>
    <w:lvl w:ilvl="7" w:tplc="4702A0BE">
      <w:start w:val="1"/>
      <w:numFmt w:val="lowerLetter"/>
      <w:lvlText w:val="%8."/>
      <w:lvlJc w:val="left"/>
      <w:pPr>
        <w:ind w:left="5760" w:hanging="360"/>
      </w:pPr>
    </w:lvl>
    <w:lvl w:ilvl="8" w:tplc="466AC536">
      <w:start w:val="1"/>
      <w:numFmt w:val="lowerRoman"/>
      <w:lvlText w:val="%9."/>
      <w:lvlJc w:val="right"/>
      <w:pPr>
        <w:ind w:left="6480" w:hanging="180"/>
      </w:pPr>
    </w:lvl>
  </w:abstractNum>
  <w:abstractNum w:abstractNumId="13" w15:restartNumberingAfterBreak="0">
    <w:nsid w:val="19E81A27"/>
    <w:multiLevelType w:val="hybridMultilevel"/>
    <w:tmpl w:val="EACE7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804F72"/>
    <w:multiLevelType w:val="hybridMultilevel"/>
    <w:tmpl w:val="115C6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1E64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B994976"/>
    <w:multiLevelType w:val="hybridMultilevel"/>
    <w:tmpl w:val="02BEB3CC"/>
    <w:lvl w:ilvl="0" w:tplc="36F83516">
      <w:start w:val="1"/>
      <w:numFmt w:val="decimal"/>
      <w:lvlText w:val="%1."/>
      <w:lvlJc w:val="left"/>
      <w:pPr>
        <w:ind w:left="720" w:hanging="360"/>
      </w:pPr>
    </w:lvl>
    <w:lvl w:ilvl="1" w:tplc="F16C8074">
      <w:start w:val="1"/>
      <w:numFmt w:val="lowerLetter"/>
      <w:lvlText w:val="%2."/>
      <w:lvlJc w:val="left"/>
      <w:pPr>
        <w:ind w:left="1440" w:hanging="360"/>
      </w:pPr>
    </w:lvl>
    <w:lvl w:ilvl="2" w:tplc="3FA4FAFA">
      <w:start w:val="1"/>
      <w:numFmt w:val="lowerRoman"/>
      <w:lvlText w:val="%3."/>
      <w:lvlJc w:val="right"/>
      <w:pPr>
        <w:ind w:left="2160" w:hanging="180"/>
      </w:pPr>
    </w:lvl>
    <w:lvl w:ilvl="3" w:tplc="FE0A6B36">
      <w:start w:val="1"/>
      <w:numFmt w:val="decimal"/>
      <w:lvlText w:val="%4."/>
      <w:lvlJc w:val="left"/>
      <w:pPr>
        <w:ind w:left="2880" w:hanging="360"/>
      </w:pPr>
    </w:lvl>
    <w:lvl w:ilvl="4" w:tplc="87AC34D8">
      <w:start w:val="1"/>
      <w:numFmt w:val="lowerLetter"/>
      <w:lvlText w:val="%5."/>
      <w:lvlJc w:val="left"/>
      <w:pPr>
        <w:ind w:left="3600" w:hanging="360"/>
      </w:pPr>
    </w:lvl>
    <w:lvl w:ilvl="5" w:tplc="90242600">
      <w:start w:val="1"/>
      <w:numFmt w:val="lowerRoman"/>
      <w:lvlText w:val="%6."/>
      <w:lvlJc w:val="right"/>
      <w:pPr>
        <w:ind w:left="4320" w:hanging="180"/>
      </w:pPr>
    </w:lvl>
    <w:lvl w:ilvl="6" w:tplc="2786BC86">
      <w:start w:val="1"/>
      <w:numFmt w:val="decimal"/>
      <w:lvlText w:val="%7."/>
      <w:lvlJc w:val="left"/>
      <w:pPr>
        <w:ind w:left="5040" w:hanging="360"/>
      </w:pPr>
    </w:lvl>
    <w:lvl w:ilvl="7" w:tplc="123030C4">
      <w:start w:val="1"/>
      <w:numFmt w:val="lowerLetter"/>
      <w:lvlText w:val="%8."/>
      <w:lvlJc w:val="left"/>
      <w:pPr>
        <w:ind w:left="5760" w:hanging="360"/>
      </w:pPr>
    </w:lvl>
    <w:lvl w:ilvl="8" w:tplc="21926A34">
      <w:start w:val="1"/>
      <w:numFmt w:val="lowerRoman"/>
      <w:lvlText w:val="%9."/>
      <w:lvlJc w:val="right"/>
      <w:pPr>
        <w:ind w:left="6480" w:hanging="180"/>
      </w:pPr>
    </w:lvl>
  </w:abstractNum>
  <w:abstractNum w:abstractNumId="17" w15:restartNumberingAfterBreak="0">
    <w:nsid w:val="2D3A4C3E"/>
    <w:multiLevelType w:val="multilevel"/>
    <w:tmpl w:val="ED56B024"/>
    <w:lvl w:ilvl="0">
      <w:start w:val="1"/>
      <w:numFmt w:val="decimal"/>
      <w:lvlText w:val="%1."/>
      <w:lvlJc w:val="left"/>
      <w:pPr>
        <w:ind w:left="720" w:hanging="360"/>
      </w:pPr>
      <w:rPr>
        <w:rFonts w:hint="default"/>
      </w:rPr>
    </w:lvl>
    <w:lvl w:ilvl="1">
      <w:start w:val="1"/>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8717CD2"/>
    <w:multiLevelType w:val="hybridMultilevel"/>
    <w:tmpl w:val="8BE2F850"/>
    <w:lvl w:ilvl="0" w:tplc="DF08DBA0">
      <w:start w:val="1"/>
      <w:numFmt w:val="decimal"/>
      <w:lvlText w:val="%1."/>
      <w:lvlJc w:val="left"/>
      <w:pPr>
        <w:ind w:left="720" w:hanging="360"/>
      </w:pPr>
    </w:lvl>
    <w:lvl w:ilvl="1" w:tplc="4A6695E0">
      <w:start w:val="1"/>
      <w:numFmt w:val="lowerLetter"/>
      <w:lvlText w:val="%2."/>
      <w:lvlJc w:val="left"/>
      <w:pPr>
        <w:ind w:left="1440" w:hanging="360"/>
      </w:pPr>
    </w:lvl>
    <w:lvl w:ilvl="2" w:tplc="5F20A582">
      <w:start w:val="1"/>
      <w:numFmt w:val="lowerRoman"/>
      <w:lvlText w:val="%3."/>
      <w:lvlJc w:val="right"/>
      <w:pPr>
        <w:ind w:left="2160" w:hanging="180"/>
      </w:pPr>
    </w:lvl>
    <w:lvl w:ilvl="3" w:tplc="06CAC288">
      <w:start w:val="1"/>
      <w:numFmt w:val="decimal"/>
      <w:lvlText w:val="%4."/>
      <w:lvlJc w:val="left"/>
      <w:pPr>
        <w:ind w:left="2880" w:hanging="360"/>
      </w:pPr>
    </w:lvl>
    <w:lvl w:ilvl="4" w:tplc="791EE2D8">
      <w:start w:val="1"/>
      <w:numFmt w:val="lowerLetter"/>
      <w:lvlText w:val="%5."/>
      <w:lvlJc w:val="left"/>
      <w:pPr>
        <w:ind w:left="3600" w:hanging="360"/>
      </w:pPr>
    </w:lvl>
    <w:lvl w:ilvl="5" w:tplc="395CF978">
      <w:start w:val="1"/>
      <w:numFmt w:val="lowerRoman"/>
      <w:lvlText w:val="%6."/>
      <w:lvlJc w:val="right"/>
      <w:pPr>
        <w:ind w:left="4320" w:hanging="180"/>
      </w:pPr>
    </w:lvl>
    <w:lvl w:ilvl="6" w:tplc="FD622EE8">
      <w:start w:val="1"/>
      <w:numFmt w:val="decimal"/>
      <w:lvlText w:val="%7."/>
      <w:lvlJc w:val="left"/>
      <w:pPr>
        <w:ind w:left="5040" w:hanging="360"/>
      </w:pPr>
    </w:lvl>
    <w:lvl w:ilvl="7" w:tplc="F7BEBEA0">
      <w:start w:val="1"/>
      <w:numFmt w:val="lowerLetter"/>
      <w:lvlText w:val="%8."/>
      <w:lvlJc w:val="left"/>
      <w:pPr>
        <w:ind w:left="5760" w:hanging="360"/>
      </w:pPr>
    </w:lvl>
    <w:lvl w:ilvl="8" w:tplc="80B2984C">
      <w:start w:val="1"/>
      <w:numFmt w:val="lowerRoman"/>
      <w:lvlText w:val="%9."/>
      <w:lvlJc w:val="right"/>
      <w:pPr>
        <w:ind w:left="6480" w:hanging="180"/>
      </w:pPr>
    </w:lvl>
  </w:abstractNum>
  <w:abstractNum w:abstractNumId="19" w15:restartNumberingAfterBreak="0">
    <w:nsid w:val="3C386C12"/>
    <w:multiLevelType w:val="hybridMultilevel"/>
    <w:tmpl w:val="6074B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7A3467"/>
    <w:multiLevelType w:val="hybridMultilevel"/>
    <w:tmpl w:val="34F887E4"/>
    <w:lvl w:ilvl="0" w:tplc="DB2492A2">
      <w:start w:val="1"/>
      <w:numFmt w:val="decimal"/>
      <w:lvlText w:val="%1."/>
      <w:lvlJc w:val="left"/>
      <w:pPr>
        <w:ind w:left="720" w:hanging="360"/>
      </w:pPr>
    </w:lvl>
    <w:lvl w:ilvl="1" w:tplc="EE1C5034">
      <w:start w:val="1"/>
      <w:numFmt w:val="lowerLetter"/>
      <w:lvlText w:val="%2."/>
      <w:lvlJc w:val="left"/>
      <w:pPr>
        <w:ind w:left="1440" w:hanging="360"/>
      </w:pPr>
    </w:lvl>
    <w:lvl w:ilvl="2" w:tplc="717AE1EC">
      <w:start w:val="1"/>
      <w:numFmt w:val="lowerRoman"/>
      <w:lvlText w:val="%3."/>
      <w:lvlJc w:val="right"/>
      <w:pPr>
        <w:ind w:left="2160" w:hanging="180"/>
      </w:pPr>
    </w:lvl>
    <w:lvl w:ilvl="3" w:tplc="CD7A548A">
      <w:start w:val="1"/>
      <w:numFmt w:val="decimal"/>
      <w:lvlText w:val="%4."/>
      <w:lvlJc w:val="left"/>
      <w:pPr>
        <w:ind w:left="2880" w:hanging="360"/>
      </w:pPr>
    </w:lvl>
    <w:lvl w:ilvl="4" w:tplc="A0EE6FBE">
      <w:start w:val="1"/>
      <w:numFmt w:val="lowerLetter"/>
      <w:lvlText w:val="%5."/>
      <w:lvlJc w:val="left"/>
      <w:pPr>
        <w:ind w:left="3600" w:hanging="360"/>
      </w:pPr>
    </w:lvl>
    <w:lvl w:ilvl="5" w:tplc="23CA4312">
      <w:start w:val="1"/>
      <w:numFmt w:val="lowerRoman"/>
      <w:lvlText w:val="%6."/>
      <w:lvlJc w:val="right"/>
      <w:pPr>
        <w:ind w:left="4320" w:hanging="180"/>
      </w:pPr>
    </w:lvl>
    <w:lvl w:ilvl="6" w:tplc="69E628E4">
      <w:start w:val="1"/>
      <w:numFmt w:val="decimal"/>
      <w:lvlText w:val="%7."/>
      <w:lvlJc w:val="left"/>
      <w:pPr>
        <w:ind w:left="5040" w:hanging="360"/>
      </w:pPr>
    </w:lvl>
    <w:lvl w:ilvl="7" w:tplc="40543B72">
      <w:start w:val="1"/>
      <w:numFmt w:val="lowerLetter"/>
      <w:lvlText w:val="%8."/>
      <w:lvlJc w:val="left"/>
      <w:pPr>
        <w:ind w:left="5760" w:hanging="360"/>
      </w:pPr>
    </w:lvl>
    <w:lvl w:ilvl="8" w:tplc="054C9606">
      <w:start w:val="1"/>
      <w:numFmt w:val="lowerRoman"/>
      <w:lvlText w:val="%9."/>
      <w:lvlJc w:val="right"/>
      <w:pPr>
        <w:ind w:left="6480" w:hanging="180"/>
      </w:pPr>
    </w:lvl>
  </w:abstractNum>
  <w:abstractNum w:abstractNumId="21" w15:restartNumberingAfterBreak="0">
    <w:nsid w:val="3DA22BC6"/>
    <w:multiLevelType w:val="hybridMultilevel"/>
    <w:tmpl w:val="FE1C3CE4"/>
    <w:lvl w:ilvl="0" w:tplc="78EC8A7C">
      <w:start w:val="1"/>
      <w:numFmt w:val="decimal"/>
      <w:lvlText w:val="%1."/>
      <w:lvlJc w:val="left"/>
      <w:pPr>
        <w:ind w:left="720" w:hanging="360"/>
      </w:pPr>
    </w:lvl>
    <w:lvl w:ilvl="1" w:tplc="4B4AE706">
      <w:start w:val="1"/>
      <w:numFmt w:val="lowerLetter"/>
      <w:lvlText w:val="%2."/>
      <w:lvlJc w:val="left"/>
      <w:pPr>
        <w:ind w:left="1440" w:hanging="360"/>
      </w:pPr>
    </w:lvl>
    <w:lvl w:ilvl="2" w:tplc="7FD20B24">
      <w:start w:val="1"/>
      <w:numFmt w:val="lowerRoman"/>
      <w:lvlText w:val="%3."/>
      <w:lvlJc w:val="right"/>
      <w:pPr>
        <w:ind w:left="2160" w:hanging="180"/>
      </w:pPr>
    </w:lvl>
    <w:lvl w:ilvl="3" w:tplc="E1B2E862">
      <w:start w:val="1"/>
      <w:numFmt w:val="decimal"/>
      <w:lvlText w:val="%4."/>
      <w:lvlJc w:val="left"/>
      <w:pPr>
        <w:ind w:left="2880" w:hanging="360"/>
      </w:pPr>
    </w:lvl>
    <w:lvl w:ilvl="4" w:tplc="94BC933E">
      <w:start w:val="1"/>
      <w:numFmt w:val="lowerLetter"/>
      <w:lvlText w:val="%5."/>
      <w:lvlJc w:val="left"/>
      <w:pPr>
        <w:ind w:left="3600" w:hanging="360"/>
      </w:pPr>
    </w:lvl>
    <w:lvl w:ilvl="5" w:tplc="59CEA1C0">
      <w:start w:val="1"/>
      <w:numFmt w:val="lowerRoman"/>
      <w:lvlText w:val="%6."/>
      <w:lvlJc w:val="right"/>
      <w:pPr>
        <w:ind w:left="4320" w:hanging="180"/>
      </w:pPr>
    </w:lvl>
    <w:lvl w:ilvl="6" w:tplc="B70AB366">
      <w:start w:val="1"/>
      <w:numFmt w:val="decimal"/>
      <w:lvlText w:val="%7."/>
      <w:lvlJc w:val="left"/>
      <w:pPr>
        <w:ind w:left="5040" w:hanging="360"/>
      </w:pPr>
    </w:lvl>
    <w:lvl w:ilvl="7" w:tplc="EFB0ECC4">
      <w:start w:val="1"/>
      <w:numFmt w:val="lowerLetter"/>
      <w:lvlText w:val="%8."/>
      <w:lvlJc w:val="left"/>
      <w:pPr>
        <w:ind w:left="5760" w:hanging="360"/>
      </w:pPr>
    </w:lvl>
    <w:lvl w:ilvl="8" w:tplc="B37C1700">
      <w:start w:val="1"/>
      <w:numFmt w:val="lowerRoman"/>
      <w:lvlText w:val="%9."/>
      <w:lvlJc w:val="right"/>
      <w:pPr>
        <w:ind w:left="6480" w:hanging="180"/>
      </w:pPr>
    </w:lvl>
  </w:abstractNum>
  <w:abstractNum w:abstractNumId="22" w15:restartNumberingAfterBreak="0">
    <w:nsid w:val="48C02DC2"/>
    <w:multiLevelType w:val="hybridMultilevel"/>
    <w:tmpl w:val="2A488A44"/>
    <w:lvl w:ilvl="0" w:tplc="08090001">
      <w:start w:val="1"/>
      <w:numFmt w:val="bullet"/>
      <w:lvlText w:val=""/>
      <w:lvlJc w:val="left"/>
      <w:pPr>
        <w:ind w:left="720" w:hanging="360"/>
      </w:pPr>
      <w:rPr>
        <w:rFonts w:ascii="Symbol" w:hAnsi="Symbol" w:hint="default"/>
        <w:color w:val="auto"/>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111E0D"/>
    <w:multiLevelType w:val="hybridMultilevel"/>
    <w:tmpl w:val="6114914C"/>
    <w:lvl w:ilvl="0" w:tplc="B8ECEB1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FE170C"/>
    <w:multiLevelType w:val="hybridMultilevel"/>
    <w:tmpl w:val="9EE89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A16E83"/>
    <w:multiLevelType w:val="hybridMultilevel"/>
    <w:tmpl w:val="B95CA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A45AC6"/>
    <w:multiLevelType w:val="hybridMultilevel"/>
    <w:tmpl w:val="423C8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2E6493"/>
    <w:multiLevelType w:val="hybridMultilevel"/>
    <w:tmpl w:val="4B06A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CD4A6F"/>
    <w:multiLevelType w:val="hybridMultilevel"/>
    <w:tmpl w:val="BDEA692E"/>
    <w:lvl w:ilvl="0" w:tplc="59B62264">
      <w:numFmt w:val="bullet"/>
      <w:lvlText w:val="-"/>
      <w:lvlJc w:val="left"/>
      <w:pPr>
        <w:ind w:left="720" w:hanging="360"/>
      </w:pPr>
      <w:rPr>
        <w:rFonts w:ascii="Arial" w:eastAsiaTheme="minorHAnsi" w:hAnsi="Arial" w:cs="Arial" w:hint="default"/>
        <w:color w:val="auto"/>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05EE8"/>
    <w:multiLevelType w:val="hybridMultilevel"/>
    <w:tmpl w:val="710C5152"/>
    <w:lvl w:ilvl="0" w:tplc="49EA2C5C">
      <w:start w:val="1"/>
      <w:numFmt w:val="decimal"/>
      <w:lvlText w:val="%1."/>
      <w:lvlJc w:val="left"/>
      <w:pPr>
        <w:ind w:left="720" w:hanging="360"/>
      </w:pPr>
    </w:lvl>
    <w:lvl w:ilvl="1" w:tplc="49E0A986">
      <w:start w:val="1"/>
      <w:numFmt w:val="lowerLetter"/>
      <w:lvlText w:val="%2."/>
      <w:lvlJc w:val="left"/>
      <w:pPr>
        <w:ind w:left="1440" w:hanging="360"/>
      </w:pPr>
    </w:lvl>
    <w:lvl w:ilvl="2" w:tplc="10A6F618">
      <w:start w:val="1"/>
      <w:numFmt w:val="lowerRoman"/>
      <w:lvlText w:val="%3."/>
      <w:lvlJc w:val="right"/>
      <w:pPr>
        <w:ind w:left="2160" w:hanging="180"/>
      </w:pPr>
    </w:lvl>
    <w:lvl w:ilvl="3" w:tplc="8494A1E6">
      <w:start w:val="1"/>
      <w:numFmt w:val="decimal"/>
      <w:lvlText w:val="%4."/>
      <w:lvlJc w:val="left"/>
      <w:pPr>
        <w:ind w:left="2880" w:hanging="360"/>
      </w:pPr>
    </w:lvl>
    <w:lvl w:ilvl="4" w:tplc="7E74A6D2">
      <w:start w:val="1"/>
      <w:numFmt w:val="lowerLetter"/>
      <w:lvlText w:val="%5."/>
      <w:lvlJc w:val="left"/>
      <w:pPr>
        <w:ind w:left="3600" w:hanging="360"/>
      </w:pPr>
    </w:lvl>
    <w:lvl w:ilvl="5" w:tplc="625E4BB0">
      <w:start w:val="1"/>
      <w:numFmt w:val="lowerRoman"/>
      <w:lvlText w:val="%6."/>
      <w:lvlJc w:val="right"/>
      <w:pPr>
        <w:ind w:left="4320" w:hanging="180"/>
      </w:pPr>
    </w:lvl>
    <w:lvl w:ilvl="6" w:tplc="24C0491E">
      <w:start w:val="1"/>
      <w:numFmt w:val="decimal"/>
      <w:lvlText w:val="%7."/>
      <w:lvlJc w:val="left"/>
      <w:pPr>
        <w:ind w:left="5040" w:hanging="360"/>
      </w:pPr>
    </w:lvl>
    <w:lvl w:ilvl="7" w:tplc="7CB21A40">
      <w:start w:val="1"/>
      <w:numFmt w:val="lowerLetter"/>
      <w:lvlText w:val="%8."/>
      <w:lvlJc w:val="left"/>
      <w:pPr>
        <w:ind w:left="5760" w:hanging="360"/>
      </w:pPr>
    </w:lvl>
    <w:lvl w:ilvl="8" w:tplc="60ECAAE4">
      <w:start w:val="1"/>
      <w:numFmt w:val="lowerRoman"/>
      <w:lvlText w:val="%9."/>
      <w:lvlJc w:val="right"/>
      <w:pPr>
        <w:ind w:left="6480" w:hanging="180"/>
      </w:pPr>
    </w:lvl>
  </w:abstractNum>
  <w:abstractNum w:abstractNumId="30" w15:restartNumberingAfterBreak="0">
    <w:nsid w:val="61BB033F"/>
    <w:multiLevelType w:val="hybridMultilevel"/>
    <w:tmpl w:val="6172DBBE"/>
    <w:lvl w:ilvl="0" w:tplc="6CFC702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6F7473"/>
    <w:multiLevelType w:val="multilevel"/>
    <w:tmpl w:val="ED56B024"/>
    <w:lvl w:ilvl="0">
      <w:start w:val="1"/>
      <w:numFmt w:val="decimal"/>
      <w:lvlText w:val="%1."/>
      <w:lvlJc w:val="left"/>
      <w:pPr>
        <w:ind w:left="720" w:hanging="360"/>
      </w:pPr>
      <w:rPr>
        <w:rFonts w:hint="default"/>
      </w:rPr>
    </w:lvl>
    <w:lvl w:ilvl="1">
      <w:start w:val="1"/>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87E6A18"/>
    <w:multiLevelType w:val="hybridMultilevel"/>
    <w:tmpl w:val="1A80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5B1A6C"/>
    <w:multiLevelType w:val="hybridMultilevel"/>
    <w:tmpl w:val="B14EA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84FFE"/>
    <w:multiLevelType w:val="hybridMultilevel"/>
    <w:tmpl w:val="31A4E2B8"/>
    <w:lvl w:ilvl="0" w:tplc="4C3AD06C">
      <w:start w:val="1"/>
      <w:numFmt w:val="decimal"/>
      <w:lvlText w:val="%1."/>
      <w:lvlJc w:val="left"/>
      <w:pPr>
        <w:ind w:left="720" w:hanging="360"/>
      </w:pPr>
    </w:lvl>
    <w:lvl w:ilvl="1" w:tplc="5DDA0038">
      <w:start w:val="1"/>
      <w:numFmt w:val="lowerLetter"/>
      <w:lvlText w:val="%2."/>
      <w:lvlJc w:val="left"/>
      <w:pPr>
        <w:ind w:left="1440" w:hanging="360"/>
      </w:pPr>
    </w:lvl>
    <w:lvl w:ilvl="2" w:tplc="BC2A48B4">
      <w:start w:val="1"/>
      <w:numFmt w:val="lowerRoman"/>
      <w:lvlText w:val="%3."/>
      <w:lvlJc w:val="right"/>
      <w:pPr>
        <w:ind w:left="2160" w:hanging="180"/>
      </w:pPr>
    </w:lvl>
    <w:lvl w:ilvl="3" w:tplc="6FD6EFCA">
      <w:start w:val="1"/>
      <w:numFmt w:val="decimal"/>
      <w:lvlText w:val="%4."/>
      <w:lvlJc w:val="left"/>
      <w:pPr>
        <w:ind w:left="2880" w:hanging="360"/>
      </w:pPr>
    </w:lvl>
    <w:lvl w:ilvl="4" w:tplc="A4D4C2C6">
      <w:start w:val="1"/>
      <w:numFmt w:val="lowerLetter"/>
      <w:lvlText w:val="%5."/>
      <w:lvlJc w:val="left"/>
      <w:pPr>
        <w:ind w:left="3600" w:hanging="360"/>
      </w:pPr>
    </w:lvl>
    <w:lvl w:ilvl="5" w:tplc="B2608734">
      <w:start w:val="1"/>
      <w:numFmt w:val="lowerRoman"/>
      <w:lvlText w:val="%6."/>
      <w:lvlJc w:val="right"/>
      <w:pPr>
        <w:ind w:left="4320" w:hanging="180"/>
      </w:pPr>
    </w:lvl>
    <w:lvl w:ilvl="6" w:tplc="7F462EF0">
      <w:start w:val="1"/>
      <w:numFmt w:val="decimal"/>
      <w:lvlText w:val="%7."/>
      <w:lvlJc w:val="left"/>
      <w:pPr>
        <w:ind w:left="5040" w:hanging="360"/>
      </w:pPr>
    </w:lvl>
    <w:lvl w:ilvl="7" w:tplc="19ECF724">
      <w:start w:val="1"/>
      <w:numFmt w:val="lowerLetter"/>
      <w:lvlText w:val="%8."/>
      <w:lvlJc w:val="left"/>
      <w:pPr>
        <w:ind w:left="5760" w:hanging="360"/>
      </w:pPr>
    </w:lvl>
    <w:lvl w:ilvl="8" w:tplc="D03C0E04">
      <w:start w:val="1"/>
      <w:numFmt w:val="lowerRoman"/>
      <w:lvlText w:val="%9."/>
      <w:lvlJc w:val="right"/>
      <w:pPr>
        <w:ind w:left="6480" w:hanging="180"/>
      </w:pPr>
    </w:lvl>
  </w:abstractNum>
  <w:abstractNum w:abstractNumId="35" w15:restartNumberingAfterBreak="0">
    <w:nsid w:val="76724553"/>
    <w:multiLevelType w:val="hybridMultilevel"/>
    <w:tmpl w:val="635E9160"/>
    <w:lvl w:ilvl="0" w:tplc="AE16ED3A">
      <w:start w:val="1"/>
      <w:numFmt w:val="decimal"/>
      <w:lvlText w:val="%1."/>
      <w:lvlJc w:val="left"/>
      <w:pPr>
        <w:ind w:left="720" w:hanging="360"/>
      </w:pPr>
    </w:lvl>
    <w:lvl w:ilvl="1" w:tplc="6434A132">
      <w:start w:val="1"/>
      <w:numFmt w:val="lowerLetter"/>
      <w:lvlText w:val="%2."/>
      <w:lvlJc w:val="left"/>
      <w:pPr>
        <w:ind w:left="1440" w:hanging="360"/>
      </w:pPr>
    </w:lvl>
    <w:lvl w:ilvl="2" w:tplc="A4B42F7C">
      <w:start w:val="1"/>
      <w:numFmt w:val="lowerRoman"/>
      <w:lvlText w:val="%3."/>
      <w:lvlJc w:val="right"/>
      <w:pPr>
        <w:ind w:left="2160" w:hanging="180"/>
      </w:pPr>
    </w:lvl>
    <w:lvl w:ilvl="3" w:tplc="F17484C6">
      <w:start w:val="1"/>
      <w:numFmt w:val="decimal"/>
      <w:lvlText w:val="%4."/>
      <w:lvlJc w:val="left"/>
      <w:pPr>
        <w:ind w:left="2880" w:hanging="360"/>
      </w:pPr>
    </w:lvl>
    <w:lvl w:ilvl="4" w:tplc="083C3014">
      <w:start w:val="1"/>
      <w:numFmt w:val="lowerLetter"/>
      <w:lvlText w:val="%5."/>
      <w:lvlJc w:val="left"/>
      <w:pPr>
        <w:ind w:left="3600" w:hanging="360"/>
      </w:pPr>
    </w:lvl>
    <w:lvl w:ilvl="5" w:tplc="D8388D08">
      <w:start w:val="1"/>
      <w:numFmt w:val="lowerRoman"/>
      <w:lvlText w:val="%6."/>
      <w:lvlJc w:val="right"/>
      <w:pPr>
        <w:ind w:left="4320" w:hanging="180"/>
      </w:pPr>
    </w:lvl>
    <w:lvl w:ilvl="6" w:tplc="E35610F0">
      <w:start w:val="1"/>
      <w:numFmt w:val="decimal"/>
      <w:lvlText w:val="%7."/>
      <w:lvlJc w:val="left"/>
      <w:pPr>
        <w:ind w:left="5040" w:hanging="360"/>
      </w:pPr>
    </w:lvl>
    <w:lvl w:ilvl="7" w:tplc="45F40F0C">
      <w:start w:val="1"/>
      <w:numFmt w:val="lowerLetter"/>
      <w:lvlText w:val="%8."/>
      <w:lvlJc w:val="left"/>
      <w:pPr>
        <w:ind w:left="5760" w:hanging="360"/>
      </w:pPr>
    </w:lvl>
    <w:lvl w:ilvl="8" w:tplc="93186F62">
      <w:start w:val="1"/>
      <w:numFmt w:val="lowerRoman"/>
      <w:lvlText w:val="%9."/>
      <w:lvlJc w:val="right"/>
      <w:pPr>
        <w:ind w:left="6480" w:hanging="180"/>
      </w:pPr>
    </w:lvl>
  </w:abstractNum>
  <w:abstractNum w:abstractNumId="36" w15:restartNumberingAfterBreak="0">
    <w:nsid w:val="7E7A61F3"/>
    <w:multiLevelType w:val="hybridMultilevel"/>
    <w:tmpl w:val="F4C244CA"/>
    <w:lvl w:ilvl="0" w:tplc="6E844902">
      <w:start w:val="1"/>
      <w:numFmt w:val="decimal"/>
      <w:lvlText w:val="%1."/>
      <w:lvlJc w:val="left"/>
      <w:pPr>
        <w:ind w:left="720" w:hanging="360"/>
      </w:pPr>
    </w:lvl>
    <w:lvl w:ilvl="1" w:tplc="245436D0">
      <w:start w:val="1"/>
      <w:numFmt w:val="lowerLetter"/>
      <w:lvlText w:val="%2."/>
      <w:lvlJc w:val="left"/>
      <w:pPr>
        <w:ind w:left="1440" w:hanging="360"/>
      </w:pPr>
    </w:lvl>
    <w:lvl w:ilvl="2" w:tplc="4BD6A312">
      <w:start w:val="1"/>
      <w:numFmt w:val="lowerRoman"/>
      <w:lvlText w:val="%3."/>
      <w:lvlJc w:val="right"/>
      <w:pPr>
        <w:ind w:left="2160" w:hanging="180"/>
      </w:pPr>
    </w:lvl>
    <w:lvl w:ilvl="3" w:tplc="6E28738C">
      <w:start w:val="1"/>
      <w:numFmt w:val="decimal"/>
      <w:lvlText w:val="%4."/>
      <w:lvlJc w:val="left"/>
      <w:pPr>
        <w:ind w:left="2880" w:hanging="360"/>
      </w:pPr>
    </w:lvl>
    <w:lvl w:ilvl="4" w:tplc="4258B478">
      <w:start w:val="1"/>
      <w:numFmt w:val="lowerLetter"/>
      <w:lvlText w:val="%5."/>
      <w:lvlJc w:val="left"/>
      <w:pPr>
        <w:ind w:left="3600" w:hanging="360"/>
      </w:pPr>
    </w:lvl>
    <w:lvl w:ilvl="5" w:tplc="09C07688">
      <w:start w:val="1"/>
      <w:numFmt w:val="lowerRoman"/>
      <w:lvlText w:val="%6."/>
      <w:lvlJc w:val="right"/>
      <w:pPr>
        <w:ind w:left="4320" w:hanging="180"/>
      </w:pPr>
    </w:lvl>
    <w:lvl w:ilvl="6" w:tplc="9B78BF9A">
      <w:start w:val="1"/>
      <w:numFmt w:val="decimal"/>
      <w:lvlText w:val="%7."/>
      <w:lvlJc w:val="left"/>
      <w:pPr>
        <w:ind w:left="5040" w:hanging="360"/>
      </w:pPr>
    </w:lvl>
    <w:lvl w:ilvl="7" w:tplc="00668A8C">
      <w:start w:val="1"/>
      <w:numFmt w:val="lowerLetter"/>
      <w:lvlText w:val="%8."/>
      <w:lvlJc w:val="left"/>
      <w:pPr>
        <w:ind w:left="5760" w:hanging="360"/>
      </w:pPr>
    </w:lvl>
    <w:lvl w:ilvl="8" w:tplc="9CCCD9E8">
      <w:start w:val="1"/>
      <w:numFmt w:val="lowerRoman"/>
      <w:lvlText w:val="%9."/>
      <w:lvlJc w:val="right"/>
      <w:pPr>
        <w:ind w:left="6480" w:hanging="180"/>
      </w:pPr>
    </w:lvl>
  </w:abstractNum>
  <w:abstractNum w:abstractNumId="37" w15:restartNumberingAfterBreak="0">
    <w:nsid w:val="7EBF3B68"/>
    <w:multiLevelType w:val="hybridMultilevel"/>
    <w:tmpl w:val="898E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11"/>
  </w:num>
  <w:num w:numId="4">
    <w:abstractNumId w:val="16"/>
  </w:num>
  <w:num w:numId="5">
    <w:abstractNumId w:val="29"/>
  </w:num>
  <w:num w:numId="6">
    <w:abstractNumId w:val="20"/>
  </w:num>
  <w:num w:numId="7">
    <w:abstractNumId w:val="36"/>
  </w:num>
  <w:num w:numId="8">
    <w:abstractNumId w:val="8"/>
  </w:num>
  <w:num w:numId="9">
    <w:abstractNumId w:val="12"/>
  </w:num>
  <w:num w:numId="10">
    <w:abstractNumId w:val="10"/>
  </w:num>
  <w:num w:numId="11">
    <w:abstractNumId w:val="34"/>
  </w:num>
  <w:num w:numId="12">
    <w:abstractNumId w:val="35"/>
  </w:num>
  <w:num w:numId="13">
    <w:abstractNumId w:val="21"/>
  </w:num>
  <w:num w:numId="14">
    <w:abstractNumId w:val="5"/>
  </w:num>
  <w:num w:numId="15">
    <w:abstractNumId w:val="17"/>
  </w:num>
  <w:num w:numId="16">
    <w:abstractNumId w:val="30"/>
  </w:num>
  <w:num w:numId="17">
    <w:abstractNumId w:val="23"/>
  </w:num>
  <w:num w:numId="18">
    <w:abstractNumId w:val="31"/>
  </w:num>
  <w:num w:numId="19">
    <w:abstractNumId w:val="26"/>
  </w:num>
  <w:num w:numId="20">
    <w:abstractNumId w:val="13"/>
  </w:num>
  <w:num w:numId="21">
    <w:abstractNumId w:val="3"/>
  </w:num>
  <w:num w:numId="22">
    <w:abstractNumId w:val="0"/>
  </w:num>
  <w:num w:numId="23">
    <w:abstractNumId w:val="1"/>
  </w:num>
  <w:num w:numId="24">
    <w:abstractNumId w:val="6"/>
  </w:num>
  <w:num w:numId="25">
    <w:abstractNumId w:val="9"/>
  </w:num>
  <w:num w:numId="26">
    <w:abstractNumId w:val="4"/>
  </w:num>
  <w:num w:numId="27">
    <w:abstractNumId w:val="15"/>
  </w:num>
  <w:num w:numId="28">
    <w:abstractNumId w:val="14"/>
  </w:num>
  <w:num w:numId="29">
    <w:abstractNumId w:val="2"/>
  </w:num>
  <w:num w:numId="30">
    <w:abstractNumId w:val="27"/>
  </w:num>
  <w:num w:numId="31">
    <w:abstractNumId w:val="24"/>
  </w:num>
  <w:num w:numId="32">
    <w:abstractNumId w:val="19"/>
  </w:num>
  <w:num w:numId="33">
    <w:abstractNumId w:val="25"/>
  </w:num>
  <w:num w:numId="34">
    <w:abstractNumId w:val="33"/>
  </w:num>
  <w:num w:numId="35">
    <w:abstractNumId w:val="37"/>
  </w:num>
  <w:num w:numId="36">
    <w:abstractNumId w:val="32"/>
  </w:num>
  <w:num w:numId="37">
    <w:abstractNumId w:val="2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1CA"/>
    <w:rsid w:val="00001A91"/>
    <w:rsid w:val="00002152"/>
    <w:rsid w:val="00003272"/>
    <w:rsid w:val="00004A9A"/>
    <w:rsid w:val="00005ED4"/>
    <w:rsid w:val="0001320E"/>
    <w:rsid w:val="000132B8"/>
    <w:rsid w:val="00015EEB"/>
    <w:rsid w:val="00016C71"/>
    <w:rsid w:val="00022907"/>
    <w:rsid w:val="00024D3F"/>
    <w:rsid w:val="00024D8C"/>
    <w:rsid w:val="000264D6"/>
    <w:rsid w:val="00027214"/>
    <w:rsid w:val="000316CF"/>
    <w:rsid w:val="00036DD5"/>
    <w:rsid w:val="00037FFC"/>
    <w:rsid w:val="00040865"/>
    <w:rsid w:val="00041EAB"/>
    <w:rsid w:val="000435C3"/>
    <w:rsid w:val="00044AEC"/>
    <w:rsid w:val="00046079"/>
    <w:rsid w:val="0004741C"/>
    <w:rsid w:val="00047F22"/>
    <w:rsid w:val="00056606"/>
    <w:rsid w:val="00064608"/>
    <w:rsid w:val="000648E7"/>
    <w:rsid w:val="00066227"/>
    <w:rsid w:val="00070E54"/>
    <w:rsid w:val="000727D6"/>
    <w:rsid w:val="000733AA"/>
    <w:rsid w:val="00074598"/>
    <w:rsid w:val="000757A0"/>
    <w:rsid w:val="00075EF0"/>
    <w:rsid w:val="00077BAA"/>
    <w:rsid w:val="00082253"/>
    <w:rsid w:val="00082427"/>
    <w:rsid w:val="00082452"/>
    <w:rsid w:val="00083260"/>
    <w:rsid w:val="000832A7"/>
    <w:rsid w:val="00083E9C"/>
    <w:rsid w:val="000850D7"/>
    <w:rsid w:val="0008530B"/>
    <w:rsid w:val="000863EA"/>
    <w:rsid w:val="0008695E"/>
    <w:rsid w:val="000869F8"/>
    <w:rsid w:val="00086B3D"/>
    <w:rsid w:val="000903FB"/>
    <w:rsid w:val="00092B0D"/>
    <w:rsid w:val="00097A69"/>
    <w:rsid w:val="00097D28"/>
    <w:rsid w:val="000A04EA"/>
    <w:rsid w:val="000A0ACE"/>
    <w:rsid w:val="000A2508"/>
    <w:rsid w:val="000A2D78"/>
    <w:rsid w:val="000A2E96"/>
    <w:rsid w:val="000A3175"/>
    <w:rsid w:val="000A5CC9"/>
    <w:rsid w:val="000A634B"/>
    <w:rsid w:val="000A665D"/>
    <w:rsid w:val="000B05E6"/>
    <w:rsid w:val="000B2580"/>
    <w:rsid w:val="000B2DA6"/>
    <w:rsid w:val="000B3D8C"/>
    <w:rsid w:val="000B5188"/>
    <w:rsid w:val="000B64F4"/>
    <w:rsid w:val="000B65AC"/>
    <w:rsid w:val="000C1BD1"/>
    <w:rsid w:val="000C3645"/>
    <w:rsid w:val="000C5C4E"/>
    <w:rsid w:val="000C7832"/>
    <w:rsid w:val="000D30A0"/>
    <w:rsid w:val="000D4C0B"/>
    <w:rsid w:val="000D5D46"/>
    <w:rsid w:val="000D6E16"/>
    <w:rsid w:val="000E03A7"/>
    <w:rsid w:val="000E1A77"/>
    <w:rsid w:val="000E3A2B"/>
    <w:rsid w:val="000F045C"/>
    <w:rsid w:val="000F0E51"/>
    <w:rsid w:val="000F1382"/>
    <w:rsid w:val="000F2631"/>
    <w:rsid w:val="000F612E"/>
    <w:rsid w:val="00102316"/>
    <w:rsid w:val="00102F7E"/>
    <w:rsid w:val="00103EB8"/>
    <w:rsid w:val="00104BA1"/>
    <w:rsid w:val="0011261A"/>
    <w:rsid w:val="00112BCC"/>
    <w:rsid w:val="00114697"/>
    <w:rsid w:val="00114CCD"/>
    <w:rsid w:val="001203E0"/>
    <w:rsid w:val="00120E76"/>
    <w:rsid w:val="00121357"/>
    <w:rsid w:val="0012297E"/>
    <w:rsid w:val="00122E54"/>
    <w:rsid w:val="00126823"/>
    <w:rsid w:val="001311F3"/>
    <w:rsid w:val="00135933"/>
    <w:rsid w:val="001371F4"/>
    <w:rsid w:val="00137977"/>
    <w:rsid w:val="001444D9"/>
    <w:rsid w:val="001447C4"/>
    <w:rsid w:val="0014585D"/>
    <w:rsid w:val="00146422"/>
    <w:rsid w:val="00146569"/>
    <w:rsid w:val="00147860"/>
    <w:rsid w:val="00150DB2"/>
    <w:rsid w:val="00150EE5"/>
    <w:rsid w:val="001513E2"/>
    <w:rsid w:val="00153187"/>
    <w:rsid w:val="001573FF"/>
    <w:rsid w:val="00160ACE"/>
    <w:rsid w:val="00162053"/>
    <w:rsid w:val="00163739"/>
    <w:rsid w:val="0016451B"/>
    <w:rsid w:val="0016560F"/>
    <w:rsid w:val="00165E67"/>
    <w:rsid w:val="00171BA9"/>
    <w:rsid w:val="00172AB0"/>
    <w:rsid w:val="00174442"/>
    <w:rsid w:val="00174D78"/>
    <w:rsid w:val="001758BA"/>
    <w:rsid w:val="001765E2"/>
    <w:rsid w:val="00176CEF"/>
    <w:rsid w:val="00177787"/>
    <w:rsid w:val="00182A70"/>
    <w:rsid w:val="00182CC7"/>
    <w:rsid w:val="00183BAB"/>
    <w:rsid w:val="001855B0"/>
    <w:rsid w:val="00185624"/>
    <w:rsid w:val="00187489"/>
    <w:rsid w:val="00187868"/>
    <w:rsid w:val="00191F00"/>
    <w:rsid w:val="001927CC"/>
    <w:rsid w:val="00194DEB"/>
    <w:rsid w:val="001953DE"/>
    <w:rsid w:val="00195EF7"/>
    <w:rsid w:val="001A0D46"/>
    <w:rsid w:val="001A176B"/>
    <w:rsid w:val="001A1BE1"/>
    <w:rsid w:val="001A2AD4"/>
    <w:rsid w:val="001A2C66"/>
    <w:rsid w:val="001A4097"/>
    <w:rsid w:val="001B0358"/>
    <w:rsid w:val="001B0842"/>
    <w:rsid w:val="001B0BCD"/>
    <w:rsid w:val="001B265B"/>
    <w:rsid w:val="001B35AE"/>
    <w:rsid w:val="001B3715"/>
    <w:rsid w:val="001B38AC"/>
    <w:rsid w:val="001B5A1C"/>
    <w:rsid w:val="001B751B"/>
    <w:rsid w:val="001C0E12"/>
    <w:rsid w:val="001C1892"/>
    <w:rsid w:val="001C1C3E"/>
    <w:rsid w:val="001C1FA2"/>
    <w:rsid w:val="001C2645"/>
    <w:rsid w:val="001C27B2"/>
    <w:rsid w:val="001C2960"/>
    <w:rsid w:val="001C5392"/>
    <w:rsid w:val="001C5DD1"/>
    <w:rsid w:val="001C65E0"/>
    <w:rsid w:val="001C7820"/>
    <w:rsid w:val="001D0B59"/>
    <w:rsid w:val="001D28B8"/>
    <w:rsid w:val="001D5BF3"/>
    <w:rsid w:val="001D5E60"/>
    <w:rsid w:val="001D79F6"/>
    <w:rsid w:val="001E2F38"/>
    <w:rsid w:val="001E4855"/>
    <w:rsid w:val="001E7AC7"/>
    <w:rsid w:val="001F119A"/>
    <w:rsid w:val="001F6773"/>
    <w:rsid w:val="00200053"/>
    <w:rsid w:val="00200706"/>
    <w:rsid w:val="0020162A"/>
    <w:rsid w:val="00202F3C"/>
    <w:rsid w:val="00203653"/>
    <w:rsid w:val="002037C0"/>
    <w:rsid w:val="00203DB6"/>
    <w:rsid w:val="002048B1"/>
    <w:rsid w:val="002050DA"/>
    <w:rsid w:val="0020706A"/>
    <w:rsid w:val="00212B6E"/>
    <w:rsid w:val="002131F4"/>
    <w:rsid w:val="0021693F"/>
    <w:rsid w:val="002222BB"/>
    <w:rsid w:val="00222DFA"/>
    <w:rsid w:val="00223381"/>
    <w:rsid w:val="0022449E"/>
    <w:rsid w:val="00225986"/>
    <w:rsid w:val="002269A3"/>
    <w:rsid w:val="0023050B"/>
    <w:rsid w:val="00234C6F"/>
    <w:rsid w:val="0023539F"/>
    <w:rsid w:val="00241B0A"/>
    <w:rsid w:val="00241C94"/>
    <w:rsid w:val="00242C55"/>
    <w:rsid w:val="00247C0B"/>
    <w:rsid w:val="002506D4"/>
    <w:rsid w:val="00251F5E"/>
    <w:rsid w:val="002521F1"/>
    <w:rsid w:val="00252B47"/>
    <w:rsid w:val="00254EC0"/>
    <w:rsid w:val="00261223"/>
    <w:rsid w:val="00262D9C"/>
    <w:rsid w:val="002632D7"/>
    <w:rsid w:val="002635C3"/>
    <w:rsid w:val="00265AF2"/>
    <w:rsid w:val="00266B05"/>
    <w:rsid w:val="00267746"/>
    <w:rsid w:val="0027207E"/>
    <w:rsid w:val="00272753"/>
    <w:rsid w:val="00274E0C"/>
    <w:rsid w:val="002765A0"/>
    <w:rsid w:val="00276E33"/>
    <w:rsid w:val="00280B88"/>
    <w:rsid w:val="00283A5C"/>
    <w:rsid w:val="002856FA"/>
    <w:rsid w:val="00286088"/>
    <w:rsid w:val="00286330"/>
    <w:rsid w:val="00286359"/>
    <w:rsid w:val="00287589"/>
    <w:rsid w:val="002926F7"/>
    <w:rsid w:val="00292FA5"/>
    <w:rsid w:val="00295A96"/>
    <w:rsid w:val="00295C8B"/>
    <w:rsid w:val="002961C4"/>
    <w:rsid w:val="0029717C"/>
    <w:rsid w:val="00297AEB"/>
    <w:rsid w:val="00297CDA"/>
    <w:rsid w:val="002A073C"/>
    <w:rsid w:val="002A1ED9"/>
    <w:rsid w:val="002A1F9D"/>
    <w:rsid w:val="002A3A3C"/>
    <w:rsid w:val="002A487F"/>
    <w:rsid w:val="002A48D0"/>
    <w:rsid w:val="002A5382"/>
    <w:rsid w:val="002A5447"/>
    <w:rsid w:val="002A58FB"/>
    <w:rsid w:val="002B3F7B"/>
    <w:rsid w:val="002B4693"/>
    <w:rsid w:val="002B54EC"/>
    <w:rsid w:val="002C0062"/>
    <w:rsid w:val="002C00B4"/>
    <w:rsid w:val="002C2032"/>
    <w:rsid w:val="002C28DD"/>
    <w:rsid w:val="002C64FA"/>
    <w:rsid w:val="002C7182"/>
    <w:rsid w:val="002C782B"/>
    <w:rsid w:val="002C7F55"/>
    <w:rsid w:val="002D12F1"/>
    <w:rsid w:val="002D483B"/>
    <w:rsid w:val="002D4D66"/>
    <w:rsid w:val="002D5802"/>
    <w:rsid w:val="002D5A52"/>
    <w:rsid w:val="002D7FD6"/>
    <w:rsid w:val="002E7188"/>
    <w:rsid w:val="002F007E"/>
    <w:rsid w:val="002F1216"/>
    <w:rsid w:val="002F14B5"/>
    <w:rsid w:val="002F4BC2"/>
    <w:rsid w:val="002F7346"/>
    <w:rsid w:val="00300456"/>
    <w:rsid w:val="003028A7"/>
    <w:rsid w:val="00303CB0"/>
    <w:rsid w:val="00304B59"/>
    <w:rsid w:val="00307623"/>
    <w:rsid w:val="00307FB9"/>
    <w:rsid w:val="003107AC"/>
    <w:rsid w:val="00311E3A"/>
    <w:rsid w:val="00312A61"/>
    <w:rsid w:val="00313CE0"/>
    <w:rsid w:val="003144A7"/>
    <w:rsid w:val="00315084"/>
    <w:rsid w:val="00315372"/>
    <w:rsid w:val="00317BE3"/>
    <w:rsid w:val="003207BF"/>
    <w:rsid w:val="00322C7D"/>
    <w:rsid w:val="00323C43"/>
    <w:rsid w:val="00323F54"/>
    <w:rsid w:val="0032410B"/>
    <w:rsid w:val="00331A0F"/>
    <w:rsid w:val="00331DD3"/>
    <w:rsid w:val="0033359C"/>
    <w:rsid w:val="00333942"/>
    <w:rsid w:val="00341220"/>
    <w:rsid w:val="0034304A"/>
    <w:rsid w:val="00352065"/>
    <w:rsid w:val="003521C1"/>
    <w:rsid w:val="003530E3"/>
    <w:rsid w:val="00356F9B"/>
    <w:rsid w:val="003578AE"/>
    <w:rsid w:val="00360BBF"/>
    <w:rsid w:val="0036193A"/>
    <w:rsid w:val="003639C4"/>
    <w:rsid w:val="00364358"/>
    <w:rsid w:val="003679A0"/>
    <w:rsid w:val="003728E5"/>
    <w:rsid w:val="003738F6"/>
    <w:rsid w:val="0038393C"/>
    <w:rsid w:val="003855F5"/>
    <w:rsid w:val="00387B0E"/>
    <w:rsid w:val="00387F0A"/>
    <w:rsid w:val="00391839"/>
    <w:rsid w:val="0039312D"/>
    <w:rsid w:val="00395DA2"/>
    <w:rsid w:val="00397CE6"/>
    <w:rsid w:val="003A18B0"/>
    <w:rsid w:val="003A23B0"/>
    <w:rsid w:val="003A2B92"/>
    <w:rsid w:val="003A3143"/>
    <w:rsid w:val="003A3BAC"/>
    <w:rsid w:val="003A3FAC"/>
    <w:rsid w:val="003A6917"/>
    <w:rsid w:val="003B3363"/>
    <w:rsid w:val="003B39D9"/>
    <w:rsid w:val="003B4365"/>
    <w:rsid w:val="003B50E0"/>
    <w:rsid w:val="003B5255"/>
    <w:rsid w:val="003B6A82"/>
    <w:rsid w:val="003B7243"/>
    <w:rsid w:val="003C32CC"/>
    <w:rsid w:val="003C5FC1"/>
    <w:rsid w:val="003D0A18"/>
    <w:rsid w:val="003D2F11"/>
    <w:rsid w:val="003D3096"/>
    <w:rsid w:val="003D411B"/>
    <w:rsid w:val="003D478D"/>
    <w:rsid w:val="003D49FA"/>
    <w:rsid w:val="003D5682"/>
    <w:rsid w:val="003D76C8"/>
    <w:rsid w:val="003D7D24"/>
    <w:rsid w:val="003E0DE2"/>
    <w:rsid w:val="003E105A"/>
    <w:rsid w:val="003E1551"/>
    <w:rsid w:val="003E546A"/>
    <w:rsid w:val="003E60C9"/>
    <w:rsid w:val="003E6558"/>
    <w:rsid w:val="003E774F"/>
    <w:rsid w:val="003F0E4F"/>
    <w:rsid w:val="003F23D3"/>
    <w:rsid w:val="003F343D"/>
    <w:rsid w:val="003F4451"/>
    <w:rsid w:val="003F744B"/>
    <w:rsid w:val="00400831"/>
    <w:rsid w:val="0040100B"/>
    <w:rsid w:val="004016E1"/>
    <w:rsid w:val="00404DA4"/>
    <w:rsid w:val="004074A1"/>
    <w:rsid w:val="00407633"/>
    <w:rsid w:val="00410DAE"/>
    <w:rsid w:val="00414625"/>
    <w:rsid w:val="0041733F"/>
    <w:rsid w:val="0042128F"/>
    <w:rsid w:val="00421BC9"/>
    <w:rsid w:val="004235A4"/>
    <w:rsid w:val="00430A6D"/>
    <w:rsid w:val="0043106C"/>
    <w:rsid w:val="00431E40"/>
    <w:rsid w:val="00432F02"/>
    <w:rsid w:val="00433F13"/>
    <w:rsid w:val="00434846"/>
    <w:rsid w:val="00434FD6"/>
    <w:rsid w:val="0044157D"/>
    <w:rsid w:val="00442463"/>
    <w:rsid w:val="00442CEB"/>
    <w:rsid w:val="00443F5B"/>
    <w:rsid w:val="00445C68"/>
    <w:rsid w:val="00451105"/>
    <w:rsid w:val="00451A4E"/>
    <w:rsid w:val="00451BC3"/>
    <w:rsid w:val="0045288A"/>
    <w:rsid w:val="00453482"/>
    <w:rsid w:val="00453F8A"/>
    <w:rsid w:val="004557E5"/>
    <w:rsid w:val="00457958"/>
    <w:rsid w:val="0046169C"/>
    <w:rsid w:val="00463A32"/>
    <w:rsid w:val="00465A89"/>
    <w:rsid w:val="00473265"/>
    <w:rsid w:val="00480CC6"/>
    <w:rsid w:val="00480D97"/>
    <w:rsid w:val="00481D8D"/>
    <w:rsid w:val="0048475D"/>
    <w:rsid w:val="00484A34"/>
    <w:rsid w:val="00484C1E"/>
    <w:rsid w:val="00484D46"/>
    <w:rsid w:val="00491246"/>
    <w:rsid w:val="00491993"/>
    <w:rsid w:val="00491A18"/>
    <w:rsid w:val="00491C78"/>
    <w:rsid w:val="00496869"/>
    <w:rsid w:val="004A16E0"/>
    <w:rsid w:val="004A236A"/>
    <w:rsid w:val="004A76AD"/>
    <w:rsid w:val="004A7D39"/>
    <w:rsid w:val="004B0B97"/>
    <w:rsid w:val="004B2AB0"/>
    <w:rsid w:val="004C01AA"/>
    <w:rsid w:val="004C421D"/>
    <w:rsid w:val="004C6446"/>
    <w:rsid w:val="004C6526"/>
    <w:rsid w:val="004C7106"/>
    <w:rsid w:val="004C7179"/>
    <w:rsid w:val="004C7C54"/>
    <w:rsid w:val="004D1D01"/>
    <w:rsid w:val="004D28B9"/>
    <w:rsid w:val="004D2C60"/>
    <w:rsid w:val="004D3CBF"/>
    <w:rsid w:val="004D49CB"/>
    <w:rsid w:val="004D51CB"/>
    <w:rsid w:val="004D57ED"/>
    <w:rsid w:val="004D5F5B"/>
    <w:rsid w:val="004D62AE"/>
    <w:rsid w:val="004D699D"/>
    <w:rsid w:val="004D7213"/>
    <w:rsid w:val="004D73AD"/>
    <w:rsid w:val="004D7A0F"/>
    <w:rsid w:val="004E0562"/>
    <w:rsid w:val="004E08FE"/>
    <w:rsid w:val="004E1D9B"/>
    <w:rsid w:val="004E47B5"/>
    <w:rsid w:val="004E7509"/>
    <w:rsid w:val="004F719B"/>
    <w:rsid w:val="00500340"/>
    <w:rsid w:val="0050037D"/>
    <w:rsid w:val="005026B3"/>
    <w:rsid w:val="005039B0"/>
    <w:rsid w:val="00510BEE"/>
    <w:rsid w:val="005132F7"/>
    <w:rsid w:val="0051384C"/>
    <w:rsid w:val="00514702"/>
    <w:rsid w:val="00515148"/>
    <w:rsid w:val="0052047B"/>
    <w:rsid w:val="00521CF3"/>
    <w:rsid w:val="005228CC"/>
    <w:rsid w:val="00523407"/>
    <w:rsid w:val="00525F1F"/>
    <w:rsid w:val="00526732"/>
    <w:rsid w:val="00526CB9"/>
    <w:rsid w:val="0052764C"/>
    <w:rsid w:val="00527E6B"/>
    <w:rsid w:val="00527FAD"/>
    <w:rsid w:val="00531478"/>
    <w:rsid w:val="00531FCB"/>
    <w:rsid w:val="00532275"/>
    <w:rsid w:val="005348AF"/>
    <w:rsid w:val="00535FD8"/>
    <w:rsid w:val="0053688D"/>
    <w:rsid w:val="00536982"/>
    <w:rsid w:val="0053772A"/>
    <w:rsid w:val="00537DB7"/>
    <w:rsid w:val="005430EE"/>
    <w:rsid w:val="00543209"/>
    <w:rsid w:val="00545261"/>
    <w:rsid w:val="005469C5"/>
    <w:rsid w:val="005470C3"/>
    <w:rsid w:val="00547167"/>
    <w:rsid w:val="00550548"/>
    <w:rsid w:val="00550999"/>
    <w:rsid w:val="0055204E"/>
    <w:rsid w:val="00552362"/>
    <w:rsid w:val="005537AA"/>
    <w:rsid w:val="00556D0D"/>
    <w:rsid w:val="00561F06"/>
    <w:rsid w:val="0056242E"/>
    <w:rsid w:val="00563311"/>
    <w:rsid w:val="00564BC4"/>
    <w:rsid w:val="00564CC7"/>
    <w:rsid w:val="00565C32"/>
    <w:rsid w:val="0057008B"/>
    <w:rsid w:val="00570B7A"/>
    <w:rsid w:val="00571778"/>
    <w:rsid w:val="00572D8B"/>
    <w:rsid w:val="005736C9"/>
    <w:rsid w:val="00573DDB"/>
    <w:rsid w:val="005770AD"/>
    <w:rsid w:val="0057768C"/>
    <w:rsid w:val="00577A63"/>
    <w:rsid w:val="00577E09"/>
    <w:rsid w:val="00582EB2"/>
    <w:rsid w:val="00587F4B"/>
    <w:rsid w:val="00590EE7"/>
    <w:rsid w:val="00591C5A"/>
    <w:rsid w:val="00592FA2"/>
    <w:rsid w:val="00594B3F"/>
    <w:rsid w:val="0059520C"/>
    <w:rsid w:val="005958BD"/>
    <w:rsid w:val="00595C43"/>
    <w:rsid w:val="0059632E"/>
    <w:rsid w:val="005A0D4A"/>
    <w:rsid w:val="005A1B51"/>
    <w:rsid w:val="005A1DA7"/>
    <w:rsid w:val="005A2A4A"/>
    <w:rsid w:val="005A509E"/>
    <w:rsid w:val="005A54EF"/>
    <w:rsid w:val="005B1309"/>
    <w:rsid w:val="005B4620"/>
    <w:rsid w:val="005B6F53"/>
    <w:rsid w:val="005B7D65"/>
    <w:rsid w:val="005C1657"/>
    <w:rsid w:val="005C1865"/>
    <w:rsid w:val="005C3637"/>
    <w:rsid w:val="005C547F"/>
    <w:rsid w:val="005C617C"/>
    <w:rsid w:val="005C61C0"/>
    <w:rsid w:val="005C61CA"/>
    <w:rsid w:val="005D35BF"/>
    <w:rsid w:val="005D4A34"/>
    <w:rsid w:val="005D64A5"/>
    <w:rsid w:val="005E03A2"/>
    <w:rsid w:val="005E20FA"/>
    <w:rsid w:val="005E2A65"/>
    <w:rsid w:val="005E408C"/>
    <w:rsid w:val="005E420A"/>
    <w:rsid w:val="005E46FC"/>
    <w:rsid w:val="005E6A30"/>
    <w:rsid w:val="005E7F71"/>
    <w:rsid w:val="005F1672"/>
    <w:rsid w:val="005F360D"/>
    <w:rsid w:val="005F40C4"/>
    <w:rsid w:val="005F4A4E"/>
    <w:rsid w:val="005F58C8"/>
    <w:rsid w:val="006010F9"/>
    <w:rsid w:val="00602D8E"/>
    <w:rsid w:val="006042A6"/>
    <w:rsid w:val="00606346"/>
    <w:rsid w:val="00610069"/>
    <w:rsid w:val="0061182D"/>
    <w:rsid w:val="00612297"/>
    <w:rsid w:val="00614A3F"/>
    <w:rsid w:val="006200F6"/>
    <w:rsid w:val="00623277"/>
    <w:rsid w:val="00623754"/>
    <w:rsid w:val="00624211"/>
    <w:rsid w:val="00625AB0"/>
    <w:rsid w:val="00630259"/>
    <w:rsid w:val="00630DC2"/>
    <w:rsid w:val="00631497"/>
    <w:rsid w:val="00633661"/>
    <w:rsid w:val="0063470C"/>
    <w:rsid w:val="00634B98"/>
    <w:rsid w:val="00636945"/>
    <w:rsid w:val="00642B6E"/>
    <w:rsid w:val="00643575"/>
    <w:rsid w:val="006443E2"/>
    <w:rsid w:val="00646045"/>
    <w:rsid w:val="00646170"/>
    <w:rsid w:val="0064718F"/>
    <w:rsid w:val="00647DF4"/>
    <w:rsid w:val="00650287"/>
    <w:rsid w:val="00651502"/>
    <w:rsid w:val="0066185A"/>
    <w:rsid w:val="00665697"/>
    <w:rsid w:val="00665981"/>
    <w:rsid w:val="00667185"/>
    <w:rsid w:val="0067053F"/>
    <w:rsid w:val="00670C92"/>
    <w:rsid w:val="006738F4"/>
    <w:rsid w:val="00673938"/>
    <w:rsid w:val="006739E8"/>
    <w:rsid w:val="00674A08"/>
    <w:rsid w:val="00675004"/>
    <w:rsid w:val="00675272"/>
    <w:rsid w:val="0067578C"/>
    <w:rsid w:val="00676EB2"/>
    <w:rsid w:val="0068185B"/>
    <w:rsid w:val="00681A3F"/>
    <w:rsid w:val="006820E9"/>
    <w:rsid w:val="00682BB8"/>
    <w:rsid w:val="00683600"/>
    <w:rsid w:val="0068418B"/>
    <w:rsid w:val="00684FBB"/>
    <w:rsid w:val="00687B48"/>
    <w:rsid w:val="00687DBF"/>
    <w:rsid w:val="00691657"/>
    <w:rsid w:val="00695007"/>
    <w:rsid w:val="006A0789"/>
    <w:rsid w:val="006A5124"/>
    <w:rsid w:val="006A684D"/>
    <w:rsid w:val="006B153D"/>
    <w:rsid w:val="006B2A13"/>
    <w:rsid w:val="006B3F38"/>
    <w:rsid w:val="006B4032"/>
    <w:rsid w:val="006B4DC9"/>
    <w:rsid w:val="006B6EEB"/>
    <w:rsid w:val="006B6F87"/>
    <w:rsid w:val="006C12E8"/>
    <w:rsid w:val="006C1B47"/>
    <w:rsid w:val="006C6530"/>
    <w:rsid w:val="006C6608"/>
    <w:rsid w:val="006C7244"/>
    <w:rsid w:val="006D1AAE"/>
    <w:rsid w:val="006D5D7E"/>
    <w:rsid w:val="006D6A5E"/>
    <w:rsid w:val="006D78F0"/>
    <w:rsid w:val="006E00BB"/>
    <w:rsid w:val="006E04E6"/>
    <w:rsid w:val="006E218D"/>
    <w:rsid w:val="006E328F"/>
    <w:rsid w:val="006E4EEA"/>
    <w:rsid w:val="006F200F"/>
    <w:rsid w:val="006F5B02"/>
    <w:rsid w:val="006F6F37"/>
    <w:rsid w:val="006F7831"/>
    <w:rsid w:val="006F7F9C"/>
    <w:rsid w:val="00704E16"/>
    <w:rsid w:val="00705BD0"/>
    <w:rsid w:val="00710A93"/>
    <w:rsid w:val="00714890"/>
    <w:rsid w:val="0071772F"/>
    <w:rsid w:val="00717FFA"/>
    <w:rsid w:val="007201D6"/>
    <w:rsid w:val="0072298D"/>
    <w:rsid w:val="00722EA9"/>
    <w:rsid w:val="00724CC9"/>
    <w:rsid w:val="0072618F"/>
    <w:rsid w:val="00730D5A"/>
    <w:rsid w:val="00731040"/>
    <w:rsid w:val="00732C19"/>
    <w:rsid w:val="0073579D"/>
    <w:rsid w:val="0073644C"/>
    <w:rsid w:val="00740CD4"/>
    <w:rsid w:val="0074139A"/>
    <w:rsid w:val="00741C37"/>
    <w:rsid w:val="00742D61"/>
    <w:rsid w:val="00745D9F"/>
    <w:rsid w:val="00746560"/>
    <w:rsid w:val="00746911"/>
    <w:rsid w:val="00746E63"/>
    <w:rsid w:val="00747A3F"/>
    <w:rsid w:val="00747F0F"/>
    <w:rsid w:val="00751224"/>
    <w:rsid w:val="00751486"/>
    <w:rsid w:val="007523F7"/>
    <w:rsid w:val="00752554"/>
    <w:rsid w:val="007528BF"/>
    <w:rsid w:val="00753FBF"/>
    <w:rsid w:val="007541B6"/>
    <w:rsid w:val="00756313"/>
    <w:rsid w:val="0075698A"/>
    <w:rsid w:val="00760801"/>
    <w:rsid w:val="007611E6"/>
    <w:rsid w:val="00761605"/>
    <w:rsid w:val="00761F7C"/>
    <w:rsid w:val="00763C6D"/>
    <w:rsid w:val="0076488E"/>
    <w:rsid w:val="007656FB"/>
    <w:rsid w:val="007663E8"/>
    <w:rsid w:val="0076753E"/>
    <w:rsid w:val="007677E2"/>
    <w:rsid w:val="00771469"/>
    <w:rsid w:val="007714A6"/>
    <w:rsid w:val="00771AEB"/>
    <w:rsid w:val="007726D7"/>
    <w:rsid w:val="00773314"/>
    <w:rsid w:val="007740AE"/>
    <w:rsid w:val="00774669"/>
    <w:rsid w:val="00775771"/>
    <w:rsid w:val="00776211"/>
    <w:rsid w:val="007829EF"/>
    <w:rsid w:val="0078375B"/>
    <w:rsid w:val="00784AFE"/>
    <w:rsid w:val="00785023"/>
    <w:rsid w:val="00787290"/>
    <w:rsid w:val="0078795F"/>
    <w:rsid w:val="00791E28"/>
    <w:rsid w:val="00793FBB"/>
    <w:rsid w:val="00794005"/>
    <w:rsid w:val="00795120"/>
    <w:rsid w:val="007A0471"/>
    <w:rsid w:val="007A1711"/>
    <w:rsid w:val="007A260A"/>
    <w:rsid w:val="007A3AF5"/>
    <w:rsid w:val="007A3DCE"/>
    <w:rsid w:val="007A4D8E"/>
    <w:rsid w:val="007A4F3B"/>
    <w:rsid w:val="007A553A"/>
    <w:rsid w:val="007A72CC"/>
    <w:rsid w:val="007A7B01"/>
    <w:rsid w:val="007B1D63"/>
    <w:rsid w:val="007B3F59"/>
    <w:rsid w:val="007B7214"/>
    <w:rsid w:val="007B7F64"/>
    <w:rsid w:val="007C192D"/>
    <w:rsid w:val="007C1E9C"/>
    <w:rsid w:val="007C29D2"/>
    <w:rsid w:val="007C449C"/>
    <w:rsid w:val="007C5438"/>
    <w:rsid w:val="007C71F7"/>
    <w:rsid w:val="007D018C"/>
    <w:rsid w:val="007D0ABC"/>
    <w:rsid w:val="007D0B06"/>
    <w:rsid w:val="007D197B"/>
    <w:rsid w:val="007D1C53"/>
    <w:rsid w:val="007D418F"/>
    <w:rsid w:val="007D5B65"/>
    <w:rsid w:val="007E3149"/>
    <w:rsid w:val="007E404D"/>
    <w:rsid w:val="007E5823"/>
    <w:rsid w:val="007E632A"/>
    <w:rsid w:val="007E7059"/>
    <w:rsid w:val="007F3EBC"/>
    <w:rsid w:val="007F4FCB"/>
    <w:rsid w:val="00800584"/>
    <w:rsid w:val="00801905"/>
    <w:rsid w:val="00801EC9"/>
    <w:rsid w:val="00803DD1"/>
    <w:rsid w:val="0080492D"/>
    <w:rsid w:val="00805C01"/>
    <w:rsid w:val="008101E6"/>
    <w:rsid w:val="00812A05"/>
    <w:rsid w:val="00813760"/>
    <w:rsid w:val="00813AFC"/>
    <w:rsid w:val="00820A2E"/>
    <w:rsid w:val="00827CEF"/>
    <w:rsid w:val="00830887"/>
    <w:rsid w:val="0083387A"/>
    <w:rsid w:val="00837A07"/>
    <w:rsid w:val="00837CF9"/>
    <w:rsid w:val="00841278"/>
    <w:rsid w:val="00842C41"/>
    <w:rsid w:val="00844AAD"/>
    <w:rsid w:val="00845117"/>
    <w:rsid w:val="008463F7"/>
    <w:rsid w:val="0084702A"/>
    <w:rsid w:val="00847E8E"/>
    <w:rsid w:val="00852F44"/>
    <w:rsid w:val="00853718"/>
    <w:rsid w:val="008560D3"/>
    <w:rsid w:val="00860C06"/>
    <w:rsid w:val="00861336"/>
    <w:rsid w:val="008619C5"/>
    <w:rsid w:val="008655B1"/>
    <w:rsid w:val="008657B8"/>
    <w:rsid w:val="008661EA"/>
    <w:rsid w:val="0087254E"/>
    <w:rsid w:val="0087478B"/>
    <w:rsid w:val="0087724D"/>
    <w:rsid w:val="00880B94"/>
    <w:rsid w:val="0088152C"/>
    <w:rsid w:val="008820DC"/>
    <w:rsid w:val="00887588"/>
    <w:rsid w:val="00890417"/>
    <w:rsid w:val="0089596D"/>
    <w:rsid w:val="008959B5"/>
    <w:rsid w:val="0089743B"/>
    <w:rsid w:val="008A2C93"/>
    <w:rsid w:val="008A2DAB"/>
    <w:rsid w:val="008A2E74"/>
    <w:rsid w:val="008A6D22"/>
    <w:rsid w:val="008A7F5C"/>
    <w:rsid w:val="008B184A"/>
    <w:rsid w:val="008B2FD3"/>
    <w:rsid w:val="008B66DC"/>
    <w:rsid w:val="008C123F"/>
    <w:rsid w:val="008C7E16"/>
    <w:rsid w:val="008D13E0"/>
    <w:rsid w:val="008D1B85"/>
    <w:rsid w:val="008D25E0"/>
    <w:rsid w:val="008D2CAB"/>
    <w:rsid w:val="008D2E9B"/>
    <w:rsid w:val="008D39A9"/>
    <w:rsid w:val="008D4120"/>
    <w:rsid w:val="008D5A9D"/>
    <w:rsid w:val="008D762A"/>
    <w:rsid w:val="008D7B82"/>
    <w:rsid w:val="008E0459"/>
    <w:rsid w:val="008E1DB7"/>
    <w:rsid w:val="008E2DEF"/>
    <w:rsid w:val="008E2F28"/>
    <w:rsid w:val="008E6CE4"/>
    <w:rsid w:val="008F08C7"/>
    <w:rsid w:val="008F0959"/>
    <w:rsid w:val="008F2303"/>
    <w:rsid w:val="008F2D1B"/>
    <w:rsid w:val="008F7067"/>
    <w:rsid w:val="0090471B"/>
    <w:rsid w:val="0090550F"/>
    <w:rsid w:val="00906C84"/>
    <w:rsid w:val="009130FA"/>
    <w:rsid w:val="00915B18"/>
    <w:rsid w:val="009160FA"/>
    <w:rsid w:val="00917BAC"/>
    <w:rsid w:val="00925085"/>
    <w:rsid w:val="00925ECF"/>
    <w:rsid w:val="009273BC"/>
    <w:rsid w:val="00927992"/>
    <w:rsid w:val="009302B8"/>
    <w:rsid w:val="00930781"/>
    <w:rsid w:val="0093295E"/>
    <w:rsid w:val="009344F2"/>
    <w:rsid w:val="00935E38"/>
    <w:rsid w:val="00936940"/>
    <w:rsid w:val="00942B37"/>
    <w:rsid w:val="00950191"/>
    <w:rsid w:val="00951EB0"/>
    <w:rsid w:val="00952A9D"/>
    <w:rsid w:val="009539BC"/>
    <w:rsid w:val="00953B01"/>
    <w:rsid w:val="009552B6"/>
    <w:rsid w:val="009562C5"/>
    <w:rsid w:val="00956C60"/>
    <w:rsid w:val="00956F1C"/>
    <w:rsid w:val="009573D3"/>
    <w:rsid w:val="0095756B"/>
    <w:rsid w:val="009579B0"/>
    <w:rsid w:val="00957F26"/>
    <w:rsid w:val="009606F8"/>
    <w:rsid w:val="0096172F"/>
    <w:rsid w:val="009624C0"/>
    <w:rsid w:val="00962EF7"/>
    <w:rsid w:val="0096511D"/>
    <w:rsid w:val="00965D03"/>
    <w:rsid w:val="0096604E"/>
    <w:rsid w:val="00966F1D"/>
    <w:rsid w:val="00967EC4"/>
    <w:rsid w:val="00970D7C"/>
    <w:rsid w:val="00971B68"/>
    <w:rsid w:val="00974307"/>
    <w:rsid w:val="0097485F"/>
    <w:rsid w:val="0097559D"/>
    <w:rsid w:val="00976190"/>
    <w:rsid w:val="009840D0"/>
    <w:rsid w:val="00984A59"/>
    <w:rsid w:val="00987027"/>
    <w:rsid w:val="0098763C"/>
    <w:rsid w:val="0099218F"/>
    <w:rsid w:val="009955D3"/>
    <w:rsid w:val="0099621D"/>
    <w:rsid w:val="009977BD"/>
    <w:rsid w:val="009A5174"/>
    <w:rsid w:val="009A65F5"/>
    <w:rsid w:val="009A6F37"/>
    <w:rsid w:val="009A7E5F"/>
    <w:rsid w:val="009B301D"/>
    <w:rsid w:val="009B5B53"/>
    <w:rsid w:val="009B6C66"/>
    <w:rsid w:val="009B6D02"/>
    <w:rsid w:val="009B73F1"/>
    <w:rsid w:val="009C0E2E"/>
    <w:rsid w:val="009C0FF2"/>
    <w:rsid w:val="009C1487"/>
    <w:rsid w:val="009C2ABF"/>
    <w:rsid w:val="009C4E09"/>
    <w:rsid w:val="009C578E"/>
    <w:rsid w:val="009C5AA9"/>
    <w:rsid w:val="009C7864"/>
    <w:rsid w:val="009C78E4"/>
    <w:rsid w:val="009D050C"/>
    <w:rsid w:val="009D0FB9"/>
    <w:rsid w:val="009D4867"/>
    <w:rsid w:val="009D4A7E"/>
    <w:rsid w:val="009D5AA7"/>
    <w:rsid w:val="009D69DC"/>
    <w:rsid w:val="009E3A97"/>
    <w:rsid w:val="009E4099"/>
    <w:rsid w:val="009E465B"/>
    <w:rsid w:val="009E5BDB"/>
    <w:rsid w:val="009E72C4"/>
    <w:rsid w:val="009E77C1"/>
    <w:rsid w:val="009F1BE7"/>
    <w:rsid w:val="009F1DD1"/>
    <w:rsid w:val="009F377A"/>
    <w:rsid w:val="009F3870"/>
    <w:rsid w:val="009F461B"/>
    <w:rsid w:val="009F4E3A"/>
    <w:rsid w:val="009F6811"/>
    <w:rsid w:val="00A015BF"/>
    <w:rsid w:val="00A02842"/>
    <w:rsid w:val="00A043B2"/>
    <w:rsid w:val="00A0468D"/>
    <w:rsid w:val="00A12528"/>
    <w:rsid w:val="00A14C5D"/>
    <w:rsid w:val="00A23231"/>
    <w:rsid w:val="00A247C1"/>
    <w:rsid w:val="00A25277"/>
    <w:rsid w:val="00A2694E"/>
    <w:rsid w:val="00A334CB"/>
    <w:rsid w:val="00A336E3"/>
    <w:rsid w:val="00A3504D"/>
    <w:rsid w:val="00A35925"/>
    <w:rsid w:val="00A42DD5"/>
    <w:rsid w:val="00A443FA"/>
    <w:rsid w:val="00A53454"/>
    <w:rsid w:val="00A5419C"/>
    <w:rsid w:val="00A57420"/>
    <w:rsid w:val="00A5748B"/>
    <w:rsid w:val="00A57523"/>
    <w:rsid w:val="00A60611"/>
    <w:rsid w:val="00A618E5"/>
    <w:rsid w:val="00A62DD9"/>
    <w:rsid w:val="00A632EA"/>
    <w:rsid w:val="00A63540"/>
    <w:rsid w:val="00A63BEC"/>
    <w:rsid w:val="00A63DE2"/>
    <w:rsid w:val="00A64C26"/>
    <w:rsid w:val="00A67275"/>
    <w:rsid w:val="00A70FEC"/>
    <w:rsid w:val="00A722F0"/>
    <w:rsid w:val="00A7376F"/>
    <w:rsid w:val="00A754B7"/>
    <w:rsid w:val="00A76136"/>
    <w:rsid w:val="00A77258"/>
    <w:rsid w:val="00A81968"/>
    <w:rsid w:val="00A81AAF"/>
    <w:rsid w:val="00A8287C"/>
    <w:rsid w:val="00A832B8"/>
    <w:rsid w:val="00A8408A"/>
    <w:rsid w:val="00A93D13"/>
    <w:rsid w:val="00A95AA4"/>
    <w:rsid w:val="00A96C0D"/>
    <w:rsid w:val="00A96FE9"/>
    <w:rsid w:val="00A9745E"/>
    <w:rsid w:val="00AA0441"/>
    <w:rsid w:val="00AA47E7"/>
    <w:rsid w:val="00AA4D1D"/>
    <w:rsid w:val="00AA682A"/>
    <w:rsid w:val="00AB0281"/>
    <w:rsid w:val="00AB04D4"/>
    <w:rsid w:val="00AB14E0"/>
    <w:rsid w:val="00AB1C1B"/>
    <w:rsid w:val="00AB4510"/>
    <w:rsid w:val="00AB53DC"/>
    <w:rsid w:val="00AB6309"/>
    <w:rsid w:val="00AB775F"/>
    <w:rsid w:val="00AC5D3C"/>
    <w:rsid w:val="00AD0519"/>
    <w:rsid w:val="00AD05FE"/>
    <w:rsid w:val="00AD0B3F"/>
    <w:rsid w:val="00AD17A4"/>
    <w:rsid w:val="00AD25CF"/>
    <w:rsid w:val="00AD31EB"/>
    <w:rsid w:val="00AD3628"/>
    <w:rsid w:val="00AD6C96"/>
    <w:rsid w:val="00AE1E41"/>
    <w:rsid w:val="00AE28D6"/>
    <w:rsid w:val="00AE368F"/>
    <w:rsid w:val="00AE3DA5"/>
    <w:rsid w:val="00AE4171"/>
    <w:rsid w:val="00AE41EB"/>
    <w:rsid w:val="00AE47BB"/>
    <w:rsid w:val="00AE6D02"/>
    <w:rsid w:val="00AE7129"/>
    <w:rsid w:val="00AF04D7"/>
    <w:rsid w:val="00AF1ED7"/>
    <w:rsid w:val="00AF2239"/>
    <w:rsid w:val="00AF6F67"/>
    <w:rsid w:val="00AF7495"/>
    <w:rsid w:val="00B01532"/>
    <w:rsid w:val="00B054E4"/>
    <w:rsid w:val="00B069E7"/>
    <w:rsid w:val="00B1276D"/>
    <w:rsid w:val="00B13A65"/>
    <w:rsid w:val="00B13C88"/>
    <w:rsid w:val="00B15325"/>
    <w:rsid w:val="00B1562E"/>
    <w:rsid w:val="00B2032F"/>
    <w:rsid w:val="00B27D98"/>
    <w:rsid w:val="00B31A09"/>
    <w:rsid w:val="00B32A43"/>
    <w:rsid w:val="00B33287"/>
    <w:rsid w:val="00B339EB"/>
    <w:rsid w:val="00B3492D"/>
    <w:rsid w:val="00B35245"/>
    <w:rsid w:val="00B36092"/>
    <w:rsid w:val="00B45F14"/>
    <w:rsid w:val="00B50031"/>
    <w:rsid w:val="00B521C0"/>
    <w:rsid w:val="00B54189"/>
    <w:rsid w:val="00B54601"/>
    <w:rsid w:val="00B54FE3"/>
    <w:rsid w:val="00B5616A"/>
    <w:rsid w:val="00B60AED"/>
    <w:rsid w:val="00B6113E"/>
    <w:rsid w:val="00B61E2F"/>
    <w:rsid w:val="00B6232B"/>
    <w:rsid w:val="00B66731"/>
    <w:rsid w:val="00B67233"/>
    <w:rsid w:val="00B675CB"/>
    <w:rsid w:val="00B705FE"/>
    <w:rsid w:val="00B70BA6"/>
    <w:rsid w:val="00B72E8B"/>
    <w:rsid w:val="00B766DD"/>
    <w:rsid w:val="00B76D34"/>
    <w:rsid w:val="00B77665"/>
    <w:rsid w:val="00B8196E"/>
    <w:rsid w:val="00B85690"/>
    <w:rsid w:val="00B85FD9"/>
    <w:rsid w:val="00B90925"/>
    <w:rsid w:val="00B91470"/>
    <w:rsid w:val="00B920D2"/>
    <w:rsid w:val="00B92780"/>
    <w:rsid w:val="00B945DD"/>
    <w:rsid w:val="00B94DF3"/>
    <w:rsid w:val="00B94E31"/>
    <w:rsid w:val="00B95825"/>
    <w:rsid w:val="00B960A2"/>
    <w:rsid w:val="00B96B84"/>
    <w:rsid w:val="00BA0DC7"/>
    <w:rsid w:val="00BA4554"/>
    <w:rsid w:val="00BA5FD7"/>
    <w:rsid w:val="00BA67D8"/>
    <w:rsid w:val="00BB30E8"/>
    <w:rsid w:val="00BB3C38"/>
    <w:rsid w:val="00BB54C5"/>
    <w:rsid w:val="00BB56AA"/>
    <w:rsid w:val="00BC3327"/>
    <w:rsid w:val="00BC3530"/>
    <w:rsid w:val="00BC3FBB"/>
    <w:rsid w:val="00BC41CE"/>
    <w:rsid w:val="00BC6364"/>
    <w:rsid w:val="00BD00B8"/>
    <w:rsid w:val="00BD0199"/>
    <w:rsid w:val="00BD055F"/>
    <w:rsid w:val="00BD0C18"/>
    <w:rsid w:val="00BD2051"/>
    <w:rsid w:val="00BD2D2F"/>
    <w:rsid w:val="00BD508A"/>
    <w:rsid w:val="00BD6269"/>
    <w:rsid w:val="00BD6471"/>
    <w:rsid w:val="00BD6A66"/>
    <w:rsid w:val="00BD77D0"/>
    <w:rsid w:val="00BE2939"/>
    <w:rsid w:val="00BE753D"/>
    <w:rsid w:val="00BE76AA"/>
    <w:rsid w:val="00BF01B1"/>
    <w:rsid w:val="00BF075A"/>
    <w:rsid w:val="00BF5783"/>
    <w:rsid w:val="00C01052"/>
    <w:rsid w:val="00C017A3"/>
    <w:rsid w:val="00C02097"/>
    <w:rsid w:val="00C020D0"/>
    <w:rsid w:val="00C04121"/>
    <w:rsid w:val="00C05B0C"/>
    <w:rsid w:val="00C06BD8"/>
    <w:rsid w:val="00C0794F"/>
    <w:rsid w:val="00C1010E"/>
    <w:rsid w:val="00C11AA0"/>
    <w:rsid w:val="00C12940"/>
    <w:rsid w:val="00C13AA0"/>
    <w:rsid w:val="00C1503F"/>
    <w:rsid w:val="00C15286"/>
    <w:rsid w:val="00C16A83"/>
    <w:rsid w:val="00C20DF0"/>
    <w:rsid w:val="00C22C00"/>
    <w:rsid w:val="00C23A92"/>
    <w:rsid w:val="00C23F2F"/>
    <w:rsid w:val="00C24FC7"/>
    <w:rsid w:val="00C26111"/>
    <w:rsid w:val="00C27795"/>
    <w:rsid w:val="00C27881"/>
    <w:rsid w:val="00C3073A"/>
    <w:rsid w:val="00C30E91"/>
    <w:rsid w:val="00C3256A"/>
    <w:rsid w:val="00C37175"/>
    <w:rsid w:val="00C3739C"/>
    <w:rsid w:val="00C42A48"/>
    <w:rsid w:val="00C42A97"/>
    <w:rsid w:val="00C42BEC"/>
    <w:rsid w:val="00C437F2"/>
    <w:rsid w:val="00C470D5"/>
    <w:rsid w:val="00C4715B"/>
    <w:rsid w:val="00C51CEE"/>
    <w:rsid w:val="00C53B49"/>
    <w:rsid w:val="00C5484F"/>
    <w:rsid w:val="00C56A17"/>
    <w:rsid w:val="00C60502"/>
    <w:rsid w:val="00C62D82"/>
    <w:rsid w:val="00C634EC"/>
    <w:rsid w:val="00C645F6"/>
    <w:rsid w:val="00C65A86"/>
    <w:rsid w:val="00C65D57"/>
    <w:rsid w:val="00C67120"/>
    <w:rsid w:val="00C67987"/>
    <w:rsid w:val="00C70534"/>
    <w:rsid w:val="00C7073E"/>
    <w:rsid w:val="00C70821"/>
    <w:rsid w:val="00C70EC3"/>
    <w:rsid w:val="00C7139A"/>
    <w:rsid w:val="00C74074"/>
    <w:rsid w:val="00C80A6D"/>
    <w:rsid w:val="00C80E77"/>
    <w:rsid w:val="00C81D0B"/>
    <w:rsid w:val="00C83812"/>
    <w:rsid w:val="00C84FB7"/>
    <w:rsid w:val="00C850D3"/>
    <w:rsid w:val="00C86890"/>
    <w:rsid w:val="00C87CFE"/>
    <w:rsid w:val="00C9066E"/>
    <w:rsid w:val="00C9105D"/>
    <w:rsid w:val="00C91FB9"/>
    <w:rsid w:val="00C928BB"/>
    <w:rsid w:val="00C92D8B"/>
    <w:rsid w:val="00C93A16"/>
    <w:rsid w:val="00C93A3D"/>
    <w:rsid w:val="00C95BCC"/>
    <w:rsid w:val="00C96E9F"/>
    <w:rsid w:val="00CA2A90"/>
    <w:rsid w:val="00CA355C"/>
    <w:rsid w:val="00CA4AE4"/>
    <w:rsid w:val="00CB1C9D"/>
    <w:rsid w:val="00CB4EA8"/>
    <w:rsid w:val="00CB5A14"/>
    <w:rsid w:val="00CC0CA7"/>
    <w:rsid w:val="00CD343F"/>
    <w:rsid w:val="00CD4DB4"/>
    <w:rsid w:val="00CD5D3F"/>
    <w:rsid w:val="00CD6EF9"/>
    <w:rsid w:val="00CD715C"/>
    <w:rsid w:val="00CD7DB8"/>
    <w:rsid w:val="00CD7F1B"/>
    <w:rsid w:val="00CE0134"/>
    <w:rsid w:val="00CE2C8D"/>
    <w:rsid w:val="00CE3233"/>
    <w:rsid w:val="00CE36DA"/>
    <w:rsid w:val="00CF1B6A"/>
    <w:rsid w:val="00CF469C"/>
    <w:rsid w:val="00D012AA"/>
    <w:rsid w:val="00D01763"/>
    <w:rsid w:val="00D02C4A"/>
    <w:rsid w:val="00D0326B"/>
    <w:rsid w:val="00D03AAE"/>
    <w:rsid w:val="00D04288"/>
    <w:rsid w:val="00D06C13"/>
    <w:rsid w:val="00D07BF0"/>
    <w:rsid w:val="00D07E69"/>
    <w:rsid w:val="00D10046"/>
    <w:rsid w:val="00D10A95"/>
    <w:rsid w:val="00D11B4A"/>
    <w:rsid w:val="00D124AC"/>
    <w:rsid w:val="00D16198"/>
    <w:rsid w:val="00D161D9"/>
    <w:rsid w:val="00D1735C"/>
    <w:rsid w:val="00D17827"/>
    <w:rsid w:val="00D218A4"/>
    <w:rsid w:val="00D249BF"/>
    <w:rsid w:val="00D31070"/>
    <w:rsid w:val="00D3162E"/>
    <w:rsid w:val="00D3360D"/>
    <w:rsid w:val="00D344BC"/>
    <w:rsid w:val="00D414CF"/>
    <w:rsid w:val="00D4284F"/>
    <w:rsid w:val="00D4322B"/>
    <w:rsid w:val="00D45152"/>
    <w:rsid w:val="00D455D6"/>
    <w:rsid w:val="00D45EEE"/>
    <w:rsid w:val="00D46A4D"/>
    <w:rsid w:val="00D46A4F"/>
    <w:rsid w:val="00D4719D"/>
    <w:rsid w:val="00D50CDE"/>
    <w:rsid w:val="00D51867"/>
    <w:rsid w:val="00D5269E"/>
    <w:rsid w:val="00D52702"/>
    <w:rsid w:val="00D554CD"/>
    <w:rsid w:val="00D56237"/>
    <w:rsid w:val="00D568FC"/>
    <w:rsid w:val="00D57743"/>
    <w:rsid w:val="00D611AE"/>
    <w:rsid w:val="00D61AED"/>
    <w:rsid w:val="00D62116"/>
    <w:rsid w:val="00D65E07"/>
    <w:rsid w:val="00D703AE"/>
    <w:rsid w:val="00D7186A"/>
    <w:rsid w:val="00D71F8B"/>
    <w:rsid w:val="00D72B41"/>
    <w:rsid w:val="00D731E9"/>
    <w:rsid w:val="00D737D5"/>
    <w:rsid w:val="00D738AD"/>
    <w:rsid w:val="00D74BDD"/>
    <w:rsid w:val="00D74D70"/>
    <w:rsid w:val="00D76B83"/>
    <w:rsid w:val="00D775CB"/>
    <w:rsid w:val="00D80B5E"/>
    <w:rsid w:val="00D830DC"/>
    <w:rsid w:val="00D83939"/>
    <w:rsid w:val="00D855B5"/>
    <w:rsid w:val="00D85D2A"/>
    <w:rsid w:val="00D86F6D"/>
    <w:rsid w:val="00D872B5"/>
    <w:rsid w:val="00D872D0"/>
    <w:rsid w:val="00D87FC5"/>
    <w:rsid w:val="00D90557"/>
    <w:rsid w:val="00D90915"/>
    <w:rsid w:val="00D91BD4"/>
    <w:rsid w:val="00D94B77"/>
    <w:rsid w:val="00D971BC"/>
    <w:rsid w:val="00D974C5"/>
    <w:rsid w:val="00DA010D"/>
    <w:rsid w:val="00DA5D98"/>
    <w:rsid w:val="00DB0E6A"/>
    <w:rsid w:val="00DB1BC7"/>
    <w:rsid w:val="00DB222B"/>
    <w:rsid w:val="00DB35C9"/>
    <w:rsid w:val="00DB3A4B"/>
    <w:rsid w:val="00DB58F3"/>
    <w:rsid w:val="00DC27A4"/>
    <w:rsid w:val="00DC381C"/>
    <w:rsid w:val="00DC382F"/>
    <w:rsid w:val="00DC45F3"/>
    <w:rsid w:val="00DC46EF"/>
    <w:rsid w:val="00DC4F00"/>
    <w:rsid w:val="00DD3898"/>
    <w:rsid w:val="00DD6B50"/>
    <w:rsid w:val="00DE2217"/>
    <w:rsid w:val="00DE2828"/>
    <w:rsid w:val="00DE3363"/>
    <w:rsid w:val="00DE45EF"/>
    <w:rsid w:val="00DE6BF0"/>
    <w:rsid w:val="00DF0189"/>
    <w:rsid w:val="00DF018B"/>
    <w:rsid w:val="00DF04FE"/>
    <w:rsid w:val="00DF2584"/>
    <w:rsid w:val="00DF2F8C"/>
    <w:rsid w:val="00DF32C9"/>
    <w:rsid w:val="00DF3B8F"/>
    <w:rsid w:val="00DF4160"/>
    <w:rsid w:val="00DF4804"/>
    <w:rsid w:val="00DF5634"/>
    <w:rsid w:val="00DF66F7"/>
    <w:rsid w:val="00DF69E3"/>
    <w:rsid w:val="00DF7200"/>
    <w:rsid w:val="00DF7552"/>
    <w:rsid w:val="00E02B32"/>
    <w:rsid w:val="00E03A11"/>
    <w:rsid w:val="00E04D8D"/>
    <w:rsid w:val="00E04DF8"/>
    <w:rsid w:val="00E05AA9"/>
    <w:rsid w:val="00E13AB2"/>
    <w:rsid w:val="00E1715B"/>
    <w:rsid w:val="00E17FA0"/>
    <w:rsid w:val="00E2018E"/>
    <w:rsid w:val="00E21800"/>
    <w:rsid w:val="00E23DB9"/>
    <w:rsid w:val="00E261C4"/>
    <w:rsid w:val="00E2632D"/>
    <w:rsid w:val="00E26FC0"/>
    <w:rsid w:val="00E31B11"/>
    <w:rsid w:val="00E32712"/>
    <w:rsid w:val="00E3376C"/>
    <w:rsid w:val="00E338FA"/>
    <w:rsid w:val="00E3472F"/>
    <w:rsid w:val="00E35EE9"/>
    <w:rsid w:val="00E400DB"/>
    <w:rsid w:val="00E4094A"/>
    <w:rsid w:val="00E40DF5"/>
    <w:rsid w:val="00E41961"/>
    <w:rsid w:val="00E41BE5"/>
    <w:rsid w:val="00E442C4"/>
    <w:rsid w:val="00E44AFF"/>
    <w:rsid w:val="00E46E68"/>
    <w:rsid w:val="00E47C38"/>
    <w:rsid w:val="00E50037"/>
    <w:rsid w:val="00E51461"/>
    <w:rsid w:val="00E5235F"/>
    <w:rsid w:val="00E52C1C"/>
    <w:rsid w:val="00E55966"/>
    <w:rsid w:val="00E56869"/>
    <w:rsid w:val="00E574C6"/>
    <w:rsid w:val="00E613DE"/>
    <w:rsid w:val="00E63869"/>
    <w:rsid w:val="00E65755"/>
    <w:rsid w:val="00E676D4"/>
    <w:rsid w:val="00E7041D"/>
    <w:rsid w:val="00E72E62"/>
    <w:rsid w:val="00E75F41"/>
    <w:rsid w:val="00E7671B"/>
    <w:rsid w:val="00E77BF0"/>
    <w:rsid w:val="00E844AC"/>
    <w:rsid w:val="00E86098"/>
    <w:rsid w:val="00E864C5"/>
    <w:rsid w:val="00E87A8E"/>
    <w:rsid w:val="00E87EA4"/>
    <w:rsid w:val="00E937AF"/>
    <w:rsid w:val="00E97540"/>
    <w:rsid w:val="00EA0A66"/>
    <w:rsid w:val="00EA2B9A"/>
    <w:rsid w:val="00EA3309"/>
    <w:rsid w:val="00EA4515"/>
    <w:rsid w:val="00EB466E"/>
    <w:rsid w:val="00EB4DB5"/>
    <w:rsid w:val="00EB6C3A"/>
    <w:rsid w:val="00EB7632"/>
    <w:rsid w:val="00EC2642"/>
    <w:rsid w:val="00EC38D8"/>
    <w:rsid w:val="00EC40A4"/>
    <w:rsid w:val="00EC5624"/>
    <w:rsid w:val="00EC687A"/>
    <w:rsid w:val="00ED4AF4"/>
    <w:rsid w:val="00ED6D65"/>
    <w:rsid w:val="00EE01D3"/>
    <w:rsid w:val="00EE0C27"/>
    <w:rsid w:val="00EE4255"/>
    <w:rsid w:val="00EE495A"/>
    <w:rsid w:val="00EE4B15"/>
    <w:rsid w:val="00EF075E"/>
    <w:rsid w:val="00EF108D"/>
    <w:rsid w:val="00EF1ECA"/>
    <w:rsid w:val="00EF29CA"/>
    <w:rsid w:val="00EF57D4"/>
    <w:rsid w:val="00EF5C69"/>
    <w:rsid w:val="00EF6BAF"/>
    <w:rsid w:val="00EF6E17"/>
    <w:rsid w:val="00EF73C4"/>
    <w:rsid w:val="00F0018C"/>
    <w:rsid w:val="00F0077A"/>
    <w:rsid w:val="00F00A2E"/>
    <w:rsid w:val="00F0170B"/>
    <w:rsid w:val="00F03477"/>
    <w:rsid w:val="00F03852"/>
    <w:rsid w:val="00F0471B"/>
    <w:rsid w:val="00F059A8"/>
    <w:rsid w:val="00F1000C"/>
    <w:rsid w:val="00F109A1"/>
    <w:rsid w:val="00F1148D"/>
    <w:rsid w:val="00F15A0A"/>
    <w:rsid w:val="00F16B05"/>
    <w:rsid w:val="00F16D9A"/>
    <w:rsid w:val="00F207A8"/>
    <w:rsid w:val="00F24F8A"/>
    <w:rsid w:val="00F272B1"/>
    <w:rsid w:val="00F309C7"/>
    <w:rsid w:val="00F30A6F"/>
    <w:rsid w:val="00F30D34"/>
    <w:rsid w:val="00F3146B"/>
    <w:rsid w:val="00F31C0F"/>
    <w:rsid w:val="00F33EBE"/>
    <w:rsid w:val="00F34435"/>
    <w:rsid w:val="00F347AA"/>
    <w:rsid w:val="00F34BED"/>
    <w:rsid w:val="00F378C8"/>
    <w:rsid w:val="00F42021"/>
    <w:rsid w:val="00F44BBD"/>
    <w:rsid w:val="00F45C32"/>
    <w:rsid w:val="00F47828"/>
    <w:rsid w:val="00F47FBF"/>
    <w:rsid w:val="00F5023F"/>
    <w:rsid w:val="00F50881"/>
    <w:rsid w:val="00F524EB"/>
    <w:rsid w:val="00F5379D"/>
    <w:rsid w:val="00F54163"/>
    <w:rsid w:val="00F55054"/>
    <w:rsid w:val="00F558F9"/>
    <w:rsid w:val="00F578D4"/>
    <w:rsid w:val="00F57E2A"/>
    <w:rsid w:val="00F60291"/>
    <w:rsid w:val="00F6029E"/>
    <w:rsid w:val="00F61F4F"/>
    <w:rsid w:val="00F63802"/>
    <w:rsid w:val="00F64BEA"/>
    <w:rsid w:val="00F66E6D"/>
    <w:rsid w:val="00F67225"/>
    <w:rsid w:val="00F71073"/>
    <w:rsid w:val="00F72983"/>
    <w:rsid w:val="00F733FE"/>
    <w:rsid w:val="00F73A6A"/>
    <w:rsid w:val="00F745C4"/>
    <w:rsid w:val="00F76964"/>
    <w:rsid w:val="00F77359"/>
    <w:rsid w:val="00F8146D"/>
    <w:rsid w:val="00F81B95"/>
    <w:rsid w:val="00F82371"/>
    <w:rsid w:val="00F833C7"/>
    <w:rsid w:val="00F836DF"/>
    <w:rsid w:val="00F83D7A"/>
    <w:rsid w:val="00F85988"/>
    <w:rsid w:val="00F85F67"/>
    <w:rsid w:val="00F90445"/>
    <w:rsid w:val="00F91B46"/>
    <w:rsid w:val="00F94FBE"/>
    <w:rsid w:val="00F953E1"/>
    <w:rsid w:val="00F96AD1"/>
    <w:rsid w:val="00F971CE"/>
    <w:rsid w:val="00F976A6"/>
    <w:rsid w:val="00FA3763"/>
    <w:rsid w:val="00FA433E"/>
    <w:rsid w:val="00FA46DC"/>
    <w:rsid w:val="00FA4E70"/>
    <w:rsid w:val="00FA63A2"/>
    <w:rsid w:val="00FA6406"/>
    <w:rsid w:val="00FA6881"/>
    <w:rsid w:val="00FA6C9B"/>
    <w:rsid w:val="00FB41B6"/>
    <w:rsid w:val="00FB4A72"/>
    <w:rsid w:val="00FB6494"/>
    <w:rsid w:val="00FB6AE5"/>
    <w:rsid w:val="00FB7951"/>
    <w:rsid w:val="00FC1517"/>
    <w:rsid w:val="00FC4BF0"/>
    <w:rsid w:val="00FC4F9A"/>
    <w:rsid w:val="00FC7419"/>
    <w:rsid w:val="00FD11E8"/>
    <w:rsid w:val="00FD224F"/>
    <w:rsid w:val="00FD3255"/>
    <w:rsid w:val="00FD3847"/>
    <w:rsid w:val="00FD4A90"/>
    <w:rsid w:val="00FD67F1"/>
    <w:rsid w:val="00FE10FB"/>
    <w:rsid w:val="00FE34BF"/>
    <w:rsid w:val="00FE3610"/>
    <w:rsid w:val="00FF0A95"/>
    <w:rsid w:val="00FF0B9C"/>
    <w:rsid w:val="00FF190F"/>
    <w:rsid w:val="00FF4002"/>
    <w:rsid w:val="00FF451D"/>
    <w:rsid w:val="00FF456B"/>
    <w:rsid w:val="00FF477D"/>
    <w:rsid w:val="00FF4D1E"/>
    <w:rsid w:val="00FF57A6"/>
    <w:rsid w:val="00FF6CC9"/>
    <w:rsid w:val="1E686620"/>
    <w:rsid w:val="6A7AC1A8"/>
    <w:rsid w:val="70543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9224C7"/>
  <w15:chartTrackingRefBased/>
  <w15:docId w15:val="{660AD74B-8397-4082-958E-B2D10693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A95"/>
    <w:pPr>
      <w:spacing w:line="360" w:lineRule="auto"/>
      <w:jc w:val="both"/>
    </w:pPr>
    <w:rPr>
      <w:rFonts w:ascii="Arial" w:hAnsi="Arial"/>
      <w:sz w:val="24"/>
    </w:rPr>
  </w:style>
  <w:style w:type="paragraph" w:styleId="Heading1">
    <w:name w:val="heading 1"/>
    <w:basedOn w:val="Normal"/>
    <w:next w:val="Normal"/>
    <w:link w:val="Heading1Char"/>
    <w:uiPriority w:val="9"/>
    <w:qFormat/>
    <w:rsid w:val="00D57743"/>
    <w:pPr>
      <w:keepNext/>
      <w:keepLines/>
      <w:spacing w:before="240" w:after="0"/>
      <w:outlineLvl w:val="0"/>
    </w:pPr>
    <w:rPr>
      <w:rFonts w:eastAsiaTheme="majorEastAsia" w:cstheme="majorBidi"/>
      <w:b/>
      <w:color w:val="403152" w:themeColor="accent4" w:themeShade="80"/>
      <w:sz w:val="34"/>
      <w:szCs w:val="32"/>
      <w:u w:val="single"/>
    </w:rPr>
  </w:style>
  <w:style w:type="paragraph" w:styleId="Heading2">
    <w:name w:val="heading 2"/>
    <w:basedOn w:val="Normal"/>
    <w:next w:val="Normal"/>
    <w:link w:val="Heading2Char"/>
    <w:uiPriority w:val="9"/>
    <w:unhideWhenUsed/>
    <w:qFormat/>
    <w:rsid w:val="00FF0A95"/>
    <w:pPr>
      <w:keepNext/>
      <w:keepLines/>
      <w:spacing w:before="40" w:after="0"/>
      <w:outlineLvl w:val="1"/>
    </w:pPr>
    <w:rPr>
      <w:rFonts w:eastAsiaTheme="majorEastAsia" w:cstheme="majorBidi"/>
      <w:b/>
      <w:color w:val="5F497A" w:themeColor="accent4" w:themeShade="BF"/>
      <w:sz w:val="30"/>
      <w:szCs w:val="26"/>
      <w:u w:val="single"/>
    </w:rPr>
  </w:style>
  <w:style w:type="paragraph" w:styleId="Heading3">
    <w:name w:val="heading 3"/>
    <w:basedOn w:val="Normal"/>
    <w:next w:val="Normal"/>
    <w:link w:val="Heading3Char"/>
    <w:uiPriority w:val="9"/>
    <w:unhideWhenUsed/>
    <w:qFormat/>
    <w:rsid w:val="00FF0A95"/>
    <w:pPr>
      <w:keepNext/>
      <w:keepLines/>
      <w:spacing w:before="40" w:after="0"/>
      <w:outlineLvl w:val="2"/>
    </w:pPr>
    <w:rPr>
      <w:rFonts w:eastAsiaTheme="majorEastAsia" w:cstheme="majorBidi"/>
      <w:b/>
      <w:color w:val="B2A1C7" w:themeColor="accent4" w:themeTint="99"/>
      <w:sz w:val="28"/>
      <w:szCs w:val="24"/>
      <w:u w:val="single"/>
    </w:rPr>
  </w:style>
  <w:style w:type="paragraph" w:styleId="Heading4">
    <w:name w:val="heading 4"/>
    <w:basedOn w:val="Normal"/>
    <w:next w:val="Normal"/>
    <w:link w:val="Heading4Char"/>
    <w:uiPriority w:val="9"/>
    <w:unhideWhenUsed/>
    <w:qFormat/>
    <w:rsid w:val="00FF0A95"/>
    <w:pPr>
      <w:keepNext/>
      <w:keepLines/>
      <w:spacing w:before="40" w:after="0"/>
      <w:outlineLvl w:val="3"/>
    </w:pPr>
    <w:rPr>
      <w:rFonts w:eastAsiaTheme="majorEastAsia" w:cstheme="majorBidi"/>
      <w:b/>
      <w:iCs/>
      <w:color w:val="B2A1C7" w:themeColor="accent4" w:themeTint="99"/>
      <w:sz w:val="26"/>
      <w:u w:val="single"/>
    </w:rPr>
  </w:style>
  <w:style w:type="paragraph" w:styleId="Heading5">
    <w:name w:val="heading 5"/>
    <w:basedOn w:val="Normal"/>
    <w:next w:val="Normal"/>
    <w:link w:val="Heading5Char"/>
    <w:uiPriority w:val="9"/>
    <w:unhideWhenUsed/>
    <w:qFormat/>
    <w:rsid w:val="00FF0A95"/>
    <w:pPr>
      <w:keepNext/>
      <w:keepLines/>
      <w:spacing w:before="40" w:after="0"/>
      <w:outlineLvl w:val="4"/>
    </w:pPr>
    <w:rPr>
      <w:rFonts w:eastAsiaTheme="majorEastAsia" w:cstheme="majorBidi"/>
      <w:b/>
      <w:color w:val="B2A1C7" w:themeColor="accent4" w:themeTint="99"/>
      <w:u w:val="single"/>
    </w:rPr>
  </w:style>
  <w:style w:type="paragraph" w:styleId="Heading6">
    <w:name w:val="heading 6"/>
    <w:basedOn w:val="Normal"/>
    <w:next w:val="Normal"/>
    <w:link w:val="Heading6Char"/>
    <w:uiPriority w:val="9"/>
    <w:semiHidden/>
    <w:unhideWhenUsed/>
    <w:qFormat/>
    <w:rsid w:val="00323F54"/>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3F54"/>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3F5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3F5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0A95"/>
    <w:pPr>
      <w:spacing w:after="0" w:line="240" w:lineRule="auto"/>
    </w:pPr>
    <w:rPr>
      <w:rFonts w:ascii="Arial" w:eastAsiaTheme="minorEastAsia" w:hAnsi="Arial"/>
      <w:b/>
      <w:sz w:val="24"/>
      <w:lang w:val="en-US"/>
    </w:rPr>
  </w:style>
  <w:style w:type="character" w:customStyle="1" w:styleId="NoSpacingChar">
    <w:name w:val="No Spacing Char"/>
    <w:basedOn w:val="DefaultParagraphFont"/>
    <w:link w:val="NoSpacing"/>
    <w:uiPriority w:val="1"/>
    <w:rsid w:val="00FF0A95"/>
    <w:rPr>
      <w:rFonts w:ascii="Arial" w:eastAsiaTheme="minorEastAsia" w:hAnsi="Arial"/>
      <w:b/>
      <w:sz w:val="24"/>
      <w:lang w:val="en-US"/>
    </w:rPr>
  </w:style>
  <w:style w:type="character" w:customStyle="1" w:styleId="Heading1Char">
    <w:name w:val="Heading 1 Char"/>
    <w:basedOn w:val="DefaultParagraphFont"/>
    <w:link w:val="Heading1"/>
    <w:uiPriority w:val="9"/>
    <w:rsid w:val="00D57743"/>
    <w:rPr>
      <w:rFonts w:ascii="Arial" w:eastAsiaTheme="majorEastAsia" w:hAnsi="Arial" w:cstheme="majorBidi"/>
      <w:b/>
      <w:color w:val="403152" w:themeColor="accent4" w:themeShade="80"/>
      <w:sz w:val="34"/>
      <w:szCs w:val="32"/>
      <w:u w:val="single"/>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C7073E"/>
    <w:pPr>
      <w:tabs>
        <w:tab w:val="left" w:pos="440"/>
        <w:tab w:val="right" w:leader="dot" w:pos="9016"/>
      </w:tabs>
      <w:spacing w:after="100"/>
    </w:pPr>
  </w:style>
  <w:style w:type="character" w:styleId="Hyperlink">
    <w:name w:val="Hyperlink"/>
    <w:basedOn w:val="DefaultParagraphFont"/>
    <w:uiPriority w:val="99"/>
    <w:unhideWhenUsed/>
    <w:rsid w:val="00C7073E"/>
    <w:rPr>
      <w:color w:val="0000FF"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FF0A95"/>
    <w:rPr>
      <w:rFonts w:ascii="Arial" w:eastAsiaTheme="majorEastAsia" w:hAnsi="Arial" w:cstheme="majorBidi"/>
      <w:b/>
      <w:color w:val="5F497A" w:themeColor="accent4" w:themeShade="BF"/>
      <w:sz w:val="30"/>
      <w:szCs w:val="26"/>
      <w:u w:val="single"/>
    </w:rPr>
  </w:style>
  <w:style w:type="character" w:customStyle="1" w:styleId="Heading3Char">
    <w:name w:val="Heading 3 Char"/>
    <w:basedOn w:val="DefaultParagraphFont"/>
    <w:link w:val="Heading3"/>
    <w:uiPriority w:val="9"/>
    <w:rsid w:val="00FF0A95"/>
    <w:rPr>
      <w:rFonts w:ascii="Arial" w:eastAsiaTheme="majorEastAsia" w:hAnsi="Arial" w:cstheme="majorBidi"/>
      <w:b/>
      <w:color w:val="B2A1C7" w:themeColor="accent4" w:themeTint="99"/>
      <w:sz w:val="28"/>
      <w:szCs w:val="24"/>
      <w:u w:val="single"/>
    </w:rPr>
  </w:style>
  <w:style w:type="character" w:customStyle="1" w:styleId="Heading4Char">
    <w:name w:val="Heading 4 Char"/>
    <w:basedOn w:val="DefaultParagraphFont"/>
    <w:link w:val="Heading4"/>
    <w:uiPriority w:val="9"/>
    <w:rsid w:val="00FF0A95"/>
    <w:rPr>
      <w:rFonts w:ascii="Arial" w:eastAsiaTheme="majorEastAsia" w:hAnsi="Arial" w:cstheme="majorBidi"/>
      <w:b/>
      <w:iCs/>
      <w:color w:val="B2A1C7" w:themeColor="accent4" w:themeTint="99"/>
      <w:sz w:val="26"/>
      <w:u w:val="single"/>
    </w:rPr>
  </w:style>
  <w:style w:type="character" w:customStyle="1" w:styleId="Heading5Char">
    <w:name w:val="Heading 5 Char"/>
    <w:basedOn w:val="DefaultParagraphFont"/>
    <w:link w:val="Heading5"/>
    <w:uiPriority w:val="9"/>
    <w:rsid w:val="00FF0A95"/>
    <w:rPr>
      <w:rFonts w:ascii="Arial" w:eastAsiaTheme="majorEastAsia" w:hAnsi="Arial" w:cstheme="majorBidi"/>
      <w:b/>
      <w:color w:val="B2A1C7" w:themeColor="accent4" w:themeTint="99"/>
      <w:sz w:val="24"/>
      <w:u w:val="single"/>
    </w:rPr>
  </w:style>
  <w:style w:type="paragraph" w:styleId="Title">
    <w:name w:val="Title"/>
    <w:basedOn w:val="Normal"/>
    <w:next w:val="Normal"/>
    <w:link w:val="TitleChar"/>
    <w:uiPriority w:val="10"/>
    <w:qFormat/>
    <w:rsid w:val="001C1C3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1C3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1C3E"/>
    <w:pPr>
      <w:numPr>
        <w:ilvl w:val="1"/>
      </w:numPr>
      <w:spacing w:line="259" w:lineRule="auto"/>
    </w:pPr>
    <w:rPr>
      <w:rFonts w:asciiTheme="minorHAnsi" w:eastAsiaTheme="minorEastAsia" w:hAnsiTheme="minorHAnsi"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1C1C3E"/>
    <w:rPr>
      <w:rFonts w:eastAsiaTheme="minorEastAsia" w:cs="Times New Roman"/>
      <w:color w:val="5A5A5A" w:themeColor="text1" w:themeTint="A5"/>
      <w:spacing w:val="15"/>
      <w:lang w:val="en-US"/>
    </w:rPr>
  </w:style>
  <w:style w:type="paragraph" w:styleId="TOC2">
    <w:name w:val="toc 2"/>
    <w:basedOn w:val="Normal"/>
    <w:next w:val="Normal"/>
    <w:autoRedefine/>
    <w:uiPriority w:val="39"/>
    <w:unhideWhenUsed/>
    <w:rsid w:val="00D4719D"/>
    <w:pPr>
      <w:spacing w:after="100"/>
      <w:ind w:left="240"/>
    </w:pPr>
  </w:style>
  <w:style w:type="paragraph" w:styleId="ListParagraph">
    <w:name w:val="List Paragraph"/>
    <w:basedOn w:val="Normal"/>
    <w:uiPriority w:val="34"/>
    <w:qFormat/>
    <w:rsid w:val="00FD67F1"/>
    <w:pPr>
      <w:ind w:left="720"/>
      <w:contextualSpacing/>
    </w:pPr>
  </w:style>
  <w:style w:type="paragraph" w:styleId="Caption">
    <w:name w:val="caption"/>
    <w:basedOn w:val="Normal"/>
    <w:next w:val="Normal"/>
    <w:uiPriority w:val="35"/>
    <w:unhideWhenUsed/>
    <w:qFormat/>
    <w:rsid w:val="00070E54"/>
    <w:pPr>
      <w:spacing w:after="200" w:line="240" w:lineRule="auto"/>
      <w:jc w:val="center"/>
    </w:pPr>
    <w:rPr>
      <w:i/>
      <w:iCs/>
      <w:color w:val="1F497D" w:themeColor="text2"/>
      <w:sz w:val="18"/>
      <w:szCs w:val="18"/>
    </w:rPr>
  </w:style>
  <w:style w:type="paragraph" w:styleId="Bibliography">
    <w:name w:val="Bibliography"/>
    <w:basedOn w:val="Normal"/>
    <w:next w:val="Normal"/>
    <w:uiPriority w:val="37"/>
    <w:unhideWhenUsed/>
    <w:rsid w:val="00103EB8"/>
  </w:style>
  <w:style w:type="paragraph" w:styleId="TOC3">
    <w:name w:val="toc 3"/>
    <w:basedOn w:val="Normal"/>
    <w:next w:val="Normal"/>
    <w:autoRedefine/>
    <w:uiPriority w:val="39"/>
    <w:unhideWhenUsed/>
    <w:rsid w:val="00BA67D8"/>
    <w:pPr>
      <w:spacing w:after="100"/>
      <w:ind w:left="480"/>
    </w:pPr>
  </w:style>
  <w:style w:type="table" w:styleId="TableGrid">
    <w:name w:val="Table Grid"/>
    <w:basedOn w:val="TableNormal"/>
    <w:uiPriority w:val="39"/>
    <w:rsid w:val="00925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0189"/>
    <w:rPr>
      <w:sz w:val="16"/>
      <w:szCs w:val="16"/>
    </w:rPr>
  </w:style>
  <w:style w:type="paragraph" w:styleId="CommentText">
    <w:name w:val="annotation text"/>
    <w:basedOn w:val="Normal"/>
    <w:link w:val="CommentTextChar"/>
    <w:uiPriority w:val="99"/>
    <w:semiHidden/>
    <w:unhideWhenUsed/>
    <w:rsid w:val="00DF0189"/>
    <w:pPr>
      <w:spacing w:line="240" w:lineRule="auto"/>
    </w:pPr>
    <w:rPr>
      <w:sz w:val="20"/>
      <w:szCs w:val="20"/>
    </w:rPr>
  </w:style>
  <w:style w:type="character" w:customStyle="1" w:styleId="CommentTextChar">
    <w:name w:val="Comment Text Char"/>
    <w:basedOn w:val="DefaultParagraphFont"/>
    <w:link w:val="CommentText"/>
    <w:uiPriority w:val="99"/>
    <w:semiHidden/>
    <w:rsid w:val="00DF018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F0189"/>
    <w:rPr>
      <w:b/>
      <w:bCs/>
    </w:rPr>
  </w:style>
  <w:style w:type="character" w:customStyle="1" w:styleId="CommentSubjectChar">
    <w:name w:val="Comment Subject Char"/>
    <w:basedOn w:val="CommentTextChar"/>
    <w:link w:val="CommentSubject"/>
    <w:uiPriority w:val="99"/>
    <w:semiHidden/>
    <w:rsid w:val="00DF0189"/>
    <w:rPr>
      <w:rFonts w:ascii="Arial" w:hAnsi="Arial"/>
      <w:b/>
      <w:bCs/>
      <w:sz w:val="20"/>
      <w:szCs w:val="20"/>
    </w:rPr>
  </w:style>
  <w:style w:type="paragraph" w:styleId="BalloonText">
    <w:name w:val="Balloon Text"/>
    <w:basedOn w:val="Normal"/>
    <w:link w:val="BalloonTextChar"/>
    <w:uiPriority w:val="99"/>
    <w:semiHidden/>
    <w:unhideWhenUsed/>
    <w:rsid w:val="00DF01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189"/>
    <w:rPr>
      <w:rFonts w:ascii="Segoe UI" w:hAnsi="Segoe UI" w:cs="Segoe UI"/>
      <w:sz w:val="18"/>
      <w:szCs w:val="18"/>
    </w:rPr>
  </w:style>
  <w:style w:type="character" w:customStyle="1" w:styleId="Heading6Char">
    <w:name w:val="Heading 6 Char"/>
    <w:basedOn w:val="DefaultParagraphFont"/>
    <w:link w:val="Heading6"/>
    <w:uiPriority w:val="9"/>
    <w:semiHidden/>
    <w:rsid w:val="00323F54"/>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323F54"/>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323F5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3F54"/>
    <w:rPr>
      <w:rFonts w:asciiTheme="majorHAnsi" w:eastAsiaTheme="majorEastAsia" w:hAnsiTheme="majorHAnsi" w:cstheme="majorBidi"/>
      <w:i/>
      <w:iCs/>
      <w:color w:val="272727" w:themeColor="text1" w:themeTint="D8"/>
      <w:sz w:val="21"/>
      <w:szCs w:val="21"/>
    </w:rPr>
  </w:style>
  <w:style w:type="paragraph" w:styleId="Quote">
    <w:name w:val="Quote"/>
    <w:basedOn w:val="Normal"/>
    <w:next w:val="Normal"/>
    <w:link w:val="QuoteChar"/>
    <w:uiPriority w:val="29"/>
    <w:qFormat/>
    <w:rsid w:val="00D5269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5269E"/>
    <w:rPr>
      <w:rFonts w:ascii="Arial" w:hAnsi="Arial"/>
      <w:i/>
      <w:iCs/>
      <w:color w:val="404040" w:themeColor="text1" w:themeTint="BF"/>
      <w:sz w:val="24"/>
    </w:rPr>
  </w:style>
  <w:style w:type="paragraph" w:styleId="TableofFigures">
    <w:name w:val="table of figures"/>
    <w:basedOn w:val="Normal"/>
    <w:next w:val="Normal"/>
    <w:uiPriority w:val="99"/>
    <w:unhideWhenUsed/>
    <w:rsid w:val="003D49F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70665">
      <w:bodyDiv w:val="1"/>
      <w:marLeft w:val="0"/>
      <w:marRight w:val="0"/>
      <w:marTop w:val="0"/>
      <w:marBottom w:val="0"/>
      <w:divBdr>
        <w:top w:val="none" w:sz="0" w:space="0" w:color="auto"/>
        <w:left w:val="none" w:sz="0" w:space="0" w:color="auto"/>
        <w:bottom w:val="none" w:sz="0" w:space="0" w:color="auto"/>
        <w:right w:val="none" w:sz="0" w:space="0" w:color="auto"/>
      </w:divBdr>
    </w:div>
    <w:div w:id="17894097">
      <w:bodyDiv w:val="1"/>
      <w:marLeft w:val="0"/>
      <w:marRight w:val="0"/>
      <w:marTop w:val="0"/>
      <w:marBottom w:val="0"/>
      <w:divBdr>
        <w:top w:val="none" w:sz="0" w:space="0" w:color="auto"/>
        <w:left w:val="none" w:sz="0" w:space="0" w:color="auto"/>
        <w:bottom w:val="none" w:sz="0" w:space="0" w:color="auto"/>
        <w:right w:val="none" w:sz="0" w:space="0" w:color="auto"/>
      </w:divBdr>
    </w:div>
    <w:div w:id="113016303">
      <w:bodyDiv w:val="1"/>
      <w:marLeft w:val="0"/>
      <w:marRight w:val="0"/>
      <w:marTop w:val="0"/>
      <w:marBottom w:val="0"/>
      <w:divBdr>
        <w:top w:val="none" w:sz="0" w:space="0" w:color="auto"/>
        <w:left w:val="none" w:sz="0" w:space="0" w:color="auto"/>
        <w:bottom w:val="none" w:sz="0" w:space="0" w:color="auto"/>
        <w:right w:val="none" w:sz="0" w:space="0" w:color="auto"/>
      </w:divBdr>
    </w:div>
    <w:div w:id="176307860">
      <w:bodyDiv w:val="1"/>
      <w:marLeft w:val="0"/>
      <w:marRight w:val="0"/>
      <w:marTop w:val="0"/>
      <w:marBottom w:val="0"/>
      <w:divBdr>
        <w:top w:val="none" w:sz="0" w:space="0" w:color="auto"/>
        <w:left w:val="none" w:sz="0" w:space="0" w:color="auto"/>
        <w:bottom w:val="none" w:sz="0" w:space="0" w:color="auto"/>
        <w:right w:val="none" w:sz="0" w:space="0" w:color="auto"/>
      </w:divBdr>
    </w:div>
    <w:div w:id="323634262">
      <w:bodyDiv w:val="1"/>
      <w:marLeft w:val="0"/>
      <w:marRight w:val="0"/>
      <w:marTop w:val="0"/>
      <w:marBottom w:val="0"/>
      <w:divBdr>
        <w:top w:val="none" w:sz="0" w:space="0" w:color="auto"/>
        <w:left w:val="none" w:sz="0" w:space="0" w:color="auto"/>
        <w:bottom w:val="none" w:sz="0" w:space="0" w:color="auto"/>
        <w:right w:val="none" w:sz="0" w:space="0" w:color="auto"/>
      </w:divBdr>
    </w:div>
    <w:div w:id="343633239">
      <w:bodyDiv w:val="1"/>
      <w:marLeft w:val="0"/>
      <w:marRight w:val="0"/>
      <w:marTop w:val="0"/>
      <w:marBottom w:val="0"/>
      <w:divBdr>
        <w:top w:val="none" w:sz="0" w:space="0" w:color="auto"/>
        <w:left w:val="none" w:sz="0" w:space="0" w:color="auto"/>
        <w:bottom w:val="none" w:sz="0" w:space="0" w:color="auto"/>
        <w:right w:val="none" w:sz="0" w:space="0" w:color="auto"/>
      </w:divBdr>
    </w:div>
    <w:div w:id="434059792">
      <w:bodyDiv w:val="1"/>
      <w:marLeft w:val="0"/>
      <w:marRight w:val="0"/>
      <w:marTop w:val="0"/>
      <w:marBottom w:val="0"/>
      <w:divBdr>
        <w:top w:val="none" w:sz="0" w:space="0" w:color="auto"/>
        <w:left w:val="none" w:sz="0" w:space="0" w:color="auto"/>
        <w:bottom w:val="none" w:sz="0" w:space="0" w:color="auto"/>
        <w:right w:val="none" w:sz="0" w:space="0" w:color="auto"/>
      </w:divBdr>
    </w:div>
    <w:div w:id="678312830">
      <w:bodyDiv w:val="1"/>
      <w:marLeft w:val="0"/>
      <w:marRight w:val="0"/>
      <w:marTop w:val="0"/>
      <w:marBottom w:val="0"/>
      <w:divBdr>
        <w:top w:val="none" w:sz="0" w:space="0" w:color="auto"/>
        <w:left w:val="none" w:sz="0" w:space="0" w:color="auto"/>
        <w:bottom w:val="none" w:sz="0" w:space="0" w:color="auto"/>
        <w:right w:val="none" w:sz="0" w:space="0" w:color="auto"/>
      </w:divBdr>
    </w:div>
    <w:div w:id="678579001">
      <w:bodyDiv w:val="1"/>
      <w:marLeft w:val="0"/>
      <w:marRight w:val="0"/>
      <w:marTop w:val="0"/>
      <w:marBottom w:val="0"/>
      <w:divBdr>
        <w:top w:val="none" w:sz="0" w:space="0" w:color="auto"/>
        <w:left w:val="none" w:sz="0" w:space="0" w:color="auto"/>
        <w:bottom w:val="none" w:sz="0" w:space="0" w:color="auto"/>
        <w:right w:val="none" w:sz="0" w:space="0" w:color="auto"/>
      </w:divBdr>
    </w:div>
    <w:div w:id="751971946">
      <w:bodyDiv w:val="1"/>
      <w:marLeft w:val="0"/>
      <w:marRight w:val="0"/>
      <w:marTop w:val="0"/>
      <w:marBottom w:val="0"/>
      <w:divBdr>
        <w:top w:val="none" w:sz="0" w:space="0" w:color="auto"/>
        <w:left w:val="none" w:sz="0" w:space="0" w:color="auto"/>
        <w:bottom w:val="none" w:sz="0" w:space="0" w:color="auto"/>
        <w:right w:val="none" w:sz="0" w:space="0" w:color="auto"/>
      </w:divBdr>
    </w:div>
    <w:div w:id="822935722">
      <w:bodyDiv w:val="1"/>
      <w:marLeft w:val="0"/>
      <w:marRight w:val="0"/>
      <w:marTop w:val="0"/>
      <w:marBottom w:val="0"/>
      <w:divBdr>
        <w:top w:val="none" w:sz="0" w:space="0" w:color="auto"/>
        <w:left w:val="none" w:sz="0" w:space="0" w:color="auto"/>
        <w:bottom w:val="none" w:sz="0" w:space="0" w:color="auto"/>
        <w:right w:val="none" w:sz="0" w:space="0" w:color="auto"/>
      </w:divBdr>
    </w:div>
    <w:div w:id="884680166">
      <w:bodyDiv w:val="1"/>
      <w:marLeft w:val="0"/>
      <w:marRight w:val="0"/>
      <w:marTop w:val="0"/>
      <w:marBottom w:val="0"/>
      <w:divBdr>
        <w:top w:val="none" w:sz="0" w:space="0" w:color="auto"/>
        <w:left w:val="none" w:sz="0" w:space="0" w:color="auto"/>
        <w:bottom w:val="none" w:sz="0" w:space="0" w:color="auto"/>
        <w:right w:val="none" w:sz="0" w:space="0" w:color="auto"/>
      </w:divBdr>
    </w:div>
    <w:div w:id="951477503">
      <w:bodyDiv w:val="1"/>
      <w:marLeft w:val="0"/>
      <w:marRight w:val="0"/>
      <w:marTop w:val="0"/>
      <w:marBottom w:val="0"/>
      <w:divBdr>
        <w:top w:val="none" w:sz="0" w:space="0" w:color="auto"/>
        <w:left w:val="none" w:sz="0" w:space="0" w:color="auto"/>
        <w:bottom w:val="none" w:sz="0" w:space="0" w:color="auto"/>
        <w:right w:val="none" w:sz="0" w:space="0" w:color="auto"/>
      </w:divBdr>
    </w:div>
    <w:div w:id="1226143057">
      <w:bodyDiv w:val="1"/>
      <w:marLeft w:val="0"/>
      <w:marRight w:val="0"/>
      <w:marTop w:val="0"/>
      <w:marBottom w:val="0"/>
      <w:divBdr>
        <w:top w:val="none" w:sz="0" w:space="0" w:color="auto"/>
        <w:left w:val="none" w:sz="0" w:space="0" w:color="auto"/>
        <w:bottom w:val="none" w:sz="0" w:space="0" w:color="auto"/>
        <w:right w:val="none" w:sz="0" w:space="0" w:color="auto"/>
      </w:divBdr>
    </w:div>
    <w:div w:id="1238788592">
      <w:bodyDiv w:val="1"/>
      <w:marLeft w:val="0"/>
      <w:marRight w:val="0"/>
      <w:marTop w:val="0"/>
      <w:marBottom w:val="0"/>
      <w:divBdr>
        <w:top w:val="none" w:sz="0" w:space="0" w:color="auto"/>
        <w:left w:val="none" w:sz="0" w:space="0" w:color="auto"/>
        <w:bottom w:val="none" w:sz="0" w:space="0" w:color="auto"/>
        <w:right w:val="none" w:sz="0" w:space="0" w:color="auto"/>
      </w:divBdr>
    </w:div>
    <w:div w:id="1241524611">
      <w:bodyDiv w:val="1"/>
      <w:marLeft w:val="0"/>
      <w:marRight w:val="0"/>
      <w:marTop w:val="0"/>
      <w:marBottom w:val="0"/>
      <w:divBdr>
        <w:top w:val="none" w:sz="0" w:space="0" w:color="auto"/>
        <w:left w:val="none" w:sz="0" w:space="0" w:color="auto"/>
        <w:bottom w:val="none" w:sz="0" w:space="0" w:color="auto"/>
        <w:right w:val="none" w:sz="0" w:space="0" w:color="auto"/>
      </w:divBdr>
    </w:div>
    <w:div w:id="1311984900">
      <w:bodyDiv w:val="1"/>
      <w:marLeft w:val="0"/>
      <w:marRight w:val="0"/>
      <w:marTop w:val="0"/>
      <w:marBottom w:val="0"/>
      <w:divBdr>
        <w:top w:val="none" w:sz="0" w:space="0" w:color="auto"/>
        <w:left w:val="none" w:sz="0" w:space="0" w:color="auto"/>
        <w:bottom w:val="none" w:sz="0" w:space="0" w:color="auto"/>
        <w:right w:val="none" w:sz="0" w:space="0" w:color="auto"/>
      </w:divBdr>
    </w:div>
    <w:div w:id="1440368695">
      <w:bodyDiv w:val="1"/>
      <w:marLeft w:val="0"/>
      <w:marRight w:val="0"/>
      <w:marTop w:val="0"/>
      <w:marBottom w:val="0"/>
      <w:divBdr>
        <w:top w:val="none" w:sz="0" w:space="0" w:color="auto"/>
        <w:left w:val="none" w:sz="0" w:space="0" w:color="auto"/>
        <w:bottom w:val="none" w:sz="0" w:space="0" w:color="auto"/>
        <w:right w:val="none" w:sz="0" w:space="0" w:color="auto"/>
      </w:divBdr>
    </w:div>
    <w:div w:id="1518079750">
      <w:bodyDiv w:val="1"/>
      <w:marLeft w:val="0"/>
      <w:marRight w:val="0"/>
      <w:marTop w:val="0"/>
      <w:marBottom w:val="0"/>
      <w:divBdr>
        <w:top w:val="none" w:sz="0" w:space="0" w:color="auto"/>
        <w:left w:val="none" w:sz="0" w:space="0" w:color="auto"/>
        <w:bottom w:val="none" w:sz="0" w:space="0" w:color="auto"/>
        <w:right w:val="none" w:sz="0" w:space="0" w:color="auto"/>
      </w:divBdr>
    </w:div>
    <w:div w:id="1649896059">
      <w:bodyDiv w:val="1"/>
      <w:marLeft w:val="0"/>
      <w:marRight w:val="0"/>
      <w:marTop w:val="0"/>
      <w:marBottom w:val="0"/>
      <w:divBdr>
        <w:top w:val="none" w:sz="0" w:space="0" w:color="auto"/>
        <w:left w:val="none" w:sz="0" w:space="0" w:color="auto"/>
        <w:bottom w:val="none" w:sz="0" w:space="0" w:color="auto"/>
        <w:right w:val="none" w:sz="0" w:space="0" w:color="auto"/>
      </w:divBdr>
    </w:div>
    <w:div w:id="1706520517">
      <w:bodyDiv w:val="1"/>
      <w:marLeft w:val="0"/>
      <w:marRight w:val="0"/>
      <w:marTop w:val="0"/>
      <w:marBottom w:val="0"/>
      <w:divBdr>
        <w:top w:val="none" w:sz="0" w:space="0" w:color="auto"/>
        <w:left w:val="none" w:sz="0" w:space="0" w:color="auto"/>
        <w:bottom w:val="none" w:sz="0" w:space="0" w:color="auto"/>
        <w:right w:val="none" w:sz="0" w:space="0" w:color="auto"/>
      </w:divBdr>
    </w:div>
    <w:div w:id="1737818835">
      <w:bodyDiv w:val="1"/>
      <w:marLeft w:val="0"/>
      <w:marRight w:val="0"/>
      <w:marTop w:val="0"/>
      <w:marBottom w:val="0"/>
      <w:divBdr>
        <w:top w:val="none" w:sz="0" w:space="0" w:color="auto"/>
        <w:left w:val="none" w:sz="0" w:space="0" w:color="auto"/>
        <w:bottom w:val="none" w:sz="0" w:space="0" w:color="auto"/>
        <w:right w:val="none" w:sz="0" w:space="0" w:color="auto"/>
      </w:divBdr>
    </w:div>
    <w:div w:id="1753314818">
      <w:bodyDiv w:val="1"/>
      <w:marLeft w:val="0"/>
      <w:marRight w:val="0"/>
      <w:marTop w:val="0"/>
      <w:marBottom w:val="0"/>
      <w:divBdr>
        <w:top w:val="none" w:sz="0" w:space="0" w:color="auto"/>
        <w:left w:val="none" w:sz="0" w:space="0" w:color="auto"/>
        <w:bottom w:val="none" w:sz="0" w:space="0" w:color="auto"/>
        <w:right w:val="none" w:sz="0" w:space="0" w:color="auto"/>
      </w:divBdr>
    </w:div>
    <w:div w:id="1761565199">
      <w:bodyDiv w:val="1"/>
      <w:marLeft w:val="0"/>
      <w:marRight w:val="0"/>
      <w:marTop w:val="0"/>
      <w:marBottom w:val="0"/>
      <w:divBdr>
        <w:top w:val="none" w:sz="0" w:space="0" w:color="auto"/>
        <w:left w:val="none" w:sz="0" w:space="0" w:color="auto"/>
        <w:bottom w:val="none" w:sz="0" w:space="0" w:color="auto"/>
        <w:right w:val="none" w:sz="0" w:space="0" w:color="auto"/>
      </w:divBdr>
    </w:div>
    <w:div w:id="183568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9.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2.xml"/><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n\Documents\Custom%20Office%20Templates\Sarann%20Template%20for%20Assignment.dotx"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1701763@student</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7F6B48-5E74-4906-8E6E-CF1FB6B27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Sarann Template for Assignment</Template>
  <TotalTime>714</TotalTime>
  <Pages>60</Pages>
  <Words>12465</Words>
  <Characters>71052</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Millns (1708455)</dc:creator>
  <cp:keywords/>
  <dc:description/>
  <cp:lastModifiedBy>James Millns (1708455)</cp:lastModifiedBy>
  <cp:revision>484</cp:revision>
  <dcterms:created xsi:type="dcterms:W3CDTF">2019-01-28T19:38:00Z</dcterms:created>
  <dcterms:modified xsi:type="dcterms:W3CDTF">2020-12-13T16:38:00Z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d8490e8f-ea72-393d-bbbf-a387dd8f0346</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