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C8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0772C1" wp14:editId="5BCA64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53A7B7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97DAAF" w14:textId="77777777" w:rsidTr="00A406E5">
        <w:tc>
          <w:tcPr>
            <w:tcW w:w="9922" w:type="dxa"/>
            <w:shd w:val="clear" w:color="auto" w:fill="C0C0C0"/>
          </w:tcPr>
          <w:p w14:paraId="5F9EF7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AD60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6B3A50" w14:textId="77777777" w:rsidTr="008F1308">
        <w:tc>
          <w:tcPr>
            <w:tcW w:w="2093" w:type="dxa"/>
            <w:shd w:val="pct15" w:color="auto" w:fill="auto"/>
          </w:tcPr>
          <w:p w14:paraId="724937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DFE6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8872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AA0A874" w14:textId="77777777" w:rsidR="003B3F9D" w:rsidRPr="00A406E5" w:rsidRDefault="003B3F9D" w:rsidP="001E57C1">
            <w:pPr>
              <w:spacing w:before="120" w:after="120"/>
              <w:jc w:val="both"/>
              <w:rPr>
                <w:rFonts w:ascii="Arial" w:hAnsi="Arial" w:cs="Arial"/>
                <w:b/>
                <w:sz w:val="22"/>
                <w:szCs w:val="22"/>
              </w:rPr>
            </w:pPr>
          </w:p>
        </w:tc>
      </w:tr>
      <w:tr w:rsidR="00DB116D" w:rsidRPr="00A406E5" w14:paraId="07CE3D59" w14:textId="77777777" w:rsidTr="00A406E5">
        <w:tc>
          <w:tcPr>
            <w:tcW w:w="2093" w:type="dxa"/>
            <w:shd w:val="pct15" w:color="auto" w:fill="auto"/>
          </w:tcPr>
          <w:p w14:paraId="6CA8F6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06E00E" w14:textId="06797EF8"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HNC / HND / BSc Environment, Sustainability &amp; Climate Change</w:t>
            </w:r>
          </w:p>
        </w:tc>
      </w:tr>
      <w:tr w:rsidR="008F1308" w:rsidRPr="00A406E5" w14:paraId="6D7AC7D4" w14:textId="77777777" w:rsidTr="00A628CC">
        <w:tc>
          <w:tcPr>
            <w:tcW w:w="2093" w:type="dxa"/>
            <w:shd w:val="pct15" w:color="auto" w:fill="auto"/>
          </w:tcPr>
          <w:p w14:paraId="0E1445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A88172" w14:textId="5AF169FA" w:rsidR="008F1308" w:rsidRPr="00A406E5" w:rsidRDefault="004F70CB" w:rsidP="00E51AAC">
            <w:pPr>
              <w:spacing w:before="120" w:after="120"/>
              <w:jc w:val="both"/>
              <w:rPr>
                <w:rFonts w:ascii="Arial" w:hAnsi="Arial" w:cs="Arial"/>
                <w:b/>
                <w:sz w:val="22"/>
                <w:szCs w:val="22"/>
              </w:rPr>
            </w:pPr>
            <w:r>
              <w:rPr>
                <w:rFonts w:ascii="Arial" w:hAnsi="Arial" w:cs="Arial"/>
                <w:b/>
                <w:sz w:val="22"/>
                <w:szCs w:val="22"/>
              </w:rPr>
              <w:t>Physical Landscape and the Geosphere</w:t>
            </w:r>
          </w:p>
        </w:tc>
      </w:tr>
      <w:tr w:rsidR="00B84B5B" w:rsidRPr="00A406E5" w14:paraId="0EF3ADE8" w14:textId="77777777" w:rsidTr="008F1308">
        <w:tc>
          <w:tcPr>
            <w:tcW w:w="2093" w:type="dxa"/>
            <w:shd w:val="pct15" w:color="auto" w:fill="auto"/>
          </w:tcPr>
          <w:p w14:paraId="1A5112E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4F8170" w14:textId="23215419" w:rsidR="00B84B5B" w:rsidRPr="00A406E5" w:rsidRDefault="004F70CB" w:rsidP="00152E9D">
            <w:pPr>
              <w:spacing w:before="120" w:after="120"/>
              <w:jc w:val="both"/>
              <w:rPr>
                <w:rFonts w:ascii="Arial" w:hAnsi="Arial" w:cs="Arial"/>
                <w:b/>
                <w:sz w:val="22"/>
                <w:szCs w:val="22"/>
              </w:rPr>
            </w:pPr>
            <w:r>
              <w:rPr>
                <w:rFonts w:ascii="Arial" w:hAnsi="Arial" w:cs="Arial"/>
                <w:b/>
                <w:sz w:val="22"/>
                <w:szCs w:val="22"/>
              </w:rPr>
              <w:t>ACNA4007</w:t>
            </w:r>
          </w:p>
        </w:tc>
        <w:tc>
          <w:tcPr>
            <w:tcW w:w="2268" w:type="dxa"/>
            <w:shd w:val="clear" w:color="auto" w:fill="D9D9D9"/>
          </w:tcPr>
          <w:p w14:paraId="0C2564C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97FDE3" w14:textId="6725AF20" w:rsidR="00B84B5B" w:rsidRPr="00A406E5" w:rsidRDefault="004F70C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10226EF" w14:textId="77777777" w:rsidTr="008F1308">
        <w:tc>
          <w:tcPr>
            <w:tcW w:w="2093" w:type="dxa"/>
            <w:shd w:val="pct15" w:color="auto" w:fill="auto"/>
          </w:tcPr>
          <w:p w14:paraId="356358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54662E" w14:textId="3F35C458" w:rsidR="00DB116D" w:rsidRPr="00A406E5" w:rsidRDefault="00B053EC" w:rsidP="00E51AAC">
            <w:pPr>
              <w:spacing w:before="120" w:after="120"/>
              <w:jc w:val="both"/>
              <w:rPr>
                <w:rFonts w:ascii="Arial" w:hAnsi="Arial" w:cs="Arial"/>
                <w:b/>
                <w:sz w:val="22"/>
                <w:szCs w:val="22"/>
              </w:rPr>
            </w:pPr>
            <w:r>
              <w:rPr>
                <w:rFonts w:ascii="Arial" w:hAnsi="Arial" w:cs="Arial"/>
                <w:b/>
                <w:sz w:val="22"/>
                <w:szCs w:val="22"/>
              </w:rPr>
              <w:t>Alissa Flatley</w:t>
            </w:r>
          </w:p>
        </w:tc>
        <w:tc>
          <w:tcPr>
            <w:tcW w:w="2268" w:type="dxa"/>
            <w:shd w:val="clear" w:color="auto" w:fill="D9D9D9"/>
          </w:tcPr>
          <w:p w14:paraId="23E0DB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4D354B" w14:textId="10FE3322" w:rsidR="00DB116D" w:rsidRPr="00A406E5" w:rsidRDefault="009A042D" w:rsidP="00E51AAC">
            <w:pPr>
              <w:spacing w:before="120" w:after="120"/>
              <w:jc w:val="both"/>
              <w:rPr>
                <w:rFonts w:ascii="Arial" w:hAnsi="Arial" w:cs="Arial"/>
                <w:b/>
                <w:sz w:val="22"/>
                <w:szCs w:val="22"/>
              </w:rPr>
            </w:pPr>
            <w:r>
              <w:rPr>
                <w:rFonts w:ascii="Arial" w:hAnsi="Arial" w:cs="Arial"/>
                <w:b/>
                <w:sz w:val="22"/>
                <w:szCs w:val="22"/>
              </w:rPr>
              <w:t>Elanor Alun</w:t>
            </w:r>
          </w:p>
        </w:tc>
      </w:tr>
      <w:tr w:rsidR="00DB116D" w:rsidRPr="00A406E5" w14:paraId="142036D3" w14:textId="77777777" w:rsidTr="008F1308">
        <w:tc>
          <w:tcPr>
            <w:tcW w:w="2093" w:type="dxa"/>
            <w:shd w:val="pct15" w:color="auto" w:fill="auto"/>
          </w:tcPr>
          <w:p w14:paraId="6A9C6A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AE9BE0" w14:textId="56A81BFF" w:rsidR="00DB116D" w:rsidRPr="00A406E5" w:rsidRDefault="009A042D" w:rsidP="005F0579">
            <w:pPr>
              <w:spacing w:before="120" w:after="120"/>
              <w:jc w:val="both"/>
              <w:rPr>
                <w:rFonts w:ascii="Arial" w:hAnsi="Arial" w:cs="Arial"/>
                <w:b/>
                <w:sz w:val="22"/>
                <w:szCs w:val="22"/>
              </w:rPr>
            </w:pPr>
            <w:r>
              <w:rPr>
                <w:rFonts w:ascii="Arial" w:hAnsi="Arial" w:cs="Arial"/>
                <w:b/>
                <w:sz w:val="22"/>
                <w:szCs w:val="22"/>
              </w:rPr>
              <w:t>R</w:t>
            </w:r>
            <w:r w:rsidR="004F70CB">
              <w:rPr>
                <w:rFonts w:ascii="Arial" w:hAnsi="Arial" w:cs="Arial"/>
                <w:b/>
                <w:sz w:val="22"/>
                <w:szCs w:val="22"/>
              </w:rPr>
              <w:t xml:space="preserve">iver </w:t>
            </w:r>
            <w:r w:rsidR="006846E5">
              <w:rPr>
                <w:rFonts w:ascii="Arial" w:hAnsi="Arial" w:cs="Arial"/>
                <w:b/>
                <w:sz w:val="22"/>
                <w:szCs w:val="22"/>
              </w:rPr>
              <w:t>S</w:t>
            </w:r>
            <w:r w:rsidR="004F70CB">
              <w:rPr>
                <w:rFonts w:ascii="Arial" w:hAnsi="Arial" w:cs="Arial"/>
                <w:b/>
                <w:sz w:val="22"/>
                <w:szCs w:val="22"/>
              </w:rPr>
              <w:t>urvey</w:t>
            </w:r>
          </w:p>
        </w:tc>
        <w:tc>
          <w:tcPr>
            <w:tcW w:w="2268" w:type="dxa"/>
            <w:shd w:val="pct15" w:color="auto" w:fill="auto"/>
          </w:tcPr>
          <w:p w14:paraId="7E9E9F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473099" w14:textId="1DABD1DB" w:rsidR="00DB116D" w:rsidRPr="00A406E5" w:rsidRDefault="004F70CB" w:rsidP="00E51AAC">
            <w:pPr>
              <w:spacing w:before="120" w:after="120"/>
              <w:jc w:val="both"/>
              <w:rPr>
                <w:rFonts w:ascii="Arial" w:hAnsi="Arial" w:cs="Arial"/>
                <w:b/>
                <w:sz w:val="22"/>
                <w:szCs w:val="22"/>
              </w:rPr>
            </w:pPr>
            <w:r>
              <w:rPr>
                <w:rFonts w:ascii="Arial" w:hAnsi="Arial" w:cs="Arial"/>
                <w:b/>
                <w:sz w:val="22"/>
                <w:szCs w:val="22"/>
              </w:rPr>
              <w:t>2500 +/- 10%</w:t>
            </w:r>
          </w:p>
        </w:tc>
      </w:tr>
      <w:tr w:rsidR="00B84B5B" w:rsidRPr="00A406E5" w14:paraId="7C187CBC" w14:textId="77777777" w:rsidTr="008F1308">
        <w:tc>
          <w:tcPr>
            <w:tcW w:w="2093" w:type="dxa"/>
            <w:shd w:val="pct15" w:color="auto" w:fill="auto"/>
          </w:tcPr>
          <w:p w14:paraId="32E3FCF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6B7D8B" w14:textId="68B255D4" w:rsidR="00B84B5B" w:rsidRPr="00A406E5" w:rsidRDefault="006846E5"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BC2F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6746EC" w14:textId="59BEF286" w:rsidR="00B84B5B" w:rsidRPr="00A406E5" w:rsidRDefault="006846E5"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1847124A" w14:textId="77777777" w:rsidTr="00A406E5">
        <w:tc>
          <w:tcPr>
            <w:tcW w:w="2093" w:type="dxa"/>
            <w:shd w:val="pct15" w:color="auto" w:fill="auto"/>
          </w:tcPr>
          <w:p w14:paraId="5276308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31A5F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B870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CD8A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364A25" w14:textId="77777777" w:rsidTr="00A406E5">
        <w:tc>
          <w:tcPr>
            <w:tcW w:w="2093" w:type="dxa"/>
            <w:shd w:val="pct15" w:color="auto" w:fill="auto"/>
          </w:tcPr>
          <w:p w14:paraId="799566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9AFF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C7337F" w14:textId="77777777" w:rsidR="0028204E" w:rsidRPr="00A406E5" w:rsidRDefault="0028204E" w:rsidP="00DB116D">
      <w:pPr>
        <w:rPr>
          <w:rFonts w:ascii="Arial" w:hAnsi="Arial" w:cs="Arial"/>
          <w:sz w:val="32"/>
        </w:rPr>
      </w:pPr>
    </w:p>
    <w:p w14:paraId="1A0F88F9" w14:textId="77777777" w:rsidR="00152E9D" w:rsidRPr="00A406E5" w:rsidRDefault="00152E9D" w:rsidP="00DB116D">
      <w:pPr>
        <w:rPr>
          <w:rFonts w:ascii="Arial" w:hAnsi="Arial" w:cs="Arial"/>
          <w:sz w:val="32"/>
        </w:rPr>
      </w:pPr>
    </w:p>
    <w:p w14:paraId="61067945" w14:textId="77777777" w:rsidR="00152E9D" w:rsidRPr="00A406E5" w:rsidRDefault="00152E9D" w:rsidP="00DB116D">
      <w:pPr>
        <w:rPr>
          <w:rFonts w:ascii="Arial" w:hAnsi="Arial" w:cs="Arial"/>
          <w:sz w:val="32"/>
        </w:rPr>
      </w:pPr>
    </w:p>
    <w:p w14:paraId="50672A7A" w14:textId="77777777" w:rsidR="00152E9D" w:rsidRPr="00A406E5" w:rsidRDefault="00152E9D" w:rsidP="00DB116D">
      <w:pPr>
        <w:rPr>
          <w:rFonts w:ascii="Arial" w:hAnsi="Arial" w:cs="Arial"/>
          <w:sz w:val="32"/>
        </w:rPr>
      </w:pPr>
    </w:p>
    <w:p w14:paraId="20D55F11" w14:textId="77777777" w:rsidR="00152E9D" w:rsidRPr="00A406E5" w:rsidRDefault="00152E9D" w:rsidP="00DB116D">
      <w:pPr>
        <w:rPr>
          <w:rFonts w:ascii="Arial" w:hAnsi="Arial" w:cs="Arial"/>
          <w:sz w:val="32"/>
        </w:rPr>
      </w:pPr>
    </w:p>
    <w:p w14:paraId="34ACD35D" w14:textId="77777777" w:rsidR="00152E9D" w:rsidRPr="00A406E5" w:rsidRDefault="00152E9D" w:rsidP="00DB116D">
      <w:pPr>
        <w:rPr>
          <w:rFonts w:ascii="Arial" w:hAnsi="Arial" w:cs="Arial"/>
          <w:sz w:val="32"/>
        </w:rPr>
      </w:pPr>
    </w:p>
    <w:p w14:paraId="65355580" w14:textId="77777777" w:rsidR="00A406E5" w:rsidRDefault="00A406E5">
      <w:pPr>
        <w:rPr>
          <w:rFonts w:ascii="Arial" w:hAnsi="Arial" w:cs="Arial"/>
          <w:sz w:val="32"/>
        </w:rPr>
      </w:pPr>
      <w:r>
        <w:rPr>
          <w:rFonts w:ascii="Arial" w:hAnsi="Arial" w:cs="Arial"/>
          <w:sz w:val="32"/>
        </w:rPr>
        <w:br w:type="page"/>
      </w:r>
    </w:p>
    <w:p w14:paraId="4A1DEA9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5D515E5" w14:textId="77777777" w:rsidTr="00A406E5">
        <w:tc>
          <w:tcPr>
            <w:tcW w:w="9747" w:type="dxa"/>
            <w:shd w:val="pct10" w:color="auto" w:fill="auto"/>
          </w:tcPr>
          <w:p w14:paraId="78BE5E1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2C055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C4541E" w14:textId="77777777" w:rsidTr="00A406E5">
        <w:tc>
          <w:tcPr>
            <w:tcW w:w="9747" w:type="dxa"/>
          </w:tcPr>
          <w:p w14:paraId="1AB5DCBE" w14:textId="3FA65A19" w:rsidR="00C01A3F" w:rsidRDefault="00C01A3F" w:rsidP="00273FEE">
            <w:pPr>
              <w:rPr>
                <w:rFonts w:ascii="Arial" w:hAnsi="Arial" w:cs="Arial"/>
                <w:sz w:val="22"/>
                <w:szCs w:val="22"/>
              </w:rPr>
            </w:pPr>
          </w:p>
          <w:p w14:paraId="112AA168"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Express an understanding of Earth systems and their influence on the environment.</w:t>
            </w:r>
          </w:p>
          <w:p w14:paraId="2B7EBE77"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Establish an understanding of the physical processes that influence the environment</w:t>
            </w:r>
          </w:p>
          <w:p w14:paraId="385DB119" w14:textId="77777777" w:rsidR="004F70CB" w:rsidRPr="00472DBE" w:rsidRDefault="004F70CB" w:rsidP="004F70C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472DBE">
              <w:rPr>
                <w:rFonts w:ascii="Arial" w:hAnsi="Arial" w:cs="Arial"/>
                <w:sz w:val="22"/>
                <w:szCs w:val="22"/>
              </w:rPr>
              <w:t>Complete practical fieldwork on a selected physical landscape.</w:t>
            </w:r>
          </w:p>
          <w:p w14:paraId="6BDB3B7C" w14:textId="77777777" w:rsidR="004F70CB" w:rsidRPr="00A406E5" w:rsidRDefault="004F70CB" w:rsidP="00273FEE">
            <w:pPr>
              <w:rPr>
                <w:rFonts w:ascii="Arial" w:hAnsi="Arial" w:cs="Arial"/>
                <w:sz w:val="22"/>
                <w:szCs w:val="22"/>
              </w:rPr>
            </w:pPr>
          </w:p>
          <w:p w14:paraId="02DC415E" w14:textId="77777777" w:rsidR="00C01A3F" w:rsidRPr="00A406E5" w:rsidRDefault="00C01A3F" w:rsidP="004D5E9B">
            <w:pPr>
              <w:rPr>
                <w:rFonts w:ascii="Arial" w:hAnsi="Arial" w:cs="Arial"/>
                <w:sz w:val="22"/>
                <w:szCs w:val="22"/>
              </w:rPr>
            </w:pPr>
          </w:p>
        </w:tc>
      </w:tr>
    </w:tbl>
    <w:p w14:paraId="44DBD9BE" w14:textId="77777777" w:rsidR="00C01A3F" w:rsidRPr="00A406E5" w:rsidRDefault="00C01A3F" w:rsidP="00BA1176">
      <w:pPr>
        <w:rPr>
          <w:rFonts w:ascii="Arial" w:hAnsi="Arial" w:cs="Arial"/>
          <w:b/>
        </w:rPr>
      </w:pPr>
    </w:p>
    <w:p w14:paraId="413D2C82" w14:textId="77777777" w:rsidR="00C01A3F" w:rsidRPr="00A406E5" w:rsidRDefault="00C01A3F" w:rsidP="00BA1176">
      <w:pPr>
        <w:rPr>
          <w:rFonts w:ascii="Arial" w:hAnsi="Arial" w:cs="Arial"/>
          <w:b/>
        </w:rPr>
      </w:pPr>
    </w:p>
    <w:p w14:paraId="62E152F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26177C" w14:textId="77777777" w:rsidTr="00A406E5">
        <w:tc>
          <w:tcPr>
            <w:tcW w:w="9781" w:type="dxa"/>
            <w:shd w:val="clear" w:color="auto" w:fill="C0C0C0"/>
          </w:tcPr>
          <w:p w14:paraId="7937A7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B5FEE27" w14:textId="77777777" w:rsidR="00EE6F25" w:rsidRPr="00A406E5" w:rsidRDefault="00EE6F25" w:rsidP="005969E2">
      <w:pPr>
        <w:jc w:val="both"/>
        <w:rPr>
          <w:rFonts w:ascii="Arial" w:hAnsi="Arial" w:cs="Arial"/>
          <w:sz w:val="22"/>
          <w:szCs w:val="22"/>
        </w:rPr>
      </w:pPr>
    </w:p>
    <w:p w14:paraId="26DF79E9" w14:textId="77777777" w:rsidR="004F70CB" w:rsidRPr="00E47A0E" w:rsidRDefault="004F70CB" w:rsidP="004F70CB">
      <w:pPr>
        <w:jc w:val="both"/>
        <w:rPr>
          <w:rFonts w:ascii="Calibri" w:hAnsi="Calibri"/>
          <w:sz w:val="28"/>
          <w:szCs w:val="22"/>
        </w:rPr>
      </w:pPr>
      <w:r w:rsidRPr="00E47A0E">
        <w:rPr>
          <w:rFonts w:ascii="Calibri" w:hAnsi="Calibri"/>
          <w:sz w:val="28"/>
          <w:szCs w:val="22"/>
        </w:rPr>
        <w:t>2,</w:t>
      </w:r>
      <w:r>
        <w:rPr>
          <w:rFonts w:ascii="Calibri" w:hAnsi="Calibri"/>
          <w:sz w:val="28"/>
          <w:szCs w:val="22"/>
        </w:rPr>
        <w:t>5</w:t>
      </w:r>
      <w:r w:rsidRPr="00E47A0E">
        <w:rPr>
          <w:rFonts w:ascii="Calibri" w:hAnsi="Calibri"/>
          <w:sz w:val="28"/>
          <w:szCs w:val="22"/>
        </w:rPr>
        <w:t>00</w:t>
      </w:r>
      <w:r>
        <w:rPr>
          <w:rFonts w:ascii="Calibri" w:hAnsi="Calibri"/>
          <w:sz w:val="28"/>
          <w:szCs w:val="22"/>
        </w:rPr>
        <w:t>-</w:t>
      </w:r>
      <w:r w:rsidRPr="00E47A0E">
        <w:rPr>
          <w:rFonts w:ascii="Calibri" w:hAnsi="Calibri"/>
          <w:sz w:val="28"/>
          <w:szCs w:val="22"/>
        </w:rPr>
        <w:t>word scientific field report. Use figures and tables where necessary.</w:t>
      </w:r>
    </w:p>
    <w:p w14:paraId="6654A254" w14:textId="77777777" w:rsidR="004F70CB" w:rsidRDefault="004F70CB" w:rsidP="004F70CB">
      <w:pPr>
        <w:jc w:val="both"/>
        <w:rPr>
          <w:rFonts w:ascii="Calibri" w:hAnsi="Calibri"/>
          <w:sz w:val="28"/>
          <w:szCs w:val="22"/>
        </w:rPr>
      </w:pPr>
    </w:p>
    <w:p w14:paraId="57E463AE" w14:textId="77777777" w:rsidR="004F70CB" w:rsidRPr="00E47A0E" w:rsidRDefault="004F70CB" w:rsidP="004F70CB">
      <w:pPr>
        <w:jc w:val="both"/>
        <w:rPr>
          <w:rFonts w:ascii="Calibri" w:hAnsi="Calibri"/>
          <w:sz w:val="28"/>
          <w:szCs w:val="22"/>
        </w:rPr>
      </w:pPr>
      <w:r w:rsidRPr="00E47A0E">
        <w:rPr>
          <w:rFonts w:ascii="Calibri" w:hAnsi="Calibri"/>
          <w:sz w:val="28"/>
          <w:szCs w:val="22"/>
        </w:rPr>
        <w:t>The report should include:</w:t>
      </w:r>
    </w:p>
    <w:p w14:paraId="6FD0EB04"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Title</w:t>
      </w:r>
    </w:p>
    <w:p w14:paraId="3CD4EC5E" w14:textId="77777777" w:rsidR="004F70CB" w:rsidRDefault="004F70CB" w:rsidP="004F70CB">
      <w:pPr>
        <w:numPr>
          <w:ilvl w:val="0"/>
          <w:numId w:val="18"/>
        </w:numPr>
        <w:jc w:val="both"/>
        <w:rPr>
          <w:rFonts w:ascii="Calibri" w:hAnsi="Calibri"/>
          <w:b/>
          <w:sz w:val="28"/>
          <w:szCs w:val="22"/>
        </w:rPr>
      </w:pPr>
      <w:r w:rsidRPr="00E47A0E">
        <w:rPr>
          <w:rFonts w:ascii="Calibri" w:hAnsi="Calibri"/>
          <w:b/>
          <w:sz w:val="28"/>
          <w:szCs w:val="22"/>
        </w:rPr>
        <w:t>Introduction</w:t>
      </w:r>
    </w:p>
    <w:p w14:paraId="4F7CABFD"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Background</w:t>
      </w:r>
    </w:p>
    <w:p w14:paraId="7CDEDA94"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Rationale (Inc. Hypotheses</w:t>
      </w:r>
      <w:r>
        <w:rPr>
          <w:rFonts w:ascii="Calibri" w:hAnsi="Calibri"/>
          <w:bCs/>
          <w:sz w:val="28"/>
          <w:szCs w:val="22"/>
        </w:rPr>
        <w:t xml:space="preserve"> and primary theoretical literature</w:t>
      </w:r>
      <w:r w:rsidRPr="00135192">
        <w:rPr>
          <w:rFonts w:ascii="Calibri" w:hAnsi="Calibri"/>
          <w:bCs/>
          <w:sz w:val="28"/>
          <w:szCs w:val="22"/>
        </w:rPr>
        <w:t>)</w:t>
      </w:r>
    </w:p>
    <w:p w14:paraId="0C745F86"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Location</w:t>
      </w:r>
    </w:p>
    <w:p w14:paraId="67813F9D"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Methodology</w:t>
      </w:r>
    </w:p>
    <w:p w14:paraId="6472631E"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Results and analysis</w:t>
      </w:r>
      <w:r>
        <w:rPr>
          <w:rFonts w:ascii="Calibri" w:hAnsi="Calibri"/>
          <w:b/>
          <w:sz w:val="28"/>
          <w:szCs w:val="22"/>
        </w:rPr>
        <w:t xml:space="preserve"> (Should include figures, tables and photos)</w:t>
      </w:r>
    </w:p>
    <w:p w14:paraId="1351641F" w14:textId="77777777" w:rsidR="004F70CB" w:rsidRDefault="004F70CB" w:rsidP="004F70CB">
      <w:pPr>
        <w:numPr>
          <w:ilvl w:val="0"/>
          <w:numId w:val="18"/>
        </w:numPr>
        <w:jc w:val="both"/>
        <w:rPr>
          <w:rFonts w:ascii="Calibri" w:hAnsi="Calibri"/>
          <w:b/>
          <w:sz w:val="28"/>
          <w:szCs w:val="22"/>
        </w:rPr>
      </w:pPr>
      <w:r w:rsidRPr="00E47A0E">
        <w:rPr>
          <w:rFonts w:ascii="Calibri" w:hAnsi="Calibri"/>
          <w:b/>
          <w:sz w:val="28"/>
          <w:szCs w:val="22"/>
        </w:rPr>
        <w:t>Conclusion</w:t>
      </w:r>
    </w:p>
    <w:p w14:paraId="347AB428"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Conclusion to hypotheses</w:t>
      </w:r>
    </w:p>
    <w:p w14:paraId="625E3387"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Research limitations</w:t>
      </w:r>
    </w:p>
    <w:p w14:paraId="52EBA971" w14:textId="77777777" w:rsidR="004F70CB" w:rsidRPr="00135192" w:rsidRDefault="004F70CB" w:rsidP="004F70CB">
      <w:pPr>
        <w:numPr>
          <w:ilvl w:val="1"/>
          <w:numId w:val="18"/>
        </w:numPr>
        <w:jc w:val="both"/>
        <w:rPr>
          <w:rFonts w:ascii="Calibri" w:hAnsi="Calibri"/>
          <w:bCs/>
          <w:sz w:val="28"/>
          <w:szCs w:val="22"/>
        </w:rPr>
      </w:pPr>
      <w:r w:rsidRPr="00135192">
        <w:rPr>
          <w:rFonts w:ascii="Calibri" w:hAnsi="Calibri"/>
          <w:bCs/>
          <w:sz w:val="28"/>
          <w:szCs w:val="22"/>
        </w:rPr>
        <w:t>Reflection on how to improve the research</w:t>
      </w:r>
    </w:p>
    <w:p w14:paraId="35D0475E"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Reference list</w:t>
      </w:r>
      <w:r>
        <w:rPr>
          <w:rFonts w:ascii="Calibri" w:hAnsi="Calibri"/>
          <w:b/>
          <w:sz w:val="28"/>
          <w:szCs w:val="22"/>
        </w:rPr>
        <w:t xml:space="preserve"> (NOT included in word count</w:t>
      </w:r>
      <w:r w:rsidRPr="00E47A0E">
        <w:rPr>
          <w:rFonts w:ascii="Calibri" w:hAnsi="Calibri"/>
          <w:b/>
          <w:sz w:val="28"/>
          <w:szCs w:val="22"/>
        </w:rPr>
        <w:t>)</w:t>
      </w:r>
    </w:p>
    <w:p w14:paraId="124EA988" w14:textId="77777777" w:rsidR="004F70CB" w:rsidRPr="00E47A0E" w:rsidRDefault="004F70CB" w:rsidP="004F70CB">
      <w:pPr>
        <w:numPr>
          <w:ilvl w:val="0"/>
          <w:numId w:val="18"/>
        </w:numPr>
        <w:jc w:val="both"/>
        <w:rPr>
          <w:rFonts w:ascii="Calibri" w:hAnsi="Calibri"/>
          <w:b/>
          <w:sz w:val="28"/>
          <w:szCs w:val="22"/>
        </w:rPr>
      </w:pPr>
      <w:r w:rsidRPr="00E47A0E">
        <w:rPr>
          <w:rFonts w:ascii="Calibri" w:hAnsi="Calibri"/>
          <w:b/>
          <w:sz w:val="28"/>
          <w:szCs w:val="22"/>
        </w:rPr>
        <w:t>Appendices (if required</w:t>
      </w:r>
      <w:r>
        <w:rPr>
          <w:rFonts w:ascii="Calibri" w:hAnsi="Calibri"/>
          <w:b/>
          <w:sz w:val="28"/>
          <w:szCs w:val="22"/>
        </w:rPr>
        <w:t>, NOT included in word count</w:t>
      </w:r>
      <w:r w:rsidRPr="00E47A0E">
        <w:rPr>
          <w:rFonts w:ascii="Calibri" w:hAnsi="Calibri"/>
          <w:b/>
          <w:sz w:val="28"/>
          <w:szCs w:val="22"/>
        </w:rPr>
        <w:t>)</w:t>
      </w:r>
    </w:p>
    <w:p w14:paraId="6ECA8BB6" w14:textId="77777777" w:rsidR="004F70CB" w:rsidRPr="00E47A0E" w:rsidRDefault="004F70CB" w:rsidP="004F70CB">
      <w:pPr>
        <w:jc w:val="both"/>
        <w:rPr>
          <w:rFonts w:ascii="Calibri" w:hAnsi="Calibri"/>
          <w:sz w:val="28"/>
          <w:szCs w:val="22"/>
        </w:rPr>
      </w:pPr>
    </w:p>
    <w:p w14:paraId="6B5EC5FE" w14:textId="77777777" w:rsidR="004F70CB" w:rsidRPr="00E47A0E" w:rsidRDefault="004F70CB" w:rsidP="004F70CB">
      <w:pPr>
        <w:jc w:val="both"/>
        <w:rPr>
          <w:rFonts w:ascii="Calibri" w:hAnsi="Calibri"/>
          <w:sz w:val="28"/>
          <w:szCs w:val="22"/>
        </w:rPr>
      </w:pPr>
      <w:r w:rsidRPr="00E47A0E">
        <w:rPr>
          <w:rFonts w:ascii="Calibri" w:hAnsi="Calibri"/>
          <w:sz w:val="28"/>
          <w:szCs w:val="22"/>
        </w:rPr>
        <w:t>N</w:t>
      </w:r>
      <w:r>
        <w:rPr>
          <w:rFonts w:ascii="Calibri" w:hAnsi="Calibri"/>
          <w:sz w:val="28"/>
          <w:szCs w:val="22"/>
        </w:rPr>
        <w:t>.B.</w:t>
      </w:r>
      <w:r w:rsidRPr="00E47A0E">
        <w:rPr>
          <w:rFonts w:ascii="Calibri" w:hAnsi="Calibri"/>
          <w:sz w:val="28"/>
          <w:szCs w:val="22"/>
        </w:rPr>
        <w:t xml:space="preserve"> figures, tables, references and appendices are not part of the word count</w:t>
      </w:r>
    </w:p>
    <w:p w14:paraId="2DDE8B4C" w14:textId="77777777" w:rsidR="004F70CB" w:rsidRPr="00E47A0E" w:rsidRDefault="004F70CB" w:rsidP="004F70CB">
      <w:pPr>
        <w:jc w:val="both"/>
        <w:rPr>
          <w:rFonts w:ascii="Calibri" w:hAnsi="Calibri"/>
          <w:sz w:val="24"/>
          <w:szCs w:val="24"/>
        </w:rPr>
      </w:pPr>
    </w:p>
    <w:p w14:paraId="4D92BD59" w14:textId="3BA22BFB" w:rsidR="004F70CB" w:rsidRDefault="004F70CB" w:rsidP="004F70CB">
      <w:pPr>
        <w:jc w:val="both"/>
        <w:rPr>
          <w:rFonts w:ascii="Calibri" w:hAnsi="Calibri"/>
          <w:sz w:val="24"/>
          <w:szCs w:val="24"/>
        </w:rPr>
      </w:pPr>
      <w:r w:rsidRPr="00E47A0E">
        <w:rPr>
          <w:rFonts w:ascii="Calibri" w:hAnsi="Calibri"/>
          <w:sz w:val="24"/>
          <w:szCs w:val="24"/>
        </w:rPr>
        <w:t xml:space="preserve">Refer to </w:t>
      </w:r>
      <w:hyperlink r:id="rId12" w:history="1">
        <w:r w:rsidRPr="00E47A0E">
          <w:rPr>
            <w:rStyle w:val="Hyperlink"/>
            <w:rFonts w:ascii="Calibri" w:hAnsi="Calibri"/>
            <w:sz w:val="24"/>
            <w:szCs w:val="24"/>
          </w:rPr>
          <w:t>http://unilearning.uow.edu.au/report/2b.html</w:t>
        </w:r>
      </w:hyperlink>
      <w:r w:rsidRPr="00E47A0E">
        <w:rPr>
          <w:rFonts w:ascii="Calibri" w:hAnsi="Calibri"/>
          <w:sz w:val="24"/>
          <w:szCs w:val="24"/>
        </w:rPr>
        <w:t xml:space="preserve"> to help with </w:t>
      </w:r>
      <w:r>
        <w:rPr>
          <w:rFonts w:ascii="Calibri" w:hAnsi="Calibri"/>
          <w:sz w:val="24"/>
          <w:szCs w:val="24"/>
        </w:rPr>
        <w:t xml:space="preserve">the </w:t>
      </w:r>
      <w:r w:rsidRPr="00E47A0E">
        <w:rPr>
          <w:rFonts w:ascii="Calibri" w:hAnsi="Calibri"/>
          <w:sz w:val="24"/>
          <w:szCs w:val="24"/>
        </w:rPr>
        <w:t>structure</w:t>
      </w:r>
    </w:p>
    <w:p w14:paraId="577DFDD2" w14:textId="77777777" w:rsidR="004F70CB" w:rsidRDefault="004F70CB">
      <w:pPr>
        <w:rPr>
          <w:rFonts w:ascii="Calibri" w:hAnsi="Calibri"/>
          <w:sz w:val="24"/>
          <w:szCs w:val="24"/>
        </w:rPr>
      </w:pPr>
      <w:r>
        <w:rPr>
          <w:rFonts w:ascii="Calibri" w:hAnsi="Calibri"/>
          <w:sz w:val="24"/>
          <w:szCs w:val="24"/>
        </w:rPr>
        <w:br w:type="page"/>
      </w:r>
    </w:p>
    <w:p w14:paraId="61FF4C3B" w14:textId="77777777" w:rsidR="004F70CB" w:rsidRPr="00E47A0E" w:rsidRDefault="004F70CB" w:rsidP="004F70CB">
      <w:pPr>
        <w:overflowPunct w:val="0"/>
        <w:autoSpaceDE w:val="0"/>
        <w:autoSpaceDN w:val="0"/>
        <w:adjustRightInd w:val="0"/>
        <w:jc w:val="center"/>
        <w:textAlignment w:val="baseline"/>
        <w:rPr>
          <w:rFonts w:ascii="Calibri" w:hAnsi="Calibri"/>
          <w:b/>
          <w:sz w:val="24"/>
        </w:rPr>
      </w:pPr>
      <w:r w:rsidRPr="00E47A0E">
        <w:rPr>
          <w:rFonts w:ascii="Calibri" w:hAnsi="Calibri"/>
          <w:b/>
          <w:sz w:val="24"/>
        </w:rPr>
        <w:lastRenderedPageBreak/>
        <w:t>READ BEFORE TRIP. ANY Q</w:t>
      </w:r>
      <w:r>
        <w:rPr>
          <w:rFonts w:ascii="Calibri" w:hAnsi="Calibri"/>
          <w:b/>
          <w:sz w:val="24"/>
        </w:rPr>
        <w:t>'</w:t>
      </w:r>
      <w:r w:rsidRPr="00E47A0E">
        <w:rPr>
          <w:rFonts w:ascii="Calibri" w:hAnsi="Calibri"/>
          <w:b/>
          <w:sz w:val="24"/>
        </w:rPr>
        <w:t>s</w:t>
      </w:r>
    </w:p>
    <w:p w14:paraId="1A1C6F98" w14:textId="77777777" w:rsidR="004F70CB" w:rsidRPr="00E47A0E" w:rsidRDefault="004F70CB" w:rsidP="004F70CB">
      <w:pPr>
        <w:overflowPunct w:val="0"/>
        <w:autoSpaceDE w:val="0"/>
        <w:autoSpaceDN w:val="0"/>
        <w:adjustRightInd w:val="0"/>
        <w:jc w:val="center"/>
        <w:textAlignment w:val="baseline"/>
        <w:rPr>
          <w:rFonts w:ascii="Calibri" w:hAnsi="Calibri"/>
          <w:b/>
          <w:sz w:val="24"/>
        </w:rPr>
      </w:pPr>
    </w:p>
    <w:p w14:paraId="4FF1CCDF" w14:textId="77777777" w:rsidR="004F70CB" w:rsidRPr="00E47A0E" w:rsidRDefault="004F70CB" w:rsidP="004F70CB">
      <w:pPr>
        <w:overflowPunct w:val="0"/>
        <w:autoSpaceDE w:val="0"/>
        <w:autoSpaceDN w:val="0"/>
        <w:adjustRightInd w:val="0"/>
        <w:jc w:val="center"/>
        <w:textAlignment w:val="baseline"/>
        <w:rPr>
          <w:rFonts w:ascii="Calibri" w:hAnsi="Calibri"/>
          <w:b/>
          <w:i/>
          <w:sz w:val="28"/>
          <w:szCs w:val="28"/>
        </w:rPr>
      </w:pPr>
      <w:r w:rsidRPr="00E47A0E">
        <w:rPr>
          <w:rFonts w:ascii="Calibri" w:hAnsi="Calibri"/>
          <w:b/>
          <w:bCs/>
          <w:i/>
          <w:color w:val="008000"/>
          <w:sz w:val="28"/>
          <w:szCs w:val="28"/>
        </w:rPr>
        <w:t>Always observe, then describe, and finally then and only then interpret.</w:t>
      </w:r>
    </w:p>
    <w:p w14:paraId="0A4D58C3"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5452EAD5" w14:textId="77777777" w:rsidR="004F70CB" w:rsidRPr="0060360F" w:rsidRDefault="004F70CB" w:rsidP="004F70CB">
      <w:pPr>
        <w:overflowPunct w:val="0"/>
        <w:autoSpaceDE w:val="0"/>
        <w:autoSpaceDN w:val="0"/>
        <w:adjustRightInd w:val="0"/>
        <w:textAlignment w:val="baseline"/>
        <w:rPr>
          <w:rFonts w:ascii="Calibri" w:hAnsi="Calibri"/>
          <w:b/>
          <w:sz w:val="24"/>
        </w:rPr>
      </w:pPr>
      <w:r w:rsidRPr="0060360F">
        <w:rPr>
          <w:rFonts w:ascii="Calibri" w:hAnsi="Calibri"/>
          <w:b/>
          <w:sz w:val="24"/>
        </w:rPr>
        <w:t>Introduction</w:t>
      </w:r>
    </w:p>
    <w:p w14:paraId="0C07DDDA" w14:textId="676C9737" w:rsidR="004F70CB" w:rsidRDefault="004F70CB" w:rsidP="004F70CB">
      <w:pPr>
        <w:overflowPunct w:val="0"/>
        <w:autoSpaceDE w:val="0"/>
        <w:autoSpaceDN w:val="0"/>
        <w:adjustRightInd w:val="0"/>
        <w:textAlignment w:val="baseline"/>
        <w:rPr>
          <w:rFonts w:ascii="Calibri" w:hAnsi="Calibri"/>
          <w:sz w:val="24"/>
          <w:szCs w:val="24"/>
        </w:rPr>
      </w:pPr>
      <w:r w:rsidRPr="0060360F">
        <w:rPr>
          <w:rFonts w:ascii="Calibri" w:hAnsi="Calibri"/>
          <w:sz w:val="24"/>
        </w:rPr>
        <w:t xml:space="preserve">This exercise is designed to assess the changing characteristics of </w:t>
      </w:r>
      <w:r w:rsidR="006846E5" w:rsidRPr="0060360F">
        <w:rPr>
          <w:rFonts w:ascii="Calibri" w:hAnsi="Calibri"/>
          <w:sz w:val="24"/>
        </w:rPr>
        <w:t>the</w:t>
      </w:r>
      <w:r w:rsidRPr="0060360F">
        <w:rPr>
          <w:rFonts w:ascii="Calibri" w:hAnsi="Calibri"/>
          <w:sz w:val="24"/>
        </w:rPr>
        <w:t xml:space="preserve"> river </w:t>
      </w:r>
      <w:proofErr w:type="spellStart"/>
      <w:r w:rsidR="006846E5" w:rsidRPr="0060360F">
        <w:rPr>
          <w:rFonts w:ascii="Calibri" w:hAnsi="Calibri"/>
          <w:sz w:val="24"/>
        </w:rPr>
        <w:t>Ilston</w:t>
      </w:r>
      <w:proofErr w:type="spellEnd"/>
      <w:r w:rsidR="006846E5" w:rsidRPr="0060360F">
        <w:rPr>
          <w:rFonts w:ascii="Calibri" w:hAnsi="Calibri"/>
          <w:sz w:val="24"/>
        </w:rPr>
        <w:t xml:space="preserve"> </w:t>
      </w:r>
      <w:r w:rsidRPr="0060360F">
        <w:rPr>
          <w:rFonts w:ascii="Calibri" w:hAnsi="Calibri"/>
          <w:sz w:val="24"/>
        </w:rPr>
        <w:t xml:space="preserve">from near its source </w:t>
      </w:r>
      <w:r w:rsidR="006846E5" w:rsidRPr="0060360F">
        <w:rPr>
          <w:rFonts w:ascii="Calibri" w:hAnsi="Calibri"/>
          <w:sz w:val="24"/>
        </w:rPr>
        <w:t xml:space="preserve">by Swansea airport </w:t>
      </w:r>
      <w:r w:rsidRPr="0060360F">
        <w:rPr>
          <w:rFonts w:ascii="Calibri" w:hAnsi="Calibri"/>
          <w:sz w:val="24"/>
        </w:rPr>
        <w:t xml:space="preserve">to </w:t>
      </w:r>
      <w:r w:rsidR="009A042D" w:rsidRPr="0060360F">
        <w:rPr>
          <w:rFonts w:ascii="Calibri" w:hAnsi="Calibri"/>
          <w:sz w:val="24"/>
        </w:rPr>
        <w:t>its</w:t>
      </w:r>
      <w:r w:rsidRPr="0060360F">
        <w:rPr>
          <w:rFonts w:ascii="Calibri" w:hAnsi="Calibri"/>
          <w:sz w:val="24"/>
        </w:rPr>
        <w:t xml:space="preserve"> estuary</w:t>
      </w:r>
      <w:r w:rsidR="006846E5" w:rsidRPr="0060360F">
        <w:rPr>
          <w:rFonts w:ascii="Calibri" w:hAnsi="Calibri"/>
          <w:sz w:val="24"/>
        </w:rPr>
        <w:t xml:space="preserve"> on the Gower Peninsula</w:t>
      </w:r>
      <w:r w:rsidRPr="0060360F">
        <w:rPr>
          <w:rFonts w:ascii="Calibri" w:hAnsi="Calibri"/>
          <w:sz w:val="24"/>
        </w:rPr>
        <w:t>. Observations and field notebook information will be used for assessing the ecological characteristics of macro invertebrates and flora with particular emphasis on how these characteristics change in relation to</w:t>
      </w:r>
      <w:r>
        <w:rPr>
          <w:rFonts w:ascii="Calibri" w:hAnsi="Calibri"/>
          <w:sz w:val="24"/>
        </w:rPr>
        <w:t xml:space="preserve"> the physical properties of the river. The data collected will be drawn together from each group and used for the physical landscape assignment OR data will be provided.</w:t>
      </w:r>
      <w:r w:rsidRPr="00E47A0E">
        <w:rPr>
          <w:rFonts w:ascii="Calibri" w:hAnsi="Calibri"/>
          <w:sz w:val="24"/>
        </w:rPr>
        <w:t xml:space="preserve"> </w:t>
      </w:r>
      <w:r w:rsidRPr="00E47A0E">
        <w:rPr>
          <w:rFonts w:ascii="Calibri" w:hAnsi="Calibri"/>
          <w:sz w:val="24"/>
          <w:szCs w:val="24"/>
        </w:rPr>
        <w:t>Refer to Huggett, R. (2002) Topography and the Environment and Huggett, R. (2013) Fundamentals of geomorphology</w:t>
      </w:r>
      <w:r>
        <w:rPr>
          <w:rFonts w:ascii="Calibri" w:hAnsi="Calibri"/>
          <w:sz w:val="24"/>
          <w:szCs w:val="24"/>
        </w:rPr>
        <w:t xml:space="preserve"> etc</w:t>
      </w:r>
      <w:r w:rsidRPr="00E47A0E">
        <w:rPr>
          <w:rFonts w:ascii="Calibri" w:hAnsi="Calibri"/>
          <w:sz w:val="24"/>
          <w:szCs w:val="24"/>
        </w:rPr>
        <w:t>. Note module reading list.</w:t>
      </w:r>
    </w:p>
    <w:p w14:paraId="7B215933" w14:textId="77777777" w:rsidR="009A042D" w:rsidRDefault="009A042D" w:rsidP="004F70CB">
      <w:pPr>
        <w:overflowPunct w:val="0"/>
        <w:autoSpaceDE w:val="0"/>
        <w:autoSpaceDN w:val="0"/>
        <w:adjustRightInd w:val="0"/>
        <w:textAlignment w:val="baseline"/>
        <w:rPr>
          <w:rFonts w:ascii="Calibri" w:hAnsi="Calibri"/>
          <w:sz w:val="24"/>
          <w:szCs w:val="24"/>
        </w:rPr>
      </w:pPr>
    </w:p>
    <w:p w14:paraId="35F56078" w14:textId="42161F3E" w:rsidR="009A042D" w:rsidRPr="00E47A0E" w:rsidRDefault="009A042D" w:rsidP="004F70CB">
      <w:pPr>
        <w:overflowPunct w:val="0"/>
        <w:autoSpaceDE w:val="0"/>
        <w:autoSpaceDN w:val="0"/>
        <w:adjustRightInd w:val="0"/>
        <w:textAlignment w:val="baseline"/>
        <w:rPr>
          <w:rFonts w:ascii="Calibri" w:hAnsi="Calibri"/>
          <w:sz w:val="24"/>
          <w:szCs w:val="24"/>
        </w:rPr>
      </w:pPr>
      <w:r>
        <w:rPr>
          <w:rFonts w:ascii="Calibri" w:hAnsi="Calibri"/>
          <w:sz w:val="24"/>
          <w:szCs w:val="24"/>
        </w:rPr>
        <w:t>Depending on circumstances (e.g. weather on the day, etc) it’s possible not all tests described below will be carried out, or that only one section of the river will be surveyed. If so, you will be provided with additional data.</w:t>
      </w:r>
    </w:p>
    <w:p w14:paraId="24D699F6"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57DD3AD2" w14:textId="77777777" w:rsidR="004F70CB" w:rsidRPr="00E47A0E" w:rsidRDefault="004F70CB" w:rsidP="004F70CB">
      <w:pPr>
        <w:overflowPunct w:val="0"/>
        <w:autoSpaceDE w:val="0"/>
        <w:autoSpaceDN w:val="0"/>
        <w:adjustRightInd w:val="0"/>
        <w:textAlignment w:val="baseline"/>
        <w:rPr>
          <w:rFonts w:ascii="Calibri" w:hAnsi="Calibri"/>
          <w:i/>
          <w:sz w:val="24"/>
          <w:u w:val="single"/>
        </w:rPr>
      </w:pPr>
      <w:r w:rsidRPr="00E47A0E">
        <w:rPr>
          <w:rFonts w:ascii="Calibri" w:hAnsi="Calibri"/>
          <w:i/>
          <w:sz w:val="24"/>
          <w:szCs w:val="24"/>
          <w:u w:val="single"/>
        </w:rPr>
        <w:t>WEAR APPROPRIATE FOOTWEAR AND CLOTHING. Be prepared for all weather and act responsibly at all times. Stay within your group.   Be careful of potholes in river bed. Think of hygiene if eating/drinking. Tell tutor if you have any concerns, including health issues. Use equipment appropriately.</w:t>
      </w:r>
      <w:r w:rsidRPr="00E47A0E">
        <w:rPr>
          <w:rFonts w:ascii="Calibri" w:hAnsi="Calibri"/>
          <w:i/>
          <w:sz w:val="24"/>
          <w:u w:val="single"/>
        </w:rPr>
        <w:t xml:space="preserve"> Beware of polluted water. Do not continue experiment if you suspect polluted water. Beware of water depth (use a stick), wipes, food, </w:t>
      </w:r>
      <w:proofErr w:type="spellStart"/>
      <w:r w:rsidRPr="00E47A0E">
        <w:rPr>
          <w:rFonts w:ascii="Calibri" w:hAnsi="Calibri"/>
          <w:i/>
          <w:sz w:val="24"/>
          <w:u w:val="single"/>
        </w:rPr>
        <w:t>Weils</w:t>
      </w:r>
      <w:proofErr w:type="spellEnd"/>
      <w:r w:rsidRPr="00E47A0E">
        <w:rPr>
          <w:rFonts w:ascii="Calibri" w:hAnsi="Calibri"/>
          <w:i/>
          <w:sz w:val="24"/>
          <w:u w:val="single"/>
        </w:rPr>
        <w:t xml:space="preserve"> disease (Refer to later section).</w:t>
      </w:r>
    </w:p>
    <w:p w14:paraId="5D267CE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i/>
          <w:sz w:val="24"/>
          <w:szCs w:val="24"/>
        </w:rPr>
        <w:br/>
      </w:r>
      <w:r w:rsidRPr="00E47A0E">
        <w:rPr>
          <w:rFonts w:ascii="Calibri" w:hAnsi="Calibri"/>
          <w:b/>
          <w:sz w:val="24"/>
          <w:szCs w:val="24"/>
        </w:rPr>
        <w:t>PART 1 Hydrological Study</w:t>
      </w:r>
    </w:p>
    <w:p w14:paraId="28938CD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F8F7198"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Aim</w:t>
      </w:r>
    </w:p>
    <w:p w14:paraId="7D05AB5B" w14:textId="6B78B328" w:rsidR="004F70CB"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To examine the changing characteristics of the river</w:t>
      </w:r>
    </w:p>
    <w:p w14:paraId="4B6A292B" w14:textId="77777777" w:rsidR="009A042D" w:rsidRPr="00E47A0E" w:rsidRDefault="009A042D" w:rsidP="004F70CB">
      <w:pPr>
        <w:overflowPunct w:val="0"/>
        <w:autoSpaceDE w:val="0"/>
        <w:autoSpaceDN w:val="0"/>
        <w:adjustRightInd w:val="0"/>
        <w:textAlignment w:val="baseline"/>
        <w:rPr>
          <w:rFonts w:ascii="Calibri" w:hAnsi="Calibri"/>
          <w:sz w:val="24"/>
        </w:rPr>
      </w:pPr>
    </w:p>
    <w:p w14:paraId="5D8BCBC6"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71565BC"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w:t>
      </w:r>
    </w:p>
    <w:p w14:paraId="6AECD255"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river becomes wider and deeper downstream</w:t>
      </w:r>
    </w:p>
    <w:p w14:paraId="1A4DFC72"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cross</w:t>
      </w:r>
      <w:r>
        <w:rPr>
          <w:rFonts w:ascii="Calibri" w:hAnsi="Calibri"/>
          <w:sz w:val="24"/>
        </w:rPr>
        <w:t>-</w:t>
      </w:r>
      <w:r w:rsidRPr="00E47A0E">
        <w:rPr>
          <w:rFonts w:ascii="Calibri" w:hAnsi="Calibri"/>
          <w:sz w:val="24"/>
        </w:rPr>
        <w:t>sectional area of the river increases downstream</w:t>
      </w:r>
    </w:p>
    <w:p w14:paraId="3CDA54BE"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river velocity increases on the outside of a meander</w:t>
      </w:r>
    </w:p>
    <w:p w14:paraId="1EF1C0C3"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highest velocity is to be found in the centre of the river</w:t>
      </w:r>
    </w:p>
    <w:p w14:paraId="3B7CB41C"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river velocity decreases downstream</w:t>
      </w:r>
    </w:p>
    <w:p w14:paraId="3A1663A6"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size of the bed load gets smaller downstream</w:t>
      </w:r>
    </w:p>
    <w:p w14:paraId="07F9AA1B"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shape of the bed load becomes more rounded downstream</w:t>
      </w:r>
    </w:p>
    <w:p w14:paraId="0FFF7646" w14:textId="77777777" w:rsidR="004F70CB" w:rsidRPr="00E47A0E" w:rsidRDefault="004F70CB" w:rsidP="004F70CB">
      <w:pPr>
        <w:numPr>
          <w:ilvl w:val="0"/>
          <w:numId w:val="19"/>
        </w:numPr>
        <w:overflowPunct w:val="0"/>
        <w:autoSpaceDE w:val="0"/>
        <w:autoSpaceDN w:val="0"/>
        <w:adjustRightInd w:val="0"/>
        <w:textAlignment w:val="baseline"/>
        <w:rPr>
          <w:rFonts w:ascii="Calibri" w:hAnsi="Calibri"/>
          <w:sz w:val="24"/>
        </w:rPr>
      </w:pPr>
      <w:r w:rsidRPr="00E47A0E">
        <w:rPr>
          <w:rFonts w:ascii="Calibri" w:hAnsi="Calibri"/>
          <w:sz w:val="24"/>
        </w:rPr>
        <w:t>The discharge of water in the river increases downstream</w:t>
      </w:r>
    </w:p>
    <w:p w14:paraId="5669123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7EC2644" w14:textId="77777777" w:rsidR="004F70CB" w:rsidRDefault="004F70CB" w:rsidP="004F70CB">
      <w:pPr>
        <w:rPr>
          <w:rFonts w:ascii="Calibri" w:hAnsi="Calibri"/>
          <w:b/>
          <w:sz w:val="24"/>
        </w:rPr>
      </w:pPr>
      <w:r>
        <w:rPr>
          <w:rFonts w:ascii="Calibri" w:hAnsi="Calibri"/>
          <w:b/>
          <w:sz w:val="24"/>
        </w:rPr>
        <w:br w:type="page"/>
      </w:r>
    </w:p>
    <w:p w14:paraId="5984BC38"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lastRenderedPageBreak/>
        <w:t>Ecological objectives</w:t>
      </w:r>
    </w:p>
    <w:p w14:paraId="54358F0D"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Within the field notebook</w:t>
      </w:r>
      <w:r>
        <w:rPr>
          <w:rFonts w:ascii="Calibri" w:hAnsi="Calibri"/>
          <w:sz w:val="24"/>
        </w:rPr>
        <w:t>,</w:t>
      </w:r>
      <w:r w:rsidRPr="00E47A0E">
        <w:rPr>
          <w:rFonts w:ascii="Calibri" w:hAnsi="Calibri"/>
          <w:sz w:val="24"/>
        </w:rPr>
        <w:t xml:space="preserve"> you should demonstrate the relationship of ecological form and behaviour to the physical setting.</w:t>
      </w:r>
    </w:p>
    <w:p w14:paraId="25BDD658" w14:textId="77777777" w:rsidR="004F70CB" w:rsidRPr="00E47A0E" w:rsidRDefault="004F70CB" w:rsidP="004F70CB">
      <w:pPr>
        <w:numPr>
          <w:ilvl w:val="12"/>
          <w:numId w:val="0"/>
        </w:numPr>
        <w:overflowPunct w:val="0"/>
        <w:autoSpaceDE w:val="0"/>
        <w:autoSpaceDN w:val="0"/>
        <w:adjustRightInd w:val="0"/>
        <w:ind w:left="283" w:hanging="283"/>
        <w:textAlignment w:val="baseline"/>
        <w:rPr>
          <w:rFonts w:ascii="Calibri" w:hAnsi="Calibri"/>
          <w:sz w:val="24"/>
        </w:rPr>
      </w:pPr>
    </w:p>
    <w:p w14:paraId="7ED4A1AA"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Apparatus</w:t>
      </w:r>
    </w:p>
    <w:p w14:paraId="3E4B03B3"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 xml:space="preserve">1:25000 Map (Photocopy/mobile phone app) showing </w:t>
      </w:r>
      <w:r>
        <w:rPr>
          <w:rFonts w:ascii="Calibri" w:hAnsi="Calibri"/>
          <w:sz w:val="24"/>
        </w:rPr>
        <w:t xml:space="preserve">the </w:t>
      </w:r>
      <w:r w:rsidRPr="00E47A0E">
        <w:rPr>
          <w:rFonts w:ascii="Calibri" w:hAnsi="Calibri"/>
          <w:sz w:val="24"/>
        </w:rPr>
        <w:t>location of group work</w:t>
      </w:r>
    </w:p>
    <w:p w14:paraId="5ED9B721"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Datasheets</w:t>
      </w:r>
    </w:p>
    <w:p w14:paraId="6153434E"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25m tape measure</w:t>
      </w:r>
    </w:p>
    <w:p w14:paraId="5249EAC4"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Metre rule</w:t>
      </w:r>
    </w:p>
    <w:p w14:paraId="78C03C76"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Clipboard</w:t>
      </w:r>
    </w:p>
    <w:p w14:paraId="01DC8437"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Stopwatch</w:t>
      </w:r>
    </w:p>
    <w:p w14:paraId="03C8E383"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2 surveying poles</w:t>
      </w:r>
    </w:p>
    <w:p w14:paraId="4CCCCE8A"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Oranges</w:t>
      </w:r>
    </w:p>
    <w:p w14:paraId="681C6C92"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Current flow meter</w:t>
      </w:r>
    </w:p>
    <w:p w14:paraId="257E15E6"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Waders</w:t>
      </w:r>
    </w:p>
    <w:p w14:paraId="711AF1DE" w14:textId="77777777" w:rsidR="004F70CB" w:rsidRPr="00E47A0E" w:rsidRDefault="004F70CB" w:rsidP="004F70CB">
      <w:pPr>
        <w:numPr>
          <w:ilvl w:val="0"/>
          <w:numId w:val="20"/>
        </w:numPr>
        <w:overflowPunct w:val="0"/>
        <w:autoSpaceDE w:val="0"/>
        <w:autoSpaceDN w:val="0"/>
        <w:adjustRightInd w:val="0"/>
        <w:textAlignment w:val="baseline"/>
        <w:rPr>
          <w:rFonts w:ascii="Calibri" w:hAnsi="Calibri"/>
          <w:sz w:val="24"/>
        </w:rPr>
      </w:pPr>
      <w:r w:rsidRPr="00E47A0E">
        <w:rPr>
          <w:rFonts w:ascii="Calibri" w:hAnsi="Calibri"/>
          <w:sz w:val="24"/>
        </w:rPr>
        <w:t>Powers Scale of roundness chart</w:t>
      </w:r>
    </w:p>
    <w:p w14:paraId="31BDBF4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75F8A04"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noProof/>
        </w:rPr>
        <mc:AlternateContent>
          <mc:Choice Requires="wps">
            <w:drawing>
              <wp:anchor distT="0" distB="0" distL="114300" distR="114300" simplePos="0" relativeHeight="251662336" behindDoc="0" locked="0" layoutInCell="0" allowOverlap="1" wp14:anchorId="331C4C3A" wp14:editId="5FA51E84">
                <wp:simplePos x="0" y="0"/>
                <wp:positionH relativeFrom="column">
                  <wp:posOffset>87630</wp:posOffset>
                </wp:positionH>
                <wp:positionV relativeFrom="paragraph">
                  <wp:posOffset>80010</wp:posOffset>
                </wp:positionV>
                <wp:extent cx="1082675" cy="271145"/>
                <wp:effectExtent l="11430" t="8890" r="10795" b="571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271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B8AAE8" w14:textId="77777777" w:rsidR="004F70CB" w:rsidRPr="00F970A5" w:rsidRDefault="004F70CB" w:rsidP="004F70CB">
                            <w:pPr>
                              <w:shd w:val="pct10" w:color="auto" w:fill="auto"/>
                              <w:jc w:val="center"/>
                              <w:rPr>
                                <w:rFonts w:asciiTheme="minorHAnsi" w:hAnsiTheme="minorHAnsi" w:cstheme="minorHAnsi"/>
                                <w:b/>
                                <w:sz w:val="24"/>
                              </w:rPr>
                            </w:pPr>
                            <w:r w:rsidRPr="00F970A5">
                              <w:rPr>
                                <w:rFonts w:asciiTheme="minorHAnsi" w:hAnsiTheme="minorHAnsi" w:cstheme="minorHAnsi"/>
                                <w:b/>
                                <w:sz w:val="24"/>
                              </w:rPr>
                              <w:t>Methodologies</w:t>
                            </w:r>
                          </w:p>
                          <w:p w14:paraId="52812839" w14:textId="77777777" w:rsidR="004F70CB" w:rsidRDefault="004F70CB" w:rsidP="004F70CB">
                            <w:pPr>
                              <w:shd w:val="pct10" w:color="auto" w:fill="auto"/>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31C4C3A" id="Rectangle 37" o:spid="_x0000_s1026" style="position:absolute;margin-left:6.9pt;margin-top:6.3pt;width:85.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" o:allowincell="f" filled="f">
                <v:textbox inset="1pt,1pt,1pt,1pt">
                  <w:txbxContent>
                    <w:p w14:paraId="07B8AAE8" w14:textId="77777777" w:rsidR="004F70CB" w:rsidRPr="00F970A5" w:rsidRDefault="004F70CB" w:rsidP="004F70CB">
                      <w:pPr>
                        <w:shd w:val="pct10" w:color="auto" w:fill="auto"/>
                        <w:jc w:val="center"/>
                        <w:rPr>
                          <w:rFonts w:asciiTheme="minorHAnsi" w:hAnsiTheme="minorHAnsi" w:cstheme="minorHAnsi"/>
                          <w:b/>
                          <w:sz w:val="24"/>
                        </w:rPr>
                      </w:pPr>
                      <w:r w:rsidRPr="00F970A5">
                        <w:rPr>
                          <w:rFonts w:asciiTheme="minorHAnsi" w:hAnsiTheme="minorHAnsi" w:cstheme="minorHAnsi"/>
                          <w:b/>
                          <w:sz w:val="24"/>
                        </w:rPr>
                        <w:t>Methodologies</w:t>
                      </w:r>
                    </w:p>
                    <w:p w14:paraId="52812839" w14:textId="77777777" w:rsidR="004F70CB" w:rsidRDefault="004F70CB" w:rsidP="004F70CB">
                      <w:pPr>
                        <w:shd w:val="pct10" w:color="auto" w:fill="auto"/>
                      </w:pPr>
                    </w:p>
                  </w:txbxContent>
                </v:textbox>
              </v:rect>
            </w:pict>
          </mc:Fallback>
        </mc:AlternateContent>
      </w:r>
    </w:p>
    <w:p w14:paraId="073E8E07"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05DB5C77"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4B77045E"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Hypothesis 1 &amp; 2</w:t>
      </w:r>
    </w:p>
    <w:p w14:paraId="2FEF5A6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Measure across the stream (from water</w:t>
      </w:r>
      <w:r>
        <w:rPr>
          <w:rFonts w:ascii="Calibri" w:hAnsi="Calibri"/>
          <w:sz w:val="24"/>
        </w:rPr>
        <w:t>'</w:t>
      </w:r>
      <w:r w:rsidRPr="00E47A0E">
        <w:rPr>
          <w:rFonts w:ascii="Calibri" w:hAnsi="Calibri"/>
          <w:sz w:val="24"/>
        </w:rPr>
        <w:t>s edge to water</w:t>
      </w:r>
      <w:r>
        <w:rPr>
          <w:rFonts w:ascii="Calibri" w:hAnsi="Calibri"/>
          <w:sz w:val="24"/>
        </w:rPr>
        <w:t>'</w:t>
      </w:r>
      <w:r w:rsidRPr="00E47A0E">
        <w:rPr>
          <w:rFonts w:ascii="Calibri" w:hAnsi="Calibri"/>
          <w:sz w:val="24"/>
        </w:rPr>
        <w:t>s edge) at 5 points on your section of river (keep taut). At each point</w:t>
      </w:r>
      <w:r>
        <w:rPr>
          <w:rFonts w:ascii="Calibri" w:hAnsi="Calibri"/>
          <w:sz w:val="24"/>
        </w:rPr>
        <w:t>,</w:t>
      </w:r>
      <w:r w:rsidRPr="00E47A0E">
        <w:rPr>
          <w:rFonts w:ascii="Calibri" w:hAnsi="Calibri"/>
          <w:sz w:val="24"/>
        </w:rPr>
        <w:t xml:space="preserve"> measure (metre rule) the depth of the river at 25</w:t>
      </w:r>
      <w:r>
        <w:rPr>
          <w:rFonts w:ascii="Calibri" w:hAnsi="Calibri"/>
          <w:sz w:val="24"/>
        </w:rPr>
        <w:t>-</w:t>
      </w:r>
      <w:r w:rsidRPr="00E47A0E">
        <w:rPr>
          <w:rFonts w:ascii="Calibri" w:hAnsi="Calibri"/>
          <w:sz w:val="24"/>
        </w:rPr>
        <w:t>cm intervals:</w:t>
      </w:r>
    </w:p>
    <w:p w14:paraId="0C6BC32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Note data on the following logging sheet:</w:t>
      </w:r>
    </w:p>
    <w:p w14:paraId="1D29E58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56BD96" w14:textId="77777777" w:rsidR="004F70CB" w:rsidRPr="00E47A0E" w:rsidRDefault="004F70CB" w:rsidP="004F70CB">
      <w:pPr>
        <w:overflowPunct w:val="0"/>
        <w:autoSpaceDE w:val="0"/>
        <w:autoSpaceDN w:val="0"/>
        <w:adjustRightInd w:val="0"/>
        <w:textAlignment w:val="baseline"/>
        <w:rPr>
          <w:rFonts w:ascii="Calibri" w:hAnsi="Calibri"/>
          <w:sz w:val="24"/>
        </w:rPr>
      </w:pPr>
      <w:r>
        <w:rPr>
          <w:rFonts w:ascii="Calibri" w:hAnsi="Calibri"/>
          <w:sz w:val="24"/>
        </w:rPr>
        <w:br w:type="page"/>
      </w:r>
    </w:p>
    <w:p w14:paraId="79B40C04"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000" w:firstRow="0" w:lastRow="0" w:firstColumn="0" w:lastColumn="0" w:noHBand="0" w:noVBand="0"/>
      </w:tblPr>
      <w:tblGrid>
        <w:gridCol w:w="1242"/>
        <w:gridCol w:w="3544"/>
        <w:gridCol w:w="1471"/>
        <w:gridCol w:w="3595"/>
      </w:tblGrid>
      <w:tr w:rsidR="004F70CB" w:rsidRPr="00C356D1" w14:paraId="63DC9871" w14:textId="77777777" w:rsidTr="00734D80">
        <w:tc>
          <w:tcPr>
            <w:tcW w:w="1242" w:type="dxa"/>
            <w:shd w:val="clear" w:color="auto" w:fill="D9E2F3"/>
          </w:tcPr>
          <w:p w14:paraId="0B3DDE48"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Date</w:t>
            </w:r>
          </w:p>
          <w:p w14:paraId="5F852820" w14:textId="77777777" w:rsidR="004F70CB" w:rsidRPr="00C356D1" w:rsidRDefault="004F70CB" w:rsidP="00734D80">
            <w:pPr>
              <w:overflowPunct w:val="0"/>
              <w:autoSpaceDE w:val="0"/>
              <w:autoSpaceDN w:val="0"/>
              <w:adjustRightInd w:val="0"/>
              <w:textAlignment w:val="baseline"/>
              <w:rPr>
                <w:rFonts w:ascii="Calibri" w:hAnsi="Calibri"/>
                <w:b/>
                <w:sz w:val="24"/>
              </w:rPr>
            </w:pPr>
          </w:p>
        </w:tc>
        <w:tc>
          <w:tcPr>
            <w:tcW w:w="3544" w:type="dxa"/>
            <w:shd w:val="clear" w:color="auto" w:fill="D9E2F3"/>
          </w:tcPr>
          <w:p w14:paraId="126147C4"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River Name:</w:t>
            </w:r>
          </w:p>
          <w:p w14:paraId="390AF282"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Group:</w:t>
            </w:r>
          </w:p>
        </w:tc>
        <w:tc>
          <w:tcPr>
            <w:tcW w:w="1471" w:type="dxa"/>
            <w:shd w:val="clear" w:color="auto" w:fill="D9E2F3"/>
          </w:tcPr>
          <w:p w14:paraId="740649ED"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Grid Ref.</w:t>
            </w:r>
          </w:p>
        </w:tc>
        <w:tc>
          <w:tcPr>
            <w:tcW w:w="3595" w:type="dxa"/>
            <w:shd w:val="clear" w:color="auto" w:fill="D9E2F3"/>
          </w:tcPr>
          <w:p w14:paraId="304F0E19" w14:textId="77777777" w:rsidR="004F70CB" w:rsidRPr="00C356D1" w:rsidRDefault="004F70CB" w:rsidP="00734D80">
            <w:pPr>
              <w:overflowPunct w:val="0"/>
              <w:autoSpaceDE w:val="0"/>
              <w:autoSpaceDN w:val="0"/>
              <w:adjustRightInd w:val="0"/>
              <w:textAlignment w:val="baseline"/>
              <w:rPr>
                <w:rFonts w:ascii="Calibri" w:hAnsi="Calibri"/>
                <w:b/>
                <w:sz w:val="24"/>
              </w:rPr>
            </w:pPr>
            <w:r w:rsidRPr="00C356D1">
              <w:rPr>
                <w:rFonts w:ascii="Calibri" w:hAnsi="Calibri"/>
                <w:b/>
                <w:sz w:val="24"/>
              </w:rPr>
              <w:t>Weather</w:t>
            </w:r>
          </w:p>
        </w:tc>
      </w:tr>
      <w:tr w:rsidR="004F70CB" w:rsidRPr="00C356D1" w14:paraId="59B0CD8E" w14:textId="77777777" w:rsidTr="00734D80">
        <w:tc>
          <w:tcPr>
            <w:tcW w:w="1242" w:type="dxa"/>
            <w:shd w:val="clear" w:color="auto" w:fill="D9E2F3"/>
          </w:tcPr>
          <w:p w14:paraId="20D10C3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Point e.g. 1</w:t>
            </w:r>
          </w:p>
        </w:tc>
        <w:tc>
          <w:tcPr>
            <w:tcW w:w="3544" w:type="dxa"/>
            <w:shd w:val="clear" w:color="auto" w:fill="auto"/>
          </w:tcPr>
          <w:p w14:paraId="0ECE08FA"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Width 2m</w:t>
            </w:r>
          </w:p>
        </w:tc>
        <w:tc>
          <w:tcPr>
            <w:tcW w:w="1471" w:type="dxa"/>
            <w:shd w:val="clear" w:color="auto" w:fill="D9E2F3"/>
          </w:tcPr>
          <w:p w14:paraId="113B0962"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 xml:space="preserve">Point </w:t>
            </w:r>
          </w:p>
        </w:tc>
        <w:tc>
          <w:tcPr>
            <w:tcW w:w="3595" w:type="dxa"/>
            <w:shd w:val="clear" w:color="auto" w:fill="auto"/>
          </w:tcPr>
          <w:p w14:paraId="20E3AEA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Width</w:t>
            </w:r>
          </w:p>
        </w:tc>
      </w:tr>
      <w:tr w:rsidR="004F70CB" w:rsidRPr="00C356D1" w14:paraId="6C279FA9" w14:textId="77777777" w:rsidTr="00734D80">
        <w:tc>
          <w:tcPr>
            <w:tcW w:w="1242" w:type="dxa"/>
            <w:shd w:val="clear" w:color="auto" w:fill="D9E2F3"/>
          </w:tcPr>
          <w:p w14:paraId="6ECAAEF4"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Depth in M.</w:t>
            </w:r>
          </w:p>
        </w:tc>
        <w:tc>
          <w:tcPr>
            <w:tcW w:w="3544" w:type="dxa"/>
            <w:shd w:val="clear" w:color="auto" w:fill="D9E2F3"/>
          </w:tcPr>
          <w:p w14:paraId="70A6B5D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Horizontal Dist. from right bank (pointing downstream)</w:t>
            </w:r>
          </w:p>
        </w:tc>
        <w:tc>
          <w:tcPr>
            <w:tcW w:w="1471" w:type="dxa"/>
            <w:shd w:val="clear" w:color="auto" w:fill="D9E2F3"/>
          </w:tcPr>
          <w:p w14:paraId="469A9B7F"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Depth in M.</w:t>
            </w:r>
          </w:p>
        </w:tc>
        <w:tc>
          <w:tcPr>
            <w:tcW w:w="3595" w:type="dxa"/>
            <w:shd w:val="clear" w:color="auto" w:fill="D9E2F3"/>
          </w:tcPr>
          <w:p w14:paraId="344C3F5D"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Horizontal Dist. from right bank (pointing downstream)</w:t>
            </w:r>
          </w:p>
        </w:tc>
      </w:tr>
      <w:tr w:rsidR="004F70CB" w:rsidRPr="00C356D1" w14:paraId="2BCD5E98" w14:textId="77777777" w:rsidTr="00734D80">
        <w:tc>
          <w:tcPr>
            <w:tcW w:w="1242" w:type="dxa"/>
            <w:shd w:val="clear" w:color="auto" w:fill="D9E2F3"/>
          </w:tcPr>
          <w:p w14:paraId="4724FE2C"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1.3</w:t>
            </w:r>
          </w:p>
        </w:tc>
        <w:tc>
          <w:tcPr>
            <w:tcW w:w="3544" w:type="dxa"/>
            <w:shd w:val="clear" w:color="auto" w:fill="auto"/>
          </w:tcPr>
          <w:p w14:paraId="7137A77D"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0.25</w:t>
            </w:r>
          </w:p>
        </w:tc>
        <w:tc>
          <w:tcPr>
            <w:tcW w:w="1471" w:type="dxa"/>
            <w:shd w:val="clear" w:color="auto" w:fill="D9E2F3"/>
          </w:tcPr>
          <w:p w14:paraId="7F21478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3AC17C6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258CC752" w14:textId="77777777" w:rsidTr="00734D80">
        <w:tc>
          <w:tcPr>
            <w:tcW w:w="1242" w:type="dxa"/>
            <w:shd w:val="clear" w:color="auto" w:fill="D9E2F3"/>
          </w:tcPr>
          <w:p w14:paraId="00B2C065"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2.2</w:t>
            </w:r>
          </w:p>
        </w:tc>
        <w:tc>
          <w:tcPr>
            <w:tcW w:w="3544" w:type="dxa"/>
            <w:shd w:val="clear" w:color="auto" w:fill="D9E2F3"/>
          </w:tcPr>
          <w:p w14:paraId="648B87A1" w14:textId="77777777" w:rsidR="004F70CB" w:rsidRPr="00C356D1" w:rsidRDefault="004F70CB" w:rsidP="00734D80">
            <w:pPr>
              <w:overflowPunct w:val="0"/>
              <w:autoSpaceDE w:val="0"/>
              <w:autoSpaceDN w:val="0"/>
              <w:adjustRightInd w:val="0"/>
              <w:textAlignment w:val="baseline"/>
              <w:rPr>
                <w:rFonts w:ascii="Calibri" w:hAnsi="Calibri"/>
                <w:i/>
                <w:sz w:val="24"/>
              </w:rPr>
            </w:pPr>
            <w:r w:rsidRPr="00C356D1">
              <w:rPr>
                <w:rFonts w:ascii="Calibri" w:hAnsi="Calibri"/>
                <w:i/>
                <w:sz w:val="24"/>
              </w:rPr>
              <w:t>0.50 etc.</w:t>
            </w:r>
          </w:p>
        </w:tc>
        <w:tc>
          <w:tcPr>
            <w:tcW w:w="1471" w:type="dxa"/>
            <w:shd w:val="clear" w:color="auto" w:fill="D9E2F3"/>
          </w:tcPr>
          <w:p w14:paraId="57DF1A6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25040050"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37C3051" w14:textId="77777777" w:rsidTr="00734D80">
        <w:tc>
          <w:tcPr>
            <w:tcW w:w="1242" w:type="dxa"/>
            <w:shd w:val="clear" w:color="auto" w:fill="D9E2F3"/>
          </w:tcPr>
          <w:p w14:paraId="24C7487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0C34C9F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6035BBE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877B58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5671D66" w14:textId="77777777" w:rsidTr="00734D80">
        <w:tc>
          <w:tcPr>
            <w:tcW w:w="1242" w:type="dxa"/>
            <w:shd w:val="clear" w:color="auto" w:fill="D9E2F3"/>
          </w:tcPr>
          <w:p w14:paraId="7E5694A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A92976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44C7FDB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475C925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928C3AB" w14:textId="77777777" w:rsidTr="00734D80">
        <w:tc>
          <w:tcPr>
            <w:tcW w:w="1242" w:type="dxa"/>
            <w:shd w:val="clear" w:color="auto" w:fill="D9E2F3"/>
          </w:tcPr>
          <w:p w14:paraId="1FDFAD5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308DF6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666F709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5C3F72ED"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14F4866" w14:textId="77777777" w:rsidTr="00734D80">
        <w:tc>
          <w:tcPr>
            <w:tcW w:w="1242" w:type="dxa"/>
            <w:shd w:val="clear" w:color="auto" w:fill="D9E2F3"/>
          </w:tcPr>
          <w:p w14:paraId="7BE73B3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70D8248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EFEC7B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7F4125AD"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0A30316" w14:textId="77777777" w:rsidTr="00734D80">
        <w:tc>
          <w:tcPr>
            <w:tcW w:w="1242" w:type="dxa"/>
            <w:shd w:val="clear" w:color="auto" w:fill="D9E2F3"/>
          </w:tcPr>
          <w:p w14:paraId="59992FE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4D0336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2518E8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2DD49D4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24DAC94" w14:textId="77777777" w:rsidTr="00734D80">
        <w:tc>
          <w:tcPr>
            <w:tcW w:w="1242" w:type="dxa"/>
            <w:shd w:val="clear" w:color="auto" w:fill="D9E2F3"/>
          </w:tcPr>
          <w:p w14:paraId="18BA4FB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3E90E87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5832CD8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3004C6DC"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4B70C87C" w14:textId="77777777" w:rsidTr="00734D80">
        <w:tc>
          <w:tcPr>
            <w:tcW w:w="1242" w:type="dxa"/>
            <w:shd w:val="clear" w:color="auto" w:fill="D9E2F3"/>
          </w:tcPr>
          <w:p w14:paraId="38E28E9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6862FF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44EB1E8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AFDF370"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68FC093E" w14:textId="77777777" w:rsidTr="00734D80">
        <w:tc>
          <w:tcPr>
            <w:tcW w:w="1242" w:type="dxa"/>
            <w:shd w:val="clear" w:color="auto" w:fill="D9E2F3"/>
          </w:tcPr>
          <w:p w14:paraId="40C80AB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551291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25A219D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56C5452F"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D57A43E" w14:textId="77777777" w:rsidTr="00734D80">
        <w:tc>
          <w:tcPr>
            <w:tcW w:w="1242" w:type="dxa"/>
            <w:shd w:val="clear" w:color="auto" w:fill="D9E2F3"/>
          </w:tcPr>
          <w:p w14:paraId="27FB825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76C31B6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35FEAD7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0652461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74179DB" w14:textId="77777777" w:rsidTr="00734D80">
        <w:tc>
          <w:tcPr>
            <w:tcW w:w="1242" w:type="dxa"/>
            <w:shd w:val="clear" w:color="auto" w:fill="D9E2F3"/>
          </w:tcPr>
          <w:p w14:paraId="4644A7B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52E3762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7B39232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5A06F06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2A13C65C" w14:textId="77777777" w:rsidTr="00734D80">
        <w:tc>
          <w:tcPr>
            <w:tcW w:w="1242" w:type="dxa"/>
            <w:shd w:val="clear" w:color="auto" w:fill="D9E2F3"/>
          </w:tcPr>
          <w:p w14:paraId="05ECA99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auto"/>
          </w:tcPr>
          <w:p w14:paraId="6333CAD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54F8AB8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auto"/>
          </w:tcPr>
          <w:p w14:paraId="62D8968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362751B" w14:textId="77777777" w:rsidTr="00734D80">
        <w:tc>
          <w:tcPr>
            <w:tcW w:w="1242" w:type="dxa"/>
            <w:shd w:val="clear" w:color="auto" w:fill="D9E2F3"/>
          </w:tcPr>
          <w:p w14:paraId="53AD80E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44" w:type="dxa"/>
            <w:shd w:val="clear" w:color="auto" w:fill="D9E2F3"/>
          </w:tcPr>
          <w:p w14:paraId="4237E53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471" w:type="dxa"/>
            <w:shd w:val="clear" w:color="auto" w:fill="D9E2F3"/>
          </w:tcPr>
          <w:p w14:paraId="7560E55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3595" w:type="dxa"/>
            <w:shd w:val="clear" w:color="auto" w:fill="D9E2F3"/>
          </w:tcPr>
          <w:p w14:paraId="214A1DB5"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63336A2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67CD9E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Using the results</w:t>
      </w:r>
      <w:r>
        <w:rPr>
          <w:rFonts w:ascii="Calibri" w:hAnsi="Calibri"/>
          <w:sz w:val="24"/>
        </w:rPr>
        <w:t>,</w:t>
      </w:r>
      <w:r w:rsidRPr="00E47A0E">
        <w:rPr>
          <w:rFonts w:ascii="Calibri" w:hAnsi="Calibri"/>
          <w:sz w:val="24"/>
        </w:rPr>
        <w:t xml:space="preserve"> work out your average depth and cross</w:t>
      </w:r>
      <w:r>
        <w:rPr>
          <w:rFonts w:ascii="Calibri" w:hAnsi="Calibri"/>
          <w:sz w:val="24"/>
        </w:rPr>
        <w:t>-</w:t>
      </w:r>
      <w:r w:rsidRPr="00E47A0E">
        <w:rPr>
          <w:rFonts w:ascii="Calibri" w:hAnsi="Calibri"/>
          <w:sz w:val="24"/>
        </w:rPr>
        <w:t>sectional area of each point: e.g.</w:t>
      </w:r>
    </w:p>
    <w:p w14:paraId="3EC02412"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C34A65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ADF7091" w14:textId="77777777" w:rsidR="004F70CB" w:rsidRPr="00E47A0E" w:rsidRDefault="004F70CB" w:rsidP="004F70CB">
      <w:pPr>
        <w:overflowPunct w:val="0"/>
        <w:autoSpaceDE w:val="0"/>
        <w:autoSpaceDN w:val="0"/>
        <w:adjustRightInd w:val="0"/>
        <w:jc w:val="center"/>
        <w:textAlignment w:val="baseline"/>
        <w:rPr>
          <w:rFonts w:ascii="Calibri" w:hAnsi="Calibri"/>
          <w:sz w:val="24"/>
        </w:rPr>
      </w:pPr>
      <w:r w:rsidRPr="00E47A0E">
        <w:rPr>
          <w:rFonts w:ascii="Calibri" w:hAnsi="Calibri"/>
          <w:sz w:val="24"/>
        </w:rPr>
        <w:t>2M</w:t>
      </w:r>
    </w:p>
    <w:p w14:paraId="28EE2D70"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451F57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sz w:val="24"/>
        </w:rPr>
        <mc:AlternateContent>
          <mc:Choice Requires="wps">
            <w:drawing>
              <wp:anchor distT="0" distB="0" distL="114300" distR="114300" simplePos="0" relativeHeight="251668480" behindDoc="0" locked="0" layoutInCell="0" allowOverlap="1" wp14:anchorId="5C9098CD" wp14:editId="3242CB10">
                <wp:simplePos x="0" y="0"/>
                <wp:positionH relativeFrom="column">
                  <wp:posOffset>4686300</wp:posOffset>
                </wp:positionH>
                <wp:positionV relativeFrom="paragraph">
                  <wp:posOffset>196215</wp:posOffset>
                </wp:positionV>
                <wp:extent cx="635" cy="902335"/>
                <wp:effectExtent l="47625" t="17145" r="46990" b="234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23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619D7D2" id="Straight Connector 3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5.45pt" to="369.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70528" behindDoc="0" locked="0" layoutInCell="0" allowOverlap="1" wp14:anchorId="4774EF71" wp14:editId="6C129897">
                <wp:simplePos x="0" y="0"/>
                <wp:positionH relativeFrom="column">
                  <wp:posOffset>5407660</wp:posOffset>
                </wp:positionH>
                <wp:positionV relativeFrom="paragraph">
                  <wp:posOffset>196215</wp:posOffset>
                </wp:positionV>
                <wp:extent cx="635" cy="721995"/>
                <wp:effectExtent l="45085" t="17145" r="40005" b="2286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199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E8B026D" id="Straight Connector 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8pt,15.45pt" to="425.8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4384" behindDoc="0" locked="0" layoutInCell="0" allowOverlap="1" wp14:anchorId="2074D131" wp14:editId="3C8A13DA">
                <wp:simplePos x="0" y="0"/>
                <wp:positionH relativeFrom="column">
                  <wp:posOffset>1350010</wp:posOffset>
                </wp:positionH>
                <wp:positionV relativeFrom="paragraph">
                  <wp:posOffset>196215</wp:posOffset>
                </wp:positionV>
                <wp:extent cx="635" cy="902335"/>
                <wp:effectExtent l="45085" t="17145" r="40005" b="2349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23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5808AAF" id="Straight Connector 3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3pt,15.45pt" to="106.3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6432" behindDoc="0" locked="0" layoutInCell="0" allowOverlap="1" wp14:anchorId="18285DE0" wp14:editId="5FA61F62">
                <wp:simplePos x="0" y="0"/>
                <wp:positionH relativeFrom="column">
                  <wp:posOffset>3063240</wp:posOffset>
                </wp:positionH>
                <wp:positionV relativeFrom="paragraph">
                  <wp:posOffset>196215</wp:posOffset>
                </wp:positionV>
                <wp:extent cx="635" cy="1172845"/>
                <wp:effectExtent l="43815" t="17145" r="41275" b="1968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7284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3B56E23" id="Straight Connector 3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15.45pt" to="241.25pt,1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7456" behindDoc="0" locked="0" layoutInCell="0" allowOverlap="1" wp14:anchorId="030ED79C" wp14:editId="6B722973">
                <wp:simplePos x="0" y="0"/>
                <wp:positionH relativeFrom="column">
                  <wp:posOffset>3874770</wp:posOffset>
                </wp:positionH>
                <wp:positionV relativeFrom="paragraph">
                  <wp:posOffset>196215</wp:posOffset>
                </wp:positionV>
                <wp:extent cx="635" cy="1082675"/>
                <wp:effectExtent l="45720" t="17145" r="48895" b="1460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267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73B32AF" id="Straight Connector 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1pt,15.45pt" to="305.15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5408" behindDoc="0" locked="0" layoutInCell="0" allowOverlap="1" wp14:anchorId="15AD2050" wp14:editId="2DBD4719">
                <wp:simplePos x="0" y="0"/>
                <wp:positionH relativeFrom="column">
                  <wp:posOffset>2161540</wp:posOffset>
                </wp:positionH>
                <wp:positionV relativeFrom="paragraph">
                  <wp:posOffset>196215</wp:posOffset>
                </wp:positionV>
                <wp:extent cx="635" cy="1082675"/>
                <wp:effectExtent l="46990" t="17145" r="47625" b="1460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267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BD9CB48" id="Straight Connector 3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2pt,15.45pt" to="170.25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3360" behindDoc="0" locked="0" layoutInCell="0" allowOverlap="1" wp14:anchorId="515D6019" wp14:editId="063C8D01">
                <wp:simplePos x="0" y="0"/>
                <wp:positionH relativeFrom="column">
                  <wp:posOffset>628650</wp:posOffset>
                </wp:positionH>
                <wp:positionV relativeFrom="paragraph">
                  <wp:posOffset>196215</wp:posOffset>
                </wp:positionV>
                <wp:extent cx="635" cy="812165"/>
                <wp:effectExtent l="47625" t="17145" r="46990" b="1841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1216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09E39A9" id="Straight Connector 3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15.45pt" to="49.55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9504" behindDoc="0" locked="0" layoutInCell="0" allowOverlap="1" wp14:anchorId="5BFA24BF" wp14:editId="266094DF">
                <wp:simplePos x="0" y="0"/>
                <wp:positionH relativeFrom="column">
                  <wp:posOffset>87630</wp:posOffset>
                </wp:positionH>
                <wp:positionV relativeFrom="paragraph">
                  <wp:posOffset>-90805</wp:posOffset>
                </wp:positionV>
                <wp:extent cx="5951855" cy="635"/>
                <wp:effectExtent l="20955" t="44450" r="18415" b="4064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1855" cy="635"/>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5D423D4" id="Straight Connector 2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7.15pt" to="475.5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" o:allowincell="f">
                <v:stroke startarrow="block" startarrowwidth="narrow" startarrowlength="long" endarrow="block" endarrowwidth="narrow" endarrowlength="long"/>
              </v:line>
            </w:pict>
          </mc:Fallback>
        </mc:AlternateContent>
      </w:r>
      <w:r w:rsidRPr="00E47A0E">
        <w:rPr>
          <w:rFonts w:ascii="Calibri" w:hAnsi="Calibri"/>
          <w:noProof/>
          <w:sz w:val="24"/>
        </w:rPr>
        <mc:AlternateContent>
          <mc:Choice Requires="wps">
            <w:drawing>
              <wp:anchor distT="0" distB="0" distL="114300" distR="114300" simplePos="0" relativeHeight="251660288" behindDoc="0" locked="0" layoutInCell="0" allowOverlap="1" wp14:anchorId="623BEE8D" wp14:editId="303B7243">
                <wp:simplePos x="0" y="0"/>
                <wp:positionH relativeFrom="column">
                  <wp:posOffset>-2540</wp:posOffset>
                </wp:positionH>
                <wp:positionV relativeFrom="paragraph">
                  <wp:posOffset>179705</wp:posOffset>
                </wp:positionV>
                <wp:extent cx="6042025" cy="1212215"/>
                <wp:effectExtent l="0" t="0" r="15875" b="26035"/>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42025" cy="1212215"/>
                        </a:xfrm>
                        <a:custGeom>
                          <a:avLst/>
                          <a:gdLst>
                            <a:gd name="T0" fmla="*/ 19977 w 20000"/>
                            <a:gd name="T1" fmla="*/ 2808 h 20000"/>
                            <a:gd name="T2" fmla="*/ 19893 w 20000"/>
                            <a:gd name="T3" fmla="*/ 4694 h 20000"/>
                            <a:gd name="T4" fmla="*/ 19809 w 20000"/>
                            <a:gd name="T5" fmla="*/ 7208 h 20000"/>
                            <a:gd name="T6" fmla="*/ 19388 w 20000"/>
                            <a:gd name="T7" fmla="*/ 7627 h 20000"/>
                            <a:gd name="T8" fmla="*/ 19262 w 20000"/>
                            <a:gd name="T9" fmla="*/ 8046 h 20000"/>
                            <a:gd name="T10" fmla="*/ 19094 w 20000"/>
                            <a:gd name="T11" fmla="*/ 8465 h 20000"/>
                            <a:gd name="T12" fmla="*/ 18842 w 20000"/>
                            <a:gd name="T13" fmla="*/ 9094 h 20000"/>
                            <a:gd name="T14" fmla="*/ 18632 w 20000"/>
                            <a:gd name="T15" fmla="*/ 9513 h 20000"/>
                            <a:gd name="T16" fmla="*/ 18463 w 20000"/>
                            <a:gd name="T17" fmla="*/ 10141 h 20000"/>
                            <a:gd name="T18" fmla="*/ 18211 w 20000"/>
                            <a:gd name="T19" fmla="*/ 10770 h 20000"/>
                            <a:gd name="T20" fmla="*/ 18043 w 20000"/>
                            <a:gd name="T21" fmla="*/ 11399 h 20000"/>
                            <a:gd name="T22" fmla="*/ 17875 w 20000"/>
                            <a:gd name="T23" fmla="*/ 11818 h 20000"/>
                            <a:gd name="T24" fmla="*/ 17623 w 20000"/>
                            <a:gd name="T25" fmla="*/ 12237 h 20000"/>
                            <a:gd name="T26" fmla="*/ 17286 w 20000"/>
                            <a:gd name="T27" fmla="*/ 12656 h 20000"/>
                            <a:gd name="T28" fmla="*/ 17118 w 20000"/>
                            <a:gd name="T29" fmla="*/ 13075 h 20000"/>
                            <a:gd name="T30" fmla="*/ 16782 w 20000"/>
                            <a:gd name="T31" fmla="*/ 13913 h 20000"/>
                            <a:gd name="T32" fmla="*/ 16319 w 20000"/>
                            <a:gd name="T33" fmla="*/ 14332 h 20000"/>
                            <a:gd name="T34" fmla="*/ 15563 w 20000"/>
                            <a:gd name="T35" fmla="*/ 14751 h 20000"/>
                            <a:gd name="T36" fmla="*/ 15269 w 20000"/>
                            <a:gd name="T37" fmla="*/ 15799 h 20000"/>
                            <a:gd name="T38" fmla="*/ 15142 w 20000"/>
                            <a:gd name="T39" fmla="*/ 16218 h 20000"/>
                            <a:gd name="T40" fmla="*/ 14890 w 20000"/>
                            <a:gd name="T41" fmla="*/ 16847 h 20000"/>
                            <a:gd name="T42" fmla="*/ 14722 w 20000"/>
                            <a:gd name="T43" fmla="*/ 17266 h 20000"/>
                            <a:gd name="T44" fmla="*/ 14260 w 20000"/>
                            <a:gd name="T45" fmla="*/ 17685 h 20000"/>
                            <a:gd name="T46" fmla="*/ 12830 w 20000"/>
                            <a:gd name="T47" fmla="*/ 17685 h 20000"/>
                            <a:gd name="T48" fmla="*/ 11695 w 20000"/>
                            <a:gd name="T49" fmla="*/ 18104 h 20000"/>
                            <a:gd name="T50" fmla="*/ 11023 w 20000"/>
                            <a:gd name="T51" fmla="*/ 18523 h 20000"/>
                            <a:gd name="T52" fmla="*/ 10770 w 20000"/>
                            <a:gd name="T53" fmla="*/ 18942 h 20000"/>
                            <a:gd name="T54" fmla="*/ 10350 w 20000"/>
                            <a:gd name="T55" fmla="*/ 19570 h 20000"/>
                            <a:gd name="T56" fmla="*/ 8921 w 20000"/>
                            <a:gd name="T57" fmla="*/ 19990 h 20000"/>
                            <a:gd name="T58" fmla="*/ 6903 w 20000"/>
                            <a:gd name="T59" fmla="*/ 18732 h 20000"/>
                            <a:gd name="T60" fmla="*/ 5810 w 20000"/>
                            <a:gd name="T61" fmla="*/ 18104 h 20000"/>
                            <a:gd name="T62" fmla="*/ 5558 w 20000"/>
                            <a:gd name="T63" fmla="*/ 17475 h 20000"/>
                            <a:gd name="T64" fmla="*/ 5473 w 20000"/>
                            <a:gd name="T65" fmla="*/ 17056 h 20000"/>
                            <a:gd name="T66" fmla="*/ 4969 w 20000"/>
                            <a:gd name="T67" fmla="*/ 16427 h 20000"/>
                            <a:gd name="T68" fmla="*/ 4212 w 20000"/>
                            <a:gd name="T69" fmla="*/ 16008 h 20000"/>
                            <a:gd name="T70" fmla="*/ 3245 w 20000"/>
                            <a:gd name="T71" fmla="*/ 15589 h 20000"/>
                            <a:gd name="T72" fmla="*/ 3035 w 20000"/>
                            <a:gd name="T73" fmla="*/ 15170 h 20000"/>
                            <a:gd name="T74" fmla="*/ 2825 w 20000"/>
                            <a:gd name="T75" fmla="*/ 14751 h 20000"/>
                            <a:gd name="T76" fmla="*/ 2615 w 20000"/>
                            <a:gd name="T77" fmla="*/ 14123 h 20000"/>
                            <a:gd name="T78" fmla="*/ 2236 w 20000"/>
                            <a:gd name="T79" fmla="*/ 13704 h 20000"/>
                            <a:gd name="T80" fmla="*/ 2068 w 20000"/>
                            <a:gd name="T81" fmla="*/ 13284 h 20000"/>
                            <a:gd name="T82" fmla="*/ 1858 w 20000"/>
                            <a:gd name="T83" fmla="*/ 12237 h 20000"/>
                            <a:gd name="T84" fmla="*/ 1648 w 20000"/>
                            <a:gd name="T85" fmla="*/ 11399 h 20000"/>
                            <a:gd name="T86" fmla="*/ 1396 w 20000"/>
                            <a:gd name="T87" fmla="*/ 10561 h 20000"/>
                            <a:gd name="T88" fmla="*/ 933 w 20000"/>
                            <a:gd name="T89" fmla="*/ 9094 h 20000"/>
                            <a:gd name="T90" fmla="*/ 723 w 20000"/>
                            <a:gd name="T91" fmla="*/ 8256 h 20000"/>
                            <a:gd name="T92" fmla="*/ 429 w 20000"/>
                            <a:gd name="T93" fmla="*/ 6579 h 20000"/>
                            <a:gd name="T94" fmla="*/ 345 w 20000"/>
                            <a:gd name="T95" fmla="*/ 5532 h 20000"/>
                            <a:gd name="T96" fmla="*/ 219 w 20000"/>
                            <a:gd name="T97" fmla="*/ 4274 h 20000"/>
                            <a:gd name="T98" fmla="*/ 135 w 20000"/>
                            <a:gd name="T99" fmla="*/ 3436 h 20000"/>
                            <a:gd name="T100" fmla="*/ 50 w 20000"/>
                            <a:gd name="T101" fmla="*/ 1551 h 20000"/>
                            <a:gd name="T102" fmla="*/ 50 w 20000"/>
                            <a:gd name="T103" fmla="*/ 503 h 20000"/>
                            <a:gd name="T104" fmla="*/ 0 w 20000"/>
                            <a:gd name="T105"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0000" h="20000">
                              <a:moveTo>
                                <a:pt x="298" y="0"/>
                              </a:moveTo>
                              <a:lnTo>
                                <a:pt x="19998" y="0"/>
                              </a:lnTo>
                              <a:lnTo>
                                <a:pt x="19998" y="2975"/>
                              </a:lnTo>
                              <a:lnTo>
                                <a:pt x="19977" y="2808"/>
                              </a:lnTo>
                              <a:lnTo>
                                <a:pt x="19977" y="3646"/>
                              </a:lnTo>
                              <a:lnTo>
                                <a:pt x="19935" y="3855"/>
                              </a:lnTo>
                              <a:lnTo>
                                <a:pt x="19935" y="4484"/>
                              </a:lnTo>
                              <a:lnTo>
                                <a:pt x="19893" y="4694"/>
                              </a:lnTo>
                              <a:lnTo>
                                <a:pt x="19851" y="4694"/>
                              </a:lnTo>
                              <a:lnTo>
                                <a:pt x="19851" y="4903"/>
                              </a:lnTo>
                              <a:lnTo>
                                <a:pt x="19809" y="5113"/>
                              </a:lnTo>
                              <a:lnTo>
                                <a:pt x="19809" y="7208"/>
                              </a:lnTo>
                              <a:lnTo>
                                <a:pt x="19472" y="7208"/>
                              </a:lnTo>
                              <a:lnTo>
                                <a:pt x="19472" y="7417"/>
                              </a:lnTo>
                              <a:lnTo>
                                <a:pt x="19430" y="7417"/>
                              </a:lnTo>
                              <a:lnTo>
                                <a:pt x="19388" y="7627"/>
                              </a:lnTo>
                              <a:lnTo>
                                <a:pt x="19346" y="7627"/>
                              </a:lnTo>
                              <a:lnTo>
                                <a:pt x="19304" y="7837"/>
                              </a:lnTo>
                              <a:lnTo>
                                <a:pt x="19304" y="8046"/>
                              </a:lnTo>
                              <a:lnTo>
                                <a:pt x="19262" y="8046"/>
                              </a:lnTo>
                              <a:lnTo>
                                <a:pt x="19220" y="8256"/>
                              </a:lnTo>
                              <a:lnTo>
                                <a:pt x="19136" y="8256"/>
                              </a:lnTo>
                              <a:lnTo>
                                <a:pt x="19136" y="8465"/>
                              </a:lnTo>
                              <a:lnTo>
                                <a:pt x="19094" y="8465"/>
                              </a:lnTo>
                              <a:lnTo>
                                <a:pt x="19010" y="8884"/>
                              </a:lnTo>
                              <a:lnTo>
                                <a:pt x="18968" y="8884"/>
                              </a:lnTo>
                              <a:lnTo>
                                <a:pt x="18968" y="9094"/>
                              </a:lnTo>
                              <a:lnTo>
                                <a:pt x="18842" y="9094"/>
                              </a:lnTo>
                              <a:lnTo>
                                <a:pt x="18800" y="9303"/>
                              </a:lnTo>
                              <a:lnTo>
                                <a:pt x="18758" y="9303"/>
                              </a:lnTo>
                              <a:lnTo>
                                <a:pt x="18716" y="9513"/>
                              </a:lnTo>
                              <a:lnTo>
                                <a:pt x="18632" y="9513"/>
                              </a:lnTo>
                              <a:lnTo>
                                <a:pt x="18632" y="9722"/>
                              </a:lnTo>
                              <a:lnTo>
                                <a:pt x="18506" y="9722"/>
                              </a:lnTo>
                              <a:lnTo>
                                <a:pt x="18463" y="9932"/>
                              </a:lnTo>
                              <a:lnTo>
                                <a:pt x="18463" y="10141"/>
                              </a:lnTo>
                              <a:lnTo>
                                <a:pt x="18379" y="10141"/>
                              </a:lnTo>
                              <a:lnTo>
                                <a:pt x="18295" y="10351"/>
                              </a:lnTo>
                              <a:lnTo>
                                <a:pt x="18295" y="10770"/>
                              </a:lnTo>
                              <a:lnTo>
                                <a:pt x="18211" y="10770"/>
                              </a:lnTo>
                              <a:lnTo>
                                <a:pt x="18127" y="10980"/>
                              </a:lnTo>
                              <a:lnTo>
                                <a:pt x="18127" y="11189"/>
                              </a:lnTo>
                              <a:lnTo>
                                <a:pt x="18085" y="11189"/>
                              </a:lnTo>
                              <a:lnTo>
                                <a:pt x="18043" y="11399"/>
                              </a:lnTo>
                              <a:lnTo>
                                <a:pt x="17959" y="11399"/>
                              </a:lnTo>
                              <a:lnTo>
                                <a:pt x="17959" y="11608"/>
                              </a:lnTo>
                              <a:lnTo>
                                <a:pt x="17917" y="11608"/>
                              </a:lnTo>
                              <a:lnTo>
                                <a:pt x="17875" y="11818"/>
                              </a:lnTo>
                              <a:lnTo>
                                <a:pt x="17833" y="11818"/>
                              </a:lnTo>
                              <a:lnTo>
                                <a:pt x="17791" y="12027"/>
                              </a:lnTo>
                              <a:lnTo>
                                <a:pt x="17791" y="12237"/>
                              </a:lnTo>
                              <a:lnTo>
                                <a:pt x="17623" y="12237"/>
                              </a:lnTo>
                              <a:lnTo>
                                <a:pt x="17623" y="12446"/>
                              </a:lnTo>
                              <a:lnTo>
                                <a:pt x="17455" y="12446"/>
                              </a:lnTo>
                              <a:lnTo>
                                <a:pt x="17455" y="12656"/>
                              </a:lnTo>
                              <a:lnTo>
                                <a:pt x="17286" y="12656"/>
                              </a:lnTo>
                              <a:lnTo>
                                <a:pt x="17286" y="12865"/>
                              </a:lnTo>
                              <a:lnTo>
                                <a:pt x="17244" y="12865"/>
                              </a:lnTo>
                              <a:lnTo>
                                <a:pt x="17160" y="13075"/>
                              </a:lnTo>
                              <a:lnTo>
                                <a:pt x="17118" y="13075"/>
                              </a:lnTo>
                              <a:lnTo>
                                <a:pt x="17118" y="13284"/>
                              </a:lnTo>
                              <a:lnTo>
                                <a:pt x="16950" y="13284"/>
                              </a:lnTo>
                              <a:lnTo>
                                <a:pt x="16950" y="13494"/>
                              </a:lnTo>
                              <a:lnTo>
                                <a:pt x="16782" y="13913"/>
                              </a:lnTo>
                              <a:lnTo>
                                <a:pt x="16740" y="13913"/>
                              </a:lnTo>
                              <a:lnTo>
                                <a:pt x="16488" y="14123"/>
                              </a:lnTo>
                              <a:lnTo>
                                <a:pt x="16362" y="14123"/>
                              </a:lnTo>
                              <a:lnTo>
                                <a:pt x="16319" y="14332"/>
                              </a:lnTo>
                              <a:lnTo>
                                <a:pt x="15689" y="14332"/>
                              </a:lnTo>
                              <a:lnTo>
                                <a:pt x="15647" y="14542"/>
                              </a:lnTo>
                              <a:lnTo>
                                <a:pt x="15605" y="14542"/>
                              </a:lnTo>
                              <a:lnTo>
                                <a:pt x="15563" y="14751"/>
                              </a:lnTo>
                              <a:lnTo>
                                <a:pt x="15563" y="14961"/>
                              </a:lnTo>
                              <a:lnTo>
                                <a:pt x="15479" y="14961"/>
                              </a:lnTo>
                              <a:lnTo>
                                <a:pt x="15353" y="15589"/>
                              </a:lnTo>
                              <a:lnTo>
                                <a:pt x="15269" y="15799"/>
                              </a:lnTo>
                              <a:lnTo>
                                <a:pt x="15226" y="15799"/>
                              </a:lnTo>
                              <a:lnTo>
                                <a:pt x="15226" y="16008"/>
                              </a:lnTo>
                              <a:lnTo>
                                <a:pt x="15184" y="16008"/>
                              </a:lnTo>
                              <a:lnTo>
                                <a:pt x="15142" y="16218"/>
                              </a:lnTo>
                              <a:lnTo>
                                <a:pt x="15058" y="16427"/>
                              </a:lnTo>
                              <a:lnTo>
                                <a:pt x="15058" y="16637"/>
                              </a:lnTo>
                              <a:lnTo>
                                <a:pt x="14932" y="16637"/>
                              </a:lnTo>
                              <a:lnTo>
                                <a:pt x="14890" y="16847"/>
                              </a:lnTo>
                              <a:lnTo>
                                <a:pt x="14848" y="16847"/>
                              </a:lnTo>
                              <a:lnTo>
                                <a:pt x="14806" y="17056"/>
                              </a:lnTo>
                              <a:lnTo>
                                <a:pt x="14722" y="17056"/>
                              </a:lnTo>
                              <a:lnTo>
                                <a:pt x="14722" y="17266"/>
                              </a:lnTo>
                              <a:lnTo>
                                <a:pt x="14596" y="17266"/>
                              </a:lnTo>
                              <a:lnTo>
                                <a:pt x="14554" y="17475"/>
                              </a:lnTo>
                              <a:lnTo>
                                <a:pt x="14260" y="17475"/>
                              </a:lnTo>
                              <a:lnTo>
                                <a:pt x="14260" y="17685"/>
                              </a:lnTo>
                              <a:lnTo>
                                <a:pt x="14091" y="17685"/>
                              </a:lnTo>
                              <a:lnTo>
                                <a:pt x="14007" y="17894"/>
                              </a:lnTo>
                              <a:lnTo>
                                <a:pt x="12914" y="17894"/>
                              </a:lnTo>
                              <a:lnTo>
                                <a:pt x="12830" y="17685"/>
                              </a:lnTo>
                              <a:lnTo>
                                <a:pt x="11989" y="17685"/>
                              </a:lnTo>
                              <a:lnTo>
                                <a:pt x="11905" y="17894"/>
                              </a:lnTo>
                              <a:lnTo>
                                <a:pt x="11779" y="17894"/>
                              </a:lnTo>
                              <a:lnTo>
                                <a:pt x="11695" y="18104"/>
                              </a:lnTo>
                              <a:lnTo>
                                <a:pt x="11485" y="18104"/>
                              </a:lnTo>
                              <a:lnTo>
                                <a:pt x="11401" y="18313"/>
                              </a:lnTo>
                              <a:lnTo>
                                <a:pt x="11065" y="18313"/>
                              </a:lnTo>
                              <a:lnTo>
                                <a:pt x="11023" y="18523"/>
                              </a:lnTo>
                              <a:lnTo>
                                <a:pt x="10896" y="18523"/>
                              </a:lnTo>
                              <a:lnTo>
                                <a:pt x="10854" y="18732"/>
                              </a:lnTo>
                              <a:lnTo>
                                <a:pt x="10812" y="18732"/>
                              </a:lnTo>
                              <a:lnTo>
                                <a:pt x="10770" y="18942"/>
                              </a:lnTo>
                              <a:lnTo>
                                <a:pt x="10686" y="18942"/>
                              </a:lnTo>
                              <a:lnTo>
                                <a:pt x="10644" y="19151"/>
                              </a:lnTo>
                              <a:lnTo>
                                <a:pt x="10518" y="19151"/>
                              </a:lnTo>
                              <a:lnTo>
                                <a:pt x="10350" y="19570"/>
                              </a:lnTo>
                              <a:lnTo>
                                <a:pt x="10014" y="19780"/>
                              </a:lnTo>
                              <a:lnTo>
                                <a:pt x="9719" y="19780"/>
                              </a:lnTo>
                              <a:lnTo>
                                <a:pt x="9677" y="19990"/>
                              </a:lnTo>
                              <a:lnTo>
                                <a:pt x="8921" y="19990"/>
                              </a:lnTo>
                              <a:lnTo>
                                <a:pt x="8584" y="19780"/>
                              </a:lnTo>
                              <a:lnTo>
                                <a:pt x="8416" y="19780"/>
                              </a:lnTo>
                              <a:lnTo>
                                <a:pt x="7912" y="19361"/>
                              </a:lnTo>
                              <a:lnTo>
                                <a:pt x="6903" y="18732"/>
                              </a:lnTo>
                              <a:lnTo>
                                <a:pt x="6819" y="18523"/>
                              </a:lnTo>
                              <a:lnTo>
                                <a:pt x="6482" y="18313"/>
                              </a:lnTo>
                              <a:lnTo>
                                <a:pt x="6146" y="18313"/>
                              </a:lnTo>
                              <a:lnTo>
                                <a:pt x="5810" y="18104"/>
                              </a:lnTo>
                              <a:lnTo>
                                <a:pt x="5642" y="18104"/>
                              </a:lnTo>
                              <a:lnTo>
                                <a:pt x="5642" y="17685"/>
                              </a:lnTo>
                              <a:lnTo>
                                <a:pt x="5600" y="17685"/>
                              </a:lnTo>
                              <a:lnTo>
                                <a:pt x="5558" y="17475"/>
                              </a:lnTo>
                              <a:lnTo>
                                <a:pt x="5558" y="17266"/>
                              </a:lnTo>
                              <a:lnTo>
                                <a:pt x="5516" y="17266"/>
                              </a:lnTo>
                              <a:lnTo>
                                <a:pt x="5516" y="17056"/>
                              </a:lnTo>
                              <a:lnTo>
                                <a:pt x="5473" y="17056"/>
                              </a:lnTo>
                              <a:lnTo>
                                <a:pt x="5473" y="16637"/>
                              </a:lnTo>
                              <a:lnTo>
                                <a:pt x="5305" y="16637"/>
                              </a:lnTo>
                              <a:lnTo>
                                <a:pt x="5305" y="16427"/>
                              </a:lnTo>
                              <a:lnTo>
                                <a:pt x="4969" y="16427"/>
                              </a:lnTo>
                              <a:lnTo>
                                <a:pt x="4885" y="16218"/>
                              </a:lnTo>
                              <a:lnTo>
                                <a:pt x="4801" y="16218"/>
                              </a:lnTo>
                              <a:lnTo>
                                <a:pt x="4549" y="16008"/>
                              </a:lnTo>
                              <a:lnTo>
                                <a:pt x="4212" y="16008"/>
                              </a:lnTo>
                              <a:lnTo>
                                <a:pt x="4212" y="15799"/>
                              </a:lnTo>
                              <a:lnTo>
                                <a:pt x="3456" y="15799"/>
                              </a:lnTo>
                              <a:lnTo>
                                <a:pt x="3414" y="15589"/>
                              </a:lnTo>
                              <a:lnTo>
                                <a:pt x="3245" y="15589"/>
                              </a:lnTo>
                              <a:lnTo>
                                <a:pt x="3161" y="15380"/>
                              </a:lnTo>
                              <a:lnTo>
                                <a:pt x="3077" y="15380"/>
                              </a:lnTo>
                              <a:lnTo>
                                <a:pt x="3077" y="15170"/>
                              </a:lnTo>
                              <a:lnTo>
                                <a:pt x="3035" y="15170"/>
                              </a:lnTo>
                              <a:lnTo>
                                <a:pt x="2951" y="14961"/>
                              </a:lnTo>
                              <a:lnTo>
                                <a:pt x="2909" y="14961"/>
                              </a:lnTo>
                              <a:lnTo>
                                <a:pt x="2909" y="14751"/>
                              </a:lnTo>
                              <a:lnTo>
                                <a:pt x="2825" y="14751"/>
                              </a:lnTo>
                              <a:lnTo>
                                <a:pt x="2741" y="14542"/>
                              </a:lnTo>
                              <a:lnTo>
                                <a:pt x="2741" y="14332"/>
                              </a:lnTo>
                              <a:lnTo>
                                <a:pt x="2657" y="14332"/>
                              </a:lnTo>
                              <a:lnTo>
                                <a:pt x="2615" y="14123"/>
                              </a:lnTo>
                              <a:lnTo>
                                <a:pt x="2573" y="14123"/>
                              </a:lnTo>
                              <a:lnTo>
                                <a:pt x="2321" y="13913"/>
                              </a:lnTo>
                              <a:lnTo>
                                <a:pt x="2279" y="13913"/>
                              </a:lnTo>
                              <a:lnTo>
                                <a:pt x="2236" y="13704"/>
                              </a:lnTo>
                              <a:lnTo>
                                <a:pt x="2152" y="13494"/>
                              </a:lnTo>
                              <a:lnTo>
                                <a:pt x="2110" y="13494"/>
                              </a:lnTo>
                              <a:lnTo>
                                <a:pt x="2110" y="13284"/>
                              </a:lnTo>
                              <a:lnTo>
                                <a:pt x="2068" y="13284"/>
                              </a:lnTo>
                              <a:lnTo>
                                <a:pt x="1984" y="13075"/>
                              </a:lnTo>
                              <a:lnTo>
                                <a:pt x="1942" y="12865"/>
                              </a:lnTo>
                              <a:lnTo>
                                <a:pt x="1942" y="12656"/>
                              </a:lnTo>
                              <a:lnTo>
                                <a:pt x="1858" y="12237"/>
                              </a:lnTo>
                              <a:lnTo>
                                <a:pt x="1774" y="12027"/>
                              </a:lnTo>
                              <a:lnTo>
                                <a:pt x="1774" y="11818"/>
                              </a:lnTo>
                              <a:lnTo>
                                <a:pt x="1732" y="11608"/>
                              </a:lnTo>
                              <a:lnTo>
                                <a:pt x="1648" y="11399"/>
                              </a:lnTo>
                              <a:lnTo>
                                <a:pt x="1564" y="10980"/>
                              </a:lnTo>
                              <a:lnTo>
                                <a:pt x="1480" y="10770"/>
                              </a:lnTo>
                              <a:lnTo>
                                <a:pt x="1438" y="10561"/>
                              </a:lnTo>
                              <a:lnTo>
                                <a:pt x="1396" y="10561"/>
                              </a:lnTo>
                              <a:lnTo>
                                <a:pt x="1312" y="10351"/>
                              </a:lnTo>
                              <a:lnTo>
                                <a:pt x="1270" y="10141"/>
                              </a:lnTo>
                              <a:lnTo>
                                <a:pt x="1270" y="9932"/>
                              </a:lnTo>
                              <a:lnTo>
                                <a:pt x="933" y="9094"/>
                              </a:lnTo>
                              <a:lnTo>
                                <a:pt x="933" y="8884"/>
                              </a:lnTo>
                              <a:lnTo>
                                <a:pt x="765" y="8465"/>
                              </a:lnTo>
                              <a:lnTo>
                                <a:pt x="765" y="8256"/>
                              </a:lnTo>
                              <a:lnTo>
                                <a:pt x="723" y="8256"/>
                              </a:lnTo>
                              <a:lnTo>
                                <a:pt x="597" y="7627"/>
                              </a:lnTo>
                              <a:lnTo>
                                <a:pt x="597" y="7208"/>
                              </a:lnTo>
                              <a:lnTo>
                                <a:pt x="513" y="6998"/>
                              </a:lnTo>
                              <a:lnTo>
                                <a:pt x="429" y="6579"/>
                              </a:lnTo>
                              <a:lnTo>
                                <a:pt x="429" y="6370"/>
                              </a:lnTo>
                              <a:lnTo>
                                <a:pt x="387" y="5951"/>
                              </a:lnTo>
                              <a:lnTo>
                                <a:pt x="345" y="5741"/>
                              </a:lnTo>
                              <a:lnTo>
                                <a:pt x="345" y="5532"/>
                              </a:lnTo>
                              <a:lnTo>
                                <a:pt x="303" y="5532"/>
                              </a:lnTo>
                              <a:lnTo>
                                <a:pt x="261" y="5113"/>
                              </a:lnTo>
                              <a:lnTo>
                                <a:pt x="261" y="4694"/>
                              </a:lnTo>
                              <a:lnTo>
                                <a:pt x="219" y="4274"/>
                              </a:lnTo>
                              <a:lnTo>
                                <a:pt x="219" y="3855"/>
                              </a:lnTo>
                              <a:lnTo>
                                <a:pt x="177" y="3855"/>
                              </a:lnTo>
                              <a:lnTo>
                                <a:pt x="177" y="3436"/>
                              </a:lnTo>
                              <a:lnTo>
                                <a:pt x="135" y="3436"/>
                              </a:lnTo>
                              <a:lnTo>
                                <a:pt x="135" y="2808"/>
                              </a:lnTo>
                              <a:lnTo>
                                <a:pt x="92" y="2598"/>
                              </a:lnTo>
                              <a:lnTo>
                                <a:pt x="92" y="1551"/>
                              </a:lnTo>
                              <a:lnTo>
                                <a:pt x="50" y="1551"/>
                              </a:lnTo>
                              <a:lnTo>
                                <a:pt x="50" y="1131"/>
                              </a:lnTo>
                              <a:lnTo>
                                <a:pt x="8" y="1131"/>
                              </a:lnTo>
                              <a:lnTo>
                                <a:pt x="8" y="503"/>
                              </a:lnTo>
                              <a:lnTo>
                                <a:pt x="50" y="503"/>
                              </a:lnTo>
                              <a:lnTo>
                                <a:pt x="50" y="293"/>
                              </a:lnTo>
                              <a:lnTo>
                                <a:pt x="92" y="293"/>
                              </a:lnTo>
                              <a:lnTo>
                                <a:pt x="92" y="84"/>
                              </a:lnTo>
                              <a:lnTo>
                                <a:pt x="0" y="0"/>
                              </a:lnTo>
                            </a:path>
                          </a:pathLst>
                        </a:custGeom>
                        <a:solidFill>
                          <a:srgbClr val="8C8C8C"/>
                        </a:solidFill>
                        <a:ln w="12700">
                          <a:solidFill>
                            <a:srgbClr val="000000"/>
                          </a:solidFill>
                          <a:round/>
                          <a:headEnd type="none" w="sm" len="lg"/>
                          <a:tailEnd type="none" w="sm" len="lg"/>
                        </a:ln>
                      </wps:spPr>
                      <wps:txbx>
                        <w:txbxContent>
                          <w:p w14:paraId="1A5055C8" w14:textId="77777777" w:rsidR="004F70CB" w:rsidRDefault="004F70CB" w:rsidP="004F70C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23BEE8D" id="Freeform 28" o:spid="_x0000_s1027" style="position:absolute;margin-left:-.2pt;margin-top:14.15pt;width:475.75pt;height:9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" o:allowincell="f" adj="-11796480,,5400" path="m298,l19998,r,2975l19977,2808r,838l19935,3855r,629l19893,4694r-42,l19851,4903r-42,210l19809,7208r-337,l19472,7417r-42,l19388,7627r-42,l19304,7837r,209l19262,8046r-42,210l19136,8256r,209l19094,8465r-84,419l18968,8884r,210l18842,9094r-42,209l18758,9303r-42,210l18632,9513r,209l18506,9722r-43,210l18463,10141r-84,l18295,10351r,419l18211,10770r-84,210l18127,11189r-42,l18043,11399r-84,l17959,11608r-42,l17875,11818r-42,l17791,12027r,210l17623,12237r,209l17455,12446r,210l17286,12656r,209l17244,12865r-84,210l17118,13075r,209l16950,13284r,210l16782,13913r-42,l16488,14123r-126,l16319,14332r-630,l15647,14542r-42,l15563,14751r,210l15479,14961r-126,628l15269,15799r-43,l15226,16008r-42,l15142,16218r-84,209l15058,16637r-126,l14890,16847r-42,l14806,17056r-84,l14722,17266r-126,l14554,17475r-294,l14260,17685r-169,l14007,17894r-1093,l12830,17685r-841,l11905,17894r-126,l11695,18104r-210,l11401,18313r-336,l11023,18523r-127,l10854,18732r-42,l10770,18942r-84,l10644,19151r-126,l10350,19570r-336,210l9719,19780r-42,210l8921,19990r-337,-210l8416,19780r-504,-419l6903,18732r-84,-209l6482,18313r-336,l5810,18104r-168,l5642,17685r-42,l5558,17475r,-209l5516,17266r,-210l5473,17056r,-419l5305,16637r,-210l4969,16427r-84,-209l4801,16218r-252,-210l4212,16008r,-209l3456,15799r-42,-210l3245,15589r-84,-209l3077,15380r,-210l3035,15170r-84,-209l2909,14961r,-210l2825,14751r-84,-209l2741,14332r-84,l2615,14123r-42,l2321,13913r-42,l2236,13704r-84,-210l2110,13494r,-210l2068,13284r-84,-209l1942,12865r,-209l1858,12237r-84,-210l1774,11818r-42,-210l1648,11399r-84,-419l1480,10770r-42,-209l1396,10561r-84,-210l1270,10141r,-209l933,9094r,-210l765,8465r,-209l723,8256,597,7627r,-419l513,6998,429,6579r,-209l387,5951,345,5741r,-209l303,5532,261,5113r,-419l219,4274r,-419l177,3855r,-419l135,3436r,-628l92,2598r,-1047l50,1551r,-420l8,1131,8,503r42,l50,293r42,l92,84,,e" fillcolor="#8c8c8c" strokeweight="1pt">
                <v:stroke startarrowwidth="narrow" startarrowlength="long" endarrowwidth="narrow" endarrowlength="long" joinstyle="round"/>
                <v:formulas/>
                <v:path arrowok="t" o:connecttype="custom" o:connectlocs="6035077,170195;6009700,284507;5984324,436882;5857139,462278;5819074,487674;5768321,513070;5692192,551194;5628750,576590;5577695,614654;5501566,652778;5450813,690902;5400060,716298;5323930,741694;5222122,767090;5171369,792486;5069863,843277;4929990,868673;4701602,894069;4612784,957589;4574417,982985;4498288,1021109;4447535,1046505;4307964,1071901;3875959,1071901;3533074,1097297;3330062,1122693;3253630,1148089;3126748,1186152;2695045,1211609;2085405,1135361;1755208,1097297;1679079,1059173;1653400,1033777;1501141,995653;1272450,970257;980319,944861;916877,919465;853436,894069;789995,856006;675498,830610;624745,805153;561304,741694;497863,690902;421733,640110;281860,551194;218419,500402;129601,398758;104225,335299;66160,259050;40784,208259;15105,94007;15105,30487;0,0" o:connectangles="0,0,0,0,0,0,0,0,0,0,0,0,0,0,0,0,0,0,0,0,0,0,0,0,0,0,0,0,0,0,0,0,0,0,0,0,0,0,0,0,0,0,0,0,0,0,0,0,0,0,0,0,0" textboxrect="0,0,20000,20000"/>
                <v:textbox>
                  <w:txbxContent>
                    <w:p w14:paraId="1A5055C8" w14:textId="77777777" w:rsidR="004F70CB" w:rsidRDefault="004F70CB" w:rsidP="004F70CB">
                      <w:pPr>
                        <w:jc w:val="center"/>
                      </w:pPr>
                    </w:p>
                  </w:txbxContent>
                </v:textbox>
              </v:shape>
            </w:pict>
          </mc:Fallback>
        </mc:AlternateContent>
      </w:r>
    </w:p>
    <w:p w14:paraId="67426630"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95733B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1683CD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6F1D41A"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662A96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20AE5C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71F11FD" w14:textId="77777777" w:rsidR="004F70CB" w:rsidRPr="00E47A0E" w:rsidRDefault="004F70CB" w:rsidP="004F70CB">
      <w:pPr>
        <w:overflowPunct w:val="0"/>
        <w:autoSpaceDE w:val="0"/>
        <w:autoSpaceDN w:val="0"/>
        <w:adjustRightInd w:val="0"/>
        <w:textAlignment w:val="baseline"/>
        <w:rPr>
          <w:rFonts w:ascii="Calibri" w:hAnsi="Calibri"/>
          <w:b/>
          <w:sz w:val="24"/>
        </w:rPr>
      </w:pPr>
      <w:smartTag w:uri="urn:schemas-microsoft-com:office:smarttags" w:element="place">
        <w:smartTag w:uri="urn:schemas-microsoft-com:office:smarttags" w:element="City">
          <w:r w:rsidRPr="00E47A0E">
            <w:rPr>
              <w:rFonts w:ascii="Calibri" w:hAnsi="Calibri"/>
              <w:b/>
              <w:sz w:val="24"/>
            </w:rPr>
            <w:t>Readings</w:t>
          </w:r>
        </w:smartTag>
      </w:smartTag>
      <w:r w:rsidRPr="00E47A0E">
        <w:rPr>
          <w:rFonts w:ascii="Calibri" w:hAnsi="Calibri"/>
          <w:b/>
          <w:sz w:val="24"/>
        </w:rPr>
        <w:t xml:space="preserve"> 1 - 7</w:t>
      </w:r>
    </w:p>
    <w:p w14:paraId="3E01DDF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1 - 0.20m</w:t>
      </w:r>
    </w:p>
    <w:p w14:paraId="68AC47E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2 - 0.25m</w:t>
      </w:r>
    </w:p>
    <w:p w14:paraId="344E8112"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3 - 0.50m</w:t>
      </w:r>
    </w:p>
    <w:p w14:paraId="42BA4C7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4 - 0.60m</w:t>
      </w:r>
    </w:p>
    <w:p w14:paraId="0013F1D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5 - 0.45m</w:t>
      </w:r>
    </w:p>
    <w:p w14:paraId="18313D3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6 - 0.20m</w:t>
      </w:r>
    </w:p>
    <w:p w14:paraId="3407243B"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7 - 0.10m</w:t>
      </w:r>
    </w:p>
    <w:p w14:paraId="1105AF1E"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Total 2.3m</w:t>
      </w:r>
    </w:p>
    <w:p w14:paraId="221BBE5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D6191B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Average depth  (n+1)</w:t>
      </w:r>
    </w:p>
    <w:tbl>
      <w:tblPr>
        <w:tblW w:w="0" w:type="auto"/>
        <w:tblInd w:w="3936" w:type="dxa"/>
        <w:tblLayout w:type="fixed"/>
        <w:tblLook w:val="0000" w:firstRow="0" w:lastRow="0" w:firstColumn="0" w:lastColumn="0" w:noHBand="0" w:noVBand="0"/>
      </w:tblPr>
      <w:tblGrid>
        <w:gridCol w:w="1417"/>
        <w:gridCol w:w="1778"/>
      </w:tblGrid>
      <w:tr w:rsidR="004F70CB" w:rsidRPr="00E47A0E" w14:paraId="125AFD64" w14:textId="77777777" w:rsidTr="00734D80">
        <w:tc>
          <w:tcPr>
            <w:tcW w:w="1417" w:type="dxa"/>
          </w:tcPr>
          <w:p w14:paraId="431F8387" w14:textId="77777777" w:rsidR="004F70CB" w:rsidRPr="00E47A0E" w:rsidRDefault="004F70CB" w:rsidP="00734D80">
            <w:pPr>
              <w:overflowPunct w:val="0"/>
              <w:autoSpaceDE w:val="0"/>
              <w:autoSpaceDN w:val="0"/>
              <w:adjustRightInd w:val="0"/>
              <w:jc w:val="center"/>
              <w:textAlignment w:val="baseline"/>
              <w:rPr>
                <w:rFonts w:ascii="Calibri" w:hAnsi="Calibri"/>
                <w:sz w:val="24"/>
              </w:rPr>
            </w:pPr>
            <w:r w:rsidRPr="00E47A0E">
              <w:rPr>
                <w:rFonts w:ascii="Calibri" w:hAnsi="Calibri"/>
                <w:sz w:val="24"/>
              </w:rPr>
              <w:t>2.3</w:t>
            </w:r>
          </w:p>
        </w:tc>
        <w:tc>
          <w:tcPr>
            <w:tcW w:w="1778" w:type="dxa"/>
          </w:tcPr>
          <w:p w14:paraId="2B05A36B"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 0.288</w:t>
            </w:r>
          </w:p>
        </w:tc>
      </w:tr>
      <w:tr w:rsidR="004F70CB" w:rsidRPr="00E47A0E" w14:paraId="385E7F83" w14:textId="77777777" w:rsidTr="00734D80">
        <w:tc>
          <w:tcPr>
            <w:tcW w:w="1417" w:type="dxa"/>
            <w:tcBorders>
              <w:top w:val="single" w:sz="6" w:space="0" w:color="auto"/>
            </w:tcBorders>
          </w:tcPr>
          <w:p w14:paraId="47B79DAD" w14:textId="77777777" w:rsidR="004F70CB" w:rsidRPr="00E47A0E" w:rsidRDefault="004F70CB" w:rsidP="00734D80">
            <w:pPr>
              <w:overflowPunct w:val="0"/>
              <w:autoSpaceDE w:val="0"/>
              <w:autoSpaceDN w:val="0"/>
              <w:adjustRightInd w:val="0"/>
              <w:jc w:val="center"/>
              <w:textAlignment w:val="baseline"/>
              <w:rPr>
                <w:rFonts w:ascii="Calibri" w:hAnsi="Calibri"/>
                <w:sz w:val="24"/>
              </w:rPr>
            </w:pPr>
            <w:r w:rsidRPr="00E47A0E">
              <w:rPr>
                <w:rFonts w:ascii="Calibri" w:hAnsi="Calibri"/>
                <w:sz w:val="24"/>
              </w:rPr>
              <w:t>8</w:t>
            </w:r>
          </w:p>
        </w:tc>
        <w:tc>
          <w:tcPr>
            <w:tcW w:w="1778" w:type="dxa"/>
          </w:tcPr>
          <w:p w14:paraId="6A28C019" w14:textId="77777777" w:rsidR="004F70CB" w:rsidRPr="00E47A0E" w:rsidRDefault="004F70CB" w:rsidP="00734D80">
            <w:pPr>
              <w:overflowPunct w:val="0"/>
              <w:autoSpaceDE w:val="0"/>
              <w:autoSpaceDN w:val="0"/>
              <w:adjustRightInd w:val="0"/>
              <w:textAlignment w:val="baseline"/>
              <w:rPr>
                <w:rFonts w:ascii="Calibri" w:hAnsi="Calibri"/>
                <w:sz w:val="24"/>
              </w:rPr>
            </w:pPr>
          </w:p>
        </w:tc>
      </w:tr>
    </w:tbl>
    <w:p w14:paraId="1C4E84C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0B499FDE"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Cross Sectional area 2 (width) * 0.288 = 0.576 m2</w:t>
      </w:r>
      <w:r w:rsidRPr="00E47A0E">
        <w:rPr>
          <w:rFonts w:ascii="Calibri" w:hAnsi="Calibri"/>
          <w:sz w:val="24"/>
        </w:rPr>
        <w:tab/>
      </w:r>
      <w:r w:rsidRPr="00E47A0E">
        <w:rPr>
          <w:rFonts w:ascii="Calibri" w:hAnsi="Calibri"/>
          <w:sz w:val="24"/>
        </w:rPr>
        <w:tab/>
      </w:r>
      <w:r w:rsidRPr="00E47A0E">
        <w:rPr>
          <w:rFonts w:ascii="Calibri" w:hAnsi="Calibri"/>
          <w:sz w:val="24"/>
        </w:rPr>
        <w:tab/>
      </w:r>
    </w:p>
    <w:p w14:paraId="2286B0A3"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4331E68"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Plot the cross section for each point on graph paper. </w:t>
      </w:r>
    </w:p>
    <w:p w14:paraId="5822304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A406D7"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 3, 4, 5.</w:t>
      </w:r>
    </w:p>
    <w:p w14:paraId="59A72C2A"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3 &amp; 4 will be examined using the current meter. The apparatus and technique will be demonstrated in the field.</w:t>
      </w:r>
    </w:p>
    <w:p w14:paraId="7D561AB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4C38BF"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All groups will do hypothesis 4</w:t>
      </w:r>
      <w:r>
        <w:rPr>
          <w:rFonts w:ascii="Calibri" w:hAnsi="Calibri"/>
          <w:sz w:val="24"/>
        </w:rPr>
        <w:t>,</w:t>
      </w:r>
      <w:r w:rsidRPr="00E47A0E">
        <w:rPr>
          <w:rFonts w:ascii="Calibri" w:hAnsi="Calibri"/>
          <w:sz w:val="24"/>
        </w:rPr>
        <w:t xml:space="preserve"> but only the groups with a meander on their section of </w:t>
      </w:r>
      <w:r>
        <w:rPr>
          <w:rFonts w:ascii="Calibri" w:hAnsi="Calibri"/>
          <w:sz w:val="24"/>
        </w:rPr>
        <w:t xml:space="preserve">the </w:t>
      </w:r>
      <w:r w:rsidRPr="00E47A0E">
        <w:rPr>
          <w:rFonts w:ascii="Calibri" w:hAnsi="Calibri"/>
          <w:sz w:val="24"/>
        </w:rPr>
        <w:t>river will do 3</w:t>
      </w:r>
    </w:p>
    <w:p w14:paraId="6629D5D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DFEA7C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Take meter readings at the following locations on a straight section of the river. Note readings in the box provided:</w:t>
      </w:r>
    </w:p>
    <w:p w14:paraId="5D782A8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603783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E26EE22"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68A4B45"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sz w:val="24"/>
        </w:rPr>
        <mc:AlternateContent>
          <mc:Choice Requires="wpg">
            <w:drawing>
              <wp:anchor distT="0" distB="0" distL="114300" distR="114300" simplePos="0" relativeHeight="251671552" behindDoc="0" locked="0" layoutInCell="0" allowOverlap="1" wp14:anchorId="739B426A" wp14:editId="264FC0B0">
                <wp:simplePos x="0" y="0"/>
                <wp:positionH relativeFrom="column">
                  <wp:posOffset>-2540</wp:posOffset>
                </wp:positionH>
                <wp:positionV relativeFrom="paragraph">
                  <wp:posOffset>51435</wp:posOffset>
                </wp:positionV>
                <wp:extent cx="6376035" cy="1695450"/>
                <wp:effectExtent l="6985" t="18415" r="8255"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6035" cy="1695450"/>
                          <a:chOff x="0" y="0"/>
                          <a:chExt cx="20000" cy="20000"/>
                        </a:xfrm>
                      </wpg:grpSpPr>
                      <wps:wsp>
                        <wps:cNvPr id="14" name="Freeform 25"/>
                        <wps:cNvSpPr>
                          <a:spLocks/>
                        </wps:cNvSpPr>
                        <wps:spPr bwMode="auto">
                          <a:xfrm>
                            <a:off x="0" y="0"/>
                            <a:ext cx="20000" cy="20000"/>
                          </a:xfrm>
                          <a:custGeom>
                            <a:avLst/>
                            <a:gdLst>
                              <a:gd name="T0" fmla="*/ 199 w 20000"/>
                              <a:gd name="T1" fmla="*/ 105 h 20000"/>
                              <a:gd name="T2" fmla="*/ 19998 w 20000"/>
                              <a:gd name="T3" fmla="*/ 2524 h 20000"/>
                              <a:gd name="T4" fmla="*/ 19918 w 20000"/>
                              <a:gd name="T5" fmla="*/ 4944 h 20000"/>
                              <a:gd name="T6" fmla="*/ 19878 w 20000"/>
                              <a:gd name="T7" fmla="*/ 5483 h 20000"/>
                              <a:gd name="T8" fmla="*/ 19759 w 20000"/>
                              <a:gd name="T9" fmla="*/ 5753 h 20000"/>
                              <a:gd name="T10" fmla="*/ 19639 w 20000"/>
                              <a:gd name="T11" fmla="*/ 6285 h 20000"/>
                              <a:gd name="T12" fmla="*/ 19161 w 20000"/>
                              <a:gd name="T13" fmla="*/ 6554 h 20000"/>
                              <a:gd name="T14" fmla="*/ 19002 w 20000"/>
                              <a:gd name="T15" fmla="*/ 7094 h 20000"/>
                              <a:gd name="T16" fmla="*/ 18484 w 20000"/>
                              <a:gd name="T17" fmla="*/ 7356 h 20000"/>
                              <a:gd name="T18" fmla="*/ 18285 w 20000"/>
                              <a:gd name="T19" fmla="*/ 7903 h 20000"/>
                              <a:gd name="T20" fmla="*/ 18166 w 20000"/>
                              <a:gd name="T21" fmla="*/ 8434 h 20000"/>
                              <a:gd name="T22" fmla="*/ 17648 w 20000"/>
                              <a:gd name="T23" fmla="*/ 8697 h 20000"/>
                              <a:gd name="T24" fmla="*/ 17329 w 20000"/>
                              <a:gd name="T25" fmla="*/ 9243 h 20000"/>
                              <a:gd name="T26" fmla="*/ 17130 w 20000"/>
                              <a:gd name="T27" fmla="*/ 9783 h 20000"/>
                              <a:gd name="T28" fmla="*/ 16891 w 20000"/>
                              <a:gd name="T29" fmla="*/ 10052 h 20000"/>
                              <a:gd name="T30" fmla="*/ 16652 w 20000"/>
                              <a:gd name="T31" fmla="*/ 10584 h 20000"/>
                              <a:gd name="T32" fmla="*/ 16413 w 20000"/>
                              <a:gd name="T33" fmla="*/ 11124 h 20000"/>
                              <a:gd name="T34" fmla="*/ 16214 w 20000"/>
                              <a:gd name="T35" fmla="*/ 11393 h 20000"/>
                              <a:gd name="T36" fmla="*/ 15815 w 20000"/>
                              <a:gd name="T37" fmla="*/ 11925 h 20000"/>
                              <a:gd name="T38" fmla="*/ 15496 w 20000"/>
                              <a:gd name="T39" fmla="*/ 12464 h 20000"/>
                              <a:gd name="T40" fmla="*/ 15297 w 20000"/>
                              <a:gd name="T41" fmla="*/ 12734 h 20000"/>
                              <a:gd name="T42" fmla="*/ 15098 w 20000"/>
                              <a:gd name="T43" fmla="*/ 13273 h 20000"/>
                              <a:gd name="T44" fmla="*/ 14899 w 20000"/>
                              <a:gd name="T45" fmla="*/ 13805 h 20000"/>
                              <a:gd name="T46" fmla="*/ 14700 w 20000"/>
                              <a:gd name="T47" fmla="*/ 14075 h 20000"/>
                              <a:gd name="T48" fmla="*/ 14421 w 20000"/>
                              <a:gd name="T49" fmla="*/ 14614 h 20000"/>
                              <a:gd name="T50" fmla="*/ 13863 w 20000"/>
                              <a:gd name="T51" fmla="*/ 15146 h 20000"/>
                              <a:gd name="T52" fmla="*/ 13106 w 20000"/>
                              <a:gd name="T53" fmla="*/ 15423 h 20000"/>
                              <a:gd name="T54" fmla="*/ 12588 w 20000"/>
                              <a:gd name="T55" fmla="*/ 15955 h 20000"/>
                              <a:gd name="T56" fmla="*/ 12429 w 20000"/>
                              <a:gd name="T57" fmla="*/ 16487 h 20000"/>
                              <a:gd name="T58" fmla="*/ 12270 w 20000"/>
                              <a:gd name="T59" fmla="*/ 17034 h 20000"/>
                              <a:gd name="T60" fmla="*/ 12110 w 20000"/>
                              <a:gd name="T61" fmla="*/ 17566 h 20000"/>
                              <a:gd name="T62" fmla="*/ 11632 w 20000"/>
                              <a:gd name="T63" fmla="*/ 18105 h 20000"/>
                              <a:gd name="T64" fmla="*/ 11393 w 20000"/>
                              <a:gd name="T65" fmla="*/ 18637 h 20000"/>
                              <a:gd name="T66" fmla="*/ 11194 w 20000"/>
                              <a:gd name="T67" fmla="*/ 18914 h 20000"/>
                              <a:gd name="T68" fmla="*/ 10437 w 20000"/>
                              <a:gd name="T69" fmla="*/ 19446 h 20000"/>
                              <a:gd name="T70" fmla="*/ 9123 w 20000"/>
                              <a:gd name="T71" fmla="*/ 19715 h 20000"/>
                              <a:gd name="T72" fmla="*/ 6852 w 20000"/>
                              <a:gd name="T73" fmla="*/ 19715 h 20000"/>
                              <a:gd name="T74" fmla="*/ 5976 w 20000"/>
                              <a:gd name="T75" fmla="*/ 19446 h 20000"/>
                              <a:gd name="T76" fmla="*/ 4063 w 20000"/>
                              <a:gd name="T77" fmla="*/ 18105 h 20000"/>
                              <a:gd name="T78" fmla="*/ 3107 w 20000"/>
                              <a:gd name="T79" fmla="*/ 17566 h 20000"/>
                              <a:gd name="T80" fmla="*/ 2629 w 20000"/>
                              <a:gd name="T81" fmla="*/ 17034 h 20000"/>
                              <a:gd name="T82" fmla="*/ 2390 w 20000"/>
                              <a:gd name="T83" fmla="*/ 16487 h 20000"/>
                              <a:gd name="T84" fmla="*/ 2271 w 20000"/>
                              <a:gd name="T85" fmla="*/ 16225 h 20000"/>
                              <a:gd name="T86" fmla="*/ 2111 w 20000"/>
                              <a:gd name="T87" fmla="*/ 15146 h 20000"/>
                              <a:gd name="T88" fmla="*/ 1952 w 20000"/>
                              <a:gd name="T89" fmla="*/ 14337 h 20000"/>
                              <a:gd name="T90" fmla="*/ 1474 w 20000"/>
                              <a:gd name="T91" fmla="*/ 13273 h 20000"/>
                              <a:gd name="T92" fmla="*/ 1195 w 20000"/>
                              <a:gd name="T93" fmla="*/ 11655 h 20000"/>
                              <a:gd name="T94" fmla="*/ 1036 w 20000"/>
                              <a:gd name="T95" fmla="*/ 10846 h 20000"/>
                              <a:gd name="T96" fmla="*/ 956 w 20000"/>
                              <a:gd name="T97" fmla="*/ 10052 h 20000"/>
                              <a:gd name="T98" fmla="*/ 797 w 20000"/>
                              <a:gd name="T99" fmla="*/ 8974 h 20000"/>
                              <a:gd name="T100" fmla="*/ 637 w 20000"/>
                              <a:gd name="T101" fmla="*/ 7903 h 20000"/>
                              <a:gd name="T102" fmla="*/ 558 w 20000"/>
                              <a:gd name="T103" fmla="*/ 7094 h 20000"/>
                              <a:gd name="T104" fmla="*/ 478 w 20000"/>
                              <a:gd name="T105" fmla="*/ 6285 h 20000"/>
                              <a:gd name="T106" fmla="*/ 319 w 20000"/>
                              <a:gd name="T107" fmla="*/ 4944 h 20000"/>
                              <a:gd name="T108" fmla="*/ 199 w 20000"/>
                              <a:gd name="T109" fmla="*/ 4404 h 20000"/>
                              <a:gd name="T110" fmla="*/ 80 w 20000"/>
                              <a:gd name="T111" fmla="*/ 3056 h 20000"/>
                              <a:gd name="T112" fmla="*/ 0 w 20000"/>
                              <a:gd name="T113" fmla="*/ 2524 h 20000"/>
                              <a:gd name="T114" fmla="*/ 40 w 20000"/>
                              <a:gd name="T115" fmla="*/ 1715 h 20000"/>
                              <a:gd name="T116" fmla="*/ 120 w 20000"/>
                              <a:gd name="T117" fmla="*/ 1184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0000" h="20000">
                                <a:moveTo>
                                  <a:pt x="112" y="0"/>
                                </a:moveTo>
                                <a:lnTo>
                                  <a:pt x="239" y="105"/>
                                </a:lnTo>
                                <a:lnTo>
                                  <a:pt x="199" y="105"/>
                                </a:lnTo>
                                <a:lnTo>
                                  <a:pt x="19910" y="0"/>
                                </a:lnTo>
                                <a:lnTo>
                                  <a:pt x="19998" y="1453"/>
                                </a:lnTo>
                                <a:lnTo>
                                  <a:pt x="19998" y="2524"/>
                                </a:lnTo>
                                <a:lnTo>
                                  <a:pt x="19958" y="2794"/>
                                </a:lnTo>
                                <a:lnTo>
                                  <a:pt x="19958" y="4674"/>
                                </a:lnTo>
                                <a:lnTo>
                                  <a:pt x="19918" y="4944"/>
                                </a:lnTo>
                                <a:lnTo>
                                  <a:pt x="19918" y="5206"/>
                                </a:lnTo>
                                <a:lnTo>
                                  <a:pt x="19878" y="5206"/>
                                </a:lnTo>
                                <a:lnTo>
                                  <a:pt x="19878" y="5483"/>
                                </a:lnTo>
                                <a:lnTo>
                                  <a:pt x="19799" y="5483"/>
                                </a:lnTo>
                                <a:lnTo>
                                  <a:pt x="19799" y="5753"/>
                                </a:lnTo>
                                <a:lnTo>
                                  <a:pt x="19759" y="5753"/>
                                </a:lnTo>
                                <a:lnTo>
                                  <a:pt x="19719" y="6015"/>
                                </a:lnTo>
                                <a:lnTo>
                                  <a:pt x="19639" y="6015"/>
                                </a:lnTo>
                                <a:lnTo>
                                  <a:pt x="19639" y="6285"/>
                                </a:lnTo>
                                <a:lnTo>
                                  <a:pt x="19440" y="6285"/>
                                </a:lnTo>
                                <a:lnTo>
                                  <a:pt x="19361" y="6554"/>
                                </a:lnTo>
                                <a:lnTo>
                                  <a:pt x="19161" y="6554"/>
                                </a:lnTo>
                                <a:lnTo>
                                  <a:pt x="19161" y="6824"/>
                                </a:lnTo>
                                <a:lnTo>
                                  <a:pt x="19002" y="6824"/>
                                </a:lnTo>
                                <a:lnTo>
                                  <a:pt x="19002" y="7094"/>
                                </a:lnTo>
                                <a:lnTo>
                                  <a:pt x="18843" y="7094"/>
                                </a:lnTo>
                                <a:lnTo>
                                  <a:pt x="18843" y="7356"/>
                                </a:lnTo>
                                <a:lnTo>
                                  <a:pt x="18484" y="7356"/>
                                </a:lnTo>
                                <a:lnTo>
                                  <a:pt x="18444" y="7633"/>
                                </a:lnTo>
                                <a:lnTo>
                                  <a:pt x="18325" y="7633"/>
                                </a:lnTo>
                                <a:lnTo>
                                  <a:pt x="18285" y="7903"/>
                                </a:lnTo>
                                <a:lnTo>
                                  <a:pt x="18205" y="7903"/>
                                </a:lnTo>
                                <a:lnTo>
                                  <a:pt x="18205" y="8165"/>
                                </a:lnTo>
                                <a:lnTo>
                                  <a:pt x="18166" y="8434"/>
                                </a:lnTo>
                                <a:lnTo>
                                  <a:pt x="17927" y="8434"/>
                                </a:lnTo>
                                <a:lnTo>
                                  <a:pt x="17887" y="8697"/>
                                </a:lnTo>
                                <a:lnTo>
                                  <a:pt x="17648" y="8697"/>
                                </a:lnTo>
                                <a:lnTo>
                                  <a:pt x="17608" y="8974"/>
                                </a:lnTo>
                                <a:lnTo>
                                  <a:pt x="17369" y="8974"/>
                                </a:lnTo>
                                <a:lnTo>
                                  <a:pt x="17329" y="9243"/>
                                </a:lnTo>
                                <a:lnTo>
                                  <a:pt x="17249" y="9506"/>
                                </a:lnTo>
                                <a:lnTo>
                                  <a:pt x="17209" y="9506"/>
                                </a:lnTo>
                                <a:lnTo>
                                  <a:pt x="17130" y="9783"/>
                                </a:lnTo>
                                <a:lnTo>
                                  <a:pt x="17050" y="9783"/>
                                </a:lnTo>
                                <a:lnTo>
                                  <a:pt x="17010" y="10052"/>
                                </a:lnTo>
                                <a:lnTo>
                                  <a:pt x="16891" y="10052"/>
                                </a:lnTo>
                                <a:lnTo>
                                  <a:pt x="16851" y="10315"/>
                                </a:lnTo>
                                <a:lnTo>
                                  <a:pt x="16771" y="10584"/>
                                </a:lnTo>
                                <a:lnTo>
                                  <a:pt x="16652" y="10584"/>
                                </a:lnTo>
                                <a:lnTo>
                                  <a:pt x="16572" y="10846"/>
                                </a:lnTo>
                                <a:lnTo>
                                  <a:pt x="16453" y="10846"/>
                                </a:lnTo>
                                <a:lnTo>
                                  <a:pt x="16413" y="11124"/>
                                </a:lnTo>
                                <a:lnTo>
                                  <a:pt x="16293" y="11124"/>
                                </a:lnTo>
                                <a:lnTo>
                                  <a:pt x="16253" y="11393"/>
                                </a:lnTo>
                                <a:lnTo>
                                  <a:pt x="16214" y="11393"/>
                                </a:lnTo>
                                <a:lnTo>
                                  <a:pt x="16174" y="11655"/>
                                </a:lnTo>
                                <a:lnTo>
                                  <a:pt x="16054" y="11655"/>
                                </a:lnTo>
                                <a:lnTo>
                                  <a:pt x="15815" y="11925"/>
                                </a:lnTo>
                                <a:lnTo>
                                  <a:pt x="15775" y="11925"/>
                                </a:lnTo>
                                <a:lnTo>
                                  <a:pt x="15536" y="12195"/>
                                </a:lnTo>
                                <a:lnTo>
                                  <a:pt x="15496" y="12464"/>
                                </a:lnTo>
                                <a:lnTo>
                                  <a:pt x="15417" y="12464"/>
                                </a:lnTo>
                                <a:lnTo>
                                  <a:pt x="15377" y="12734"/>
                                </a:lnTo>
                                <a:lnTo>
                                  <a:pt x="15297" y="12734"/>
                                </a:lnTo>
                                <a:lnTo>
                                  <a:pt x="15218" y="12996"/>
                                </a:lnTo>
                                <a:lnTo>
                                  <a:pt x="15178" y="12996"/>
                                </a:lnTo>
                                <a:lnTo>
                                  <a:pt x="15098" y="13273"/>
                                </a:lnTo>
                                <a:lnTo>
                                  <a:pt x="15058" y="13543"/>
                                </a:lnTo>
                                <a:lnTo>
                                  <a:pt x="14979" y="13543"/>
                                </a:lnTo>
                                <a:lnTo>
                                  <a:pt x="14899" y="13805"/>
                                </a:lnTo>
                                <a:lnTo>
                                  <a:pt x="14859" y="13805"/>
                                </a:lnTo>
                                <a:lnTo>
                                  <a:pt x="14819" y="14075"/>
                                </a:lnTo>
                                <a:lnTo>
                                  <a:pt x="14700" y="14075"/>
                                </a:lnTo>
                                <a:lnTo>
                                  <a:pt x="14620" y="14337"/>
                                </a:lnTo>
                                <a:lnTo>
                                  <a:pt x="14461" y="14337"/>
                                </a:lnTo>
                                <a:lnTo>
                                  <a:pt x="14421" y="14614"/>
                                </a:lnTo>
                                <a:lnTo>
                                  <a:pt x="14341" y="14884"/>
                                </a:lnTo>
                                <a:lnTo>
                                  <a:pt x="14102" y="14884"/>
                                </a:lnTo>
                                <a:lnTo>
                                  <a:pt x="13863" y="15146"/>
                                </a:lnTo>
                                <a:lnTo>
                                  <a:pt x="13425" y="15146"/>
                                </a:lnTo>
                                <a:lnTo>
                                  <a:pt x="13345" y="15423"/>
                                </a:lnTo>
                                <a:lnTo>
                                  <a:pt x="13106" y="15423"/>
                                </a:lnTo>
                                <a:lnTo>
                                  <a:pt x="13027" y="15693"/>
                                </a:lnTo>
                                <a:lnTo>
                                  <a:pt x="12788" y="15955"/>
                                </a:lnTo>
                                <a:lnTo>
                                  <a:pt x="12588" y="15955"/>
                                </a:lnTo>
                                <a:lnTo>
                                  <a:pt x="12588" y="16225"/>
                                </a:lnTo>
                                <a:lnTo>
                                  <a:pt x="12509" y="16225"/>
                                </a:lnTo>
                                <a:lnTo>
                                  <a:pt x="12429" y="16487"/>
                                </a:lnTo>
                                <a:lnTo>
                                  <a:pt x="12389" y="16487"/>
                                </a:lnTo>
                                <a:lnTo>
                                  <a:pt x="12310" y="16764"/>
                                </a:lnTo>
                                <a:lnTo>
                                  <a:pt x="12270" y="17034"/>
                                </a:lnTo>
                                <a:lnTo>
                                  <a:pt x="12230" y="17034"/>
                                </a:lnTo>
                                <a:lnTo>
                                  <a:pt x="12150" y="17296"/>
                                </a:lnTo>
                                <a:lnTo>
                                  <a:pt x="12110" y="17566"/>
                                </a:lnTo>
                                <a:lnTo>
                                  <a:pt x="11792" y="17843"/>
                                </a:lnTo>
                                <a:lnTo>
                                  <a:pt x="11712" y="18105"/>
                                </a:lnTo>
                                <a:lnTo>
                                  <a:pt x="11632" y="18105"/>
                                </a:lnTo>
                                <a:lnTo>
                                  <a:pt x="11592" y="18375"/>
                                </a:lnTo>
                                <a:lnTo>
                                  <a:pt x="11473" y="18375"/>
                                </a:lnTo>
                                <a:lnTo>
                                  <a:pt x="11393" y="18637"/>
                                </a:lnTo>
                                <a:lnTo>
                                  <a:pt x="11314" y="18637"/>
                                </a:lnTo>
                                <a:lnTo>
                                  <a:pt x="11274" y="18914"/>
                                </a:lnTo>
                                <a:lnTo>
                                  <a:pt x="11194" y="18914"/>
                                </a:lnTo>
                                <a:lnTo>
                                  <a:pt x="11154" y="19184"/>
                                </a:lnTo>
                                <a:lnTo>
                                  <a:pt x="10517" y="19184"/>
                                </a:lnTo>
                                <a:lnTo>
                                  <a:pt x="10437" y="19446"/>
                                </a:lnTo>
                                <a:lnTo>
                                  <a:pt x="9680" y="19446"/>
                                </a:lnTo>
                                <a:lnTo>
                                  <a:pt x="9601" y="19715"/>
                                </a:lnTo>
                                <a:lnTo>
                                  <a:pt x="9123" y="19715"/>
                                </a:lnTo>
                                <a:lnTo>
                                  <a:pt x="9083" y="19993"/>
                                </a:lnTo>
                                <a:lnTo>
                                  <a:pt x="7091" y="19993"/>
                                </a:lnTo>
                                <a:lnTo>
                                  <a:pt x="6852" y="19715"/>
                                </a:lnTo>
                                <a:lnTo>
                                  <a:pt x="6533" y="19715"/>
                                </a:lnTo>
                                <a:lnTo>
                                  <a:pt x="6294" y="19446"/>
                                </a:lnTo>
                                <a:lnTo>
                                  <a:pt x="5976" y="19446"/>
                                </a:lnTo>
                                <a:lnTo>
                                  <a:pt x="5657" y="19184"/>
                                </a:lnTo>
                                <a:lnTo>
                                  <a:pt x="5338" y="19184"/>
                                </a:lnTo>
                                <a:lnTo>
                                  <a:pt x="4063" y="18105"/>
                                </a:lnTo>
                                <a:lnTo>
                                  <a:pt x="3745" y="18105"/>
                                </a:lnTo>
                                <a:lnTo>
                                  <a:pt x="3426" y="17566"/>
                                </a:lnTo>
                                <a:lnTo>
                                  <a:pt x="3107" y="17566"/>
                                </a:lnTo>
                                <a:lnTo>
                                  <a:pt x="2789" y="17296"/>
                                </a:lnTo>
                                <a:lnTo>
                                  <a:pt x="2709" y="17296"/>
                                </a:lnTo>
                                <a:lnTo>
                                  <a:pt x="2629" y="17034"/>
                                </a:lnTo>
                                <a:lnTo>
                                  <a:pt x="2510" y="17034"/>
                                </a:lnTo>
                                <a:lnTo>
                                  <a:pt x="2470" y="16764"/>
                                </a:lnTo>
                                <a:lnTo>
                                  <a:pt x="2390" y="16487"/>
                                </a:lnTo>
                                <a:lnTo>
                                  <a:pt x="2311" y="16487"/>
                                </a:lnTo>
                                <a:lnTo>
                                  <a:pt x="2311" y="16225"/>
                                </a:lnTo>
                                <a:lnTo>
                                  <a:pt x="2271" y="16225"/>
                                </a:lnTo>
                                <a:lnTo>
                                  <a:pt x="2231" y="15955"/>
                                </a:lnTo>
                                <a:lnTo>
                                  <a:pt x="2151" y="15693"/>
                                </a:lnTo>
                                <a:lnTo>
                                  <a:pt x="2111" y="15146"/>
                                </a:lnTo>
                                <a:lnTo>
                                  <a:pt x="2032" y="14884"/>
                                </a:lnTo>
                                <a:lnTo>
                                  <a:pt x="1992" y="14884"/>
                                </a:lnTo>
                                <a:lnTo>
                                  <a:pt x="1952" y="14337"/>
                                </a:lnTo>
                                <a:lnTo>
                                  <a:pt x="1713" y="14075"/>
                                </a:lnTo>
                                <a:lnTo>
                                  <a:pt x="1713" y="13543"/>
                                </a:lnTo>
                                <a:lnTo>
                                  <a:pt x="1474" y="13273"/>
                                </a:lnTo>
                                <a:lnTo>
                                  <a:pt x="1394" y="12734"/>
                                </a:lnTo>
                                <a:lnTo>
                                  <a:pt x="1315" y="12464"/>
                                </a:lnTo>
                                <a:lnTo>
                                  <a:pt x="1195" y="11655"/>
                                </a:lnTo>
                                <a:lnTo>
                                  <a:pt x="1115" y="11393"/>
                                </a:lnTo>
                                <a:lnTo>
                                  <a:pt x="1115" y="11124"/>
                                </a:lnTo>
                                <a:lnTo>
                                  <a:pt x="1036" y="10846"/>
                                </a:lnTo>
                                <a:lnTo>
                                  <a:pt x="996" y="10584"/>
                                </a:lnTo>
                                <a:lnTo>
                                  <a:pt x="956" y="10584"/>
                                </a:lnTo>
                                <a:lnTo>
                                  <a:pt x="956" y="10052"/>
                                </a:lnTo>
                                <a:lnTo>
                                  <a:pt x="916" y="9783"/>
                                </a:lnTo>
                                <a:lnTo>
                                  <a:pt x="837" y="9506"/>
                                </a:lnTo>
                                <a:lnTo>
                                  <a:pt x="797" y="8974"/>
                                </a:lnTo>
                                <a:lnTo>
                                  <a:pt x="797" y="8697"/>
                                </a:lnTo>
                                <a:lnTo>
                                  <a:pt x="757" y="8697"/>
                                </a:lnTo>
                                <a:lnTo>
                                  <a:pt x="637" y="7903"/>
                                </a:lnTo>
                                <a:lnTo>
                                  <a:pt x="637" y="7356"/>
                                </a:lnTo>
                                <a:lnTo>
                                  <a:pt x="558" y="7356"/>
                                </a:lnTo>
                                <a:lnTo>
                                  <a:pt x="558" y="7094"/>
                                </a:lnTo>
                                <a:lnTo>
                                  <a:pt x="518" y="7094"/>
                                </a:lnTo>
                                <a:lnTo>
                                  <a:pt x="478" y="6824"/>
                                </a:lnTo>
                                <a:lnTo>
                                  <a:pt x="478" y="6285"/>
                                </a:lnTo>
                                <a:lnTo>
                                  <a:pt x="398" y="6015"/>
                                </a:lnTo>
                                <a:lnTo>
                                  <a:pt x="319" y="5483"/>
                                </a:lnTo>
                                <a:lnTo>
                                  <a:pt x="319" y="4944"/>
                                </a:lnTo>
                                <a:lnTo>
                                  <a:pt x="239" y="4674"/>
                                </a:lnTo>
                                <a:lnTo>
                                  <a:pt x="199" y="4674"/>
                                </a:lnTo>
                                <a:lnTo>
                                  <a:pt x="199" y="4404"/>
                                </a:lnTo>
                                <a:lnTo>
                                  <a:pt x="159" y="4404"/>
                                </a:lnTo>
                                <a:lnTo>
                                  <a:pt x="159" y="3603"/>
                                </a:lnTo>
                                <a:lnTo>
                                  <a:pt x="80" y="3056"/>
                                </a:lnTo>
                                <a:lnTo>
                                  <a:pt x="40" y="3056"/>
                                </a:lnTo>
                                <a:lnTo>
                                  <a:pt x="40" y="2794"/>
                                </a:lnTo>
                                <a:lnTo>
                                  <a:pt x="0" y="2524"/>
                                </a:lnTo>
                                <a:lnTo>
                                  <a:pt x="0" y="1993"/>
                                </a:lnTo>
                                <a:lnTo>
                                  <a:pt x="40" y="1993"/>
                                </a:lnTo>
                                <a:lnTo>
                                  <a:pt x="40" y="1715"/>
                                </a:lnTo>
                                <a:lnTo>
                                  <a:pt x="80" y="1715"/>
                                </a:lnTo>
                                <a:lnTo>
                                  <a:pt x="80" y="1184"/>
                                </a:lnTo>
                                <a:lnTo>
                                  <a:pt x="120" y="1184"/>
                                </a:lnTo>
                                <a:lnTo>
                                  <a:pt x="120" y="105"/>
                                </a:lnTo>
                                <a:lnTo>
                                  <a:pt x="112" y="0"/>
                                </a:lnTo>
                                <a:close/>
                              </a:path>
                            </a:pathLst>
                          </a:custGeom>
                          <a:solidFill>
                            <a:srgbClr val="BFBFBF"/>
                          </a:solidFill>
                          <a:ln w="9525">
                            <a:solidFill>
                              <a:srgbClr val="000000"/>
                            </a:solidFill>
                            <a:round/>
                            <a:headEnd type="triangle" w="sm" len="lg"/>
                            <a:tailEnd type="triangle" w="sm" len="lg"/>
                          </a:ln>
                        </wps:spPr>
                        <wps:bodyPr rot="0" vert="horz" wrap="square" lIns="91440" tIns="45720" rIns="91440" bIns="45720" anchor="t" anchorCtr="0" upright="1">
                          <a:noAutofit/>
                        </wps:bodyPr>
                      </wps:wsp>
                      <wps:wsp>
                        <wps:cNvPr id="15" name="Rectangle 26"/>
                        <wps:cNvSpPr>
                          <a:spLocks noChangeArrowheads="1"/>
                        </wps:cNvSpPr>
                        <wps:spPr bwMode="auto">
                          <a:xfrm>
                            <a:off x="960" y="1064"/>
                            <a:ext cx="568" cy="21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4CA7BD" w14:textId="77777777" w:rsidR="004F70CB" w:rsidRDefault="004F70CB" w:rsidP="004F70CB">
                              <w:pPr>
                                <w:jc w:val="center"/>
                              </w:pPr>
                              <w:r>
                                <w:t>1</w:t>
                              </w:r>
                            </w:p>
                          </w:txbxContent>
                        </wps:txbx>
                        <wps:bodyPr rot="0" vert="horz" wrap="square" lIns="12700" tIns="12700" rIns="12700" bIns="12700" anchor="t" anchorCtr="0" upright="1">
                          <a:noAutofit/>
                        </wps:bodyPr>
                      </wps:wsp>
                      <wps:wsp>
                        <wps:cNvPr id="16" name="Rectangle 27"/>
                        <wps:cNvSpPr>
                          <a:spLocks noChangeArrowheads="1"/>
                        </wps:cNvSpPr>
                        <wps:spPr bwMode="auto">
                          <a:xfrm>
                            <a:off x="8031" y="0"/>
                            <a:ext cx="568" cy="2135"/>
                          </a:xfrm>
                          <a:prstGeom prst="rect">
                            <a:avLst/>
                          </a:prstGeom>
                          <a:solidFill>
                            <a:srgbClr val="BFBFBF"/>
                          </a:solidFill>
                          <a:ln w="9525">
                            <a:solidFill>
                              <a:srgbClr val="000000"/>
                            </a:solidFill>
                            <a:miter lim="800000"/>
                            <a:headEnd/>
                            <a:tailEnd/>
                          </a:ln>
                        </wps:spPr>
                        <wps:txbx>
                          <w:txbxContent>
                            <w:p w14:paraId="5231A80C" w14:textId="77777777" w:rsidR="004F70CB" w:rsidRDefault="004F70CB" w:rsidP="004F70CB">
                              <w:pPr>
                                <w:jc w:val="center"/>
                              </w:pPr>
                              <w:r>
                                <w:t>2</w:t>
                              </w:r>
                            </w:p>
                          </w:txbxContent>
                        </wps:txbx>
                        <wps:bodyPr rot="0" vert="horz" wrap="square" lIns="12700" tIns="12700" rIns="12700" bIns="12700" anchor="t" anchorCtr="0" upright="1">
                          <a:noAutofit/>
                        </wps:bodyPr>
                      </wps:wsp>
                      <wps:wsp>
                        <wps:cNvPr id="17" name="Rectangle 28"/>
                        <wps:cNvSpPr>
                          <a:spLocks noChangeArrowheads="1"/>
                        </wps:cNvSpPr>
                        <wps:spPr bwMode="auto">
                          <a:xfrm>
                            <a:off x="8031" y="7446"/>
                            <a:ext cx="568" cy="2135"/>
                          </a:xfrm>
                          <a:prstGeom prst="rect">
                            <a:avLst/>
                          </a:prstGeom>
                          <a:solidFill>
                            <a:srgbClr val="BFBFBF"/>
                          </a:solidFill>
                          <a:ln w="9525">
                            <a:solidFill>
                              <a:srgbClr val="000000"/>
                            </a:solidFill>
                            <a:miter lim="800000"/>
                            <a:headEnd/>
                            <a:tailEnd/>
                          </a:ln>
                        </wps:spPr>
                        <wps:txbx>
                          <w:txbxContent>
                            <w:p w14:paraId="27969A9D" w14:textId="77777777" w:rsidR="004F70CB" w:rsidRDefault="004F70CB" w:rsidP="004F70CB">
                              <w:pPr>
                                <w:jc w:val="center"/>
                              </w:pPr>
                              <w:r>
                                <w:t>3</w:t>
                              </w:r>
                            </w:p>
                          </w:txbxContent>
                        </wps:txbx>
                        <wps:bodyPr rot="0" vert="horz" wrap="square" lIns="12700" tIns="12700" rIns="12700" bIns="12700" anchor="t" anchorCtr="0" upright="1">
                          <a:noAutofit/>
                        </wps:bodyPr>
                      </wps:wsp>
                      <wps:wsp>
                        <wps:cNvPr id="18" name="Rectangle 29"/>
                        <wps:cNvSpPr>
                          <a:spLocks noChangeArrowheads="1"/>
                        </wps:cNvSpPr>
                        <wps:spPr bwMode="auto">
                          <a:xfrm>
                            <a:off x="8031" y="17865"/>
                            <a:ext cx="568" cy="2135"/>
                          </a:xfrm>
                          <a:prstGeom prst="rect">
                            <a:avLst/>
                          </a:prstGeom>
                          <a:solidFill>
                            <a:srgbClr val="BFBFBF"/>
                          </a:solidFill>
                          <a:ln w="9525">
                            <a:solidFill>
                              <a:srgbClr val="000000"/>
                            </a:solidFill>
                            <a:miter lim="800000"/>
                            <a:headEnd/>
                            <a:tailEnd/>
                          </a:ln>
                        </wps:spPr>
                        <wps:txbx>
                          <w:txbxContent>
                            <w:p w14:paraId="0504162D" w14:textId="77777777" w:rsidR="004F70CB" w:rsidRDefault="004F70CB" w:rsidP="004F70CB">
                              <w:pPr>
                                <w:jc w:val="center"/>
                              </w:pPr>
                              <w:r>
                                <w:t>4</w:t>
                              </w:r>
                            </w:p>
                          </w:txbxContent>
                        </wps:txbx>
                        <wps:bodyPr rot="0" vert="horz" wrap="square" lIns="12700" tIns="12700" rIns="12700" bIns="12700" anchor="t" anchorCtr="0" upright="1">
                          <a:noAutofit/>
                        </wps:bodyPr>
                      </wps:wsp>
                      <wps:wsp>
                        <wps:cNvPr id="19" name="Rectangle 30"/>
                        <wps:cNvSpPr>
                          <a:spLocks noChangeArrowheads="1"/>
                        </wps:cNvSpPr>
                        <wps:spPr bwMode="auto">
                          <a:xfrm>
                            <a:off x="17365" y="2127"/>
                            <a:ext cx="567" cy="2135"/>
                          </a:xfrm>
                          <a:prstGeom prst="rect">
                            <a:avLst/>
                          </a:prstGeom>
                          <a:solidFill>
                            <a:srgbClr val="BFBFBF"/>
                          </a:solidFill>
                          <a:ln w="9525">
                            <a:solidFill>
                              <a:srgbClr val="000000"/>
                            </a:solidFill>
                            <a:miter lim="800000"/>
                            <a:headEnd/>
                            <a:tailEnd/>
                          </a:ln>
                        </wps:spPr>
                        <wps:txbx>
                          <w:txbxContent>
                            <w:p w14:paraId="3350397F" w14:textId="77777777" w:rsidR="004F70CB" w:rsidRDefault="004F70CB" w:rsidP="004F70CB">
                              <w:r>
                                <w:t>5</w:t>
                              </w:r>
                            </w:p>
                          </w:txbxContent>
                        </wps:txbx>
                        <wps:bodyPr rot="0" vert="horz" wrap="square" lIns="12700" tIns="12700" rIns="12700" bIns="12700" anchor="t" anchorCtr="0" upright="1">
                          <a:noAutofit/>
                        </wps:bodyPr>
                      </wps:wsp>
                      <wps:wsp>
                        <wps:cNvPr id="20" name="Rectangle 31"/>
                        <wps:cNvSpPr>
                          <a:spLocks noChangeArrowheads="1"/>
                        </wps:cNvSpPr>
                        <wps:spPr bwMode="auto">
                          <a:xfrm>
                            <a:off x="1809" y="1910"/>
                            <a:ext cx="1981" cy="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32"/>
                        <wps:cNvSpPr>
                          <a:spLocks noChangeArrowheads="1"/>
                        </wps:cNvSpPr>
                        <wps:spPr bwMode="auto">
                          <a:xfrm>
                            <a:off x="8880" y="846"/>
                            <a:ext cx="1981" cy="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33"/>
                        <wps:cNvSpPr>
                          <a:spLocks noChangeArrowheads="1"/>
                        </wps:cNvSpPr>
                        <wps:spPr bwMode="auto">
                          <a:xfrm>
                            <a:off x="9162" y="12547"/>
                            <a:ext cx="1982" cy="532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Rectangle 34"/>
                        <wps:cNvSpPr>
                          <a:spLocks noChangeArrowheads="1"/>
                        </wps:cNvSpPr>
                        <wps:spPr bwMode="auto">
                          <a:xfrm>
                            <a:off x="5768" y="6165"/>
                            <a:ext cx="1982" cy="638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35"/>
                        <wps:cNvSpPr>
                          <a:spLocks noChangeArrowheads="1"/>
                        </wps:cNvSpPr>
                        <wps:spPr bwMode="auto">
                          <a:xfrm>
                            <a:off x="15102" y="1910"/>
                            <a:ext cx="1982" cy="532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Line 36"/>
                        <wps:cNvCnPr>
                          <a:cxnSpLocks noChangeShapeType="1"/>
                        </wps:cNvCnPr>
                        <wps:spPr bwMode="auto">
                          <a:xfrm flipH="1" flipV="1">
                            <a:off x="8314" y="2974"/>
                            <a:ext cx="568" cy="2135"/>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s:wsp>
                        <wps:cNvPr id="26" name="Line 37"/>
                        <wps:cNvCnPr>
                          <a:cxnSpLocks noChangeShapeType="1"/>
                        </wps:cNvCnPr>
                        <wps:spPr bwMode="auto">
                          <a:xfrm flipV="1">
                            <a:off x="7748" y="10419"/>
                            <a:ext cx="568" cy="1072"/>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s:wsp>
                        <wps:cNvPr id="27" name="Line 38"/>
                        <wps:cNvCnPr>
                          <a:cxnSpLocks noChangeShapeType="1"/>
                        </wps:cNvCnPr>
                        <wps:spPr bwMode="auto">
                          <a:xfrm flipH="1">
                            <a:off x="8597" y="14674"/>
                            <a:ext cx="567" cy="2135"/>
                          </a:xfrm>
                          <a:prstGeom prst="line">
                            <a:avLst/>
                          </a:prstGeom>
                          <a:noFill/>
                          <a:ln w="9525">
                            <a:solidFill>
                              <a:srgbClr val="000000"/>
                            </a:solidFill>
                            <a:round/>
                            <a:headEnd type="none" w="sm" len="lg"/>
                            <a:tailEnd type="triangle" w="sm"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739B426A" id="Group 13" o:spid="_x0000_s1028" style="position:absolute;margin-left:-.2pt;margin-top:4.05pt;width:502.05pt;height:133.5pt;z-index:25167155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" o:allowincell="f">
                <v:shape id="Freeform 25" o:spid="_x0000_s1029"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" path="m112,l239,105r-40,l19910,r88,1453l19998,2524r-40,270l19958,4674r-40,270l19918,5206r-40,l19878,5483r-79,l19799,5753r-40,l19719,6015r-80,l19639,6285r-199,l19361,6554r-200,l19161,6824r-159,l19002,7094r-159,l18843,7356r-359,l18444,7633r-119,l18285,7903r-80,l18205,8165r-39,269l17927,8434r-40,263l17648,8697r-40,277l17369,8974r-40,269l17249,9506r-40,l17130,9783r-80,l17010,10052r-119,l16851,10315r-80,269l16652,10584r-80,262l16453,10846r-40,278l16293,11124r-40,269l16214,11393r-40,262l16054,11655r-239,270l15775,11925r-239,270l15496,12464r-79,l15377,12734r-80,l15218,12996r-40,l15098,13273r-40,270l14979,13543r-80,262l14859,13805r-40,270l14700,14075r-80,262l14461,14337r-40,277l14341,14884r-239,l13863,15146r-438,l13345,15423r-239,l13027,15693r-239,262l12588,15955r,270l12509,16225r-80,262l12389,16487r-79,277l12270,17034r-40,l12150,17296r-40,270l11792,17843r-80,262l11632,18105r-40,270l11473,18375r-80,262l11314,18637r-40,277l11194,18914r-40,270l10517,19184r-80,262l9680,19446r-79,269l9123,19715r-40,278l7091,19993r-239,-278l6533,19715r-239,-269l5976,19446r-319,-262l5338,19184,4063,18105r-318,l3426,17566r-319,l2789,17296r-80,l2629,17034r-119,l2470,16764r-80,-277l2311,16487r,-262l2271,16225r-40,-270l2151,15693r-40,-547l2032,14884r-40,l1952,14337r-239,-262l1713,13543r-239,-270l1394,12734r-79,-270l1195,11655r-80,-262l1115,11124r-79,-278l996,10584r-40,l956,10052,916,9783,837,9506,797,8974r,-277l757,8697,637,7903r,-547l558,7356r,-262l518,7094,478,6824r,-539l398,6015,319,5483r,-539l239,4674r-40,l199,4404r-40,l159,3603,80,3056r-40,l40,2794,,2524,,1993r40,l40,1715r40,l80,1184r40,l120,105,112,xe" fillcolor="#bfbfbf">
                  <v:stroke startarrow="block" startarrowwidth="narrow" startarrowlength="long" endarrow="block" endarrowwidth="narrow" endarrowlength="long"/>
                  <v:path arrowok="t" o:connecttype="custom" o:connectlocs="199,105;19998,2524;19918,4944;19878,5483;19759,5753;19639,6285;19161,6554;19002,7094;18484,7356;18285,7903;18166,8434;17648,8697;17329,9243;17130,9783;16891,10052;16652,10584;16413,11124;16214,11393;15815,11925;15496,12464;15297,12734;15098,13273;14899,13805;14700,14075;14421,14614;13863,15146;13106,15423;12588,15955;12429,16487;12270,17034;12110,17566;11632,18105;11393,18637;11194,18914;10437,19446;9123,19715;6852,19715;5976,19446;4063,18105;3107,17566;2629,17034;2390,16487;2271,16225;2111,15146;1952,14337;1474,13273;1195,11655;1036,10846;956,10052;797,8974;637,7903;558,7094;478,6285;319,4944;199,4404;80,3056;0,2524;40,1715;120,1184" o:connectangles="0,0,0,0,0,0,0,0,0,0,0,0,0,0,0,0,0,0,0,0,0,0,0,0,0,0,0,0,0,0,0,0,0,0,0,0,0,0,0,0,0,0,0,0,0,0,0,0,0,0,0,0,0,0,0,0,0,0,0"/>
                </v:shape>
                <v:rect id="Rectangle 26" o:spid="_x0000_s1030" style="position:absolute;left:960;top:1064;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" filled="f">
                  <v:textbox inset="1pt,1pt,1pt,1pt">
                    <w:txbxContent>
                      <w:p w14:paraId="344CA7BD" w14:textId="77777777" w:rsidR="004F70CB" w:rsidRDefault="004F70CB" w:rsidP="004F70CB">
                        <w:pPr>
                          <w:jc w:val="center"/>
                        </w:pPr>
                        <w:r>
                          <w:t>1</w:t>
                        </w:r>
                      </w:p>
                    </w:txbxContent>
                  </v:textbox>
                </v:rect>
                <v:rect id="Rectangle 27" o:spid="_x0000_s1031" style="position:absolute;left:8031;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" fillcolor="#bfbfbf">
                  <v:textbox inset="1pt,1pt,1pt,1pt">
                    <w:txbxContent>
                      <w:p w14:paraId="5231A80C" w14:textId="77777777" w:rsidR="004F70CB" w:rsidRDefault="004F70CB" w:rsidP="004F70CB">
                        <w:pPr>
                          <w:jc w:val="center"/>
                        </w:pPr>
                        <w:r>
                          <w:t>2</w:t>
                        </w:r>
                      </w:p>
                    </w:txbxContent>
                  </v:textbox>
                </v:rect>
                <v:rect id="Rectangle 28" o:spid="_x0000_s1032" style="position:absolute;left:8031;top:7446;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" fillcolor="#bfbfbf">
                  <v:textbox inset="1pt,1pt,1pt,1pt">
                    <w:txbxContent>
                      <w:p w14:paraId="27969A9D" w14:textId="77777777" w:rsidR="004F70CB" w:rsidRDefault="004F70CB" w:rsidP="004F70CB">
                        <w:pPr>
                          <w:jc w:val="center"/>
                        </w:pPr>
                        <w:r>
                          <w:t>3</w:t>
                        </w:r>
                      </w:p>
                    </w:txbxContent>
                  </v:textbox>
                </v:rect>
                <v:rect id="Rectangle 29" o:spid="_x0000_s1033" style="position:absolute;left:8031;top:17865;width:568;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" fillcolor="#bfbfbf">
                  <v:textbox inset="1pt,1pt,1pt,1pt">
                    <w:txbxContent>
                      <w:p w14:paraId="0504162D" w14:textId="77777777" w:rsidR="004F70CB" w:rsidRDefault="004F70CB" w:rsidP="004F70CB">
                        <w:pPr>
                          <w:jc w:val="center"/>
                        </w:pPr>
                        <w:r>
                          <w:t>4</w:t>
                        </w:r>
                      </w:p>
                    </w:txbxContent>
                  </v:textbox>
                </v:rect>
                <v:rect id="Rectangle 30" o:spid="_x0000_s1034" style="position:absolute;left:17365;top:2127;width:567;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" fillcolor="#bfbfbf">
                  <v:textbox inset="1pt,1pt,1pt,1pt">
                    <w:txbxContent>
                      <w:p w14:paraId="3350397F" w14:textId="77777777" w:rsidR="004F70CB" w:rsidRDefault="004F70CB" w:rsidP="004F70CB">
                        <w:r>
                          <w:t>5</w:t>
                        </w:r>
                      </w:p>
                    </w:txbxContent>
                  </v:textbox>
                </v:rect>
                <v:rect id="Rectangle 31" o:spid="_x0000_s1035" style="position:absolute;left:1809;top:1910;width:1981;height:6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" filled="f"/>
                <v:rect id="Rectangle 32" o:spid="_x0000_s1036" style="position:absolute;left:8880;top:846;width:1981;height:6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" filled="f"/>
                <v:rect id="Rectangle 33" o:spid="_x0000_s1037" style="position:absolute;left:9162;top:12547;width:1982;height:5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rect id="Rectangle 34" o:spid="_x0000_s1038" style="position:absolute;left:5768;top:6165;width:1982;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2awwAAANsAAAAPAAAAZHJzL2Rvd25yZXYueG1sRI9Ba8JA&#10;FITvQv/D8gq96aYR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LmMtmsMAAADbAAAADwAA&#10;AAAAAAAAAAAAAAAHAgAAZHJzL2Rvd25yZXYueG1sUEsFBgAAAAADAAMAtwAAAPcCAAAAAA==&#10;" filled="f"/>
                <v:rect id="Rectangle 35" o:spid="_x0000_s1039" style="position:absolute;left:15102;top:1910;width:1982;height:5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line id="Line 36" o:spid="_x0000_s1040" style="position:absolute;flip:x y;visibility:visible;mso-wrap-style:square" from="8314,2974" to="8882,5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">
                  <v:stroke startarrowwidth="narrow" startarrowlength="long" endarrow="block" endarrowwidth="narrow" endarrowlength="long"/>
                </v:line>
                <v:line id="Line 37" o:spid="_x0000_s1041" style="position:absolute;flip:y;visibility:visible;mso-wrap-style:square" from="7748,10419" to="8316,11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">
                  <v:stroke startarrowwidth="narrow" startarrowlength="long" endarrow="block" endarrowwidth="narrow" endarrowlength="long"/>
                </v:line>
                <v:line id="Line 38" o:spid="_x0000_s1042" style="position:absolute;flip:x;visibility:visible;mso-wrap-style:square" from="8597,14674" to="9164,16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">
                  <v:stroke startarrowwidth="narrow" startarrowlength="long" endarrow="block" endarrowwidth="narrow" endarrowlength="long"/>
                </v:line>
              </v:group>
            </w:pict>
          </mc:Fallback>
        </mc:AlternateContent>
      </w:r>
    </w:p>
    <w:p w14:paraId="2276636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CFDE8D"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999E49"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F5A594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81F848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7C2D295A" w14:textId="77777777" w:rsidR="004F70CB" w:rsidRPr="00E47A0E" w:rsidRDefault="004F70CB" w:rsidP="004F70CB">
      <w:pPr>
        <w:overflowPunct w:val="0"/>
        <w:autoSpaceDE w:val="0"/>
        <w:autoSpaceDN w:val="0"/>
        <w:adjustRightInd w:val="0"/>
        <w:textAlignment w:val="baseline"/>
        <w:rPr>
          <w:rFonts w:ascii="Calibri" w:hAnsi="Calibri"/>
          <w:sz w:val="24"/>
        </w:rPr>
      </w:pPr>
    </w:p>
    <w:p w14:paraId="6B9865D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088DF5F"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DEE24B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4044FB6" w14:textId="77777777" w:rsidR="004F70CB" w:rsidRDefault="004F70CB" w:rsidP="004F70CB">
      <w:pPr>
        <w:overflowPunct w:val="0"/>
        <w:autoSpaceDE w:val="0"/>
        <w:autoSpaceDN w:val="0"/>
        <w:adjustRightInd w:val="0"/>
        <w:textAlignment w:val="baseline"/>
        <w:rPr>
          <w:rFonts w:ascii="Calibri" w:hAnsi="Calibri"/>
          <w:sz w:val="24"/>
        </w:rPr>
      </w:pPr>
    </w:p>
    <w:tbl>
      <w:tblPr>
        <w:tblW w:w="907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2268"/>
        <w:gridCol w:w="1134"/>
        <w:gridCol w:w="1134"/>
        <w:gridCol w:w="1134"/>
        <w:gridCol w:w="1134"/>
        <w:gridCol w:w="1134"/>
        <w:gridCol w:w="1134"/>
      </w:tblGrid>
      <w:tr w:rsidR="004F70CB" w:rsidRPr="008266BA" w14:paraId="0D52D396" w14:textId="77777777" w:rsidTr="00734D80">
        <w:tc>
          <w:tcPr>
            <w:tcW w:w="2268" w:type="dxa"/>
            <w:tcBorders>
              <w:top w:val="single" w:sz="8" w:space="0" w:color="4F81BD"/>
              <w:left w:val="single" w:sz="8" w:space="0" w:color="4F81BD"/>
              <w:bottom w:val="single" w:sz="18" w:space="0" w:color="4F81BD"/>
              <w:right w:val="single" w:sz="8" w:space="0" w:color="4F81BD"/>
            </w:tcBorders>
            <w:shd w:val="clear" w:color="auto" w:fill="auto"/>
          </w:tcPr>
          <w:p w14:paraId="5472C5EB"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Location IN river</w:t>
            </w:r>
          </w:p>
          <w:p w14:paraId="521FA92D"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noProof/>
                <w:sz w:val="24"/>
              </w:rPr>
              <mc:AlternateContent>
                <mc:Choice Requires="wps">
                  <w:drawing>
                    <wp:anchor distT="0" distB="0" distL="114300" distR="114300" simplePos="0" relativeHeight="251672576" behindDoc="0" locked="0" layoutInCell="1" allowOverlap="1" wp14:anchorId="5C9FF43B" wp14:editId="7F696288">
                      <wp:simplePos x="0" y="0"/>
                      <wp:positionH relativeFrom="column">
                        <wp:posOffset>663575</wp:posOffset>
                      </wp:positionH>
                      <wp:positionV relativeFrom="paragraph">
                        <wp:posOffset>-5715</wp:posOffset>
                      </wp:positionV>
                      <wp:extent cx="685800" cy="0"/>
                      <wp:effectExtent l="6350" t="53975" r="22225" b="603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991DD81" id="_x0000_t32" coordsize="21600,21600" o:spt="32" o:oned="t" path="m,l21600,21600e" filled="f">
                      <v:path arrowok="t" fillok="f" o:connecttype="none"/>
                      <o:lock v:ext="edit" shapetype="t"/>
                    </v:shapetype>
                    <v:shape id="Straight Arrow Connector 12" o:spid="_x0000_s1026" type="#_x0000_t32" style="position:absolute;margin-left:52.25pt;margin-top:-.45pt;width:5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">
                      <v:stroke endarrow="block"/>
                    </v:shape>
                  </w:pict>
                </mc:Fallback>
              </mc:AlternateContent>
            </w:r>
          </w:p>
          <w:p w14:paraId="23AA1744"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Data collection point (on map)</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4F4B3F1A"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1</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14C0B984"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2</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4099B41A"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3</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639F174B"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4</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694D8DE2"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5</w:t>
            </w:r>
          </w:p>
        </w:tc>
        <w:tc>
          <w:tcPr>
            <w:tcW w:w="1134" w:type="dxa"/>
            <w:tcBorders>
              <w:top w:val="single" w:sz="8" w:space="0" w:color="4F81BD"/>
              <w:left w:val="single" w:sz="8" w:space="0" w:color="4F81BD"/>
              <w:bottom w:val="single" w:sz="18" w:space="0" w:color="4F81BD"/>
              <w:right w:val="single" w:sz="8" w:space="0" w:color="4F81BD"/>
            </w:tcBorders>
            <w:shd w:val="clear" w:color="auto" w:fill="auto"/>
          </w:tcPr>
          <w:p w14:paraId="5F48F7AF" w14:textId="77777777" w:rsidR="004F70CB" w:rsidRPr="008266BA" w:rsidRDefault="004F70CB" w:rsidP="00734D80">
            <w:pPr>
              <w:overflowPunct w:val="0"/>
              <w:autoSpaceDE w:val="0"/>
              <w:autoSpaceDN w:val="0"/>
              <w:adjustRightInd w:val="0"/>
              <w:textAlignment w:val="baseline"/>
              <w:rPr>
                <w:rFonts w:ascii="Calibri" w:hAnsi="Calibri"/>
                <w:b/>
                <w:bCs/>
                <w:sz w:val="24"/>
              </w:rPr>
            </w:pPr>
            <w:r w:rsidRPr="008266BA">
              <w:rPr>
                <w:rFonts w:ascii="Calibri" w:hAnsi="Calibri"/>
                <w:b/>
                <w:bCs/>
                <w:sz w:val="24"/>
              </w:rPr>
              <w:t>Orange</w:t>
            </w:r>
          </w:p>
        </w:tc>
      </w:tr>
      <w:tr w:rsidR="004F70CB" w:rsidRPr="008266BA" w14:paraId="572BF523"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3D8BE142"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A4D6A8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46FDB1A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D9585B3"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C36EDA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2491B42"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9A76DCB"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75D081E7"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4C682B3D"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534F8FBC"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E4A1190"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6A909B3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89FD8B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37499363"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CA80B91"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656397FA"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5B147F04"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3C599F4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55407D6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6178FA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70EE5B6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335233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894894A"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2321276E"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38CA363A"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08F11D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BABEC2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D8F4A7E"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1D2991B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5EC75645"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0457188"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3825DF56"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D3DFEE"/>
          </w:tcPr>
          <w:p w14:paraId="49F26334"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72D49D3A"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1A0A404"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6AC127A9"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0F1B620D"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288D5687"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D3DFEE"/>
          </w:tcPr>
          <w:p w14:paraId="513D4FA9"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r w:rsidR="004F70CB" w:rsidRPr="008266BA" w14:paraId="4ADCF4DD" w14:textId="77777777" w:rsidTr="00734D80">
        <w:tc>
          <w:tcPr>
            <w:tcW w:w="2268" w:type="dxa"/>
            <w:tcBorders>
              <w:top w:val="single" w:sz="8" w:space="0" w:color="4F81BD"/>
              <w:left w:val="single" w:sz="8" w:space="0" w:color="4F81BD"/>
              <w:bottom w:val="single" w:sz="8" w:space="0" w:color="4F81BD"/>
              <w:right w:val="single" w:sz="8" w:space="0" w:color="4F81BD"/>
            </w:tcBorders>
            <w:shd w:val="clear" w:color="auto" w:fill="auto"/>
          </w:tcPr>
          <w:p w14:paraId="1FF5B106" w14:textId="77777777" w:rsidR="004F70CB" w:rsidRPr="008266BA" w:rsidRDefault="004F70CB" w:rsidP="00734D80">
            <w:pPr>
              <w:overflowPunct w:val="0"/>
              <w:autoSpaceDE w:val="0"/>
              <w:autoSpaceDN w:val="0"/>
              <w:adjustRightInd w:val="0"/>
              <w:textAlignment w:val="baseline"/>
              <w:rPr>
                <w:rFonts w:ascii="Calibri" w:hAnsi="Calibri"/>
                <w:bCs/>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F94F14C"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7FF9BA56"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2A6E6B42"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691579BF"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77EC8C1E" w14:textId="77777777" w:rsidR="004F70CB" w:rsidRPr="008266BA" w:rsidRDefault="004F70CB" w:rsidP="00734D80">
            <w:pPr>
              <w:overflowPunct w:val="0"/>
              <w:autoSpaceDE w:val="0"/>
              <w:autoSpaceDN w:val="0"/>
              <w:adjustRightInd w:val="0"/>
              <w:textAlignment w:val="baseline"/>
              <w:rPr>
                <w:rFonts w:ascii="Calibri" w:hAnsi="Calibri"/>
                <w:b/>
                <w:sz w:val="24"/>
              </w:rPr>
            </w:pPr>
          </w:p>
        </w:tc>
        <w:tc>
          <w:tcPr>
            <w:tcW w:w="1134" w:type="dxa"/>
            <w:tcBorders>
              <w:top w:val="single" w:sz="8" w:space="0" w:color="4F81BD"/>
              <w:left w:val="single" w:sz="8" w:space="0" w:color="4F81BD"/>
              <w:bottom w:val="single" w:sz="8" w:space="0" w:color="4F81BD"/>
              <w:right w:val="single" w:sz="8" w:space="0" w:color="4F81BD"/>
            </w:tcBorders>
            <w:shd w:val="clear" w:color="auto" w:fill="auto"/>
          </w:tcPr>
          <w:p w14:paraId="48C86524" w14:textId="77777777" w:rsidR="004F70CB" w:rsidRPr="008266BA" w:rsidRDefault="004F70CB" w:rsidP="00734D80">
            <w:pPr>
              <w:overflowPunct w:val="0"/>
              <w:autoSpaceDE w:val="0"/>
              <w:autoSpaceDN w:val="0"/>
              <w:adjustRightInd w:val="0"/>
              <w:textAlignment w:val="baseline"/>
              <w:rPr>
                <w:rFonts w:ascii="Calibri" w:hAnsi="Calibri"/>
                <w:b/>
                <w:sz w:val="24"/>
              </w:rPr>
            </w:pPr>
          </w:p>
        </w:tc>
      </w:tr>
    </w:tbl>
    <w:p w14:paraId="19AA9383" w14:textId="77777777" w:rsidR="004F70CB" w:rsidRDefault="004F70CB" w:rsidP="004F70CB">
      <w:pPr>
        <w:overflowPunct w:val="0"/>
        <w:autoSpaceDE w:val="0"/>
        <w:autoSpaceDN w:val="0"/>
        <w:adjustRightInd w:val="0"/>
        <w:textAlignment w:val="baseline"/>
        <w:rPr>
          <w:rFonts w:ascii="Calibri" w:hAnsi="Calibri"/>
          <w:sz w:val="24"/>
        </w:rPr>
      </w:pPr>
    </w:p>
    <w:p w14:paraId="3FE9B82B" w14:textId="77777777" w:rsidR="004F70CB" w:rsidRDefault="004F70CB" w:rsidP="004F70CB">
      <w:pPr>
        <w:overflowPunct w:val="0"/>
        <w:autoSpaceDE w:val="0"/>
        <w:autoSpaceDN w:val="0"/>
        <w:adjustRightInd w:val="0"/>
        <w:textAlignment w:val="baseline"/>
        <w:rPr>
          <w:rFonts w:ascii="Calibri" w:hAnsi="Calibri"/>
          <w:sz w:val="24"/>
        </w:rPr>
      </w:pPr>
    </w:p>
    <w:p w14:paraId="044B309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39340E8" w14:textId="77777777" w:rsidR="004F70CB" w:rsidRPr="00E47A0E" w:rsidRDefault="004F70CB" w:rsidP="004F70CB">
      <w:pPr>
        <w:overflowPunct w:val="0"/>
        <w:autoSpaceDE w:val="0"/>
        <w:autoSpaceDN w:val="0"/>
        <w:adjustRightInd w:val="0"/>
        <w:textAlignment w:val="baseline"/>
        <w:rPr>
          <w:rFonts w:ascii="Calibri" w:hAnsi="Calibri"/>
          <w:b/>
          <w:sz w:val="24"/>
        </w:rPr>
      </w:pPr>
      <w:r>
        <w:rPr>
          <w:rFonts w:ascii="Calibri" w:hAnsi="Calibri"/>
          <w:b/>
          <w:sz w:val="24"/>
        </w:rPr>
        <w:br w:type="page"/>
      </w:r>
      <w:r w:rsidRPr="00E47A0E">
        <w:rPr>
          <w:rFonts w:ascii="Calibri" w:hAnsi="Calibri"/>
          <w:b/>
          <w:sz w:val="24"/>
        </w:rPr>
        <w:lastRenderedPageBreak/>
        <w:t>Hypothesis 5</w:t>
      </w:r>
    </w:p>
    <w:p w14:paraId="532DE563"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Using the tape measure a straight section of river 5m or 10m (If possible)</w:t>
      </w:r>
    </w:p>
    <w:p w14:paraId="22C5F06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Mark the distance using the surveying poles</w:t>
      </w:r>
    </w:p>
    <w:p w14:paraId="1EA3F59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Drop the orange provided into the middle of the river at survey pole 1 (upstream). Time the number of seconds it takes the orange to travel between the 2 poles. Use waders to do this exercise at least 5 times</w:t>
      </w:r>
      <w:r>
        <w:rPr>
          <w:rFonts w:ascii="Calibri" w:hAnsi="Calibri"/>
          <w:sz w:val="24"/>
        </w:rPr>
        <w:t>,</w:t>
      </w:r>
      <w:r w:rsidRPr="00E47A0E">
        <w:rPr>
          <w:rFonts w:ascii="Calibri" w:hAnsi="Calibri"/>
          <w:sz w:val="24"/>
        </w:rPr>
        <w:t xml:space="preserve"> rotating tasks amongst the group. If the orange gets stuck on route</w:t>
      </w:r>
      <w:r>
        <w:rPr>
          <w:rFonts w:ascii="Calibri" w:hAnsi="Calibri"/>
          <w:sz w:val="24"/>
        </w:rPr>
        <w:t>,</w:t>
      </w:r>
      <w:r w:rsidRPr="00E47A0E">
        <w:rPr>
          <w:rFonts w:ascii="Calibri" w:hAnsi="Calibri"/>
          <w:sz w:val="24"/>
        </w:rPr>
        <w:t xml:space="preserve"> repeat </w:t>
      </w:r>
      <w:r>
        <w:rPr>
          <w:rFonts w:ascii="Calibri" w:hAnsi="Calibri"/>
          <w:sz w:val="24"/>
        </w:rPr>
        <w:t xml:space="preserve">the </w:t>
      </w:r>
      <w:r w:rsidRPr="00E47A0E">
        <w:rPr>
          <w:rFonts w:ascii="Calibri" w:hAnsi="Calibri"/>
          <w:sz w:val="24"/>
        </w:rPr>
        <w:t>measurement</w:t>
      </w:r>
    </w:p>
    <w:p w14:paraId="13122DE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Log data on </w:t>
      </w:r>
      <w:r>
        <w:rPr>
          <w:rFonts w:ascii="Calibri" w:hAnsi="Calibri"/>
          <w:sz w:val="24"/>
        </w:rPr>
        <w:t xml:space="preserve">the </w:t>
      </w:r>
      <w:r w:rsidRPr="00E47A0E">
        <w:rPr>
          <w:rFonts w:ascii="Calibri" w:hAnsi="Calibri"/>
          <w:sz w:val="24"/>
        </w:rPr>
        <w:t>following sheet</w:t>
      </w:r>
    </w:p>
    <w:p w14:paraId="3B76B9CD" w14:textId="77777777" w:rsidR="004F70CB" w:rsidRPr="00E47A0E" w:rsidRDefault="004F70CB" w:rsidP="004F70CB">
      <w:pPr>
        <w:overflowPunct w:val="0"/>
        <w:autoSpaceDE w:val="0"/>
        <w:autoSpaceDN w:val="0"/>
        <w:adjustRightInd w:val="0"/>
        <w:textAlignment w:val="baseline"/>
        <w:rPr>
          <w:rFonts w:ascii="Calibri" w:hAnsi="Calibri"/>
          <w:sz w:val="24"/>
        </w:rPr>
      </w:pPr>
    </w:p>
    <w:p w14:paraId="54C2B5A1"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CBEB841"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000" w:firstRow="0" w:lastRow="0" w:firstColumn="0" w:lastColumn="0" w:noHBand="0" w:noVBand="0"/>
      </w:tblPr>
      <w:tblGrid>
        <w:gridCol w:w="1231"/>
        <w:gridCol w:w="1231"/>
        <w:gridCol w:w="2465"/>
        <w:gridCol w:w="2463"/>
        <w:gridCol w:w="2464"/>
      </w:tblGrid>
      <w:tr w:rsidR="004F70CB" w:rsidRPr="00C356D1" w14:paraId="19E1C574" w14:textId="77777777" w:rsidTr="00734D80">
        <w:tc>
          <w:tcPr>
            <w:tcW w:w="1231" w:type="dxa"/>
            <w:shd w:val="clear" w:color="auto" w:fill="D9E2F3"/>
          </w:tcPr>
          <w:p w14:paraId="4BAF7C7D"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Date</w:t>
            </w:r>
          </w:p>
          <w:p w14:paraId="2647B05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1231" w:type="dxa"/>
            <w:shd w:val="clear" w:color="auto" w:fill="D9E2F3"/>
          </w:tcPr>
          <w:p w14:paraId="2743ABE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River</w:t>
            </w:r>
          </w:p>
        </w:tc>
        <w:tc>
          <w:tcPr>
            <w:tcW w:w="2463" w:type="dxa"/>
            <w:shd w:val="clear" w:color="auto" w:fill="D9E2F3"/>
          </w:tcPr>
          <w:p w14:paraId="6A278C25"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Group</w:t>
            </w:r>
          </w:p>
        </w:tc>
        <w:tc>
          <w:tcPr>
            <w:tcW w:w="2463" w:type="dxa"/>
            <w:shd w:val="clear" w:color="auto" w:fill="D9E2F3"/>
          </w:tcPr>
          <w:p w14:paraId="0A385A9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Grid Ref.</w:t>
            </w:r>
          </w:p>
        </w:tc>
        <w:tc>
          <w:tcPr>
            <w:tcW w:w="2463" w:type="dxa"/>
            <w:shd w:val="clear" w:color="auto" w:fill="D9E2F3"/>
          </w:tcPr>
          <w:p w14:paraId="2EF8CD1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Weather</w:t>
            </w:r>
          </w:p>
        </w:tc>
      </w:tr>
      <w:tr w:rsidR="004F70CB" w:rsidRPr="00C356D1" w14:paraId="61559B09" w14:textId="77777777" w:rsidTr="00734D80">
        <w:tc>
          <w:tcPr>
            <w:tcW w:w="4927" w:type="dxa"/>
            <w:gridSpan w:val="3"/>
            <w:shd w:val="clear" w:color="auto" w:fill="D9E2F3"/>
          </w:tcPr>
          <w:p w14:paraId="0560A68C" w14:textId="77777777" w:rsidR="004F70CB" w:rsidRPr="00C356D1" w:rsidRDefault="004F70CB" w:rsidP="00734D80">
            <w:pPr>
              <w:overflowPunct w:val="0"/>
              <w:autoSpaceDE w:val="0"/>
              <w:autoSpaceDN w:val="0"/>
              <w:adjustRightInd w:val="0"/>
              <w:textAlignment w:val="baseline"/>
              <w:rPr>
                <w:rFonts w:ascii="Calibri" w:hAnsi="Calibri"/>
                <w:sz w:val="24"/>
              </w:rPr>
            </w:pPr>
            <w:smartTag w:uri="urn:schemas-microsoft-com:office:smarttags" w:element="place">
              <w:smartTag w:uri="urn:schemas-microsoft-com:office:smarttags" w:element="City">
                <w:r w:rsidRPr="00C356D1">
                  <w:rPr>
                    <w:rFonts w:ascii="Calibri" w:hAnsi="Calibri"/>
                    <w:sz w:val="24"/>
                  </w:rPr>
                  <w:t>Reading</w:t>
                </w:r>
              </w:smartTag>
            </w:smartTag>
            <w:r w:rsidRPr="00C356D1">
              <w:rPr>
                <w:rFonts w:ascii="Calibri" w:hAnsi="Calibri"/>
                <w:sz w:val="24"/>
              </w:rPr>
              <w:t xml:space="preserve"> number</w:t>
            </w:r>
          </w:p>
        </w:tc>
        <w:tc>
          <w:tcPr>
            <w:tcW w:w="4927" w:type="dxa"/>
            <w:gridSpan w:val="2"/>
            <w:shd w:val="clear" w:color="auto" w:fill="auto"/>
          </w:tcPr>
          <w:p w14:paraId="67E1ED33"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Time in seconds</w:t>
            </w:r>
          </w:p>
        </w:tc>
      </w:tr>
      <w:tr w:rsidR="004F70CB" w:rsidRPr="00C356D1" w14:paraId="672FFA5F" w14:textId="77777777" w:rsidTr="00734D80">
        <w:tc>
          <w:tcPr>
            <w:tcW w:w="4927" w:type="dxa"/>
            <w:gridSpan w:val="3"/>
            <w:shd w:val="clear" w:color="auto" w:fill="D9E2F3"/>
          </w:tcPr>
          <w:p w14:paraId="2C299C7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53651052"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2F9F7FE" w14:textId="77777777" w:rsidTr="00734D80">
        <w:tc>
          <w:tcPr>
            <w:tcW w:w="4927" w:type="dxa"/>
            <w:gridSpan w:val="3"/>
            <w:shd w:val="clear" w:color="auto" w:fill="D9E2F3"/>
          </w:tcPr>
          <w:p w14:paraId="36A4ED8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auto"/>
          </w:tcPr>
          <w:p w14:paraId="7038ED7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5F204A7" w14:textId="77777777" w:rsidTr="00734D80">
        <w:tc>
          <w:tcPr>
            <w:tcW w:w="4927" w:type="dxa"/>
            <w:gridSpan w:val="3"/>
            <w:shd w:val="clear" w:color="auto" w:fill="D9E2F3"/>
          </w:tcPr>
          <w:p w14:paraId="5AABB37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08120261"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3EED4AE4" w14:textId="77777777" w:rsidTr="00734D80">
        <w:tc>
          <w:tcPr>
            <w:tcW w:w="4927" w:type="dxa"/>
            <w:gridSpan w:val="3"/>
            <w:shd w:val="clear" w:color="auto" w:fill="D9E2F3"/>
          </w:tcPr>
          <w:p w14:paraId="20A9441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auto"/>
          </w:tcPr>
          <w:p w14:paraId="18A64D39"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70F6CD8" w14:textId="77777777" w:rsidTr="00734D80">
        <w:tc>
          <w:tcPr>
            <w:tcW w:w="4927" w:type="dxa"/>
            <w:gridSpan w:val="3"/>
            <w:shd w:val="clear" w:color="auto" w:fill="D9E2F3"/>
          </w:tcPr>
          <w:p w14:paraId="305ED5B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4927" w:type="dxa"/>
            <w:gridSpan w:val="2"/>
            <w:shd w:val="clear" w:color="auto" w:fill="D9E2F3"/>
          </w:tcPr>
          <w:p w14:paraId="413A5D05"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25CF871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257F4C10"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Measurement of Velocity</w:t>
      </w:r>
    </w:p>
    <w:p w14:paraId="1F95C434"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Length of reach</w:t>
      </w:r>
      <w:r w:rsidRPr="00E47A0E">
        <w:rPr>
          <w:rFonts w:ascii="Calibri" w:hAnsi="Calibri"/>
          <w:sz w:val="24"/>
        </w:rPr>
        <w:tab/>
      </w:r>
      <w:r w:rsidRPr="00E47A0E">
        <w:rPr>
          <w:rFonts w:ascii="Calibri" w:hAnsi="Calibri"/>
          <w:sz w:val="24"/>
        </w:rPr>
        <w:tab/>
      </w:r>
      <w:r w:rsidRPr="00E47A0E">
        <w:rPr>
          <w:rFonts w:ascii="Calibri" w:hAnsi="Calibri"/>
          <w:sz w:val="24"/>
        </w:rPr>
        <w:tab/>
        <w:t>..............m</w:t>
      </w:r>
    </w:p>
    <w:p w14:paraId="4F94AFD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Average time of oranges</w:t>
      </w:r>
      <w:r w:rsidRPr="00E47A0E">
        <w:rPr>
          <w:rFonts w:ascii="Calibri" w:hAnsi="Calibri"/>
          <w:sz w:val="24"/>
        </w:rPr>
        <w:tab/>
      </w:r>
      <w:r w:rsidRPr="00E47A0E">
        <w:rPr>
          <w:rFonts w:ascii="Calibri" w:hAnsi="Calibri"/>
          <w:sz w:val="24"/>
        </w:rPr>
        <w:tab/>
        <w:t>..............Secs.</w:t>
      </w:r>
    </w:p>
    <w:p w14:paraId="1629D638"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Multiply average time by 0.85 (converts surface velocity to stream velocity)</w:t>
      </w:r>
    </w:p>
    <w:p w14:paraId="5E0BEE6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0AC5808C"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Average velocity = </w:t>
      </w:r>
    </w:p>
    <w:p w14:paraId="55E124E5"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0" w:type="auto"/>
        <w:tblLayout w:type="fixed"/>
        <w:tblLook w:val="0000" w:firstRow="0" w:lastRow="0" w:firstColumn="0" w:lastColumn="0" w:noHBand="0" w:noVBand="0"/>
      </w:tblPr>
      <w:tblGrid>
        <w:gridCol w:w="2463"/>
        <w:gridCol w:w="2463"/>
        <w:gridCol w:w="2463"/>
        <w:gridCol w:w="2463"/>
      </w:tblGrid>
      <w:tr w:rsidR="004F70CB" w:rsidRPr="00E47A0E" w14:paraId="6EFFD426" w14:textId="77777777" w:rsidTr="00734D80">
        <w:tc>
          <w:tcPr>
            <w:tcW w:w="2463" w:type="dxa"/>
            <w:tcBorders>
              <w:bottom w:val="single" w:sz="6" w:space="0" w:color="auto"/>
            </w:tcBorders>
          </w:tcPr>
          <w:p w14:paraId="39513B36"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Distance (m)</w:t>
            </w:r>
          </w:p>
        </w:tc>
        <w:tc>
          <w:tcPr>
            <w:tcW w:w="2463" w:type="dxa"/>
          </w:tcPr>
          <w:p w14:paraId="7C594E2C"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 m / sec.</w:t>
            </w:r>
          </w:p>
        </w:tc>
        <w:tc>
          <w:tcPr>
            <w:tcW w:w="2463" w:type="dxa"/>
          </w:tcPr>
          <w:p w14:paraId="0918D9BC"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Pr>
          <w:p w14:paraId="1965BC91"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w:t>
            </w:r>
          </w:p>
        </w:tc>
      </w:tr>
      <w:tr w:rsidR="004F70CB" w:rsidRPr="00E47A0E" w14:paraId="003AEFDA" w14:textId="77777777" w:rsidTr="00734D80">
        <w:tc>
          <w:tcPr>
            <w:tcW w:w="2463" w:type="dxa"/>
          </w:tcPr>
          <w:p w14:paraId="677AAEF6" w14:textId="77777777" w:rsidR="004F70CB" w:rsidRPr="00E47A0E" w:rsidRDefault="004F70CB" w:rsidP="00734D80">
            <w:pPr>
              <w:overflowPunct w:val="0"/>
              <w:autoSpaceDE w:val="0"/>
              <w:autoSpaceDN w:val="0"/>
              <w:adjustRightInd w:val="0"/>
              <w:textAlignment w:val="baseline"/>
              <w:rPr>
                <w:rFonts w:ascii="Calibri" w:hAnsi="Calibri"/>
                <w:sz w:val="24"/>
              </w:rPr>
            </w:pPr>
            <w:r w:rsidRPr="00E47A0E">
              <w:rPr>
                <w:rFonts w:ascii="Calibri" w:hAnsi="Calibri"/>
                <w:sz w:val="24"/>
              </w:rPr>
              <w:t>Time (Seconds)</w:t>
            </w:r>
          </w:p>
        </w:tc>
        <w:tc>
          <w:tcPr>
            <w:tcW w:w="2463" w:type="dxa"/>
          </w:tcPr>
          <w:p w14:paraId="689708A1"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Borders>
              <w:top w:val="single" w:sz="6" w:space="0" w:color="auto"/>
            </w:tcBorders>
          </w:tcPr>
          <w:p w14:paraId="0532EC99" w14:textId="77777777" w:rsidR="004F70CB" w:rsidRPr="00E47A0E" w:rsidRDefault="004F70CB" w:rsidP="00734D80">
            <w:pPr>
              <w:overflowPunct w:val="0"/>
              <w:autoSpaceDE w:val="0"/>
              <w:autoSpaceDN w:val="0"/>
              <w:adjustRightInd w:val="0"/>
              <w:textAlignment w:val="baseline"/>
              <w:rPr>
                <w:rFonts w:ascii="Calibri" w:hAnsi="Calibri"/>
                <w:sz w:val="24"/>
              </w:rPr>
            </w:pPr>
          </w:p>
        </w:tc>
        <w:tc>
          <w:tcPr>
            <w:tcW w:w="2463" w:type="dxa"/>
          </w:tcPr>
          <w:p w14:paraId="0DAB5079" w14:textId="77777777" w:rsidR="004F70CB" w:rsidRPr="00E47A0E" w:rsidRDefault="004F70CB" w:rsidP="00734D80">
            <w:pPr>
              <w:overflowPunct w:val="0"/>
              <w:autoSpaceDE w:val="0"/>
              <w:autoSpaceDN w:val="0"/>
              <w:adjustRightInd w:val="0"/>
              <w:textAlignment w:val="baseline"/>
              <w:rPr>
                <w:rFonts w:ascii="Calibri" w:hAnsi="Calibri"/>
                <w:sz w:val="24"/>
              </w:rPr>
            </w:pPr>
          </w:p>
        </w:tc>
      </w:tr>
    </w:tbl>
    <w:p w14:paraId="70103304"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88222D5"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Hypotheses 6 &amp; 7</w:t>
      </w:r>
    </w:p>
    <w:p w14:paraId="737F095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Take 5 representative samples of sediment from each of the 5 points used in the cross</w:t>
      </w:r>
      <w:r>
        <w:rPr>
          <w:rFonts w:ascii="Calibri" w:hAnsi="Calibri"/>
          <w:sz w:val="24"/>
        </w:rPr>
        <w:t>-</w:t>
      </w:r>
      <w:r w:rsidRPr="00E47A0E">
        <w:rPr>
          <w:rFonts w:ascii="Calibri" w:hAnsi="Calibri"/>
          <w:sz w:val="24"/>
        </w:rPr>
        <w:t xml:space="preserve">sectional part of </w:t>
      </w:r>
      <w:r>
        <w:rPr>
          <w:rFonts w:ascii="Calibri" w:hAnsi="Calibri"/>
          <w:sz w:val="24"/>
        </w:rPr>
        <w:t xml:space="preserve">the </w:t>
      </w:r>
      <w:r w:rsidRPr="00E47A0E">
        <w:rPr>
          <w:rFonts w:ascii="Calibri" w:hAnsi="Calibri"/>
          <w:sz w:val="24"/>
        </w:rPr>
        <w:t>survey. Measure the long axis of each and assess their roundness using the following table:</w:t>
      </w:r>
    </w:p>
    <w:p w14:paraId="6B961EC7" w14:textId="77777777" w:rsidR="004F70CB" w:rsidRPr="00E47A0E" w:rsidRDefault="004F70CB" w:rsidP="004F70CB">
      <w:pPr>
        <w:overflowPunct w:val="0"/>
        <w:autoSpaceDE w:val="0"/>
        <w:autoSpaceDN w:val="0"/>
        <w:adjustRightInd w:val="0"/>
        <w:textAlignment w:val="baseline"/>
        <w:rPr>
          <w:rFonts w:ascii="Calibri" w:hAnsi="Calibri"/>
          <w:sz w:val="24"/>
        </w:rPr>
      </w:pPr>
    </w:p>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1116"/>
        <w:gridCol w:w="1433"/>
        <w:gridCol w:w="1579"/>
        <w:gridCol w:w="1579"/>
        <w:gridCol w:w="1579"/>
        <w:gridCol w:w="1579"/>
        <w:gridCol w:w="1579"/>
      </w:tblGrid>
      <w:tr w:rsidR="004F70CB" w:rsidRPr="00C356D1" w14:paraId="218985EE" w14:textId="77777777" w:rsidTr="00734D80">
        <w:tc>
          <w:tcPr>
            <w:tcW w:w="534" w:type="pct"/>
            <w:shd w:val="clear" w:color="auto" w:fill="D9E2F3"/>
          </w:tcPr>
          <w:p w14:paraId="79279FEA"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002EDC4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Point</w:t>
            </w:r>
          </w:p>
        </w:tc>
        <w:tc>
          <w:tcPr>
            <w:tcW w:w="756" w:type="pct"/>
            <w:shd w:val="clear" w:color="auto" w:fill="D9E2F3"/>
          </w:tcPr>
          <w:p w14:paraId="20C65F66"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1</w:t>
            </w:r>
          </w:p>
        </w:tc>
        <w:tc>
          <w:tcPr>
            <w:tcW w:w="756" w:type="pct"/>
            <w:shd w:val="clear" w:color="auto" w:fill="D9E2F3"/>
          </w:tcPr>
          <w:p w14:paraId="7546955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2</w:t>
            </w:r>
          </w:p>
        </w:tc>
        <w:tc>
          <w:tcPr>
            <w:tcW w:w="756" w:type="pct"/>
            <w:shd w:val="clear" w:color="auto" w:fill="D9E2F3"/>
          </w:tcPr>
          <w:p w14:paraId="2FDBDED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3</w:t>
            </w:r>
          </w:p>
        </w:tc>
        <w:tc>
          <w:tcPr>
            <w:tcW w:w="756" w:type="pct"/>
            <w:shd w:val="clear" w:color="auto" w:fill="D9E2F3"/>
          </w:tcPr>
          <w:p w14:paraId="21005C16"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4</w:t>
            </w:r>
          </w:p>
        </w:tc>
        <w:tc>
          <w:tcPr>
            <w:tcW w:w="756" w:type="pct"/>
            <w:shd w:val="clear" w:color="auto" w:fill="D9E2F3"/>
          </w:tcPr>
          <w:p w14:paraId="25D96F24"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5</w:t>
            </w:r>
          </w:p>
        </w:tc>
      </w:tr>
      <w:tr w:rsidR="004F70CB" w:rsidRPr="00C356D1" w14:paraId="6ADE0558" w14:textId="77777777" w:rsidTr="00734D80">
        <w:tc>
          <w:tcPr>
            <w:tcW w:w="534" w:type="pct"/>
            <w:shd w:val="clear" w:color="auto" w:fill="D9E2F3"/>
          </w:tcPr>
          <w:p w14:paraId="33E3CABC"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1</w:t>
            </w:r>
          </w:p>
        </w:tc>
        <w:tc>
          <w:tcPr>
            <w:tcW w:w="686" w:type="pct"/>
            <w:shd w:val="clear" w:color="auto" w:fill="auto"/>
          </w:tcPr>
          <w:p w14:paraId="44E56EE1"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30DB8CC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1B3618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9B0CE89"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5EF01FA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CFA56B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A63EBDB" w14:textId="77777777" w:rsidTr="00734D80">
        <w:tc>
          <w:tcPr>
            <w:tcW w:w="534" w:type="pct"/>
            <w:shd w:val="clear" w:color="auto" w:fill="D9E2F3"/>
          </w:tcPr>
          <w:p w14:paraId="627FF0C3"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614442FA"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12CA5E5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893050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B35B9C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7261E3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C6283B8"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F8129A4" w14:textId="77777777" w:rsidTr="00734D80">
        <w:tc>
          <w:tcPr>
            <w:tcW w:w="534" w:type="pct"/>
            <w:shd w:val="clear" w:color="auto" w:fill="D9E2F3"/>
          </w:tcPr>
          <w:p w14:paraId="465C0B5F"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2</w:t>
            </w:r>
          </w:p>
        </w:tc>
        <w:tc>
          <w:tcPr>
            <w:tcW w:w="686" w:type="pct"/>
            <w:shd w:val="clear" w:color="auto" w:fill="auto"/>
          </w:tcPr>
          <w:p w14:paraId="542D1B0B"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61736589"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230B323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F92C5C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3CB9E33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424EAE4A"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10BF021" w14:textId="77777777" w:rsidTr="00734D80">
        <w:tc>
          <w:tcPr>
            <w:tcW w:w="534" w:type="pct"/>
            <w:shd w:val="clear" w:color="auto" w:fill="D9E2F3"/>
          </w:tcPr>
          <w:p w14:paraId="792773D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7993AAD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310EBD1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D7A2A3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2B1BB7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772D03A"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AAB19D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6D62A1CA" w14:textId="77777777" w:rsidTr="00734D80">
        <w:tc>
          <w:tcPr>
            <w:tcW w:w="534" w:type="pct"/>
            <w:shd w:val="clear" w:color="auto" w:fill="D9E2F3"/>
          </w:tcPr>
          <w:p w14:paraId="1207E859"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3</w:t>
            </w:r>
          </w:p>
        </w:tc>
        <w:tc>
          <w:tcPr>
            <w:tcW w:w="686" w:type="pct"/>
            <w:shd w:val="clear" w:color="auto" w:fill="auto"/>
          </w:tcPr>
          <w:p w14:paraId="54696750"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6AAD3EC1"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134D520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85076D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61EBD49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F47B7CB"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502086EA" w14:textId="77777777" w:rsidTr="00734D80">
        <w:tc>
          <w:tcPr>
            <w:tcW w:w="534" w:type="pct"/>
            <w:shd w:val="clear" w:color="auto" w:fill="D9E2F3"/>
          </w:tcPr>
          <w:p w14:paraId="7BE5A150"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336A7FA9"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17B04B24"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13F684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88FB76B"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1C7C5EF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A54BE9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77B33CF5" w14:textId="77777777" w:rsidTr="00734D80">
        <w:tc>
          <w:tcPr>
            <w:tcW w:w="534" w:type="pct"/>
            <w:shd w:val="clear" w:color="auto" w:fill="D9E2F3"/>
          </w:tcPr>
          <w:p w14:paraId="0AE4939B"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4</w:t>
            </w:r>
          </w:p>
        </w:tc>
        <w:tc>
          <w:tcPr>
            <w:tcW w:w="686" w:type="pct"/>
            <w:shd w:val="clear" w:color="auto" w:fill="auto"/>
          </w:tcPr>
          <w:p w14:paraId="7DFF578E"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47CECFE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640AD1B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E1C62E7"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20AF056"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8B30AD4"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162ED7B8" w14:textId="77777777" w:rsidTr="00734D80">
        <w:tc>
          <w:tcPr>
            <w:tcW w:w="534" w:type="pct"/>
            <w:shd w:val="clear" w:color="auto" w:fill="D9E2F3"/>
          </w:tcPr>
          <w:p w14:paraId="323669F5"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6C8BA5A8"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445F0D1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0D85733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3A29CC3"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2064C81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55E1A96"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8174CC3" w14:textId="77777777" w:rsidTr="00734D80">
        <w:tc>
          <w:tcPr>
            <w:tcW w:w="534" w:type="pct"/>
            <w:shd w:val="clear" w:color="auto" w:fill="D9E2F3"/>
          </w:tcPr>
          <w:p w14:paraId="1E165E8D"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r w:rsidRPr="00C356D1">
              <w:rPr>
                <w:rFonts w:ascii="Calibri" w:hAnsi="Calibri"/>
                <w:sz w:val="24"/>
              </w:rPr>
              <w:t>Sample 5</w:t>
            </w:r>
          </w:p>
        </w:tc>
        <w:tc>
          <w:tcPr>
            <w:tcW w:w="686" w:type="pct"/>
            <w:shd w:val="clear" w:color="auto" w:fill="auto"/>
          </w:tcPr>
          <w:p w14:paraId="5B35FD3F"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Long Axis</w:t>
            </w:r>
          </w:p>
        </w:tc>
        <w:tc>
          <w:tcPr>
            <w:tcW w:w="756" w:type="pct"/>
            <w:shd w:val="clear" w:color="auto" w:fill="D9E2F3"/>
          </w:tcPr>
          <w:p w14:paraId="4141324D"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7D339AB2"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3FC29FF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auto"/>
          </w:tcPr>
          <w:p w14:paraId="28809A88"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8B52347" w14:textId="77777777" w:rsidR="004F70CB" w:rsidRPr="00C356D1" w:rsidRDefault="004F70CB" w:rsidP="00734D80">
            <w:pPr>
              <w:overflowPunct w:val="0"/>
              <w:autoSpaceDE w:val="0"/>
              <w:autoSpaceDN w:val="0"/>
              <w:adjustRightInd w:val="0"/>
              <w:textAlignment w:val="baseline"/>
              <w:rPr>
                <w:rFonts w:ascii="Calibri" w:hAnsi="Calibri"/>
                <w:sz w:val="24"/>
              </w:rPr>
            </w:pPr>
          </w:p>
        </w:tc>
      </w:tr>
      <w:tr w:rsidR="004F70CB" w:rsidRPr="00C356D1" w14:paraId="0184FBD2" w14:textId="77777777" w:rsidTr="00734D80">
        <w:tc>
          <w:tcPr>
            <w:tcW w:w="534" w:type="pct"/>
            <w:shd w:val="clear" w:color="auto" w:fill="D9E2F3"/>
          </w:tcPr>
          <w:p w14:paraId="00E892E2" w14:textId="77777777" w:rsidR="004F70CB" w:rsidRPr="00C356D1" w:rsidRDefault="004F70CB" w:rsidP="00734D80">
            <w:pPr>
              <w:overflowPunct w:val="0"/>
              <w:autoSpaceDE w:val="0"/>
              <w:autoSpaceDN w:val="0"/>
              <w:adjustRightInd w:val="0"/>
              <w:jc w:val="center"/>
              <w:textAlignment w:val="baseline"/>
              <w:rPr>
                <w:rFonts w:ascii="Calibri" w:hAnsi="Calibri"/>
                <w:sz w:val="24"/>
              </w:rPr>
            </w:pPr>
          </w:p>
        </w:tc>
        <w:tc>
          <w:tcPr>
            <w:tcW w:w="686" w:type="pct"/>
            <w:shd w:val="clear" w:color="auto" w:fill="D9E2F3"/>
          </w:tcPr>
          <w:p w14:paraId="7557AADC" w14:textId="77777777" w:rsidR="004F70CB" w:rsidRPr="00C356D1" w:rsidRDefault="004F70CB" w:rsidP="00734D80">
            <w:pPr>
              <w:overflowPunct w:val="0"/>
              <w:autoSpaceDE w:val="0"/>
              <w:autoSpaceDN w:val="0"/>
              <w:adjustRightInd w:val="0"/>
              <w:textAlignment w:val="baseline"/>
              <w:rPr>
                <w:rFonts w:ascii="Calibri" w:hAnsi="Calibri"/>
                <w:sz w:val="24"/>
              </w:rPr>
            </w:pPr>
            <w:r w:rsidRPr="00C356D1">
              <w:rPr>
                <w:rFonts w:ascii="Calibri" w:hAnsi="Calibri"/>
                <w:sz w:val="24"/>
              </w:rPr>
              <w:t>Roundness</w:t>
            </w:r>
          </w:p>
        </w:tc>
        <w:tc>
          <w:tcPr>
            <w:tcW w:w="756" w:type="pct"/>
            <w:shd w:val="clear" w:color="auto" w:fill="D9E2F3"/>
          </w:tcPr>
          <w:p w14:paraId="3F42B40E"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7D02654F"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FF57AF0"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677A311C" w14:textId="77777777" w:rsidR="004F70CB" w:rsidRPr="00C356D1" w:rsidRDefault="004F70CB" w:rsidP="00734D80">
            <w:pPr>
              <w:overflowPunct w:val="0"/>
              <w:autoSpaceDE w:val="0"/>
              <w:autoSpaceDN w:val="0"/>
              <w:adjustRightInd w:val="0"/>
              <w:textAlignment w:val="baseline"/>
              <w:rPr>
                <w:rFonts w:ascii="Calibri" w:hAnsi="Calibri"/>
                <w:sz w:val="24"/>
              </w:rPr>
            </w:pPr>
          </w:p>
        </w:tc>
        <w:tc>
          <w:tcPr>
            <w:tcW w:w="756" w:type="pct"/>
            <w:shd w:val="clear" w:color="auto" w:fill="D9E2F3"/>
          </w:tcPr>
          <w:p w14:paraId="55BAFCE7" w14:textId="77777777" w:rsidR="004F70CB" w:rsidRPr="00C356D1" w:rsidRDefault="004F70CB" w:rsidP="00734D80">
            <w:pPr>
              <w:overflowPunct w:val="0"/>
              <w:autoSpaceDE w:val="0"/>
              <w:autoSpaceDN w:val="0"/>
              <w:adjustRightInd w:val="0"/>
              <w:textAlignment w:val="baseline"/>
              <w:rPr>
                <w:rFonts w:ascii="Calibri" w:hAnsi="Calibri"/>
                <w:sz w:val="24"/>
              </w:rPr>
            </w:pPr>
          </w:p>
        </w:tc>
      </w:tr>
    </w:tbl>
    <w:p w14:paraId="65BD48DB" w14:textId="77777777" w:rsidR="004F70CB" w:rsidRDefault="004F70CB" w:rsidP="004F70CB">
      <w:pPr>
        <w:spacing w:before="100" w:beforeAutospacing="1" w:after="100" w:afterAutospacing="1"/>
        <w:rPr>
          <w:rFonts w:ascii="Calibri" w:hAnsi="Calibri"/>
          <w:b/>
          <w:bCs/>
          <w:color w:val="FF0000"/>
          <w:sz w:val="36"/>
          <w:szCs w:val="36"/>
        </w:rPr>
      </w:pPr>
    </w:p>
    <w:p w14:paraId="29A0E1C9" w14:textId="77777777" w:rsidR="004F70CB" w:rsidRDefault="004F70CB" w:rsidP="004F70CB">
      <w:pPr>
        <w:spacing w:before="100" w:beforeAutospacing="1" w:after="100" w:afterAutospacing="1"/>
        <w:rPr>
          <w:rFonts w:ascii="Calibri" w:hAnsi="Calibri"/>
          <w:b/>
          <w:bCs/>
          <w:color w:val="FF0000"/>
          <w:sz w:val="36"/>
          <w:szCs w:val="36"/>
        </w:rPr>
      </w:pPr>
    </w:p>
    <w:p w14:paraId="1C02B45D" w14:textId="77777777" w:rsidR="004F70CB" w:rsidRDefault="004F70CB" w:rsidP="004F70CB">
      <w:pPr>
        <w:spacing w:before="100" w:beforeAutospacing="1" w:after="100" w:afterAutospacing="1"/>
        <w:rPr>
          <w:rFonts w:ascii="Calibri" w:hAnsi="Calibri"/>
          <w:b/>
          <w:bCs/>
          <w:color w:val="FF0000"/>
          <w:sz w:val="36"/>
          <w:szCs w:val="36"/>
        </w:rPr>
      </w:pPr>
    </w:p>
    <w:p w14:paraId="2ECE0D2E"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color w:val="FF0000"/>
          <w:sz w:val="36"/>
          <w:szCs w:val="36"/>
        </w:rPr>
        <w:t>Roundness</w:t>
      </w:r>
    </w:p>
    <w:p w14:paraId="31DC7CCC"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Roundness</w:t>
      </w:r>
      <w:r w:rsidRPr="00E47A0E">
        <w:rPr>
          <w:rFonts w:ascii="Calibri" w:hAnsi="Calibri"/>
          <w:sz w:val="24"/>
          <w:szCs w:val="24"/>
        </w:rPr>
        <w:t xml:space="preserve"> "The degree of abrasion of a clastic particle as shown by the sharpness of its edges and corners, expressed by </w:t>
      </w:r>
      <w:proofErr w:type="spellStart"/>
      <w:r w:rsidRPr="00E47A0E">
        <w:rPr>
          <w:rFonts w:ascii="Calibri" w:hAnsi="Calibri"/>
          <w:sz w:val="24"/>
          <w:szCs w:val="24"/>
        </w:rPr>
        <w:t>Wadell</w:t>
      </w:r>
      <w:proofErr w:type="spellEnd"/>
      <w:r w:rsidRPr="00E47A0E">
        <w:rPr>
          <w:rFonts w:ascii="Calibri" w:hAnsi="Calibri"/>
          <w:sz w:val="24"/>
          <w:szCs w:val="24"/>
        </w:rPr>
        <w:t xml:space="preserve"> (1932) as the ratio of the average radius of curvature of the several edges or corners of the particle to the radius of curvature of the maximum inscribed sphere (or to one-half the nominal diameter of the particle.)" Bates and Jackson </w:t>
      </w:r>
      <w:r>
        <w:rPr>
          <w:rFonts w:ascii="Calibri" w:hAnsi="Calibri"/>
          <w:sz w:val="24"/>
          <w:szCs w:val="24"/>
        </w:rPr>
        <w:t>(1987: 546).</w:t>
      </w:r>
    </w:p>
    <w:p w14:paraId="72AC64D7"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sz w:val="24"/>
          <w:szCs w:val="24"/>
        </w:rPr>
        <w:t xml:space="preserve">For descriptive purposes we can take the entire spectrum of roundness and break it up in to a small number of divisions each referred to as a </w:t>
      </w:r>
      <w:r w:rsidRPr="00E47A0E">
        <w:rPr>
          <w:rFonts w:ascii="Calibri" w:hAnsi="Calibri"/>
          <w:b/>
          <w:bCs/>
          <w:i/>
          <w:iCs/>
          <w:sz w:val="24"/>
          <w:szCs w:val="24"/>
        </w:rPr>
        <w:t>Roundness Class</w:t>
      </w:r>
      <w:r w:rsidRPr="00E47A0E">
        <w:rPr>
          <w:rFonts w:ascii="Calibri" w:hAnsi="Calibri"/>
          <w:sz w:val="24"/>
          <w:szCs w:val="24"/>
        </w:rPr>
        <w:t xml:space="preserve"> ["An arbitrarily defined range of roundness values for the classification of sedimentary particles." </w:t>
      </w:r>
      <w:r w:rsidRPr="008266BA">
        <w:rPr>
          <w:rFonts w:ascii="Calibri" w:hAnsi="Calibri"/>
          <w:sz w:val="24"/>
          <w:szCs w:val="24"/>
        </w:rPr>
        <w:t>Bates and Jackson (1987</w:t>
      </w:r>
      <w:r>
        <w:rPr>
          <w:rFonts w:ascii="Calibri" w:hAnsi="Calibri"/>
          <w:sz w:val="24"/>
          <w:szCs w:val="24"/>
        </w:rPr>
        <w:t>: 547</w:t>
      </w:r>
      <w:r w:rsidRPr="008266BA">
        <w:rPr>
          <w:rFonts w:ascii="Calibri" w:hAnsi="Calibri"/>
          <w:sz w:val="24"/>
          <w:szCs w:val="24"/>
        </w:rPr>
        <w:t>).</w:t>
      </w:r>
      <w:r>
        <w:rPr>
          <w:rFonts w:ascii="Calibri" w:hAnsi="Calibri"/>
          <w:sz w:val="24"/>
          <w:szCs w:val="24"/>
        </w:rPr>
        <w:t xml:space="preserve"> </w:t>
      </w:r>
      <w:r w:rsidRPr="00E47A0E">
        <w:rPr>
          <w:rFonts w:ascii="Calibri" w:hAnsi="Calibri"/>
          <w:sz w:val="24"/>
          <w:szCs w:val="24"/>
        </w:rPr>
        <w:t xml:space="preserve">Below are verbal descriptions of the usual roundness classes as commonly applied. </w:t>
      </w:r>
    </w:p>
    <w:p w14:paraId="5AA577ED"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Well-rounded</w:t>
      </w:r>
      <w:r w:rsidRPr="00E47A0E">
        <w:rPr>
          <w:rFonts w:ascii="Calibri" w:hAnsi="Calibri"/>
          <w:sz w:val="24"/>
          <w:szCs w:val="24"/>
        </w:rPr>
        <w:t xml:space="preserve">: original faces, edges, and corners have been destroyed by abrasion and whose entire surface consists of broad curves without any flat areas. Roundness value between 0.60 and 1.00. (See </w:t>
      </w:r>
      <w:proofErr w:type="spellStart"/>
      <w:r w:rsidRPr="00E47A0E">
        <w:rPr>
          <w:rFonts w:ascii="Calibri" w:hAnsi="Calibri"/>
          <w:sz w:val="24"/>
          <w:szCs w:val="24"/>
        </w:rPr>
        <w:t>Pettijohn</w:t>
      </w:r>
      <w:proofErr w:type="spellEnd"/>
      <w:r w:rsidRPr="00E47A0E">
        <w:rPr>
          <w:rFonts w:ascii="Calibri" w:hAnsi="Calibri"/>
          <w:sz w:val="24"/>
          <w:szCs w:val="24"/>
        </w:rPr>
        <w:t>, 1957, p. 59 for further details if you are so inclined)</w:t>
      </w:r>
    </w:p>
    <w:p w14:paraId="18F6A7A0"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Rounded</w:t>
      </w:r>
      <w:r w:rsidRPr="00E47A0E">
        <w:rPr>
          <w:rFonts w:ascii="Calibri" w:hAnsi="Calibri"/>
          <w:sz w:val="24"/>
          <w:szCs w:val="24"/>
        </w:rPr>
        <w:t xml:space="preserve">: Round or curving in shape; original edges and corners have been smoothed of </w:t>
      </w:r>
      <w:proofErr w:type="spellStart"/>
      <w:r w:rsidRPr="00E47A0E">
        <w:rPr>
          <w:rFonts w:ascii="Calibri" w:hAnsi="Calibri"/>
          <w:sz w:val="24"/>
          <w:szCs w:val="24"/>
        </w:rPr>
        <w:t>to</w:t>
      </w:r>
      <w:proofErr w:type="spellEnd"/>
      <w:r w:rsidRPr="00E47A0E">
        <w:rPr>
          <w:rFonts w:ascii="Calibri" w:hAnsi="Calibri"/>
          <w:sz w:val="24"/>
          <w:szCs w:val="24"/>
        </w:rPr>
        <w:t xml:space="preserve"> rather broad curves and whose original faces are almost completely removed by abrasion. Some flat areas may remain. Roundness value between 0.40 and 0.60. </w:t>
      </w:r>
    </w:p>
    <w:p w14:paraId="49896783"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Subrounded</w:t>
      </w:r>
      <w:r w:rsidRPr="00E47A0E">
        <w:rPr>
          <w:rFonts w:ascii="Calibri" w:hAnsi="Calibri"/>
          <w:sz w:val="24"/>
          <w:szCs w:val="24"/>
        </w:rPr>
        <w:t>: Partially rounded, showing considerable but not complete abrasion, original form still evident but the edges and corners are rounded to smooth curves. Reduced area of original faces. Roundness value between 0.25 and 0.40.</w:t>
      </w:r>
    </w:p>
    <w:p w14:paraId="3754E3E2"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Subangular</w:t>
      </w:r>
      <w:r w:rsidRPr="00E47A0E">
        <w:rPr>
          <w:rFonts w:ascii="Calibri" w:hAnsi="Calibri"/>
          <w:sz w:val="24"/>
          <w:szCs w:val="24"/>
        </w:rPr>
        <w:t>: Somewhat angular, free from sharp edges but not smoothly rounded, showing signs of slight abrasion but retaining original form. Faces untouched while edges and corners are rounded off to some extent. Roundness value between 0.15 and 0.25.</w:t>
      </w:r>
    </w:p>
    <w:p w14:paraId="4EB72007"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Angular</w:t>
      </w:r>
      <w:r w:rsidRPr="00E47A0E">
        <w:rPr>
          <w:rFonts w:ascii="Calibri" w:hAnsi="Calibri"/>
          <w:sz w:val="24"/>
          <w:szCs w:val="24"/>
        </w:rPr>
        <w:t>: Sharp edges and corners, little or no evidence of abrasion. Roundness value between 0.0 and 0.15.</w:t>
      </w:r>
    </w:p>
    <w:p w14:paraId="62549EF5" w14:textId="77777777"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b/>
          <w:bCs/>
          <w:i/>
          <w:iCs/>
          <w:sz w:val="24"/>
          <w:szCs w:val="24"/>
        </w:rPr>
        <w:t>Very Angular</w:t>
      </w:r>
      <w:r w:rsidRPr="00E47A0E">
        <w:rPr>
          <w:rFonts w:ascii="Calibri" w:hAnsi="Calibri"/>
          <w:sz w:val="24"/>
          <w:szCs w:val="24"/>
        </w:rPr>
        <w:t xml:space="preserve">: Powers (1953) used this as a class similar to that of Angular of </w:t>
      </w:r>
      <w:proofErr w:type="spellStart"/>
      <w:r w:rsidRPr="00E47A0E">
        <w:rPr>
          <w:rFonts w:ascii="Calibri" w:hAnsi="Calibri"/>
          <w:sz w:val="24"/>
          <w:szCs w:val="24"/>
        </w:rPr>
        <w:t>Pettijohn</w:t>
      </w:r>
      <w:proofErr w:type="spellEnd"/>
      <w:r w:rsidRPr="00E47A0E">
        <w:rPr>
          <w:rFonts w:ascii="Calibri" w:hAnsi="Calibri"/>
          <w:sz w:val="24"/>
          <w:szCs w:val="24"/>
        </w:rPr>
        <w:t xml:space="preserve"> (1957) and with a roundness value of 0.10 to 0.17. I would suggest to reserve this term for those few particles whose edges and corners are so sharp that they could cut you.</w:t>
      </w:r>
    </w:p>
    <w:p w14:paraId="636304DA" w14:textId="77777777" w:rsidR="004F70CB" w:rsidRPr="00E47A0E" w:rsidRDefault="004F70CB" w:rsidP="004F70CB">
      <w:pPr>
        <w:spacing w:before="100" w:beforeAutospacing="1" w:after="100" w:afterAutospacing="1"/>
        <w:rPr>
          <w:rFonts w:ascii="Calibri" w:hAnsi="Calibri"/>
          <w:sz w:val="24"/>
          <w:szCs w:val="24"/>
        </w:rPr>
      </w:pPr>
      <w:proofErr w:type="spellStart"/>
      <w:r w:rsidRPr="00E47A0E">
        <w:rPr>
          <w:rFonts w:ascii="Calibri" w:hAnsi="Calibri"/>
          <w:b/>
          <w:bCs/>
          <w:i/>
          <w:iCs/>
          <w:sz w:val="24"/>
          <w:szCs w:val="24"/>
        </w:rPr>
        <w:t>Subangual</w:t>
      </w:r>
      <w:proofErr w:type="spellEnd"/>
      <w:r w:rsidRPr="00E47A0E">
        <w:rPr>
          <w:rFonts w:ascii="Calibri" w:hAnsi="Calibri"/>
          <w:b/>
          <w:bCs/>
          <w:i/>
          <w:iCs/>
          <w:sz w:val="24"/>
          <w:szCs w:val="24"/>
        </w:rPr>
        <w:t>-subrounded</w:t>
      </w:r>
      <w:r w:rsidRPr="00E47A0E">
        <w:rPr>
          <w:rFonts w:ascii="Calibri" w:hAnsi="Calibri"/>
          <w:sz w:val="24"/>
          <w:szCs w:val="24"/>
        </w:rPr>
        <w:t xml:space="preserve">: A term sometimes used when one cannot decide which to choose as is generally the case when you are working with granular or smaller sized particles. </w:t>
      </w:r>
    </w:p>
    <w:p w14:paraId="68BE15F4" w14:textId="65B973B9" w:rsidR="004F70CB" w:rsidRPr="00E47A0E" w:rsidRDefault="004F70CB" w:rsidP="004F70CB">
      <w:pPr>
        <w:spacing w:before="100" w:beforeAutospacing="1" w:after="100" w:afterAutospacing="1"/>
        <w:rPr>
          <w:rFonts w:ascii="Calibri" w:hAnsi="Calibri"/>
          <w:sz w:val="24"/>
          <w:szCs w:val="24"/>
        </w:rPr>
      </w:pPr>
      <w:r w:rsidRPr="00E47A0E">
        <w:rPr>
          <w:rFonts w:ascii="Calibri" w:hAnsi="Calibri"/>
          <w:sz w:val="24"/>
          <w:szCs w:val="24"/>
        </w:rPr>
        <w:t xml:space="preserve">Some text and reference books use cartoon illustrations of these various classes (see below) and some geologists will actually carry a reference card with them with these same illustrations. This, I think, is a little silly. Similarly it is a bit silly to spend the day measuring circles and what not to get a numerical value for roundness. </w:t>
      </w:r>
      <w:r w:rsidRPr="00E47A0E">
        <w:rPr>
          <w:rFonts w:ascii="Calibri" w:hAnsi="Calibri"/>
          <w:b/>
          <w:bCs/>
          <w:color w:val="008000"/>
          <w:sz w:val="24"/>
          <w:szCs w:val="24"/>
        </w:rPr>
        <w:t>It is best to train your eye to recognize the various roundness classes.</w:t>
      </w:r>
    </w:p>
    <w:p w14:paraId="5F5D2E05" w14:textId="77777777" w:rsidR="004F70CB" w:rsidRPr="00E47A0E" w:rsidRDefault="004F70CB" w:rsidP="004F70CB">
      <w:pPr>
        <w:overflowPunct w:val="0"/>
        <w:autoSpaceDE w:val="0"/>
        <w:autoSpaceDN w:val="0"/>
        <w:adjustRightInd w:val="0"/>
        <w:jc w:val="right"/>
        <w:textAlignment w:val="baseline"/>
        <w:rPr>
          <w:rFonts w:ascii="Calibri" w:hAnsi="Calibri"/>
          <w:sz w:val="24"/>
        </w:rPr>
      </w:pPr>
      <w:r w:rsidRPr="00E47A0E">
        <w:rPr>
          <w:rFonts w:ascii="Calibri" w:hAnsi="Calibri"/>
          <w:sz w:val="24"/>
        </w:rPr>
        <w:t>(University of North Carolina</w:t>
      </w:r>
      <w:r>
        <w:rPr>
          <w:rFonts w:ascii="Calibri" w:hAnsi="Calibri"/>
          <w:sz w:val="24"/>
        </w:rPr>
        <w:t>, 201</w:t>
      </w:r>
      <w:r w:rsidRPr="00E47A0E">
        <w:rPr>
          <w:rFonts w:ascii="Calibri" w:hAnsi="Calibri"/>
          <w:sz w:val="24"/>
        </w:rPr>
        <w:t>5)</w:t>
      </w:r>
    </w:p>
    <w:p w14:paraId="14BB63BD" w14:textId="77777777" w:rsidR="004F70CB" w:rsidRPr="00E47A0E" w:rsidRDefault="004F70CB" w:rsidP="004F70CB">
      <w:pPr>
        <w:overflowPunct w:val="0"/>
        <w:autoSpaceDE w:val="0"/>
        <w:autoSpaceDN w:val="0"/>
        <w:adjustRightInd w:val="0"/>
        <w:jc w:val="right"/>
        <w:textAlignment w:val="baseline"/>
        <w:rPr>
          <w:rFonts w:ascii="Calibri" w:hAnsi="Calibri"/>
          <w:sz w:val="24"/>
        </w:rPr>
      </w:pPr>
      <w:r w:rsidRPr="00E47A0E">
        <w:rPr>
          <w:rFonts w:ascii="Calibri" w:hAnsi="Calibri"/>
          <w:sz w:val="24"/>
        </w:rPr>
        <w:br w:type="page"/>
      </w:r>
    </w:p>
    <w:p w14:paraId="73EE0F0A"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noProof/>
        </w:rPr>
        <w:lastRenderedPageBreak/>
        <w:drawing>
          <wp:inline distT="0" distB="0" distL="0" distR="0" wp14:anchorId="08F5F937" wp14:editId="5F66658E">
            <wp:extent cx="6111240" cy="2720340"/>
            <wp:effectExtent l="0" t="0" r="3810" b="3810"/>
            <wp:docPr id="7" name="Picture 7" descr="p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1240" cy="2720340"/>
                    </a:xfrm>
                    <a:prstGeom prst="rect">
                      <a:avLst/>
                    </a:prstGeom>
                    <a:noFill/>
                    <a:ln>
                      <a:noFill/>
                    </a:ln>
                  </pic:spPr>
                </pic:pic>
              </a:graphicData>
            </a:graphic>
          </wp:inline>
        </w:drawing>
      </w:r>
    </w:p>
    <w:p w14:paraId="0EC3FA7B"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rPr>
        <w:t>Modified after Powers, M . C., 1953, Journal of Sedimentary Petrology, v. 23, p. 118.</w:t>
      </w:r>
    </w:p>
    <w:p w14:paraId="0F6D004D"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63B1459D" w14:textId="77777777" w:rsidR="004F70CB" w:rsidRPr="00E47A0E" w:rsidRDefault="004F70CB" w:rsidP="004F70CB">
      <w:pPr>
        <w:overflowPunct w:val="0"/>
        <w:autoSpaceDE w:val="0"/>
        <w:autoSpaceDN w:val="0"/>
        <w:adjustRightInd w:val="0"/>
        <w:textAlignment w:val="baseline"/>
        <w:rPr>
          <w:rFonts w:ascii="Calibri" w:hAnsi="Calibri"/>
          <w:b/>
          <w:sz w:val="24"/>
        </w:rPr>
      </w:pPr>
    </w:p>
    <w:p w14:paraId="22C8885B" w14:textId="77777777" w:rsidR="004F70CB" w:rsidRPr="00E47A0E" w:rsidRDefault="004F70CB" w:rsidP="004F70CB">
      <w:pPr>
        <w:overflowPunct w:val="0"/>
        <w:autoSpaceDE w:val="0"/>
        <w:autoSpaceDN w:val="0"/>
        <w:adjustRightInd w:val="0"/>
        <w:textAlignment w:val="baseline"/>
        <w:rPr>
          <w:rFonts w:ascii="Calibri" w:hAnsi="Calibri"/>
          <w:b/>
          <w:sz w:val="24"/>
        </w:rPr>
      </w:pPr>
      <w:r w:rsidRPr="00E47A0E">
        <w:rPr>
          <w:rFonts w:ascii="Calibri" w:hAnsi="Calibri"/>
          <w:b/>
          <w:sz w:val="24"/>
        </w:rPr>
        <w:t>Hypothesis 8</w:t>
      </w:r>
    </w:p>
    <w:p w14:paraId="0223C941"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Discharge = velocity * cross - sectional area</w:t>
      </w:r>
    </w:p>
    <w:p w14:paraId="31EC6CF3"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ab/>
      </w:r>
      <w:r w:rsidRPr="00E47A0E">
        <w:rPr>
          <w:rFonts w:ascii="Calibri" w:hAnsi="Calibri"/>
          <w:sz w:val="24"/>
        </w:rPr>
        <w:tab/>
        <w:t>= m3/sec.</w:t>
      </w:r>
    </w:p>
    <w:p w14:paraId="561C71C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C46E047"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noProof/>
        </w:rPr>
        <mc:AlternateContent>
          <mc:Choice Requires="wps">
            <w:drawing>
              <wp:anchor distT="0" distB="0" distL="114300" distR="114300" simplePos="0" relativeHeight="251661312" behindDoc="0" locked="0" layoutInCell="0" allowOverlap="1" wp14:anchorId="7652E9BA" wp14:editId="65DD690C">
                <wp:simplePos x="0" y="0"/>
                <wp:positionH relativeFrom="column">
                  <wp:posOffset>-2540</wp:posOffset>
                </wp:positionH>
                <wp:positionV relativeFrom="paragraph">
                  <wp:posOffset>53340</wp:posOffset>
                </wp:positionV>
                <wp:extent cx="541655" cy="271145"/>
                <wp:effectExtent l="6985" t="9525" r="1333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655" cy="271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C1222" w14:textId="77777777" w:rsidR="004F70CB" w:rsidRPr="00F970A5" w:rsidRDefault="004F70CB" w:rsidP="004F70CB">
                            <w:pPr>
                              <w:shd w:val="pct10" w:color="auto" w:fill="auto"/>
                              <w:jc w:val="center"/>
                              <w:rPr>
                                <w:rFonts w:asciiTheme="minorHAnsi" w:hAnsiTheme="minorHAnsi" w:cstheme="minorHAnsi"/>
                                <w:b/>
                              </w:rPr>
                            </w:pPr>
                            <w:r w:rsidRPr="00F970A5">
                              <w:rPr>
                                <w:rFonts w:asciiTheme="minorHAnsi" w:hAnsiTheme="minorHAnsi" w:cstheme="minorHAnsi"/>
                                <w:b/>
                              </w:rPr>
                              <w:t>Results</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652E9BA" id="Rectangle 11" o:spid="_x0000_s1043" style="position:absolute;margin-left:-.2pt;margin-top:4.2pt;width:42.65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" o:allowincell="f" filled="f">
                <v:textbox inset="1pt,1pt,1pt,1pt">
                  <w:txbxContent>
                    <w:p w14:paraId="3B3C1222" w14:textId="77777777" w:rsidR="004F70CB" w:rsidRPr="00F970A5" w:rsidRDefault="004F70CB" w:rsidP="004F70CB">
                      <w:pPr>
                        <w:shd w:val="pct10" w:color="auto" w:fill="auto"/>
                        <w:jc w:val="center"/>
                        <w:rPr>
                          <w:rFonts w:asciiTheme="minorHAnsi" w:hAnsiTheme="minorHAnsi" w:cstheme="minorHAnsi"/>
                          <w:b/>
                        </w:rPr>
                      </w:pPr>
                      <w:r w:rsidRPr="00F970A5">
                        <w:rPr>
                          <w:rFonts w:asciiTheme="minorHAnsi" w:hAnsiTheme="minorHAnsi" w:cstheme="minorHAnsi"/>
                          <w:b/>
                        </w:rPr>
                        <w:t>Results</w:t>
                      </w:r>
                    </w:p>
                  </w:txbxContent>
                </v:textbox>
              </v:rect>
            </w:pict>
          </mc:Fallback>
        </mc:AlternateContent>
      </w:r>
    </w:p>
    <w:p w14:paraId="6616C19B" w14:textId="77777777" w:rsidR="004F70CB" w:rsidRPr="00E47A0E" w:rsidRDefault="004F70CB" w:rsidP="004F70CB">
      <w:pPr>
        <w:overflowPunct w:val="0"/>
        <w:autoSpaceDE w:val="0"/>
        <w:autoSpaceDN w:val="0"/>
        <w:adjustRightInd w:val="0"/>
        <w:textAlignment w:val="baseline"/>
        <w:rPr>
          <w:rFonts w:ascii="Calibri" w:hAnsi="Calibri"/>
          <w:sz w:val="24"/>
        </w:rPr>
      </w:pPr>
    </w:p>
    <w:p w14:paraId="120E51E5" w14:textId="77777777" w:rsidR="004F70CB" w:rsidRPr="00E47A0E" w:rsidRDefault="004F70CB" w:rsidP="004F70CB">
      <w:pPr>
        <w:overflowPunct w:val="0"/>
        <w:autoSpaceDE w:val="0"/>
        <w:autoSpaceDN w:val="0"/>
        <w:adjustRightInd w:val="0"/>
        <w:textAlignment w:val="baseline"/>
        <w:rPr>
          <w:rFonts w:ascii="Calibri" w:hAnsi="Calibri"/>
          <w:sz w:val="24"/>
        </w:rPr>
      </w:pPr>
    </w:p>
    <w:p w14:paraId="4A6877F6" w14:textId="77777777" w:rsidR="004F70CB" w:rsidRPr="00E47A0E" w:rsidRDefault="004F70CB" w:rsidP="004F70CB">
      <w:pPr>
        <w:overflowPunct w:val="0"/>
        <w:autoSpaceDE w:val="0"/>
        <w:autoSpaceDN w:val="0"/>
        <w:adjustRightInd w:val="0"/>
        <w:textAlignment w:val="baseline"/>
        <w:rPr>
          <w:rFonts w:ascii="Calibri" w:hAnsi="Calibri"/>
          <w:sz w:val="24"/>
        </w:rPr>
      </w:pPr>
      <w:r w:rsidRPr="00E47A0E">
        <w:rPr>
          <w:rFonts w:ascii="Calibri" w:hAnsi="Calibri"/>
          <w:sz w:val="24"/>
        </w:rPr>
        <w:t xml:space="preserve">Each group should tabulate (using excel) all these results and input </w:t>
      </w:r>
      <w:r>
        <w:rPr>
          <w:rFonts w:ascii="Calibri" w:hAnsi="Calibri"/>
          <w:sz w:val="24"/>
        </w:rPr>
        <w:t>within 2 weeks of trip</w:t>
      </w:r>
      <w:r w:rsidRPr="00E47A0E">
        <w:rPr>
          <w:rFonts w:ascii="Calibri" w:hAnsi="Calibri"/>
          <w:sz w:val="24"/>
        </w:rPr>
        <w:t>.</w:t>
      </w:r>
    </w:p>
    <w:p w14:paraId="24CEF3EE" w14:textId="77777777" w:rsidR="004F70CB" w:rsidRPr="00E47A0E" w:rsidRDefault="004F70CB" w:rsidP="004F70CB">
      <w:pPr>
        <w:overflowPunct w:val="0"/>
        <w:autoSpaceDE w:val="0"/>
        <w:autoSpaceDN w:val="0"/>
        <w:adjustRightInd w:val="0"/>
        <w:textAlignment w:val="baseline"/>
        <w:rPr>
          <w:rFonts w:ascii="Calibri" w:hAnsi="Calibri"/>
          <w:sz w:val="24"/>
        </w:rPr>
      </w:pPr>
    </w:p>
    <w:p w14:paraId="3270C9F4" w14:textId="77777777" w:rsidR="004F70CB" w:rsidRPr="00E47A0E" w:rsidRDefault="004F70CB" w:rsidP="004F70CB">
      <w:pPr>
        <w:widowControl w:val="0"/>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Other issues to consider</w:t>
      </w:r>
    </w:p>
    <w:p w14:paraId="2C005CF9"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What are the anthropogenic influences on the natural processes of the river?</w:t>
      </w:r>
    </w:p>
    <w:p w14:paraId="24FB934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How would the airport influence natural processes?</w:t>
      </w:r>
    </w:p>
    <w:p w14:paraId="624EB874"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Does </w:t>
      </w:r>
      <w:r>
        <w:rPr>
          <w:rFonts w:ascii="Calibri" w:hAnsi="Calibri"/>
          <w:sz w:val="24"/>
          <w:szCs w:val="24"/>
        </w:rPr>
        <w:t xml:space="preserve">the </w:t>
      </w:r>
      <w:r w:rsidRPr="00E47A0E">
        <w:rPr>
          <w:rFonts w:ascii="Calibri" w:hAnsi="Calibri"/>
          <w:sz w:val="24"/>
          <w:szCs w:val="24"/>
        </w:rPr>
        <w:t>cost of land influence river?</w:t>
      </w:r>
    </w:p>
    <w:p w14:paraId="01071EEC"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Is there any evidence of cost</w:t>
      </w:r>
      <w:r>
        <w:rPr>
          <w:rFonts w:ascii="Calibri" w:hAnsi="Calibri"/>
          <w:sz w:val="24"/>
          <w:szCs w:val="24"/>
        </w:rPr>
        <w:t>-</w:t>
      </w:r>
      <w:r w:rsidRPr="00E47A0E">
        <w:rPr>
          <w:rFonts w:ascii="Calibri" w:hAnsi="Calibri"/>
          <w:sz w:val="24"/>
          <w:szCs w:val="24"/>
        </w:rPr>
        <w:t>benefit analysis in the location of river defences?</w:t>
      </w:r>
    </w:p>
    <w:p w14:paraId="093A02FA"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Do flood defences </w:t>
      </w:r>
      <w:r>
        <w:rPr>
          <w:rFonts w:ascii="Calibri" w:hAnsi="Calibri"/>
          <w:sz w:val="24"/>
          <w:szCs w:val="24"/>
        </w:rPr>
        <w:t>a</w:t>
      </w:r>
      <w:r w:rsidRPr="00E47A0E">
        <w:rPr>
          <w:rFonts w:ascii="Calibri" w:hAnsi="Calibri"/>
          <w:sz w:val="24"/>
          <w:szCs w:val="24"/>
        </w:rPr>
        <w:t>ffect erosion/deposition and transportation in the river?</w:t>
      </w:r>
    </w:p>
    <w:p w14:paraId="1190EFF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Is forest management </w:t>
      </w:r>
      <w:r>
        <w:rPr>
          <w:rFonts w:ascii="Calibri" w:hAnsi="Calibri"/>
          <w:sz w:val="24"/>
          <w:szCs w:val="24"/>
        </w:rPr>
        <w:t>critical</w:t>
      </w:r>
      <w:r w:rsidRPr="00E47A0E">
        <w:rPr>
          <w:rFonts w:ascii="Calibri" w:hAnsi="Calibri"/>
          <w:sz w:val="24"/>
          <w:szCs w:val="24"/>
        </w:rPr>
        <w:t>? Why?</w:t>
      </w:r>
    </w:p>
    <w:p w14:paraId="0053809D"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Where does the river flood now?</w:t>
      </w:r>
    </w:p>
    <w:p w14:paraId="1E79ABA4"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Where did it flood in the past?</w:t>
      </w:r>
    </w:p>
    <w:p w14:paraId="3CBA6EEF" w14:textId="77777777" w:rsidR="004F70CB" w:rsidRPr="00E47A0E" w:rsidRDefault="004F70CB" w:rsidP="004F70CB">
      <w:pPr>
        <w:widowControl w:val="0"/>
        <w:numPr>
          <w:ilvl w:val="0"/>
          <w:numId w:val="21"/>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What is the geology? Is it </w:t>
      </w:r>
      <w:r>
        <w:rPr>
          <w:rFonts w:ascii="Calibri" w:hAnsi="Calibri"/>
          <w:sz w:val="24"/>
          <w:szCs w:val="24"/>
        </w:rPr>
        <w:t>essential</w:t>
      </w:r>
      <w:r w:rsidRPr="00E47A0E">
        <w:rPr>
          <w:rFonts w:ascii="Calibri" w:hAnsi="Calibri"/>
          <w:sz w:val="24"/>
          <w:szCs w:val="24"/>
        </w:rPr>
        <w:t xml:space="preserve"> in a hydrological study?</w:t>
      </w:r>
    </w:p>
    <w:p w14:paraId="573EA7D1" w14:textId="77777777" w:rsidR="004F70CB" w:rsidRPr="00E47A0E" w:rsidRDefault="004F70CB" w:rsidP="004F70CB">
      <w:pPr>
        <w:widowControl w:val="0"/>
        <w:overflowPunct w:val="0"/>
        <w:autoSpaceDE w:val="0"/>
        <w:autoSpaceDN w:val="0"/>
        <w:adjustRightInd w:val="0"/>
        <w:textAlignment w:val="baseline"/>
        <w:rPr>
          <w:rFonts w:ascii="Calibri" w:hAnsi="Calibri"/>
          <w:sz w:val="24"/>
          <w:szCs w:val="24"/>
        </w:rPr>
      </w:pPr>
    </w:p>
    <w:p w14:paraId="19B8EF1F" w14:textId="77777777" w:rsidR="004F70CB" w:rsidRDefault="004F70CB" w:rsidP="004F70CB">
      <w:pPr>
        <w:rPr>
          <w:rFonts w:ascii="Calibri" w:hAnsi="Calibri"/>
          <w:sz w:val="24"/>
          <w:szCs w:val="24"/>
        </w:rPr>
      </w:pPr>
      <w:r>
        <w:rPr>
          <w:rFonts w:ascii="Calibri" w:hAnsi="Calibri"/>
          <w:sz w:val="24"/>
          <w:szCs w:val="24"/>
        </w:rPr>
        <w:br w:type="page"/>
      </w:r>
    </w:p>
    <w:p w14:paraId="71A236A8" w14:textId="77777777" w:rsidR="009A042D" w:rsidRPr="00E47A0E" w:rsidRDefault="009A042D" w:rsidP="004F70CB">
      <w:pPr>
        <w:widowControl w:val="0"/>
        <w:overflowPunct w:val="0"/>
        <w:autoSpaceDE w:val="0"/>
        <w:autoSpaceDN w:val="0"/>
        <w:adjustRightInd w:val="0"/>
        <w:textAlignment w:val="baseline"/>
        <w:rPr>
          <w:rFonts w:ascii="Calibri" w:hAnsi="Calibri"/>
          <w:sz w:val="24"/>
          <w:szCs w:val="24"/>
        </w:rPr>
      </w:pPr>
    </w:p>
    <w:p w14:paraId="0E244F3C" w14:textId="77777777" w:rsidR="004F70CB" w:rsidRPr="00E47A0E" w:rsidRDefault="004F70CB" w:rsidP="004F70CB">
      <w:pPr>
        <w:widowControl w:val="0"/>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Additional points</w:t>
      </w:r>
      <w:r>
        <w:rPr>
          <w:rFonts w:ascii="Calibri" w:hAnsi="Calibri"/>
          <w:b/>
          <w:sz w:val="24"/>
          <w:szCs w:val="24"/>
        </w:rPr>
        <w:t xml:space="preserve"> you may want to consider</w:t>
      </w:r>
    </w:p>
    <w:p w14:paraId="22005F54" w14:textId="3A0811AA"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Drainage basin </w:t>
      </w:r>
      <w:r w:rsidR="009A042D">
        <w:rPr>
          <w:rFonts w:ascii="Calibri" w:hAnsi="Calibri"/>
          <w:sz w:val="24"/>
          <w:szCs w:val="24"/>
        </w:rPr>
        <w:t xml:space="preserve">size </w:t>
      </w:r>
      <w:r w:rsidRPr="00E47A0E">
        <w:rPr>
          <w:rFonts w:ascii="Calibri" w:hAnsi="Calibri"/>
          <w:sz w:val="24"/>
          <w:szCs w:val="24"/>
        </w:rPr>
        <w:t>30 sq. km</w:t>
      </w:r>
    </w:p>
    <w:p w14:paraId="0355EBA4" w14:textId="77777777"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Major floods in the years 1942-1945</w:t>
      </w:r>
    </w:p>
    <w:p w14:paraId="123DA90E" w14:textId="77777777" w:rsidR="004F70CB" w:rsidRPr="00E47A0E"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Pr>
          <w:rFonts w:ascii="Calibri" w:hAnsi="Calibri"/>
          <w:sz w:val="24"/>
          <w:szCs w:val="24"/>
        </w:rPr>
        <w:t xml:space="preserve">Lag time catchment type, </w:t>
      </w:r>
      <w:r w:rsidRPr="00E47A0E">
        <w:rPr>
          <w:rFonts w:ascii="Calibri" w:hAnsi="Calibri"/>
          <w:sz w:val="24"/>
          <w:szCs w:val="24"/>
        </w:rPr>
        <w:t xml:space="preserve">NRA and </w:t>
      </w:r>
      <w:r>
        <w:rPr>
          <w:rFonts w:ascii="Calibri" w:hAnsi="Calibri"/>
          <w:sz w:val="24"/>
          <w:szCs w:val="24"/>
        </w:rPr>
        <w:t xml:space="preserve">previous </w:t>
      </w:r>
      <w:r w:rsidRPr="00E47A0E">
        <w:rPr>
          <w:rFonts w:ascii="Calibri" w:hAnsi="Calibri"/>
          <w:sz w:val="24"/>
          <w:szCs w:val="24"/>
        </w:rPr>
        <w:t>Environment Agency</w:t>
      </w:r>
      <w:r>
        <w:rPr>
          <w:rFonts w:ascii="Calibri" w:hAnsi="Calibri"/>
          <w:sz w:val="24"/>
          <w:szCs w:val="24"/>
        </w:rPr>
        <w:t>/ (NRW)</w:t>
      </w:r>
      <w:r w:rsidRPr="00E47A0E">
        <w:rPr>
          <w:rFonts w:ascii="Calibri" w:hAnsi="Calibri"/>
          <w:sz w:val="24"/>
          <w:szCs w:val="24"/>
        </w:rPr>
        <w:t xml:space="preserve"> Hydrographs</w:t>
      </w:r>
    </w:p>
    <w:p w14:paraId="628B3395" w14:textId="77777777" w:rsidR="004F70CB"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E47A0E">
        <w:rPr>
          <w:rFonts w:ascii="Calibri" w:hAnsi="Calibri"/>
          <w:sz w:val="24"/>
          <w:szCs w:val="24"/>
        </w:rPr>
        <w:t>River order, Interception, Depression storage, Through flow, groundwater, saturated overland flow, evaporation, precipitation, Bank full</w:t>
      </w:r>
      <w:r>
        <w:rPr>
          <w:rFonts w:ascii="Calibri" w:hAnsi="Calibri"/>
          <w:sz w:val="24"/>
          <w:szCs w:val="24"/>
        </w:rPr>
        <w:t>-</w:t>
      </w:r>
      <w:r w:rsidRPr="00E47A0E">
        <w:rPr>
          <w:rFonts w:ascii="Calibri" w:hAnsi="Calibri"/>
          <w:sz w:val="24"/>
          <w:szCs w:val="24"/>
        </w:rPr>
        <w:t>width channel width, hydraulic radius, wetted perimeter, x sectional area, field sketches, evidence for meanders cut through/time.</w:t>
      </w:r>
    </w:p>
    <w:p w14:paraId="1146CF7F"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CEH </w:t>
      </w:r>
      <w:r>
        <w:rPr>
          <w:rFonts w:ascii="Calibri" w:hAnsi="Calibri"/>
          <w:sz w:val="24"/>
          <w:szCs w:val="24"/>
        </w:rPr>
        <w:t>Centre for E</w:t>
      </w:r>
      <w:r w:rsidRPr="008266BA">
        <w:rPr>
          <w:rFonts w:ascii="Calibri" w:hAnsi="Calibri"/>
          <w:sz w:val="24"/>
          <w:szCs w:val="24"/>
        </w:rPr>
        <w:t>cology and Hydrology</w:t>
      </w:r>
    </w:p>
    <w:p w14:paraId="6492F1FB"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River levels U</w:t>
      </w:r>
      <w:r>
        <w:rPr>
          <w:rFonts w:ascii="Calibri" w:hAnsi="Calibri"/>
          <w:sz w:val="24"/>
          <w:szCs w:val="24"/>
        </w:rPr>
        <w:t>.K.</w:t>
      </w:r>
    </w:p>
    <w:p w14:paraId="745A28E2" w14:textId="77777777" w:rsidR="004F70CB"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Environment Agency (England) Natural Resources Wales</w:t>
      </w:r>
    </w:p>
    <w:p w14:paraId="41DF6C39"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Met Office (Good data over time)</w:t>
      </w:r>
    </w:p>
    <w:p w14:paraId="3347A5F1"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Evaluate how your findings compare to the models of 1.Bradshaw, 2. </w:t>
      </w:r>
      <w:proofErr w:type="spellStart"/>
      <w:r w:rsidRPr="008266BA">
        <w:rPr>
          <w:rFonts w:ascii="Calibri" w:hAnsi="Calibri"/>
          <w:sz w:val="24"/>
          <w:szCs w:val="24"/>
        </w:rPr>
        <w:t>Schumn</w:t>
      </w:r>
      <w:proofErr w:type="spellEnd"/>
      <w:r w:rsidRPr="008266BA">
        <w:rPr>
          <w:rFonts w:ascii="Calibri" w:hAnsi="Calibri"/>
          <w:sz w:val="24"/>
          <w:szCs w:val="24"/>
        </w:rPr>
        <w:t xml:space="preserve"> and 3. </w:t>
      </w:r>
      <w:proofErr w:type="spellStart"/>
      <w:r w:rsidRPr="008266BA">
        <w:rPr>
          <w:rFonts w:ascii="Calibri" w:hAnsi="Calibri"/>
          <w:sz w:val="24"/>
          <w:szCs w:val="24"/>
        </w:rPr>
        <w:t>Hjulstrom</w:t>
      </w:r>
      <w:proofErr w:type="spellEnd"/>
      <w:r w:rsidRPr="008266BA">
        <w:rPr>
          <w:rFonts w:ascii="Calibri" w:hAnsi="Calibri"/>
          <w:sz w:val="24"/>
          <w:szCs w:val="24"/>
        </w:rPr>
        <w:t>.</w:t>
      </w:r>
    </w:p>
    <w:p w14:paraId="5EB5E338" w14:textId="77777777" w:rsidR="004F70CB" w:rsidRPr="008266B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8266BA">
        <w:rPr>
          <w:rFonts w:ascii="Calibri" w:hAnsi="Calibri"/>
          <w:sz w:val="24"/>
          <w:szCs w:val="24"/>
        </w:rPr>
        <w:t xml:space="preserve">Develop your diagrammatic model for the river </w:t>
      </w:r>
      <w:proofErr w:type="spellStart"/>
      <w:r w:rsidRPr="008266BA">
        <w:rPr>
          <w:rFonts w:ascii="Calibri" w:hAnsi="Calibri"/>
          <w:sz w:val="24"/>
          <w:szCs w:val="24"/>
        </w:rPr>
        <w:t>Ilston</w:t>
      </w:r>
      <w:proofErr w:type="spellEnd"/>
    </w:p>
    <w:p w14:paraId="02DABEED" w14:textId="77777777" w:rsidR="004F70CB" w:rsidRPr="007D511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Note positive/negative correlation in your data.</w:t>
      </w:r>
    </w:p>
    <w:p w14:paraId="1CDB4CF0" w14:textId="77777777" w:rsidR="004F70CB" w:rsidRPr="007D511A" w:rsidRDefault="004F70CB" w:rsidP="004F70CB">
      <w:pPr>
        <w:widowControl w:val="0"/>
        <w:numPr>
          <w:ilvl w:val="0"/>
          <w:numId w:val="23"/>
        </w:numPr>
        <w:overflowPunct w:val="0"/>
        <w:autoSpaceDE w:val="0"/>
        <w:autoSpaceDN w:val="0"/>
        <w:adjustRightInd w:val="0"/>
        <w:textAlignment w:val="baseline"/>
        <w:rPr>
          <w:rFonts w:ascii="Calibri" w:hAnsi="Calibri"/>
          <w:sz w:val="24"/>
          <w:szCs w:val="24"/>
        </w:rPr>
      </w:pPr>
      <w:r>
        <w:rPr>
          <w:rFonts w:ascii="Calibri" w:hAnsi="Calibri"/>
          <w:sz w:val="24"/>
          <w:szCs w:val="24"/>
        </w:rPr>
        <w:t>T</w:t>
      </w:r>
      <w:r w:rsidRPr="007D511A">
        <w:rPr>
          <w:rFonts w:ascii="Calibri" w:hAnsi="Calibri"/>
          <w:sz w:val="24"/>
          <w:szCs w:val="24"/>
        </w:rPr>
        <w:t>o help you highlight the statistica</w:t>
      </w:r>
      <w:r>
        <w:rPr>
          <w:rFonts w:ascii="Calibri" w:hAnsi="Calibri"/>
          <w:sz w:val="24"/>
          <w:szCs w:val="24"/>
        </w:rPr>
        <w:t>l significance of your findings, c</w:t>
      </w:r>
      <w:r w:rsidRPr="007D511A">
        <w:rPr>
          <w:rFonts w:ascii="Calibri" w:hAnsi="Calibri"/>
          <w:sz w:val="24"/>
          <w:szCs w:val="24"/>
        </w:rPr>
        <w:t>alculate a Spearman</w:t>
      </w:r>
      <w:r>
        <w:rPr>
          <w:rFonts w:ascii="Calibri" w:hAnsi="Calibri"/>
          <w:sz w:val="24"/>
          <w:szCs w:val="24"/>
        </w:rPr>
        <w:t>'</w:t>
      </w:r>
      <w:r w:rsidRPr="007D511A">
        <w:rPr>
          <w:rFonts w:ascii="Calibri" w:hAnsi="Calibri"/>
          <w:sz w:val="24"/>
          <w:szCs w:val="24"/>
        </w:rPr>
        <w:t>s Rank Correlation Coefficient to test distance from the source</w:t>
      </w:r>
      <w:r>
        <w:rPr>
          <w:rFonts w:ascii="Calibri" w:hAnsi="Calibri"/>
          <w:sz w:val="24"/>
          <w:szCs w:val="24"/>
        </w:rPr>
        <w:t xml:space="preserve">, </w:t>
      </w:r>
      <w:r w:rsidRPr="007D511A">
        <w:rPr>
          <w:rFonts w:ascii="Calibri" w:hAnsi="Calibri"/>
          <w:sz w:val="24"/>
          <w:szCs w:val="24"/>
        </w:rPr>
        <w:t xml:space="preserve">Velocity etc. </w:t>
      </w:r>
    </w:p>
    <w:p w14:paraId="24234791" w14:textId="77777777" w:rsidR="004F70CB" w:rsidRPr="007D511A" w:rsidRDefault="004F70CB" w:rsidP="004F70CB">
      <w:pPr>
        <w:widowControl w:val="0"/>
        <w:overflowPunct w:val="0"/>
        <w:autoSpaceDE w:val="0"/>
        <w:autoSpaceDN w:val="0"/>
        <w:adjustRightInd w:val="0"/>
        <w:textAlignment w:val="baseline"/>
        <w:rPr>
          <w:rFonts w:ascii="Calibri" w:hAnsi="Calibri"/>
          <w:sz w:val="24"/>
          <w:szCs w:val="24"/>
        </w:rPr>
      </w:pPr>
    </w:p>
    <w:p w14:paraId="787D4EE1" w14:textId="77777777" w:rsidR="004F70CB" w:rsidRPr="007D511A" w:rsidRDefault="004F70CB" w:rsidP="004F70CB">
      <w:pPr>
        <w:widowControl w:val="0"/>
        <w:overflowPunct w:val="0"/>
        <w:autoSpaceDE w:val="0"/>
        <w:autoSpaceDN w:val="0"/>
        <w:adjustRightInd w:val="0"/>
        <w:textAlignment w:val="baseline"/>
        <w:rPr>
          <w:rFonts w:ascii="Calibri" w:hAnsi="Calibri"/>
          <w:b/>
          <w:sz w:val="24"/>
          <w:szCs w:val="24"/>
        </w:rPr>
      </w:pPr>
      <w:r w:rsidRPr="007D511A">
        <w:rPr>
          <w:rFonts w:ascii="Calibri" w:hAnsi="Calibri"/>
          <w:b/>
          <w:sz w:val="24"/>
          <w:szCs w:val="24"/>
        </w:rPr>
        <w:t>During your considerations</w:t>
      </w:r>
      <w:r>
        <w:rPr>
          <w:rFonts w:ascii="Calibri" w:hAnsi="Calibri"/>
          <w:b/>
          <w:sz w:val="24"/>
          <w:szCs w:val="24"/>
        </w:rPr>
        <w:t>,</w:t>
      </w:r>
      <w:r w:rsidRPr="007D511A">
        <w:rPr>
          <w:rFonts w:ascii="Calibri" w:hAnsi="Calibri"/>
          <w:b/>
          <w:sz w:val="24"/>
          <w:szCs w:val="24"/>
        </w:rPr>
        <w:t xml:space="preserve"> also ask yourself:</w:t>
      </w:r>
    </w:p>
    <w:p w14:paraId="7A47F955"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appropriate was your sample site and sampling strategy? </w:t>
      </w:r>
    </w:p>
    <w:p w14:paraId="36352BCA"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Was it a good location to assess hydrological theory?</w:t>
      </w:r>
    </w:p>
    <w:p w14:paraId="30DDAC3E"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Were there any limitations to your method which reduced the accuracy of the data e.g. how accurate is the float method?</w:t>
      </w:r>
    </w:p>
    <w:p w14:paraId="4325816B"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reliable are your results? For example, what are the limitations of using subjective data such as </w:t>
      </w:r>
      <w:r>
        <w:rPr>
          <w:rFonts w:ascii="Calibri" w:hAnsi="Calibri"/>
          <w:sz w:val="24"/>
          <w:szCs w:val="24"/>
        </w:rPr>
        <w:t xml:space="preserve">the </w:t>
      </w:r>
      <w:r w:rsidRPr="007D511A">
        <w:rPr>
          <w:rFonts w:ascii="Calibri" w:hAnsi="Calibri"/>
          <w:sz w:val="24"/>
          <w:szCs w:val="24"/>
        </w:rPr>
        <w:t>Power's Index?</w:t>
      </w:r>
    </w:p>
    <w:p w14:paraId="10E2B6DF"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How robust was your statistical test? Did you have enough data? Are there any limitations inherent to the test?</w:t>
      </w:r>
    </w:p>
    <w:p w14:paraId="648E4A0C"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How robust are your conclusions? You are likely to be limited by only being able to sample at one time of year (perhaps only one day), so you will not have </w:t>
      </w:r>
      <w:r>
        <w:rPr>
          <w:rFonts w:ascii="Calibri" w:hAnsi="Calibri"/>
          <w:sz w:val="24"/>
          <w:szCs w:val="24"/>
        </w:rPr>
        <w:t>in-depth data on seasonal variation</w:t>
      </w:r>
      <w:r w:rsidRPr="007D511A">
        <w:rPr>
          <w:rFonts w:ascii="Calibri" w:hAnsi="Calibri"/>
          <w:sz w:val="24"/>
          <w:szCs w:val="24"/>
        </w:rPr>
        <w:t>. Your secondary data on river levels may indeed indicate that there is seasonal variation in depth.</w:t>
      </w:r>
    </w:p>
    <w:p w14:paraId="41BBA1AD" w14:textId="77777777" w:rsidR="004F70CB" w:rsidRPr="007D511A" w:rsidRDefault="004F70CB" w:rsidP="004F70CB">
      <w:pPr>
        <w:widowControl w:val="0"/>
        <w:numPr>
          <w:ilvl w:val="0"/>
          <w:numId w:val="22"/>
        </w:numPr>
        <w:overflowPunct w:val="0"/>
        <w:autoSpaceDE w:val="0"/>
        <w:autoSpaceDN w:val="0"/>
        <w:adjustRightInd w:val="0"/>
        <w:textAlignment w:val="baseline"/>
        <w:rPr>
          <w:rFonts w:ascii="Calibri" w:hAnsi="Calibri"/>
          <w:sz w:val="24"/>
          <w:szCs w:val="24"/>
        </w:rPr>
      </w:pPr>
      <w:r w:rsidRPr="007D511A">
        <w:rPr>
          <w:rFonts w:ascii="Calibri" w:hAnsi="Calibri"/>
          <w:sz w:val="24"/>
          <w:szCs w:val="24"/>
        </w:rPr>
        <w:t xml:space="preserve">What other data would have been </w:t>
      </w:r>
      <w:r>
        <w:rPr>
          <w:rFonts w:ascii="Calibri" w:hAnsi="Calibri"/>
          <w:sz w:val="24"/>
          <w:szCs w:val="24"/>
        </w:rPr>
        <w:t>help</w:t>
      </w:r>
      <w:r w:rsidRPr="007D511A">
        <w:rPr>
          <w:rFonts w:ascii="Calibri" w:hAnsi="Calibri"/>
          <w:sz w:val="24"/>
          <w:szCs w:val="24"/>
        </w:rPr>
        <w:t>ful to obtain? (FSC, 2015)</w:t>
      </w:r>
    </w:p>
    <w:p w14:paraId="5636323A"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7831C6BD" w14:textId="77777777" w:rsidR="004F70CB" w:rsidRPr="00E47A0E" w:rsidRDefault="004F70CB" w:rsidP="004F70CB">
      <w:pPr>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Some sources specific to Gower</w:t>
      </w:r>
    </w:p>
    <w:p w14:paraId="28A2418A"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Lawler, D.M. &amp; Bull, P.A. (1978) </w:t>
      </w:r>
      <w:r w:rsidRPr="00E47A0E">
        <w:rPr>
          <w:rFonts w:ascii="Calibri" w:hAnsi="Calibri"/>
          <w:i/>
          <w:sz w:val="24"/>
          <w:szCs w:val="24"/>
        </w:rPr>
        <w:t xml:space="preserve">Erosion in the Valley of the </w:t>
      </w:r>
      <w:proofErr w:type="spellStart"/>
      <w:r w:rsidRPr="00E47A0E">
        <w:rPr>
          <w:rFonts w:ascii="Calibri" w:hAnsi="Calibri"/>
          <w:i/>
          <w:sz w:val="24"/>
          <w:szCs w:val="24"/>
        </w:rPr>
        <w:t>Pennard</w:t>
      </w:r>
      <w:proofErr w:type="spellEnd"/>
      <w:r w:rsidRPr="00E47A0E">
        <w:rPr>
          <w:rFonts w:ascii="Calibri" w:hAnsi="Calibri"/>
          <w:i/>
          <w:sz w:val="24"/>
          <w:szCs w:val="24"/>
        </w:rPr>
        <w:t xml:space="preserve"> Pill: Some preliminary observations</w:t>
      </w:r>
      <w:r w:rsidRPr="00E47A0E">
        <w:rPr>
          <w:rFonts w:ascii="Calibri" w:hAnsi="Calibri"/>
          <w:sz w:val="24"/>
          <w:szCs w:val="24"/>
        </w:rPr>
        <w:t xml:space="preserve"> Gower Journal Vol. 28 pp. 46-54</w:t>
      </w:r>
    </w:p>
    <w:p w14:paraId="73B90ECA"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D795C69"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Lawler, D.M. (1986) </w:t>
      </w:r>
      <w:r w:rsidRPr="00E47A0E">
        <w:rPr>
          <w:rFonts w:ascii="Calibri" w:hAnsi="Calibri"/>
          <w:i/>
          <w:sz w:val="24"/>
          <w:szCs w:val="24"/>
        </w:rPr>
        <w:t xml:space="preserve">River bank erosion and the influence of frost: a statistical examination </w:t>
      </w:r>
      <w:r w:rsidRPr="00E47A0E">
        <w:rPr>
          <w:rFonts w:ascii="Calibri" w:hAnsi="Calibri"/>
          <w:sz w:val="24"/>
          <w:szCs w:val="24"/>
        </w:rPr>
        <w:t>Transactions IBG Vol. 11 No. 2 pp. 227-242</w:t>
      </w:r>
    </w:p>
    <w:p w14:paraId="53DAF9E4"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2B18030"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 xml:space="preserve">Owen, T.R. (1972) </w:t>
      </w:r>
      <w:r w:rsidRPr="00E47A0E">
        <w:rPr>
          <w:rFonts w:ascii="Calibri" w:hAnsi="Calibri"/>
          <w:i/>
          <w:sz w:val="24"/>
          <w:szCs w:val="24"/>
        </w:rPr>
        <w:t>The carboniferous Limestone of the Gower</w:t>
      </w:r>
      <w:r>
        <w:rPr>
          <w:rFonts w:ascii="Calibri" w:hAnsi="Calibri"/>
          <w:sz w:val="24"/>
          <w:szCs w:val="24"/>
        </w:rPr>
        <w:t>. G</w:t>
      </w:r>
      <w:r w:rsidRPr="00E47A0E">
        <w:rPr>
          <w:rFonts w:ascii="Calibri" w:hAnsi="Calibri"/>
          <w:sz w:val="24"/>
          <w:szCs w:val="24"/>
        </w:rPr>
        <w:t>ower Journal Vol. 23, pp. 10-14</w:t>
      </w:r>
    </w:p>
    <w:p w14:paraId="3E8F7B8B"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21834FA0" w14:textId="77777777" w:rsidR="004F70CB" w:rsidRPr="00E47A0E" w:rsidRDefault="00000000" w:rsidP="004F70CB">
      <w:pPr>
        <w:overflowPunct w:val="0"/>
        <w:autoSpaceDE w:val="0"/>
        <w:autoSpaceDN w:val="0"/>
        <w:adjustRightInd w:val="0"/>
        <w:textAlignment w:val="baseline"/>
        <w:rPr>
          <w:rFonts w:ascii="Calibri" w:hAnsi="Calibri"/>
          <w:sz w:val="24"/>
          <w:szCs w:val="24"/>
        </w:rPr>
      </w:pPr>
      <w:hyperlink r:id="rId14" w:history="1">
        <w:r w:rsidR="004F70CB" w:rsidRPr="00E47A0E">
          <w:rPr>
            <w:rFonts w:ascii="Calibri" w:hAnsi="Calibri"/>
            <w:color w:val="21318C"/>
            <w:sz w:val="24"/>
            <w:szCs w:val="24"/>
            <w:u w:val="single"/>
          </w:rPr>
          <w:t>http://www.geolsoc.org.uk/gsl/site/GSL/lang/en/page2544.html</w:t>
        </w:r>
      </w:hyperlink>
      <w:r w:rsidR="004F70CB" w:rsidRPr="00E47A0E">
        <w:rPr>
          <w:rFonts w:ascii="Calibri" w:hAnsi="Calibri"/>
          <w:sz w:val="24"/>
          <w:szCs w:val="24"/>
        </w:rPr>
        <w:t xml:space="preserve">   (Gower by Ted </w:t>
      </w:r>
      <w:proofErr w:type="spellStart"/>
      <w:r w:rsidR="004F70CB" w:rsidRPr="00E47A0E">
        <w:rPr>
          <w:rFonts w:ascii="Calibri" w:hAnsi="Calibri"/>
          <w:sz w:val="24"/>
          <w:szCs w:val="24"/>
        </w:rPr>
        <w:t>Neald</w:t>
      </w:r>
      <w:proofErr w:type="spellEnd"/>
      <w:r w:rsidR="004F70CB" w:rsidRPr="00E47A0E">
        <w:rPr>
          <w:rFonts w:ascii="Calibri" w:hAnsi="Calibri"/>
          <w:sz w:val="24"/>
          <w:szCs w:val="24"/>
        </w:rPr>
        <w:t>)</w:t>
      </w:r>
    </w:p>
    <w:p w14:paraId="45927595"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EB5A169" w14:textId="77777777" w:rsidR="004F70CB" w:rsidRPr="00E47A0E" w:rsidRDefault="00000000" w:rsidP="004F70CB">
      <w:pPr>
        <w:overflowPunct w:val="0"/>
        <w:autoSpaceDE w:val="0"/>
        <w:autoSpaceDN w:val="0"/>
        <w:adjustRightInd w:val="0"/>
        <w:textAlignment w:val="baseline"/>
        <w:rPr>
          <w:rFonts w:ascii="Calibri" w:hAnsi="Calibri"/>
          <w:sz w:val="24"/>
          <w:szCs w:val="24"/>
        </w:rPr>
      </w:pPr>
      <w:hyperlink r:id="rId15" w:history="1">
        <w:r w:rsidR="004F70CB" w:rsidRPr="00E47A0E">
          <w:rPr>
            <w:rFonts w:ascii="Calibri" w:hAnsi="Calibri"/>
            <w:color w:val="21318C"/>
            <w:sz w:val="24"/>
            <w:szCs w:val="24"/>
            <w:u w:val="single"/>
          </w:rPr>
          <w:t>http://www.explore-gower.co.uk/index.php</w:t>
        </w:r>
      </w:hyperlink>
    </w:p>
    <w:p w14:paraId="38FDE92D"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7FE72761" w14:textId="77777777" w:rsidR="004F70CB" w:rsidRPr="00E47A0E" w:rsidRDefault="004F70CB" w:rsidP="004F70CB">
      <w:pPr>
        <w:overflowPunct w:val="0"/>
        <w:autoSpaceDE w:val="0"/>
        <w:autoSpaceDN w:val="0"/>
        <w:adjustRightInd w:val="0"/>
        <w:textAlignment w:val="baseline"/>
        <w:rPr>
          <w:rFonts w:ascii="Calibri" w:hAnsi="Calibri"/>
          <w:b/>
          <w:sz w:val="24"/>
          <w:szCs w:val="24"/>
        </w:rPr>
      </w:pPr>
      <w:r w:rsidRPr="00E47A0E">
        <w:rPr>
          <w:rFonts w:ascii="Calibri" w:hAnsi="Calibri"/>
          <w:b/>
          <w:sz w:val="24"/>
          <w:szCs w:val="24"/>
        </w:rPr>
        <w:t>Also:</w:t>
      </w:r>
    </w:p>
    <w:p w14:paraId="61DEB1BE"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Glamorgan</w:t>
      </w:r>
      <w:r>
        <w:rPr>
          <w:rFonts w:ascii="Calibri" w:hAnsi="Calibri"/>
          <w:sz w:val="24"/>
          <w:szCs w:val="24"/>
        </w:rPr>
        <w:t xml:space="preserve"> and Gwent Archaeological Trust</w:t>
      </w:r>
    </w:p>
    <w:p w14:paraId="3755A974" w14:textId="77777777"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Environment Agency</w:t>
      </w:r>
      <w:r>
        <w:rPr>
          <w:rFonts w:ascii="Calibri" w:hAnsi="Calibri"/>
          <w:sz w:val="24"/>
          <w:szCs w:val="24"/>
        </w:rPr>
        <w:t>/NRW</w:t>
      </w:r>
    </w:p>
    <w:p w14:paraId="6C52A267" w14:textId="5A803FC3" w:rsidR="004F70CB" w:rsidRPr="00E47A0E"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Met</w:t>
      </w:r>
      <w:r w:rsidR="00186C62">
        <w:rPr>
          <w:rFonts w:ascii="Calibri" w:hAnsi="Calibri"/>
          <w:sz w:val="24"/>
          <w:szCs w:val="24"/>
        </w:rPr>
        <w:t xml:space="preserve"> O</w:t>
      </w:r>
      <w:r w:rsidRPr="00E47A0E">
        <w:rPr>
          <w:rFonts w:ascii="Calibri" w:hAnsi="Calibri"/>
          <w:sz w:val="24"/>
          <w:szCs w:val="24"/>
        </w:rPr>
        <w:t>ffice</w:t>
      </w:r>
      <w:r>
        <w:rPr>
          <w:rFonts w:ascii="Calibri" w:hAnsi="Calibri"/>
          <w:sz w:val="24"/>
          <w:szCs w:val="24"/>
        </w:rPr>
        <w:t>, 2019</w:t>
      </w:r>
    </w:p>
    <w:p w14:paraId="392D2C66" w14:textId="77777777" w:rsidR="004F70CB" w:rsidRPr="00E47A0E" w:rsidRDefault="004F70CB" w:rsidP="004F70CB">
      <w:pPr>
        <w:overflowPunct w:val="0"/>
        <w:autoSpaceDE w:val="0"/>
        <w:autoSpaceDN w:val="0"/>
        <w:adjustRightInd w:val="0"/>
        <w:textAlignment w:val="baseline"/>
        <w:rPr>
          <w:rFonts w:ascii="Calibri" w:hAnsi="Calibri"/>
          <w:sz w:val="24"/>
          <w:szCs w:val="24"/>
        </w:rPr>
      </w:pPr>
    </w:p>
    <w:p w14:paraId="150D1CF3" w14:textId="77777777" w:rsidR="004F70CB" w:rsidRDefault="004F70CB" w:rsidP="004F70CB">
      <w:pPr>
        <w:overflowPunct w:val="0"/>
        <w:autoSpaceDE w:val="0"/>
        <w:autoSpaceDN w:val="0"/>
        <w:adjustRightInd w:val="0"/>
        <w:textAlignment w:val="baseline"/>
        <w:rPr>
          <w:rFonts w:ascii="Calibri" w:hAnsi="Calibri"/>
          <w:sz w:val="24"/>
          <w:szCs w:val="24"/>
        </w:rPr>
      </w:pPr>
      <w:r w:rsidRPr="00E47A0E">
        <w:rPr>
          <w:rFonts w:ascii="Calibri" w:hAnsi="Calibri"/>
          <w:sz w:val="24"/>
          <w:szCs w:val="24"/>
        </w:rPr>
        <w:t>Etc.</w:t>
      </w:r>
    </w:p>
    <w:p w14:paraId="542E6FAC" w14:textId="742F7FA7" w:rsidR="00A3505D" w:rsidRPr="004F70CB" w:rsidRDefault="004F70CB" w:rsidP="004F70CB">
      <w:r w:rsidRPr="00563909">
        <w:rPr>
          <w:rFonts w:ascii="Calibri" w:hAnsi="Calibri"/>
          <w:b/>
          <w:noProof/>
          <w:sz w:val="28"/>
        </w:rPr>
        <w:lastRenderedPageBreak/>
        <mc:AlternateContent>
          <mc:Choice Requires="wps">
            <w:drawing>
              <wp:anchor distT="45720" distB="45720" distL="114300" distR="114300" simplePos="0" relativeHeight="251674624" behindDoc="0" locked="0" layoutInCell="1" allowOverlap="1" wp14:anchorId="17FE6404" wp14:editId="154FB6A9">
                <wp:simplePos x="0" y="0"/>
                <wp:positionH relativeFrom="column">
                  <wp:posOffset>1898650</wp:posOffset>
                </wp:positionH>
                <wp:positionV relativeFrom="paragraph">
                  <wp:posOffset>0</wp:posOffset>
                </wp:positionV>
                <wp:extent cx="14478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66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8B826CF" w14:textId="77777777" w:rsidR="004F70CB" w:rsidRPr="00563909" w:rsidRDefault="004F70CB" w:rsidP="004F70CB">
                            <w:pPr>
                              <w:jc w:val="center"/>
                              <w:rPr>
                                <w:b/>
                              </w:rPr>
                            </w:pPr>
                            <w:r w:rsidRPr="00563909">
                              <w:rPr>
                                <w:b/>
                              </w:rPr>
                              <w:t>Data collection points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7FE6404" id="_x0000_t202" coordsize="21600,21600" o:spt="202" path="m,l,21600r21600,l21600,xe">
                <v:stroke joinstyle="miter"/>
                <v:path gradientshapeok="t" o:connecttype="rect"/>
              </v:shapetype>
              <v:shape id="Text Box 2" o:spid="_x0000_s1044" type="#_x0000_t202" style="position:absolute;margin-left:149.5pt;margin-top:0;width:114pt;height:2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" fillcolor="white [3201]" strokecolor="black [3200]" strokeweight="2pt">
                <v:textbox>
                  <w:txbxContent>
                    <w:p w14:paraId="78B826CF" w14:textId="77777777" w:rsidR="004F70CB" w:rsidRPr="00563909" w:rsidRDefault="004F70CB" w:rsidP="004F70CB">
                      <w:pPr>
                        <w:jc w:val="center"/>
                        <w:rPr>
                          <w:b/>
                        </w:rPr>
                      </w:pPr>
                      <w:r w:rsidRPr="00563909">
                        <w:rPr>
                          <w:b/>
                        </w:rPr>
                        <w:t>Data collection points</w:t>
                      </w:r>
                    </w:p>
                  </w:txbxContent>
                </v:textbox>
                <w10:wrap type="square"/>
              </v:shape>
            </w:pict>
          </mc:Fallback>
        </mc:AlternateContent>
      </w:r>
      <w:r>
        <w:rPr>
          <w:noProof/>
        </w:rPr>
        <w:drawing>
          <wp:inline distT="0" distB="0" distL="0" distR="0" wp14:anchorId="2E1F36A1" wp14:editId="7E7F9208">
            <wp:extent cx="6638290" cy="4265295"/>
            <wp:effectExtent l="0" t="0" r="0" b="1905"/>
            <wp:docPr id="39" name="Picture 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16"/>
                    <a:stretch>
                      <a:fillRect/>
                    </a:stretch>
                  </pic:blipFill>
                  <pic:spPr>
                    <a:xfrm>
                      <a:off x="0" y="0"/>
                      <a:ext cx="6638290" cy="4265295"/>
                    </a:xfrm>
                    <a:prstGeom prst="rect">
                      <a:avLst/>
                    </a:prstGeom>
                  </pic:spPr>
                </pic:pic>
              </a:graphicData>
            </a:graphic>
          </wp:inline>
        </w:drawing>
      </w:r>
      <w:r>
        <w:rPr>
          <w:noProof/>
        </w:rPr>
        <w:drawing>
          <wp:inline distT="0" distB="0" distL="0" distR="0" wp14:anchorId="7F122B0C" wp14:editId="770A6C28">
            <wp:extent cx="6638290" cy="4231005"/>
            <wp:effectExtent l="0" t="0" r="0" b="0"/>
            <wp:docPr id="38" name="Picture 3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p&#10;&#10;Description automatically generated"/>
                    <pic:cNvPicPr/>
                  </pic:nvPicPr>
                  <pic:blipFill>
                    <a:blip r:embed="rId17"/>
                    <a:stretch>
                      <a:fillRect/>
                    </a:stretch>
                  </pic:blipFill>
                  <pic:spPr>
                    <a:xfrm>
                      <a:off x="0" y="0"/>
                      <a:ext cx="6638290" cy="4231005"/>
                    </a:xfrm>
                    <a:prstGeom prst="rect">
                      <a:avLst/>
                    </a:prstGeom>
                  </pic:spPr>
                </pic:pic>
              </a:graphicData>
            </a:graphic>
          </wp:inline>
        </w:drawing>
      </w:r>
      <w:r>
        <w:rPr>
          <w:rFonts w:ascii="Calibri" w:hAnsi="Calibri"/>
          <w:b/>
          <w:sz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57786C1" w14:textId="77777777" w:rsidTr="00C8667A">
        <w:trPr>
          <w:trHeight w:val="414"/>
        </w:trPr>
        <w:tc>
          <w:tcPr>
            <w:tcW w:w="10670" w:type="dxa"/>
            <w:shd w:val="clear" w:color="auto" w:fill="D9D9D9"/>
          </w:tcPr>
          <w:p w14:paraId="147EF48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5797E4B" w14:textId="77777777" w:rsidR="00D22D9C" w:rsidRPr="00A406E5" w:rsidRDefault="00D22D9C" w:rsidP="00D22D9C">
      <w:pPr>
        <w:jc w:val="both"/>
        <w:rPr>
          <w:rFonts w:ascii="Arial" w:hAnsi="Arial" w:cs="Arial"/>
          <w:sz w:val="22"/>
          <w:szCs w:val="22"/>
        </w:rPr>
      </w:pPr>
    </w:p>
    <w:p w14:paraId="10EED7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CCD05D" w14:textId="77777777" w:rsidR="004D5E9B" w:rsidRDefault="004D5E9B" w:rsidP="00D22D9C">
      <w:pPr>
        <w:jc w:val="both"/>
        <w:rPr>
          <w:rFonts w:ascii="Arial" w:hAnsi="Arial" w:cs="Arial"/>
          <w:b/>
          <w:sz w:val="22"/>
          <w:szCs w:val="22"/>
        </w:rPr>
      </w:pPr>
    </w:p>
    <w:p w14:paraId="0D625B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573DD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EB8EFC" w14:textId="77777777" w:rsidR="00C01A3F" w:rsidRPr="00A406E5" w:rsidRDefault="00C01A3F" w:rsidP="00D22D9C">
      <w:pPr>
        <w:jc w:val="both"/>
        <w:rPr>
          <w:rFonts w:ascii="Arial" w:hAnsi="Arial" w:cs="Arial"/>
          <w:sz w:val="22"/>
          <w:szCs w:val="22"/>
        </w:rPr>
      </w:pPr>
    </w:p>
    <w:p w14:paraId="19D93064" w14:textId="0B396A6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042D">
        <w:rPr>
          <w:rFonts w:ascii="Arial" w:hAnsi="Arial" w:cs="Arial"/>
          <w:i/>
          <w:sz w:val="22"/>
          <w:szCs w:val="22"/>
        </w:rPr>
        <w:t>You have been provided with some sources here, but you should read beyond this. All literature should be credible and referenced to Harvard standards.</w:t>
      </w:r>
    </w:p>
    <w:p w14:paraId="3C2233CF" w14:textId="77777777" w:rsidR="00C01A3F" w:rsidRPr="00A406E5" w:rsidRDefault="00C01A3F" w:rsidP="00D22D9C">
      <w:pPr>
        <w:jc w:val="both"/>
        <w:rPr>
          <w:rFonts w:ascii="Arial" w:hAnsi="Arial" w:cs="Arial"/>
          <w:sz w:val="22"/>
          <w:szCs w:val="22"/>
        </w:rPr>
      </w:pPr>
    </w:p>
    <w:p w14:paraId="072A70FB" w14:textId="77777777" w:rsidR="00D22D9C" w:rsidRPr="00A406E5" w:rsidRDefault="00D22D9C" w:rsidP="00D22D9C">
      <w:pPr>
        <w:jc w:val="both"/>
        <w:rPr>
          <w:rFonts w:ascii="Arial" w:hAnsi="Arial" w:cs="Arial"/>
          <w:sz w:val="22"/>
          <w:szCs w:val="22"/>
        </w:rPr>
      </w:pPr>
    </w:p>
    <w:p w14:paraId="023D0C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1270C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7CC768" w14:textId="77777777" w:rsidR="00C01A3F" w:rsidRPr="00A406E5" w:rsidRDefault="00C01A3F" w:rsidP="00C01A3F">
      <w:pPr>
        <w:jc w:val="both"/>
        <w:rPr>
          <w:rFonts w:ascii="Arial" w:hAnsi="Arial" w:cs="Arial"/>
          <w:b/>
          <w:i/>
          <w:sz w:val="22"/>
          <w:szCs w:val="22"/>
        </w:rPr>
      </w:pPr>
    </w:p>
    <w:p w14:paraId="06FA8DD1" w14:textId="325C8CA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042D">
        <w:rPr>
          <w:rFonts w:ascii="Arial" w:hAnsi="Arial" w:cs="Arial"/>
          <w:i/>
          <w:sz w:val="22"/>
          <w:szCs w:val="22"/>
        </w:rPr>
        <w:t>Your paper should make it clear that you understand the physical processes behind river dynamics – why do they get wider? Why and how does the sediment change? Etc</w:t>
      </w:r>
    </w:p>
    <w:p w14:paraId="551F44C5" w14:textId="77777777" w:rsidR="00D22D9C" w:rsidRPr="00A406E5" w:rsidRDefault="00D22D9C" w:rsidP="00D22D9C">
      <w:pPr>
        <w:jc w:val="both"/>
        <w:rPr>
          <w:rFonts w:ascii="Arial" w:hAnsi="Arial" w:cs="Arial"/>
          <w:sz w:val="22"/>
          <w:szCs w:val="22"/>
        </w:rPr>
      </w:pPr>
    </w:p>
    <w:p w14:paraId="2B9E1C19" w14:textId="77777777" w:rsidR="00D22D9C" w:rsidRPr="00A406E5" w:rsidRDefault="00D22D9C" w:rsidP="00D22D9C">
      <w:pPr>
        <w:jc w:val="both"/>
        <w:rPr>
          <w:rFonts w:ascii="Arial" w:hAnsi="Arial" w:cs="Arial"/>
          <w:b/>
          <w:sz w:val="22"/>
          <w:szCs w:val="22"/>
        </w:rPr>
      </w:pPr>
    </w:p>
    <w:p w14:paraId="6BA8BF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C58CD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CB9343B" w14:textId="77777777" w:rsidR="00D22D9C" w:rsidRPr="00A406E5" w:rsidRDefault="00D22D9C" w:rsidP="00D22D9C">
      <w:pPr>
        <w:jc w:val="both"/>
        <w:rPr>
          <w:rFonts w:ascii="Arial" w:hAnsi="Arial" w:cs="Arial"/>
          <w:sz w:val="22"/>
          <w:szCs w:val="22"/>
        </w:rPr>
      </w:pPr>
    </w:p>
    <w:p w14:paraId="38157547" w14:textId="0EC2D2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042D">
        <w:rPr>
          <w:rFonts w:ascii="Arial" w:hAnsi="Arial" w:cs="Arial"/>
          <w:i/>
          <w:sz w:val="22"/>
          <w:szCs w:val="22"/>
        </w:rPr>
        <w:t xml:space="preserve">Once you have your results, the most important part is to interpret them. </w:t>
      </w:r>
      <w:r w:rsidR="006846E5">
        <w:rPr>
          <w:rFonts w:ascii="Arial" w:hAnsi="Arial" w:cs="Arial"/>
          <w:i/>
          <w:sz w:val="22"/>
          <w:szCs w:val="22"/>
        </w:rPr>
        <w:t>What kick sampling results did you get? Are they different from what you’d expect? Why? Are there clues in the landscape around you to explain any anomalies?</w:t>
      </w:r>
    </w:p>
    <w:p w14:paraId="2A410753" w14:textId="77777777" w:rsidR="00C01A3F" w:rsidRPr="00A406E5" w:rsidRDefault="00C01A3F" w:rsidP="00D22D9C">
      <w:pPr>
        <w:jc w:val="both"/>
        <w:rPr>
          <w:rFonts w:ascii="Arial" w:hAnsi="Arial" w:cs="Arial"/>
          <w:sz w:val="22"/>
          <w:szCs w:val="22"/>
        </w:rPr>
      </w:pPr>
    </w:p>
    <w:p w14:paraId="1BC2CF86" w14:textId="77777777" w:rsidR="00D22D9C" w:rsidRPr="00A406E5" w:rsidRDefault="00D22D9C" w:rsidP="00D22D9C">
      <w:pPr>
        <w:jc w:val="both"/>
        <w:rPr>
          <w:rFonts w:ascii="Arial" w:hAnsi="Arial" w:cs="Arial"/>
          <w:b/>
          <w:sz w:val="22"/>
          <w:szCs w:val="22"/>
        </w:rPr>
      </w:pPr>
    </w:p>
    <w:p w14:paraId="1BA00F6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7B1C4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BF8F5C3" w14:textId="77777777" w:rsidR="00D22D9C" w:rsidRPr="00A406E5" w:rsidRDefault="00D22D9C" w:rsidP="00D22D9C">
      <w:pPr>
        <w:jc w:val="both"/>
        <w:rPr>
          <w:rFonts w:ascii="Arial" w:hAnsi="Arial" w:cs="Arial"/>
          <w:sz w:val="22"/>
          <w:szCs w:val="22"/>
        </w:rPr>
      </w:pPr>
    </w:p>
    <w:p w14:paraId="38F8FA21" w14:textId="0B43669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46E5">
        <w:rPr>
          <w:rFonts w:ascii="Arial" w:hAnsi="Arial" w:cs="Arial"/>
          <w:i/>
          <w:sz w:val="22"/>
          <w:szCs w:val="22"/>
        </w:rPr>
        <w:t>Practical skills here include kick sampling, velocity measurements, cross-sectional analysis, etc.</w:t>
      </w:r>
    </w:p>
    <w:p w14:paraId="42A097FC" w14:textId="77777777" w:rsidR="00C01A3F" w:rsidRPr="00A406E5" w:rsidRDefault="00C01A3F" w:rsidP="00D22D9C">
      <w:pPr>
        <w:jc w:val="both"/>
        <w:rPr>
          <w:rFonts w:ascii="Arial" w:hAnsi="Arial" w:cs="Arial"/>
          <w:sz w:val="22"/>
          <w:szCs w:val="22"/>
        </w:rPr>
      </w:pPr>
    </w:p>
    <w:p w14:paraId="25F369C7" w14:textId="77777777" w:rsidR="008566E5" w:rsidRPr="00A406E5" w:rsidRDefault="008566E5" w:rsidP="00D22D9C">
      <w:pPr>
        <w:jc w:val="both"/>
        <w:rPr>
          <w:rFonts w:ascii="Arial" w:hAnsi="Arial" w:cs="Arial"/>
          <w:sz w:val="22"/>
          <w:szCs w:val="22"/>
        </w:rPr>
      </w:pPr>
    </w:p>
    <w:p w14:paraId="062DB8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31980E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73D5FF" w14:textId="77777777" w:rsidR="00995D51" w:rsidRDefault="00995D51" w:rsidP="00D22D9C">
      <w:pPr>
        <w:jc w:val="both"/>
        <w:rPr>
          <w:rFonts w:ascii="Arial" w:hAnsi="Arial" w:cs="Arial"/>
          <w:sz w:val="22"/>
          <w:szCs w:val="22"/>
        </w:rPr>
      </w:pPr>
    </w:p>
    <w:p w14:paraId="0AE55F92" w14:textId="77777777" w:rsidR="00D22D9C" w:rsidRPr="00A406E5" w:rsidRDefault="00D22D9C" w:rsidP="00D22D9C">
      <w:pPr>
        <w:jc w:val="both"/>
        <w:rPr>
          <w:rFonts w:ascii="Arial" w:hAnsi="Arial" w:cs="Arial"/>
          <w:sz w:val="22"/>
          <w:szCs w:val="22"/>
        </w:rPr>
      </w:pPr>
    </w:p>
    <w:p w14:paraId="1C9025E7" w14:textId="0D3AF2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46E5">
        <w:rPr>
          <w:rFonts w:ascii="Arial" w:hAnsi="Arial" w:cs="Arial"/>
          <w:i/>
          <w:sz w:val="22"/>
          <w:szCs w:val="22"/>
        </w:rPr>
        <w:t>Your report should be coherent and professionally presented in a scientific format.</w:t>
      </w:r>
    </w:p>
    <w:p w14:paraId="610ADBCB" w14:textId="77777777" w:rsidR="00C01A3F" w:rsidRPr="00A406E5" w:rsidRDefault="00C01A3F" w:rsidP="00D22D9C">
      <w:pPr>
        <w:jc w:val="both"/>
        <w:rPr>
          <w:rFonts w:ascii="Arial" w:hAnsi="Arial" w:cs="Arial"/>
          <w:sz w:val="22"/>
          <w:szCs w:val="22"/>
        </w:rPr>
      </w:pPr>
    </w:p>
    <w:p w14:paraId="789EE285" w14:textId="77777777" w:rsidR="00FB3B4E" w:rsidRPr="00A406E5" w:rsidRDefault="00FB3B4E" w:rsidP="00D22D9C">
      <w:pPr>
        <w:jc w:val="both"/>
        <w:rPr>
          <w:rFonts w:ascii="Arial" w:hAnsi="Arial" w:cs="Arial"/>
          <w:sz w:val="22"/>
          <w:szCs w:val="22"/>
        </w:rPr>
      </w:pPr>
    </w:p>
    <w:p w14:paraId="0264F81D" w14:textId="77777777" w:rsidR="00D22D9C" w:rsidRPr="00A406E5" w:rsidRDefault="00D22D9C" w:rsidP="00D22D9C">
      <w:pPr>
        <w:jc w:val="both"/>
        <w:rPr>
          <w:rFonts w:ascii="Arial" w:hAnsi="Arial" w:cs="Arial"/>
          <w:sz w:val="22"/>
          <w:szCs w:val="22"/>
        </w:rPr>
      </w:pPr>
    </w:p>
    <w:p w14:paraId="768F244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C70D83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3AE0B6" w14:textId="77777777" w:rsidTr="00152E9D">
        <w:trPr>
          <w:jc w:val="center"/>
        </w:trPr>
        <w:tc>
          <w:tcPr>
            <w:tcW w:w="10670" w:type="dxa"/>
            <w:shd w:val="clear" w:color="auto" w:fill="BFBFBF"/>
          </w:tcPr>
          <w:p w14:paraId="4024C8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CB8DD2" w14:textId="77777777" w:rsidR="00152E9D" w:rsidRPr="00A406E5" w:rsidRDefault="00152E9D" w:rsidP="00152E9D">
      <w:pPr>
        <w:rPr>
          <w:rFonts w:ascii="Arial" w:hAnsi="Arial" w:cs="Arial"/>
        </w:rPr>
      </w:pPr>
    </w:p>
    <w:p w14:paraId="030C73C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C16B03"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0A3318E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2E4C6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F12F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9828D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6270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766C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F8D89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3547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061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A893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3FAAF1" w14:textId="77777777" w:rsidR="00152E9D" w:rsidRPr="00A406E5" w:rsidRDefault="00152E9D" w:rsidP="00152E9D">
            <w:pPr>
              <w:jc w:val="center"/>
              <w:rPr>
                <w:rFonts w:ascii="Arial" w:hAnsi="Arial" w:cs="Arial"/>
                <w:sz w:val="32"/>
              </w:rPr>
            </w:pPr>
          </w:p>
        </w:tc>
      </w:tr>
      <w:tr w:rsidR="00152E9D" w:rsidRPr="00A406E5" w14:paraId="306D9B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E9D541" w14:textId="77777777" w:rsidR="00152E9D" w:rsidRPr="00A406E5" w:rsidRDefault="00152E9D" w:rsidP="00152E9D">
            <w:pPr>
              <w:spacing w:after="120"/>
              <w:rPr>
                <w:rFonts w:ascii="Arial" w:hAnsi="Arial" w:cs="Arial"/>
                <w:sz w:val="14"/>
                <w:szCs w:val="14"/>
              </w:rPr>
            </w:pPr>
          </w:p>
          <w:p w14:paraId="4CA6F4EE" w14:textId="77777777" w:rsidR="00152E9D" w:rsidRPr="00A406E5" w:rsidRDefault="00152E9D" w:rsidP="00152E9D">
            <w:pPr>
              <w:spacing w:after="120"/>
              <w:rPr>
                <w:rFonts w:ascii="Arial" w:hAnsi="Arial" w:cs="Arial"/>
                <w:sz w:val="14"/>
                <w:szCs w:val="14"/>
              </w:rPr>
            </w:pPr>
          </w:p>
          <w:p w14:paraId="3C0F31E4" w14:textId="77777777" w:rsidR="00152E9D" w:rsidRPr="00A406E5" w:rsidRDefault="00152E9D" w:rsidP="00152E9D">
            <w:pPr>
              <w:spacing w:after="120"/>
              <w:rPr>
                <w:rFonts w:ascii="Arial" w:hAnsi="Arial" w:cs="Arial"/>
                <w:sz w:val="14"/>
                <w:szCs w:val="14"/>
              </w:rPr>
            </w:pPr>
          </w:p>
          <w:p w14:paraId="2DF9D318" w14:textId="77777777" w:rsidR="00152E9D" w:rsidRPr="00A406E5" w:rsidRDefault="00152E9D" w:rsidP="00152E9D">
            <w:pPr>
              <w:spacing w:after="120"/>
              <w:rPr>
                <w:rFonts w:ascii="Arial" w:hAnsi="Arial" w:cs="Arial"/>
                <w:sz w:val="14"/>
                <w:szCs w:val="14"/>
              </w:rPr>
            </w:pPr>
          </w:p>
          <w:p w14:paraId="6423FC55" w14:textId="77777777" w:rsidR="00152E9D" w:rsidRPr="00A406E5" w:rsidRDefault="00152E9D" w:rsidP="00152E9D">
            <w:pPr>
              <w:spacing w:after="120"/>
              <w:rPr>
                <w:rFonts w:ascii="Arial" w:hAnsi="Arial" w:cs="Arial"/>
                <w:sz w:val="14"/>
                <w:szCs w:val="14"/>
              </w:rPr>
            </w:pPr>
          </w:p>
          <w:p w14:paraId="539447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76DFCA" w14:textId="2726EAD0"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D744451" w14:textId="77777777" w:rsidR="00152E9D" w:rsidRPr="00A406E5" w:rsidRDefault="00152E9D" w:rsidP="00152E9D">
            <w:pPr>
              <w:jc w:val="center"/>
              <w:rPr>
                <w:rFonts w:ascii="Arial" w:hAnsi="Arial" w:cs="Arial"/>
                <w:sz w:val="32"/>
              </w:rPr>
            </w:pPr>
          </w:p>
        </w:tc>
      </w:tr>
      <w:tr w:rsidR="00152E9D" w:rsidRPr="00A406E5" w14:paraId="01C4F8D1" w14:textId="77777777" w:rsidTr="00A85BFE">
        <w:trPr>
          <w:trHeight w:val="451"/>
        </w:trPr>
        <w:tc>
          <w:tcPr>
            <w:tcW w:w="4169" w:type="pct"/>
            <w:vMerge/>
            <w:tcBorders>
              <w:left w:val="single" w:sz="4" w:space="0" w:color="auto"/>
              <w:bottom w:val="single" w:sz="4" w:space="0" w:color="auto"/>
              <w:right w:val="single" w:sz="4" w:space="0" w:color="auto"/>
            </w:tcBorders>
          </w:tcPr>
          <w:p w14:paraId="77FA74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8CE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00979C" w14:textId="77777777" w:rsidR="00152E9D" w:rsidRPr="00A406E5" w:rsidRDefault="00152E9D" w:rsidP="00152E9D">
            <w:pPr>
              <w:jc w:val="center"/>
              <w:rPr>
                <w:rFonts w:ascii="Arial" w:hAnsi="Arial" w:cs="Arial"/>
                <w:sz w:val="32"/>
              </w:rPr>
            </w:pPr>
          </w:p>
        </w:tc>
      </w:tr>
      <w:tr w:rsidR="00152E9D" w:rsidRPr="00A406E5" w14:paraId="7A6060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8A25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D8BB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A218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95B57E" w14:textId="77777777" w:rsidR="00152E9D" w:rsidRPr="00A406E5" w:rsidRDefault="00152E9D" w:rsidP="00152E9D">
            <w:pPr>
              <w:jc w:val="center"/>
              <w:rPr>
                <w:rFonts w:ascii="Arial" w:hAnsi="Arial" w:cs="Arial"/>
                <w:sz w:val="32"/>
              </w:rPr>
            </w:pPr>
          </w:p>
        </w:tc>
      </w:tr>
      <w:tr w:rsidR="00152E9D" w:rsidRPr="00A406E5" w14:paraId="6A026C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609555" w14:textId="77777777" w:rsidR="00152E9D" w:rsidRPr="00A406E5" w:rsidRDefault="00152E9D" w:rsidP="00152E9D">
            <w:pPr>
              <w:spacing w:after="120"/>
              <w:rPr>
                <w:rFonts w:ascii="Arial" w:hAnsi="Arial" w:cs="Arial"/>
                <w:sz w:val="14"/>
                <w:szCs w:val="14"/>
              </w:rPr>
            </w:pPr>
          </w:p>
          <w:p w14:paraId="3A4DC668" w14:textId="77777777" w:rsidR="00152E9D" w:rsidRPr="00A406E5" w:rsidRDefault="00152E9D" w:rsidP="00152E9D">
            <w:pPr>
              <w:spacing w:after="120"/>
              <w:rPr>
                <w:rFonts w:ascii="Arial" w:hAnsi="Arial" w:cs="Arial"/>
                <w:sz w:val="14"/>
                <w:szCs w:val="14"/>
              </w:rPr>
            </w:pPr>
          </w:p>
          <w:p w14:paraId="54C1462B" w14:textId="77777777" w:rsidR="00152E9D" w:rsidRPr="00A406E5" w:rsidRDefault="00152E9D" w:rsidP="00152E9D">
            <w:pPr>
              <w:spacing w:after="120"/>
              <w:rPr>
                <w:rFonts w:ascii="Arial" w:hAnsi="Arial" w:cs="Arial"/>
                <w:sz w:val="14"/>
                <w:szCs w:val="14"/>
              </w:rPr>
            </w:pPr>
          </w:p>
          <w:p w14:paraId="15ADB6EA" w14:textId="77777777" w:rsidR="00152E9D" w:rsidRPr="00A406E5" w:rsidRDefault="00152E9D" w:rsidP="00152E9D">
            <w:pPr>
              <w:spacing w:after="120"/>
              <w:rPr>
                <w:rFonts w:ascii="Arial" w:hAnsi="Arial" w:cs="Arial"/>
                <w:sz w:val="14"/>
                <w:szCs w:val="14"/>
              </w:rPr>
            </w:pPr>
          </w:p>
          <w:p w14:paraId="444EF9F0" w14:textId="77777777" w:rsidR="00152E9D" w:rsidRPr="00A406E5" w:rsidRDefault="00152E9D" w:rsidP="00152E9D">
            <w:pPr>
              <w:spacing w:after="120"/>
              <w:rPr>
                <w:rFonts w:ascii="Arial" w:hAnsi="Arial" w:cs="Arial"/>
                <w:sz w:val="14"/>
                <w:szCs w:val="14"/>
              </w:rPr>
            </w:pPr>
          </w:p>
          <w:p w14:paraId="24D738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956402" w14:textId="0F5EC0A8" w:rsidR="00152E9D" w:rsidRPr="00A406E5" w:rsidRDefault="004F70C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12A977D" w14:textId="77777777" w:rsidR="00152E9D" w:rsidRPr="00A406E5" w:rsidRDefault="00152E9D" w:rsidP="00152E9D">
            <w:pPr>
              <w:jc w:val="center"/>
              <w:rPr>
                <w:rFonts w:ascii="Arial" w:hAnsi="Arial" w:cs="Arial"/>
                <w:sz w:val="32"/>
              </w:rPr>
            </w:pPr>
          </w:p>
        </w:tc>
      </w:tr>
      <w:tr w:rsidR="00152E9D" w:rsidRPr="00A406E5" w14:paraId="0414825F" w14:textId="77777777" w:rsidTr="00A85BFE">
        <w:trPr>
          <w:trHeight w:val="451"/>
        </w:trPr>
        <w:tc>
          <w:tcPr>
            <w:tcW w:w="4169" w:type="pct"/>
            <w:vMerge/>
            <w:tcBorders>
              <w:left w:val="single" w:sz="4" w:space="0" w:color="auto"/>
              <w:bottom w:val="single" w:sz="4" w:space="0" w:color="auto"/>
              <w:right w:val="single" w:sz="4" w:space="0" w:color="auto"/>
            </w:tcBorders>
          </w:tcPr>
          <w:p w14:paraId="7A095F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9D40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3C2CA" w14:textId="77777777" w:rsidR="00152E9D" w:rsidRPr="00A406E5" w:rsidRDefault="00152E9D" w:rsidP="00152E9D">
            <w:pPr>
              <w:jc w:val="center"/>
              <w:rPr>
                <w:rFonts w:ascii="Arial" w:hAnsi="Arial" w:cs="Arial"/>
                <w:sz w:val="32"/>
              </w:rPr>
            </w:pPr>
          </w:p>
        </w:tc>
      </w:tr>
      <w:tr w:rsidR="00152E9D" w:rsidRPr="00A406E5" w14:paraId="20DBF4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A38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C2C6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CABDB0" w14:textId="77777777" w:rsidR="00152E9D" w:rsidRPr="00A406E5" w:rsidRDefault="00152E9D" w:rsidP="00152E9D">
            <w:pPr>
              <w:jc w:val="center"/>
              <w:rPr>
                <w:rFonts w:ascii="Arial" w:hAnsi="Arial" w:cs="Arial"/>
                <w:sz w:val="32"/>
              </w:rPr>
            </w:pPr>
          </w:p>
        </w:tc>
      </w:tr>
      <w:tr w:rsidR="00152E9D" w:rsidRPr="00A406E5" w14:paraId="5776B3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85FC7" w14:textId="77777777" w:rsidR="00152E9D" w:rsidRPr="00A406E5" w:rsidRDefault="00152E9D" w:rsidP="00152E9D">
            <w:pPr>
              <w:spacing w:after="120"/>
              <w:rPr>
                <w:rFonts w:ascii="Arial" w:hAnsi="Arial" w:cs="Arial"/>
                <w:sz w:val="14"/>
                <w:szCs w:val="14"/>
              </w:rPr>
            </w:pPr>
          </w:p>
          <w:p w14:paraId="5ABF3068" w14:textId="77777777" w:rsidR="00152E9D" w:rsidRPr="00A406E5" w:rsidRDefault="00152E9D" w:rsidP="00152E9D">
            <w:pPr>
              <w:spacing w:after="120"/>
              <w:rPr>
                <w:rFonts w:ascii="Arial" w:hAnsi="Arial" w:cs="Arial"/>
                <w:sz w:val="14"/>
                <w:szCs w:val="14"/>
              </w:rPr>
            </w:pPr>
          </w:p>
          <w:p w14:paraId="73B0DAD2" w14:textId="77777777" w:rsidR="00152E9D" w:rsidRPr="00A406E5" w:rsidRDefault="00152E9D" w:rsidP="00152E9D">
            <w:pPr>
              <w:spacing w:after="120"/>
              <w:rPr>
                <w:rFonts w:ascii="Arial" w:hAnsi="Arial" w:cs="Arial"/>
                <w:sz w:val="14"/>
                <w:szCs w:val="14"/>
              </w:rPr>
            </w:pPr>
          </w:p>
          <w:p w14:paraId="62C7B0B5" w14:textId="77777777" w:rsidR="00152E9D" w:rsidRPr="00A406E5" w:rsidRDefault="00152E9D" w:rsidP="00152E9D">
            <w:pPr>
              <w:spacing w:after="120"/>
              <w:rPr>
                <w:rFonts w:ascii="Arial" w:hAnsi="Arial" w:cs="Arial"/>
                <w:sz w:val="14"/>
                <w:szCs w:val="14"/>
              </w:rPr>
            </w:pPr>
          </w:p>
          <w:p w14:paraId="21D30ADD" w14:textId="77777777" w:rsidR="00152E9D" w:rsidRPr="00A406E5" w:rsidRDefault="00152E9D" w:rsidP="00152E9D">
            <w:pPr>
              <w:spacing w:after="120"/>
              <w:rPr>
                <w:rFonts w:ascii="Arial" w:hAnsi="Arial" w:cs="Arial"/>
                <w:sz w:val="14"/>
                <w:szCs w:val="14"/>
              </w:rPr>
            </w:pPr>
          </w:p>
          <w:p w14:paraId="385484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AD4AD" w14:textId="5CAC085F" w:rsidR="00152E9D" w:rsidRPr="00A406E5" w:rsidRDefault="004F70CB"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66DA599" w14:textId="77777777" w:rsidR="00152E9D" w:rsidRPr="00A406E5" w:rsidRDefault="00152E9D" w:rsidP="00152E9D">
            <w:pPr>
              <w:jc w:val="center"/>
              <w:rPr>
                <w:rFonts w:ascii="Arial" w:hAnsi="Arial" w:cs="Arial"/>
                <w:sz w:val="32"/>
              </w:rPr>
            </w:pPr>
          </w:p>
        </w:tc>
      </w:tr>
      <w:tr w:rsidR="00152E9D" w:rsidRPr="00A406E5" w14:paraId="07C15B21" w14:textId="77777777" w:rsidTr="00A85BFE">
        <w:trPr>
          <w:trHeight w:val="451"/>
        </w:trPr>
        <w:tc>
          <w:tcPr>
            <w:tcW w:w="4169" w:type="pct"/>
            <w:vMerge/>
            <w:tcBorders>
              <w:left w:val="single" w:sz="4" w:space="0" w:color="auto"/>
              <w:bottom w:val="single" w:sz="4" w:space="0" w:color="auto"/>
              <w:right w:val="single" w:sz="4" w:space="0" w:color="auto"/>
            </w:tcBorders>
          </w:tcPr>
          <w:p w14:paraId="7FD5E1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C9C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8328D0" w14:textId="77777777" w:rsidR="00152E9D" w:rsidRPr="00A406E5" w:rsidRDefault="00152E9D" w:rsidP="00152E9D">
            <w:pPr>
              <w:jc w:val="center"/>
              <w:rPr>
                <w:rFonts w:ascii="Arial" w:hAnsi="Arial" w:cs="Arial"/>
                <w:sz w:val="32"/>
              </w:rPr>
            </w:pPr>
          </w:p>
        </w:tc>
      </w:tr>
      <w:tr w:rsidR="00152E9D" w:rsidRPr="00A406E5" w14:paraId="2E5C23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D1B0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7B11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4C3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08B030" w14:textId="77777777" w:rsidR="00152E9D" w:rsidRPr="00A406E5" w:rsidRDefault="00152E9D" w:rsidP="00152E9D">
            <w:pPr>
              <w:jc w:val="center"/>
              <w:rPr>
                <w:rFonts w:ascii="Arial" w:hAnsi="Arial" w:cs="Arial"/>
                <w:sz w:val="32"/>
              </w:rPr>
            </w:pPr>
          </w:p>
        </w:tc>
      </w:tr>
      <w:tr w:rsidR="00152E9D" w:rsidRPr="00A406E5" w14:paraId="1EF551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BCDFBE" w14:textId="77777777" w:rsidR="00152E9D" w:rsidRPr="00A406E5" w:rsidRDefault="00152E9D" w:rsidP="00152E9D">
            <w:pPr>
              <w:spacing w:after="120"/>
              <w:rPr>
                <w:rFonts w:ascii="Arial" w:hAnsi="Arial" w:cs="Arial"/>
                <w:sz w:val="14"/>
                <w:szCs w:val="14"/>
              </w:rPr>
            </w:pPr>
          </w:p>
          <w:p w14:paraId="2BE03053" w14:textId="77777777" w:rsidR="00152E9D" w:rsidRPr="00A406E5" w:rsidRDefault="00152E9D" w:rsidP="00152E9D">
            <w:pPr>
              <w:spacing w:after="120"/>
              <w:rPr>
                <w:rFonts w:ascii="Arial" w:hAnsi="Arial" w:cs="Arial"/>
                <w:sz w:val="14"/>
                <w:szCs w:val="14"/>
              </w:rPr>
            </w:pPr>
          </w:p>
          <w:p w14:paraId="52AAB1C0" w14:textId="77777777" w:rsidR="00152E9D" w:rsidRPr="00A406E5" w:rsidRDefault="00152E9D" w:rsidP="00152E9D">
            <w:pPr>
              <w:spacing w:after="120"/>
              <w:rPr>
                <w:rFonts w:ascii="Arial" w:hAnsi="Arial" w:cs="Arial"/>
                <w:sz w:val="14"/>
                <w:szCs w:val="14"/>
              </w:rPr>
            </w:pPr>
          </w:p>
          <w:p w14:paraId="7971E52B" w14:textId="77777777" w:rsidR="00152E9D" w:rsidRPr="00A406E5" w:rsidRDefault="00152E9D" w:rsidP="00152E9D">
            <w:pPr>
              <w:spacing w:after="120"/>
              <w:rPr>
                <w:rFonts w:ascii="Arial" w:hAnsi="Arial" w:cs="Arial"/>
                <w:sz w:val="14"/>
                <w:szCs w:val="14"/>
              </w:rPr>
            </w:pPr>
          </w:p>
          <w:p w14:paraId="21719B55" w14:textId="77777777" w:rsidR="00152E9D" w:rsidRPr="00A406E5" w:rsidRDefault="00152E9D" w:rsidP="00152E9D">
            <w:pPr>
              <w:spacing w:after="120"/>
              <w:rPr>
                <w:rFonts w:ascii="Arial" w:hAnsi="Arial" w:cs="Arial"/>
                <w:sz w:val="14"/>
                <w:szCs w:val="14"/>
              </w:rPr>
            </w:pPr>
          </w:p>
          <w:p w14:paraId="1E60D7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31AE5A" w14:textId="377FE53D"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0FA5757" w14:textId="77777777" w:rsidR="00152E9D" w:rsidRPr="00A406E5" w:rsidRDefault="00152E9D" w:rsidP="00152E9D">
            <w:pPr>
              <w:jc w:val="center"/>
              <w:rPr>
                <w:rFonts w:ascii="Arial" w:hAnsi="Arial" w:cs="Arial"/>
                <w:sz w:val="32"/>
              </w:rPr>
            </w:pPr>
          </w:p>
        </w:tc>
      </w:tr>
      <w:tr w:rsidR="00152E9D" w:rsidRPr="00A406E5" w14:paraId="663C2A8B" w14:textId="77777777" w:rsidTr="00A85BFE">
        <w:trPr>
          <w:trHeight w:val="450"/>
        </w:trPr>
        <w:tc>
          <w:tcPr>
            <w:tcW w:w="4169" w:type="pct"/>
            <w:vMerge/>
            <w:tcBorders>
              <w:left w:val="single" w:sz="4" w:space="0" w:color="auto"/>
              <w:bottom w:val="single" w:sz="4" w:space="0" w:color="auto"/>
              <w:right w:val="single" w:sz="4" w:space="0" w:color="auto"/>
            </w:tcBorders>
          </w:tcPr>
          <w:p w14:paraId="443B5B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19D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B015AC" w14:textId="77777777" w:rsidR="00152E9D" w:rsidRPr="00A406E5" w:rsidRDefault="00152E9D" w:rsidP="00152E9D">
            <w:pPr>
              <w:jc w:val="center"/>
              <w:rPr>
                <w:rFonts w:ascii="Arial" w:hAnsi="Arial" w:cs="Arial"/>
                <w:sz w:val="32"/>
              </w:rPr>
            </w:pPr>
          </w:p>
        </w:tc>
      </w:tr>
      <w:tr w:rsidR="00152E9D" w:rsidRPr="00A406E5" w14:paraId="4317EF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906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AD5F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2D1C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E484A" w14:textId="77777777" w:rsidR="00152E9D" w:rsidRPr="00A406E5" w:rsidRDefault="00152E9D" w:rsidP="00152E9D">
            <w:pPr>
              <w:jc w:val="center"/>
              <w:rPr>
                <w:rFonts w:ascii="Arial" w:hAnsi="Arial" w:cs="Arial"/>
                <w:sz w:val="32"/>
              </w:rPr>
            </w:pPr>
          </w:p>
        </w:tc>
      </w:tr>
      <w:tr w:rsidR="00152E9D" w:rsidRPr="00A406E5" w14:paraId="232EC1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43AA66" w14:textId="77777777" w:rsidR="00152E9D" w:rsidRPr="00A406E5" w:rsidRDefault="00152E9D" w:rsidP="00152E9D">
            <w:pPr>
              <w:spacing w:after="120"/>
              <w:rPr>
                <w:rFonts w:ascii="Arial" w:hAnsi="Arial" w:cs="Arial"/>
                <w:sz w:val="14"/>
                <w:szCs w:val="14"/>
              </w:rPr>
            </w:pPr>
          </w:p>
          <w:p w14:paraId="26ECCD98" w14:textId="77777777" w:rsidR="00152E9D" w:rsidRPr="00A406E5" w:rsidRDefault="00152E9D" w:rsidP="00152E9D">
            <w:pPr>
              <w:spacing w:after="120"/>
              <w:rPr>
                <w:rFonts w:ascii="Arial" w:hAnsi="Arial" w:cs="Arial"/>
                <w:sz w:val="14"/>
                <w:szCs w:val="14"/>
              </w:rPr>
            </w:pPr>
          </w:p>
          <w:p w14:paraId="6597FF15" w14:textId="77777777" w:rsidR="00152E9D" w:rsidRPr="00A406E5" w:rsidRDefault="00152E9D" w:rsidP="00152E9D">
            <w:pPr>
              <w:spacing w:after="120"/>
              <w:rPr>
                <w:rFonts w:ascii="Arial" w:hAnsi="Arial" w:cs="Arial"/>
                <w:sz w:val="14"/>
                <w:szCs w:val="14"/>
              </w:rPr>
            </w:pPr>
          </w:p>
          <w:p w14:paraId="1321B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AA2D04" w14:textId="0CE42B16" w:rsidR="00152E9D" w:rsidRPr="00A406E5" w:rsidRDefault="004F70C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18DACE6" w14:textId="77777777" w:rsidR="00152E9D" w:rsidRPr="00A406E5" w:rsidRDefault="00152E9D" w:rsidP="00152E9D">
            <w:pPr>
              <w:jc w:val="center"/>
              <w:rPr>
                <w:rFonts w:ascii="Arial" w:hAnsi="Arial" w:cs="Arial"/>
                <w:sz w:val="32"/>
              </w:rPr>
            </w:pPr>
          </w:p>
        </w:tc>
      </w:tr>
      <w:tr w:rsidR="00152E9D" w:rsidRPr="00A406E5" w14:paraId="4643A8A4" w14:textId="77777777" w:rsidTr="00A85BFE">
        <w:trPr>
          <w:trHeight w:val="450"/>
        </w:trPr>
        <w:tc>
          <w:tcPr>
            <w:tcW w:w="4169" w:type="pct"/>
            <w:vMerge/>
            <w:tcBorders>
              <w:left w:val="single" w:sz="4" w:space="0" w:color="auto"/>
              <w:bottom w:val="single" w:sz="4" w:space="0" w:color="auto"/>
              <w:right w:val="single" w:sz="4" w:space="0" w:color="auto"/>
            </w:tcBorders>
          </w:tcPr>
          <w:p w14:paraId="53B302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68C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9C551" w14:textId="77777777" w:rsidR="00152E9D" w:rsidRPr="00A406E5" w:rsidRDefault="00152E9D" w:rsidP="00152E9D">
            <w:pPr>
              <w:jc w:val="center"/>
              <w:rPr>
                <w:rFonts w:ascii="Arial" w:hAnsi="Arial" w:cs="Arial"/>
                <w:sz w:val="32"/>
              </w:rPr>
            </w:pPr>
          </w:p>
        </w:tc>
      </w:tr>
    </w:tbl>
    <w:p w14:paraId="2CA96AE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D85045" w14:textId="77777777" w:rsidTr="00152E9D">
        <w:trPr>
          <w:cantSplit/>
        </w:trPr>
        <w:tc>
          <w:tcPr>
            <w:tcW w:w="6062" w:type="dxa"/>
            <w:vMerge w:val="restart"/>
            <w:shd w:val="pct15" w:color="auto" w:fill="auto"/>
            <w:vAlign w:val="center"/>
          </w:tcPr>
          <w:p w14:paraId="7A77EDA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E4D43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AD426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4DAF34D" w14:textId="77777777" w:rsidTr="00152E9D">
        <w:trPr>
          <w:cantSplit/>
        </w:trPr>
        <w:tc>
          <w:tcPr>
            <w:tcW w:w="6062" w:type="dxa"/>
            <w:vMerge/>
            <w:vAlign w:val="bottom"/>
          </w:tcPr>
          <w:p w14:paraId="788C100D" w14:textId="77777777" w:rsidR="00152E9D" w:rsidRPr="00A406E5" w:rsidRDefault="00152E9D" w:rsidP="00152E9D">
            <w:pPr>
              <w:rPr>
                <w:rFonts w:ascii="Arial" w:hAnsi="Arial" w:cs="Arial"/>
              </w:rPr>
            </w:pPr>
          </w:p>
        </w:tc>
        <w:tc>
          <w:tcPr>
            <w:tcW w:w="2903" w:type="dxa"/>
            <w:vAlign w:val="bottom"/>
          </w:tcPr>
          <w:p w14:paraId="3050AA4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A11A78" w14:textId="77777777" w:rsidR="00152E9D" w:rsidRPr="00A406E5" w:rsidRDefault="00152E9D" w:rsidP="00152E9D">
            <w:pPr>
              <w:jc w:val="center"/>
              <w:rPr>
                <w:rFonts w:ascii="Arial" w:hAnsi="Arial" w:cs="Arial"/>
                <w:sz w:val="12"/>
                <w:szCs w:val="12"/>
              </w:rPr>
            </w:pPr>
          </w:p>
        </w:tc>
        <w:tc>
          <w:tcPr>
            <w:tcW w:w="1060" w:type="dxa"/>
            <w:vMerge/>
            <w:vAlign w:val="bottom"/>
          </w:tcPr>
          <w:p w14:paraId="3C813BAB" w14:textId="77777777" w:rsidR="00152E9D" w:rsidRPr="00A406E5" w:rsidRDefault="00152E9D" w:rsidP="00152E9D">
            <w:pPr>
              <w:ind w:leftChars="71" w:left="142"/>
              <w:rPr>
                <w:rFonts w:ascii="Arial" w:hAnsi="Arial" w:cs="Arial"/>
              </w:rPr>
            </w:pPr>
          </w:p>
        </w:tc>
      </w:tr>
      <w:tr w:rsidR="00152E9D" w:rsidRPr="00A406E5" w14:paraId="336E59D6" w14:textId="77777777" w:rsidTr="00152E9D">
        <w:trPr>
          <w:cantSplit/>
        </w:trPr>
        <w:tc>
          <w:tcPr>
            <w:tcW w:w="6062" w:type="dxa"/>
            <w:vMerge/>
            <w:vAlign w:val="bottom"/>
          </w:tcPr>
          <w:p w14:paraId="1EB4A532" w14:textId="77777777" w:rsidR="00152E9D" w:rsidRPr="00A406E5" w:rsidRDefault="00152E9D" w:rsidP="00152E9D">
            <w:pPr>
              <w:rPr>
                <w:rFonts w:ascii="Arial" w:hAnsi="Arial" w:cs="Arial"/>
              </w:rPr>
            </w:pPr>
          </w:p>
        </w:tc>
        <w:tc>
          <w:tcPr>
            <w:tcW w:w="2903" w:type="dxa"/>
            <w:vAlign w:val="bottom"/>
          </w:tcPr>
          <w:p w14:paraId="133228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593464" w14:textId="77777777" w:rsidR="00152E9D" w:rsidRPr="00A406E5" w:rsidRDefault="00152E9D" w:rsidP="00152E9D">
            <w:pPr>
              <w:jc w:val="center"/>
              <w:rPr>
                <w:rFonts w:ascii="Arial" w:hAnsi="Arial" w:cs="Arial"/>
                <w:sz w:val="12"/>
                <w:szCs w:val="12"/>
              </w:rPr>
            </w:pPr>
          </w:p>
        </w:tc>
        <w:tc>
          <w:tcPr>
            <w:tcW w:w="1060" w:type="dxa"/>
            <w:vMerge/>
            <w:vAlign w:val="bottom"/>
          </w:tcPr>
          <w:p w14:paraId="273B9275" w14:textId="77777777" w:rsidR="00152E9D" w:rsidRPr="00A406E5" w:rsidRDefault="00152E9D" w:rsidP="00152E9D">
            <w:pPr>
              <w:ind w:firstLineChars="141" w:firstLine="282"/>
              <w:rPr>
                <w:rFonts w:ascii="Arial" w:hAnsi="Arial" w:cs="Arial"/>
              </w:rPr>
            </w:pPr>
          </w:p>
        </w:tc>
      </w:tr>
    </w:tbl>
    <w:p w14:paraId="2B793D96" w14:textId="77777777" w:rsidR="00152E9D" w:rsidRDefault="00152E9D" w:rsidP="00152E9D">
      <w:pPr>
        <w:rPr>
          <w:rFonts w:ascii="Arial" w:hAnsi="Arial" w:cs="Arial"/>
        </w:rPr>
      </w:pPr>
    </w:p>
    <w:p w14:paraId="653C6AF9" w14:textId="77777777" w:rsidR="00C073F1" w:rsidRDefault="00C073F1" w:rsidP="00152E9D">
      <w:pPr>
        <w:rPr>
          <w:rFonts w:ascii="Arial" w:hAnsi="Arial" w:cs="Arial"/>
        </w:rPr>
      </w:pPr>
    </w:p>
    <w:p w14:paraId="59E0B73C"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1CE25E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34C5495" w14:textId="77777777" w:rsidR="00C073F1" w:rsidRPr="00A406E5" w:rsidRDefault="00C073F1" w:rsidP="00152E9D">
      <w:pPr>
        <w:rPr>
          <w:rFonts w:ascii="Arial" w:hAnsi="Arial" w:cs="Arial"/>
          <w:vanish/>
        </w:rPr>
      </w:pPr>
    </w:p>
    <w:p w14:paraId="1255B6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2DD6FB4" w14:textId="77777777" w:rsidTr="007D5DE2">
        <w:tc>
          <w:tcPr>
            <w:tcW w:w="13858" w:type="dxa"/>
            <w:shd w:val="clear" w:color="auto" w:fill="8DB3E2" w:themeFill="text2" w:themeFillTint="66"/>
          </w:tcPr>
          <w:p w14:paraId="7D4E609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13323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51E4EB5" w14:textId="77777777" w:rsidTr="007D5DE2">
        <w:tc>
          <w:tcPr>
            <w:tcW w:w="13948" w:type="dxa"/>
            <w:shd w:val="clear" w:color="auto" w:fill="8DB3E2" w:themeFill="text2" w:themeFillTint="66"/>
          </w:tcPr>
          <w:p w14:paraId="2F7A62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BEDCE7" w14:textId="77777777" w:rsidTr="0093002B">
        <w:tc>
          <w:tcPr>
            <w:tcW w:w="13948" w:type="dxa"/>
            <w:shd w:val="clear" w:color="auto" w:fill="DAEEF3" w:themeFill="accent5" w:themeFillTint="33"/>
          </w:tcPr>
          <w:p w14:paraId="76BE333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2D7EB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665F36" w14:textId="77777777" w:rsidTr="007D5DE2">
        <w:trPr>
          <w:tblHeader/>
        </w:trPr>
        <w:tc>
          <w:tcPr>
            <w:tcW w:w="1735" w:type="dxa"/>
            <w:shd w:val="clear" w:color="auto" w:fill="8DB3E2" w:themeFill="text2" w:themeFillTint="66"/>
          </w:tcPr>
          <w:p w14:paraId="2E63ACA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0E3E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17CF1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140FB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4EEB54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ADEC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4B62F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1F83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61412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B0E14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24CE0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01C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96BF3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E24CDB9" w14:textId="77777777" w:rsidTr="007D5DE2">
        <w:trPr>
          <w:tblHeader/>
        </w:trPr>
        <w:tc>
          <w:tcPr>
            <w:tcW w:w="1735" w:type="dxa"/>
            <w:shd w:val="clear" w:color="auto" w:fill="8DB3E2" w:themeFill="text2" w:themeFillTint="66"/>
          </w:tcPr>
          <w:p w14:paraId="2B5F607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5040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59BECE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9DD43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87CD5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81EE9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4E90E6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BDB7BB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99145D8" w14:textId="77777777" w:rsidTr="007D5DE2">
        <w:tc>
          <w:tcPr>
            <w:tcW w:w="1735" w:type="dxa"/>
            <w:shd w:val="clear" w:color="auto" w:fill="8DB3E2" w:themeFill="text2" w:themeFillTint="66"/>
          </w:tcPr>
          <w:p w14:paraId="64F53AA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D7E9A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2C062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F51FD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9D3903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50534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8186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ECC4B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F437B2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D80C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2AE0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7EC216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B6A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C2AC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C5B973F" w14:textId="77777777" w:rsidTr="007D5DE2">
        <w:tc>
          <w:tcPr>
            <w:tcW w:w="1735" w:type="dxa"/>
            <w:shd w:val="clear" w:color="auto" w:fill="8DB3E2" w:themeFill="text2" w:themeFillTint="66"/>
          </w:tcPr>
          <w:p w14:paraId="3531427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D0992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8FCAD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565DFB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43629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2B0EA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2DE12E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881A0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F50A214" w14:textId="77777777" w:rsidTr="007D5DE2">
        <w:tc>
          <w:tcPr>
            <w:tcW w:w="1735" w:type="dxa"/>
            <w:shd w:val="clear" w:color="auto" w:fill="8DB3E2" w:themeFill="text2" w:themeFillTint="66"/>
          </w:tcPr>
          <w:p w14:paraId="40C62CC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B056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0E35FA3" w14:textId="77777777" w:rsidR="007D5DE2" w:rsidRDefault="007D5DE2" w:rsidP="0093002B">
            <w:pPr>
              <w:spacing w:before="34" w:line="239" w:lineRule="auto"/>
              <w:ind w:left="108" w:right="-54"/>
              <w:rPr>
                <w:rFonts w:ascii="Arial" w:eastAsia="Arial" w:hAnsi="Arial" w:cs="Arial"/>
                <w:bCs/>
                <w:sz w:val="18"/>
                <w:szCs w:val="18"/>
              </w:rPr>
            </w:pPr>
          </w:p>
          <w:p w14:paraId="6DD8BB4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96063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7A0B7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1745CE" w14:textId="77777777" w:rsidR="007D5DE2" w:rsidRDefault="007D5DE2" w:rsidP="0093002B">
            <w:pPr>
              <w:rPr>
                <w:rFonts w:ascii="Arial" w:hAnsi="Arial" w:cs="Arial"/>
              </w:rPr>
            </w:pPr>
            <w:r w:rsidRPr="00FF3C22">
              <w:rPr>
                <w:rFonts w:ascii="Arial" w:hAnsi="Arial" w:cs="Arial"/>
              </w:rPr>
              <w:t>evidence to back up views.</w:t>
            </w:r>
          </w:p>
          <w:p w14:paraId="74DD9453" w14:textId="77777777" w:rsidR="007D5DE2" w:rsidRPr="00B669B1" w:rsidRDefault="007D5DE2" w:rsidP="0093002B">
            <w:pPr>
              <w:rPr>
                <w:rFonts w:ascii="Arial" w:hAnsi="Arial" w:cs="Arial"/>
              </w:rPr>
            </w:pPr>
          </w:p>
        </w:tc>
        <w:tc>
          <w:tcPr>
            <w:tcW w:w="1736" w:type="dxa"/>
          </w:tcPr>
          <w:p w14:paraId="73901F9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19281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F23EFC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B22451" w14:textId="77777777" w:rsidR="007D5DE2" w:rsidRPr="00B669B1" w:rsidRDefault="007D5DE2" w:rsidP="0093002B">
            <w:pPr>
              <w:rPr>
                <w:rFonts w:ascii="Arial" w:hAnsi="Arial" w:cs="Arial"/>
              </w:rPr>
            </w:pPr>
          </w:p>
        </w:tc>
        <w:tc>
          <w:tcPr>
            <w:tcW w:w="1736" w:type="dxa"/>
          </w:tcPr>
          <w:p w14:paraId="7D2829C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D725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BC515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88D7E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3CEE72D" w14:textId="77777777" w:rsidR="007D5DE2" w:rsidRPr="00B669B1" w:rsidRDefault="007D5DE2" w:rsidP="0093002B">
            <w:pPr>
              <w:rPr>
                <w:rFonts w:ascii="Arial" w:hAnsi="Arial" w:cs="Arial"/>
              </w:rPr>
            </w:pPr>
          </w:p>
        </w:tc>
        <w:tc>
          <w:tcPr>
            <w:tcW w:w="1736" w:type="dxa"/>
          </w:tcPr>
          <w:p w14:paraId="3387564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06C79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23390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C77449" w14:textId="77777777" w:rsidTr="007D5DE2">
        <w:tc>
          <w:tcPr>
            <w:tcW w:w="1735" w:type="dxa"/>
            <w:shd w:val="clear" w:color="auto" w:fill="8DB3E2" w:themeFill="text2" w:themeFillTint="66"/>
          </w:tcPr>
          <w:p w14:paraId="3366CAD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9811B7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083B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C236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4714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CF2725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1966D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8B543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D2BBE52" w14:textId="77777777" w:rsidR="007D5DE2" w:rsidRPr="00B669B1" w:rsidRDefault="007D5DE2" w:rsidP="0093002B">
            <w:pPr>
              <w:rPr>
                <w:rFonts w:ascii="Arial" w:hAnsi="Arial" w:cs="Arial"/>
              </w:rPr>
            </w:pPr>
          </w:p>
          <w:p w14:paraId="32310391" w14:textId="77777777" w:rsidR="007D5DE2" w:rsidRPr="00B669B1" w:rsidRDefault="007D5DE2" w:rsidP="0093002B">
            <w:pPr>
              <w:rPr>
                <w:rFonts w:ascii="Arial" w:hAnsi="Arial" w:cs="Arial"/>
              </w:rPr>
            </w:pPr>
          </w:p>
        </w:tc>
        <w:tc>
          <w:tcPr>
            <w:tcW w:w="1736" w:type="dxa"/>
          </w:tcPr>
          <w:p w14:paraId="1D6298D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8EF8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9ECA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7ABB2B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0F2F69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3EA9A8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A3621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9B9A94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29EE8A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550E1F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AF934D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56C2B5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A756340" w14:textId="77777777" w:rsidTr="007D5DE2">
        <w:tc>
          <w:tcPr>
            <w:tcW w:w="1735" w:type="dxa"/>
            <w:shd w:val="clear" w:color="auto" w:fill="8DB3E2" w:themeFill="text2" w:themeFillTint="66"/>
          </w:tcPr>
          <w:p w14:paraId="2BC4D9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D9F50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99AA18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C32AB07" w14:textId="77777777" w:rsidR="007D5DE2" w:rsidRPr="00ED3ABD" w:rsidRDefault="007D5DE2" w:rsidP="0093002B">
            <w:pPr>
              <w:rPr>
                <w:rFonts w:ascii="Arial" w:hAnsi="Arial" w:cs="Arial"/>
              </w:rPr>
            </w:pPr>
          </w:p>
          <w:p w14:paraId="7ED80B5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3947E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9383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3EB67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4EB430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7671A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F2E9E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046C1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B4275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256252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DDBF5E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6D8145" w14:textId="77777777" w:rsidR="007D5DE2" w:rsidRDefault="007D5DE2" w:rsidP="007D5DE2"/>
    <w:p w14:paraId="7804E0A5" w14:textId="77777777" w:rsidR="007D5DE2" w:rsidRDefault="007D5DE2">
      <w:pPr>
        <w:pStyle w:val="NormalWeb"/>
        <w:rPr>
          <w:rFonts w:ascii="Arial" w:hAnsi="Arial" w:cs="Arial"/>
          <w:color w:val="303B44"/>
          <w:sz w:val="22"/>
          <w:szCs w:val="22"/>
        </w:rPr>
      </w:pPr>
    </w:p>
    <w:p w14:paraId="6E2B1D10" w14:textId="77777777" w:rsidR="00527E60" w:rsidRDefault="00527E60">
      <w:pPr>
        <w:pStyle w:val="NormalWeb"/>
        <w:rPr>
          <w:rFonts w:ascii="Arial" w:hAnsi="Arial" w:cs="Arial"/>
          <w:color w:val="303B44"/>
          <w:sz w:val="22"/>
          <w:szCs w:val="22"/>
        </w:rPr>
      </w:pPr>
    </w:p>
    <w:p w14:paraId="0706EA39" w14:textId="77777777" w:rsidR="00DE67C2" w:rsidRDefault="00DE67C2">
      <w:pPr>
        <w:pStyle w:val="NormalWeb"/>
        <w:rPr>
          <w:rFonts w:ascii="Arial" w:hAnsi="Arial" w:cs="Arial"/>
          <w:color w:val="303B44"/>
          <w:sz w:val="22"/>
          <w:szCs w:val="22"/>
        </w:rPr>
      </w:pPr>
    </w:p>
    <w:p w14:paraId="2F54467A" w14:textId="77777777" w:rsidR="00DE67C2" w:rsidRDefault="00DE67C2">
      <w:pPr>
        <w:pStyle w:val="NormalWeb"/>
        <w:rPr>
          <w:rFonts w:ascii="Arial" w:hAnsi="Arial" w:cs="Arial"/>
          <w:color w:val="303B44"/>
          <w:sz w:val="22"/>
          <w:szCs w:val="22"/>
        </w:rPr>
      </w:pPr>
    </w:p>
    <w:p w14:paraId="4F2091E2" w14:textId="77777777" w:rsidR="00DE67C2" w:rsidRDefault="00DE67C2">
      <w:pPr>
        <w:pStyle w:val="NormalWeb"/>
        <w:rPr>
          <w:rFonts w:ascii="Arial" w:hAnsi="Arial" w:cs="Arial"/>
          <w:color w:val="303B44"/>
          <w:sz w:val="22"/>
          <w:szCs w:val="22"/>
        </w:rPr>
      </w:pPr>
    </w:p>
    <w:p w14:paraId="2F896398" w14:textId="77777777" w:rsidR="00DE67C2" w:rsidRDefault="00DE67C2">
      <w:pPr>
        <w:pStyle w:val="NormalWeb"/>
        <w:rPr>
          <w:rFonts w:ascii="Arial" w:hAnsi="Arial" w:cs="Arial"/>
          <w:color w:val="303B44"/>
          <w:sz w:val="22"/>
          <w:szCs w:val="22"/>
        </w:rPr>
      </w:pPr>
    </w:p>
    <w:p w14:paraId="44BE858D" w14:textId="77777777" w:rsidR="00DE67C2" w:rsidRDefault="00DE67C2">
      <w:pPr>
        <w:pStyle w:val="NormalWeb"/>
        <w:rPr>
          <w:rFonts w:ascii="Arial" w:hAnsi="Arial" w:cs="Arial"/>
          <w:color w:val="303B44"/>
          <w:sz w:val="22"/>
          <w:szCs w:val="22"/>
        </w:rPr>
      </w:pPr>
    </w:p>
    <w:p w14:paraId="5C164910" w14:textId="77777777" w:rsidR="00DE67C2" w:rsidRDefault="00DE67C2">
      <w:pPr>
        <w:pStyle w:val="NormalWeb"/>
        <w:rPr>
          <w:rFonts w:ascii="Arial" w:hAnsi="Arial" w:cs="Arial"/>
          <w:color w:val="303B44"/>
          <w:sz w:val="22"/>
          <w:szCs w:val="22"/>
        </w:rPr>
      </w:pPr>
    </w:p>
    <w:p w14:paraId="5DFDD8A8" w14:textId="77777777" w:rsidR="00DE67C2" w:rsidRDefault="00DE67C2">
      <w:pPr>
        <w:pStyle w:val="NormalWeb"/>
        <w:rPr>
          <w:rFonts w:ascii="Arial" w:hAnsi="Arial" w:cs="Arial"/>
          <w:color w:val="303B44"/>
          <w:sz w:val="22"/>
          <w:szCs w:val="22"/>
        </w:rPr>
      </w:pPr>
    </w:p>
    <w:p w14:paraId="6E6D89CF" w14:textId="77777777" w:rsidR="00DE67C2" w:rsidRDefault="00DE67C2">
      <w:pPr>
        <w:pStyle w:val="NormalWeb"/>
        <w:rPr>
          <w:rFonts w:ascii="Arial" w:hAnsi="Arial" w:cs="Arial"/>
          <w:color w:val="303B44"/>
          <w:sz w:val="22"/>
          <w:szCs w:val="22"/>
        </w:rPr>
      </w:pPr>
    </w:p>
    <w:p w14:paraId="7B4CAFCC" w14:textId="77777777" w:rsidR="00DE67C2" w:rsidRDefault="00DE67C2">
      <w:pPr>
        <w:pStyle w:val="NormalWeb"/>
        <w:rPr>
          <w:rFonts w:ascii="Arial" w:hAnsi="Arial" w:cs="Arial"/>
          <w:color w:val="303B44"/>
          <w:sz w:val="22"/>
          <w:szCs w:val="22"/>
        </w:rPr>
      </w:pPr>
    </w:p>
    <w:p w14:paraId="48013100" w14:textId="77777777" w:rsidR="00DE67C2" w:rsidRDefault="00DE67C2">
      <w:pPr>
        <w:pStyle w:val="NormalWeb"/>
        <w:rPr>
          <w:rFonts w:ascii="Arial" w:hAnsi="Arial" w:cs="Arial"/>
          <w:color w:val="303B44"/>
          <w:sz w:val="22"/>
          <w:szCs w:val="22"/>
        </w:rPr>
      </w:pPr>
    </w:p>
    <w:p w14:paraId="70C1ABA2" w14:textId="77777777" w:rsidR="00DE67C2" w:rsidRDefault="00DE67C2">
      <w:pPr>
        <w:pStyle w:val="NormalWeb"/>
        <w:rPr>
          <w:rFonts w:ascii="Arial" w:hAnsi="Arial" w:cs="Arial"/>
          <w:color w:val="303B44"/>
          <w:sz w:val="22"/>
          <w:szCs w:val="22"/>
        </w:rPr>
      </w:pPr>
    </w:p>
    <w:p w14:paraId="50E24F80" w14:textId="77777777" w:rsidR="00DE67C2" w:rsidRDefault="00DE67C2">
      <w:pPr>
        <w:pStyle w:val="NormalWeb"/>
        <w:rPr>
          <w:rFonts w:ascii="Arial" w:hAnsi="Arial" w:cs="Arial"/>
          <w:color w:val="303B44"/>
          <w:sz w:val="22"/>
          <w:szCs w:val="22"/>
        </w:rPr>
      </w:pPr>
    </w:p>
    <w:p w14:paraId="1510BFD6" w14:textId="77777777" w:rsidR="00DE67C2" w:rsidRDefault="00DE67C2">
      <w:pPr>
        <w:pStyle w:val="NormalWeb"/>
        <w:rPr>
          <w:rFonts w:ascii="Arial" w:hAnsi="Arial" w:cs="Arial"/>
          <w:color w:val="303B44"/>
          <w:sz w:val="22"/>
          <w:szCs w:val="22"/>
        </w:rPr>
      </w:pPr>
    </w:p>
    <w:p w14:paraId="3E9C4285" w14:textId="77777777" w:rsidR="00DE67C2" w:rsidRDefault="00DE67C2">
      <w:pPr>
        <w:pStyle w:val="NormalWeb"/>
        <w:rPr>
          <w:rFonts w:ascii="Arial" w:hAnsi="Arial" w:cs="Arial"/>
          <w:color w:val="303B44"/>
          <w:sz w:val="22"/>
          <w:szCs w:val="22"/>
        </w:rPr>
      </w:pPr>
    </w:p>
    <w:p w14:paraId="0BB0B0A0" w14:textId="77777777" w:rsidR="00DE67C2" w:rsidRDefault="00DE67C2">
      <w:pPr>
        <w:pStyle w:val="NormalWeb"/>
        <w:rPr>
          <w:rFonts w:ascii="Arial" w:hAnsi="Arial" w:cs="Arial"/>
          <w:color w:val="303B44"/>
          <w:sz w:val="22"/>
          <w:szCs w:val="22"/>
        </w:rPr>
      </w:pPr>
    </w:p>
    <w:p w14:paraId="1474A878" w14:textId="77777777" w:rsidR="00DE67C2" w:rsidRDefault="00DE67C2">
      <w:pPr>
        <w:pStyle w:val="NormalWeb"/>
        <w:rPr>
          <w:rFonts w:ascii="Arial" w:hAnsi="Arial" w:cs="Arial"/>
          <w:color w:val="303B44"/>
          <w:sz w:val="22"/>
          <w:szCs w:val="22"/>
        </w:rPr>
      </w:pPr>
    </w:p>
    <w:p w14:paraId="5A6FBBDD" w14:textId="77777777" w:rsidR="00DE67C2" w:rsidRDefault="00DE67C2">
      <w:pPr>
        <w:pStyle w:val="NormalWeb"/>
        <w:rPr>
          <w:rFonts w:ascii="Arial" w:hAnsi="Arial" w:cs="Arial"/>
          <w:color w:val="303B44"/>
          <w:sz w:val="22"/>
          <w:szCs w:val="22"/>
        </w:rPr>
      </w:pPr>
    </w:p>
    <w:p w14:paraId="0B86F6F0" w14:textId="77777777" w:rsidR="00DE67C2" w:rsidRDefault="00DE67C2">
      <w:pPr>
        <w:pStyle w:val="NormalWeb"/>
        <w:rPr>
          <w:rFonts w:ascii="Arial" w:hAnsi="Arial" w:cs="Arial"/>
          <w:color w:val="303B44"/>
          <w:sz w:val="22"/>
          <w:szCs w:val="22"/>
        </w:rPr>
      </w:pPr>
    </w:p>
    <w:p w14:paraId="53BC0D02" w14:textId="77777777" w:rsidR="00DE67C2" w:rsidRDefault="00DE67C2">
      <w:pPr>
        <w:pStyle w:val="NormalWeb"/>
        <w:rPr>
          <w:rFonts w:ascii="Arial" w:hAnsi="Arial" w:cs="Arial"/>
          <w:color w:val="303B44"/>
          <w:sz w:val="22"/>
          <w:szCs w:val="22"/>
        </w:rPr>
      </w:pPr>
    </w:p>
    <w:p w14:paraId="704BEBED" w14:textId="77777777" w:rsidR="00DE67C2" w:rsidRDefault="00DE67C2">
      <w:pPr>
        <w:pStyle w:val="NormalWeb"/>
        <w:rPr>
          <w:rFonts w:ascii="Arial" w:hAnsi="Arial" w:cs="Arial"/>
          <w:color w:val="303B44"/>
          <w:sz w:val="22"/>
          <w:szCs w:val="22"/>
        </w:rPr>
      </w:pPr>
    </w:p>
    <w:p w14:paraId="2BA6DA03" w14:textId="77777777" w:rsidR="00DE67C2" w:rsidRDefault="00DE67C2">
      <w:pPr>
        <w:pStyle w:val="NormalWeb"/>
        <w:rPr>
          <w:rFonts w:ascii="Arial" w:hAnsi="Arial" w:cs="Arial"/>
          <w:color w:val="303B44"/>
          <w:sz w:val="22"/>
          <w:szCs w:val="22"/>
        </w:rPr>
      </w:pPr>
    </w:p>
    <w:p w14:paraId="3B0662C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AFC09" w14:textId="77777777" w:rsidR="00590712" w:rsidRDefault="00590712">
      <w:r>
        <w:separator/>
      </w:r>
    </w:p>
  </w:endnote>
  <w:endnote w:type="continuationSeparator" w:id="0">
    <w:p w14:paraId="711E0462" w14:textId="77777777" w:rsidR="00590712" w:rsidRDefault="0059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64C1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0B33EC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EA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37A00" w14:textId="77777777" w:rsidR="00590712" w:rsidRDefault="00590712">
      <w:r>
        <w:separator/>
      </w:r>
    </w:p>
  </w:footnote>
  <w:footnote w:type="continuationSeparator" w:id="0">
    <w:p w14:paraId="6E4E8BCE" w14:textId="77777777" w:rsidR="00590712" w:rsidRDefault="00590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ED7E7902"/>
    <w:lvl w:ilvl="0">
      <w:numFmt w:val="bullet"/>
      <w:lvlText w:val="*"/>
      <w:lvlJc w:val="left"/>
    </w:lvl>
  </w:abstractNum>
  <w:abstractNum w:abstractNumId="2" w15:restartNumberingAfterBreak="0">
    <w:nsid w:val="05471FD6"/>
    <w:multiLevelType w:val="hybridMultilevel"/>
    <w:tmpl w:val="A6C2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3022E"/>
    <w:multiLevelType w:val="multilevel"/>
    <w:tmpl w:val="991C70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CD42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30326824">
    <w:abstractNumId w:val="4"/>
  </w:num>
  <w:num w:numId="2" w16cid:durableId="562565422">
    <w:abstractNumId w:val="14"/>
  </w:num>
  <w:num w:numId="3" w16cid:durableId="1484393753">
    <w:abstractNumId w:val="21"/>
  </w:num>
  <w:num w:numId="4" w16cid:durableId="1912933360">
    <w:abstractNumId w:val="16"/>
  </w:num>
  <w:num w:numId="5" w16cid:durableId="1885823257">
    <w:abstractNumId w:val="11"/>
  </w:num>
  <w:num w:numId="6" w16cid:durableId="213465095">
    <w:abstractNumId w:val="20"/>
  </w:num>
  <w:num w:numId="7" w16cid:durableId="1346400534">
    <w:abstractNumId w:val="5"/>
  </w:num>
  <w:num w:numId="8" w16cid:durableId="1799295798">
    <w:abstractNumId w:val="19"/>
  </w:num>
  <w:num w:numId="9" w16cid:durableId="267006559">
    <w:abstractNumId w:val="15"/>
  </w:num>
  <w:num w:numId="10" w16cid:durableId="1514146590">
    <w:abstractNumId w:val="8"/>
  </w:num>
  <w:num w:numId="11" w16cid:durableId="1111827274">
    <w:abstractNumId w:val="9"/>
  </w:num>
  <w:num w:numId="12" w16cid:durableId="1052580518">
    <w:abstractNumId w:val="12"/>
  </w:num>
  <w:num w:numId="13" w16cid:durableId="1904488746">
    <w:abstractNumId w:val="18"/>
  </w:num>
  <w:num w:numId="14" w16cid:durableId="1752115967">
    <w:abstractNumId w:val="7"/>
  </w:num>
  <w:num w:numId="15" w16cid:durableId="1431661345">
    <w:abstractNumId w:val="0"/>
  </w:num>
  <w:num w:numId="16" w16cid:durableId="1490949811">
    <w:abstractNumId w:val="10"/>
  </w:num>
  <w:num w:numId="17" w16cid:durableId="1935554575">
    <w:abstractNumId w:val="22"/>
  </w:num>
  <w:num w:numId="18" w16cid:durableId="905068630">
    <w:abstractNumId w:val="17"/>
  </w:num>
  <w:num w:numId="19" w16cid:durableId="37819457">
    <w:abstractNumId w:val="3"/>
  </w:num>
  <w:num w:numId="20" w16cid:durableId="63911758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1" w16cid:durableId="1998457933">
    <w:abstractNumId w:val="13"/>
  </w:num>
  <w:num w:numId="22" w16cid:durableId="525558324">
    <w:abstractNumId w:val="6"/>
  </w:num>
  <w:num w:numId="23" w16cid:durableId="1072000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6C6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5B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2A0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70CB"/>
    <w:rsid w:val="0050249F"/>
    <w:rsid w:val="00524566"/>
    <w:rsid w:val="00527E60"/>
    <w:rsid w:val="00530BEF"/>
    <w:rsid w:val="00552351"/>
    <w:rsid w:val="00561F00"/>
    <w:rsid w:val="00562C4E"/>
    <w:rsid w:val="00562DEC"/>
    <w:rsid w:val="00576AB4"/>
    <w:rsid w:val="00577917"/>
    <w:rsid w:val="0058048A"/>
    <w:rsid w:val="00590667"/>
    <w:rsid w:val="00590712"/>
    <w:rsid w:val="005969E2"/>
    <w:rsid w:val="005A1689"/>
    <w:rsid w:val="005B61CD"/>
    <w:rsid w:val="005D1D58"/>
    <w:rsid w:val="005D432C"/>
    <w:rsid w:val="005E285E"/>
    <w:rsid w:val="005E72F8"/>
    <w:rsid w:val="005F0579"/>
    <w:rsid w:val="005F3A53"/>
    <w:rsid w:val="0060360F"/>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6E5"/>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43CA"/>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42D"/>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53EC"/>
    <w:rsid w:val="00B0744D"/>
    <w:rsid w:val="00B50EA8"/>
    <w:rsid w:val="00B64082"/>
    <w:rsid w:val="00B72325"/>
    <w:rsid w:val="00B81AD3"/>
    <w:rsid w:val="00B829D8"/>
    <w:rsid w:val="00B84B5B"/>
    <w:rsid w:val="00B86446"/>
    <w:rsid w:val="00BA1176"/>
    <w:rsid w:val="00BE0B01"/>
    <w:rsid w:val="00BE79C7"/>
    <w:rsid w:val="00BF3CB5"/>
    <w:rsid w:val="00BF4A82"/>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69A766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F70C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F70C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ilearning.uow.edu.au/report/2b.html"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www.explore-gower.co.uk/index.php"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eolsoc.org.uk/gsl/site/GSL/lang/en/page254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74db0869a9b5f16fc9d8349df0ead7b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f1bce6ac652d60044b18e9eb63ed4c9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597BD2-9971-4D59-AF27-CA7114CC56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03B65D-9241-4D24-A9A3-4A3B1732ED38}">
  <ds:schemaRefs>
    <ds:schemaRef ds:uri="http://schemas.microsoft.com/sharepoint/v3/contenttype/forms"/>
  </ds:schemaRefs>
</ds:datastoreItem>
</file>

<file path=customXml/itemProps3.xml><?xml version="1.0" encoding="utf-8"?>
<ds:datastoreItem xmlns:ds="http://schemas.openxmlformats.org/officeDocument/2006/customXml" ds:itemID="{9D135802-5C56-4639-9C68-3859C4B752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18</Pages>
  <Words>4555</Words>
  <Characters>25970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30465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Alissa Flatley</cp:lastModifiedBy>
  <cp:revision>3</cp:revision>
  <cp:lastPrinted>2014-10-10T07:42:00Z</cp:lastPrinted>
  <dcterms:created xsi:type="dcterms:W3CDTF">2023-08-08T11:18:00Z</dcterms:created>
  <dcterms:modified xsi:type="dcterms:W3CDTF">2023-08-08T11:26:00Z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