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1685"/>
        <w:gridCol w:w="1968"/>
        <w:gridCol w:w="1924"/>
        <w:gridCol w:w="4488"/>
      </w:tblGrid>
      <w:tr w:rsidR="00FE26B5" w14:paraId="28DF4D0D" w14:textId="77777777" w:rsidTr="00FF06A9">
        <w:tc>
          <w:tcPr>
            <w:tcW w:w="1685" w:type="dxa"/>
            <w:shd w:val="clear" w:color="auto" w:fill="FBD4B4" w:themeFill="accent6" w:themeFillTint="66"/>
          </w:tcPr>
          <w:p w14:paraId="1C0FC695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68" w:type="dxa"/>
          </w:tcPr>
          <w:p w14:paraId="24420664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24" w:type="dxa"/>
            <w:shd w:val="clear" w:color="auto" w:fill="FBD4B4" w:themeFill="accent6" w:themeFillTint="66"/>
          </w:tcPr>
          <w:p w14:paraId="13FBF004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88" w:type="dxa"/>
          </w:tcPr>
          <w:p w14:paraId="43337A15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5BED2C9F" w14:textId="77777777" w:rsidTr="00FF06A9">
        <w:tc>
          <w:tcPr>
            <w:tcW w:w="1685" w:type="dxa"/>
            <w:shd w:val="clear" w:color="auto" w:fill="FBD4B4" w:themeFill="accent6" w:themeFillTint="66"/>
          </w:tcPr>
          <w:p w14:paraId="199BA1E6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68" w:type="dxa"/>
          </w:tcPr>
          <w:p w14:paraId="029EB48C" w14:textId="77777777" w:rsidR="008150DF" w:rsidRDefault="008150DF" w:rsidP="008150DF">
            <w:pPr>
              <w:spacing w:before="120" w:after="120"/>
              <w:jc w:val="left"/>
            </w:pPr>
          </w:p>
        </w:tc>
        <w:tc>
          <w:tcPr>
            <w:tcW w:w="1924" w:type="dxa"/>
            <w:shd w:val="clear" w:color="auto" w:fill="FBD4B4" w:themeFill="accent6" w:themeFillTint="66"/>
          </w:tcPr>
          <w:p w14:paraId="1D8116FC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88" w:type="dxa"/>
          </w:tcPr>
          <w:p w14:paraId="7C5B76E5" w14:textId="77777777" w:rsidR="008150DF" w:rsidRDefault="008150DF" w:rsidP="008150DF">
            <w:pPr>
              <w:spacing w:before="120" w:after="120"/>
              <w:jc w:val="left"/>
            </w:pPr>
          </w:p>
        </w:tc>
      </w:tr>
      <w:tr w:rsidR="00552EF7" w14:paraId="1D9A4CDB" w14:textId="77777777" w:rsidTr="003350A4">
        <w:tc>
          <w:tcPr>
            <w:tcW w:w="10065" w:type="dxa"/>
            <w:gridSpan w:val="4"/>
            <w:shd w:val="clear" w:color="auto" w:fill="auto"/>
          </w:tcPr>
          <w:p w14:paraId="34D5AC4D" w14:textId="77777777" w:rsidR="00E1305D" w:rsidRDefault="00E1305D" w:rsidP="00E1305D">
            <w:pPr>
              <w:spacing w:before="120" w:after="120"/>
              <w:rPr>
                <w:i/>
                <w:color w:val="000000" w:themeColor="text1"/>
              </w:rPr>
            </w:pPr>
            <w:r>
              <w:rPr>
                <w:i/>
                <w:color w:val="000000" w:themeColor="text1"/>
              </w:rPr>
              <w:t xml:space="preserve">The statements below are based on the four Job Descriptions that we have looked at earlier in the Module. Read each statement carefully and tick the response that best fits. </w:t>
            </w:r>
          </w:p>
          <w:p w14:paraId="043FC5F7" w14:textId="77777777" w:rsidR="00552EF7" w:rsidRPr="00552EF7" w:rsidRDefault="00E1305D" w:rsidP="00E1305D">
            <w:pPr>
              <w:spacing w:before="120" w:after="120"/>
              <w:rPr>
                <w:i/>
              </w:rPr>
            </w:pPr>
            <w:r>
              <w:rPr>
                <w:i/>
                <w:color w:val="000000" w:themeColor="text1"/>
              </w:rPr>
              <w:t>Your answers will help yo</w:t>
            </w:r>
            <w:r w:rsidR="003F3D18">
              <w:rPr>
                <w:i/>
                <w:color w:val="000000" w:themeColor="text1"/>
              </w:rPr>
              <w:t>u to identify areas that could form part of your professional development</w:t>
            </w:r>
            <w:r>
              <w:rPr>
                <w:i/>
                <w:color w:val="000000" w:themeColor="text1"/>
              </w:rPr>
              <w:t>.</w:t>
            </w:r>
          </w:p>
        </w:tc>
      </w:tr>
    </w:tbl>
    <w:p w14:paraId="438322E8" w14:textId="77777777" w:rsidR="005E157B" w:rsidRDefault="005E157B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0"/>
        <w:gridCol w:w="7070"/>
        <w:gridCol w:w="714"/>
        <w:gridCol w:w="744"/>
        <w:gridCol w:w="687"/>
      </w:tblGrid>
      <w:tr w:rsidR="00454402" w14:paraId="292C55FD" w14:textId="77777777" w:rsidTr="00FF06A9">
        <w:tc>
          <w:tcPr>
            <w:tcW w:w="850" w:type="dxa"/>
            <w:shd w:val="clear" w:color="auto" w:fill="FBD4B4" w:themeFill="accent6" w:themeFillTint="66"/>
          </w:tcPr>
          <w:p w14:paraId="18DF04B6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</w:p>
        </w:tc>
        <w:tc>
          <w:tcPr>
            <w:tcW w:w="7070" w:type="dxa"/>
            <w:shd w:val="clear" w:color="auto" w:fill="FBD4B4" w:themeFill="accent6" w:themeFillTint="66"/>
          </w:tcPr>
          <w:p w14:paraId="3EC47935" w14:textId="77777777" w:rsidR="00454402" w:rsidRPr="00454402" w:rsidRDefault="00552EF7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Evaluative Statement</w:t>
            </w:r>
          </w:p>
        </w:tc>
        <w:tc>
          <w:tcPr>
            <w:tcW w:w="714" w:type="dxa"/>
            <w:shd w:val="clear" w:color="auto" w:fill="FBD4B4" w:themeFill="accent6" w:themeFillTint="66"/>
          </w:tcPr>
          <w:p w14:paraId="126ABDD9" w14:textId="77777777" w:rsidR="00454402" w:rsidRPr="00454402" w:rsidRDefault="00552EF7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Already have</w:t>
            </w:r>
          </w:p>
        </w:tc>
        <w:tc>
          <w:tcPr>
            <w:tcW w:w="744" w:type="dxa"/>
            <w:shd w:val="clear" w:color="auto" w:fill="FBD4B4" w:themeFill="accent6" w:themeFillTint="66"/>
          </w:tcPr>
          <w:p w14:paraId="2401EE46" w14:textId="77777777" w:rsidR="00454402" w:rsidRPr="00454402" w:rsidRDefault="00552EF7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Partially have</w:t>
            </w:r>
          </w:p>
        </w:tc>
        <w:tc>
          <w:tcPr>
            <w:tcW w:w="687" w:type="dxa"/>
            <w:shd w:val="clear" w:color="auto" w:fill="FBD4B4" w:themeFill="accent6" w:themeFillTint="66"/>
          </w:tcPr>
          <w:p w14:paraId="791EAEFF" w14:textId="77777777" w:rsidR="00454402" w:rsidRPr="00454402" w:rsidRDefault="00552EF7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not have</w:t>
            </w:r>
          </w:p>
        </w:tc>
      </w:tr>
      <w:tr w:rsidR="00FF06A9" w14:paraId="7B9B53C5" w14:textId="77777777" w:rsidTr="00FF06A9">
        <w:tc>
          <w:tcPr>
            <w:tcW w:w="10065" w:type="dxa"/>
            <w:gridSpan w:val="5"/>
            <w:shd w:val="clear" w:color="auto" w:fill="FBD4B4" w:themeFill="accent6" w:themeFillTint="66"/>
          </w:tcPr>
          <w:p w14:paraId="24EB8D60" w14:textId="77777777" w:rsidR="00FF06A9" w:rsidRPr="00FF06A9" w:rsidRDefault="00FF06A9" w:rsidP="00FF06A9">
            <w:pPr>
              <w:spacing w:before="120" w:after="120"/>
              <w:rPr>
                <w:b/>
              </w:rPr>
            </w:pPr>
            <w:r>
              <w:rPr>
                <w:b/>
              </w:rPr>
              <w:t>Skills</w:t>
            </w:r>
          </w:p>
        </w:tc>
      </w:tr>
      <w:tr w:rsidR="00CF0FA8" w14:paraId="44A4E863" w14:textId="77777777" w:rsidTr="00FF06A9">
        <w:tc>
          <w:tcPr>
            <w:tcW w:w="850" w:type="dxa"/>
          </w:tcPr>
          <w:p w14:paraId="10E999BD" w14:textId="77777777" w:rsidR="00CF0FA8" w:rsidRDefault="003F3D18" w:rsidP="003F3D18">
            <w:pPr>
              <w:spacing w:before="120" w:after="120"/>
            </w:pPr>
            <w:r>
              <w:t>1</w:t>
            </w:r>
          </w:p>
        </w:tc>
        <w:tc>
          <w:tcPr>
            <w:tcW w:w="7070" w:type="dxa"/>
          </w:tcPr>
          <w:p w14:paraId="6CBBB429" w14:textId="77777777" w:rsidR="00CF0FA8" w:rsidRPr="003F3D18" w:rsidRDefault="003F3D18" w:rsidP="003F3D18">
            <w:pPr>
              <w:spacing w:before="120" w:after="120"/>
              <w:jc w:val="left"/>
            </w:pPr>
            <w:r w:rsidRPr="003F3D18">
              <w:t>Active listening skills</w:t>
            </w:r>
          </w:p>
        </w:tc>
        <w:tc>
          <w:tcPr>
            <w:tcW w:w="714" w:type="dxa"/>
          </w:tcPr>
          <w:p w14:paraId="77FB7430" w14:textId="77777777" w:rsidR="00CF0FA8" w:rsidRPr="00454402" w:rsidRDefault="00CF0FA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04A559D7" w14:textId="77777777" w:rsidR="00CF0FA8" w:rsidRDefault="00CF0FA8" w:rsidP="003F3D18">
            <w:pPr>
              <w:spacing w:before="120" w:after="120"/>
            </w:pPr>
          </w:p>
        </w:tc>
        <w:tc>
          <w:tcPr>
            <w:tcW w:w="687" w:type="dxa"/>
          </w:tcPr>
          <w:p w14:paraId="56743F15" w14:textId="77777777" w:rsidR="00CF0FA8" w:rsidRPr="00454402" w:rsidRDefault="00CF0FA8" w:rsidP="003F3D18">
            <w:pPr>
              <w:spacing w:before="120" w:after="120"/>
              <w:jc w:val="left"/>
            </w:pPr>
          </w:p>
        </w:tc>
      </w:tr>
      <w:tr w:rsidR="00454402" w14:paraId="1BADF22B" w14:textId="77777777" w:rsidTr="00FF06A9">
        <w:tc>
          <w:tcPr>
            <w:tcW w:w="850" w:type="dxa"/>
          </w:tcPr>
          <w:p w14:paraId="0573FD0E" w14:textId="77777777" w:rsidR="00454402" w:rsidRPr="00454402" w:rsidRDefault="003F3D18" w:rsidP="003F3D18">
            <w:pPr>
              <w:spacing w:before="120" w:after="120"/>
            </w:pPr>
            <w:r>
              <w:t>2</w:t>
            </w:r>
          </w:p>
        </w:tc>
        <w:tc>
          <w:tcPr>
            <w:tcW w:w="7070" w:type="dxa"/>
          </w:tcPr>
          <w:p w14:paraId="4DBFA274" w14:textId="77777777" w:rsidR="00454402" w:rsidRPr="003F3D18" w:rsidRDefault="003F3D18" w:rsidP="003F3D18">
            <w:pPr>
              <w:spacing w:before="120" w:after="120"/>
              <w:jc w:val="left"/>
            </w:pPr>
            <w:r>
              <w:t>Verbal communication skills</w:t>
            </w:r>
          </w:p>
        </w:tc>
        <w:tc>
          <w:tcPr>
            <w:tcW w:w="714" w:type="dxa"/>
          </w:tcPr>
          <w:p w14:paraId="4BC827F6" w14:textId="77777777" w:rsidR="00454402" w:rsidRPr="00454402" w:rsidRDefault="00454402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58B1F0D1" w14:textId="77777777" w:rsidR="00454402" w:rsidRPr="00454402" w:rsidRDefault="00454402" w:rsidP="003F3D18">
            <w:pPr>
              <w:spacing w:before="120" w:after="120"/>
            </w:pPr>
          </w:p>
        </w:tc>
        <w:tc>
          <w:tcPr>
            <w:tcW w:w="687" w:type="dxa"/>
          </w:tcPr>
          <w:p w14:paraId="3D7063B5" w14:textId="77777777" w:rsidR="00454402" w:rsidRPr="00454402" w:rsidRDefault="00454402" w:rsidP="003F3D18">
            <w:pPr>
              <w:spacing w:before="120" w:after="120"/>
              <w:jc w:val="left"/>
            </w:pPr>
          </w:p>
        </w:tc>
      </w:tr>
      <w:tr w:rsidR="00A15F95" w14:paraId="734A16D2" w14:textId="77777777" w:rsidTr="00FF06A9">
        <w:tc>
          <w:tcPr>
            <w:tcW w:w="850" w:type="dxa"/>
          </w:tcPr>
          <w:p w14:paraId="7B30262C" w14:textId="77777777" w:rsidR="00A15F95" w:rsidRPr="00454402" w:rsidRDefault="003F3D18" w:rsidP="003F3D18">
            <w:pPr>
              <w:spacing w:before="120" w:after="120"/>
            </w:pPr>
            <w:r>
              <w:t>3</w:t>
            </w:r>
          </w:p>
        </w:tc>
        <w:tc>
          <w:tcPr>
            <w:tcW w:w="7070" w:type="dxa"/>
          </w:tcPr>
          <w:p w14:paraId="01355BED" w14:textId="77777777" w:rsidR="00A15F95" w:rsidRPr="003F3D18" w:rsidRDefault="003F3D18" w:rsidP="003F3D18">
            <w:pPr>
              <w:spacing w:before="120" w:after="120"/>
              <w:jc w:val="left"/>
            </w:pPr>
            <w:r>
              <w:t>Written communication skills</w:t>
            </w:r>
          </w:p>
        </w:tc>
        <w:tc>
          <w:tcPr>
            <w:tcW w:w="714" w:type="dxa"/>
          </w:tcPr>
          <w:p w14:paraId="771442F9" w14:textId="77777777" w:rsidR="00A15F95" w:rsidRPr="00454402" w:rsidRDefault="00A15F95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5F5A4D48" w14:textId="77777777" w:rsidR="00A15F95" w:rsidRPr="00454402" w:rsidRDefault="00A15F95" w:rsidP="003F3D18">
            <w:pPr>
              <w:spacing w:before="120" w:after="120"/>
            </w:pPr>
          </w:p>
        </w:tc>
        <w:tc>
          <w:tcPr>
            <w:tcW w:w="687" w:type="dxa"/>
          </w:tcPr>
          <w:p w14:paraId="2653AE15" w14:textId="77777777" w:rsidR="00A15F95" w:rsidRPr="00454402" w:rsidRDefault="00A15F95" w:rsidP="003F3D18">
            <w:pPr>
              <w:spacing w:before="120" w:after="120"/>
              <w:jc w:val="left"/>
            </w:pPr>
          </w:p>
        </w:tc>
      </w:tr>
      <w:tr w:rsidR="00A15F95" w14:paraId="06A1E95E" w14:textId="77777777" w:rsidTr="00FF06A9">
        <w:tc>
          <w:tcPr>
            <w:tcW w:w="850" w:type="dxa"/>
          </w:tcPr>
          <w:p w14:paraId="7C5A6328" w14:textId="77777777" w:rsidR="00A15F95" w:rsidRPr="00454402" w:rsidRDefault="003F3D18" w:rsidP="003F3D18">
            <w:pPr>
              <w:spacing w:before="120" w:after="120"/>
            </w:pPr>
            <w:r>
              <w:t>4</w:t>
            </w:r>
          </w:p>
        </w:tc>
        <w:tc>
          <w:tcPr>
            <w:tcW w:w="7070" w:type="dxa"/>
          </w:tcPr>
          <w:p w14:paraId="329AF2E3" w14:textId="77777777" w:rsidR="00A15F95" w:rsidRPr="003F3D18" w:rsidRDefault="003F3D18" w:rsidP="003F3D18">
            <w:pPr>
              <w:spacing w:before="120" w:after="120"/>
              <w:jc w:val="left"/>
            </w:pPr>
            <w:r>
              <w:t>Presentation skills</w:t>
            </w:r>
          </w:p>
        </w:tc>
        <w:tc>
          <w:tcPr>
            <w:tcW w:w="714" w:type="dxa"/>
          </w:tcPr>
          <w:p w14:paraId="7D64C3F4" w14:textId="77777777" w:rsidR="00A15F95" w:rsidRPr="00454402" w:rsidRDefault="00A15F95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1DBE7183" w14:textId="77777777" w:rsidR="00A15F95" w:rsidRPr="00454402" w:rsidRDefault="00A15F95" w:rsidP="003F3D18">
            <w:pPr>
              <w:spacing w:before="120" w:after="120"/>
            </w:pPr>
          </w:p>
        </w:tc>
        <w:tc>
          <w:tcPr>
            <w:tcW w:w="687" w:type="dxa"/>
          </w:tcPr>
          <w:p w14:paraId="2E156A75" w14:textId="77777777" w:rsidR="00A15F95" w:rsidRPr="00454402" w:rsidRDefault="00A15F95" w:rsidP="003F3D18">
            <w:pPr>
              <w:spacing w:before="120" w:after="120"/>
              <w:jc w:val="left"/>
            </w:pPr>
          </w:p>
        </w:tc>
      </w:tr>
      <w:tr w:rsidR="00A15F95" w14:paraId="56C2977C" w14:textId="77777777" w:rsidTr="00FF06A9">
        <w:tc>
          <w:tcPr>
            <w:tcW w:w="850" w:type="dxa"/>
          </w:tcPr>
          <w:p w14:paraId="0C826CFB" w14:textId="77777777" w:rsidR="00A15F95" w:rsidRPr="00454402" w:rsidRDefault="003F3D18" w:rsidP="003F3D18">
            <w:pPr>
              <w:spacing w:before="120" w:after="120"/>
            </w:pPr>
            <w:r>
              <w:t>5</w:t>
            </w:r>
          </w:p>
        </w:tc>
        <w:tc>
          <w:tcPr>
            <w:tcW w:w="7070" w:type="dxa"/>
          </w:tcPr>
          <w:p w14:paraId="029B84A5" w14:textId="77777777" w:rsidR="00A15F95" w:rsidRPr="003F3D18" w:rsidRDefault="003F3D18" w:rsidP="003F3D18">
            <w:pPr>
              <w:spacing w:before="120" w:after="120"/>
              <w:jc w:val="left"/>
            </w:pPr>
            <w:r>
              <w:t>Ability to work</w:t>
            </w:r>
            <w:r w:rsidRPr="003F3D18">
              <w:t xml:space="preserve"> in multi-professional and multi-agency settings</w:t>
            </w:r>
          </w:p>
        </w:tc>
        <w:tc>
          <w:tcPr>
            <w:tcW w:w="714" w:type="dxa"/>
          </w:tcPr>
          <w:p w14:paraId="233C6EE8" w14:textId="77777777" w:rsidR="00A15F95" w:rsidRPr="00454402" w:rsidRDefault="00A15F95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60778044" w14:textId="77777777" w:rsidR="00A15F95" w:rsidRPr="00454402" w:rsidRDefault="00A15F95" w:rsidP="003F3D18">
            <w:pPr>
              <w:spacing w:before="120" w:after="120"/>
            </w:pPr>
          </w:p>
        </w:tc>
        <w:tc>
          <w:tcPr>
            <w:tcW w:w="687" w:type="dxa"/>
          </w:tcPr>
          <w:p w14:paraId="63809435" w14:textId="77777777" w:rsidR="00A15F95" w:rsidRPr="00454402" w:rsidRDefault="00A15F95" w:rsidP="003F3D18">
            <w:pPr>
              <w:spacing w:before="120" w:after="120"/>
              <w:jc w:val="left"/>
            </w:pPr>
          </w:p>
        </w:tc>
      </w:tr>
      <w:tr w:rsidR="00A15F95" w14:paraId="48138F52" w14:textId="77777777" w:rsidTr="00FF06A9">
        <w:tc>
          <w:tcPr>
            <w:tcW w:w="850" w:type="dxa"/>
          </w:tcPr>
          <w:p w14:paraId="023A4EE9" w14:textId="77777777" w:rsidR="00A15F95" w:rsidRPr="00454402" w:rsidRDefault="003F3D18" w:rsidP="003F3D18">
            <w:pPr>
              <w:spacing w:before="120" w:after="120"/>
            </w:pPr>
            <w:r>
              <w:t>6</w:t>
            </w:r>
          </w:p>
        </w:tc>
        <w:tc>
          <w:tcPr>
            <w:tcW w:w="7070" w:type="dxa"/>
          </w:tcPr>
          <w:p w14:paraId="11F1F27A" w14:textId="77777777" w:rsidR="00A15F95" w:rsidRPr="003F3D18" w:rsidRDefault="003F3D18" w:rsidP="003F3D18">
            <w:pPr>
              <w:spacing w:before="120" w:after="120"/>
              <w:jc w:val="left"/>
            </w:pPr>
            <w:r>
              <w:t>R</w:t>
            </w:r>
            <w:r w:rsidRPr="003F3D18">
              <w:t>epresent clients when necessary, and where appropriate to challenge decision makers</w:t>
            </w:r>
          </w:p>
        </w:tc>
        <w:tc>
          <w:tcPr>
            <w:tcW w:w="714" w:type="dxa"/>
          </w:tcPr>
          <w:p w14:paraId="09EFDDC9" w14:textId="77777777" w:rsidR="00A15F95" w:rsidRPr="00454402" w:rsidRDefault="00A15F95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521C199F" w14:textId="77777777" w:rsidR="00A15F95" w:rsidRPr="00454402" w:rsidRDefault="00A15F95" w:rsidP="003F3D18">
            <w:pPr>
              <w:spacing w:before="120" w:after="120"/>
            </w:pPr>
          </w:p>
        </w:tc>
        <w:tc>
          <w:tcPr>
            <w:tcW w:w="687" w:type="dxa"/>
          </w:tcPr>
          <w:p w14:paraId="1B0FCC0B" w14:textId="77777777" w:rsidR="00A15F95" w:rsidRPr="00454402" w:rsidRDefault="00A15F95" w:rsidP="003F3D18">
            <w:pPr>
              <w:spacing w:before="120" w:after="120"/>
              <w:jc w:val="left"/>
            </w:pPr>
          </w:p>
        </w:tc>
      </w:tr>
      <w:tr w:rsidR="00A15F95" w14:paraId="57FFC66C" w14:textId="77777777" w:rsidTr="00FF06A9">
        <w:tc>
          <w:tcPr>
            <w:tcW w:w="850" w:type="dxa"/>
          </w:tcPr>
          <w:p w14:paraId="316E2803" w14:textId="77777777" w:rsidR="00A15F95" w:rsidRPr="00454402" w:rsidRDefault="003F3D18" w:rsidP="003F3D18">
            <w:pPr>
              <w:spacing w:before="120" w:after="120"/>
            </w:pPr>
            <w:r>
              <w:t>7</w:t>
            </w:r>
          </w:p>
        </w:tc>
        <w:tc>
          <w:tcPr>
            <w:tcW w:w="7070" w:type="dxa"/>
          </w:tcPr>
          <w:p w14:paraId="6A01D227" w14:textId="77777777" w:rsidR="00A15F95" w:rsidRPr="003F3D18" w:rsidRDefault="003F3D18" w:rsidP="003F3D18">
            <w:pPr>
              <w:spacing w:before="120" w:after="120"/>
              <w:jc w:val="left"/>
            </w:pPr>
            <w:r>
              <w:t>U</w:t>
            </w:r>
            <w:r w:rsidRPr="003F3D18">
              <w:t>tilise case recording and other information systems that support advocacy provision</w:t>
            </w:r>
          </w:p>
        </w:tc>
        <w:tc>
          <w:tcPr>
            <w:tcW w:w="714" w:type="dxa"/>
          </w:tcPr>
          <w:p w14:paraId="62E824EB" w14:textId="77777777" w:rsidR="00A15F95" w:rsidRPr="00454402" w:rsidRDefault="00A15F95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7EDD23C8" w14:textId="77777777" w:rsidR="00A15F95" w:rsidRPr="00454402" w:rsidRDefault="00A15F95" w:rsidP="003F3D18">
            <w:pPr>
              <w:spacing w:before="120" w:after="120"/>
            </w:pPr>
          </w:p>
        </w:tc>
        <w:tc>
          <w:tcPr>
            <w:tcW w:w="687" w:type="dxa"/>
          </w:tcPr>
          <w:p w14:paraId="04B2BCC0" w14:textId="77777777" w:rsidR="00A15F95" w:rsidRPr="00454402" w:rsidRDefault="00A15F95" w:rsidP="003F3D18">
            <w:pPr>
              <w:spacing w:before="120" w:after="120"/>
              <w:jc w:val="left"/>
            </w:pPr>
          </w:p>
        </w:tc>
      </w:tr>
      <w:tr w:rsidR="003F3D18" w14:paraId="747A6D87" w14:textId="77777777" w:rsidTr="00FF06A9">
        <w:tc>
          <w:tcPr>
            <w:tcW w:w="850" w:type="dxa"/>
          </w:tcPr>
          <w:p w14:paraId="0A6C11AD" w14:textId="77777777" w:rsidR="003F3D18" w:rsidRDefault="003F3D18" w:rsidP="003F3D18">
            <w:pPr>
              <w:spacing w:before="120" w:after="120"/>
            </w:pPr>
            <w:r>
              <w:t>8</w:t>
            </w:r>
          </w:p>
        </w:tc>
        <w:tc>
          <w:tcPr>
            <w:tcW w:w="7070" w:type="dxa"/>
          </w:tcPr>
          <w:p w14:paraId="6EEED7A9" w14:textId="77777777" w:rsidR="003F3D18" w:rsidRPr="003F3D18" w:rsidRDefault="003F3D18" w:rsidP="003F3D18">
            <w:pPr>
              <w:spacing w:before="120" w:after="120"/>
              <w:jc w:val="left"/>
            </w:pPr>
            <w:r>
              <w:t>U</w:t>
            </w:r>
            <w:r w:rsidRPr="003F3D18">
              <w:t>ndertake analysis and research to support the formulation of action plans to meet clients' needs</w:t>
            </w:r>
          </w:p>
        </w:tc>
        <w:tc>
          <w:tcPr>
            <w:tcW w:w="714" w:type="dxa"/>
          </w:tcPr>
          <w:p w14:paraId="5BD468FA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7ECC1EF3" w14:textId="77777777" w:rsidR="003F3D18" w:rsidRPr="00454402" w:rsidRDefault="003F3D18" w:rsidP="003F3D18">
            <w:pPr>
              <w:spacing w:before="120" w:after="120"/>
            </w:pPr>
          </w:p>
        </w:tc>
        <w:tc>
          <w:tcPr>
            <w:tcW w:w="687" w:type="dxa"/>
          </w:tcPr>
          <w:p w14:paraId="77CC5233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</w:tr>
      <w:tr w:rsidR="003F3D18" w14:paraId="2EA1E050" w14:textId="77777777" w:rsidTr="00FF06A9">
        <w:tc>
          <w:tcPr>
            <w:tcW w:w="850" w:type="dxa"/>
          </w:tcPr>
          <w:p w14:paraId="17C8CFC1" w14:textId="77777777" w:rsidR="003F3D18" w:rsidRDefault="003F3D18" w:rsidP="003F3D18">
            <w:pPr>
              <w:spacing w:before="120" w:after="120"/>
            </w:pPr>
            <w:r>
              <w:t>9</w:t>
            </w:r>
          </w:p>
        </w:tc>
        <w:tc>
          <w:tcPr>
            <w:tcW w:w="7070" w:type="dxa"/>
          </w:tcPr>
          <w:p w14:paraId="0DD6CE65" w14:textId="77777777" w:rsidR="003F3D18" w:rsidRPr="003F3D18" w:rsidRDefault="003F3D18" w:rsidP="003F3D18">
            <w:pPr>
              <w:spacing w:before="120" w:after="120"/>
              <w:jc w:val="left"/>
            </w:pPr>
            <w:r>
              <w:t>S</w:t>
            </w:r>
            <w:r w:rsidRPr="003F3D18">
              <w:t>upervise advocacy sessions, and undertake case checking and independent file reviews</w:t>
            </w:r>
          </w:p>
        </w:tc>
        <w:tc>
          <w:tcPr>
            <w:tcW w:w="714" w:type="dxa"/>
          </w:tcPr>
          <w:p w14:paraId="04B8C3C6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3F3B368E" w14:textId="77777777" w:rsidR="003F3D18" w:rsidRPr="00454402" w:rsidRDefault="003F3D18" w:rsidP="003F3D18">
            <w:pPr>
              <w:spacing w:before="120" w:after="120"/>
            </w:pPr>
          </w:p>
        </w:tc>
        <w:tc>
          <w:tcPr>
            <w:tcW w:w="687" w:type="dxa"/>
          </w:tcPr>
          <w:p w14:paraId="5DA8C531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</w:tr>
      <w:tr w:rsidR="003F3D18" w14:paraId="5B11876D" w14:textId="77777777" w:rsidTr="00FF06A9">
        <w:tc>
          <w:tcPr>
            <w:tcW w:w="850" w:type="dxa"/>
          </w:tcPr>
          <w:p w14:paraId="13272C0A" w14:textId="77777777" w:rsidR="003F3D18" w:rsidRDefault="003F3D18" w:rsidP="003F3D18">
            <w:pPr>
              <w:spacing w:before="120" w:after="120"/>
            </w:pPr>
            <w:r>
              <w:t>10</w:t>
            </w:r>
          </w:p>
        </w:tc>
        <w:tc>
          <w:tcPr>
            <w:tcW w:w="7070" w:type="dxa"/>
          </w:tcPr>
          <w:p w14:paraId="60D14057" w14:textId="77777777" w:rsidR="003F3D18" w:rsidRPr="003F3D18" w:rsidRDefault="003F3D18" w:rsidP="003F3D18">
            <w:pPr>
              <w:spacing w:before="120" w:after="120"/>
              <w:jc w:val="left"/>
            </w:pPr>
            <w:proofErr w:type="gramStart"/>
            <w:r>
              <w:t>S</w:t>
            </w:r>
            <w:r w:rsidRPr="003F3D18">
              <w:t>upport and empower clients at all times</w:t>
            </w:r>
            <w:proofErr w:type="gramEnd"/>
          </w:p>
        </w:tc>
        <w:tc>
          <w:tcPr>
            <w:tcW w:w="714" w:type="dxa"/>
          </w:tcPr>
          <w:p w14:paraId="569E3919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0F0158B7" w14:textId="77777777" w:rsidR="003F3D18" w:rsidRPr="00454402" w:rsidRDefault="003F3D18" w:rsidP="003F3D18">
            <w:pPr>
              <w:spacing w:before="120" w:after="120"/>
            </w:pPr>
          </w:p>
        </w:tc>
        <w:tc>
          <w:tcPr>
            <w:tcW w:w="687" w:type="dxa"/>
          </w:tcPr>
          <w:p w14:paraId="41B515C9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</w:tr>
      <w:tr w:rsidR="003F3D18" w14:paraId="3375FCAA" w14:textId="77777777" w:rsidTr="00FF06A9">
        <w:tc>
          <w:tcPr>
            <w:tcW w:w="850" w:type="dxa"/>
          </w:tcPr>
          <w:p w14:paraId="4A853E68" w14:textId="77777777" w:rsidR="003F3D18" w:rsidRDefault="003F3D18" w:rsidP="003F3D18">
            <w:pPr>
              <w:spacing w:before="120" w:after="120"/>
            </w:pPr>
            <w:r>
              <w:t>11</w:t>
            </w:r>
          </w:p>
        </w:tc>
        <w:tc>
          <w:tcPr>
            <w:tcW w:w="7070" w:type="dxa"/>
          </w:tcPr>
          <w:p w14:paraId="74B80581" w14:textId="77777777" w:rsidR="003F3D18" w:rsidRPr="003F3D18" w:rsidRDefault="003F3D18" w:rsidP="003F3D18">
            <w:pPr>
              <w:spacing w:before="120" w:after="120"/>
              <w:jc w:val="left"/>
            </w:pPr>
            <w:r>
              <w:t>W</w:t>
            </w:r>
            <w:r w:rsidRPr="003F3D18">
              <w:t>ork on your own initiative, plan and manage the workload and keep clear, accurate records to required standards</w:t>
            </w:r>
          </w:p>
        </w:tc>
        <w:tc>
          <w:tcPr>
            <w:tcW w:w="714" w:type="dxa"/>
          </w:tcPr>
          <w:p w14:paraId="52B80B04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798B7AAE" w14:textId="77777777" w:rsidR="003F3D18" w:rsidRPr="00454402" w:rsidRDefault="003F3D18" w:rsidP="003F3D18">
            <w:pPr>
              <w:spacing w:before="120" w:after="120"/>
            </w:pPr>
          </w:p>
        </w:tc>
        <w:tc>
          <w:tcPr>
            <w:tcW w:w="687" w:type="dxa"/>
          </w:tcPr>
          <w:p w14:paraId="76EE6A6E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</w:tr>
      <w:tr w:rsidR="003F3D18" w14:paraId="3F743A2A" w14:textId="77777777" w:rsidTr="00FF06A9">
        <w:tc>
          <w:tcPr>
            <w:tcW w:w="850" w:type="dxa"/>
          </w:tcPr>
          <w:p w14:paraId="506AE597" w14:textId="77777777" w:rsidR="003F3D18" w:rsidRDefault="003F3D18" w:rsidP="003F3D18">
            <w:pPr>
              <w:spacing w:before="120" w:after="120"/>
            </w:pPr>
            <w:r>
              <w:t>12</w:t>
            </w:r>
          </w:p>
        </w:tc>
        <w:tc>
          <w:tcPr>
            <w:tcW w:w="7070" w:type="dxa"/>
          </w:tcPr>
          <w:p w14:paraId="2FF6B7E9" w14:textId="77777777" w:rsidR="003F3D18" w:rsidRPr="003F3D18" w:rsidRDefault="005E157B" w:rsidP="003F3D18">
            <w:pPr>
              <w:spacing w:before="120" w:after="120"/>
              <w:jc w:val="left"/>
            </w:pPr>
            <w:r w:rsidRPr="005E157B">
              <w:t>Able to contribute to own development. Able to develop skills and knowledge. Able to undertake personal development planning.</w:t>
            </w:r>
          </w:p>
        </w:tc>
        <w:tc>
          <w:tcPr>
            <w:tcW w:w="714" w:type="dxa"/>
          </w:tcPr>
          <w:p w14:paraId="26FA2842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65E731CF" w14:textId="77777777" w:rsidR="003F3D18" w:rsidRPr="00454402" w:rsidRDefault="003F3D18" w:rsidP="003F3D18">
            <w:pPr>
              <w:spacing w:before="120" w:after="120"/>
            </w:pPr>
          </w:p>
        </w:tc>
        <w:tc>
          <w:tcPr>
            <w:tcW w:w="687" w:type="dxa"/>
          </w:tcPr>
          <w:p w14:paraId="716EB720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</w:tr>
      <w:tr w:rsidR="003F3D18" w14:paraId="63F7DEA9" w14:textId="77777777" w:rsidTr="00FF06A9">
        <w:tc>
          <w:tcPr>
            <w:tcW w:w="850" w:type="dxa"/>
          </w:tcPr>
          <w:p w14:paraId="68E83AB1" w14:textId="77777777" w:rsidR="003F3D18" w:rsidRDefault="003F3D18" w:rsidP="003F3D18">
            <w:pPr>
              <w:spacing w:before="120" w:after="120"/>
            </w:pPr>
            <w:r>
              <w:t>13</w:t>
            </w:r>
          </w:p>
        </w:tc>
        <w:tc>
          <w:tcPr>
            <w:tcW w:w="7070" w:type="dxa"/>
          </w:tcPr>
          <w:p w14:paraId="3020858C" w14:textId="77777777" w:rsidR="003F3D18" w:rsidRPr="003F3D18" w:rsidRDefault="005E157B" w:rsidP="003F3D18">
            <w:pPr>
              <w:spacing w:before="120" w:after="120"/>
              <w:jc w:val="left"/>
            </w:pPr>
            <w:r w:rsidRPr="005E157B">
              <w:t xml:space="preserve">Ability to support clients who may have a range of </w:t>
            </w:r>
            <w:proofErr w:type="gramStart"/>
            <w:r w:rsidRPr="005E157B">
              <w:t>particular communication</w:t>
            </w:r>
            <w:proofErr w:type="gramEnd"/>
            <w:r w:rsidRPr="005E157B">
              <w:t xml:space="preserve"> and other needs</w:t>
            </w:r>
          </w:p>
        </w:tc>
        <w:tc>
          <w:tcPr>
            <w:tcW w:w="714" w:type="dxa"/>
          </w:tcPr>
          <w:p w14:paraId="6AB01F41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01ABE0D3" w14:textId="77777777" w:rsidR="003F3D18" w:rsidRPr="00454402" w:rsidRDefault="003F3D18" w:rsidP="003F3D18">
            <w:pPr>
              <w:spacing w:before="120" w:after="120"/>
            </w:pPr>
          </w:p>
        </w:tc>
        <w:tc>
          <w:tcPr>
            <w:tcW w:w="687" w:type="dxa"/>
          </w:tcPr>
          <w:p w14:paraId="39DCBAD2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</w:tr>
    </w:tbl>
    <w:p w14:paraId="3725D81B" w14:textId="77777777" w:rsidR="005E157B" w:rsidRDefault="005E157B"/>
    <w:p w14:paraId="41E04E10" w14:textId="77777777" w:rsidR="005E157B" w:rsidRDefault="005E157B"/>
    <w:p w14:paraId="551F95E0" w14:textId="77777777" w:rsidR="005E157B" w:rsidRDefault="005E157B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0"/>
        <w:gridCol w:w="7070"/>
        <w:gridCol w:w="714"/>
        <w:gridCol w:w="744"/>
        <w:gridCol w:w="687"/>
      </w:tblGrid>
      <w:tr w:rsidR="005E157B" w:rsidRPr="00454402" w14:paraId="6A819604" w14:textId="77777777" w:rsidTr="00E926DD">
        <w:tc>
          <w:tcPr>
            <w:tcW w:w="850" w:type="dxa"/>
            <w:shd w:val="clear" w:color="auto" w:fill="FBD4B4" w:themeFill="accent6" w:themeFillTint="66"/>
          </w:tcPr>
          <w:p w14:paraId="37C598F4" w14:textId="77777777" w:rsidR="005E157B" w:rsidRPr="00454402" w:rsidRDefault="005E157B" w:rsidP="00E926DD">
            <w:pPr>
              <w:spacing w:before="120" w:after="120"/>
              <w:rPr>
                <w:b/>
              </w:rPr>
            </w:pPr>
          </w:p>
        </w:tc>
        <w:tc>
          <w:tcPr>
            <w:tcW w:w="7070" w:type="dxa"/>
            <w:shd w:val="clear" w:color="auto" w:fill="FBD4B4" w:themeFill="accent6" w:themeFillTint="66"/>
          </w:tcPr>
          <w:p w14:paraId="328995AB" w14:textId="77777777" w:rsidR="005E157B" w:rsidRPr="00454402" w:rsidRDefault="005E157B" w:rsidP="00E926DD">
            <w:pPr>
              <w:spacing w:before="120" w:after="120"/>
              <w:rPr>
                <w:b/>
              </w:rPr>
            </w:pPr>
            <w:r>
              <w:rPr>
                <w:b/>
              </w:rPr>
              <w:t>Evaluative Statement</w:t>
            </w:r>
          </w:p>
        </w:tc>
        <w:tc>
          <w:tcPr>
            <w:tcW w:w="714" w:type="dxa"/>
            <w:shd w:val="clear" w:color="auto" w:fill="FBD4B4" w:themeFill="accent6" w:themeFillTint="66"/>
          </w:tcPr>
          <w:p w14:paraId="633F9078" w14:textId="77777777" w:rsidR="005E157B" w:rsidRPr="00454402" w:rsidRDefault="005E157B" w:rsidP="00E926DD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Already have</w:t>
            </w:r>
          </w:p>
        </w:tc>
        <w:tc>
          <w:tcPr>
            <w:tcW w:w="744" w:type="dxa"/>
            <w:shd w:val="clear" w:color="auto" w:fill="FBD4B4" w:themeFill="accent6" w:themeFillTint="66"/>
          </w:tcPr>
          <w:p w14:paraId="18963326" w14:textId="77777777" w:rsidR="005E157B" w:rsidRPr="00454402" w:rsidRDefault="005E157B" w:rsidP="00E926DD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Partially have</w:t>
            </w:r>
          </w:p>
        </w:tc>
        <w:tc>
          <w:tcPr>
            <w:tcW w:w="687" w:type="dxa"/>
            <w:shd w:val="clear" w:color="auto" w:fill="FBD4B4" w:themeFill="accent6" w:themeFillTint="66"/>
          </w:tcPr>
          <w:p w14:paraId="5534ED54" w14:textId="77777777" w:rsidR="005E157B" w:rsidRPr="00454402" w:rsidRDefault="005E157B" w:rsidP="00E926DD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not have</w:t>
            </w:r>
          </w:p>
        </w:tc>
      </w:tr>
      <w:tr w:rsidR="005E157B" w:rsidRPr="00FF06A9" w14:paraId="26527BD9" w14:textId="77777777" w:rsidTr="00E926DD">
        <w:tc>
          <w:tcPr>
            <w:tcW w:w="10065" w:type="dxa"/>
            <w:gridSpan w:val="5"/>
            <w:shd w:val="clear" w:color="auto" w:fill="FBD4B4" w:themeFill="accent6" w:themeFillTint="66"/>
          </w:tcPr>
          <w:p w14:paraId="086503E1" w14:textId="77777777" w:rsidR="005E157B" w:rsidRPr="00FF06A9" w:rsidRDefault="005E157B" w:rsidP="00E926DD">
            <w:pPr>
              <w:spacing w:before="120" w:after="120"/>
              <w:rPr>
                <w:b/>
              </w:rPr>
            </w:pPr>
            <w:r>
              <w:rPr>
                <w:b/>
              </w:rPr>
              <w:t>Skills (continued)</w:t>
            </w:r>
          </w:p>
        </w:tc>
      </w:tr>
      <w:tr w:rsidR="003F3D18" w14:paraId="7EA40C86" w14:textId="77777777" w:rsidTr="00FF06A9">
        <w:tc>
          <w:tcPr>
            <w:tcW w:w="850" w:type="dxa"/>
          </w:tcPr>
          <w:p w14:paraId="4565F4A5" w14:textId="77777777" w:rsidR="003F3D18" w:rsidRDefault="003F3D18" w:rsidP="003F3D18">
            <w:pPr>
              <w:spacing w:before="120" w:after="120"/>
            </w:pPr>
            <w:r>
              <w:t>14</w:t>
            </w:r>
          </w:p>
        </w:tc>
        <w:tc>
          <w:tcPr>
            <w:tcW w:w="7070" w:type="dxa"/>
          </w:tcPr>
          <w:p w14:paraId="73673C59" w14:textId="77777777" w:rsidR="003F3D18" w:rsidRPr="003F3D18" w:rsidRDefault="005E157B" w:rsidP="003F3D18">
            <w:pPr>
              <w:spacing w:before="120" w:after="120"/>
              <w:jc w:val="left"/>
            </w:pPr>
            <w:r w:rsidRPr="005E157B">
              <w:t>Experience of managing and being accountable for own caseload</w:t>
            </w:r>
          </w:p>
        </w:tc>
        <w:tc>
          <w:tcPr>
            <w:tcW w:w="714" w:type="dxa"/>
          </w:tcPr>
          <w:p w14:paraId="5A831D70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730D3C4F" w14:textId="77777777" w:rsidR="003F3D18" w:rsidRPr="00454402" w:rsidRDefault="003F3D18" w:rsidP="003F3D18">
            <w:pPr>
              <w:spacing w:before="120" w:after="120"/>
            </w:pPr>
          </w:p>
        </w:tc>
        <w:tc>
          <w:tcPr>
            <w:tcW w:w="687" w:type="dxa"/>
          </w:tcPr>
          <w:p w14:paraId="5DCF8EBF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</w:tr>
      <w:tr w:rsidR="003F3D18" w14:paraId="38FC9E4A" w14:textId="77777777" w:rsidTr="00FF06A9">
        <w:tc>
          <w:tcPr>
            <w:tcW w:w="850" w:type="dxa"/>
          </w:tcPr>
          <w:p w14:paraId="76817A65" w14:textId="77777777" w:rsidR="003F3D18" w:rsidRDefault="003F3D18" w:rsidP="003F3D18">
            <w:pPr>
              <w:spacing w:before="120" w:after="120"/>
            </w:pPr>
            <w:r>
              <w:t>15</w:t>
            </w:r>
          </w:p>
        </w:tc>
        <w:tc>
          <w:tcPr>
            <w:tcW w:w="7070" w:type="dxa"/>
          </w:tcPr>
          <w:p w14:paraId="60416F7F" w14:textId="77777777" w:rsidR="003F3D18" w:rsidRPr="003F3D18" w:rsidRDefault="005E157B" w:rsidP="003F3D18">
            <w:pPr>
              <w:spacing w:before="120" w:after="120"/>
              <w:jc w:val="left"/>
            </w:pPr>
            <w:r w:rsidRPr="005E157B">
              <w:t xml:space="preserve">Ability to understand and interpret financial information, Health and Social Care policy and legislation </w:t>
            </w:r>
            <w:proofErr w:type="gramStart"/>
            <w:r w:rsidRPr="005E157B">
              <w:t>in order to</w:t>
            </w:r>
            <w:proofErr w:type="gramEnd"/>
            <w:r w:rsidRPr="005E157B">
              <w:t xml:space="preserve"> advise and support customers effectively</w:t>
            </w:r>
          </w:p>
        </w:tc>
        <w:tc>
          <w:tcPr>
            <w:tcW w:w="714" w:type="dxa"/>
          </w:tcPr>
          <w:p w14:paraId="495F5040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68967D6A" w14:textId="77777777" w:rsidR="003F3D18" w:rsidRPr="00454402" w:rsidRDefault="003F3D18" w:rsidP="003F3D18">
            <w:pPr>
              <w:spacing w:before="120" w:after="120"/>
            </w:pPr>
          </w:p>
        </w:tc>
        <w:tc>
          <w:tcPr>
            <w:tcW w:w="687" w:type="dxa"/>
          </w:tcPr>
          <w:p w14:paraId="7056475D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</w:tr>
      <w:tr w:rsidR="003F3D18" w14:paraId="31D45FCC" w14:textId="77777777" w:rsidTr="00FF06A9">
        <w:tc>
          <w:tcPr>
            <w:tcW w:w="850" w:type="dxa"/>
          </w:tcPr>
          <w:p w14:paraId="4E515F1D" w14:textId="77777777" w:rsidR="003F3D18" w:rsidRDefault="003F3D18" w:rsidP="003F3D18">
            <w:pPr>
              <w:spacing w:before="120" w:after="120"/>
            </w:pPr>
            <w:r>
              <w:t>17</w:t>
            </w:r>
          </w:p>
        </w:tc>
        <w:tc>
          <w:tcPr>
            <w:tcW w:w="7070" w:type="dxa"/>
          </w:tcPr>
          <w:p w14:paraId="22BABA66" w14:textId="77777777" w:rsidR="003F3D18" w:rsidRPr="003F3D18" w:rsidRDefault="003F3D18" w:rsidP="003F3D18">
            <w:pPr>
              <w:spacing w:before="120" w:after="120"/>
              <w:jc w:val="left"/>
            </w:pPr>
            <w:r>
              <w:t>U</w:t>
            </w:r>
            <w:r w:rsidRPr="003F3D18">
              <w:t>se a computer, including Word, Excel, databases, internet and email systems</w:t>
            </w:r>
          </w:p>
        </w:tc>
        <w:tc>
          <w:tcPr>
            <w:tcW w:w="714" w:type="dxa"/>
          </w:tcPr>
          <w:p w14:paraId="708D8CE1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01628BED" w14:textId="77777777" w:rsidR="003F3D18" w:rsidRPr="00454402" w:rsidRDefault="003F3D18" w:rsidP="003F3D18">
            <w:pPr>
              <w:spacing w:before="120" w:after="120"/>
            </w:pPr>
          </w:p>
        </w:tc>
        <w:tc>
          <w:tcPr>
            <w:tcW w:w="687" w:type="dxa"/>
          </w:tcPr>
          <w:p w14:paraId="3C9EC410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</w:tr>
      <w:tr w:rsidR="005E157B" w14:paraId="2DF2F72E" w14:textId="77777777" w:rsidTr="00FF06A9">
        <w:tc>
          <w:tcPr>
            <w:tcW w:w="850" w:type="dxa"/>
          </w:tcPr>
          <w:p w14:paraId="3B6BED13" w14:textId="77777777" w:rsidR="005E157B" w:rsidRDefault="005E157B" w:rsidP="00F2054B">
            <w:pPr>
              <w:spacing w:before="120" w:after="120"/>
            </w:pPr>
          </w:p>
        </w:tc>
        <w:tc>
          <w:tcPr>
            <w:tcW w:w="7070" w:type="dxa"/>
          </w:tcPr>
          <w:p w14:paraId="3672D52F" w14:textId="77777777" w:rsidR="005E157B" w:rsidRDefault="005E157B" w:rsidP="00F2054B">
            <w:pPr>
              <w:spacing w:before="120" w:after="120"/>
              <w:jc w:val="left"/>
            </w:pPr>
          </w:p>
        </w:tc>
        <w:tc>
          <w:tcPr>
            <w:tcW w:w="714" w:type="dxa"/>
          </w:tcPr>
          <w:p w14:paraId="6E693966" w14:textId="77777777" w:rsidR="005E157B" w:rsidRPr="00454402" w:rsidRDefault="005E157B" w:rsidP="00F2054B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55CBE947" w14:textId="77777777" w:rsidR="005E157B" w:rsidRPr="00454402" w:rsidRDefault="005E157B" w:rsidP="00F2054B">
            <w:pPr>
              <w:spacing w:before="120" w:after="120"/>
            </w:pPr>
          </w:p>
        </w:tc>
        <w:tc>
          <w:tcPr>
            <w:tcW w:w="687" w:type="dxa"/>
          </w:tcPr>
          <w:p w14:paraId="0AC11FF0" w14:textId="77777777" w:rsidR="005E157B" w:rsidRPr="00454402" w:rsidRDefault="005E157B" w:rsidP="00F2054B">
            <w:pPr>
              <w:spacing w:before="120" w:after="120"/>
              <w:jc w:val="left"/>
            </w:pPr>
          </w:p>
        </w:tc>
      </w:tr>
      <w:tr w:rsidR="005E157B" w14:paraId="0A43B177" w14:textId="77777777" w:rsidTr="00FF06A9">
        <w:tc>
          <w:tcPr>
            <w:tcW w:w="850" w:type="dxa"/>
          </w:tcPr>
          <w:p w14:paraId="5D017401" w14:textId="77777777" w:rsidR="005E157B" w:rsidRDefault="005E157B" w:rsidP="00F2054B">
            <w:pPr>
              <w:spacing w:before="120" w:after="120"/>
            </w:pPr>
          </w:p>
        </w:tc>
        <w:tc>
          <w:tcPr>
            <w:tcW w:w="7070" w:type="dxa"/>
          </w:tcPr>
          <w:p w14:paraId="1BCC3178" w14:textId="77777777" w:rsidR="005E157B" w:rsidRDefault="005E157B" w:rsidP="00F2054B">
            <w:pPr>
              <w:spacing w:before="120" w:after="120"/>
              <w:jc w:val="left"/>
            </w:pPr>
          </w:p>
        </w:tc>
        <w:tc>
          <w:tcPr>
            <w:tcW w:w="714" w:type="dxa"/>
          </w:tcPr>
          <w:p w14:paraId="039279AD" w14:textId="77777777" w:rsidR="005E157B" w:rsidRPr="00454402" w:rsidRDefault="005E157B" w:rsidP="00F2054B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2552945A" w14:textId="77777777" w:rsidR="005E157B" w:rsidRPr="00454402" w:rsidRDefault="005E157B" w:rsidP="00F2054B">
            <w:pPr>
              <w:spacing w:before="120" w:after="120"/>
            </w:pPr>
          </w:p>
        </w:tc>
        <w:tc>
          <w:tcPr>
            <w:tcW w:w="687" w:type="dxa"/>
          </w:tcPr>
          <w:p w14:paraId="6C120481" w14:textId="77777777" w:rsidR="005E157B" w:rsidRPr="00454402" w:rsidRDefault="005E157B" w:rsidP="00F2054B">
            <w:pPr>
              <w:spacing w:before="120" w:after="120"/>
              <w:jc w:val="left"/>
            </w:pPr>
          </w:p>
        </w:tc>
      </w:tr>
    </w:tbl>
    <w:p w14:paraId="61FBEB95" w14:textId="77777777" w:rsidR="00AF00D7" w:rsidRDefault="00AF00D7"/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0"/>
        <w:gridCol w:w="7070"/>
        <w:gridCol w:w="714"/>
        <w:gridCol w:w="744"/>
        <w:gridCol w:w="687"/>
      </w:tblGrid>
      <w:tr w:rsidR="003F3D18" w:rsidRPr="00454402" w14:paraId="01C22407" w14:textId="77777777" w:rsidTr="00E926DD">
        <w:tc>
          <w:tcPr>
            <w:tcW w:w="850" w:type="dxa"/>
            <w:shd w:val="clear" w:color="auto" w:fill="FBD4B4" w:themeFill="accent6" w:themeFillTint="66"/>
          </w:tcPr>
          <w:p w14:paraId="1889ACAA" w14:textId="77777777" w:rsidR="003F3D18" w:rsidRPr="00454402" w:rsidRDefault="003F3D18" w:rsidP="00E926DD">
            <w:pPr>
              <w:spacing w:before="120" w:after="120"/>
              <w:rPr>
                <w:b/>
              </w:rPr>
            </w:pPr>
          </w:p>
        </w:tc>
        <w:tc>
          <w:tcPr>
            <w:tcW w:w="7070" w:type="dxa"/>
            <w:shd w:val="clear" w:color="auto" w:fill="FBD4B4" w:themeFill="accent6" w:themeFillTint="66"/>
          </w:tcPr>
          <w:p w14:paraId="74B1C10F" w14:textId="77777777" w:rsidR="003F3D18" w:rsidRPr="00454402" w:rsidRDefault="003F3D18" w:rsidP="00E926DD">
            <w:pPr>
              <w:spacing w:before="120" w:after="120"/>
              <w:rPr>
                <w:b/>
              </w:rPr>
            </w:pPr>
            <w:r>
              <w:rPr>
                <w:b/>
              </w:rPr>
              <w:t>Evaluative Statement</w:t>
            </w:r>
          </w:p>
        </w:tc>
        <w:tc>
          <w:tcPr>
            <w:tcW w:w="714" w:type="dxa"/>
            <w:shd w:val="clear" w:color="auto" w:fill="FBD4B4" w:themeFill="accent6" w:themeFillTint="66"/>
          </w:tcPr>
          <w:p w14:paraId="62484B57" w14:textId="77777777" w:rsidR="003F3D18" w:rsidRPr="00454402" w:rsidRDefault="003F3D18" w:rsidP="00E926DD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Already have</w:t>
            </w:r>
          </w:p>
        </w:tc>
        <w:tc>
          <w:tcPr>
            <w:tcW w:w="744" w:type="dxa"/>
            <w:shd w:val="clear" w:color="auto" w:fill="FBD4B4" w:themeFill="accent6" w:themeFillTint="66"/>
          </w:tcPr>
          <w:p w14:paraId="0A7F4238" w14:textId="77777777" w:rsidR="003F3D18" w:rsidRPr="00454402" w:rsidRDefault="003F3D18" w:rsidP="00E926DD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Partially have</w:t>
            </w:r>
          </w:p>
        </w:tc>
        <w:tc>
          <w:tcPr>
            <w:tcW w:w="687" w:type="dxa"/>
            <w:shd w:val="clear" w:color="auto" w:fill="FBD4B4" w:themeFill="accent6" w:themeFillTint="66"/>
          </w:tcPr>
          <w:p w14:paraId="4F1C0A40" w14:textId="77777777" w:rsidR="003F3D18" w:rsidRPr="00454402" w:rsidRDefault="003F3D18" w:rsidP="00E926DD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not have</w:t>
            </w:r>
          </w:p>
        </w:tc>
      </w:tr>
      <w:tr w:rsidR="003F3D18" w:rsidRPr="00FF06A9" w14:paraId="0AA0003A" w14:textId="77777777" w:rsidTr="00E926DD">
        <w:tc>
          <w:tcPr>
            <w:tcW w:w="10065" w:type="dxa"/>
            <w:gridSpan w:val="5"/>
            <w:shd w:val="clear" w:color="auto" w:fill="FBD4B4" w:themeFill="accent6" w:themeFillTint="66"/>
          </w:tcPr>
          <w:p w14:paraId="0FECCDCE" w14:textId="77777777" w:rsidR="003F3D18" w:rsidRPr="00FF06A9" w:rsidRDefault="003F3D18" w:rsidP="00E926DD">
            <w:pPr>
              <w:spacing w:before="120" w:after="120"/>
              <w:rPr>
                <w:b/>
              </w:rPr>
            </w:pPr>
            <w:r>
              <w:rPr>
                <w:b/>
              </w:rPr>
              <w:t>Knowledge</w:t>
            </w:r>
          </w:p>
        </w:tc>
      </w:tr>
      <w:tr w:rsidR="003F3D18" w:rsidRPr="00454402" w14:paraId="09DE0838" w14:textId="77777777" w:rsidTr="00E926DD">
        <w:tc>
          <w:tcPr>
            <w:tcW w:w="850" w:type="dxa"/>
          </w:tcPr>
          <w:p w14:paraId="373577E1" w14:textId="77777777" w:rsidR="003F3D18" w:rsidRDefault="005E157B" w:rsidP="003F3D18">
            <w:pPr>
              <w:spacing w:before="120" w:after="120"/>
            </w:pPr>
            <w:r>
              <w:t>a.</w:t>
            </w:r>
          </w:p>
        </w:tc>
        <w:tc>
          <w:tcPr>
            <w:tcW w:w="7070" w:type="dxa"/>
          </w:tcPr>
          <w:p w14:paraId="1944BF2B" w14:textId="77777777" w:rsidR="003F3D18" w:rsidRPr="003F3D18" w:rsidRDefault="005E157B" w:rsidP="005E157B">
            <w:pPr>
              <w:spacing w:before="120" w:after="120"/>
              <w:jc w:val="left"/>
            </w:pPr>
            <w:r>
              <w:t>Current e</w:t>
            </w:r>
            <w:r w:rsidRPr="005E157B">
              <w:t>quality and diversity</w:t>
            </w:r>
            <w:r>
              <w:t xml:space="preserve"> legislation</w:t>
            </w:r>
          </w:p>
        </w:tc>
        <w:tc>
          <w:tcPr>
            <w:tcW w:w="714" w:type="dxa"/>
          </w:tcPr>
          <w:p w14:paraId="7D669295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631266A5" w14:textId="77777777" w:rsidR="003F3D18" w:rsidRDefault="003F3D18" w:rsidP="003F3D18">
            <w:pPr>
              <w:spacing w:before="120" w:after="120"/>
            </w:pPr>
          </w:p>
        </w:tc>
        <w:tc>
          <w:tcPr>
            <w:tcW w:w="687" w:type="dxa"/>
          </w:tcPr>
          <w:p w14:paraId="53F8C658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</w:tr>
      <w:tr w:rsidR="003F3D18" w:rsidRPr="00454402" w14:paraId="7923CD5C" w14:textId="77777777" w:rsidTr="00E926DD">
        <w:tc>
          <w:tcPr>
            <w:tcW w:w="850" w:type="dxa"/>
          </w:tcPr>
          <w:p w14:paraId="25EE158D" w14:textId="77777777" w:rsidR="003F3D18" w:rsidRPr="00454402" w:rsidRDefault="00F2054B" w:rsidP="003F3D18">
            <w:pPr>
              <w:spacing w:before="120" w:after="120"/>
            </w:pPr>
            <w:r>
              <w:t>b.</w:t>
            </w:r>
          </w:p>
        </w:tc>
        <w:tc>
          <w:tcPr>
            <w:tcW w:w="7070" w:type="dxa"/>
          </w:tcPr>
          <w:p w14:paraId="39BD8775" w14:textId="77777777" w:rsidR="003F3D18" w:rsidRPr="003F3D18" w:rsidRDefault="005E157B" w:rsidP="003F3D18">
            <w:pPr>
              <w:spacing w:before="120" w:after="120"/>
              <w:jc w:val="left"/>
            </w:pPr>
            <w:r w:rsidRPr="005E157B">
              <w:t>Knowledge of good advocacy practice</w:t>
            </w:r>
          </w:p>
        </w:tc>
        <w:tc>
          <w:tcPr>
            <w:tcW w:w="714" w:type="dxa"/>
          </w:tcPr>
          <w:p w14:paraId="3702670D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72382580" w14:textId="77777777" w:rsidR="003F3D18" w:rsidRPr="00454402" w:rsidRDefault="003F3D18" w:rsidP="003F3D18">
            <w:pPr>
              <w:spacing w:before="120" w:after="120"/>
            </w:pPr>
          </w:p>
        </w:tc>
        <w:tc>
          <w:tcPr>
            <w:tcW w:w="687" w:type="dxa"/>
          </w:tcPr>
          <w:p w14:paraId="6F03A026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</w:tr>
      <w:tr w:rsidR="003F3D18" w:rsidRPr="00454402" w14:paraId="514B16CE" w14:textId="77777777" w:rsidTr="00E926DD">
        <w:tc>
          <w:tcPr>
            <w:tcW w:w="850" w:type="dxa"/>
          </w:tcPr>
          <w:p w14:paraId="6D8A307D" w14:textId="77777777" w:rsidR="003F3D18" w:rsidRPr="00454402" w:rsidRDefault="00F2054B" w:rsidP="003F3D18">
            <w:pPr>
              <w:spacing w:before="120" w:after="120"/>
            </w:pPr>
            <w:r>
              <w:t>c.</w:t>
            </w:r>
          </w:p>
        </w:tc>
        <w:tc>
          <w:tcPr>
            <w:tcW w:w="7070" w:type="dxa"/>
          </w:tcPr>
          <w:p w14:paraId="6973252B" w14:textId="77777777" w:rsidR="003F3D18" w:rsidRPr="003F3D18" w:rsidRDefault="005E157B" w:rsidP="003F3D18">
            <w:pPr>
              <w:spacing w:before="120" w:after="120"/>
              <w:jc w:val="left"/>
            </w:pPr>
            <w:r w:rsidRPr="005E157B">
              <w:t>Knowledge of public and third sector organisations and processes</w:t>
            </w:r>
          </w:p>
        </w:tc>
        <w:tc>
          <w:tcPr>
            <w:tcW w:w="714" w:type="dxa"/>
          </w:tcPr>
          <w:p w14:paraId="0165C2E8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37F3016B" w14:textId="77777777" w:rsidR="003F3D18" w:rsidRPr="00454402" w:rsidRDefault="003F3D18" w:rsidP="003F3D18">
            <w:pPr>
              <w:spacing w:before="120" w:after="120"/>
            </w:pPr>
          </w:p>
        </w:tc>
        <w:tc>
          <w:tcPr>
            <w:tcW w:w="687" w:type="dxa"/>
          </w:tcPr>
          <w:p w14:paraId="008A3620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</w:tr>
      <w:tr w:rsidR="003F3D18" w:rsidRPr="00454402" w14:paraId="0DA1AA45" w14:textId="77777777" w:rsidTr="00E926DD">
        <w:tc>
          <w:tcPr>
            <w:tcW w:w="850" w:type="dxa"/>
          </w:tcPr>
          <w:p w14:paraId="48B6CAFB" w14:textId="77777777" w:rsidR="003F3D18" w:rsidRPr="00454402" w:rsidRDefault="00F2054B" w:rsidP="003F3D18">
            <w:pPr>
              <w:spacing w:before="120" w:after="120"/>
            </w:pPr>
            <w:r>
              <w:t>d.</w:t>
            </w:r>
          </w:p>
        </w:tc>
        <w:tc>
          <w:tcPr>
            <w:tcW w:w="7070" w:type="dxa"/>
          </w:tcPr>
          <w:p w14:paraId="2795E4F0" w14:textId="77777777" w:rsidR="003F3D18" w:rsidRPr="003F3D18" w:rsidRDefault="005E157B" w:rsidP="003F3D18">
            <w:pPr>
              <w:spacing w:before="120" w:after="120"/>
              <w:jc w:val="left"/>
            </w:pPr>
            <w:r w:rsidRPr="005E157B">
              <w:t>Demonstrable understanding of current UK Social Care system</w:t>
            </w:r>
          </w:p>
        </w:tc>
        <w:tc>
          <w:tcPr>
            <w:tcW w:w="714" w:type="dxa"/>
          </w:tcPr>
          <w:p w14:paraId="3C7C984A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12EB2534" w14:textId="77777777" w:rsidR="003F3D18" w:rsidRPr="00454402" w:rsidRDefault="003F3D18" w:rsidP="003F3D18">
            <w:pPr>
              <w:spacing w:before="120" w:after="120"/>
            </w:pPr>
          </w:p>
        </w:tc>
        <w:tc>
          <w:tcPr>
            <w:tcW w:w="687" w:type="dxa"/>
          </w:tcPr>
          <w:p w14:paraId="61FEF8F5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</w:tr>
      <w:tr w:rsidR="003F3D18" w:rsidRPr="00454402" w14:paraId="54940804" w14:textId="77777777" w:rsidTr="00E926DD">
        <w:tc>
          <w:tcPr>
            <w:tcW w:w="850" w:type="dxa"/>
          </w:tcPr>
          <w:p w14:paraId="0E0DD5B0" w14:textId="77777777" w:rsidR="003F3D18" w:rsidRPr="00454402" w:rsidRDefault="00F2054B" w:rsidP="003F3D18">
            <w:pPr>
              <w:spacing w:before="120" w:after="120"/>
            </w:pPr>
            <w:r>
              <w:t>e.</w:t>
            </w:r>
          </w:p>
        </w:tc>
        <w:tc>
          <w:tcPr>
            <w:tcW w:w="7070" w:type="dxa"/>
          </w:tcPr>
          <w:p w14:paraId="43CB7264" w14:textId="77777777" w:rsidR="003F3D18" w:rsidRPr="003F3D18" w:rsidRDefault="005E157B" w:rsidP="003F3D18">
            <w:pPr>
              <w:spacing w:before="120" w:after="120"/>
              <w:jc w:val="left"/>
            </w:pPr>
            <w:r w:rsidRPr="005E157B">
              <w:t>Good understanding of disability legislation and disability rights</w:t>
            </w:r>
          </w:p>
        </w:tc>
        <w:tc>
          <w:tcPr>
            <w:tcW w:w="714" w:type="dxa"/>
          </w:tcPr>
          <w:p w14:paraId="6EF03BAB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112E0B0E" w14:textId="77777777" w:rsidR="003F3D18" w:rsidRPr="00454402" w:rsidRDefault="003F3D18" w:rsidP="003F3D18">
            <w:pPr>
              <w:spacing w:before="120" w:after="120"/>
            </w:pPr>
          </w:p>
        </w:tc>
        <w:tc>
          <w:tcPr>
            <w:tcW w:w="687" w:type="dxa"/>
          </w:tcPr>
          <w:p w14:paraId="2E6ADC59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</w:tr>
      <w:tr w:rsidR="003F3D18" w:rsidRPr="00454402" w14:paraId="233B9EFF" w14:textId="77777777" w:rsidTr="00E926DD">
        <w:tc>
          <w:tcPr>
            <w:tcW w:w="850" w:type="dxa"/>
          </w:tcPr>
          <w:p w14:paraId="4E045872" w14:textId="77777777" w:rsidR="003F3D18" w:rsidRPr="00454402" w:rsidRDefault="00F2054B" w:rsidP="003F3D18">
            <w:pPr>
              <w:spacing w:before="120" w:after="120"/>
            </w:pPr>
            <w:r>
              <w:t>f.</w:t>
            </w:r>
          </w:p>
        </w:tc>
        <w:tc>
          <w:tcPr>
            <w:tcW w:w="7070" w:type="dxa"/>
          </w:tcPr>
          <w:p w14:paraId="17C1E2D6" w14:textId="77777777" w:rsidR="003F3D18" w:rsidRPr="003F3D18" w:rsidRDefault="005E157B" w:rsidP="003F3D18">
            <w:pPr>
              <w:spacing w:before="120" w:after="120"/>
              <w:jc w:val="left"/>
            </w:pPr>
            <w:r w:rsidRPr="005E157B">
              <w:t>Knowledge and understanding of Safeguarding</w:t>
            </w:r>
          </w:p>
        </w:tc>
        <w:tc>
          <w:tcPr>
            <w:tcW w:w="714" w:type="dxa"/>
          </w:tcPr>
          <w:p w14:paraId="0427E1EB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0912B45D" w14:textId="77777777" w:rsidR="003F3D18" w:rsidRPr="00454402" w:rsidRDefault="003F3D18" w:rsidP="003F3D18">
            <w:pPr>
              <w:spacing w:before="120" w:after="120"/>
            </w:pPr>
          </w:p>
        </w:tc>
        <w:tc>
          <w:tcPr>
            <w:tcW w:w="687" w:type="dxa"/>
          </w:tcPr>
          <w:p w14:paraId="2D9E0BE8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</w:tr>
      <w:tr w:rsidR="003F3D18" w:rsidRPr="00454402" w14:paraId="66705422" w14:textId="77777777" w:rsidTr="00E926DD">
        <w:tc>
          <w:tcPr>
            <w:tcW w:w="850" w:type="dxa"/>
          </w:tcPr>
          <w:p w14:paraId="414F5CB3" w14:textId="77777777" w:rsidR="003F3D18" w:rsidRPr="00454402" w:rsidRDefault="00F2054B" w:rsidP="003F3D18">
            <w:pPr>
              <w:spacing w:before="120" w:after="120"/>
            </w:pPr>
            <w:r>
              <w:t>g.</w:t>
            </w:r>
          </w:p>
        </w:tc>
        <w:tc>
          <w:tcPr>
            <w:tcW w:w="7070" w:type="dxa"/>
          </w:tcPr>
          <w:p w14:paraId="1CA4247C" w14:textId="77777777" w:rsidR="003F3D18" w:rsidRPr="003F3D18" w:rsidRDefault="005E157B" w:rsidP="003F3D18">
            <w:pPr>
              <w:spacing w:before="120" w:after="120"/>
              <w:jc w:val="left"/>
            </w:pPr>
            <w:r w:rsidRPr="005E157B">
              <w:t xml:space="preserve">Ability to understand and interpret financial information, Health and Social Care policy and legislation </w:t>
            </w:r>
            <w:proofErr w:type="gramStart"/>
            <w:r w:rsidRPr="005E157B">
              <w:t>in order to</w:t>
            </w:r>
            <w:proofErr w:type="gramEnd"/>
            <w:r w:rsidRPr="005E157B">
              <w:t xml:space="preserve"> advise and support customers effectively</w:t>
            </w:r>
          </w:p>
        </w:tc>
        <w:tc>
          <w:tcPr>
            <w:tcW w:w="714" w:type="dxa"/>
          </w:tcPr>
          <w:p w14:paraId="60185A46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214C163C" w14:textId="77777777" w:rsidR="003F3D18" w:rsidRPr="00454402" w:rsidRDefault="003F3D18" w:rsidP="003F3D18">
            <w:pPr>
              <w:spacing w:before="120" w:after="120"/>
            </w:pPr>
          </w:p>
        </w:tc>
        <w:tc>
          <w:tcPr>
            <w:tcW w:w="687" w:type="dxa"/>
          </w:tcPr>
          <w:p w14:paraId="7EFDB75D" w14:textId="77777777" w:rsidR="003F3D18" w:rsidRPr="00454402" w:rsidRDefault="003F3D18" w:rsidP="003F3D18">
            <w:pPr>
              <w:spacing w:before="120" w:after="120"/>
              <w:jc w:val="left"/>
            </w:pPr>
          </w:p>
        </w:tc>
      </w:tr>
      <w:tr w:rsidR="005E157B" w:rsidRPr="00454402" w14:paraId="28D84210" w14:textId="77777777" w:rsidTr="00E926DD">
        <w:tc>
          <w:tcPr>
            <w:tcW w:w="850" w:type="dxa"/>
          </w:tcPr>
          <w:p w14:paraId="7E58852C" w14:textId="77777777" w:rsidR="005E157B" w:rsidRPr="00454402" w:rsidRDefault="005E157B" w:rsidP="005E157B">
            <w:pPr>
              <w:spacing w:before="120" w:after="120"/>
            </w:pPr>
          </w:p>
        </w:tc>
        <w:tc>
          <w:tcPr>
            <w:tcW w:w="7070" w:type="dxa"/>
          </w:tcPr>
          <w:p w14:paraId="24F9ED9C" w14:textId="77777777" w:rsidR="005E157B" w:rsidRPr="005E157B" w:rsidRDefault="005E157B" w:rsidP="005E157B">
            <w:pPr>
              <w:spacing w:before="120" w:after="120"/>
              <w:jc w:val="left"/>
            </w:pPr>
          </w:p>
        </w:tc>
        <w:tc>
          <w:tcPr>
            <w:tcW w:w="714" w:type="dxa"/>
          </w:tcPr>
          <w:p w14:paraId="231D40A2" w14:textId="77777777" w:rsidR="005E157B" w:rsidRPr="00454402" w:rsidRDefault="005E157B" w:rsidP="005E157B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34453ADA" w14:textId="77777777" w:rsidR="005E157B" w:rsidRPr="00454402" w:rsidRDefault="005E157B" w:rsidP="005E157B">
            <w:pPr>
              <w:spacing w:before="120" w:after="120"/>
            </w:pPr>
          </w:p>
        </w:tc>
        <w:tc>
          <w:tcPr>
            <w:tcW w:w="687" w:type="dxa"/>
          </w:tcPr>
          <w:p w14:paraId="5EEF9948" w14:textId="77777777" w:rsidR="005E157B" w:rsidRPr="00454402" w:rsidRDefault="005E157B" w:rsidP="005E157B">
            <w:pPr>
              <w:spacing w:before="120" w:after="120"/>
              <w:jc w:val="left"/>
            </w:pPr>
          </w:p>
        </w:tc>
      </w:tr>
      <w:tr w:rsidR="005E157B" w:rsidRPr="00454402" w14:paraId="54899BD6" w14:textId="77777777" w:rsidTr="00E926DD">
        <w:tc>
          <w:tcPr>
            <w:tcW w:w="850" w:type="dxa"/>
          </w:tcPr>
          <w:p w14:paraId="0B6B30AA" w14:textId="77777777" w:rsidR="005E157B" w:rsidRPr="00454402" w:rsidRDefault="005E157B" w:rsidP="005E157B">
            <w:pPr>
              <w:spacing w:before="120" w:after="120"/>
            </w:pPr>
          </w:p>
        </w:tc>
        <w:tc>
          <w:tcPr>
            <w:tcW w:w="7070" w:type="dxa"/>
          </w:tcPr>
          <w:p w14:paraId="2A369CDC" w14:textId="77777777" w:rsidR="005E157B" w:rsidRPr="005E157B" w:rsidRDefault="005E157B" w:rsidP="005E157B">
            <w:pPr>
              <w:spacing w:before="120" w:after="120"/>
              <w:jc w:val="left"/>
            </w:pPr>
          </w:p>
        </w:tc>
        <w:tc>
          <w:tcPr>
            <w:tcW w:w="714" w:type="dxa"/>
          </w:tcPr>
          <w:p w14:paraId="0C2C791E" w14:textId="77777777" w:rsidR="005E157B" w:rsidRPr="00454402" w:rsidRDefault="005E157B" w:rsidP="005E157B">
            <w:pPr>
              <w:spacing w:before="120" w:after="120"/>
              <w:jc w:val="left"/>
            </w:pPr>
          </w:p>
        </w:tc>
        <w:tc>
          <w:tcPr>
            <w:tcW w:w="744" w:type="dxa"/>
          </w:tcPr>
          <w:p w14:paraId="212F3B88" w14:textId="77777777" w:rsidR="005E157B" w:rsidRPr="00454402" w:rsidRDefault="005E157B" w:rsidP="005E157B">
            <w:pPr>
              <w:spacing w:before="120" w:after="120"/>
            </w:pPr>
          </w:p>
        </w:tc>
        <w:tc>
          <w:tcPr>
            <w:tcW w:w="687" w:type="dxa"/>
          </w:tcPr>
          <w:p w14:paraId="2C0B9CC2" w14:textId="77777777" w:rsidR="005E157B" w:rsidRPr="00454402" w:rsidRDefault="005E157B" w:rsidP="005E157B">
            <w:pPr>
              <w:spacing w:before="120" w:after="120"/>
              <w:jc w:val="left"/>
            </w:pPr>
          </w:p>
        </w:tc>
      </w:tr>
    </w:tbl>
    <w:p w14:paraId="3E2C4705" w14:textId="77777777" w:rsidR="003F3D18" w:rsidRDefault="003F3D18" w:rsidP="005E157B">
      <w:pPr>
        <w:jc w:val="both"/>
      </w:pPr>
    </w:p>
    <w:sectPr w:rsidR="003F3D1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EEBF28" w14:textId="77777777" w:rsidR="00E1305D" w:rsidRDefault="00E1305D" w:rsidP="008150DF">
      <w:pPr>
        <w:spacing w:before="0"/>
      </w:pPr>
      <w:r>
        <w:separator/>
      </w:r>
    </w:p>
  </w:endnote>
  <w:endnote w:type="continuationSeparator" w:id="0">
    <w:p w14:paraId="775A3090" w14:textId="77777777" w:rsidR="00E1305D" w:rsidRDefault="00E1305D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870813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23AE76" w14:textId="77777777" w:rsidR="003F3D18" w:rsidRDefault="003F3D1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054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EE89A4A" w14:textId="77777777" w:rsidR="003F3D18" w:rsidRDefault="003F3D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AD6255" w14:textId="77777777" w:rsidR="00E1305D" w:rsidRDefault="00E1305D" w:rsidP="008150DF">
      <w:pPr>
        <w:spacing w:before="0"/>
      </w:pPr>
      <w:r>
        <w:separator/>
      </w:r>
    </w:p>
  </w:footnote>
  <w:footnote w:type="continuationSeparator" w:id="0">
    <w:p w14:paraId="0319CA2C" w14:textId="77777777" w:rsidR="00E1305D" w:rsidRDefault="00E1305D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DB290" w14:textId="77777777" w:rsidR="008150DF" w:rsidRPr="008150DF" w:rsidRDefault="006409CB">
    <w:pPr>
      <w:pStyle w:val="Header"/>
      <w:rPr>
        <w:sz w:val="32"/>
        <w:szCs w:val="32"/>
      </w:rPr>
    </w:pPr>
    <w:r>
      <w:rPr>
        <w:sz w:val="32"/>
        <w:szCs w:val="32"/>
      </w:rPr>
      <w:t>The Role of the Advocate</w:t>
    </w:r>
    <w:r w:rsidR="00E1305D">
      <w:rPr>
        <w:sz w:val="32"/>
        <w:szCs w:val="32"/>
      </w:rPr>
      <w:t xml:space="preserve">: </w:t>
    </w:r>
    <w:r w:rsidR="00552EF7">
      <w:rPr>
        <w:sz w:val="32"/>
        <w:szCs w:val="32"/>
      </w:rPr>
      <w:t>Self- Evaluation Exercise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945015">
    <w:abstractNumId w:val="0"/>
  </w:num>
  <w:num w:numId="2" w16cid:durableId="3828676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05D"/>
    <w:rsid w:val="00357C0C"/>
    <w:rsid w:val="003F3D18"/>
    <w:rsid w:val="003F568A"/>
    <w:rsid w:val="004257A5"/>
    <w:rsid w:val="00454402"/>
    <w:rsid w:val="0051745D"/>
    <w:rsid w:val="00552EF7"/>
    <w:rsid w:val="005E157B"/>
    <w:rsid w:val="006409CB"/>
    <w:rsid w:val="008150DF"/>
    <w:rsid w:val="00A15F95"/>
    <w:rsid w:val="00AF00D7"/>
    <w:rsid w:val="00B34AE6"/>
    <w:rsid w:val="00CF0FA8"/>
    <w:rsid w:val="00D5353F"/>
    <w:rsid w:val="00E1305D"/>
    <w:rsid w:val="00EC4E49"/>
    <w:rsid w:val="00F2054B"/>
    <w:rsid w:val="00FE26B5"/>
    <w:rsid w:val="00FE6CEF"/>
    <w:rsid w:val="00FF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9F623"/>
  <w15:docId w15:val="{C84177DE-7524-4BE3-8FCA-8A0E2ABD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Self%20evaluation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Self evaluation template</Template>
  <TotalTime>1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Laura Jenkins (IEH)</cp:lastModifiedBy>
  <cp:revision>2</cp:revision>
  <cp:lastPrinted>2018-02-05T12:22:00Z</cp:lastPrinted>
  <dcterms:created xsi:type="dcterms:W3CDTF">2024-12-02T13:31:00Z</dcterms:created>
  <dcterms:modified xsi:type="dcterms:W3CDTF">2024-12-02T13:31:00Z</dcterms:modified>
</cp:coreProperties>
</file>