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B4D3D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CEB4EC6" wp14:editId="3CEB4EC7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3CEB4D3E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CEB4D40" w14:textId="77777777" w:rsidTr="00630448">
        <w:tc>
          <w:tcPr>
            <w:tcW w:w="9922" w:type="dxa"/>
            <w:shd w:val="clear" w:color="auto" w:fill="C0C0C0"/>
          </w:tcPr>
          <w:p w14:paraId="3CEB4D3F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3CEB4D41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3CEB4D46" w14:textId="77777777" w:rsidTr="008F1308">
        <w:tc>
          <w:tcPr>
            <w:tcW w:w="2093" w:type="dxa"/>
            <w:shd w:val="pct15" w:color="auto" w:fill="auto"/>
          </w:tcPr>
          <w:p w14:paraId="3CEB4D4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3CEB4D43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CEB4D44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CEB4D45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A6DFB" w:rsidRPr="00A406E5" w14:paraId="3CEB4D49" w14:textId="77777777" w:rsidTr="00A406E5">
        <w:tc>
          <w:tcPr>
            <w:tcW w:w="2093" w:type="dxa"/>
            <w:shd w:val="pct15" w:color="auto" w:fill="auto"/>
          </w:tcPr>
          <w:p w14:paraId="3CEB4D47" w14:textId="77777777" w:rsidR="00AA6DFB" w:rsidRPr="00A406E5" w:rsidRDefault="00AA6DFB" w:rsidP="00AA6DF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CEB4D48" w14:textId="73995490" w:rsidR="00AA6DFB" w:rsidRPr="00A406E5" w:rsidRDefault="00AA6DFB" w:rsidP="00AA6DF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>BA Theatr Gerddorol / BA Perfformio</w:t>
            </w:r>
          </w:p>
        </w:tc>
      </w:tr>
      <w:tr w:rsidR="00AA6DFB" w:rsidRPr="00A406E5" w14:paraId="3CEB4D4C" w14:textId="77777777" w:rsidTr="00B07FB0">
        <w:tc>
          <w:tcPr>
            <w:tcW w:w="2093" w:type="dxa"/>
            <w:shd w:val="pct15" w:color="auto" w:fill="auto"/>
          </w:tcPr>
          <w:p w14:paraId="3CEB4D4A" w14:textId="77777777" w:rsidR="00AA6DFB" w:rsidRPr="00A406E5" w:rsidRDefault="00AA6DFB" w:rsidP="00AA6DF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CEB4D4B" w14:textId="3013D065" w:rsidR="00AA6DFB" w:rsidRPr="00A406E5" w:rsidRDefault="00AA6DFB" w:rsidP="00AA6DF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Sgiliau </w:t>
            </w:r>
            <w:r w:rsidR="00693D8B"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>Clywed</w:t>
            </w:r>
          </w:p>
        </w:tc>
      </w:tr>
      <w:tr w:rsidR="007F7B9B" w:rsidRPr="00A406E5" w14:paraId="3CEB4D51" w14:textId="77777777" w:rsidTr="008F1308">
        <w:tc>
          <w:tcPr>
            <w:tcW w:w="2093" w:type="dxa"/>
            <w:shd w:val="pct15" w:color="auto" w:fill="auto"/>
          </w:tcPr>
          <w:p w14:paraId="3CEB4D4D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CEB4D4E" w14:textId="0F74EEFC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>ADPA5012</w:t>
            </w:r>
            <w:r w:rsidR="00120344">
              <w:rPr>
                <w:rFonts w:ascii="Arial" w:hAnsi="Arial" w:cs="Arial"/>
                <w:b/>
                <w:sz w:val="22"/>
                <w:szCs w:val="22"/>
                <w:lang w:val="cy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3CEB4D4F" w14:textId="77777777" w:rsidR="007F7B9B" w:rsidRPr="00120344" w:rsidRDefault="007F7B9B" w:rsidP="007F7B9B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CEB4D50" w14:textId="7CFDCDC5" w:rsidR="007F7B9B" w:rsidRPr="00A406E5" w:rsidRDefault="001B62E7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100%</w:t>
            </w:r>
          </w:p>
        </w:tc>
      </w:tr>
      <w:tr w:rsidR="007F7B9B" w:rsidRPr="00A406E5" w14:paraId="3CEB4D56" w14:textId="77777777" w:rsidTr="008F1308">
        <w:tc>
          <w:tcPr>
            <w:tcW w:w="2093" w:type="dxa"/>
            <w:shd w:val="pct15" w:color="auto" w:fill="auto"/>
          </w:tcPr>
          <w:p w14:paraId="3CEB4D52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EB4D53" w14:textId="2BEA97B3" w:rsidR="007F7B9B" w:rsidRPr="00293452" w:rsidRDefault="00293452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fi-FI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fi-FI"/>
              </w:rPr>
              <w:t>Tori Johns / Samuel Wyn Morris</w:t>
            </w:r>
          </w:p>
        </w:tc>
        <w:tc>
          <w:tcPr>
            <w:tcW w:w="2268" w:type="dxa"/>
            <w:shd w:val="clear" w:color="auto" w:fill="D9D9D9"/>
          </w:tcPr>
          <w:p w14:paraId="3CEB4D54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CEB4D55" w14:textId="49525438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>Eilir Owen Griffiths</w:t>
            </w:r>
          </w:p>
        </w:tc>
      </w:tr>
      <w:tr w:rsidR="007F7B9B" w:rsidRPr="00A406E5" w14:paraId="3CEB4D5B" w14:textId="77777777" w:rsidTr="008F1308">
        <w:tc>
          <w:tcPr>
            <w:tcW w:w="2093" w:type="dxa"/>
            <w:shd w:val="pct15" w:color="auto" w:fill="auto"/>
          </w:tcPr>
          <w:p w14:paraId="3CEB4D57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CEB4D58" w14:textId="591D2A0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>Ymarferol</w:t>
            </w:r>
          </w:p>
        </w:tc>
        <w:tc>
          <w:tcPr>
            <w:tcW w:w="2268" w:type="dxa"/>
            <w:shd w:val="pct15" w:color="auto" w:fill="auto"/>
          </w:tcPr>
          <w:p w14:paraId="3CEB4D59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CEB4D5A" w14:textId="45F3D038" w:rsidR="007F7B9B" w:rsidRPr="00A406E5" w:rsidRDefault="005F13E6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45mun</w:t>
            </w:r>
          </w:p>
        </w:tc>
      </w:tr>
      <w:tr w:rsidR="007F7B9B" w:rsidRPr="00293452" w14:paraId="3CEB4D60" w14:textId="77777777" w:rsidTr="008F1308">
        <w:tc>
          <w:tcPr>
            <w:tcW w:w="2093" w:type="dxa"/>
            <w:shd w:val="pct15" w:color="auto" w:fill="auto"/>
          </w:tcPr>
          <w:p w14:paraId="3CEB4D5C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3CEB4D5D" w14:textId="775A7133" w:rsidR="007F7B9B" w:rsidRPr="00A406E5" w:rsidRDefault="00786618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22 Mehefin 2023</w:t>
            </w:r>
          </w:p>
        </w:tc>
        <w:tc>
          <w:tcPr>
            <w:tcW w:w="2268" w:type="dxa"/>
            <w:shd w:val="pct15" w:color="auto" w:fill="auto"/>
          </w:tcPr>
          <w:p w14:paraId="3CEB4D5E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CEB4D5F" w14:textId="65ACEF4F" w:rsidR="007F7B9B" w:rsidRPr="00786618" w:rsidRDefault="00786618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4 wythnos 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ol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 yr asesiad</w:t>
            </w:r>
          </w:p>
        </w:tc>
      </w:tr>
      <w:tr w:rsidR="00152E9D" w:rsidRPr="00A406E5" w14:paraId="3CEB4D65" w14:textId="77777777" w:rsidTr="00A406E5">
        <w:tc>
          <w:tcPr>
            <w:tcW w:w="2093" w:type="dxa"/>
            <w:shd w:val="pct15" w:color="auto" w:fill="auto"/>
          </w:tcPr>
          <w:p w14:paraId="3CEB4D61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CEB4D62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3CEB4D63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CEB4D64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3CEB4D68" w14:textId="77777777" w:rsidTr="00A406E5">
        <w:tc>
          <w:tcPr>
            <w:tcW w:w="2093" w:type="dxa"/>
            <w:shd w:val="pct15" w:color="auto" w:fill="auto"/>
          </w:tcPr>
          <w:p w14:paraId="3CEB4D66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CEB4D6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3CEB4D69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3CEB4D6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CEB4D6B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CEB4D6C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CEB4D6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CEB4D6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CEB4D6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3CEB4D72" w14:textId="77777777" w:rsidTr="00A406E5">
        <w:tc>
          <w:tcPr>
            <w:tcW w:w="9747" w:type="dxa"/>
            <w:shd w:val="pct10" w:color="auto" w:fill="auto"/>
          </w:tcPr>
          <w:p w14:paraId="3CEB4D70" w14:textId="77777777"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CEB4D71" w14:textId="77777777"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293452" w14:paraId="3CEB4D7A" w14:textId="77777777" w:rsidTr="00A406E5">
        <w:tc>
          <w:tcPr>
            <w:tcW w:w="9747" w:type="dxa"/>
          </w:tcPr>
          <w:p w14:paraId="3CEB4D73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282844" w14:textId="08BD583E" w:rsidR="000B68AC" w:rsidRPr="003C5F72" w:rsidRDefault="000B68AC" w:rsidP="000B68AC">
            <w:pPr>
              <w:rPr>
                <w:rFonts w:ascii="Arial" w:hAnsi="Arial" w:cs="Arial"/>
                <w:szCs w:val="22"/>
              </w:rPr>
            </w:pPr>
            <w:r w:rsidRPr="003C5F72">
              <w:rPr>
                <w:rFonts w:ascii="Arial" w:hAnsi="Arial" w:cs="Arial"/>
                <w:szCs w:val="22"/>
                <w:lang w:val="cy"/>
              </w:rPr>
              <w:t>Ar ôl cwblhau'r modwl hwn yn llwyddiannus, dylai'r myfyriwr allu:</w:t>
            </w:r>
          </w:p>
          <w:p w14:paraId="159DBB9B" w14:textId="77777777" w:rsidR="000B68AC" w:rsidRPr="00120344" w:rsidRDefault="000B68AC" w:rsidP="000B68AC">
            <w:pPr>
              <w:pStyle w:val="ListParagraph"/>
              <w:numPr>
                <w:ilvl w:val="0"/>
                <w:numId w:val="17"/>
              </w:numPr>
              <w:spacing w:before="240" w:after="200" w:line="276" w:lineRule="auto"/>
              <w:jc w:val="both"/>
              <w:rPr>
                <w:rFonts w:ascii="Arial" w:eastAsiaTheme="minorEastAsia" w:hAnsi="Arial" w:cs="Arial"/>
                <w:lang w:val="pt-PT"/>
              </w:rPr>
            </w:pPr>
            <w:r w:rsidRPr="003C5F72">
              <w:rPr>
                <w:rFonts w:ascii="Arial" w:hAnsi="Arial" w:cs="Arial"/>
                <w:lang w:val="cy"/>
              </w:rPr>
              <w:t>Deall eu potensial castio eu hunain.</w:t>
            </w:r>
          </w:p>
          <w:p w14:paraId="5F32E95F" w14:textId="259DE6DF" w:rsidR="000B68AC" w:rsidRPr="00120344" w:rsidRDefault="000B68AC" w:rsidP="000B68AC">
            <w:pPr>
              <w:pStyle w:val="ListParagraph"/>
              <w:numPr>
                <w:ilvl w:val="0"/>
                <w:numId w:val="17"/>
              </w:numPr>
              <w:spacing w:before="240" w:after="200" w:line="276" w:lineRule="auto"/>
              <w:jc w:val="both"/>
              <w:rPr>
                <w:rFonts w:ascii="Arial" w:eastAsiaTheme="minorEastAsia" w:hAnsi="Arial" w:cs="Arial"/>
                <w:lang w:val="pt-PT"/>
              </w:rPr>
            </w:pPr>
            <w:r w:rsidRPr="003C5F72">
              <w:rPr>
                <w:rFonts w:ascii="Arial" w:hAnsi="Arial" w:cs="Arial"/>
                <w:lang w:val="cy"/>
              </w:rPr>
              <w:t xml:space="preserve">Deall y llwybrau i ddod o hyd i'r monologau mwyaf perthnasol a choladu portffolio o waith sy'n dangos cryfderau'r myfyriwr </w:t>
            </w:r>
            <w:r w:rsidR="00CD601B">
              <w:rPr>
                <w:rFonts w:ascii="Arial" w:hAnsi="Arial" w:cs="Arial"/>
                <w:lang w:val="cy"/>
              </w:rPr>
              <w:t>yn b</w:t>
            </w:r>
            <w:r w:rsidRPr="003C5F72">
              <w:rPr>
                <w:rFonts w:ascii="Arial" w:hAnsi="Arial" w:cs="Arial"/>
                <w:lang w:val="cy"/>
              </w:rPr>
              <w:t xml:space="preserve">erfformiwr.  </w:t>
            </w:r>
          </w:p>
          <w:p w14:paraId="3F2FC6F7" w14:textId="77777777" w:rsidR="000B68AC" w:rsidRPr="00120344" w:rsidRDefault="000B68AC" w:rsidP="000B68AC">
            <w:pPr>
              <w:pStyle w:val="ListParagraph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76" w:lineRule="auto"/>
              <w:jc w:val="both"/>
              <w:rPr>
                <w:rFonts w:ascii="Arial" w:hAnsi="Arial" w:cs="Arial"/>
                <w:lang w:val="pt-PT"/>
              </w:rPr>
            </w:pPr>
            <w:r w:rsidRPr="003C5F72">
              <w:rPr>
                <w:rFonts w:ascii="Arial" w:hAnsi="Arial" w:cs="Arial"/>
                <w:lang w:val="cy"/>
              </w:rPr>
              <w:t xml:space="preserve">Dangos </w:t>
            </w:r>
            <w:r w:rsidRPr="003C5F72">
              <w:rPr>
                <w:rFonts w:ascii="Arial" w:hAnsi="Arial" w:cs="Arial"/>
                <w:bdr w:val="none" w:sz="0" w:space="0" w:color="auto" w:frame="1"/>
                <w:lang w:val="cy"/>
              </w:rPr>
              <w:t xml:space="preserve">dealltwriaeth a chymhwyso </w:t>
            </w:r>
            <w:proofErr w:type="spellStart"/>
            <w:r w:rsidRPr="003C5F72">
              <w:rPr>
                <w:rFonts w:ascii="Arial" w:hAnsi="Arial" w:cs="Arial"/>
                <w:bdr w:val="none" w:sz="0" w:space="0" w:color="auto" w:frame="1"/>
                <w:lang w:val="cy"/>
              </w:rPr>
              <w:t>etiquette</w:t>
            </w:r>
            <w:proofErr w:type="spellEnd"/>
            <w:r w:rsidRPr="003C5F72">
              <w:rPr>
                <w:rFonts w:ascii="Arial" w:hAnsi="Arial" w:cs="Arial"/>
                <w:bdr w:val="none" w:sz="0" w:space="0" w:color="auto" w:frame="1"/>
                <w:lang w:val="cy"/>
              </w:rPr>
              <w:t xml:space="preserve"> clyweliadau</w:t>
            </w:r>
          </w:p>
          <w:p w14:paraId="26F0C953" w14:textId="05259CA5" w:rsidR="000B68AC" w:rsidRPr="00120344" w:rsidRDefault="003D0AF4" w:rsidP="000B68AC">
            <w:pPr>
              <w:pStyle w:val="ListParagraph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76" w:lineRule="auto"/>
              <w:jc w:val="both"/>
              <w:rPr>
                <w:rFonts w:ascii="Arial" w:hAnsi="Arial" w:cs="Arial"/>
                <w:lang w:val="pt-PT"/>
              </w:rPr>
            </w:pPr>
            <w:r>
              <w:rPr>
                <w:rFonts w:ascii="Arial" w:hAnsi="Arial" w:cs="Arial"/>
                <w:lang w:val="cy"/>
              </w:rPr>
              <w:t>Meddu ar dd</w:t>
            </w:r>
            <w:r w:rsidR="000B68AC" w:rsidRPr="003C5F72">
              <w:rPr>
                <w:rFonts w:ascii="Arial" w:hAnsi="Arial" w:cs="Arial"/>
                <w:lang w:val="cy"/>
              </w:rPr>
              <w:t>ull cadarn ac adeiladol o ymdrin ag adborth.</w:t>
            </w:r>
          </w:p>
          <w:p w14:paraId="3CEB4D74" w14:textId="77777777" w:rsidR="00C01A3F" w:rsidRPr="0012034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3CEB4D75" w14:textId="77777777" w:rsidR="00C01A3F" w:rsidRPr="0012034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3CEB4D76" w14:textId="77777777" w:rsidR="00C01A3F" w:rsidRPr="0012034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3CEB4D77" w14:textId="77777777" w:rsidR="00C01A3F" w:rsidRPr="0012034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3CEB4D78" w14:textId="77777777" w:rsidR="00C01A3F" w:rsidRPr="00120344" w:rsidRDefault="00C01A3F" w:rsidP="00A85BFE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3CEB4D79" w14:textId="77777777" w:rsidR="00C01A3F" w:rsidRPr="00120344" w:rsidRDefault="00C01A3F" w:rsidP="004D5E9B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</w:tbl>
    <w:p w14:paraId="3CEB4D7B" w14:textId="77777777" w:rsidR="00C01A3F" w:rsidRPr="00120344" w:rsidRDefault="00C01A3F" w:rsidP="00BA1176">
      <w:pPr>
        <w:rPr>
          <w:rFonts w:ascii="Arial" w:hAnsi="Arial" w:cs="Arial"/>
          <w:b/>
          <w:lang w:val="pt-PT"/>
        </w:rPr>
      </w:pPr>
    </w:p>
    <w:p w14:paraId="3CEB4D7C" w14:textId="77777777" w:rsidR="00C01A3F" w:rsidRPr="00120344" w:rsidRDefault="00C01A3F" w:rsidP="00BA1176">
      <w:pPr>
        <w:rPr>
          <w:rFonts w:ascii="Arial" w:hAnsi="Arial" w:cs="Arial"/>
          <w:b/>
          <w:lang w:val="pt-PT"/>
        </w:rPr>
      </w:pPr>
    </w:p>
    <w:p w14:paraId="3CEB4D7D" w14:textId="77777777" w:rsidR="0028204E" w:rsidRPr="00120344" w:rsidRDefault="0028204E" w:rsidP="00BA1176">
      <w:pPr>
        <w:rPr>
          <w:rFonts w:ascii="Arial" w:hAnsi="Arial" w:cs="Arial"/>
          <w:b/>
          <w:lang w:val="pt-PT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3CEB4D7F" w14:textId="77777777" w:rsidTr="00630448">
        <w:tc>
          <w:tcPr>
            <w:tcW w:w="9781" w:type="dxa"/>
            <w:shd w:val="clear" w:color="auto" w:fill="C0C0C0"/>
          </w:tcPr>
          <w:p w14:paraId="3CEB4D7E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120344">
              <w:rPr>
                <w:rFonts w:ascii="Arial" w:hAnsi="Arial" w:cs="Arial"/>
                <w:sz w:val="32"/>
                <w:lang w:val="pt-PT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CEB4D80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3CEB4D81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508A74CB" w14:textId="00CBDB65" w:rsidR="009934BA" w:rsidRPr="003C5F72" w:rsidRDefault="009934BA" w:rsidP="005F13E6">
      <w:pPr>
        <w:jc w:val="both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Ymarferol: Ffug Glywelia</w:t>
      </w:r>
      <w:r w:rsidR="005F13E6">
        <w:rPr>
          <w:rFonts w:ascii="Arial" w:hAnsi="Arial" w:cs="Arial"/>
          <w:sz w:val="24"/>
          <w:szCs w:val="24"/>
          <w:lang w:val="cy"/>
        </w:rPr>
        <w:t>d</w:t>
      </w:r>
    </w:p>
    <w:p w14:paraId="6AAF7978" w14:textId="77777777" w:rsidR="009934BA" w:rsidRPr="003C5F72" w:rsidRDefault="009934BA" w:rsidP="009934BA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8D3D5BF" w14:textId="77777777" w:rsidR="009934BA" w:rsidRPr="003C5F72" w:rsidRDefault="009934BA" w:rsidP="009934BA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1BBE278" w14:textId="77777777" w:rsidR="009934BA" w:rsidRPr="00120344" w:rsidRDefault="009934BA" w:rsidP="009934BA">
      <w:pPr>
        <w:jc w:val="both"/>
        <w:rPr>
          <w:rFonts w:ascii="Arial" w:hAnsi="Arial" w:cs="Arial"/>
          <w:sz w:val="24"/>
          <w:szCs w:val="24"/>
          <w:lang w:val="cy"/>
        </w:rPr>
      </w:pPr>
      <w:r w:rsidRPr="003C5F72">
        <w:rPr>
          <w:rFonts w:ascii="Arial" w:hAnsi="Arial" w:cs="Arial"/>
          <w:sz w:val="24"/>
          <w:szCs w:val="24"/>
          <w:lang w:val="cy"/>
        </w:rPr>
        <w:t xml:space="preserve">Rhaid i'r myfyrwyr baratoi detholiad o ddarnau clyweliad i'w cyflwyno i banel diwydiant. Rhaid iddynt ymchwilio i nifer o ddulliau priodol o weithredu. Byddant yn cymryd rhan mewn diwrnod clyweliad a fyddai'n cynnwys galwad ddawns ac yna clyweliad unigol. </w:t>
      </w:r>
    </w:p>
    <w:p w14:paraId="3FEBE684" w14:textId="77777777" w:rsidR="009934BA" w:rsidRPr="00120344" w:rsidRDefault="009934BA" w:rsidP="009934BA">
      <w:pPr>
        <w:ind w:left="720"/>
        <w:jc w:val="both"/>
        <w:rPr>
          <w:rFonts w:ascii="Arial" w:hAnsi="Arial" w:cs="Arial"/>
          <w:sz w:val="24"/>
          <w:szCs w:val="24"/>
          <w:lang w:val="cy"/>
        </w:rPr>
      </w:pPr>
    </w:p>
    <w:p w14:paraId="6CDB58A3" w14:textId="77777777" w:rsidR="009934BA" w:rsidRPr="00293452" w:rsidRDefault="009934BA" w:rsidP="009934BA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5E45469" w14:textId="77777777" w:rsidR="009934BA" w:rsidRPr="003C5F72" w:rsidRDefault="009934BA" w:rsidP="009934BA">
      <w:pPr>
        <w:ind w:left="720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Rhoddir ystyriaeth i'r canlynol:</w:t>
      </w:r>
    </w:p>
    <w:p w14:paraId="138708E7" w14:textId="77777777" w:rsidR="009934BA" w:rsidRPr="003C5F72" w:rsidRDefault="009934BA" w:rsidP="009934BA">
      <w:pPr>
        <w:ind w:left="720"/>
        <w:rPr>
          <w:rFonts w:ascii="Arial" w:hAnsi="Arial" w:cs="Arial"/>
          <w:sz w:val="24"/>
          <w:szCs w:val="24"/>
        </w:rPr>
      </w:pPr>
    </w:p>
    <w:p w14:paraId="3E6D47B5" w14:textId="77777777" w:rsidR="009934BA" w:rsidRPr="003C5F72" w:rsidRDefault="009934BA" w:rsidP="009934BA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Gallu'r myfyrwyr i gymhwyso techneg a rhinweddau arddull perthnasol, a'r gallu i godi a chadw coreograffi.</w:t>
      </w:r>
    </w:p>
    <w:p w14:paraId="0164B0AB" w14:textId="1A808962" w:rsidR="009934BA" w:rsidRPr="003C5F72" w:rsidRDefault="009934BA" w:rsidP="009934BA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Dilyniant drwy'r broses a pharodrwydd i addasu ac addasu gyda chyf</w:t>
      </w:r>
      <w:r w:rsidR="00247063">
        <w:rPr>
          <w:rFonts w:ascii="Arial" w:hAnsi="Arial" w:cs="Arial"/>
          <w:sz w:val="24"/>
          <w:szCs w:val="24"/>
          <w:lang w:val="cy"/>
        </w:rPr>
        <w:t>arwyddy</w:t>
      </w:r>
      <w:r w:rsidRPr="003C5F72">
        <w:rPr>
          <w:rFonts w:ascii="Arial" w:hAnsi="Arial" w:cs="Arial"/>
          <w:sz w:val="24"/>
          <w:szCs w:val="24"/>
          <w:lang w:val="cy"/>
        </w:rPr>
        <w:t>d.</w:t>
      </w:r>
    </w:p>
    <w:p w14:paraId="0EDA2F4B" w14:textId="540DBA03" w:rsidR="009934BA" w:rsidRPr="003C5F72" w:rsidRDefault="009934BA" w:rsidP="009934BA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 xml:space="preserve">Ymddygiad a chyflwyniad proffesiynol cyn ac ar ôl deunydd clyweliad i gynnwys </w:t>
      </w:r>
      <w:r w:rsidR="00AA207B">
        <w:rPr>
          <w:rFonts w:ascii="Arial" w:hAnsi="Arial" w:cs="Arial"/>
          <w:sz w:val="24"/>
          <w:szCs w:val="24"/>
          <w:lang w:val="cy"/>
        </w:rPr>
        <w:t>gwisg</w:t>
      </w:r>
      <w:r w:rsidRPr="003C5F72">
        <w:rPr>
          <w:rFonts w:ascii="Arial" w:hAnsi="Arial" w:cs="Arial"/>
          <w:sz w:val="24"/>
          <w:szCs w:val="24"/>
          <w:lang w:val="cy"/>
        </w:rPr>
        <w:t>/ymddangosiad, paratoi deunydd.</w:t>
      </w:r>
    </w:p>
    <w:p w14:paraId="6355194D" w14:textId="77777777" w:rsidR="009934BA" w:rsidRPr="003C5F72" w:rsidRDefault="009934BA" w:rsidP="009934BA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Perfformiad cyffredinol y darnau a ddewiswyd</w:t>
      </w:r>
    </w:p>
    <w:p w14:paraId="52B88822" w14:textId="337BC95F" w:rsidR="009934BA" w:rsidRPr="003C5F72" w:rsidRDefault="009934BA" w:rsidP="009934BA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Rhoddir pwyslais ar ymrwymiad ac ymroddiad y myfyriwr i'r modwl, gan gynnwys prydlondeb, presenoldeb, agwedd ac etiquette dosbarth. Bydd hyn yn asesiad parhaus drwy gydol y modwl.</w:t>
      </w:r>
    </w:p>
    <w:p w14:paraId="0C4B6AC1" w14:textId="77777777" w:rsidR="009934BA" w:rsidRPr="003C5F72" w:rsidRDefault="009934BA" w:rsidP="009934BA">
      <w:pPr>
        <w:jc w:val="both"/>
        <w:rPr>
          <w:rFonts w:ascii="Arial" w:hAnsi="Arial" w:cs="Arial"/>
          <w:sz w:val="24"/>
          <w:szCs w:val="24"/>
        </w:rPr>
      </w:pPr>
    </w:p>
    <w:p w14:paraId="444B1EE4" w14:textId="77777777" w:rsidR="009934BA" w:rsidRPr="003C5F72" w:rsidRDefault="009934BA" w:rsidP="009934BA">
      <w:pPr>
        <w:jc w:val="both"/>
        <w:rPr>
          <w:rFonts w:ascii="Arial" w:hAnsi="Arial" w:cs="Arial"/>
          <w:sz w:val="24"/>
          <w:szCs w:val="24"/>
        </w:rPr>
      </w:pPr>
    </w:p>
    <w:p w14:paraId="10ECF430" w14:textId="77777777" w:rsidR="009934BA" w:rsidRPr="003C5F72" w:rsidRDefault="009934BA" w:rsidP="009934BA">
      <w:pPr>
        <w:ind w:left="720"/>
        <w:rPr>
          <w:rFonts w:ascii="Arial" w:hAnsi="Arial" w:cs="Arial"/>
          <w:sz w:val="24"/>
          <w:szCs w:val="24"/>
        </w:rPr>
      </w:pPr>
    </w:p>
    <w:p w14:paraId="6D60835E" w14:textId="77777777" w:rsidR="009934BA" w:rsidRPr="003C5F72" w:rsidRDefault="009934BA" w:rsidP="009934BA">
      <w:pPr>
        <w:ind w:left="720"/>
        <w:rPr>
          <w:rFonts w:ascii="Arial" w:hAnsi="Arial" w:cs="Arial"/>
          <w:sz w:val="24"/>
          <w:szCs w:val="24"/>
        </w:rPr>
      </w:pPr>
    </w:p>
    <w:p w14:paraId="3CEB4D8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3CEB4DA4" w14:textId="77777777" w:rsidTr="005F13E6">
        <w:trPr>
          <w:trHeight w:val="414"/>
        </w:trPr>
        <w:tc>
          <w:tcPr>
            <w:tcW w:w="10444" w:type="dxa"/>
            <w:shd w:val="clear" w:color="auto" w:fill="D9D9D9"/>
          </w:tcPr>
          <w:p w14:paraId="3CEB4DA3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3CEB4DA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A6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CEB4DA7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CEB4DA8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CEB4DA9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3CEB4DAA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EB4DAB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EB4DA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EB4DAD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AE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3CEB4DAF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3CEB4DB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CEB4DB1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EB4DB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B3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CEB4DB4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CEB4DB5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CEB4DB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B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EB4DB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EB4DB9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CEB4DB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CEB4DBB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Byddwch yn defnyddio modelau, dulliau,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EB4DB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BD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EB4DBE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EB4DBF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3CEB4DC0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3CEB4DC1" w14:textId="77777777"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CEB4DC2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3CEB4DC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C4" w14:textId="77777777"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EB4DC5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EB4DC6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3CEB4DC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C8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CEB4DCA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CEB4DC9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3CEB4DCB" w14:textId="77777777" w:rsidR="00152E9D" w:rsidRPr="00A406E5" w:rsidRDefault="00152E9D" w:rsidP="00152E9D">
      <w:pPr>
        <w:rPr>
          <w:rFonts w:ascii="Arial" w:hAnsi="Arial" w:cs="Arial"/>
        </w:rPr>
      </w:pPr>
    </w:p>
    <w:p w14:paraId="3CEB4DCC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CEB4DCD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CEB4DCE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3CEB4DD2" w14:textId="77777777" w:rsidTr="002875B2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CEB4DCF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CEB4DD0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CEB4DD1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2875B2" w:rsidRPr="00A406E5" w14:paraId="3CEB4DD7" w14:textId="77777777" w:rsidTr="002875B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D3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3CEB4DD4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D5" w14:textId="003290BF" w:rsidR="002875B2" w:rsidRPr="00A406E5" w:rsidRDefault="00445A3F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B4DD6" w14:textId="38168C51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DE0" w14:textId="77777777" w:rsidTr="002875B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DD8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D9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DA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DB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DC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DD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DDE" w14:textId="5411DA20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DF" w14:textId="4BE9E5ED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DE4" w14:textId="77777777" w:rsidTr="002875B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E1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E2" w14:textId="672688F1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4DE3" w14:textId="77777777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875B2" w:rsidRPr="00A406E5" w14:paraId="3CEB4DE9" w14:textId="77777777" w:rsidTr="002875B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E5" w14:textId="77777777" w:rsidR="002875B2" w:rsidRPr="00A406E5" w:rsidRDefault="002875B2" w:rsidP="002875B2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3CEB4DE6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E7" w14:textId="79B69A89" w:rsidR="002875B2" w:rsidRPr="00A406E5" w:rsidRDefault="00445A3F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B4DE8" w14:textId="29B0E00F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DF2" w14:textId="77777777" w:rsidTr="002875B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DEA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EB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EC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ED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EE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EF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DF0" w14:textId="01907612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F1" w14:textId="1E0E431E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DF6" w14:textId="77777777" w:rsidTr="002875B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F3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F4" w14:textId="2431A0AE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4DF5" w14:textId="77777777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875B2" w:rsidRPr="00A406E5" w14:paraId="3CEB4DFB" w14:textId="77777777" w:rsidTr="002875B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F7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3CEB4DF8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F9" w14:textId="6D53601F" w:rsidR="002875B2" w:rsidRPr="00A406E5" w:rsidRDefault="00445A3F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B4DFA" w14:textId="2B092965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E04" w14:textId="77777777" w:rsidTr="002875B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DFC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FD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FE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FF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00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01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E02" w14:textId="1985D7C1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03" w14:textId="3EB2D0F5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E08" w14:textId="77777777" w:rsidTr="002875B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05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06" w14:textId="6D070DEC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4E07" w14:textId="77777777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875B2" w:rsidRPr="00A406E5" w14:paraId="3CEB4E0D" w14:textId="77777777" w:rsidTr="002875B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E09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3CEB4E0A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E0B" w14:textId="1C30A39B" w:rsidR="002875B2" w:rsidRPr="00A406E5" w:rsidRDefault="00445A3F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B4E0C" w14:textId="2862CD03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E16" w14:textId="77777777" w:rsidTr="002875B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E0E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0F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10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11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12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13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E14" w14:textId="715FB990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15" w14:textId="005EC27A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E1A" w14:textId="77777777" w:rsidTr="002875B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17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18" w14:textId="4E576ADB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4E19" w14:textId="77777777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875B2" w:rsidRPr="00A406E5" w14:paraId="3CEB4E1F" w14:textId="77777777" w:rsidTr="002875B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E1B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CEB4E1C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E1D" w14:textId="4253620C" w:rsidR="002875B2" w:rsidRPr="00A406E5" w:rsidRDefault="00445A3F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B4E1E" w14:textId="65835065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E26" w14:textId="77777777" w:rsidTr="002875B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E20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21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22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23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E24" w14:textId="2359001E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25" w14:textId="72B52560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152E9D" w:rsidRPr="00A406E5" w14:paraId="3CEB4E2A" w14:textId="77777777" w:rsidTr="002875B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2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2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2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3CEB4E2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3CEB4E2F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CEB4E2C" w14:textId="77777777"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CEB4E2D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CEB4E2E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3CEB4E3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CEB4E3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CEB4E31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3CEB4E3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CEB4E33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EB4E39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CEB4E35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CEB4E36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CEB4E3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CEB4E38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CEB4E3A" w14:textId="77777777" w:rsidR="00C073F1" w:rsidRDefault="00C073F1" w:rsidP="00152E9D">
      <w:pPr>
        <w:rPr>
          <w:rFonts w:ascii="Arial" w:hAnsi="Arial" w:cs="Arial"/>
        </w:rPr>
      </w:pPr>
    </w:p>
    <w:p w14:paraId="3CEB4E3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3CEB4E3C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3CEB4E3D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3CEB4E3E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3CEB4E40" w14:textId="77777777" w:rsidTr="00527E60">
        <w:tc>
          <w:tcPr>
            <w:tcW w:w="13858" w:type="dxa"/>
            <w:shd w:val="clear" w:color="auto" w:fill="FF99FF"/>
          </w:tcPr>
          <w:p w14:paraId="3CEB4E3F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3CEB4E4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3CEB4E43" w14:textId="77777777" w:rsidTr="00FC160C">
        <w:tc>
          <w:tcPr>
            <w:tcW w:w="13948" w:type="dxa"/>
            <w:shd w:val="clear" w:color="auto" w:fill="FF99FF"/>
          </w:tcPr>
          <w:p w14:paraId="3CEB4E42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3CEB4E45" w14:textId="77777777" w:rsidTr="00FC160C">
        <w:tc>
          <w:tcPr>
            <w:tcW w:w="13948" w:type="dxa"/>
            <w:shd w:val="clear" w:color="auto" w:fill="FFCCFF"/>
          </w:tcPr>
          <w:p w14:paraId="3CEB4E44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3CEB4E46" w14:textId="77777777" w:rsidR="00D635B3" w:rsidRDefault="00D635B3" w:rsidP="00DF2971">
      <w:pPr>
        <w:rPr>
          <w:rFonts w:ascii="Arial" w:hAnsi="Arial" w:cs="Arial"/>
        </w:rPr>
      </w:pPr>
    </w:p>
    <w:p w14:paraId="3CEB4E47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3CEB4E5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CEB4E48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4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4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CEB4E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3CEB4E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4F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3CEB4E5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5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CEB4E52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5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3CEB4E5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3CEB4E5E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CEB4E56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3CEB4E5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3CEB4E6C" w14:textId="77777777" w:rsidTr="00EF2593">
        <w:tc>
          <w:tcPr>
            <w:tcW w:w="1735" w:type="dxa"/>
            <w:shd w:val="clear" w:color="auto" w:fill="FF99FF"/>
          </w:tcPr>
          <w:p w14:paraId="3CEB4E5F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CEB4E60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CEB4E6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CEB4E6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CEB4E6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CEB4E6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CEB4E6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3CEB4E6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6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6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3CEB4E6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6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CEB4E6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3CEB4E76" w14:textId="77777777" w:rsidTr="00EF2593">
        <w:tc>
          <w:tcPr>
            <w:tcW w:w="1735" w:type="dxa"/>
            <w:shd w:val="clear" w:color="auto" w:fill="FF99FF"/>
          </w:tcPr>
          <w:p w14:paraId="3CEB4E6D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3CEB4E6E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CEB4E6F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CEB4E70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CEB4E71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7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73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7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CEB4E75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3CEB4E88" w14:textId="77777777" w:rsidTr="00EF2593">
        <w:tc>
          <w:tcPr>
            <w:tcW w:w="1735" w:type="dxa"/>
            <w:shd w:val="clear" w:color="auto" w:fill="FF99FF"/>
          </w:tcPr>
          <w:p w14:paraId="3CEB4E77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3CEB4E78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3CEB4E79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3CEB4E7A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3CEB4E7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CEB4E7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>weithiau’n afresymegol ac yn gwrthddweud ei gilydd.</w:t>
            </w:r>
          </w:p>
        </w:tc>
        <w:tc>
          <w:tcPr>
            <w:tcW w:w="1736" w:type="dxa"/>
          </w:tcPr>
          <w:p w14:paraId="3CEB4E7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3CEB4E7E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3CEB4E7F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EB4E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CEB4E8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CEB4E8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3CEB4E8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CEB4E8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EB4E85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3CEB4E8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3CEB4E8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3CEB4EA0" w14:textId="77777777" w:rsidTr="00EF2593">
        <w:tc>
          <w:tcPr>
            <w:tcW w:w="1735" w:type="dxa"/>
            <w:shd w:val="clear" w:color="auto" w:fill="FF99FF"/>
          </w:tcPr>
          <w:p w14:paraId="3CEB4E89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3CEB4E8A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3CEB4E8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3CEB4E8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CEB4E8D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3CEB4E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EB4E8F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3CEB4E9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3CEB4E9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  <w:p w14:paraId="3CEB4E9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CEB4E9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3CEB4E9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3CEB4E9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EB4E9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3CEB4E97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3CEB4E9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3CEB4E9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3CEB4E9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3CEB4E9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EB4E9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3CEB4E9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3CEB4E9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EB4E9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3CEB4EB7" w14:textId="77777777" w:rsidTr="00EF2593">
        <w:tc>
          <w:tcPr>
            <w:tcW w:w="1735" w:type="dxa"/>
            <w:shd w:val="clear" w:color="auto" w:fill="FF99FF"/>
          </w:tcPr>
          <w:p w14:paraId="3CEB4E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3CEB4EA2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CEB4EA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3CEB4EA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3CEB4EA5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3CEB4E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CEB4EA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CEB4EA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CEB4EA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CEB4E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3CEB4EA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AC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3CEB4EA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CEB4EA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A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3CEB4EB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CEB4EB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B2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3CEB4EB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3CEB4EB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CEB4EB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CEB4EB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3CEB4EB8" w14:textId="77777777" w:rsidR="00DF2971" w:rsidRPr="00D9771E" w:rsidRDefault="00DF2971" w:rsidP="00DF2971">
      <w:pPr>
        <w:rPr>
          <w:rFonts w:ascii="Arial" w:hAnsi="Arial" w:cs="Arial"/>
        </w:rPr>
      </w:pPr>
    </w:p>
    <w:p w14:paraId="3CEB4EB9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C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F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0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3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5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  <w:bookmarkStart w:id="0" w:name="cysill"/>
      <w:bookmarkEnd w:id="0"/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5E720" w14:textId="77777777" w:rsidR="00491CAA" w:rsidRDefault="00491CAA">
      <w:r>
        <w:separator/>
      </w:r>
    </w:p>
  </w:endnote>
  <w:endnote w:type="continuationSeparator" w:id="0">
    <w:p w14:paraId="37A5755A" w14:textId="77777777" w:rsidR="00491CAA" w:rsidRDefault="0049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B4ECF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3CEB4ED0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B4ED3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3709A" w14:textId="77777777" w:rsidR="00491CAA" w:rsidRDefault="00491CAA">
      <w:r>
        <w:separator/>
      </w:r>
    </w:p>
  </w:footnote>
  <w:footnote w:type="continuationSeparator" w:id="0">
    <w:p w14:paraId="6247F061" w14:textId="77777777" w:rsidR="00491CAA" w:rsidRDefault="00491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0871DE"/>
    <w:multiLevelType w:val="hybridMultilevel"/>
    <w:tmpl w:val="585A0A20"/>
    <w:lvl w:ilvl="0" w:tplc="3F202298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750F8"/>
    <w:multiLevelType w:val="hybridMultilevel"/>
    <w:tmpl w:val="E8EE9D16"/>
    <w:lvl w:ilvl="0" w:tplc="D4D21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90ED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C44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98B0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362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C0AF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F8B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680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5A1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709659">
    <w:abstractNumId w:val="1"/>
  </w:num>
  <w:num w:numId="2" w16cid:durableId="617879752">
    <w:abstractNumId w:val="10"/>
  </w:num>
  <w:num w:numId="3" w16cid:durableId="261110898">
    <w:abstractNumId w:val="17"/>
  </w:num>
  <w:num w:numId="4" w16cid:durableId="1036614750">
    <w:abstractNumId w:val="12"/>
  </w:num>
  <w:num w:numId="5" w16cid:durableId="1149205120">
    <w:abstractNumId w:val="8"/>
  </w:num>
  <w:num w:numId="6" w16cid:durableId="121000279">
    <w:abstractNumId w:val="16"/>
  </w:num>
  <w:num w:numId="7" w16cid:durableId="1613050467">
    <w:abstractNumId w:val="2"/>
  </w:num>
  <w:num w:numId="8" w16cid:durableId="1765032818">
    <w:abstractNumId w:val="15"/>
  </w:num>
  <w:num w:numId="9" w16cid:durableId="744113405">
    <w:abstractNumId w:val="11"/>
  </w:num>
  <w:num w:numId="10" w16cid:durableId="1522279647">
    <w:abstractNumId w:val="4"/>
  </w:num>
  <w:num w:numId="11" w16cid:durableId="687173128">
    <w:abstractNumId w:val="6"/>
  </w:num>
  <w:num w:numId="12" w16cid:durableId="2000771652">
    <w:abstractNumId w:val="9"/>
  </w:num>
  <w:num w:numId="13" w16cid:durableId="232667568">
    <w:abstractNumId w:val="14"/>
  </w:num>
  <w:num w:numId="14" w16cid:durableId="556477293">
    <w:abstractNumId w:val="3"/>
  </w:num>
  <w:num w:numId="15" w16cid:durableId="41908393">
    <w:abstractNumId w:val="0"/>
  </w:num>
  <w:num w:numId="16" w16cid:durableId="216672400">
    <w:abstractNumId w:val="7"/>
  </w:num>
  <w:num w:numId="17" w16cid:durableId="229855149">
    <w:abstractNumId w:val="13"/>
  </w:num>
  <w:num w:numId="18" w16cid:durableId="741174492">
    <w:abstractNumId w:val="18"/>
  </w:num>
  <w:num w:numId="19" w16cid:durableId="970635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15F7E"/>
    <w:rsid w:val="00026B02"/>
    <w:rsid w:val="000822E5"/>
    <w:rsid w:val="000971FC"/>
    <w:rsid w:val="000A2A3A"/>
    <w:rsid w:val="000A492A"/>
    <w:rsid w:val="000B68AC"/>
    <w:rsid w:val="000D2F80"/>
    <w:rsid w:val="000E413A"/>
    <w:rsid w:val="000F5AA3"/>
    <w:rsid w:val="00100396"/>
    <w:rsid w:val="00100B5C"/>
    <w:rsid w:val="001106E9"/>
    <w:rsid w:val="00120344"/>
    <w:rsid w:val="00124CA5"/>
    <w:rsid w:val="00134F77"/>
    <w:rsid w:val="00152E9D"/>
    <w:rsid w:val="00154487"/>
    <w:rsid w:val="0017512A"/>
    <w:rsid w:val="00196958"/>
    <w:rsid w:val="001A1E39"/>
    <w:rsid w:val="001A24F3"/>
    <w:rsid w:val="001B25C2"/>
    <w:rsid w:val="001B405C"/>
    <w:rsid w:val="001B5F45"/>
    <w:rsid w:val="001B62E7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7063"/>
    <w:rsid w:val="00260DE6"/>
    <w:rsid w:val="00273FEE"/>
    <w:rsid w:val="0028204E"/>
    <w:rsid w:val="0028591B"/>
    <w:rsid w:val="002875B2"/>
    <w:rsid w:val="002878BF"/>
    <w:rsid w:val="00291841"/>
    <w:rsid w:val="00293452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D0AF4"/>
    <w:rsid w:val="003E5751"/>
    <w:rsid w:val="004046A9"/>
    <w:rsid w:val="00404C50"/>
    <w:rsid w:val="00423934"/>
    <w:rsid w:val="00426244"/>
    <w:rsid w:val="00445A3F"/>
    <w:rsid w:val="00451810"/>
    <w:rsid w:val="00470A38"/>
    <w:rsid w:val="00477880"/>
    <w:rsid w:val="004874DE"/>
    <w:rsid w:val="00491CAA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13E6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93D8B"/>
    <w:rsid w:val="006A6DC3"/>
    <w:rsid w:val="006C28EB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86618"/>
    <w:rsid w:val="00791024"/>
    <w:rsid w:val="00793F0A"/>
    <w:rsid w:val="007956A0"/>
    <w:rsid w:val="007A2657"/>
    <w:rsid w:val="007C682C"/>
    <w:rsid w:val="007D2385"/>
    <w:rsid w:val="007E3A41"/>
    <w:rsid w:val="007F214F"/>
    <w:rsid w:val="007F7B9B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77223"/>
    <w:rsid w:val="00896134"/>
    <w:rsid w:val="008A5B3C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34BA"/>
    <w:rsid w:val="00995D51"/>
    <w:rsid w:val="009A0631"/>
    <w:rsid w:val="009B10ED"/>
    <w:rsid w:val="009B16B3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A207B"/>
    <w:rsid w:val="00AA6DFB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B1054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C30"/>
    <w:rsid w:val="00C36D9A"/>
    <w:rsid w:val="00C44A72"/>
    <w:rsid w:val="00C61FC2"/>
    <w:rsid w:val="00C705F9"/>
    <w:rsid w:val="00C75426"/>
    <w:rsid w:val="00C80F0F"/>
    <w:rsid w:val="00C8667A"/>
    <w:rsid w:val="00C93BCB"/>
    <w:rsid w:val="00CA5E7B"/>
    <w:rsid w:val="00CA656F"/>
    <w:rsid w:val="00CC241A"/>
    <w:rsid w:val="00CD601B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CEB4D3D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locked/>
    <w:rsid w:val="000B68AC"/>
    <w:rPr>
      <w:lang w:eastAsia="en-GB"/>
    </w:rPr>
  </w:style>
  <w:style w:type="character" w:customStyle="1" w:styleId="normaltextrun">
    <w:name w:val="normaltextrun"/>
    <w:basedOn w:val="DefaultParagraphFont"/>
    <w:rsid w:val="002875B2"/>
  </w:style>
  <w:style w:type="character" w:customStyle="1" w:styleId="eop">
    <w:name w:val="eop"/>
    <w:basedOn w:val="DefaultParagraphFont"/>
    <w:rsid w:val="00287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6" ma:contentTypeDescription="Create a new document." ma:contentTypeScope="" ma:versionID="61546ac3e2a2b3cd5da6eaccaa088f23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8affa8cebc969ea9f4b219cadd0ce8f0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Props1.xml><?xml version="1.0" encoding="utf-8"?>
<ds:datastoreItem xmlns:ds="http://schemas.openxmlformats.org/officeDocument/2006/customXml" ds:itemID="{0B9AC3E1-A488-4A55-8B5B-D2A3870E9CBB}"/>
</file>

<file path=customXml/itemProps2.xml><?xml version="1.0" encoding="utf-8"?>
<ds:datastoreItem xmlns:ds="http://schemas.openxmlformats.org/officeDocument/2006/customXml" ds:itemID="{24CC474D-CDF9-4BEE-8F5C-9BAF7F0167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CC0AE-FEF3-41E3-9D50-7764EE21C2B2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10</Pages>
  <Words>3441</Words>
  <Characters>20082</Characters>
  <Application>Microsoft Office Word</Application>
  <DocSecurity>0</DocSecurity>
  <Lines>167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23477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Eilir Owen-griffiths</cp:lastModifiedBy>
  <cp:revision>9</cp:revision>
  <cp:lastPrinted>2014-10-10T07:42:00Z</cp:lastPrinted>
  <dcterms:created xsi:type="dcterms:W3CDTF">2022-04-13T15:55:00Z</dcterms:created>
  <dcterms:modified xsi:type="dcterms:W3CDTF">2023-03-27T14:38:00Z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0x0101004D59DA1BF2B3334DB5F90C6E07467918</vt:lpwstr>
  </property>
  <property fmtid="{D5CDD505-2E9C-101B-9397-08002B2CF9AE}" pid="6" name="MediaServiceImageTags">
    <vt:lpwstr/>
  </property>
</Properties>
</file>