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1A52F1" w14:textId="5C5DCD43" w:rsidR="00170B79" w:rsidRDefault="00170B79" w:rsidP="000A542B">
      <w:pPr>
        <w:spacing w:after="0"/>
        <w:rPr>
          <w:sz w:val="8"/>
          <w:szCs w:val="10"/>
        </w:rPr>
      </w:pPr>
    </w:p>
    <w:p w14:paraId="774A92F8" w14:textId="1107D2AB" w:rsidR="00541B03" w:rsidRPr="00541B03" w:rsidRDefault="00541B03" w:rsidP="00541B03">
      <w:pPr>
        <w:jc w:val="right"/>
        <w:rPr>
          <w:sz w:val="8"/>
          <w:szCs w:val="10"/>
        </w:rPr>
      </w:pPr>
    </w:p>
    <w:tbl>
      <w:tblPr>
        <w:tblStyle w:val="TableGrid"/>
        <w:tblW w:w="0" w:type="auto"/>
        <w:tblInd w:w="-10" w:type="dxa"/>
        <w:tblLook w:val="04A0" w:firstRow="1" w:lastRow="0" w:firstColumn="1" w:lastColumn="0" w:noHBand="0" w:noVBand="1"/>
      </w:tblPr>
      <w:tblGrid>
        <w:gridCol w:w="10"/>
        <w:gridCol w:w="620"/>
        <w:gridCol w:w="1076"/>
        <w:gridCol w:w="8374"/>
      </w:tblGrid>
      <w:tr w:rsidR="00541B03" w14:paraId="13CAA7FC" w14:textId="77777777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14:paraId="6AE339F6" w14:textId="6A02571F" w:rsidR="00541B03" w:rsidRDefault="00541B03" w:rsidP="00C569AF">
            <w:r>
              <w:t>Name</w:t>
            </w:r>
          </w:p>
        </w:tc>
        <w:tc>
          <w:tcPr>
            <w:tcW w:w="8374" w:type="dxa"/>
          </w:tcPr>
          <w:p w14:paraId="2A33798C" w14:textId="79A73CE6" w:rsidR="00541B03" w:rsidRDefault="00D97216" w:rsidP="00C569AF">
            <w:r>
              <w:t>MD MASUD RANA</w:t>
            </w:r>
          </w:p>
        </w:tc>
      </w:tr>
      <w:tr w:rsidR="00541B03" w14:paraId="7D1B08D9" w14:textId="77777777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14:paraId="609B23E5" w14:textId="06513666" w:rsidR="00541B03" w:rsidRDefault="00541B03" w:rsidP="00C569AF">
            <w:r>
              <w:t>Student ID</w:t>
            </w:r>
          </w:p>
        </w:tc>
        <w:tc>
          <w:tcPr>
            <w:tcW w:w="8374" w:type="dxa"/>
          </w:tcPr>
          <w:p w14:paraId="3ABCEE9E" w14:textId="18FC36BB" w:rsidR="00541B03" w:rsidRDefault="00D97216" w:rsidP="00C569AF">
            <w:r>
              <w:t>2206988</w:t>
            </w:r>
          </w:p>
        </w:tc>
      </w:tr>
      <w:tr w:rsidR="00541B03" w14:paraId="19210E6A" w14:textId="77777777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14:paraId="6EA825FA" w14:textId="2178BEB3" w:rsidR="00541B03" w:rsidRDefault="00541B03" w:rsidP="00C569AF">
            <w:r>
              <w:t>Course</w:t>
            </w:r>
          </w:p>
        </w:tc>
        <w:tc>
          <w:tcPr>
            <w:tcW w:w="8374" w:type="dxa"/>
          </w:tcPr>
          <w:p w14:paraId="43C5DFA1" w14:textId="74AAEE6B" w:rsidR="00541B03" w:rsidRDefault="00541B03" w:rsidP="00C569AF">
            <w:r>
              <w:t xml:space="preserve">Digital Skills/ </w:t>
            </w:r>
            <w:r w:rsidRPr="00541B03">
              <w:t>Skills for Electronics</w:t>
            </w:r>
            <w:r>
              <w:t xml:space="preserve">/ </w:t>
            </w:r>
            <w:r w:rsidRPr="00541B03">
              <w:t>Skills for Engineering</w:t>
            </w:r>
            <w:r>
              <w:t xml:space="preserve">/ </w:t>
            </w:r>
            <w:r w:rsidRPr="00541B03">
              <w:t>Professional Skills for Construction</w:t>
            </w:r>
          </w:p>
        </w:tc>
      </w:tr>
      <w:tr w:rsidR="00541B03" w14:paraId="1B38E921" w14:textId="77777777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14:paraId="3D23C36A" w14:textId="77187077" w:rsidR="00541B03" w:rsidRDefault="00541B03" w:rsidP="00541B03">
            <w:r>
              <w:t>Cohort</w:t>
            </w:r>
          </w:p>
        </w:tc>
        <w:tc>
          <w:tcPr>
            <w:tcW w:w="8374" w:type="dxa"/>
          </w:tcPr>
          <w:p w14:paraId="200C8437" w14:textId="7F9F7326" w:rsidR="00541B03" w:rsidRDefault="00541B03" w:rsidP="00541B03">
            <w:r>
              <w:t>September 2022/ February 2023</w:t>
            </w:r>
          </w:p>
        </w:tc>
      </w:tr>
      <w:tr w:rsidR="004E5510" w14:paraId="76C504B0" w14:textId="77777777" w:rsidTr="00C34B00">
        <w:trPr>
          <w:gridBefore w:val="1"/>
          <w:wBefore w:w="10" w:type="dxa"/>
        </w:trPr>
        <w:tc>
          <w:tcPr>
            <w:tcW w:w="10070" w:type="dxa"/>
            <w:gridSpan w:val="3"/>
          </w:tcPr>
          <w:p w14:paraId="50A7FAC5" w14:textId="77777777" w:rsidR="004E5510" w:rsidRDefault="004E5510" w:rsidP="00541B03">
            <w:r>
              <w:t xml:space="preserve">Read this document carefully: </w:t>
            </w:r>
          </w:p>
          <w:p w14:paraId="03FAF897" w14:textId="3F3BF22E" w:rsidR="004E5510" w:rsidRDefault="004E5510" w:rsidP="00541B03">
            <w:r>
              <w:t>Select/Tick the modules you will be learning in February 2023 Semester</w:t>
            </w:r>
          </w:p>
          <w:p w14:paraId="363AFD8C" w14:textId="77777777" w:rsidR="004E5510" w:rsidRDefault="004E5510" w:rsidP="00541B03">
            <w:r>
              <w:t xml:space="preserve">Sign where appropriate. Do not sign in all the rows. </w:t>
            </w:r>
          </w:p>
          <w:p w14:paraId="30E9072D" w14:textId="00DF9C50" w:rsidR="004E5510" w:rsidRDefault="004E5510" w:rsidP="00541B03">
            <w:r>
              <w:t>If you have any questions/ doubts, feel free to ask the Lecturers/ Programme Leads/ Programme Manager</w:t>
            </w:r>
          </w:p>
        </w:tc>
      </w:tr>
      <w:tr w:rsidR="00541B03" w:rsidRPr="000A542B" w14:paraId="28AEAE69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20"/>
        </w:trPr>
        <w:tc>
          <w:tcPr>
            <w:tcW w:w="10080" w:type="dxa"/>
            <w:gridSpan w:val="4"/>
            <w:shd w:val="clear" w:color="auto" w:fill="auto"/>
          </w:tcPr>
          <w:p w14:paraId="3F688B24" w14:textId="0308F527" w:rsidR="00541B03" w:rsidRPr="000A542B" w:rsidRDefault="00657DB6" w:rsidP="00541B03">
            <w:pPr>
              <w:pStyle w:val="Heading1"/>
              <w:outlineLvl w:val="0"/>
            </w:pPr>
            <w:sdt>
              <w:sdtPr>
                <w:id w:val="-188062379"/>
                <w:placeholder>
                  <w:docPart w:val="623104ADFAA54A52AF97DF05D1E735B6"/>
                </w:placeholder>
                <w15:appearance w15:val="hidden"/>
              </w:sdtPr>
              <w:sdtEndPr/>
              <w:sdtContent>
                <w:r w:rsidR="00541B03">
                  <w:t xml:space="preserve">mODULES Studying </w:t>
                </w:r>
                <w:r w:rsidR="00546F19">
                  <w:t>– Certhe digital skills - February 2023</w:t>
                </w:r>
              </w:sdtContent>
            </w:sdt>
            <w:r w:rsidR="00541B03" w:rsidRPr="000A542B">
              <w:t xml:space="preserve"> </w:t>
            </w:r>
          </w:p>
        </w:tc>
      </w:tr>
      <w:tr w:rsidR="00541B03" w14:paraId="07F2AF39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5065ACD0" w14:textId="23A08205" w:rsidR="00541B03" w:rsidRDefault="00657DB6" w:rsidP="00541B03">
            <w:pPr>
              <w:pStyle w:val="CheckMarks"/>
            </w:pPr>
            <w:sdt>
              <w:sdtPr>
                <w:id w:val="94427681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97216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14:paraId="67A38A04" w14:textId="18693570" w:rsidR="00541B03" w:rsidRPr="00007525" w:rsidRDefault="00657DB6" w:rsidP="00541B03">
            <w:sdt>
              <w:sdtPr>
                <w:id w:val="1867480378"/>
                <w:placeholder>
                  <w:docPart w:val="5868481F169E40A8956C32ED6F1FC147"/>
                </w:placeholder>
                <w15:appearance w15:val="hidden"/>
              </w:sdtPr>
              <w:sdtEndPr/>
              <w:sdtContent>
                <w:r w:rsidR="00541B03" w:rsidRPr="00541B03">
                  <w:t>Cyber Security Essentials</w:t>
                </w:r>
                <w:r w:rsidR="00541B03">
                  <w:t xml:space="preserve"> (ACCA4029)</w:t>
                </w:r>
              </w:sdtContent>
            </w:sdt>
            <w:r w:rsidR="00541B03" w:rsidRPr="00007525">
              <w:t xml:space="preserve"> </w:t>
            </w:r>
            <w:r w:rsidR="004E5510">
              <w:t xml:space="preserve">– Lecture on Tuesday </w:t>
            </w:r>
          </w:p>
        </w:tc>
      </w:tr>
      <w:tr w:rsidR="00541B03" w14:paraId="0882243A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0438C32D" w14:textId="696DF57B" w:rsidR="00541B03" w:rsidRDefault="00657DB6" w:rsidP="00541B03">
            <w:pPr>
              <w:pStyle w:val="CheckMarks"/>
            </w:pPr>
            <w:sdt>
              <w:sdtPr>
                <w:id w:val="174714829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97216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14:paraId="10A441EF" w14:textId="1D8F25EC" w:rsidR="00541B03" w:rsidRPr="00007525" w:rsidRDefault="00657DB6" w:rsidP="00541B03">
            <w:sdt>
              <w:sdtPr>
                <w:id w:val="1073700283"/>
                <w:placeholder>
                  <w:docPart w:val="F24F30FD337F412E82F9FDAE546BDF6F"/>
                </w:placeholder>
                <w15:appearance w15:val="hidden"/>
              </w:sdtPr>
              <w:sdtEndPr/>
              <w:sdtContent>
                <w:r w:rsidR="00541B03" w:rsidRPr="00541B03">
                  <w:t>Software and Apps for Business</w:t>
                </w:r>
              </w:sdtContent>
            </w:sdt>
            <w:r w:rsidR="00541B03" w:rsidRPr="00007525">
              <w:t xml:space="preserve"> </w:t>
            </w:r>
            <w:r w:rsidR="00541B03">
              <w:t>(ACCA4031)</w:t>
            </w:r>
            <w:r w:rsidR="004E5510">
              <w:t xml:space="preserve"> – Lecture on Tuesday </w:t>
            </w:r>
          </w:p>
        </w:tc>
      </w:tr>
      <w:tr w:rsidR="00541B03" w14:paraId="39D34203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03B4739B" w14:textId="5AEE6524" w:rsidR="00541B03" w:rsidRDefault="00657DB6" w:rsidP="00541B03">
            <w:pPr>
              <w:pStyle w:val="CheckMarks"/>
            </w:pPr>
            <w:sdt>
              <w:sdtPr>
                <w:id w:val="1690719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97216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14:paraId="3CC3AD11" w14:textId="344C2C70" w:rsidR="00541B03" w:rsidRPr="00007525" w:rsidRDefault="00546F19" w:rsidP="00541B03">
            <w:r w:rsidRPr="00546F19">
              <w:t>Technical Skills Development</w:t>
            </w:r>
            <w:r>
              <w:t xml:space="preserve"> (</w:t>
            </w:r>
            <w:r w:rsidR="002C3903">
              <w:t>ACMA4014</w:t>
            </w:r>
            <w:r>
              <w:t>)</w:t>
            </w:r>
            <w:r w:rsidR="004E5510">
              <w:t xml:space="preserve"> – Lectures on Tuesday and Thursday</w:t>
            </w:r>
          </w:p>
        </w:tc>
      </w:tr>
      <w:tr w:rsidR="00541B03" w14:paraId="24C11EDE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789848F3" w14:textId="6B8B64F3" w:rsidR="00541B03" w:rsidRDefault="00657DB6" w:rsidP="00541B03">
            <w:pPr>
              <w:pStyle w:val="CheckMarks"/>
            </w:pPr>
            <w:sdt>
              <w:sdtPr>
                <w:id w:val="-180106824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97216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14:paraId="053386A5" w14:textId="793609FE" w:rsidR="00541B03" w:rsidRPr="00007525" w:rsidRDefault="00657DB6" w:rsidP="00541B03">
            <w:sdt>
              <w:sdtPr>
                <w:id w:val="401422712"/>
                <w:placeholder>
                  <w:docPart w:val="49ACEA9E6FC64CBAAE6777AFEA83BF50"/>
                </w:placeholder>
                <w15:appearance w15:val="hidden"/>
              </w:sdtPr>
              <w:sdtEndPr/>
              <w:sdtContent>
                <w:r w:rsidR="00546F19" w:rsidRPr="00546F19">
                  <w:t>Integrating Project </w:t>
                </w:r>
                <w:r w:rsidR="00546F19">
                  <w:t>(</w:t>
                </w:r>
                <w:r w:rsidR="002C3903">
                  <w:t>ACHA4008</w:t>
                </w:r>
                <w:r w:rsidR="00546F19">
                  <w:t>)</w:t>
                </w:r>
                <w:r w:rsidR="004E5510">
                  <w:t xml:space="preserve"> – Lectures on Tuesday and Thursday</w:t>
                </w:r>
              </w:sdtContent>
            </w:sdt>
          </w:p>
        </w:tc>
      </w:tr>
      <w:tr w:rsidR="00541B03" w14:paraId="2045C605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1FC9E399" w14:textId="621A774C" w:rsidR="00541B03" w:rsidRDefault="00541B03" w:rsidP="00541B03">
            <w:pPr>
              <w:pStyle w:val="CheckMarks"/>
            </w:pPr>
          </w:p>
        </w:tc>
        <w:tc>
          <w:tcPr>
            <w:tcW w:w="9450" w:type="dxa"/>
            <w:gridSpan w:val="2"/>
            <w:shd w:val="clear" w:color="auto" w:fill="auto"/>
          </w:tcPr>
          <w:p w14:paraId="6A8A6F40" w14:textId="5BDAC91C" w:rsidR="00546F19" w:rsidRDefault="00546F19" w:rsidP="00546F19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14:paraId="2049E508" w14:textId="77777777" w:rsidR="00541B03" w:rsidRDefault="00546F19" w:rsidP="00546F19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14:paraId="1F2D19DC" w14:textId="7DC9ADA0" w:rsidR="00546F19" w:rsidRPr="00007525" w:rsidRDefault="00546F19" w:rsidP="00546F19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541B03" w14:paraId="49472CCD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2FCA7107" w14:textId="25E75880" w:rsidR="00541B03" w:rsidRDefault="00541B03" w:rsidP="00541B03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gridSpan w:val="2"/>
            <w:shd w:val="clear" w:color="auto" w:fill="auto"/>
          </w:tcPr>
          <w:p w14:paraId="045EF0C3" w14:textId="01ACC713" w:rsidR="00541B03" w:rsidRPr="00007525" w:rsidRDefault="00541B03" w:rsidP="00541B03"/>
        </w:tc>
      </w:tr>
    </w:tbl>
    <w:p w14:paraId="47F21DE3" w14:textId="0EC2487A" w:rsidR="00546F19" w:rsidRDefault="00546F19" w:rsidP="00C569AF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  <w:r w:rsidR="00D97216">
        <w:rPr>
          <w:color w:val="37A7E9" w:themeColor="accent6" w:themeShade="BF"/>
          <w:sz w:val="16"/>
          <w:szCs w:val="16"/>
        </w:rPr>
        <w:t xml:space="preserve">  Rana</w:t>
      </w:r>
    </w:p>
    <w:p w14:paraId="083E7F35" w14:textId="0BEF9A34" w:rsidR="004E5510" w:rsidRDefault="004E5510" w:rsidP="004E5510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:</w:t>
      </w:r>
    </w:p>
    <w:p w14:paraId="6AC0133F" w14:textId="6376EADA" w:rsidR="004E5510" w:rsidRDefault="004E5510" w:rsidP="004E5510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</w:p>
    <w:p w14:paraId="6CD7D611" w14:textId="5A65A7CE" w:rsidR="00007525" w:rsidRDefault="00007525">
      <w:pPr>
        <w:spacing w:line="276" w:lineRule="auto"/>
        <w:rPr>
          <w:color w:val="37A7E9" w:themeColor="accent6" w:themeShade="BF"/>
        </w:rPr>
      </w:pPr>
    </w:p>
    <w:p w14:paraId="25C5B184" w14:textId="77777777" w:rsidR="00600433" w:rsidRPr="00DB1D49" w:rsidRDefault="00600433" w:rsidP="00C569AF">
      <w:pPr>
        <w:pStyle w:val="checkboxindent"/>
        <w:ind w:left="0" w:firstLine="0"/>
      </w:pPr>
    </w:p>
    <w:sectPr w:rsidR="00600433" w:rsidRPr="00DB1D49" w:rsidSect="00735625">
      <w:headerReference w:type="first" r:id="rId10"/>
      <w:pgSz w:w="12240" w:h="15840"/>
      <w:pgMar w:top="594" w:right="1080" w:bottom="936" w:left="1080" w:header="720" w:footer="14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515529" w14:textId="77777777" w:rsidR="00657DB6" w:rsidRDefault="00657DB6" w:rsidP="00600433">
      <w:pPr>
        <w:spacing w:after="0" w:line="240" w:lineRule="auto"/>
      </w:pPr>
      <w:r>
        <w:separator/>
      </w:r>
    </w:p>
  </w:endnote>
  <w:endnote w:type="continuationSeparator" w:id="0">
    <w:p w14:paraId="7D6000F7" w14:textId="77777777" w:rsidR="00657DB6" w:rsidRDefault="00657DB6" w:rsidP="00600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icrosoft Office Preview Font">
    <w:charset w:val="00"/>
    <w:family w:val="swiss"/>
    <w:pitch w:val="variable"/>
    <w:sig w:usb0="00000003" w:usb1="02000000" w:usb2="00000000" w:usb3="00000000" w:csb0="00000001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B9456D" w14:textId="77777777" w:rsidR="00657DB6" w:rsidRDefault="00657DB6" w:rsidP="00600433">
      <w:pPr>
        <w:spacing w:after="0" w:line="240" w:lineRule="auto"/>
      </w:pPr>
      <w:r>
        <w:separator/>
      </w:r>
    </w:p>
  </w:footnote>
  <w:footnote w:type="continuationSeparator" w:id="0">
    <w:p w14:paraId="3C4E9D18" w14:textId="77777777" w:rsidR="00657DB6" w:rsidRDefault="00657DB6" w:rsidP="00600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C7F67C" w14:textId="2B9B19BB" w:rsidR="00541B03" w:rsidRDefault="00541B03" w:rsidP="00541B03">
    <w:pPr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1" wp14:anchorId="71586872" wp14:editId="67514887">
          <wp:simplePos x="0" y="0"/>
          <wp:positionH relativeFrom="margin">
            <wp:posOffset>5877525</wp:posOffset>
          </wp:positionH>
          <wp:positionV relativeFrom="margin">
            <wp:posOffset>-645579</wp:posOffset>
          </wp:positionV>
          <wp:extent cx="537586" cy="559840"/>
          <wp:effectExtent l="0" t="0" r="0" b="0"/>
          <wp:wrapThrough wrapText="bothSides">
            <wp:wrapPolygon edited="0">
              <wp:start x="0" y="0"/>
              <wp:lineTo x="0" y="20595"/>
              <wp:lineTo x="20681" y="20595"/>
              <wp:lineTo x="20681" y="0"/>
              <wp:lineTo x="0" y="0"/>
            </wp:wrapPolygon>
          </wp:wrapThrough>
          <wp:docPr id="2020422896" name="Picture 2" descr="pencil and paper ic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20422896" name="Picture 2" descr="pencil and paper icon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/>
                </pic:blipFill>
                <pic:spPr bwMode="auto">
                  <a:xfrm>
                    <a:off x="0" y="0"/>
                    <a:ext cx="537586" cy="5598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A7672B7" wp14:editId="34A4234A">
          <wp:simplePos x="0" y="0"/>
          <wp:positionH relativeFrom="margin">
            <wp:posOffset>0</wp:posOffset>
          </wp:positionH>
          <wp:positionV relativeFrom="margin">
            <wp:posOffset>-810665</wp:posOffset>
          </wp:positionV>
          <wp:extent cx="2099945" cy="812165"/>
          <wp:effectExtent l="0" t="0" r="0" b="6985"/>
          <wp:wrapThrough wrapText="bothSides">
            <wp:wrapPolygon edited="0">
              <wp:start x="0" y="0"/>
              <wp:lineTo x="0" y="21279"/>
              <wp:lineTo x="21358" y="21279"/>
              <wp:lineTo x="21358" y="0"/>
              <wp:lineTo x="0" y="0"/>
            </wp:wrapPolygon>
          </wp:wrapThrough>
          <wp:docPr id="1" name="Picture 1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945" cy="812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dt>
      <w:sdtPr>
        <w:id w:val="-313712982"/>
        <w:placeholder>
          <w:docPart w:val="98A469309D0545BCA7BFCF4587D8E36B"/>
        </w:placeholder>
        <w15:appearance w15:val="hidden"/>
      </w:sdtPr>
      <w:sdtEndPr/>
      <w:sdtContent>
        <w:r>
          <w:t>CertHE</w:t>
        </w:r>
      </w:sdtContent>
    </w:sdt>
    <w:r>
      <w:t xml:space="preserve"> </w:t>
    </w:r>
  </w:p>
  <w:p w14:paraId="49A8A876" w14:textId="11417AE0" w:rsidR="00541B03" w:rsidRDefault="00657DB6" w:rsidP="00541B03">
    <w:pPr>
      <w:pStyle w:val="Header"/>
      <w:jc w:val="right"/>
    </w:pPr>
    <w:sdt>
      <w:sdtPr>
        <w:id w:val="-370226575"/>
        <w:placeholder>
          <w:docPart w:val="04906D22B96044B8846BE7F646A215BA"/>
        </w:placeholder>
        <w15:appearance w15:val="hidden"/>
      </w:sdtPr>
      <w:sdtEndPr/>
      <w:sdtContent>
        <w:r w:rsidR="00541B03">
          <w:t>Study plan (February 2023</w:t>
        </w:r>
        <w:r w:rsidR="004E5510">
          <w:t xml:space="preserve"> Semester</w:t>
        </w:r>
        <w:r w:rsidR="00541B03">
          <w:t>)</w:t>
        </w:r>
      </w:sdtContent>
    </w:sdt>
    <w:r w:rsidR="00541B03">
      <w:t xml:space="preserve"> </w:t>
    </w:r>
  </w:p>
  <w:p w14:paraId="07C8EC18" w14:textId="02612D84" w:rsidR="00541B03" w:rsidRDefault="00541B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EC36AD"/>
    <w:multiLevelType w:val="hybridMultilevel"/>
    <w:tmpl w:val="9708A6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C4C43"/>
    <w:multiLevelType w:val="multilevel"/>
    <w:tmpl w:val="564033EC"/>
    <w:styleLink w:val="CurrentList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C8A6F9" w:themeColor="accent2"/>
      </w:rPr>
    </w:lvl>
    <w:lvl w:ilvl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2" w15:restartNumberingAfterBreak="0">
    <w:nsid w:val="25EB68DF"/>
    <w:multiLevelType w:val="hybridMultilevel"/>
    <w:tmpl w:val="9CE8FBDC"/>
    <w:lvl w:ilvl="0" w:tplc="C624C6D6">
      <w:numFmt w:val="bullet"/>
      <w:lvlText w:val="•"/>
      <w:lvlJc w:val="left"/>
      <w:pPr>
        <w:ind w:left="1080" w:hanging="720"/>
      </w:pPr>
      <w:rPr>
        <w:rFonts w:ascii="Rockwell" w:eastAsiaTheme="minorHAnsi" w:hAnsi="Rockwel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6439D0"/>
    <w:multiLevelType w:val="multilevel"/>
    <w:tmpl w:val="CE702768"/>
    <w:styleLink w:val="CurrentList1"/>
    <w:lvl w:ilvl="0">
      <w:start w:val="1"/>
      <w:numFmt w:val="bullet"/>
      <w:lvlText w:val="•"/>
      <w:lvlJc w:val="left"/>
      <w:pPr>
        <w:ind w:left="862" w:hanging="360"/>
      </w:pPr>
      <w:rPr>
        <w:rFonts w:ascii="Times New Roman" w:hAnsi="Times New Roman" w:hint="default"/>
        <w:color w:val="C8A6F9" w:themeColor="accen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AD3FD1"/>
    <w:multiLevelType w:val="hybridMultilevel"/>
    <w:tmpl w:val="0784985A"/>
    <w:lvl w:ilvl="0" w:tplc="C624C6D6">
      <w:numFmt w:val="bullet"/>
      <w:lvlText w:val="•"/>
      <w:lvlJc w:val="left"/>
      <w:pPr>
        <w:ind w:left="1080" w:hanging="720"/>
      </w:pPr>
      <w:rPr>
        <w:rFonts w:ascii="Rockwell" w:eastAsiaTheme="minorHAnsi" w:hAnsi="Rockwel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6316DE"/>
    <w:multiLevelType w:val="hybridMultilevel"/>
    <w:tmpl w:val="EA08DB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C825C6"/>
    <w:multiLevelType w:val="hybridMultilevel"/>
    <w:tmpl w:val="6714F030"/>
    <w:lvl w:ilvl="0" w:tplc="92ECF5E6">
      <w:start w:val="1"/>
      <w:numFmt w:val="bullet"/>
      <w:pStyle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7" w15:restartNumberingAfterBreak="0">
    <w:nsid w:val="69942B2B"/>
    <w:multiLevelType w:val="hybridMultilevel"/>
    <w:tmpl w:val="4E021FC8"/>
    <w:lvl w:ilvl="0" w:tplc="BC849BE0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B625EE"/>
    <w:multiLevelType w:val="hybridMultilevel"/>
    <w:tmpl w:val="69C66A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C8A6F9" w:themeColor="accent2"/>
      </w:rPr>
    </w:lvl>
    <w:lvl w:ilvl="1" w:tplc="FFFFFFFF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4"/>
  </w:num>
  <w:num w:numId="5">
    <w:abstractNumId w:val="6"/>
  </w:num>
  <w:num w:numId="6">
    <w:abstractNumId w:val="3"/>
  </w:num>
  <w:num w:numId="7">
    <w:abstractNumId w:val="8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removePersonalInformation/>
  <w:removeDateAndTime/>
  <w:proofState w:spelling="clean" w:grammar="clean"/>
  <w:attachedTemplate r:id="rId1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10"/>
  <w:displayHorizontalDrawingGridEvery w:val="2"/>
  <w:characterSpacingControl w:val="doNotCompress"/>
  <w:hdrShapeDefaults>
    <o:shapedefaults v:ext="edit" spidmax="2049" style="mso-position-horizontal-relative:margin;mso-position-vertical-relative:margin" fillcolor="none [3212]" strokecolor="none [3213]">
      <v:fill color="none [3212]"/>
      <v:stroke color="none [3213]" weight=".25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B03"/>
    <w:rsid w:val="00007525"/>
    <w:rsid w:val="000322EA"/>
    <w:rsid w:val="00034A3C"/>
    <w:rsid w:val="000379EC"/>
    <w:rsid w:val="000519A5"/>
    <w:rsid w:val="0009278F"/>
    <w:rsid w:val="00097195"/>
    <w:rsid w:val="000A542B"/>
    <w:rsid w:val="000A6672"/>
    <w:rsid w:val="000B3CF4"/>
    <w:rsid w:val="00101810"/>
    <w:rsid w:val="00170B79"/>
    <w:rsid w:val="00186558"/>
    <w:rsid w:val="001F79E1"/>
    <w:rsid w:val="002038EE"/>
    <w:rsid w:val="002212B4"/>
    <w:rsid w:val="00223B25"/>
    <w:rsid w:val="0026678F"/>
    <w:rsid w:val="002914B0"/>
    <w:rsid w:val="002940F2"/>
    <w:rsid w:val="002C3903"/>
    <w:rsid w:val="003010D4"/>
    <w:rsid w:val="00306551"/>
    <w:rsid w:val="00333046"/>
    <w:rsid w:val="00336B37"/>
    <w:rsid w:val="0035513C"/>
    <w:rsid w:val="00383305"/>
    <w:rsid w:val="00387C68"/>
    <w:rsid w:val="003D32BC"/>
    <w:rsid w:val="003E0EB3"/>
    <w:rsid w:val="003E3E9A"/>
    <w:rsid w:val="003E651E"/>
    <w:rsid w:val="004B6A64"/>
    <w:rsid w:val="004E5510"/>
    <w:rsid w:val="00534A3E"/>
    <w:rsid w:val="00541B03"/>
    <w:rsid w:val="00546F19"/>
    <w:rsid w:val="00596FC9"/>
    <w:rsid w:val="005D608A"/>
    <w:rsid w:val="005E7187"/>
    <w:rsid w:val="00600433"/>
    <w:rsid w:val="0061593B"/>
    <w:rsid w:val="00636194"/>
    <w:rsid w:val="00657DB6"/>
    <w:rsid w:val="0066288D"/>
    <w:rsid w:val="006644C3"/>
    <w:rsid w:val="00693182"/>
    <w:rsid w:val="006A7D77"/>
    <w:rsid w:val="006B4388"/>
    <w:rsid w:val="006C0713"/>
    <w:rsid w:val="006F4E68"/>
    <w:rsid w:val="00700366"/>
    <w:rsid w:val="00717CBE"/>
    <w:rsid w:val="00722A2F"/>
    <w:rsid w:val="00726386"/>
    <w:rsid w:val="007264AC"/>
    <w:rsid w:val="00735625"/>
    <w:rsid w:val="0075782F"/>
    <w:rsid w:val="007A409D"/>
    <w:rsid w:val="007D5EF1"/>
    <w:rsid w:val="007F2BDE"/>
    <w:rsid w:val="00835706"/>
    <w:rsid w:val="00854EFF"/>
    <w:rsid w:val="008634FE"/>
    <w:rsid w:val="008872F8"/>
    <w:rsid w:val="00892BC8"/>
    <w:rsid w:val="00895F6E"/>
    <w:rsid w:val="008B5D98"/>
    <w:rsid w:val="008F18ED"/>
    <w:rsid w:val="00900F6C"/>
    <w:rsid w:val="00946665"/>
    <w:rsid w:val="00993F05"/>
    <w:rsid w:val="009A49B7"/>
    <w:rsid w:val="009A5B55"/>
    <w:rsid w:val="009A7F28"/>
    <w:rsid w:val="009B6F5A"/>
    <w:rsid w:val="00A50C31"/>
    <w:rsid w:val="00A60A36"/>
    <w:rsid w:val="00A70168"/>
    <w:rsid w:val="00A80998"/>
    <w:rsid w:val="00A82D0F"/>
    <w:rsid w:val="00A930ED"/>
    <w:rsid w:val="00AC5A9E"/>
    <w:rsid w:val="00B057F2"/>
    <w:rsid w:val="00B1723F"/>
    <w:rsid w:val="00B30C18"/>
    <w:rsid w:val="00B4640B"/>
    <w:rsid w:val="00B60E79"/>
    <w:rsid w:val="00B6182B"/>
    <w:rsid w:val="00BA074A"/>
    <w:rsid w:val="00BA176A"/>
    <w:rsid w:val="00BA4BC4"/>
    <w:rsid w:val="00BB77DE"/>
    <w:rsid w:val="00BE2AB7"/>
    <w:rsid w:val="00BE4BAA"/>
    <w:rsid w:val="00BF58AC"/>
    <w:rsid w:val="00C127EB"/>
    <w:rsid w:val="00C4595C"/>
    <w:rsid w:val="00C55D16"/>
    <w:rsid w:val="00C569AF"/>
    <w:rsid w:val="00C61897"/>
    <w:rsid w:val="00C8063B"/>
    <w:rsid w:val="00C95974"/>
    <w:rsid w:val="00CC2EB9"/>
    <w:rsid w:val="00D171AC"/>
    <w:rsid w:val="00D329F1"/>
    <w:rsid w:val="00D555BF"/>
    <w:rsid w:val="00D64AE6"/>
    <w:rsid w:val="00D70D36"/>
    <w:rsid w:val="00D97216"/>
    <w:rsid w:val="00DB1D49"/>
    <w:rsid w:val="00DB2EDA"/>
    <w:rsid w:val="00DE1986"/>
    <w:rsid w:val="00DF7858"/>
    <w:rsid w:val="00E31FF3"/>
    <w:rsid w:val="00E478C4"/>
    <w:rsid w:val="00E72DBD"/>
    <w:rsid w:val="00E81499"/>
    <w:rsid w:val="00EA1CE4"/>
    <w:rsid w:val="00EE05CC"/>
    <w:rsid w:val="00F1423A"/>
    <w:rsid w:val="00F1790A"/>
    <w:rsid w:val="00F40DEC"/>
    <w:rsid w:val="00FA1C41"/>
    <w:rsid w:val="00FC41DB"/>
    <w:rsid w:val="00FF57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position-horizontal-relative:margin;mso-position-vertical-relative:margin" fillcolor="none [3212]" strokecolor="none [3213]">
      <v:fill color="none [3212]"/>
      <v:stroke color="none [3213]" weight=".25pt"/>
    </o:shapedefaults>
    <o:shapelayout v:ext="edit">
      <o:idmap v:ext="edit" data="1"/>
    </o:shapelayout>
  </w:shapeDefaults>
  <w:decimalSymbol w:val="."/>
  <w:listSeparator w:val=","/>
  <w14:docId w14:val="044BEA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6"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A542B"/>
    <w:pPr>
      <w:spacing w:line="245" w:lineRule="auto"/>
    </w:pPr>
    <w:rPr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700366"/>
    <w:pPr>
      <w:spacing w:before="200" w:after="40" w:line="240" w:lineRule="auto"/>
      <w:ind w:right="3240"/>
      <w:outlineLvl w:val="0"/>
    </w:pPr>
    <w:rPr>
      <w:rFonts w:asciiTheme="majorHAnsi" w:hAnsiTheme="majorHAnsi" w:cs="Times New Roman (Body CS)"/>
      <w:caps/>
      <w:color w:val="570DC2" w:themeColor="accent2" w:themeShade="80"/>
      <w:spacing w:val="20"/>
      <w:szCs w:val="56"/>
    </w:rPr>
  </w:style>
  <w:style w:type="paragraph" w:styleId="Heading2">
    <w:name w:val="heading 2"/>
    <w:basedOn w:val="Heading1"/>
    <w:next w:val="Normal"/>
    <w:link w:val="Heading2Char"/>
    <w:uiPriority w:val="9"/>
    <w:unhideWhenUsed/>
    <w:rsid w:val="00A60A36"/>
    <w:pPr>
      <w:outlineLvl w:val="1"/>
    </w:pPr>
    <w:rPr>
      <w:color w:val="CC7393" w:themeColor="accent5" w:themeShade="BF"/>
      <w:sz w:val="44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AF5119"/>
    <w:pPr>
      <w:spacing w:before="1000" w:after="0"/>
      <w:jc w:val="center"/>
      <w:outlineLvl w:val="2"/>
    </w:pPr>
    <w:rPr>
      <w:rFonts w:asciiTheme="majorHAnsi" w:hAnsiTheme="majorHAnsi"/>
      <w:caps/>
      <w:color w:val="FFFFFF" w:themeColor="background1"/>
      <w:sz w:val="44"/>
      <w:szCs w:val="36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381773"/>
    <w:pPr>
      <w:jc w:val="right"/>
      <w:outlineLvl w:val="3"/>
    </w:pPr>
    <w:rPr>
      <w:rFonts w:asciiTheme="majorHAnsi" w:hAnsiTheme="majorHAnsi"/>
      <w:color w:val="F8F9F3" w:themeColor="accent1"/>
      <w:sz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400E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color w:val="44546A" w:themeColor="text2"/>
      <w:sz w:val="36"/>
    </w:rPr>
  </w:style>
  <w:style w:type="paragraph" w:styleId="Heading6">
    <w:name w:val="heading 6"/>
    <w:basedOn w:val="Normal"/>
    <w:next w:val="Normal"/>
    <w:link w:val="Heading6Char"/>
    <w:unhideWhenUsed/>
    <w:rsid w:val="004D4571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color w:val="323E4F" w:themeColor="text2" w:themeShade="BF"/>
      <w:sz w:val="6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934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34B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A542B"/>
    <w:pPr>
      <w:spacing w:after="0" w:line="240" w:lineRule="auto"/>
    </w:pPr>
    <w:tblPr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  <w:tblStylePr w:type="band2Vert">
      <w:rPr>
        <w:color w:val="auto"/>
      </w:rPr>
    </w:tblStylePr>
  </w:style>
  <w:style w:type="character" w:styleId="PlaceholderText">
    <w:name w:val="Placeholder Text"/>
    <w:basedOn w:val="DefaultParagraphFont"/>
    <w:uiPriority w:val="99"/>
    <w:semiHidden/>
    <w:rsid w:val="00166BC2"/>
    <w:rPr>
      <w:color w:val="808080"/>
    </w:rPr>
  </w:style>
  <w:style w:type="character" w:customStyle="1" w:styleId="Heading2Char">
    <w:name w:val="Heading 2 Char"/>
    <w:basedOn w:val="DefaultParagraphFont"/>
    <w:link w:val="Heading2"/>
    <w:uiPriority w:val="9"/>
    <w:rsid w:val="00A60A36"/>
    <w:rPr>
      <w:rFonts w:asciiTheme="majorHAnsi" w:hAnsiTheme="majorHAnsi"/>
      <w:caps/>
      <w:color w:val="CC7393" w:themeColor="accent5" w:themeShade="BF"/>
      <w:sz w:val="44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rsid w:val="00AF5119"/>
    <w:rPr>
      <w:rFonts w:asciiTheme="majorHAnsi" w:hAnsiTheme="majorHAnsi"/>
      <w:caps/>
      <w:color w:val="FFFFFF" w:themeColor="background1"/>
      <w:sz w:val="44"/>
      <w:szCs w:val="36"/>
    </w:rPr>
  </w:style>
  <w:style w:type="character" w:customStyle="1" w:styleId="Heading4Char">
    <w:name w:val="Heading 4 Char"/>
    <w:basedOn w:val="DefaultParagraphFont"/>
    <w:link w:val="Heading4"/>
    <w:uiPriority w:val="9"/>
    <w:rsid w:val="00381773"/>
    <w:rPr>
      <w:rFonts w:asciiTheme="majorHAnsi" w:hAnsiTheme="majorHAnsi"/>
      <w:color w:val="F8F9F3" w:themeColor="accent1"/>
      <w:sz w:val="24"/>
    </w:rPr>
  </w:style>
  <w:style w:type="character" w:customStyle="1" w:styleId="Heading6Char">
    <w:name w:val="Heading 6 Char"/>
    <w:basedOn w:val="DefaultParagraphFont"/>
    <w:link w:val="Heading6"/>
    <w:rsid w:val="004D4571"/>
    <w:rPr>
      <w:rFonts w:ascii="Times New Roman" w:eastAsia="Times New Roman" w:hAnsi="Times New Roman" w:cs="Times New Roman"/>
      <w:color w:val="323E4F" w:themeColor="text2" w:themeShade="BF"/>
      <w:sz w:val="60"/>
    </w:rPr>
  </w:style>
  <w:style w:type="paragraph" w:styleId="ListParagraph">
    <w:name w:val="List Paragraph"/>
    <w:basedOn w:val="Normal"/>
    <w:uiPriority w:val="34"/>
    <w:rsid w:val="000D0FB4"/>
    <w:pPr>
      <w:numPr>
        <w:numId w:val="1"/>
      </w:numPr>
      <w:spacing w:after="400" w:line="240" w:lineRule="auto"/>
      <w:jc w:val="center"/>
    </w:pPr>
    <w:rPr>
      <w:color w:val="F8F9F3" w:themeColor="accent1"/>
      <w:sz w:val="32"/>
      <w:lang w:bidi="hi-IN"/>
    </w:rPr>
  </w:style>
  <w:style w:type="paragraph" w:styleId="Header">
    <w:name w:val="header"/>
    <w:basedOn w:val="Normal"/>
    <w:link w:val="HeaderChar"/>
    <w:uiPriority w:val="99"/>
    <w:unhideWhenUsed/>
    <w:rsid w:val="00E71C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1C68"/>
  </w:style>
  <w:style w:type="paragraph" w:styleId="Footer">
    <w:name w:val="footer"/>
    <w:basedOn w:val="Normal"/>
    <w:link w:val="FooterChar"/>
    <w:uiPriority w:val="99"/>
    <w:unhideWhenUsed/>
    <w:rsid w:val="00E71C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1C68"/>
  </w:style>
  <w:style w:type="character" w:customStyle="1" w:styleId="Heading1Char">
    <w:name w:val="Heading 1 Char"/>
    <w:basedOn w:val="DefaultParagraphFont"/>
    <w:link w:val="Heading1"/>
    <w:uiPriority w:val="9"/>
    <w:rsid w:val="00700366"/>
    <w:rPr>
      <w:rFonts w:asciiTheme="majorHAnsi" w:hAnsiTheme="majorHAnsi" w:cs="Times New Roman (Body CS)"/>
      <w:caps/>
      <w:color w:val="570DC2" w:themeColor="accent2" w:themeShade="80"/>
      <w:spacing w:val="20"/>
      <w:sz w:val="20"/>
      <w:szCs w:val="56"/>
    </w:rPr>
  </w:style>
  <w:style w:type="paragraph" w:styleId="Title">
    <w:name w:val="Title"/>
    <w:basedOn w:val="Heading3"/>
    <w:next w:val="Normal"/>
    <w:link w:val="TitleChar"/>
    <w:uiPriority w:val="10"/>
    <w:qFormat/>
    <w:rsid w:val="000A542B"/>
    <w:pPr>
      <w:spacing w:before="60" w:after="280" w:line="240" w:lineRule="auto"/>
      <w:jc w:val="left"/>
    </w:pPr>
    <w:rPr>
      <w:rFonts w:cs="Times New Roman (Body CS)"/>
      <w:noProof/>
      <w:color w:val="110227" w:themeColor="accent2" w:themeShade="1A"/>
      <w:spacing w:val="20"/>
      <w:sz w:val="56"/>
    </w:rPr>
  </w:style>
  <w:style w:type="character" w:customStyle="1" w:styleId="TitleChar">
    <w:name w:val="Title Char"/>
    <w:basedOn w:val="DefaultParagraphFont"/>
    <w:link w:val="Title"/>
    <w:uiPriority w:val="10"/>
    <w:rsid w:val="000A542B"/>
    <w:rPr>
      <w:rFonts w:asciiTheme="majorHAnsi" w:hAnsiTheme="majorHAnsi" w:cs="Times New Roman (Body CS)"/>
      <w:caps/>
      <w:noProof/>
      <w:color w:val="110227" w:themeColor="accent2" w:themeShade="1A"/>
      <w:spacing w:val="20"/>
      <w:sz w:val="56"/>
      <w:szCs w:val="36"/>
    </w:rPr>
  </w:style>
  <w:style w:type="paragraph" w:styleId="Date">
    <w:name w:val="Date"/>
    <w:basedOn w:val="Normal"/>
    <w:next w:val="Normal"/>
    <w:link w:val="DateChar"/>
    <w:uiPriority w:val="99"/>
    <w:unhideWhenUsed/>
    <w:rsid w:val="00082E2C"/>
    <w:pPr>
      <w:jc w:val="center"/>
    </w:pPr>
    <w:rPr>
      <w:rFonts w:asciiTheme="majorHAnsi" w:hAnsiTheme="majorHAnsi"/>
      <w:color w:val="FFFFFF" w:themeColor="background1"/>
      <w:sz w:val="32"/>
      <w:szCs w:val="32"/>
    </w:rPr>
  </w:style>
  <w:style w:type="character" w:customStyle="1" w:styleId="DateChar">
    <w:name w:val="Date Char"/>
    <w:basedOn w:val="DefaultParagraphFont"/>
    <w:link w:val="Date"/>
    <w:uiPriority w:val="99"/>
    <w:rsid w:val="00082E2C"/>
    <w:rPr>
      <w:rFonts w:asciiTheme="majorHAnsi" w:hAnsiTheme="majorHAnsi"/>
      <w:color w:val="FFFFFF" w:themeColor="background1"/>
      <w:sz w:val="32"/>
      <w:szCs w:val="32"/>
    </w:rPr>
  </w:style>
  <w:style w:type="character" w:customStyle="1" w:styleId="Heading5Char">
    <w:name w:val="Heading 5 Char"/>
    <w:basedOn w:val="DefaultParagraphFont"/>
    <w:link w:val="Heading5"/>
    <w:uiPriority w:val="9"/>
    <w:rsid w:val="00E400EE"/>
    <w:rPr>
      <w:rFonts w:asciiTheme="majorHAnsi" w:eastAsiaTheme="majorEastAsia" w:hAnsiTheme="majorHAnsi" w:cstheme="majorBidi"/>
      <w:b/>
      <w:color w:val="44546A" w:themeColor="text2"/>
      <w:sz w:val="36"/>
    </w:rPr>
  </w:style>
  <w:style w:type="paragraph" w:customStyle="1" w:styleId="checkboxindent">
    <w:name w:val="checkbox indent"/>
    <w:basedOn w:val="Normal"/>
    <w:qFormat/>
    <w:rsid w:val="00034A3C"/>
    <w:pPr>
      <w:spacing w:before="20" w:after="20"/>
      <w:ind w:left="357" w:hanging="357"/>
    </w:pPr>
  </w:style>
  <w:style w:type="paragraph" w:customStyle="1" w:styleId="bullet">
    <w:name w:val="bullet"/>
    <w:basedOn w:val="Normal"/>
    <w:rsid w:val="00A930ED"/>
    <w:pPr>
      <w:numPr>
        <w:numId w:val="5"/>
      </w:numPr>
      <w:spacing w:before="20" w:after="20"/>
    </w:pPr>
  </w:style>
  <w:style w:type="numbering" w:customStyle="1" w:styleId="CurrentList1">
    <w:name w:val="Current List1"/>
    <w:uiPriority w:val="99"/>
    <w:rsid w:val="00D555BF"/>
    <w:pPr>
      <w:numPr>
        <w:numId w:val="6"/>
      </w:numPr>
    </w:pPr>
  </w:style>
  <w:style w:type="numbering" w:customStyle="1" w:styleId="CurrentList2">
    <w:name w:val="Current List2"/>
    <w:uiPriority w:val="99"/>
    <w:rsid w:val="00A930ED"/>
    <w:pPr>
      <w:numPr>
        <w:numId w:val="9"/>
      </w:numPr>
    </w:pPr>
  </w:style>
  <w:style w:type="paragraph" w:customStyle="1" w:styleId="Subhead">
    <w:name w:val="Subhead"/>
    <w:basedOn w:val="Normal"/>
    <w:qFormat/>
    <w:rsid w:val="0075782F"/>
    <w:rPr>
      <w:rFonts w:cs="Times New Roman (Body CS)"/>
      <w:caps/>
      <w:noProof/>
      <w:color w:val="110227" w:themeColor="accent2" w:themeShade="1A"/>
      <w:spacing w:val="10"/>
      <w:sz w:val="24"/>
      <w:lang w:val="en-GB" w:eastAsia="en-GB"/>
    </w:rPr>
  </w:style>
  <w:style w:type="paragraph" w:customStyle="1" w:styleId="CheckMarks">
    <w:name w:val="Check Marks"/>
    <w:basedOn w:val="Normal"/>
    <w:qFormat/>
    <w:rsid w:val="00DB2EDA"/>
    <w:pPr>
      <w:spacing w:after="0"/>
    </w:pPr>
    <w:rPr>
      <w:rFonts w:eastAsia="MS Gothic" w:cs="Times New Roman (Body CS)"/>
      <w:b/>
      <w:color w:val="37A7E9" w:themeColor="accent6" w:themeShade="BF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.kaliyamurthy\AppData\Roaming\Microsoft\Templates\Homework%20tips%20checklis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98A469309D0545BCA7BFCF4587D8E3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750496-76DA-446F-ACEB-0D47B03D0DF0}"/>
      </w:docPartPr>
      <w:docPartBody>
        <w:p w:rsidR="00FC4095" w:rsidRDefault="001B3DD0" w:rsidP="001B3DD0">
          <w:pPr>
            <w:pStyle w:val="98A469309D0545BCA7BFCF4587D8E36B"/>
          </w:pPr>
          <w:r w:rsidRPr="000A542B">
            <w:rPr>
              <w:rStyle w:val="TitleChar"/>
            </w:rPr>
            <w:t>Homework Tips Checklist for Parents</w:t>
          </w:r>
        </w:p>
      </w:docPartBody>
    </w:docPart>
    <w:docPart>
      <w:docPartPr>
        <w:name w:val="04906D22B96044B8846BE7F646A215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D38266-8F66-40C2-97BA-9566B12B4E18}"/>
      </w:docPartPr>
      <w:docPartBody>
        <w:p w:rsidR="00FC4095" w:rsidRDefault="001B3DD0" w:rsidP="001B3DD0">
          <w:pPr>
            <w:pStyle w:val="04906D22B96044B8846BE7F646A215BA"/>
          </w:pPr>
          <w:r w:rsidRPr="000A542B">
            <w:t>Use this checklist to help your children do their homework easily and stress free.</w:t>
          </w:r>
        </w:p>
      </w:docPartBody>
    </w:docPart>
    <w:docPart>
      <w:docPartPr>
        <w:name w:val="623104ADFAA54A52AF97DF05D1E735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3661A3-D4DC-48B1-9E4B-6E261E96B0DC}"/>
      </w:docPartPr>
      <w:docPartBody>
        <w:p w:rsidR="00FC4095" w:rsidRDefault="001B3DD0" w:rsidP="001B3DD0">
          <w:pPr>
            <w:pStyle w:val="623104ADFAA54A52AF97DF05D1E735B6"/>
          </w:pPr>
          <w:r w:rsidRPr="000A542B">
            <w:t>Set up the environment</w:t>
          </w:r>
        </w:p>
      </w:docPartBody>
    </w:docPart>
    <w:docPart>
      <w:docPartPr>
        <w:name w:val="5868481F169E40A8956C32ED6F1FC1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59F138-B0CF-48D8-89FF-162B87E4E02C}"/>
      </w:docPartPr>
      <w:docPartBody>
        <w:p w:rsidR="00FC4095" w:rsidRDefault="001B3DD0" w:rsidP="001B3DD0">
          <w:pPr>
            <w:pStyle w:val="5868481F169E40A8956C32ED6F1FC147"/>
          </w:pPr>
          <w:r w:rsidRPr="00007525">
            <w:t>Designate a study area – quiet, well-lit and private. Not too hot or too cold.</w:t>
          </w:r>
        </w:p>
      </w:docPartBody>
    </w:docPart>
    <w:docPart>
      <w:docPartPr>
        <w:name w:val="F24F30FD337F412E82F9FDAE546BDF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0D08A9-7DA9-4861-A597-D62A012AFB0C}"/>
      </w:docPartPr>
      <w:docPartBody>
        <w:p w:rsidR="00FC4095" w:rsidRDefault="001B3DD0" w:rsidP="001B3DD0">
          <w:pPr>
            <w:pStyle w:val="F24F30FD337F412E82F9FDAE546BDF6F"/>
          </w:pPr>
          <w:r w:rsidRPr="00007525">
            <w:t>Limit chances of distractions and interruptions.</w:t>
          </w:r>
        </w:p>
      </w:docPartBody>
    </w:docPart>
    <w:docPart>
      <w:docPartPr>
        <w:name w:val="49ACEA9E6FC64CBAAE6777AFEA83BF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914011-194D-494C-8904-7F4382AA5EEB}"/>
      </w:docPartPr>
      <w:docPartBody>
        <w:p w:rsidR="00FC4095" w:rsidRDefault="001B3DD0" w:rsidP="001B3DD0">
          <w:pPr>
            <w:pStyle w:val="49ACEA9E6FC64CBAAE6777AFEA83BF50"/>
          </w:pPr>
          <w:r w:rsidRPr="00007525">
            <w:t>Burn incense or aromatic candles – rosemary for focus and memory, lavender for peace.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icrosoft Office Preview Font">
    <w:charset w:val="00"/>
    <w:family w:val="swiss"/>
    <w:pitch w:val="variable"/>
    <w:sig w:usb0="00000003" w:usb1="02000000" w:usb2="00000000" w:usb3="00000000" w:csb0="00000001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5C825C6"/>
    <w:multiLevelType w:val="hybridMultilevel"/>
    <w:tmpl w:val="6714F030"/>
    <w:lvl w:ilvl="0" w:tplc="92ECF5E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DD0"/>
    <w:rsid w:val="0011391C"/>
    <w:rsid w:val="001B3DD0"/>
    <w:rsid w:val="00E5749A"/>
    <w:rsid w:val="00FC4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Heading3"/>
    <w:next w:val="Normal"/>
    <w:link w:val="TitleChar"/>
    <w:uiPriority w:val="10"/>
    <w:qFormat/>
    <w:rsid w:val="001B3DD0"/>
    <w:pPr>
      <w:keepNext w:val="0"/>
      <w:keepLines w:val="0"/>
      <w:spacing w:before="60" w:after="280" w:line="240" w:lineRule="auto"/>
    </w:pPr>
    <w:rPr>
      <w:rFonts w:eastAsiaTheme="minorHAnsi" w:cs="Times New Roman (Body CS)"/>
      <w:caps/>
      <w:noProof/>
      <w:color w:val="1A0C02" w:themeColor="accent2" w:themeShade="1A"/>
      <w:spacing w:val="20"/>
      <w:sz w:val="5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10"/>
    <w:rsid w:val="001B3DD0"/>
    <w:rPr>
      <w:rFonts w:asciiTheme="majorHAnsi" w:eastAsiaTheme="minorHAnsi" w:hAnsiTheme="majorHAnsi" w:cs="Times New Roman (Body CS)"/>
      <w:caps/>
      <w:noProof/>
      <w:color w:val="1A0C02" w:themeColor="accent2" w:themeShade="1A"/>
      <w:spacing w:val="20"/>
      <w:sz w:val="56"/>
      <w:szCs w:val="3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98A469309D0545BCA7BFCF4587D8E36B">
    <w:name w:val="98A469309D0545BCA7BFCF4587D8E36B"/>
    <w:rsid w:val="001B3DD0"/>
  </w:style>
  <w:style w:type="paragraph" w:customStyle="1" w:styleId="04906D22B96044B8846BE7F646A215BA">
    <w:name w:val="04906D22B96044B8846BE7F646A215BA"/>
    <w:rsid w:val="001B3DD0"/>
  </w:style>
  <w:style w:type="paragraph" w:customStyle="1" w:styleId="623104ADFAA54A52AF97DF05D1E735B6">
    <w:name w:val="623104ADFAA54A52AF97DF05D1E735B6"/>
    <w:rsid w:val="001B3DD0"/>
  </w:style>
  <w:style w:type="paragraph" w:customStyle="1" w:styleId="5868481F169E40A8956C32ED6F1FC147">
    <w:name w:val="5868481F169E40A8956C32ED6F1FC147"/>
    <w:rsid w:val="001B3DD0"/>
  </w:style>
  <w:style w:type="paragraph" w:customStyle="1" w:styleId="F24F30FD337F412E82F9FDAE546BDF6F">
    <w:name w:val="F24F30FD337F412E82F9FDAE546BDF6F"/>
    <w:rsid w:val="001B3DD0"/>
  </w:style>
  <w:style w:type="paragraph" w:customStyle="1" w:styleId="49ACEA9E6FC64CBAAE6777AFEA83BF50">
    <w:name w:val="49ACEA9E6FC64CBAAE6777AFEA83BF50"/>
    <w:rsid w:val="001B3DD0"/>
  </w:style>
  <w:style w:type="paragraph" w:customStyle="1" w:styleId="7B34257BC72A425A9AC1AC94EA2C63B2">
    <w:name w:val="7B34257BC72A425A9AC1AC94EA2C63B2"/>
    <w:rsid w:val="001B3DD0"/>
  </w:style>
  <w:style w:type="paragraph" w:customStyle="1" w:styleId="848464D85CB3477B83336AB625B6FB4E">
    <w:name w:val="848464D85CB3477B83336AB625B6FB4E"/>
    <w:rsid w:val="001B3DD0"/>
  </w:style>
  <w:style w:type="paragraph" w:customStyle="1" w:styleId="BEC29D3BA3A44D649476DBD751D3C91A">
    <w:name w:val="BEC29D3BA3A44D649476DBD751D3C91A"/>
    <w:rsid w:val="001B3DD0"/>
  </w:style>
  <w:style w:type="paragraph" w:customStyle="1" w:styleId="9092561A763A4752BB045CAB54B6F293">
    <w:name w:val="9092561A763A4752BB045CAB54B6F293"/>
    <w:rsid w:val="001B3DD0"/>
  </w:style>
  <w:style w:type="paragraph" w:customStyle="1" w:styleId="6B6F9E9DC4C64ED89830EDB74AAC2656">
    <w:name w:val="6B6F9E9DC4C64ED89830EDB74AAC2656"/>
    <w:rsid w:val="001B3DD0"/>
  </w:style>
  <w:style w:type="paragraph" w:customStyle="1" w:styleId="A4513A054D50420B94E1550FFA3C4731">
    <w:name w:val="A4513A054D50420B94E1550FFA3C4731"/>
    <w:rsid w:val="001B3DD0"/>
  </w:style>
  <w:style w:type="paragraph" w:customStyle="1" w:styleId="17135C5CA00445369F622D4AF49C4A2B">
    <w:name w:val="17135C5CA00445369F622D4AF49C4A2B"/>
    <w:rsid w:val="001B3DD0"/>
  </w:style>
  <w:style w:type="paragraph" w:customStyle="1" w:styleId="3E9A679A03CF44F0B650B09C3CD0BFA8">
    <w:name w:val="3E9A679A03CF44F0B650B09C3CD0BFA8"/>
    <w:rsid w:val="001B3DD0"/>
  </w:style>
  <w:style w:type="paragraph" w:customStyle="1" w:styleId="9B6614DD53DA46A59763AB3C4112903F">
    <w:name w:val="9B6614DD53DA46A59763AB3C4112903F"/>
    <w:rsid w:val="001B3DD0"/>
  </w:style>
  <w:style w:type="paragraph" w:customStyle="1" w:styleId="3552312A375F4CA0A8CEDA39A0E175D5">
    <w:name w:val="3552312A375F4CA0A8CEDA39A0E175D5"/>
    <w:rsid w:val="00FC4095"/>
  </w:style>
  <w:style w:type="paragraph" w:customStyle="1" w:styleId="2CC8D3E117874A3BA07C60486290D0E4">
    <w:name w:val="2CC8D3E117874A3BA07C60486290D0E4"/>
    <w:rsid w:val="00FC4095"/>
  </w:style>
  <w:style w:type="paragraph" w:customStyle="1" w:styleId="9216C7373DBE4039BDD6A4865E18A7E9">
    <w:name w:val="9216C7373DBE4039BDD6A4865E18A7E9"/>
    <w:rsid w:val="00FC409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TM44695686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F8F9F3"/>
      </a:accent1>
      <a:accent2>
        <a:srgbClr val="C8A6F9"/>
      </a:accent2>
      <a:accent3>
        <a:srgbClr val="E2F0CD"/>
      </a:accent3>
      <a:accent4>
        <a:srgbClr val="E0DEED"/>
      </a:accent4>
      <a:accent5>
        <a:srgbClr val="E9C2D0"/>
      </a:accent5>
      <a:accent6>
        <a:srgbClr val="8FCEF3"/>
      </a:accent6>
      <a:hlink>
        <a:srgbClr val="0563C1"/>
      </a:hlink>
      <a:folHlink>
        <a:srgbClr val="954F72"/>
      </a:folHlink>
    </a:clrScheme>
    <a:fontScheme name="Custom 5">
      <a:majorFont>
        <a:latin typeface="Rockwell"/>
        <a:ea typeface=""/>
        <a:cs typeface=""/>
      </a:majorFont>
      <a:minorFont>
        <a:latin typeface="Gill Sans M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6" ma:contentTypeDescription="Create a new document." ma:contentTypeScope="" ma:versionID="ac37c1753acd5e330d2062ccec26ea66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3b340c7101c92c5120abd06486f94548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  <xsd:element ref="ns2:MediaServiceSearchProperties" minOccurs="0"/>
                <xsd:element ref="ns2:MediaServiceDoc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ocTags" ma:index="30" nillable="true" ma:displayName="MediaServiceDocTags" ma:hidden="true" ma:internalName="MediaServiceDoc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D0221267-6E61-40A5-BEA6-3CD64F7E14C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13890F-9675-4BC3-97A9-8BF3832D25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4878E68-F6C2-4EB9-98E1-3D8369D6FC4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1af3243-3dd4-4a8d-8c0d-dd76da1f02a5"/>
    <ds:schemaRef ds:uri="230e9df3-be65-4c73-a93b-d1236ebd677e"/>
  </ds:schemaRefs>
</ds:datastoreItem>
</file>

<file path=docMetadata/LabelInfo.xml><?xml version="1.0" encoding="utf-8"?>
<clbl:labelList xmlns:clbl="http://schemas.microsoft.com/office/2020/mipLabelMetadata"/>
</file>

<file path=docProps/app.xml><?xml version="1.0" encoding="utf-8"?>
<Properties xmlns="http://schemas.openxmlformats.org/officeDocument/2006/extended-properties" xmlns:vt="http://schemas.openxmlformats.org/officeDocument/2006/docPropsVTypes">
  <Template>Homework tips checklist</Template>
  <TotalTime>0</TotalTime>
  <Pages>1</Pages>
  <Words>201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2023-01-23T19:10:00Z</dcterms:created>
  <dcterms:modified xsi:type="dcterms:W3CDTF">2023-03-18T00:49:00Z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