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2F210A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2F210A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2F210A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2F210A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2F210A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2F210A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Pr="002F210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621A9896" w:rsidR="00ED1049" w:rsidRPr="002F210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2F210A">
        <w:rPr>
          <w:rFonts w:ascii="Arial" w:hAnsi="Arial" w:cs="Arial"/>
          <w:b/>
          <w:bCs/>
          <w:sz w:val="28"/>
          <w:szCs w:val="28"/>
        </w:rPr>
        <w:t>Student name</w:t>
      </w:r>
      <w:r w:rsidRPr="002F210A">
        <w:rPr>
          <w:rFonts w:ascii="Arial" w:hAnsi="Arial" w:cs="Arial"/>
          <w:sz w:val="28"/>
          <w:szCs w:val="28"/>
        </w:rPr>
        <w:t>:</w:t>
      </w:r>
      <w:r w:rsidR="00293D49">
        <w:rPr>
          <w:rFonts w:ascii="Arial" w:hAnsi="Arial" w:cs="Arial"/>
          <w:sz w:val="28"/>
          <w:szCs w:val="28"/>
        </w:rPr>
        <w:t xml:space="preserve"> Agomuo Onuoha Confidence Chinonyerem</w:t>
      </w:r>
    </w:p>
    <w:p w14:paraId="00429E76" w14:textId="2858D547" w:rsidR="00ED1049" w:rsidRPr="002F210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2F210A">
        <w:rPr>
          <w:rFonts w:ascii="Arial" w:hAnsi="Arial" w:cs="Arial"/>
          <w:b/>
          <w:bCs/>
          <w:sz w:val="28"/>
          <w:szCs w:val="28"/>
        </w:rPr>
        <w:t>Student ID</w:t>
      </w:r>
      <w:r w:rsidRPr="002F210A">
        <w:rPr>
          <w:rFonts w:ascii="Arial" w:hAnsi="Arial" w:cs="Arial"/>
          <w:sz w:val="28"/>
          <w:szCs w:val="28"/>
        </w:rPr>
        <w:t>:</w:t>
      </w:r>
      <w:r w:rsidR="00293D49">
        <w:rPr>
          <w:rFonts w:ascii="Arial" w:hAnsi="Arial" w:cs="Arial"/>
          <w:sz w:val="28"/>
          <w:szCs w:val="28"/>
        </w:rPr>
        <w:t xml:space="preserve"> 2244624</w:t>
      </w:r>
    </w:p>
    <w:p w14:paraId="16C5D4A2" w14:textId="77777777" w:rsidR="00ED1049" w:rsidRPr="002F210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E7B146F" w14:textId="2E228E6E" w:rsidR="00ED1049" w:rsidRPr="002F210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2F210A">
        <w:rPr>
          <w:rFonts w:ascii="Arial" w:hAnsi="Arial" w:cs="Arial"/>
          <w:b/>
          <w:bCs/>
          <w:sz w:val="28"/>
          <w:szCs w:val="28"/>
        </w:rPr>
        <w:t>Module name</w:t>
      </w:r>
      <w:r w:rsidRPr="002F210A">
        <w:rPr>
          <w:rFonts w:ascii="Arial" w:hAnsi="Arial" w:cs="Arial"/>
          <w:sz w:val="28"/>
          <w:szCs w:val="28"/>
        </w:rPr>
        <w:t xml:space="preserve">: </w:t>
      </w:r>
      <w:r w:rsidR="00293D49">
        <w:rPr>
          <w:rFonts w:ascii="Arial" w:hAnsi="Arial" w:cs="Arial"/>
          <w:sz w:val="28"/>
          <w:szCs w:val="28"/>
        </w:rPr>
        <w:t xml:space="preserve"> Independent Project</w:t>
      </w:r>
    </w:p>
    <w:p w14:paraId="12CBB668" w14:textId="7B551618" w:rsidR="00ED1049" w:rsidRPr="002F210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2F210A">
        <w:rPr>
          <w:rFonts w:ascii="Arial" w:hAnsi="Arial" w:cs="Arial"/>
          <w:b/>
          <w:bCs/>
          <w:sz w:val="28"/>
          <w:szCs w:val="28"/>
        </w:rPr>
        <w:t>Module code</w:t>
      </w:r>
      <w:r w:rsidRPr="002F210A">
        <w:rPr>
          <w:rFonts w:ascii="Arial" w:hAnsi="Arial" w:cs="Arial"/>
          <w:sz w:val="28"/>
          <w:szCs w:val="28"/>
        </w:rPr>
        <w:t>:</w:t>
      </w:r>
      <w:r w:rsidR="00293D49">
        <w:rPr>
          <w:rFonts w:ascii="Arial" w:hAnsi="Arial" w:cs="Arial"/>
          <w:sz w:val="28"/>
          <w:szCs w:val="28"/>
        </w:rPr>
        <w:t xml:space="preserve"> BMHP6020</w:t>
      </w:r>
    </w:p>
    <w:p w14:paraId="2C2175CB" w14:textId="68338C8A" w:rsidR="00ED1049" w:rsidRPr="002F210A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2F210A"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2F210A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 w:rsidRPr="002F210A">
        <w:rPr>
          <w:rFonts w:ascii="Arial" w:hAnsi="Arial" w:cs="Arial"/>
          <w:sz w:val="28"/>
          <w:szCs w:val="28"/>
        </w:rPr>
        <w:t>:</w:t>
      </w:r>
      <w:r w:rsidR="005E1138">
        <w:rPr>
          <w:rFonts w:ascii="Arial" w:hAnsi="Arial" w:cs="Arial"/>
          <w:sz w:val="28"/>
          <w:szCs w:val="28"/>
        </w:rPr>
        <w:t xml:space="preserve"> JOLLY NWANKWO</w:t>
      </w:r>
    </w:p>
    <w:p w14:paraId="543861DF" w14:textId="77777777" w:rsidR="00ED1049" w:rsidRPr="002F210A" w:rsidRDefault="00ED1049">
      <w:pPr>
        <w:rPr>
          <w:rFonts w:ascii="Arial" w:hAnsi="Arial" w:cs="Arial"/>
        </w:rPr>
      </w:pPr>
    </w:p>
    <w:p w14:paraId="160FF05C" w14:textId="77777777" w:rsidR="00CC0A8F" w:rsidRPr="002F210A" w:rsidRDefault="00CC0A8F" w:rsidP="00C46111">
      <w:r w:rsidRPr="002F210A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2F210A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EBB2C07" w:rsidR="00EB6F36" w:rsidRPr="002F210A" w:rsidRDefault="007D0C93" w:rsidP="00B67824">
            <w:pPr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F98368" wp14:editId="15BF64F2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-3810</wp:posOffset>
                      </wp:positionV>
                      <wp:extent cx="2901950" cy="1524000"/>
                      <wp:effectExtent l="0" t="0" r="12700" b="19050"/>
                      <wp:wrapNone/>
                      <wp:docPr id="733072123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01950" cy="15240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3"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8B8E0C9" w14:textId="77777777" w:rsidR="007D0C93" w:rsidRPr="002F210A" w:rsidRDefault="007D0C93" w:rsidP="007D0C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F983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-6pt;margin-top:-.3pt;width:228.5pt;height:1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GBAUGBQQGBgUGBwcGCAoQCgoJ&#10;CQoUDg8MEBcUGBgXFBYWGh0lHxobIxwWFiAsICMmJykqKRkfLTAtKDAlKCko/9sAQwEHBwcKCAoT&#10;CgoTKBoWGigoKCgoKCgoKCgoKCgoKCgoKCgoKCgoKCgoKCgoKCgoKCgoKCgoKCgoKCgoKCgoKCgo&#10;/8AAEQgNgBs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" strokeweight=".5pt">
                      <v:fill r:id="rId14" o:title="" recolor="t" rotate="t" type="frame"/>
                      <v:textbox>
                        <w:txbxContent>
                          <w:p w14:paraId="48B8E0C9" w14:textId="77777777" w:rsidR="007D0C93" w:rsidRPr="002F210A" w:rsidRDefault="007D0C93" w:rsidP="007D0C93"/>
                        </w:txbxContent>
                      </v:textbox>
                    </v:shape>
                  </w:pict>
                </mc:Fallback>
              </mc:AlternateContent>
            </w:r>
          </w:p>
          <w:p w14:paraId="1F5FE413" w14:textId="7CEE07A5" w:rsidR="00EB6F36" w:rsidRPr="002F210A" w:rsidRDefault="00EB6F36" w:rsidP="00B67824">
            <w:pPr>
              <w:rPr>
                <w:rFonts w:ascii="Arial" w:hAnsi="Arial" w:cs="Arial"/>
              </w:rPr>
            </w:pPr>
          </w:p>
          <w:p w14:paraId="7C84B224" w14:textId="5E694CED" w:rsidR="00346FFA" w:rsidRPr="002F210A" w:rsidRDefault="00346FFA" w:rsidP="00B67824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 w:val="restart"/>
          </w:tcPr>
          <w:p w14:paraId="09B2FC2D" w14:textId="77777777" w:rsidR="00346FFA" w:rsidRPr="002F210A" w:rsidRDefault="00346FFA" w:rsidP="00B67824">
            <w:pPr>
              <w:rPr>
                <w:rFonts w:ascii="Arial" w:hAnsi="Arial" w:cs="Arial"/>
              </w:rPr>
            </w:pPr>
          </w:p>
        </w:tc>
        <w:tc>
          <w:tcPr>
            <w:tcW w:w="4500" w:type="dxa"/>
            <w:vMerge w:val="restart"/>
          </w:tcPr>
          <w:p w14:paraId="32810FCF" w14:textId="3EC71516" w:rsidR="00B67824" w:rsidRPr="002F210A" w:rsidRDefault="001005AE" w:rsidP="001005AE">
            <w:pPr>
              <w:pStyle w:val="Heading1"/>
              <w:jc w:val="both"/>
              <w:rPr>
                <w:rStyle w:val="Heading1Char"/>
                <w:rFonts w:ascii="Arial" w:hAnsi="Arial" w:cs="Arial"/>
                <w:b/>
              </w:rPr>
            </w:pPr>
            <w:r w:rsidRPr="002F210A">
              <w:rPr>
                <w:rFonts w:ascii="Arial" w:hAnsi="Arial" w:cs="Arial"/>
              </w:rPr>
              <w:t>The impact of those living with dementia on family caregivers in the UK: A systematic literature Review.</w:t>
            </w:r>
          </w:p>
          <w:p w14:paraId="24E73228" w14:textId="77777777" w:rsidR="00EB6F36" w:rsidRPr="002F210A" w:rsidRDefault="001005AE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The aim of this study is to systematically review and critically examine UK-based literature on the impact of caring for people living with dementia on family caregivers.</w:t>
            </w:r>
          </w:p>
          <w:p w14:paraId="204900EC" w14:textId="77777777" w:rsidR="00CF5E45" w:rsidRPr="002F210A" w:rsidRDefault="00CF5E45" w:rsidP="00CF5E45">
            <w:pPr>
              <w:spacing w:after="0" w:line="360" w:lineRule="auto"/>
              <w:jc w:val="both"/>
              <w:rPr>
                <w:rFonts w:ascii="Arial" w:hAnsi="Arial" w:cs="Arial"/>
                <w:b/>
                <w:color w:val="44546A" w:themeColor="text2"/>
                <w:spacing w:val="10"/>
                <w:sz w:val="28"/>
              </w:rPr>
            </w:pPr>
            <w:r w:rsidRPr="002F210A">
              <w:rPr>
                <w:rFonts w:ascii="Arial" w:hAnsi="Arial" w:cs="Arial"/>
                <w:b/>
                <w:color w:val="44546A" w:themeColor="text2"/>
                <w:spacing w:val="10"/>
                <w:sz w:val="28"/>
              </w:rPr>
              <w:t>Research Objectives</w:t>
            </w:r>
          </w:p>
          <w:p w14:paraId="4B68DF56" w14:textId="0664CD6E" w:rsidR="00CF5E45" w:rsidRPr="002F210A" w:rsidRDefault="00CF5E45" w:rsidP="00CF5E45">
            <w:pPr>
              <w:spacing w:after="0" w:line="360" w:lineRule="auto"/>
              <w:jc w:val="both"/>
              <w:rPr>
                <w:rFonts w:ascii="Arial" w:hAnsi="Arial" w:cs="Arial"/>
                <w:b/>
                <w:color w:val="44546A" w:themeColor="text2"/>
                <w:spacing w:val="10"/>
                <w:sz w:val="28"/>
              </w:rPr>
            </w:pPr>
            <w:r w:rsidRPr="002F210A">
              <w:rPr>
                <w:rFonts w:ascii="Arial" w:hAnsi="Arial" w:cs="Arial"/>
              </w:rPr>
              <w:t xml:space="preserve">To better understand how caring for </w:t>
            </w:r>
            <w:r w:rsidR="00D21618" w:rsidRPr="002F210A">
              <w:rPr>
                <w:rFonts w:ascii="Arial" w:hAnsi="Arial" w:cs="Arial"/>
              </w:rPr>
              <w:t>patients with dementia affects family caregivers emotionally, socially, financially,</w:t>
            </w:r>
            <w:r w:rsidRPr="002F210A">
              <w:rPr>
                <w:rFonts w:ascii="Arial" w:hAnsi="Arial" w:cs="Arial"/>
              </w:rPr>
              <w:t xml:space="preserve"> and psychologically</w:t>
            </w:r>
            <w:r w:rsidR="000C0625" w:rsidRPr="002F210A">
              <w:rPr>
                <w:rFonts w:ascii="Arial" w:hAnsi="Arial" w:cs="Arial"/>
              </w:rPr>
              <w:t xml:space="preserve">. </w:t>
            </w:r>
          </w:p>
          <w:p w14:paraId="78570F75" w14:textId="3EA17092" w:rsidR="00CF5E45" w:rsidRPr="002F210A" w:rsidRDefault="00CF5E45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To identify major challenges in dementia care and highlight key factors that </w:t>
            </w:r>
            <w:r w:rsidR="00D21618" w:rsidRPr="002F210A">
              <w:rPr>
                <w:rFonts w:ascii="Arial" w:hAnsi="Arial" w:cs="Arial"/>
              </w:rPr>
              <w:t>influence the care process for both caregivers</w:t>
            </w:r>
            <w:r w:rsidRPr="002F210A">
              <w:rPr>
                <w:rFonts w:ascii="Arial" w:hAnsi="Arial" w:cs="Arial"/>
              </w:rPr>
              <w:t xml:space="preserve"> and dementia patients.</w:t>
            </w:r>
          </w:p>
          <w:p w14:paraId="46DC6989" w14:textId="436DA3C9" w:rsidR="00CF5E45" w:rsidRPr="002F210A" w:rsidRDefault="00CF5E45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To investigate the impact of those living with dementia on family caregivers in the United Kingdom using </w:t>
            </w:r>
            <w:r w:rsidR="00D21618" w:rsidRPr="002F210A">
              <w:rPr>
                <w:rFonts w:ascii="Arial" w:hAnsi="Arial" w:cs="Arial"/>
              </w:rPr>
              <w:t xml:space="preserve">a </w:t>
            </w:r>
            <w:r w:rsidRPr="002F210A">
              <w:rPr>
                <w:rFonts w:ascii="Arial" w:hAnsi="Arial" w:cs="Arial"/>
              </w:rPr>
              <w:t>systematic literature search and thematic analysis.</w:t>
            </w:r>
          </w:p>
          <w:p w14:paraId="646D5584" w14:textId="37F358E5" w:rsidR="00CF5E45" w:rsidRPr="002F210A" w:rsidRDefault="00CF5E45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To provide recommendations on how </w:t>
            </w:r>
            <w:r w:rsidR="00D21618" w:rsidRPr="002F210A">
              <w:rPr>
                <w:rFonts w:ascii="Arial" w:hAnsi="Arial" w:cs="Arial"/>
              </w:rPr>
              <w:t>the government and organizations can improve the quality of well-being of family caregivers</w:t>
            </w:r>
            <w:r w:rsidRPr="002F210A">
              <w:rPr>
                <w:rFonts w:ascii="Arial" w:hAnsi="Arial" w:cs="Arial"/>
              </w:rPr>
              <w:t>.</w:t>
            </w:r>
          </w:p>
        </w:tc>
        <w:tc>
          <w:tcPr>
            <w:tcW w:w="360" w:type="dxa"/>
            <w:vMerge w:val="restart"/>
          </w:tcPr>
          <w:p w14:paraId="51769EE4" w14:textId="514FD56A" w:rsidR="00346FFA" w:rsidRPr="002F210A" w:rsidRDefault="00346FFA" w:rsidP="00B67824">
            <w:pPr>
              <w:rPr>
                <w:rFonts w:ascii="Arial" w:hAnsi="Arial" w:cs="Arial"/>
              </w:rPr>
            </w:pPr>
          </w:p>
        </w:tc>
        <w:tc>
          <w:tcPr>
            <w:tcW w:w="4590" w:type="dxa"/>
            <w:vAlign w:val="center"/>
          </w:tcPr>
          <w:p w14:paraId="2F8BC5C7" w14:textId="3919F2DD" w:rsidR="00BE58BF" w:rsidRPr="002F210A" w:rsidRDefault="007D0C93" w:rsidP="00BE58BF">
            <w:pPr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99F28A" wp14:editId="72FC10F0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-6350</wp:posOffset>
                      </wp:positionV>
                      <wp:extent cx="2901950" cy="1524000"/>
                      <wp:effectExtent l="0" t="0" r="12700" b="19050"/>
                      <wp:wrapNone/>
                      <wp:docPr id="1041836504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01950" cy="15240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5"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DD6B34" w14:textId="77777777" w:rsidR="007D0C93" w:rsidRPr="002F210A" w:rsidRDefault="007D0C93" w:rsidP="007D0C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9F28A" id="_x0000_s1027" type="#_x0000_t202" style="position:absolute;margin-left:-5.85pt;margin-top:-.5pt;width:228.5pt;height:1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" strokeweight=".5pt">
                      <v:fill r:id="rId16" o:title="" recolor="t" rotate="t" type="frame"/>
                      <v:textbox>
                        <w:txbxContent>
                          <w:p w14:paraId="4FDD6B34" w14:textId="77777777" w:rsidR="007D0C93" w:rsidRPr="002F210A" w:rsidRDefault="007D0C93" w:rsidP="007D0C93"/>
                        </w:txbxContent>
                      </v:textbox>
                    </v:shape>
                  </w:pict>
                </mc:Fallback>
              </mc:AlternateContent>
            </w:r>
          </w:p>
          <w:p w14:paraId="69B719FA" w14:textId="506B2291" w:rsidR="00BE58BF" w:rsidRPr="002F210A" w:rsidRDefault="00BE58BF" w:rsidP="00BE58BF">
            <w:pPr>
              <w:rPr>
                <w:rFonts w:ascii="Arial" w:hAnsi="Arial" w:cs="Arial"/>
              </w:rPr>
            </w:pPr>
          </w:p>
          <w:p w14:paraId="6A35CF12" w14:textId="59ED7F01" w:rsidR="00BE58BF" w:rsidRPr="002F210A" w:rsidRDefault="00BE58BF" w:rsidP="00BE58BF">
            <w:pPr>
              <w:rPr>
                <w:rFonts w:ascii="Arial" w:hAnsi="Arial" w:cs="Arial"/>
              </w:rPr>
            </w:pPr>
          </w:p>
          <w:p w14:paraId="4EBA66EC" w14:textId="189AFE5D" w:rsidR="00346FFA" w:rsidRPr="002F210A" w:rsidRDefault="00346FFA" w:rsidP="00EB6F36">
            <w:pPr>
              <w:rPr>
                <w:rFonts w:ascii="Arial" w:hAnsi="Arial" w:cs="Arial"/>
              </w:rPr>
            </w:pPr>
          </w:p>
        </w:tc>
      </w:tr>
      <w:tr w:rsidR="00346FFA" w:rsidRPr="002F210A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6129F0B8" w:rsidR="00346FFA" w:rsidRPr="002F210A" w:rsidRDefault="00346FFA" w:rsidP="00B67824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2F210A" w:rsidRDefault="00346FFA" w:rsidP="00B67824">
            <w:pPr>
              <w:rPr>
                <w:rFonts w:ascii="Arial" w:hAnsi="Arial" w:cs="Arial"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2F210A" w:rsidRDefault="00346FFA" w:rsidP="00B67824">
            <w:pPr>
              <w:rPr>
                <w:rFonts w:ascii="Arial" w:eastAsia="Century Gothic" w:hAnsi="Arial" w:cs="Arial"/>
                <w:b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2F210A" w:rsidRDefault="00346FFA" w:rsidP="00B67824">
            <w:pPr>
              <w:rPr>
                <w:rFonts w:ascii="Arial" w:hAnsi="Arial" w:cs="Arial"/>
              </w:rPr>
            </w:pPr>
          </w:p>
        </w:tc>
        <w:tc>
          <w:tcPr>
            <w:tcW w:w="4590" w:type="dxa"/>
          </w:tcPr>
          <w:p w14:paraId="777BDB38" w14:textId="717D6CF2" w:rsidR="00346FFA" w:rsidRPr="002F210A" w:rsidRDefault="00346FFA" w:rsidP="00346FFA">
            <w:pPr>
              <w:pStyle w:val="NoSpacing"/>
              <w:rPr>
                <w:rFonts w:ascii="Arial" w:hAnsi="Arial" w:cs="Arial"/>
                <w:lang w:val="en-GB"/>
              </w:rPr>
            </w:pPr>
          </w:p>
        </w:tc>
      </w:tr>
      <w:tr w:rsidR="004642F0" w:rsidRPr="002F210A" w14:paraId="6C436F7A" w14:textId="77777777" w:rsidTr="00EB6F36">
        <w:trPr>
          <w:trHeight w:val="599"/>
          <w:jc w:val="center"/>
        </w:trPr>
        <w:tc>
          <w:tcPr>
            <w:tcW w:w="4534" w:type="dxa"/>
            <w:vMerge w:val="restart"/>
          </w:tcPr>
          <w:p w14:paraId="43992006" w14:textId="4E747DBB" w:rsidR="00B67824" w:rsidRPr="002F210A" w:rsidRDefault="00423E50" w:rsidP="00F37523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 w:rsidRPr="002F210A">
              <w:rPr>
                <w:rFonts w:ascii="Arial" w:hAnsi="Arial" w:cs="Arial"/>
              </w:rPr>
              <w:t>Research Methodology</w:t>
            </w:r>
          </w:p>
          <w:p w14:paraId="28166EA4" w14:textId="746ED925" w:rsidR="00423E50" w:rsidRPr="002F210A" w:rsidRDefault="00423E50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Research methodology refers to the systematic process through which a study is designed, conducted, and </w:t>
            </w:r>
            <w:r w:rsidR="00D21618" w:rsidRPr="002F210A">
              <w:rPr>
                <w:rFonts w:ascii="Arial" w:hAnsi="Arial" w:cs="Arial"/>
              </w:rPr>
              <w:t>analysed to generate reliable and meaningful findings (</w:t>
            </w:r>
            <w:r w:rsidR="005E1138" w:rsidRPr="002F210A">
              <w:rPr>
                <w:rFonts w:ascii="Arial" w:hAnsi="Arial" w:cs="Arial"/>
              </w:rPr>
              <w:t xml:space="preserve">Sile </w:t>
            </w:r>
            <w:r w:rsidR="005E1138">
              <w:rPr>
                <w:rFonts w:ascii="Arial" w:hAnsi="Arial" w:cs="Arial"/>
              </w:rPr>
              <w:t>Yew</w:t>
            </w:r>
            <w:r w:rsidR="00D21618" w:rsidRPr="002F210A">
              <w:rPr>
                <w:rFonts w:ascii="Arial" w:hAnsi="Arial" w:cs="Arial"/>
              </w:rPr>
              <w:t xml:space="preserve">, </w:t>
            </w:r>
            <w:r w:rsidRPr="002F210A">
              <w:rPr>
                <w:rFonts w:ascii="Arial" w:hAnsi="Arial" w:cs="Arial"/>
              </w:rPr>
              <w:t xml:space="preserve">2019). A clearly defined methodology </w:t>
            </w:r>
            <w:r w:rsidR="006C75F6">
              <w:rPr>
                <w:rFonts w:ascii="Arial" w:hAnsi="Arial" w:cs="Arial"/>
              </w:rPr>
              <w:t>ensures that research methods align</w:t>
            </w:r>
            <w:r w:rsidRPr="002F210A">
              <w:rPr>
                <w:rFonts w:ascii="Arial" w:hAnsi="Arial" w:cs="Arial"/>
              </w:rPr>
              <w:t xml:space="preserve"> with the study aims and enhances transparency, </w:t>
            </w:r>
            <w:r w:rsidR="006C75F6">
              <w:rPr>
                <w:rFonts w:ascii="Arial" w:hAnsi="Arial" w:cs="Arial"/>
              </w:rPr>
              <w:t>rigour</w:t>
            </w:r>
            <w:r w:rsidRPr="002F210A">
              <w:rPr>
                <w:rFonts w:ascii="Arial" w:hAnsi="Arial" w:cs="Arial"/>
              </w:rPr>
              <w:t>, and reproducibility</w:t>
            </w:r>
            <w:r w:rsidR="005E123E" w:rsidRPr="002F210A">
              <w:rPr>
                <w:rFonts w:ascii="Arial" w:hAnsi="Arial" w:cs="Arial"/>
              </w:rPr>
              <w:t xml:space="preserve"> (Piran and Tran, 2024)</w:t>
            </w:r>
            <w:r w:rsidR="000C0625" w:rsidRPr="002F210A">
              <w:rPr>
                <w:rFonts w:ascii="Arial" w:hAnsi="Arial" w:cs="Arial"/>
              </w:rPr>
              <w:t>.</w:t>
            </w:r>
            <w:r w:rsidR="000C0625">
              <w:rPr>
                <w:rFonts w:ascii="Arial" w:hAnsi="Arial" w:cs="Arial"/>
              </w:rPr>
              <w:t xml:space="preserve"> </w:t>
            </w:r>
            <w:r w:rsidRPr="002F210A">
              <w:rPr>
                <w:rFonts w:ascii="Arial" w:hAnsi="Arial" w:cs="Arial"/>
              </w:rPr>
              <w:t>A systematic literature review involves the structured identification, selection, appraisal, and synthesis of existing research using predefined and transparent methods (Carrera-Rivera et al., 2022).</w:t>
            </w:r>
          </w:p>
          <w:p w14:paraId="74EDB4DE" w14:textId="3ED283AB" w:rsidR="00EB6F36" w:rsidRPr="002F210A" w:rsidRDefault="00423E50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This design was chosen because it </w:t>
            </w:r>
            <w:r w:rsidR="002F210A">
              <w:rPr>
                <w:rFonts w:ascii="Arial" w:hAnsi="Arial" w:cs="Arial"/>
              </w:rPr>
              <w:t xml:space="preserve">enables the integration of evidence from multiple </w:t>
            </w:r>
            <w:r w:rsidR="002F210A">
              <w:rPr>
                <w:rFonts w:ascii="Arial" w:hAnsi="Arial" w:cs="Arial"/>
              </w:rPr>
              <w:lastRenderedPageBreak/>
              <w:t>studies to provide a comprehensive understanding of caregiving, including its emotional, psychological, social, physical, financial, and situational dimensions</w:t>
            </w:r>
            <w:r w:rsidRPr="002F210A">
              <w:rPr>
                <w:rFonts w:ascii="Arial" w:hAnsi="Arial" w:cs="Arial"/>
              </w:rPr>
              <w:t>.</w:t>
            </w:r>
          </w:p>
          <w:p w14:paraId="5E409106" w14:textId="705A9EF8" w:rsidR="00CF5E45" w:rsidRPr="002F210A" w:rsidRDefault="00CF5E45" w:rsidP="00CF5E45">
            <w:pPr>
              <w:pStyle w:val="Heading1"/>
              <w:spacing w:after="0" w:line="360" w:lineRule="auto"/>
              <w:rPr>
                <w:rStyle w:val="Heading1Char"/>
                <w:rFonts w:ascii="Arial" w:hAnsi="Arial" w:cs="Arial"/>
                <w:b/>
              </w:rPr>
            </w:pPr>
            <w:r w:rsidRPr="002F210A">
              <w:rPr>
                <w:rFonts w:ascii="Arial" w:hAnsi="Arial" w:cs="Arial"/>
              </w:rPr>
              <w:t>Keywords</w:t>
            </w:r>
          </w:p>
          <w:p w14:paraId="766CB3C2" w14:textId="0B36F1AA" w:rsidR="00CF5E45" w:rsidRPr="002F210A" w:rsidRDefault="00CF5E45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Dementia, </w:t>
            </w:r>
            <w:r w:rsidR="001D3D67" w:rsidRPr="002F210A">
              <w:rPr>
                <w:rFonts w:ascii="Arial" w:hAnsi="Arial" w:cs="Arial"/>
              </w:rPr>
              <w:t>family caregivers, informal caregivers, Alzheimer’s disease, emotional impact, psychological impact, social impact, physical impact</w:t>
            </w:r>
            <w:r w:rsidR="00E71EA4">
              <w:rPr>
                <w:rFonts w:ascii="Arial" w:hAnsi="Arial" w:cs="Arial"/>
              </w:rPr>
              <w:t>, and budgetary impact were used to search</w:t>
            </w:r>
            <w:r w:rsidR="001D3D67" w:rsidRPr="002F210A">
              <w:rPr>
                <w:rFonts w:ascii="Arial" w:hAnsi="Arial" w:cs="Arial"/>
              </w:rPr>
              <w:t xml:space="preserve"> relevant databases. 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2F210A" w:rsidRDefault="004642F0" w:rsidP="00B67824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2F210A" w:rsidRDefault="004642F0" w:rsidP="00B67824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2F210A" w:rsidRDefault="004642F0" w:rsidP="00B67824">
            <w:pPr>
              <w:pStyle w:val="NoSpacing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4590" w:type="dxa"/>
            <w:vMerge w:val="restart"/>
          </w:tcPr>
          <w:p w14:paraId="7C994393" w14:textId="5435B52B" w:rsidR="00B67824" w:rsidRPr="002F210A" w:rsidRDefault="001005AE" w:rsidP="00CF5E45">
            <w:pPr>
              <w:pStyle w:val="Heading1"/>
              <w:spacing w:after="0"/>
              <w:rPr>
                <w:rStyle w:val="Heading1Char"/>
                <w:rFonts w:ascii="Arial" w:hAnsi="Arial" w:cs="Arial"/>
                <w:b/>
              </w:rPr>
            </w:pPr>
            <w:r w:rsidRPr="002F210A">
              <w:rPr>
                <w:rFonts w:ascii="Arial" w:hAnsi="Arial" w:cs="Arial"/>
              </w:rPr>
              <w:t>Data Analysis</w:t>
            </w:r>
          </w:p>
          <w:p w14:paraId="3B0643C3" w14:textId="17713700" w:rsidR="00EB6F36" w:rsidRPr="002F210A" w:rsidRDefault="001005AE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The data were analyzed using thematic analysis. This involved </w:t>
            </w:r>
            <w:r w:rsidR="00293D49">
              <w:rPr>
                <w:rFonts w:ascii="Arial" w:hAnsi="Arial" w:cs="Arial"/>
              </w:rPr>
              <w:t>repeatedly reading the findings to identify common patterns and themes</w:t>
            </w:r>
            <w:r w:rsidR="00B2202A" w:rsidRPr="002F210A">
              <w:rPr>
                <w:rFonts w:ascii="Arial" w:hAnsi="Arial" w:cs="Arial"/>
              </w:rPr>
              <w:t xml:space="preserve"> (Ahmed et al., 2025)</w:t>
            </w:r>
            <w:r w:rsidRPr="002F210A">
              <w:rPr>
                <w:rFonts w:ascii="Arial" w:hAnsi="Arial" w:cs="Arial"/>
              </w:rPr>
              <w:t xml:space="preserve">. The findings were then grouped into themes that showed caregivers’ experiences and </w:t>
            </w:r>
            <w:r w:rsidR="00E71EA4" w:rsidRPr="002F210A">
              <w:rPr>
                <w:rFonts w:ascii="Arial" w:hAnsi="Arial" w:cs="Arial"/>
              </w:rPr>
              <w:t>impacts.</w:t>
            </w:r>
          </w:p>
          <w:p w14:paraId="03AADF4C" w14:textId="2CF27B25" w:rsidR="00B67824" w:rsidRPr="002F210A" w:rsidRDefault="001005AE" w:rsidP="00CF5E45">
            <w:pPr>
              <w:pStyle w:val="Heading1"/>
              <w:spacing w:after="0"/>
              <w:rPr>
                <w:rStyle w:val="Heading1Char"/>
                <w:rFonts w:ascii="Arial" w:hAnsi="Arial" w:cs="Arial"/>
                <w:b/>
              </w:rPr>
            </w:pPr>
            <w:r w:rsidRPr="002F210A">
              <w:rPr>
                <w:rFonts w:ascii="Arial" w:hAnsi="Arial" w:cs="Arial"/>
              </w:rPr>
              <w:t>Ethical Considerations</w:t>
            </w:r>
          </w:p>
          <w:p w14:paraId="2FAB8CCF" w14:textId="51B29D30" w:rsidR="00B67824" w:rsidRPr="002F210A" w:rsidRDefault="001005AE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As this study used only secondary </w:t>
            </w:r>
            <w:r w:rsidR="00293D49" w:rsidRPr="002F210A">
              <w:rPr>
                <w:rFonts w:ascii="Arial" w:hAnsi="Arial" w:cs="Arial"/>
              </w:rPr>
              <w:t>data, ethical</w:t>
            </w:r>
            <w:r w:rsidRPr="002F210A">
              <w:rPr>
                <w:rFonts w:ascii="Arial" w:hAnsi="Arial" w:cs="Arial"/>
              </w:rPr>
              <w:t xml:space="preserve"> approval was required. However, ethical standards were followed by properly citing all sources, respecting others’ work, and avoiding plagiarism</w:t>
            </w:r>
            <w:r w:rsidR="00B2202A" w:rsidRPr="002F210A">
              <w:t xml:space="preserve"> </w:t>
            </w:r>
            <w:r w:rsidR="00B2202A" w:rsidRPr="002F210A">
              <w:rPr>
                <w:rFonts w:ascii="Arial" w:hAnsi="Arial" w:cs="Arial"/>
              </w:rPr>
              <w:t>(Sony et al., 2025)</w:t>
            </w:r>
            <w:r w:rsidRPr="002F210A">
              <w:rPr>
                <w:rFonts w:ascii="Arial" w:hAnsi="Arial" w:cs="Arial"/>
              </w:rPr>
              <w:t>. All references were listed using the Harvard style.</w:t>
            </w:r>
            <w:r w:rsidR="005E1138">
              <w:rPr>
                <w:rFonts w:ascii="Arial" w:hAnsi="Arial" w:cs="Arial"/>
              </w:rPr>
              <w:t xml:space="preserve"> I </w:t>
            </w:r>
            <w:r w:rsidR="000C0625">
              <w:rPr>
                <w:rFonts w:ascii="Arial" w:hAnsi="Arial" w:cs="Arial"/>
              </w:rPr>
              <w:t>have</w:t>
            </w:r>
            <w:r w:rsidR="005E1138">
              <w:rPr>
                <w:rFonts w:ascii="Arial" w:hAnsi="Arial" w:cs="Arial"/>
              </w:rPr>
              <w:t xml:space="preserve"> approval from </w:t>
            </w:r>
            <w:r w:rsidR="00E71EA4">
              <w:rPr>
                <w:rFonts w:ascii="Arial" w:hAnsi="Arial" w:cs="Arial"/>
              </w:rPr>
              <w:t>UWTSD.</w:t>
            </w:r>
          </w:p>
          <w:p w14:paraId="6B08E32A" w14:textId="585697AC" w:rsidR="001D3D67" w:rsidRPr="002F210A" w:rsidRDefault="001D3D67" w:rsidP="001D3D67">
            <w:pPr>
              <w:pStyle w:val="Heading1"/>
              <w:spacing w:after="0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Databases</w:t>
            </w:r>
          </w:p>
          <w:p w14:paraId="37F271EA" w14:textId="67BBC49E" w:rsidR="001D3D67" w:rsidRPr="002F210A" w:rsidRDefault="00D244A2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PubMed, PsycINFO and UWTSD library. </w:t>
            </w:r>
          </w:p>
          <w:p w14:paraId="039E51E6" w14:textId="77777777" w:rsidR="001D3D67" w:rsidRPr="002F210A" w:rsidRDefault="001D3D67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  <w:p w14:paraId="215D1739" w14:textId="77777777" w:rsidR="001D3D67" w:rsidRPr="002F210A" w:rsidRDefault="001D3D67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  <w:p w14:paraId="2EBDE9FD" w14:textId="77777777" w:rsidR="001D3D67" w:rsidRPr="002F210A" w:rsidRDefault="001D3D67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  <w:p w14:paraId="420CBDAF" w14:textId="77777777" w:rsidR="001D3D67" w:rsidRPr="002F210A" w:rsidRDefault="001D3D67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  <w:p w14:paraId="7DD5C135" w14:textId="7970B73F" w:rsidR="001D3D67" w:rsidRPr="002F210A" w:rsidRDefault="001D3D67" w:rsidP="001D3D67">
            <w:pPr>
              <w:pStyle w:val="Heading1"/>
              <w:spacing w:after="0" w:line="360" w:lineRule="auto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Inclusion and exclusion criteria. </w:t>
            </w:r>
          </w:p>
          <w:p w14:paraId="5EE033F6" w14:textId="3C1A2964" w:rsidR="001D3D67" w:rsidRPr="002F210A" w:rsidRDefault="001D3D67" w:rsidP="001D3D67">
            <w:pPr>
              <w:spacing w:after="0"/>
              <w:rPr>
                <w:b/>
                <w:bCs/>
              </w:rPr>
            </w:pPr>
            <w:r w:rsidRPr="002F210A">
              <w:rPr>
                <w:b/>
                <w:bCs/>
              </w:rPr>
              <w:t xml:space="preserve">INCLUSION </w:t>
            </w:r>
          </w:p>
          <w:p w14:paraId="16195B96" w14:textId="3676110D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Studies focusing on family or informal caregivers of people living with </w:t>
            </w:r>
            <w:r w:rsidR="00E71EA4" w:rsidRPr="002F210A">
              <w:rPr>
                <w:rFonts w:ascii="Arial" w:hAnsi="Arial" w:cs="Arial"/>
              </w:rPr>
              <w:t>dementia.</w:t>
            </w:r>
          </w:p>
          <w:p w14:paraId="65DB45A8" w14:textId="021D7AB9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Studies conducted in the United Kingdom</w:t>
            </w:r>
          </w:p>
          <w:p w14:paraId="280C38C4" w14:textId="6D3FD849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Peer-reviewed journal articles</w:t>
            </w:r>
          </w:p>
          <w:p w14:paraId="77EA7EE8" w14:textId="113E9C87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Articles published between 2015 and 2025</w:t>
            </w:r>
          </w:p>
          <w:p w14:paraId="1F28554B" w14:textId="40AF6B19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Articles written in </w:t>
            </w:r>
            <w:r w:rsidR="00E71EA4" w:rsidRPr="002F210A">
              <w:rPr>
                <w:rFonts w:ascii="Arial" w:hAnsi="Arial" w:cs="Arial"/>
              </w:rPr>
              <w:t>English.</w:t>
            </w:r>
          </w:p>
          <w:p w14:paraId="695CDB9C" w14:textId="62991EF4" w:rsidR="001D3D67" w:rsidRPr="002F210A" w:rsidRDefault="001D3D67" w:rsidP="001D3D67">
            <w:pPr>
              <w:spacing w:after="0"/>
              <w:rPr>
                <w:b/>
                <w:bCs/>
              </w:rPr>
            </w:pPr>
            <w:r w:rsidRPr="002F210A">
              <w:rPr>
                <w:b/>
                <w:bCs/>
              </w:rPr>
              <w:t xml:space="preserve">EXCLUSION </w:t>
            </w:r>
          </w:p>
          <w:p w14:paraId="7D9B9C5D" w14:textId="76F9F300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Studies conducted outside the United Kingdom</w:t>
            </w:r>
          </w:p>
          <w:p w14:paraId="55CA9937" w14:textId="06B29275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Studies focusing solely on professional or paid </w:t>
            </w:r>
            <w:r w:rsidR="00E71EA4" w:rsidRPr="002F210A">
              <w:rPr>
                <w:rFonts w:ascii="Arial" w:hAnsi="Arial" w:cs="Arial"/>
              </w:rPr>
              <w:t>caregivers.</w:t>
            </w:r>
          </w:p>
          <w:p w14:paraId="5864AF84" w14:textId="3304C3A0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Non-peer-reviewed sources (e.g. blogs, opinion pieces)</w:t>
            </w:r>
          </w:p>
          <w:p w14:paraId="4D4507A7" w14:textId="7F3F4FE6" w:rsidR="001D3D67" w:rsidRPr="002F210A" w:rsidRDefault="001D3D67" w:rsidP="001D3D67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>Articles published before 2015</w:t>
            </w:r>
          </w:p>
        </w:tc>
      </w:tr>
      <w:tr w:rsidR="004642F0" w:rsidRPr="002F210A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2F210A" w:rsidRDefault="004642F0" w:rsidP="00B67824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2F210A" w:rsidRDefault="004642F0" w:rsidP="00B67824">
            <w:pPr>
              <w:rPr>
                <w:rFonts w:ascii="Arial" w:hAnsi="Arial" w:cs="Arial"/>
              </w:rPr>
            </w:pPr>
          </w:p>
        </w:tc>
        <w:tc>
          <w:tcPr>
            <w:tcW w:w="4500" w:type="dxa"/>
          </w:tcPr>
          <w:p w14:paraId="02715FD6" w14:textId="77777777" w:rsidR="004642F0" w:rsidRPr="002F210A" w:rsidRDefault="004642F0" w:rsidP="00C46111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2F210A" w:rsidRDefault="004642F0" w:rsidP="00B67824">
            <w:pPr>
              <w:rPr>
                <w:rFonts w:ascii="Arial" w:hAnsi="Arial" w:cs="Arial"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2F210A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2F210A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2F210A" w:rsidRDefault="004642F0" w:rsidP="00CF5E4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2F210A" w:rsidRDefault="004642F0" w:rsidP="00CF5E4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4500" w:type="dxa"/>
          </w:tcPr>
          <w:p w14:paraId="1F9B8F03" w14:textId="4E693BEB" w:rsidR="00EB6F36" w:rsidRPr="002F210A" w:rsidRDefault="00423E50" w:rsidP="00CF5E45">
            <w:pPr>
              <w:pStyle w:val="Heading1"/>
              <w:spacing w:after="0" w:line="360" w:lineRule="auto"/>
              <w:rPr>
                <w:rStyle w:val="Heading1Char"/>
                <w:rFonts w:ascii="Arial" w:hAnsi="Arial" w:cs="Arial"/>
                <w:b/>
              </w:rPr>
            </w:pPr>
            <w:r w:rsidRPr="002F210A">
              <w:rPr>
                <w:rFonts w:ascii="Arial" w:hAnsi="Arial" w:cs="Arial"/>
              </w:rPr>
              <w:t>Data Collection</w:t>
            </w:r>
          </w:p>
          <w:p w14:paraId="79FC8349" w14:textId="29BE13D4" w:rsidR="00423E50" w:rsidRPr="002F210A" w:rsidRDefault="00423E50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Data were </w:t>
            </w:r>
            <w:r w:rsidR="002F210A" w:rsidRPr="002F210A">
              <w:rPr>
                <w:rFonts w:ascii="Arial" w:hAnsi="Arial" w:cs="Arial"/>
              </w:rPr>
              <w:t>obtained from peer-reviewed academic databases, primarily PubMed and PsycINFO, given</w:t>
            </w:r>
            <w:r w:rsidRPr="002F210A">
              <w:rPr>
                <w:rFonts w:ascii="Arial" w:hAnsi="Arial" w:cs="Arial"/>
              </w:rPr>
              <w:t xml:space="preserve"> their relevance to health, psychology, dementia care, and caregiving research. The university library was used to access full-text </w:t>
            </w:r>
            <w:r w:rsidR="00E71EA4" w:rsidRPr="002F210A">
              <w:rPr>
                <w:rFonts w:ascii="Arial" w:hAnsi="Arial" w:cs="Arial"/>
              </w:rPr>
              <w:t>articles.</w:t>
            </w:r>
          </w:p>
          <w:p w14:paraId="782EAE52" w14:textId="1ABD30A7" w:rsidR="004C68A1" w:rsidRPr="002F210A" w:rsidRDefault="00423E50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Only peer-reviewed journal articles were used </w:t>
            </w:r>
            <w:r w:rsidR="002F210A" w:rsidRPr="002F210A">
              <w:rPr>
                <w:rFonts w:ascii="Arial" w:hAnsi="Arial" w:cs="Arial"/>
              </w:rPr>
              <w:t>to</w:t>
            </w:r>
            <w:r w:rsidRPr="002F210A">
              <w:rPr>
                <w:rFonts w:ascii="Arial" w:hAnsi="Arial" w:cs="Arial"/>
              </w:rPr>
              <w:t xml:space="preserve"> </w:t>
            </w:r>
            <w:r w:rsidR="00E71EA4">
              <w:rPr>
                <w:rFonts w:ascii="Arial" w:hAnsi="Arial" w:cs="Arial"/>
              </w:rPr>
              <w:t xml:space="preserve">ensure </w:t>
            </w:r>
            <w:r w:rsidR="006C75F6">
              <w:rPr>
                <w:rFonts w:ascii="Arial" w:hAnsi="Arial" w:cs="Arial"/>
              </w:rPr>
              <w:t>the evidence was high-quality</w:t>
            </w:r>
            <w:r w:rsidR="00E71EA4">
              <w:rPr>
                <w:rFonts w:ascii="Arial" w:hAnsi="Arial" w:cs="Arial"/>
              </w:rPr>
              <w:t>, academically sound, credible,</w:t>
            </w:r>
            <w:r w:rsidRPr="002F210A">
              <w:rPr>
                <w:rFonts w:ascii="Arial" w:hAnsi="Arial" w:cs="Arial"/>
              </w:rPr>
              <w:t xml:space="preserve"> and </w:t>
            </w:r>
            <w:r w:rsidR="000C0625" w:rsidRPr="002F210A">
              <w:rPr>
                <w:rFonts w:ascii="Arial" w:hAnsi="Arial" w:cs="Arial"/>
              </w:rPr>
              <w:t>dependable</w:t>
            </w:r>
            <w:r w:rsidRPr="002F210A">
              <w:rPr>
                <w:rFonts w:ascii="Arial" w:hAnsi="Arial" w:cs="Arial"/>
              </w:rPr>
              <w:t>.</w:t>
            </w:r>
          </w:p>
          <w:p w14:paraId="292727D5" w14:textId="03332FE6" w:rsidR="00423E50" w:rsidRPr="002F210A" w:rsidRDefault="00423E50" w:rsidP="00CF5E45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F210A">
              <w:rPr>
                <w:rFonts w:ascii="Arial" w:hAnsi="Arial" w:cs="Arial"/>
              </w:rPr>
              <w:t xml:space="preserve">This helped ensure that the findings reflected current UK policies, services, and caregiving </w:t>
            </w:r>
            <w:r w:rsidR="005E123E" w:rsidRPr="002F210A">
              <w:rPr>
                <w:rFonts w:ascii="Arial" w:hAnsi="Arial" w:cs="Arial"/>
              </w:rPr>
              <w:t>experiences</w:t>
            </w:r>
            <w:r w:rsidRPr="002F210A">
              <w:rPr>
                <w:rFonts w:ascii="Arial" w:hAnsi="Arial" w:cs="Arial"/>
              </w:rPr>
              <w:t>.</w:t>
            </w:r>
          </w:p>
          <w:p w14:paraId="6C24B37D" w14:textId="77777777" w:rsidR="00EB6F36" w:rsidRPr="002F210A" w:rsidRDefault="00EB6F36" w:rsidP="00CF5E4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2F210A" w:rsidRDefault="004642F0" w:rsidP="00CF5E4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2F210A" w:rsidRDefault="004642F0" w:rsidP="00CF5E45">
            <w:pPr>
              <w:spacing w:after="0"/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Pr="002F210A" w:rsidRDefault="00B67824" w:rsidP="00C46111"/>
    <w:p w14:paraId="489BBCE1" w14:textId="030ECDA7" w:rsidR="00ED1049" w:rsidRPr="002F210A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2F210A">
        <w:rPr>
          <w:rFonts w:ascii="Arial" w:hAnsi="Arial" w:cs="Arial"/>
          <w:b/>
          <w:bCs/>
          <w:sz w:val="28"/>
          <w:szCs w:val="28"/>
        </w:rPr>
        <w:t>References</w:t>
      </w:r>
    </w:p>
    <w:p w14:paraId="68403253" w14:textId="77777777" w:rsidR="00155F72" w:rsidRPr="002F210A" w:rsidRDefault="00155F72" w:rsidP="00C46111">
      <w:pPr>
        <w:rPr>
          <w:rFonts w:ascii="Arial" w:hAnsi="Arial" w:cs="Arial"/>
          <w:sz w:val="24"/>
          <w:szCs w:val="24"/>
        </w:rPr>
      </w:pPr>
    </w:p>
    <w:p w14:paraId="01D79470" w14:textId="77777777" w:rsidR="00155F72" w:rsidRPr="002F210A" w:rsidRDefault="00155F72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210A">
        <w:rPr>
          <w:rFonts w:ascii="Arial" w:hAnsi="Arial" w:cs="Arial"/>
          <w:sz w:val="24"/>
          <w:szCs w:val="24"/>
        </w:rPr>
        <w:t>Ahmed, S.K., Mohammed, R.A., Nashwan, A.J., Ibrahim, R.H., Abdalla, A.Q., Ameen, B.M.M. and Khdhir, R.M. (2025) ‘Using thematic analysis in qualitative research’, Journal of Medicine, Surgery, and Public Health, 6, p. 100198. Doi: 10.1016/j.glmedi.2025.100198.</w:t>
      </w:r>
    </w:p>
    <w:p w14:paraId="466650F2" w14:textId="77777777" w:rsidR="00155F72" w:rsidRDefault="00155F72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210A">
        <w:rPr>
          <w:rFonts w:ascii="Arial" w:hAnsi="Arial" w:cs="Arial"/>
          <w:sz w:val="24"/>
          <w:szCs w:val="24"/>
        </w:rPr>
        <w:lastRenderedPageBreak/>
        <w:t xml:space="preserve">Carrera-Rivera, A., Gallego-Sánchez, M.E., García-Sánchez, I.M. and Martínez-Ferrero, J. (2022) ‘A systematic literature review of corporate social responsibility reporting: definitions, frameworks and methods’, Journal of Cleaner Production, 330, 129868. https://doi.org/10.1016/j.jclepro.2021.129868  </w:t>
      </w:r>
    </w:p>
    <w:p w14:paraId="45302FC7" w14:textId="77777777" w:rsidR="005E1138" w:rsidRPr="002F210A" w:rsidRDefault="005E1138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3C3FF6" w14:textId="61F84398" w:rsidR="00155F72" w:rsidRDefault="00155F72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210A">
        <w:rPr>
          <w:rFonts w:ascii="Arial" w:hAnsi="Arial" w:cs="Arial"/>
          <w:sz w:val="24"/>
          <w:szCs w:val="24"/>
        </w:rPr>
        <w:t xml:space="preserve">Piran, </w:t>
      </w:r>
      <w:r w:rsidR="000C0625" w:rsidRPr="002F210A">
        <w:rPr>
          <w:rFonts w:ascii="Arial" w:hAnsi="Arial" w:cs="Arial"/>
          <w:sz w:val="24"/>
          <w:szCs w:val="24"/>
        </w:rPr>
        <w:t>M.,</w:t>
      </w:r>
      <w:r w:rsidRPr="002F210A">
        <w:rPr>
          <w:rFonts w:ascii="Arial" w:hAnsi="Arial" w:cs="Arial"/>
          <w:sz w:val="24"/>
          <w:szCs w:val="24"/>
        </w:rPr>
        <w:t xml:space="preserve"> and Tran, N. (2024)</w:t>
      </w:r>
      <w:r>
        <w:rPr>
          <w:rFonts w:ascii="Arial" w:hAnsi="Arial" w:cs="Arial"/>
          <w:sz w:val="24"/>
          <w:szCs w:val="24"/>
        </w:rPr>
        <w:t>.</w:t>
      </w:r>
      <w:r w:rsidRPr="002F210A">
        <w:rPr>
          <w:rFonts w:ascii="Arial" w:hAnsi="Arial" w:cs="Arial"/>
          <w:sz w:val="24"/>
          <w:szCs w:val="24"/>
        </w:rPr>
        <w:t xml:space="preserve"> Enhancing research methodology and academic publishing: A structured framework for quality and integrity. arXiv. doi:10.48550/arXiv.2412.05683.</w:t>
      </w:r>
    </w:p>
    <w:p w14:paraId="480F3117" w14:textId="77777777" w:rsidR="005E1138" w:rsidRPr="002F210A" w:rsidRDefault="005E1138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6EAE5D" w14:textId="77777777" w:rsidR="00155F72" w:rsidRDefault="00155F72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210A">
        <w:rPr>
          <w:rFonts w:ascii="Arial" w:hAnsi="Arial" w:cs="Arial"/>
          <w:sz w:val="24"/>
          <w:szCs w:val="24"/>
        </w:rPr>
        <w:t>Sile yew, K.J. (2019) ‘Research design and methodology’, in Intech Open (ed.) Research design and methodology. London: Intech Open. https://doi.org/10.5772/intechopen.85731 (Accessed: 8 January 2026).</w:t>
      </w:r>
    </w:p>
    <w:p w14:paraId="34263310" w14:textId="77777777" w:rsidR="005E1138" w:rsidRPr="002F210A" w:rsidRDefault="005E1138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23F223" w14:textId="77777777" w:rsidR="00155F72" w:rsidRPr="002F210A" w:rsidRDefault="00155F72" w:rsidP="00B22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210A">
        <w:rPr>
          <w:rFonts w:ascii="Arial" w:hAnsi="Arial" w:cs="Arial"/>
          <w:sz w:val="24"/>
          <w:szCs w:val="24"/>
        </w:rPr>
        <w:t>Sony, E., Ali, E., Cletus, E., Agbakhamen, C., Ogheneteme, E., Okoro, P. and Okeke, G. (2025) ‘Ethical standards in research: A professional imperative’, pp. 94–104. doi:10.5281/zenodo.14875237.</w:t>
      </w: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7"/>
      <w:headerReference w:type="first" r:id="rId18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32EF7" w14:textId="77777777" w:rsidR="00E85203" w:rsidRPr="002F210A" w:rsidRDefault="00E85203" w:rsidP="00D210FA">
      <w:pPr>
        <w:spacing w:after="0"/>
      </w:pPr>
      <w:r w:rsidRPr="002F210A">
        <w:separator/>
      </w:r>
    </w:p>
  </w:endnote>
  <w:endnote w:type="continuationSeparator" w:id="0">
    <w:p w14:paraId="67D0BA78" w14:textId="77777777" w:rsidR="00E85203" w:rsidRPr="002F210A" w:rsidRDefault="00E85203" w:rsidP="00D210FA">
      <w:pPr>
        <w:spacing w:after="0"/>
      </w:pPr>
      <w:r w:rsidRPr="002F210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CEE6" w14:textId="77777777" w:rsidR="00E85203" w:rsidRPr="002F210A" w:rsidRDefault="00E85203" w:rsidP="00D210FA">
      <w:pPr>
        <w:spacing w:after="0"/>
      </w:pPr>
      <w:r w:rsidRPr="002F210A">
        <w:separator/>
      </w:r>
    </w:p>
  </w:footnote>
  <w:footnote w:type="continuationSeparator" w:id="0">
    <w:p w14:paraId="180DAE50" w14:textId="77777777" w:rsidR="00E85203" w:rsidRPr="002F210A" w:rsidRDefault="00E85203" w:rsidP="00D210FA">
      <w:pPr>
        <w:spacing w:after="0"/>
      </w:pPr>
      <w:r w:rsidRPr="002F210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Pr="002F210A" w:rsidRDefault="00346FFA">
    <w:pPr>
      <w:pStyle w:val="Header"/>
    </w:pPr>
    <w:r w:rsidRPr="002F210A"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Pr="002F210A" w:rsidRDefault="008B0F18">
    <w:pPr>
      <w:pStyle w:val="Header"/>
    </w:pPr>
  </w:p>
  <w:p w14:paraId="68BF0258" w14:textId="683785A9" w:rsidR="00D210FA" w:rsidRPr="002F210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995EA7"/>
    <w:multiLevelType w:val="hybridMultilevel"/>
    <w:tmpl w:val="D48C7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6"/>
  </w:num>
  <w:num w:numId="4" w16cid:durableId="67852329">
    <w:abstractNumId w:val="7"/>
  </w:num>
  <w:num w:numId="5" w16cid:durableId="825783799">
    <w:abstractNumId w:val="4"/>
  </w:num>
  <w:num w:numId="6" w16cid:durableId="1203637911">
    <w:abstractNumId w:val="3"/>
  </w:num>
  <w:num w:numId="7" w16cid:durableId="1393117886">
    <w:abstractNumId w:val="5"/>
  </w:num>
  <w:num w:numId="8" w16cid:durableId="257295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2423"/>
    <w:rsid w:val="00023293"/>
    <w:rsid w:val="00061977"/>
    <w:rsid w:val="0008782A"/>
    <w:rsid w:val="000A065A"/>
    <w:rsid w:val="000C0625"/>
    <w:rsid w:val="001005AE"/>
    <w:rsid w:val="00106FC5"/>
    <w:rsid w:val="00120DEC"/>
    <w:rsid w:val="00123C19"/>
    <w:rsid w:val="00155F72"/>
    <w:rsid w:val="001C55B6"/>
    <w:rsid w:val="001D3D67"/>
    <w:rsid w:val="001D6CC4"/>
    <w:rsid w:val="00203497"/>
    <w:rsid w:val="00206405"/>
    <w:rsid w:val="00253267"/>
    <w:rsid w:val="00281BF6"/>
    <w:rsid w:val="002823CD"/>
    <w:rsid w:val="00287787"/>
    <w:rsid w:val="00291685"/>
    <w:rsid w:val="00293D49"/>
    <w:rsid w:val="002B0A3D"/>
    <w:rsid w:val="002F210A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3F5655"/>
    <w:rsid w:val="004045E5"/>
    <w:rsid w:val="00421496"/>
    <w:rsid w:val="00422C27"/>
    <w:rsid w:val="00423E50"/>
    <w:rsid w:val="0044367C"/>
    <w:rsid w:val="00456A80"/>
    <w:rsid w:val="004642F0"/>
    <w:rsid w:val="004C68A1"/>
    <w:rsid w:val="00500564"/>
    <w:rsid w:val="0051102B"/>
    <w:rsid w:val="005838BC"/>
    <w:rsid w:val="005B57E1"/>
    <w:rsid w:val="005E1138"/>
    <w:rsid w:val="005E123E"/>
    <w:rsid w:val="005E61E0"/>
    <w:rsid w:val="005F0F31"/>
    <w:rsid w:val="006024ED"/>
    <w:rsid w:val="0061793F"/>
    <w:rsid w:val="0062123A"/>
    <w:rsid w:val="006605F8"/>
    <w:rsid w:val="006676A1"/>
    <w:rsid w:val="006833BD"/>
    <w:rsid w:val="006C75F6"/>
    <w:rsid w:val="006D2642"/>
    <w:rsid w:val="006E2D42"/>
    <w:rsid w:val="00720FEE"/>
    <w:rsid w:val="00764B6F"/>
    <w:rsid w:val="007C7319"/>
    <w:rsid w:val="007D0C93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9795F"/>
    <w:rsid w:val="00AB1210"/>
    <w:rsid w:val="00AB770D"/>
    <w:rsid w:val="00AC1C3A"/>
    <w:rsid w:val="00AF2088"/>
    <w:rsid w:val="00AF5FB0"/>
    <w:rsid w:val="00B0080A"/>
    <w:rsid w:val="00B0538C"/>
    <w:rsid w:val="00B2202A"/>
    <w:rsid w:val="00B37AB8"/>
    <w:rsid w:val="00B418DE"/>
    <w:rsid w:val="00B47FE7"/>
    <w:rsid w:val="00B67824"/>
    <w:rsid w:val="00B9314D"/>
    <w:rsid w:val="00BA52D7"/>
    <w:rsid w:val="00BE15BA"/>
    <w:rsid w:val="00BE2D4D"/>
    <w:rsid w:val="00BE58BF"/>
    <w:rsid w:val="00C20ED0"/>
    <w:rsid w:val="00C348A8"/>
    <w:rsid w:val="00C46111"/>
    <w:rsid w:val="00C66FBC"/>
    <w:rsid w:val="00C83332"/>
    <w:rsid w:val="00C8449B"/>
    <w:rsid w:val="00C95E04"/>
    <w:rsid w:val="00CC0A8F"/>
    <w:rsid w:val="00CC24B6"/>
    <w:rsid w:val="00CC3FED"/>
    <w:rsid w:val="00CD3A64"/>
    <w:rsid w:val="00CE08CD"/>
    <w:rsid w:val="00CF5E45"/>
    <w:rsid w:val="00D0664A"/>
    <w:rsid w:val="00D210FA"/>
    <w:rsid w:val="00D21618"/>
    <w:rsid w:val="00D244A2"/>
    <w:rsid w:val="00D30F1D"/>
    <w:rsid w:val="00D57231"/>
    <w:rsid w:val="00D87B48"/>
    <w:rsid w:val="00D91203"/>
    <w:rsid w:val="00D91602"/>
    <w:rsid w:val="00D94FD1"/>
    <w:rsid w:val="00DF143A"/>
    <w:rsid w:val="00E41692"/>
    <w:rsid w:val="00E55D74"/>
    <w:rsid w:val="00E71EA4"/>
    <w:rsid w:val="00E74B6B"/>
    <w:rsid w:val="00E81234"/>
    <w:rsid w:val="00E85203"/>
    <w:rsid w:val="00E9037E"/>
    <w:rsid w:val="00E97D6A"/>
    <w:rsid w:val="00EA120D"/>
    <w:rsid w:val="00EA49C3"/>
    <w:rsid w:val="00EB5E14"/>
    <w:rsid w:val="00EB6F36"/>
    <w:rsid w:val="00EC6E32"/>
    <w:rsid w:val="00ED1049"/>
    <w:rsid w:val="00EE19D9"/>
    <w:rsid w:val="00EF26FC"/>
    <w:rsid w:val="00F37523"/>
    <w:rsid w:val="00F50168"/>
    <w:rsid w:val="00F50D34"/>
    <w:rsid w:val="00F61360"/>
    <w:rsid w:val="00F811C5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77A88587-8B7D-4EE8-BA0C-95FD84F6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3</TotalTime>
  <Pages>4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Confidence Agomuo Onuoha (2244624)</cp:lastModifiedBy>
  <cp:revision>2</cp:revision>
  <cp:lastPrinted>2026-02-14T21:34:00Z</cp:lastPrinted>
  <dcterms:created xsi:type="dcterms:W3CDTF">2026-02-20T01:33:00Z</dcterms:created>
  <dcterms:modified xsi:type="dcterms:W3CDTF">2026-02-20T01:33:00Z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91ba9fee-04ae-4871-93be-ca959b284d79</vt:lpwstr>
  </property>
</Properties>
</file>