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80"/>
        <w:gridCol w:w="815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54EC9FFE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77C19197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57FB5639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6027B906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6EF1FFBB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27593331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14C2C53E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0F159991" w14:textId="091266EB" w:rsidR="008150DF" w:rsidRDefault="00031DC6" w:rsidP="008150DF">
            <w:pPr>
              <w:spacing w:before="120" w:after="120"/>
              <w:jc w:val="left"/>
            </w:pPr>
            <w:r>
              <w:t>ECCE4001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4AB11270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061D2676" w14:textId="53188D75" w:rsidR="008150DF" w:rsidRDefault="00031DC6" w:rsidP="008150DF">
            <w:pPr>
              <w:spacing w:before="120" w:after="120"/>
              <w:jc w:val="left"/>
            </w:pPr>
            <w:r>
              <w:t>Who Am I? – Exploring Professional Identity</w:t>
            </w:r>
          </w:p>
        </w:tc>
      </w:tr>
      <w:tr w:rsidR="008150DF" w14:paraId="15782691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240DACBA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44A19B12" w14:textId="131FA71F" w:rsidR="00F575D1" w:rsidRDefault="00F575D1" w:rsidP="00F575D1">
            <w:pPr>
              <w:spacing w:after="120"/>
              <w:jc w:val="left"/>
            </w:pPr>
            <w:r>
              <w:t>•</w:t>
            </w:r>
            <w:r>
              <w:tab/>
              <w:t xml:space="preserve">begin to develop research, referencing and critical thinking skills;  </w:t>
            </w:r>
          </w:p>
          <w:p w14:paraId="3E8BD506" w14:textId="06C6D730" w:rsidR="008150DF" w:rsidRDefault="00F575D1" w:rsidP="00F575D1">
            <w:pPr>
              <w:spacing w:after="120"/>
              <w:jc w:val="left"/>
            </w:pPr>
            <w:r>
              <w:t>•</w:t>
            </w:r>
            <w:r>
              <w:tab/>
              <w:t>reflect on personal and professional development needs. </w:t>
            </w:r>
          </w:p>
        </w:tc>
      </w:tr>
      <w:tr w:rsidR="00454402" w14:paraId="7387C7F1" w14:textId="77777777" w:rsidTr="00061C55">
        <w:tc>
          <w:tcPr>
            <w:tcW w:w="880" w:type="dxa"/>
            <w:shd w:val="clear" w:color="auto" w:fill="D6E3BC" w:themeFill="accent3" w:themeFillTint="66"/>
          </w:tcPr>
          <w:p w14:paraId="3D6C44EB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18" w:type="dxa"/>
            <w:gridSpan w:val="5"/>
            <w:shd w:val="clear" w:color="auto" w:fill="D6E3BC" w:themeFill="accent3" w:themeFillTint="66"/>
          </w:tcPr>
          <w:p w14:paraId="7D9CC6B5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27FF7B5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24E883D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19CD4975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36403031" w14:textId="77777777" w:rsidTr="00061C55">
        <w:tc>
          <w:tcPr>
            <w:tcW w:w="880" w:type="dxa"/>
          </w:tcPr>
          <w:p w14:paraId="3B0E54D7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18" w:type="dxa"/>
            <w:gridSpan w:val="5"/>
          </w:tcPr>
          <w:p w14:paraId="310CC34B" w14:textId="2D5EB42E" w:rsidR="00F575D1" w:rsidRDefault="00061C55" w:rsidP="0090414A">
            <w:pPr>
              <w:spacing w:before="120" w:after="120"/>
              <w:jc w:val="left"/>
            </w:pPr>
            <w:r w:rsidRPr="001742C4">
              <w:drawing>
                <wp:anchor distT="0" distB="0" distL="114300" distR="114300" simplePos="0" relativeHeight="251659264" behindDoc="0" locked="0" layoutInCell="1" allowOverlap="1" wp14:anchorId="3794DE60" wp14:editId="7798BC93">
                  <wp:simplePos x="0" y="0"/>
                  <wp:positionH relativeFrom="column">
                    <wp:posOffset>1713230</wp:posOffset>
                  </wp:positionH>
                  <wp:positionV relativeFrom="paragraph">
                    <wp:posOffset>513715</wp:posOffset>
                  </wp:positionV>
                  <wp:extent cx="1114425" cy="1042612"/>
                  <wp:effectExtent l="0" t="0" r="0" b="5715"/>
                  <wp:wrapNone/>
                  <wp:docPr id="8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1AAE2D8-A4D1-9262-B38F-BEF7B914DCE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>
                            <a:extLst>
                              <a:ext uri="{FF2B5EF4-FFF2-40B4-BE49-F238E27FC236}">
                                <a16:creationId xmlns:a16="http://schemas.microsoft.com/office/drawing/2014/main" id="{51AAE2D8-A4D1-9262-B38F-BEF7B914DCE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581" cy="1046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742C4">
              <w:t xml:space="preserve">Find the answers to the questions below in the document </w:t>
            </w:r>
            <w:r w:rsidR="001742C4">
              <w:rPr>
                <w:i/>
                <w:iCs/>
              </w:rPr>
              <w:t xml:space="preserve">AI in Assessment </w:t>
            </w:r>
            <w:r w:rsidR="001742C4" w:rsidRPr="001742C4">
              <w:t>(UWTSD</w:t>
            </w:r>
            <w:r w:rsidR="001742C4">
              <w:t xml:space="preserve">, 2025) </w:t>
            </w:r>
          </w:p>
          <w:p w14:paraId="6F8A7271" w14:textId="55B21F11" w:rsidR="001742C4" w:rsidRDefault="001742C4" w:rsidP="001742C4">
            <w:pPr>
              <w:spacing w:before="120" w:after="120"/>
              <w:jc w:val="left"/>
            </w:pPr>
          </w:p>
          <w:p w14:paraId="50A30F5A" w14:textId="77777777" w:rsidR="00061C55" w:rsidRDefault="00061C55" w:rsidP="001742C4">
            <w:pPr>
              <w:spacing w:before="120" w:after="120"/>
              <w:jc w:val="left"/>
            </w:pPr>
          </w:p>
          <w:p w14:paraId="3BBE81D9" w14:textId="01C93DC2" w:rsidR="001742C4" w:rsidRDefault="001742C4" w:rsidP="0090414A">
            <w:pPr>
              <w:spacing w:before="120" w:after="120"/>
              <w:jc w:val="left"/>
            </w:pPr>
          </w:p>
          <w:p w14:paraId="2FD9A049" w14:textId="204FCE8E" w:rsidR="001742C4" w:rsidRPr="001742C4" w:rsidRDefault="001742C4" w:rsidP="0090414A">
            <w:pPr>
              <w:spacing w:before="120" w:after="120"/>
              <w:jc w:val="left"/>
              <w:rPr>
                <w:i/>
                <w:iCs/>
              </w:rPr>
            </w:pPr>
          </w:p>
        </w:tc>
        <w:tc>
          <w:tcPr>
            <w:tcW w:w="689" w:type="dxa"/>
          </w:tcPr>
          <w:p w14:paraId="4AE6E4BD" w14:textId="479221FB" w:rsidR="00454402" w:rsidRPr="00454402" w:rsidRDefault="00454402" w:rsidP="00031DC6">
            <w:pPr>
              <w:spacing w:before="120" w:after="120"/>
            </w:pPr>
          </w:p>
        </w:tc>
        <w:tc>
          <w:tcPr>
            <w:tcW w:w="689" w:type="dxa"/>
          </w:tcPr>
          <w:p w14:paraId="16E206CC" w14:textId="4C2E78D2" w:rsidR="00454402" w:rsidRPr="00454402" w:rsidRDefault="001742C4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782B754E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061C55" w14:paraId="39D3C211" w14:textId="77777777" w:rsidTr="00061C55">
        <w:trPr>
          <w:trHeight w:val="621"/>
        </w:trPr>
        <w:tc>
          <w:tcPr>
            <w:tcW w:w="880" w:type="dxa"/>
            <w:vAlign w:val="center"/>
          </w:tcPr>
          <w:p w14:paraId="58AFF505" w14:textId="0C18CDA3" w:rsidR="00061C55" w:rsidRDefault="00061C55" w:rsidP="00061C55">
            <w:pPr>
              <w:spacing w:after="120"/>
            </w:pPr>
            <w:r>
              <w:t>a</w:t>
            </w:r>
          </w:p>
        </w:tc>
        <w:tc>
          <w:tcPr>
            <w:tcW w:w="9185" w:type="dxa"/>
            <w:gridSpan w:val="8"/>
          </w:tcPr>
          <w:p w14:paraId="57858F35" w14:textId="1C4F9335" w:rsidR="00061C55" w:rsidRPr="00061C55" w:rsidRDefault="00061C55" w:rsidP="00CD2F70">
            <w:pPr>
              <w:spacing w:before="120" w:after="120"/>
              <w:jc w:val="left"/>
              <w:rPr>
                <w:i/>
                <w:iCs/>
              </w:rPr>
            </w:pPr>
            <w:r>
              <w:t xml:space="preserve">In the </w:t>
            </w:r>
            <w:r>
              <w:rPr>
                <w:i/>
                <w:iCs/>
              </w:rPr>
              <w:t xml:space="preserve">General Guidance for Students </w:t>
            </w:r>
            <w:r w:rsidRPr="00061C55">
              <w:t>section</w:t>
            </w:r>
            <w:r w:rsidR="00933527">
              <w:t xml:space="preserve"> [p.5]</w:t>
            </w:r>
            <w:r>
              <w:t>, what are you told that you should always keep copies of?</w:t>
            </w:r>
          </w:p>
        </w:tc>
      </w:tr>
      <w:tr w:rsidR="00061C55" w14:paraId="506ABD69" w14:textId="77777777" w:rsidTr="00BF507F">
        <w:trPr>
          <w:trHeight w:val="621"/>
        </w:trPr>
        <w:tc>
          <w:tcPr>
            <w:tcW w:w="10065" w:type="dxa"/>
            <w:gridSpan w:val="9"/>
            <w:vAlign w:val="center"/>
          </w:tcPr>
          <w:p w14:paraId="7D38AC33" w14:textId="77777777" w:rsidR="00061C55" w:rsidRDefault="00061C55" w:rsidP="00061C55">
            <w:pPr>
              <w:spacing w:after="120"/>
            </w:pPr>
          </w:p>
          <w:p w14:paraId="7C9B6D33" w14:textId="77777777" w:rsidR="00061C55" w:rsidRDefault="00061C55" w:rsidP="00061C55">
            <w:pPr>
              <w:spacing w:after="120"/>
            </w:pPr>
          </w:p>
          <w:p w14:paraId="7CD1E94E" w14:textId="77777777" w:rsidR="00110D99" w:rsidRDefault="00110D99" w:rsidP="00061C55">
            <w:pPr>
              <w:spacing w:after="120"/>
            </w:pPr>
          </w:p>
          <w:p w14:paraId="6EDD5791" w14:textId="77777777" w:rsidR="00110D99" w:rsidRDefault="00110D99" w:rsidP="00061C55">
            <w:pPr>
              <w:spacing w:after="120"/>
            </w:pPr>
          </w:p>
          <w:p w14:paraId="139D932F" w14:textId="77777777" w:rsidR="00110D99" w:rsidRDefault="00110D99" w:rsidP="00061C55">
            <w:pPr>
              <w:spacing w:after="120"/>
            </w:pPr>
          </w:p>
          <w:p w14:paraId="6C9F84F8" w14:textId="77777777" w:rsidR="00110D99" w:rsidRDefault="00110D99" w:rsidP="00061C55">
            <w:pPr>
              <w:spacing w:after="120"/>
            </w:pPr>
          </w:p>
          <w:p w14:paraId="64A95D3C" w14:textId="77777777" w:rsidR="00061C55" w:rsidRDefault="00061C55" w:rsidP="00110D99">
            <w:pPr>
              <w:spacing w:after="120"/>
              <w:jc w:val="both"/>
            </w:pPr>
          </w:p>
        </w:tc>
      </w:tr>
      <w:tr w:rsidR="00061C55" w:rsidRPr="00061C55" w14:paraId="43D7D48C" w14:textId="77777777" w:rsidTr="00EA76B2">
        <w:trPr>
          <w:trHeight w:val="621"/>
        </w:trPr>
        <w:tc>
          <w:tcPr>
            <w:tcW w:w="880" w:type="dxa"/>
            <w:vAlign w:val="center"/>
          </w:tcPr>
          <w:p w14:paraId="5BC263F5" w14:textId="2C2C7223" w:rsidR="00061C55" w:rsidRDefault="00933527" w:rsidP="00EA76B2">
            <w:pPr>
              <w:spacing w:after="120"/>
            </w:pPr>
            <w:r>
              <w:t>b</w:t>
            </w:r>
          </w:p>
        </w:tc>
        <w:tc>
          <w:tcPr>
            <w:tcW w:w="9185" w:type="dxa"/>
            <w:gridSpan w:val="8"/>
          </w:tcPr>
          <w:p w14:paraId="4B818BAA" w14:textId="22AC218E" w:rsidR="00061C55" w:rsidRPr="00061C55" w:rsidRDefault="00061C55" w:rsidP="00EA76B2">
            <w:pPr>
              <w:spacing w:before="120" w:after="120"/>
              <w:jc w:val="left"/>
              <w:rPr>
                <w:i/>
                <w:iCs/>
              </w:rPr>
            </w:pPr>
            <w:r>
              <w:t xml:space="preserve">In the </w:t>
            </w:r>
            <w:r w:rsidRPr="00061C55">
              <w:rPr>
                <w:i/>
                <w:iCs/>
              </w:rPr>
              <w:t>Allowable uses in studying (not assessment)</w:t>
            </w:r>
            <w:r>
              <w:rPr>
                <w:i/>
                <w:iCs/>
              </w:rPr>
              <w:t xml:space="preserve"> </w:t>
            </w:r>
            <w:r w:rsidRPr="00061C55">
              <w:t>section</w:t>
            </w:r>
            <w:r>
              <w:t xml:space="preserve"> [p.5]</w:t>
            </w:r>
            <w:r>
              <w:t>,</w:t>
            </w:r>
            <w:r w:rsidR="00933527">
              <w:t xml:space="preserve"> list the ways in which you can use AI </w:t>
            </w:r>
            <w:r w:rsidR="00933527" w:rsidRPr="00933527">
              <w:t>across all modules and assessments</w:t>
            </w:r>
            <w:r w:rsidR="00933527">
              <w:t>:</w:t>
            </w:r>
          </w:p>
        </w:tc>
      </w:tr>
      <w:tr w:rsidR="00061C55" w14:paraId="41119D29" w14:textId="77777777" w:rsidTr="00EA76B2">
        <w:trPr>
          <w:trHeight w:val="621"/>
        </w:trPr>
        <w:tc>
          <w:tcPr>
            <w:tcW w:w="10065" w:type="dxa"/>
            <w:gridSpan w:val="9"/>
            <w:vAlign w:val="center"/>
          </w:tcPr>
          <w:p w14:paraId="792DAFEF" w14:textId="77777777" w:rsidR="00061C55" w:rsidRDefault="00061C55" w:rsidP="00EA76B2">
            <w:pPr>
              <w:spacing w:after="120"/>
            </w:pPr>
          </w:p>
          <w:p w14:paraId="2768FA54" w14:textId="77777777" w:rsidR="00110D99" w:rsidRDefault="00110D99" w:rsidP="00EA76B2">
            <w:pPr>
              <w:spacing w:after="120"/>
            </w:pPr>
          </w:p>
          <w:p w14:paraId="2F58ACDD" w14:textId="77777777" w:rsidR="00110D99" w:rsidRDefault="00110D99" w:rsidP="00EA76B2">
            <w:pPr>
              <w:spacing w:after="120"/>
            </w:pPr>
          </w:p>
          <w:p w14:paraId="73945127" w14:textId="77777777" w:rsidR="00110D99" w:rsidRDefault="00110D99" w:rsidP="00EA76B2">
            <w:pPr>
              <w:spacing w:after="120"/>
            </w:pPr>
          </w:p>
          <w:p w14:paraId="676E8A44" w14:textId="77777777" w:rsidR="00110D99" w:rsidRDefault="00110D99" w:rsidP="00EA76B2">
            <w:pPr>
              <w:spacing w:after="120"/>
            </w:pPr>
          </w:p>
          <w:p w14:paraId="26B11646" w14:textId="77777777" w:rsidR="00110D99" w:rsidRDefault="00110D99" w:rsidP="00EA76B2">
            <w:pPr>
              <w:spacing w:after="120"/>
            </w:pPr>
          </w:p>
          <w:p w14:paraId="4A01C5E4" w14:textId="77777777" w:rsidR="00110D99" w:rsidRDefault="00110D99" w:rsidP="00110D99">
            <w:pPr>
              <w:spacing w:after="120"/>
              <w:ind w:right="360"/>
              <w:jc w:val="left"/>
            </w:pPr>
          </w:p>
        </w:tc>
      </w:tr>
    </w:tbl>
    <w:p w14:paraId="60674CD0" w14:textId="247CA8DE" w:rsidR="00AF00D7" w:rsidRDefault="00110D99" w:rsidP="00110D99">
      <w:pPr>
        <w:jc w:val="right"/>
      </w:pPr>
      <w:r>
        <w:t>Continued overleaf</w:t>
      </w:r>
    </w:p>
    <w:p w14:paraId="54BE8ED0" w14:textId="77777777" w:rsidR="00110D99" w:rsidRDefault="00110D99" w:rsidP="00110D99">
      <w:pPr>
        <w:jc w:val="left"/>
      </w:pP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80"/>
        <w:gridCol w:w="9185"/>
      </w:tblGrid>
      <w:tr w:rsidR="00110D99" w:rsidRPr="00061C55" w14:paraId="64B01CAB" w14:textId="77777777" w:rsidTr="00EA76B2">
        <w:trPr>
          <w:trHeight w:val="621"/>
        </w:trPr>
        <w:tc>
          <w:tcPr>
            <w:tcW w:w="880" w:type="dxa"/>
            <w:vAlign w:val="center"/>
          </w:tcPr>
          <w:p w14:paraId="4CD68226" w14:textId="77777777" w:rsidR="00110D99" w:rsidRDefault="00110D99" w:rsidP="00EA76B2">
            <w:pPr>
              <w:spacing w:after="120"/>
            </w:pPr>
            <w:r>
              <w:lastRenderedPageBreak/>
              <w:t>c</w:t>
            </w:r>
          </w:p>
        </w:tc>
        <w:tc>
          <w:tcPr>
            <w:tcW w:w="9185" w:type="dxa"/>
          </w:tcPr>
          <w:p w14:paraId="5C4BD826" w14:textId="5BA6752F" w:rsidR="00110D99" w:rsidRPr="00110D99" w:rsidRDefault="00110D99" w:rsidP="00EA76B2">
            <w:pPr>
              <w:spacing w:before="120" w:after="120"/>
              <w:jc w:val="left"/>
              <w:rPr>
                <w:b/>
                <w:bCs/>
                <w:i/>
                <w:iCs/>
              </w:rPr>
            </w:pPr>
            <w:r>
              <w:t xml:space="preserve">What are the six ways in which you </w:t>
            </w:r>
            <w:r w:rsidRPr="00110D99">
              <w:rPr>
                <w:b/>
                <w:bCs/>
              </w:rPr>
              <w:t>might be</w:t>
            </w:r>
            <w:r>
              <w:rPr>
                <w:b/>
                <w:bCs/>
              </w:rPr>
              <w:t xml:space="preserve"> </w:t>
            </w:r>
            <w:r w:rsidRPr="00110D99">
              <w:t>permi</w:t>
            </w:r>
            <w:r>
              <w:t>tted to use AI in an assessment specification</w:t>
            </w:r>
            <w:r w:rsidR="00BB2076">
              <w:t xml:space="preserve"> (N.B. you will be told which can be used by your lecturer)</w:t>
            </w:r>
          </w:p>
        </w:tc>
      </w:tr>
      <w:tr w:rsidR="00110D99" w14:paraId="79C526F2" w14:textId="77777777" w:rsidTr="00EA76B2">
        <w:trPr>
          <w:trHeight w:val="621"/>
        </w:trPr>
        <w:tc>
          <w:tcPr>
            <w:tcW w:w="10065" w:type="dxa"/>
            <w:gridSpan w:val="2"/>
            <w:vAlign w:val="center"/>
          </w:tcPr>
          <w:p w14:paraId="5348B76B" w14:textId="77777777" w:rsidR="00110D99" w:rsidRDefault="00110D99" w:rsidP="00EA76B2">
            <w:pPr>
              <w:spacing w:after="120"/>
            </w:pPr>
          </w:p>
          <w:p w14:paraId="27B161E8" w14:textId="77777777" w:rsidR="00110D99" w:rsidRDefault="00110D99" w:rsidP="00EA76B2">
            <w:pPr>
              <w:spacing w:after="120"/>
            </w:pPr>
          </w:p>
          <w:p w14:paraId="5B05D98C" w14:textId="77777777" w:rsidR="00110D99" w:rsidRDefault="00110D99" w:rsidP="00EA76B2">
            <w:pPr>
              <w:spacing w:after="120"/>
            </w:pPr>
          </w:p>
          <w:p w14:paraId="0A77A8A7" w14:textId="77777777" w:rsidR="00110D99" w:rsidRDefault="00110D99" w:rsidP="00EA76B2">
            <w:pPr>
              <w:spacing w:after="120"/>
              <w:jc w:val="both"/>
            </w:pPr>
          </w:p>
          <w:p w14:paraId="2B8DCB83" w14:textId="77777777" w:rsidR="00110D99" w:rsidRDefault="00110D99" w:rsidP="00EA76B2">
            <w:pPr>
              <w:spacing w:after="120"/>
            </w:pPr>
          </w:p>
        </w:tc>
      </w:tr>
      <w:tr w:rsidR="00BB2076" w:rsidRPr="00061C55" w14:paraId="1A84DEA2" w14:textId="77777777" w:rsidTr="00EA76B2">
        <w:trPr>
          <w:trHeight w:val="621"/>
        </w:trPr>
        <w:tc>
          <w:tcPr>
            <w:tcW w:w="880" w:type="dxa"/>
            <w:vAlign w:val="center"/>
          </w:tcPr>
          <w:p w14:paraId="1BEA6C36" w14:textId="37D361DF" w:rsidR="00BB2076" w:rsidRDefault="00BB2076" w:rsidP="00EA76B2">
            <w:pPr>
              <w:spacing w:after="120"/>
            </w:pPr>
            <w:r>
              <w:t>d</w:t>
            </w:r>
          </w:p>
        </w:tc>
        <w:tc>
          <w:tcPr>
            <w:tcW w:w="9185" w:type="dxa"/>
          </w:tcPr>
          <w:p w14:paraId="0B461449" w14:textId="00E32618" w:rsidR="00BB2076" w:rsidRPr="00BB2076" w:rsidRDefault="00BB2076" w:rsidP="00EA76B2">
            <w:pPr>
              <w:spacing w:before="120" w:after="120"/>
              <w:jc w:val="left"/>
            </w:pPr>
            <w:r>
              <w:t>Give one example of how you could acknowledge the use of AI in your work.</w:t>
            </w:r>
          </w:p>
        </w:tc>
      </w:tr>
      <w:tr w:rsidR="00BB2076" w14:paraId="635DD934" w14:textId="77777777" w:rsidTr="00EA76B2">
        <w:trPr>
          <w:trHeight w:val="621"/>
        </w:trPr>
        <w:tc>
          <w:tcPr>
            <w:tcW w:w="10065" w:type="dxa"/>
            <w:gridSpan w:val="2"/>
            <w:vAlign w:val="center"/>
          </w:tcPr>
          <w:p w14:paraId="765DA379" w14:textId="77777777" w:rsidR="00BB2076" w:rsidRDefault="00BB2076" w:rsidP="00EA76B2">
            <w:pPr>
              <w:spacing w:after="120"/>
            </w:pPr>
          </w:p>
          <w:p w14:paraId="015542C3" w14:textId="77777777" w:rsidR="00BB2076" w:rsidRDefault="00BB2076" w:rsidP="00EA76B2">
            <w:pPr>
              <w:spacing w:after="120"/>
            </w:pPr>
          </w:p>
          <w:p w14:paraId="3EEED23C" w14:textId="77777777" w:rsidR="00BB2076" w:rsidRDefault="00BB2076" w:rsidP="00EA76B2">
            <w:pPr>
              <w:spacing w:after="120"/>
            </w:pPr>
          </w:p>
          <w:p w14:paraId="6B0425C1" w14:textId="77777777" w:rsidR="00BB2076" w:rsidRDefault="00BB2076" w:rsidP="00EA76B2">
            <w:pPr>
              <w:spacing w:after="120"/>
              <w:jc w:val="both"/>
            </w:pPr>
          </w:p>
          <w:p w14:paraId="1929603E" w14:textId="77777777" w:rsidR="00BB2076" w:rsidRDefault="00BB2076" w:rsidP="00EA76B2">
            <w:pPr>
              <w:spacing w:after="120"/>
            </w:pPr>
          </w:p>
        </w:tc>
      </w:tr>
      <w:tr w:rsidR="00BB2076" w:rsidRPr="00061C55" w14:paraId="27C00678" w14:textId="77777777" w:rsidTr="00EA76B2">
        <w:trPr>
          <w:trHeight w:val="621"/>
        </w:trPr>
        <w:tc>
          <w:tcPr>
            <w:tcW w:w="880" w:type="dxa"/>
            <w:vAlign w:val="center"/>
          </w:tcPr>
          <w:p w14:paraId="57F1D1D6" w14:textId="3DD08DDF" w:rsidR="00BB2076" w:rsidRDefault="00BB2076" w:rsidP="00EA76B2">
            <w:pPr>
              <w:spacing w:after="120"/>
            </w:pPr>
            <w:r>
              <w:t>e</w:t>
            </w:r>
          </w:p>
        </w:tc>
        <w:tc>
          <w:tcPr>
            <w:tcW w:w="9185" w:type="dxa"/>
          </w:tcPr>
          <w:p w14:paraId="730BD38F" w14:textId="014BB0A7" w:rsidR="00BB2076" w:rsidRPr="00BB2076" w:rsidRDefault="00BB2076" w:rsidP="00EA76B2">
            <w:pPr>
              <w:spacing w:before="120" w:after="120"/>
              <w:jc w:val="left"/>
              <w:rPr>
                <w:i/>
                <w:iCs/>
              </w:rPr>
            </w:pPr>
            <w:r>
              <w:t xml:space="preserve">Give an example of what you should write if you have </w:t>
            </w:r>
            <w:r>
              <w:rPr>
                <w:b/>
                <w:bCs/>
              </w:rPr>
              <w:t>not</w:t>
            </w:r>
            <w:r>
              <w:t xml:space="preserve"> used AI in your work</w:t>
            </w:r>
          </w:p>
        </w:tc>
      </w:tr>
      <w:tr w:rsidR="00BB2076" w14:paraId="2AD15794" w14:textId="77777777" w:rsidTr="00EA76B2">
        <w:trPr>
          <w:trHeight w:val="621"/>
        </w:trPr>
        <w:tc>
          <w:tcPr>
            <w:tcW w:w="10065" w:type="dxa"/>
            <w:gridSpan w:val="2"/>
            <w:vAlign w:val="center"/>
          </w:tcPr>
          <w:p w14:paraId="0CC4E444" w14:textId="77777777" w:rsidR="00BB2076" w:rsidRDefault="00BB2076" w:rsidP="00EA76B2">
            <w:pPr>
              <w:spacing w:after="120"/>
            </w:pPr>
          </w:p>
          <w:p w14:paraId="7875C0CB" w14:textId="77777777" w:rsidR="00BB2076" w:rsidRDefault="00BB2076" w:rsidP="00EA76B2">
            <w:pPr>
              <w:spacing w:after="120"/>
            </w:pPr>
          </w:p>
          <w:p w14:paraId="58721F82" w14:textId="77777777" w:rsidR="00BB2076" w:rsidRDefault="00BB2076" w:rsidP="00EA76B2">
            <w:pPr>
              <w:spacing w:after="120"/>
            </w:pPr>
          </w:p>
          <w:p w14:paraId="2D2FB07E" w14:textId="77777777" w:rsidR="00BB2076" w:rsidRDefault="00BB2076" w:rsidP="00EA76B2">
            <w:pPr>
              <w:spacing w:after="120"/>
              <w:jc w:val="both"/>
            </w:pPr>
          </w:p>
          <w:p w14:paraId="1992ABB1" w14:textId="77777777" w:rsidR="00BB2076" w:rsidRDefault="00BB2076" w:rsidP="00EA76B2">
            <w:pPr>
              <w:spacing w:after="120"/>
            </w:pPr>
          </w:p>
        </w:tc>
      </w:tr>
      <w:tr w:rsidR="00BB2076" w:rsidRPr="00061C55" w14:paraId="14E666DA" w14:textId="77777777" w:rsidTr="00EA76B2">
        <w:trPr>
          <w:trHeight w:val="621"/>
        </w:trPr>
        <w:tc>
          <w:tcPr>
            <w:tcW w:w="880" w:type="dxa"/>
            <w:vAlign w:val="center"/>
          </w:tcPr>
          <w:p w14:paraId="4FC49803" w14:textId="3BC16698" w:rsidR="00BB2076" w:rsidRDefault="00BB2076" w:rsidP="00EA76B2">
            <w:pPr>
              <w:spacing w:after="120"/>
            </w:pPr>
            <w:r>
              <w:t>f</w:t>
            </w:r>
          </w:p>
        </w:tc>
        <w:tc>
          <w:tcPr>
            <w:tcW w:w="9185" w:type="dxa"/>
          </w:tcPr>
          <w:p w14:paraId="44087E69" w14:textId="431FE5E5" w:rsidR="00BB2076" w:rsidRPr="00061C55" w:rsidRDefault="00BB2076" w:rsidP="00EA76B2">
            <w:pPr>
              <w:spacing w:before="120" w:after="120"/>
              <w:jc w:val="left"/>
              <w:rPr>
                <w:i/>
                <w:iCs/>
              </w:rPr>
            </w:pPr>
            <w:r>
              <w:t>Where should you place your AI statement according to the Guidance?</w:t>
            </w:r>
          </w:p>
        </w:tc>
      </w:tr>
      <w:tr w:rsidR="00BB2076" w14:paraId="31BB9A41" w14:textId="77777777" w:rsidTr="00EA76B2">
        <w:trPr>
          <w:trHeight w:val="621"/>
        </w:trPr>
        <w:tc>
          <w:tcPr>
            <w:tcW w:w="10065" w:type="dxa"/>
            <w:gridSpan w:val="2"/>
            <w:vAlign w:val="center"/>
          </w:tcPr>
          <w:p w14:paraId="66047177" w14:textId="77777777" w:rsidR="00BB2076" w:rsidRDefault="00BB2076" w:rsidP="00EA76B2">
            <w:pPr>
              <w:spacing w:after="120"/>
            </w:pPr>
          </w:p>
          <w:p w14:paraId="5381CBE1" w14:textId="77777777" w:rsidR="00BB2076" w:rsidRDefault="00BB2076" w:rsidP="00EA76B2">
            <w:pPr>
              <w:spacing w:after="120"/>
            </w:pPr>
          </w:p>
          <w:p w14:paraId="357754ED" w14:textId="77777777" w:rsidR="00BB2076" w:rsidRDefault="00BB2076" w:rsidP="00EA76B2">
            <w:pPr>
              <w:spacing w:after="120"/>
            </w:pPr>
          </w:p>
          <w:p w14:paraId="3E01C7F0" w14:textId="77777777" w:rsidR="00BB2076" w:rsidRDefault="00BB2076" w:rsidP="00EA76B2">
            <w:pPr>
              <w:spacing w:after="120"/>
              <w:jc w:val="both"/>
            </w:pPr>
          </w:p>
          <w:p w14:paraId="656012BC" w14:textId="77777777" w:rsidR="00BB2076" w:rsidRDefault="00BB2076" w:rsidP="00EA76B2">
            <w:pPr>
              <w:spacing w:after="120"/>
            </w:pPr>
          </w:p>
        </w:tc>
      </w:tr>
    </w:tbl>
    <w:p w14:paraId="2D0C52F0" w14:textId="77777777" w:rsidR="00110D99" w:rsidRDefault="00110D99" w:rsidP="00110D99">
      <w:pPr>
        <w:jc w:val="left"/>
      </w:pPr>
    </w:p>
    <w:sectPr w:rsidR="00110D99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9662E" w14:textId="77777777" w:rsidR="00145BC8" w:rsidRDefault="00145BC8" w:rsidP="008150DF">
      <w:pPr>
        <w:spacing w:before="0"/>
      </w:pPr>
      <w:r>
        <w:separator/>
      </w:r>
    </w:p>
  </w:endnote>
  <w:endnote w:type="continuationSeparator" w:id="0">
    <w:p w14:paraId="185367FD" w14:textId="77777777" w:rsidR="00145BC8" w:rsidRDefault="00145BC8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12B5B" w14:textId="4DEE31AC" w:rsidR="00110D99" w:rsidRDefault="00110D99" w:rsidP="00110D99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704D27" w14:textId="77777777" w:rsidR="00145BC8" w:rsidRDefault="00145BC8" w:rsidP="008150DF">
      <w:pPr>
        <w:spacing w:before="0"/>
      </w:pPr>
      <w:r>
        <w:separator/>
      </w:r>
    </w:p>
  </w:footnote>
  <w:footnote w:type="continuationSeparator" w:id="0">
    <w:p w14:paraId="606010DA" w14:textId="77777777" w:rsidR="00145BC8" w:rsidRDefault="00145BC8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DDFBA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9331573">
    <w:abstractNumId w:val="0"/>
  </w:num>
  <w:num w:numId="2" w16cid:durableId="804927861">
    <w:abstractNumId w:val="2"/>
  </w:num>
  <w:num w:numId="3" w16cid:durableId="1206520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DC6"/>
    <w:rsid w:val="00031DC6"/>
    <w:rsid w:val="00061C55"/>
    <w:rsid w:val="00110D99"/>
    <w:rsid w:val="00145BC8"/>
    <w:rsid w:val="001742C4"/>
    <w:rsid w:val="003F568A"/>
    <w:rsid w:val="004257A5"/>
    <w:rsid w:val="00454402"/>
    <w:rsid w:val="00473911"/>
    <w:rsid w:val="004D4DDD"/>
    <w:rsid w:val="008150DF"/>
    <w:rsid w:val="0090414A"/>
    <w:rsid w:val="00933527"/>
    <w:rsid w:val="00A15F95"/>
    <w:rsid w:val="00AF00D7"/>
    <w:rsid w:val="00B41220"/>
    <w:rsid w:val="00BB2076"/>
    <w:rsid w:val="00C24852"/>
    <w:rsid w:val="00CD2F70"/>
    <w:rsid w:val="00CF0FA8"/>
    <w:rsid w:val="00D06C19"/>
    <w:rsid w:val="00D148E7"/>
    <w:rsid w:val="00D5353F"/>
    <w:rsid w:val="00D56F44"/>
    <w:rsid w:val="00E60636"/>
    <w:rsid w:val="00EA6AA4"/>
    <w:rsid w:val="00EC4E49"/>
    <w:rsid w:val="00F21F32"/>
    <w:rsid w:val="00F575D1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C5CB7"/>
  <w15:docId w15:val="{45024392-6C80-4FC0-89A4-254E57A28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56F4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6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ew%20Programme%202026-7\ECCE4001%20Who%20Am%20I%20-%20Professional%20Practice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0</TotalTime>
  <Pages>2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3</cp:revision>
  <cp:lastPrinted>2018-02-05T12:22:00Z</cp:lastPrinted>
  <dcterms:created xsi:type="dcterms:W3CDTF">2026-06-09T13:23:00Z</dcterms:created>
  <dcterms:modified xsi:type="dcterms:W3CDTF">2026-06-09T14:00:00Z</dcterms:modified>
</cp:coreProperties>
</file>