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5F6E9" w14:textId="77777777" w:rsidR="00912101" w:rsidRDefault="0023752D" w:rsidP="00682E7D">
      <w:r>
        <w:rPr>
          <w:noProof/>
        </w:rPr>
        <w:drawing>
          <wp:anchor distT="0" distB="0" distL="114300" distR="114300" simplePos="0" relativeHeight="251652608" behindDoc="1" locked="0" layoutInCell="1" allowOverlap="1" wp14:anchorId="35EFAA4F" wp14:editId="4665577D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0A0E07E3" w14:textId="77777777"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38DA387E" wp14:editId="26B60AB3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30F485" w14:textId="77777777" w:rsidR="003F7013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>Sports Ind</w:t>
                                </w:r>
                                <w:r w:rsidR="003F7013">
                                  <w:rPr>
                                    <w:sz w:val="28"/>
                                  </w:rPr>
                                  <w:t>ependent Project</w:t>
                                </w:r>
                              </w:p>
                              <w:p w14:paraId="4252D2A2" w14:textId="1A06C2E6" w:rsidR="004C2AAF" w:rsidRDefault="003F7013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Applied Portfolio</w:t>
                                </w:r>
                                <w:r w:rsidR="00912101" w:rsidRPr="00912101">
                                  <w:rPr>
                                    <w:sz w:val="28"/>
                                  </w:rPr>
                                  <w:t xml:space="preserve"> </w:t>
                                </w:r>
                              </w:p>
                              <w:p w14:paraId="5F72259C" w14:textId="6C1C14A1" w:rsidR="004C2AAF" w:rsidRPr="00912101" w:rsidRDefault="004C2AAF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8DA387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">
                    <v:textbox>
                      <w:txbxContent>
                        <w:p w14:paraId="4A30F485" w14:textId="77777777" w:rsidR="003F7013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>Sports Ind</w:t>
                          </w:r>
                          <w:r w:rsidR="003F7013">
                            <w:rPr>
                              <w:sz w:val="28"/>
                            </w:rPr>
                            <w:t>ependent Project</w:t>
                          </w:r>
                        </w:p>
                        <w:p w14:paraId="4252D2A2" w14:textId="1A06C2E6" w:rsidR="004C2AAF" w:rsidRDefault="003F7013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Applied Portfolio</w:t>
                          </w:r>
                          <w:r w:rsidR="00912101" w:rsidRPr="00912101">
                            <w:rPr>
                              <w:sz w:val="28"/>
                            </w:rPr>
                            <w:t xml:space="preserve"> </w:t>
                          </w:r>
                        </w:p>
                        <w:p w14:paraId="5F72259C" w14:textId="6C1C14A1" w:rsidR="004C2AAF" w:rsidRPr="00912101" w:rsidRDefault="004C2AAF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14:paraId="66C3A10A" w14:textId="7A05F38A" w:rsidR="003F7013" w:rsidRDefault="003F7013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3865"/>
            <w:gridCol w:w="5151"/>
          </w:tblGrid>
          <w:tr w:rsidR="003F7013" w14:paraId="279F6FBD" w14:textId="77777777" w:rsidTr="003F7013">
            <w:tc>
              <w:tcPr>
                <w:tcW w:w="3865" w:type="dxa"/>
              </w:tcPr>
              <w:p w14:paraId="0886EC10" w14:textId="77777777" w:rsidR="003F7013" w:rsidRPr="00E82C26" w:rsidRDefault="003F7013" w:rsidP="003F7013">
                <w:pPr>
                  <w:spacing w:after="200" w:line="276" w:lineRule="auto"/>
                  <w:jc w:val="center"/>
                  <w:rPr>
                    <w:rFonts w:ascii="Arial" w:hAnsi="Arial" w:cs="Arial"/>
                    <w:b/>
                    <w:bCs/>
                    <w:sz w:val="40"/>
                    <w:szCs w:val="12"/>
                    <w:u w:val="single"/>
                  </w:rPr>
                </w:pPr>
                <w:r w:rsidRPr="00E82C26">
                  <w:rPr>
                    <w:rFonts w:ascii="Arial" w:hAnsi="Arial" w:cs="Arial"/>
                    <w:b/>
                    <w:bCs/>
                    <w:sz w:val="40"/>
                    <w:szCs w:val="12"/>
                    <w:u w:val="single"/>
                  </w:rPr>
                  <w:t>Student Name</w:t>
                </w:r>
              </w:p>
              <w:p w14:paraId="156FA21A" w14:textId="77777777" w:rsidR="003F7013" w:rsidRDefault="003F7013">
                <w:pPr>
                  <w:spacing w:after="20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650500E2" w14:textId="77777777" w:rsidR="003F7013" w:rsidRDefault="003F7013">
                <w:pPr>
                  <w:spacing w:after="20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6E0975A8" w14:textId="77777777" w:rsidR="003F7013" w:rsidRDefault="003F7013">
                <w:pPr>
                  <w:spacing w:after="20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3D50ADE0" w14:textId="0BFFC3DC" w:rsidR="003F7013" w:rsidRDefault="003F7013">
                <w:pPr>
                  <w:spacing w:after="20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</w:p>
            </w:tc>
            <w:tc>
              <w:tcPr>
                <w:tcW w:w="5151" w:type="dxa"/>
              </w:tcPr>
              <w:p w14:paraId="12580852" w14:textId="77777777" w:rsidR="003F7013" w:rsidRPr="00E82C26" w:rsidRDefault="003F7013" w:rsidP="003F7013">
                <w:pPr>
                  <w:spacing w:after="200" w:line="276" w:lineRule="auto"/>
                  <w:jc w:val="center"/>
                  <w:rPr>
                    <w:rFonts w:ascii="Arial" w:hAnsi="Arial" w:cs="Arial"/>
                    <w:b/>
                    <w:bCs/>
                    <w:sz w:val="40"/>
                    <w:szCs w:val="12"/>
                    <w:u w:val="single"/>
                  </w:rPr>
                </w:pPr>
                <w:r w:rsidRPr="00E82C26">
                  <w:rPr>
                    <w:rFonts w:ascii="Arial" w:hAnsi="Arial" w:cs="Arial"/>
                    <w:b/>
                    <w:bCs/>
                    <w:sz w:val="40"/>
                    <w:szCs w:val="12"/>
                    <w:u w:val="single"/>
                  </w:rPr>
                  <w:t>Project Title</w:t>
                </w:r>
              </w:p>
              <w:p w14:paraId="02A8E930" w14:textId="77777777" w:rsidR="003F7013" w:rsidRDefault="003F7013">
                <w:pPr>
                  <w:spacing w:after="20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076FA17A" w14:textId="77777777" w:rsidR="003F7013" w:rsidRDefault="003F7013">
                <w:pPr>
                  <w:spacing w:after="20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5B2B4FC0" w14:textId="25068D83" w:rsidR="003F7013" w:rsidRDefault="003F7013">
                <w:pPr>
                  <w:spacing w:after="200" w:line="276" w:lineRule="auto"/>
                  <w:rPr>
                    <w:rFonts w:ascii="Arial" w:hAnsi="Arial" w:cs="Arial"/>
                    <w:sz w:val="22"/>
                    <w:szCs w:val="22"/>
                  </w:rPr>
                </w:pPr>
              </w:p>
            </w:tc>
          </w:tr>
          <w:tr w:rsidR="003F7013" w14:paraId="4FDE0A01" w14:textId="77777777" w:rsidTr="000B2A78">
            <w:tc>
              <w:tcPr>
                <w:tcW w:w="9016" w:type="dxa"/>
                <w:gridSpan w:val="2"/>
              </w:tcPr>
              <w:p w14:paraId="07E28A2F" w14:textId="3C6541AE" w:rsidR="003F7013" w:rsidRDefault="003F7013" w:rsidP="003F7013">
                <w:pPr>
                  <w:spacing w:after="200" w:line="276" w:lineRule="auto"/>
                  <w:jc w:val="center"/>
                  <w:rPr>
                    <w:rFonts w:ascii="Arial" w:hAnsi="Arial" w:cs="Arial"/>
                    <w:sz w:val="72"/>
                    <w:szCs w:val="22"/>
                  </w:rPr>
                </w:pPr>
                <w:r w:rsidRPr="00E82C26">
                  <w:rPr>
                    <w:rFonts w:ascii="Arial" w:hAnsi="Arial" w:cs="Arial"/>
                    <w:b/>
                    <w:bCs/>
                    <w:sz w:val="40"/>
                    <w:szCs w:val="12"/>
                    <w:u w:val="single"/>
                  </w:rPr>
                  <w:t>Project Aim</w:t>
                </w:r>
                <w:r w:rsidRPr="00E82C26">
                  <w:rPr>
                    <w:rFonts w:ascii="Arial" w:hAnsi="Arial" w:cs="Arial"/>
                    <w:sz w:val="40"/>
                    <w:szCs w:val="12"/>
                  </w:rPr>
                  <w:t xml:space="preserve"> </w:t>
                </w:r>
                <w:r w:rsidRPr="003F7013">
                  <w:rPr>
                    <w:rFonts w:ascii="Arial" w:hAnsi="Arial" w:cs="Arial"/>
                    <w:sz w:val="28"/>
                    <w:szCs w:val="6"/>
                  </w:rPr>
                  <w:t>(1)</w:t>
                </w:r>
              </w:p>
              <w:p w14:paraId="57B75118" w14:textId="77777777" w:rsidR="003F7013" w:rsidRPr="003F7013" w:rsidRDefault="003F7013" w:rsidP="003F7013">
                <w:pPr>
                  <w:pStyle w:val="ListParagraph"/>
                  <w:numPr>
                    <w:ilvl w:val="0"/>
                    <w:numId w:val="4"/>
                  </w:numPr>
                  <w:spacing w:after="200" w:line="276" w:lineRule="auto"/>
                  <w:rPr>
                    <w:rFonts w:ascii="Arial" w:hAnsi="Arial" w:cs="Arial"/>
                    <w:szCs w:val="4"/>
                  </w:rPr>
                </w:pPr>
              </w:p>
              <w:p w14:paraId="1241FAA6" w14:textId="77777777" w:rsidR="003F7013" w:rsidRDefault="003F7013" w:rsidP="003F7013">
                <w:pPr>
                  <w:spacing w:after="200" w:line="276" w:lineRule="auto"/>
                  <w:jc w:val="center"/>
                  <w:rPr>
                    <w:rFonts w:ascii="Arial" w:hAnsi="Arial" w:cs="Arial"/>
                    <w:sz w:val="52"/>
                    <w:szCs w:val="18"/>
                  </w:rPr>
                </w:pPr>
              </w:p>
              <w:p w14:paraId="54B21BB6" w14:textId="1E6B37A2" w:rsidR="003F7013" w:rsidRPr="003F7013" w:rsidRDefault="003F7013" w:rsidP="003F7013">
                <w:pPr>
                  <w:spacing w:after="200" w:line="276" w:lineRule="auto"/>
                  <w:jc w:val="center"/>
                  <w:rPr>
                    <w:rFonts w:ascii="Arial" w:hAnsi="Arial" w:cs="Arial"/>
                    <w:sz w:val="52"/>
                    <w:szCs w:val="18"/>
                  </w:rPr>
                </w:pPr>
              </w:p>
            </w:tc>
          </w:tr>
          <w:tr w:rsidR="003F7013" w14:paraId="1F2A5C30" w14:textId="77777777" w:rsidTr="000B2A78">
            <w:tc>
              <w:tcPr>
                <w:tcW w:w="9016" w:type="dxa"/>
                <w:gridSpan w:val="2"/>
              </w:tcPr>
              <w:p w14:paraId="5CF2AD25" w14:textId="237CD02F" w:rsidR="003F7013" w:rsidRPr="00AB6B41" w:rsidRDefault="003F7013" w:rsidP="003F7013">
                <w:pPr>
                  <w:spacing w:after="200" w:line="276" w:lineRule="auto"/>
                  <w:jc w:val="center"/>
                  <w:rPr>
                    <w:rFonts w:ascii="Arial" w:hAnsi="Arial" w:cs="Arial"/>
                    <w:sz w:val="72"/>
                    <w:szCs w:val="22"/>
                  </w:rPr>
                </w:pPr>
                <w:r w:rsidRPr="00E82C26">
                  <w:rPr>
                    <w:rFonts w:ascii="Arial" w:hAnsi="Arial" w:cs="Arial"/>
                    <w:b/>
                    <w:bCs/>
                    <w:sz w:val="40"/>
                    <w:szCs w:val="12"/>
                    <w:u w:val="single"/>
                  </w:rPr>
                  <w:t>Objectives</w:t>
                </w:r>
                <w:r>
                  <w:rPr>
                    <w:rFonts w:ascii="Arial" w:hAnsi="Arial" w:cs="Arial"/>
                    <w:sz w:val="72"/>
                    <w:szCs w:val="22"/>
                  </w:rPr>
                  <w:t xml:space="preserve"> </w:t>
                </w:r>
                <w:r w:rsidRPr="003F7013">
                  <w:rPr>
                    <w:rFonts w:ascii="Arial" w:hAnsi="Arial" w:cs="Arial"/>
                    <w:sz w:val="28"/>
                    <w:szCs w:val="6"/>
                  </w:rPr>
                  <w:t>(3/4)</w:t>
                </w:r>
              </w:p>
              <w:p w14:paraId="4827EA67" w14:textId="77777777" w:rsidR="003F7013" w:rsidRPr="003F7013" w:rsidRDefault="003F7013" w:rsidP="003F7013">
                <w:pPr>
                  <w:pStyle w:val="ListParagraph"/>
                  <w:numPr>
                    <w:ilvl w:val="0"/>
                    <w:numId w:val="5"/>
                  </w:numPr>
                  <w:spacing w:after="200" w:line="276" w:lineRule="auto"/>
                  <w:rPr>
                    <w:rFonts w:ascii="Arial" w:hAnsi="Arial" w:cs="Arial"/>
                    <w:sz w:val="32"/>
                    <w:szCs w:val="8"/>
                  </w:rPr>
                </w:pPr>
              </w:p>
              <w:p w14:paraId="384A72A9" w14:textId="19F0228A" w:rsidR="003F7013" w:rsidRDefault="003F7013" w:rsidP="003F7013">
                <w:pPr>
                  <w:spacing w:after="200" w:line="276" w:lineRule="auto"/>
                  <w:jc w:val="center"/>
                  <w:rPr>
                    <w:rFonts w:ascii="Arial" w:hAnsi="Arial" w:cs="Arial"/>
                    <w:sz w:val="72"/>
                    <w:szCs w:val="22"/>
                  </w:rPr>
                </w:pPr>
              </w:p>
              <w:p w14:paraId="2C69BF0F" w14:textId="77777777" w:rsidR="00E82C26" w:rsidRDefault="00E82C26" w:rsidP="003F7013">
                <w:pPr>
                  <w:spacing w:after="200" w:line="276" w:lineRule="auto"/>
                  <w:jc w:val="center"/>
                  <w:rPr>
                    <w:rFonts w:ascii="Arial" w:hAnsi="Arial" w:cs="Arial"/>
                    <w:sz w:val="72"/>
                    <w:szCs w:val="22"/>
                  </w:rPr>
                </w:pPr>
              </w:p>
              <w:p w14:paraId="564E8C5A" w14:textId="77777777" w:rsidR="003F7013" w:rsidRDefault="003F7013" w:rsidP="003F7013">
                <w:pPr>
                  <w:spacing w:after="200" w:line="276" w:lineRule="auto"/>
                  <w:jc w:val="center"/>
                  <w:rPr>
                    <w:rFonts w:ascii="Arial" w:hAnsi="Arial" w:cs="Arial"/>
                    <w:sz w:val="72"/>
                    <w:szCs w:val="22"/>
                  </w:rPr>
                </w:pPr>
              </w:p>
              <w:p w14:paraId="447387B7" w14:textId="54DD687E" w:rsidR="003F7013" w:rsidRPr="003F7013" w:rsidRDefault="003F7013" w:rsidP="003F7013">
                <w:pPr>
                  <w:spacing w:after="200" w:line="276" w:lineRule="auto"/>
                  <w:jc w:val="center"/>
                  <w:rPr>
                    <w:rFonts w:ascii="Arial" w:hAnsi="Arial" w:cs="Arial"/>
                    <w:sz w:val="32"/>
                    <w:szCs w:val="8"/>
                  </w:rPr>
                </w:pPr>
              </w:p>
            </w:tc>
          </w:tr>
        </w:tbl>
        <w:p w14:paraId="515CFF73" w14:textId="77777777" w:rsidR="003F7013" w:rsidRDefault="003F7013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19ACCBD5" w14:textId="15146068" w:rsidR="003F7013" w:rsidRDefault="003F7013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1D1AE4C4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12FD886B" w14:textId="77777777" w:rsidR="003F7013" w:rsidRDefault="00B353A7" w:rsidP="0023752D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14:paraId="67BC6718" w14:textId="4CFE8B41" w:rsidR="0023752D" w:rsidRPr="003F7013" w:rsidRDefault="00770DC3" w:rsidP="0023752D">
      <w:pPr>
        <w:spacing w:after="200" w:line="276" w:lineRule="auto"/>
        <w:rPr>
          <w:rFonts w:ascii="Arial" w:hAnsi="Arial" w:cs="Arial"/>
          <w:sz w:val="22"/>
          <w:szCs w:val="22"/>
        </w:rPr>
      </w:pPr>
      <w:r w:rsidRPr="003F7013">
        <w:rPr>
          <w:rFonts w:ascii="Arial" w:hAnsi="Arial" w:cs="Arial"/>
          <w:b/>
          <w:bCs/>
          <w:sz w:val="22"/>
          <w:szCs w:val="22"/>
          <w:u w:val="single"/>
        </w:rPr>
        <w:t xml:space="preserve">Contents Page </w:t>
      </w:r>
    </w:p>
    <w:p w14:paraId="1749483C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164E988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475FE80A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4555952F" w14:textId="77777777" w:rsidR="00770DC3" w:rsidRDefault="00770DC3" w:rsidP="0023752D">
      <w:pPr>
        <w:jc w:val="both"/>
        <w:rPr>
          <w:rFonts w:ascii="Arial" w:hAnsi="Arial" w:cs="Arial"/>
          <w:sz w:val="22"/>
          <w:szCs w:val="22"/>
        </w:rPr>
      </w:pPr>
    </w:p>
    <w:p w14:paraId="7F4905D6" w14:textId="77777777" w:rsidR="00770DC3" w:rsidRDefault="00770DC3" w:rsidP="0023752D">
      <w:pPr>
        <w:jc w:val="both"/>
        <w:rPr>
          <w:rFonts w:ascii="Arial" w:hAnsi="Arial" w:cs="Arial"/>
          <w:sz w:val="22"/>
          <w:szCs w:val="22"/>
        </w:rPr>
      </w:pPr>
    </w:p>
    <w:p w14:paraId="2F71D3CF" w14:textId="77777777" w:rsidR="00770DC3" w:rsidRDefault="00770DC3" w:rsidP="0023752D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3CD789C9" w14:textId="0EA72FB2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E4053EE" w14:textId="3EDD6BDF" w:rsidR="003F7013" w:rsidRDefault="003F701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F802A4B" w14:textId="02E368C0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4E0D377" w14:textId="03C2EEBE" w:rsidR="0023752D" w:rsidRPr="003F7013" w:rsidRDefault="003F7013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3F7013">
        <w:rPr>
          <w:rFonts w:ascii="Arial" w:hAnsi="Arial" w:cs="Arial"/>
          <w:b/>
          <w:sz w:val="22"/>
          <w:szCs w:val="22"/>
          <w:u w:val="single"/>
        </w:rPr>
        <w:t>Element 1</w:t>
      </w:r>
      <w:r>
        <w:rPr>
          <w:rFonts w:ascii="Arial" w:hAnsi="Arial" w:cs="Arial"/>
          <w:b/>
          <w:sz w:val="22"/>
          <w:szCs w:val="22"/>
          <w:u w:val="single"/>
        </w:rPr>
        <w:t xml:space="preserve"> - Individual Presentation (5 minutes – Online) </w:t>
      </w:r>
    </w:p>
    <w:p w14:paraId="44319B53" w14:textId="62311C1E" w:rsidR="003F7013" w:rsidRDefault="003F701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11109B38" w14:textId="451F7189" w:rsidR="003F7013" w:rsidRDefault="003F701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8710770" w14:textId="12811FD6" w:rsidR="003F7013" w:rsidRDefault="003F7013" w:rsidP="003F7013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3F7013">
        <w:rPr>
          <w:rFonts w:ascii="Arial" w:hAnsi="Arial" w:cs="Arial"/>
          <w:b/>
          <w:sz w:val="22"/>
          <w:szCs w:val="22"/>
          <w:u w:val="single"/>
        </w:rPr>
        <w:t xml:space="preserve">Element </w:t>
      </w:r>
      <w:r w:rsidRPr="003F7013">
        <w:rPr>
          <w:rFonts w:ascii="Arial" w:hAnsi="Arial" w:cs="Arial"/>
          <w:b/>
          <w:sz w:val="22"/>
          <w:szCs w:val="22"/>
          <w:u w:val="single"/>
        </w:rPr>
        <w:t>1</w:t>
      </w:r>
      <w:r>
        <w:rPr>
          <w:rFonts w:ascii="Arial" w:hAnsi="Arial" w:cs="Arial"/>
          <w:b/>
          <w:sz w:val="22"/>
          <w:szCs w:val="22"/>
          <w:u w:val="single"/>
        </w:rPr>
        <w:t xml:space="preserve"> –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</w:rPr>
        <w:t>Ethics Form (All Pages)</w:t>
      </w:r>
    </w:p>
    <w:p w14:paraId="1B0D756D" w14:textId="77777777" w:rsidR="003F7013" w:rsidRDefault="003F7013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3BDB2CF6" w14:textId="77777777" w:rsidR="003F7013" w:rsidRDefault="003F7013" w:rsidP="003F7013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14:paraId="6258BF31" w14:textId="525462BC" w:rsidR="003F7013" w:rsidRPr="003F7013" w:rsidRDefault="003F7013" w:rsidP="003F7013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3F7013">
        <w:rPr>
          <w:rFonts w:ascii="Arial" w:hAnsi="Arial" w:cs="Arial"/>
          <w:b/>
          <w:sz w:val="22"/>
          <w:szCs w:val="22"/>
          <w:u w:val="single"/>
        </w:rPr>
        <w:t xml:space="preserve">Element </w:t>
      </w:r>
      <w:r>
        <w:rPr>
          <w:rFonts w:ascii="Arial" w:hAnsi="Arial" w:cs="Arial"/>
          <w:b/>
          <w:sz w:val="22"/>
          <w:szCs w:val="22"/>
          <w:u w:val="single"/>
        </w:rPr>
        <w:t>2 -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</w:rPr>
        <w:t xml:space="preserve">Literature Review </w:t>
      </w:r>
      <w:r w:rsidR="00E82C26">
        <w:rPr>
          <w:rFonts w:ascii="Arial" w:hAnsi="Arial" w:cs="Arial"/>
          <w:b/>
          <w:sz w:val="22"/>
          <w:szCs w:val="22"/>
          <w:u w:val="single"/>
        </w:rPr>
        <w:t>(3000 words)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468781F" w14:textId="6E5E89D9" w:rsidR="003F7013" w:rsidRPr="003F7013" w:rsidRDefault="003F7013" w:rsidP="003F7013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62536577" w14:textId="77777777" w:rsidR="003F7013" w:rsidRDefault="003F701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01D356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B967A99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16EA12AE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2CDB618C" w14:textId="3E2089DB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4A1CCD0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E3B0827" w14:textId="0A5CB2B9" w:rsidR="00E82C26" w:rsidRDefault="00E82C26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1411051" w14:textId="581BB43D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CA3A235" w14:textId="063DB923" w:rsidR="00E82C26" w:rsidRPr="003F7013" w:rsidRDefault="00E82C26" w:rsidP="00E82C26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3F7013">
        <w:rPr>
          <w:rFonts w:ascii="Arial" w:hAnsi="Arial" w:cs="Arial"/>
          <w:b/>
          <w:sz w:val="22"/>
          <w:szCs w:val="22"/>
          <w:u w:val="single"/>
        </w:rPr>
        <w:t xml:space="preserve">Element </w:t>
      </w:r>
      <w:r>
        <w:rPr>
          <w:rFonts w:ascii="Arial" w:hAnsi="Arial" w:cs="Arial"/>
          <w:b/>
          <w:sz w:val="22"/>
          <w:szCs w:val="22"/>
          <w:u w:val="single"/>
        </w:rPr>
        <w:t>3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</w:rPr>
        <w:t>–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</w:rPr>
        <w:t>5000 Word Document or 30 minute Video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9DE6692" w14:textId="2411C3C9" w:rsidR="00E82C26" w:rsidRDefault="00E82C26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890BA34" w14:textId="77777777" w:rsidR="00E82C26" w:rsidRDefault="00E82C26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9B489AB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E126C98" w14:textId="77777777" w:rsidR="0023752D" w:rsidRDefault="00770DC3" w:rsidP="00770DC3">
      <w:pPr>
        <w:tabs>
          <w:tab w:val="left" w:pos="5235"/>
        </w:tabs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41D04998" w14:textId="5D9EB2EF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60224AE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B4609F7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4DF197E" w14:textId="0A1D1D0D" w:rsidR="00E82C26" w:rsidRPr="003F7013" w:rsidRDefault="00E82C26" w:rsidP="00E82C26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Reflection / Conclusion / Recommendations (key learning points)</w:t>
      </w: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19AFF30D" w14:textId="77777777" w:rsidR="00E82C26" w:rsidRDefault="00E82C26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F3AB9C9" w14:textId="77777777" w:rsidR="00E82C26" w:rsidRDefault="00E82C26" w:rsidP="00BB2EFC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28FCBACC" w14:textId="7BB0E3BD" w:rsidR="00E82C26" w:rsidRPr="003F7013" w:rsidRDefault="00E82C26" w:rsidP="00E82C26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Reference List (use relevant numbers of pages)</w:t>
      </w:r>
    </w:p>
    <w:p w14:paraId="062184D6" w14:textId="77777777" w:rsidR="00E82C26" w:rsidRDefault="00E82C26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9CD5538" w14:textId="77777777" w:rsidR="00E82C26" w:rsidRDefault="00E82C26" w:rsidP="00BB2EFC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2A29FF40" w14:textId="0F50910D" w:rsidR="00E82C26" w:rsidRPr="003F7013" w:rsidRDefault="00E82C26" w:rsidP="00E82C26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Bibliography</w:t>
      </w:r>
      <w:r>
        <w:rPr>
          <w:rFonts w:ascii="Arial" w:hAnsi="Arial" w:cs="Arial"/>
          <w:b/>
          <w:sz w:val="22"/>
          <w:szCs w:val="22"/>
          <w:u w:val="single"/>
        </w:rPr>
        <w:t xml:space="preserve"> (use relevant numbers of pages)</w:t>
      </w:r>
    </w:p>
    <w:p w14:paraId="5A54C9A5" w14:textId="77777777" w:rsidR="00E82C26" w:rsidRDefault="00E82C26" w:rsidP="00BB2EFC">
      <w:pPr>
        <w:spacing w:after="200" w:line="276" w:lineRule="auto"/>
        <w:rPr>
          <w:rFonts w:ascii="Arial" w:hAnsi="Arial" w:cs="Arial"/>
          <w:sz w:val="22"/>
          <w:szCs w:val="22"/>
        </w:rPr>
      </w:pPr>
    </w:p>
    <w:p w14:paraId="43CB824C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715273C6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0D94830" w14:textId="719CB70F" w:rsidR="00E82C26" w:rsidRPr="003F7013" w:rsidRDefault="00E82C26" w:rsidP="00E82C26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Appendices</w:t>
      </w:r>
      <w:r>
        <w:rPr>
          <w:rFonts w:ascii="Arial" w:hAnsi="Arial" w:cs="Arial"/>
          <w:b/>
          <w:sz w:val="22"/>
          <w:szCs w:val="22"/>
          <w:u w:val="single"/>
        </w:rPr>
        <w:t xml:space="preserve"> (use relevant numbers of pages)</w:t>
      </w:r>
    </w:p>
    <w:p w14:paraId="6C146078" w14:textId="77777777"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197E01F2" w14:textId="5AF2630F" w:rsidR="006E04C9" w:rsidRPr="003F7013" w:rsidRDefault="006E04C9" w:rsidP="003F701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21D6853" w14:textId="77777777" w:rsidR="006E04C9" w:rsidRDefault="00770DC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0C52F19" wp14:editId="17ACA328">
            <wp:simplePos x="0" y="0"/>
            <wp:positionH relativeFrom="page">
              <wp:align>right</wp:align>
            </wp:positionH>
            <wp:positionV relativeFrom="paragraph">
              <wp:posOffset>180975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37EF9A" w14:textId="77777777" w:rsidR="00AB6B41" w:rsidRDefault="00770DC3" w:rsidP="00770DC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770DC3">
        <w:rPr>
          <w:rFonts w:ascii="Arial" w:hAnsi="Arial" w:cs="Arial"/>
          <w:b/>
          <w:noProof/>
          <w:sz w:val="22"/>
          <w:szCs w:val="22"/>
        </w:rPr>
        <mc:AlternateContent>
          <mc:Choice Requires="wpg">
            <w:drawing>
              <wp:anchor distT="0" distB="0" distL="228600" distR="228600" simplePos="0" relativeHeight="251666944" behindDoc="1" locked="0" layoutInCell="1" allowOverlap="1" wp14:anchorId="54FBFD89" wp14:editId="623A5FF6">
                <wp:simplePos x="0" y="0"/>
                <wp:positionH relativeFrom="margin">
                  <wp:posOffset>1457325</wp:posOffset>
                </wp:positionH>
                <wp:positionV relativeFrom="margin">
                  <wp:posOffset>4305300</wp:posOffset>
                </wp:positionV>
                <wp:extent cx="2876550" cy="3429000"/>
                <wp:effectExtent l="0" t="0" r="0" b="0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0" cy="3429000"/>
                          <a:chOff x="0" y="-76416"/>
                          <a:chExt cx="1828800" cy="8227455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0" y="-76416"/>
                            <a:ext cx="1828800" cy="22860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0" y="2917463"/>
                            <a:ext cx="1828800" cy="5233576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9B66CF" w14:textId="77777777" w:rsidR="00884824" w:rsidRDefault="00884824" w:rsidP="00770DC3">
                              <w:pPr>
                                <w:jc w:val="center"/>
                                <w:rPr>
                                  <w:color w:val="FFFFFF" w:themeColor="background1"/>
                                  <w:sz w:val="32"/>
                                </w:rPr>
                              </w:pPr>
                            </w:p>
                            <w:p w14:paraId="60C3E8FE" w14:textId="2427B0EA" w:rsidR="00770DC3" w:rsidRDefault="00770DC3" w:rsidP="00770DC3">
                              <w:pPr>
                                <w:jc w:val="center"/>
                                <w:rPr>
                                  <w:color w:val="FFFFFF" w:themeColor="background1"/>
                                  <w:sz w:val="32"/>
                                </w:rPr>
                              </w:pPr>
                              <w:r w:rsidRPr="00770DC3">
                                <w:rPr>
                                  <w:color w:val="FFFFFF" w:themeColor="background1"/>
                                  <w:sz w:val="32"/>
                                </w:rPr>
                                <w:t>Sports Management</w:t>
                              </w:r>
                              <w:r w:rsidR="00884824">
                                <w:rPr>
                                  <w:color w:val="FFFFFF" w:themeColor="background1"/>
                                  <w:sz w:val="32"/>
                                </w:rPr>
                                <w:t xml:space="preserve"> Portfolio</w:t>
                              </w:r>
                            </w:p>
                            <w:p w14:paraId="56CE314A" w14:textId="77777777" w:rsidR="00884824" w:rsidRDefault="00884824" w:rsidP="00770DC3">
                              <w:pPr>
                                <w:jc w:val="center"/>
                                <w:rPr>
                                  <w:color w:val="FFFFFF" w:themeColor="background1"/>
                                  <w:sz w:val="32"/>
                                </w:rPr>
                              </w:pPr>
                            </w:p>
                            <w:p w14:paraId="3F45B5A1" w14:textId="364682A6" w:rsidR="00884824" w:rsidRDefault="003F7013" w:rsidP="00770DC3">
                              <w:pPr>
                                <w:jc w:val="center"/>
                                <w:rPr>
                                  <w:color w:val="FFFFFF" w:themeColor="background1"/>
                                  <w:sz w:val="3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2"/>
                                </w:rPr>
                                <w:t>Independent</w:t>
                              </w:r>
                              <w:r w:rsidR="00884824">
                                <w:rPr>
                                  <w:color w:val="FFFFFF" w:themeColor="background1"/>
                                  <w:sz w:val="32"/>
                                </w:rPr>
                                <w:t xml:space="preserve"> Project </w:t>
                              </w:r>
                            </w:p>
                            <w:p w14:paraId="24FA6BF0" w14:textId="77777777" w:rsidR="00884824" w:rsidRDefault="00884824" w:rsidP="00770DC3">
                              <w:pPr>
                                <w:jc w:val="center"/>
                                <w:rPr>
                                  <w:color w:val="FFFFFF" w:themeColor="background1"/>
                                  <w:sz w:val="32"/>
                                </w:rPr>
                              </w:pPr>
                            </w:p>
                            <w:p w14:paraId="360BA264" w14:textId="77777777" w:rsidR="00884824" w:rsidRPr="00770DC3" w:rsidRDefault="00884824" w:rsidP="00770DC3">
                              <w:pPr>
                                <w:jc w:val="center"/>
                                <w:rPr>
                                  <w:color w:val="FFFFFF" w:themeColor="background1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0" y="231820"/>
                            <a:ext cx="1828800" cy="26627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820A544" w14:textId="77777777" w:rsidR="00770DC3" w:rsidRPr="00770DC3" w:rsidRDefault="00770DC3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F81BD" w:themeColor="accent1"/>
                                  <w:sz w:val="36"/>
                                  <w:szCs w:val="28"/>
                                </w:rPr>
                              </w:pPr>
                              <w:r w:rsidRPr="00770DC3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F81BD" w:themeColor="accent1"/>
                                  <w:sz w:val="36"/>
                                  <w:szCs w:val="28"/>
                                </w:rPr>
                                <w:t>UWTSDSport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FBFD89" id="Group 201" o:spid="_x0000_s1027" style="position:absolute;margin-left:114.75pt;margin-top:339pt;width:226.5pt;height:270pt;z-index:-251649536;mso-wrap-distance-left:18pt;mso-wrap-distance-right:18pt;mso-position-horizontal-relative:margin;mso-position-vertical-relative:margin;mso-width-relative:margin;mso-height-relative:margin" coordorigin=",-764" coordsize="18288,82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">
                <v:rect id="Rectangle 202" o:spid="_x0000_s1028" style="position:absolute;top:-764;width:18288;height:22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" fillcolor="#4f81bd [3204]" stroked="f" strokeweight="2pt"/>
                <v:rect id="Rectangle 203" o:spid="_x0000_s1029" style="position:absolute;top:29174;width:18288;height:52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" fillcolor="#4f81bd [3204]" stroked="f" strokeweight="2pt">
                  <v:textbox inset=",14.4pt,8.64pt,18pt">
                    <w:txbxContent>
                      <w:p w14:paraId="2C9B66CF" w14:textId="77777777" w:rsidR="00884824" w:rsidRDefault="00884824" w:rsidP="00770DC3">
                        <w:pPr>
                          <w:jc w:val="center"/>
                          <w:rPr>
                            <w:color w:val="FFFFFF" w:themeColor="background1"/>
                            <w:sz w:val="32"/>
                          </w:rPr>
                        </w:pPr>
                      </w:p>
                      <w:p w14:paraId="60C3E8FE" w14:textId="2427B0EA" w:rsidR="00770DC3" w:rsidRDefault="00770DC3" w:rsidP="00770DC3">
                        <w:pPr>
                          <w:jc w:val="center"/>
                          <w:rPr>
                            <w:color w:val="FFFFFF" w:themeColor="background1"/>
                            <w:sz w:val="32"/>
                          </w:rPr>
                        </w:pPr>
                        <w:r w:rsidRPr="00770DC3">
                          <w:rPr>
                            <w:color w:val="FFFFFF" w:themeColor="background1"/>
                            <w:sz w:val="32"/>
                          </w:rPr>
                          <w:t>Sports Management</w:t>
                        </w:r>
                        <w:r w:rsidR="00884824">
                          <w:rPr>
                            <w:color w:val="FFFFFF" w:themeColor="background1"/>
                            <w:sz w:val="32"/>
                          </w:rPr>
                          <w:t xml:space="preserve"> Portfolio</w:t>
                        </w:r>
                      </w:p>
                      <w:p w14:paraId="56CE314A" w14:textId="77777777" w:rsidR="00884824" w:rsidRDefault="00884824" w:rsidP="00770DC3">
                        <w:pPr>
                          <w:jc w:val="center"/>
                          <w:rPr>
                            <w:color w:val="FFFFFF" w:themeColor="background1"/>
                            <w:sz w:val="32"/>
                          </w:rPr>
                        </w:pPr>
                      </w:p>
                      <w:p w14:paraId="3F45B5A1" w14:textId="364682A6" w:rsidR="00884824" w:rsidRDefault="003F7013" w:rsidP="00770DC3">
                        <w:pPr>
                          <w:jc w:val="center"/>
                          <w:rPr>
                            <w:color w:val="FFFFFF" w:themeColor="background1"/>
                            <w:sz w:val="32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</w:rPr>
                          <w:t>Independent</w:t>
                        </w:r>
                        <w:r w:rsidR="00884824">
                          <w:rPr>
                            <w:color w:val="FFFFFF" w:themeColor="background1"/>
                            <w:sz w:val="32"/>
                          </w:rPr>
                          <w:t xml:space="preserve"> Project </w:t>
                        </w:r>
                      </w:p>
                      <w:p w14:paraId="24FA6BF0" w14:textId="77777777" w:rsidR="00884824" w:rsidRDefault="00884824" w:rsidP="00770DC3">
                        <w:pPr>
                          <w:jc w:val="center"/>
                          <w:rPr>
                            <w:color w:val="FFFFFF" w:themeColor="background1"/>
                            <w:sz w:val="32"/>
                          </w:rPr>
                        </w:pPr>
                      </w:p>
                      <w:p w14:paraId="360BA264" w14:textId="77777777" w:rsidR="00884824" w:rsidRPr="00770DC3" w:rsidRDefault="00884824" w:rsidP="00770DC3">
                        <w:pPr>
                          <w:jc w:val="center"/>
                          <w:rPr>
                            <w:color w:val="FFFFFF" w:themeColor="background1"/>
                            <w:sz w:val="32"/>
                          </w:rPr>
                        </w:pPr>
                      </w:p>
                    </w:txbxContent>
                  </v:textbox>
                </v:rect>
                <v:shape id="Text Box 204" o:spid="_x0000_s1030" type="#_x0000_t202" style="position:absolute;top:2318;width:18288;height:266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14:paraId="7820A544" w14:textId="77777777" w:rsidR="00770DC3" w:rsidRPr="00770DC3" w:rsidRDefault="00770DC3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F81BD" w:themeColor="accent1"/>
                            <w:sz w:val="36"/>
                            <w:szCs w:val="28"/>
                          </w:rPr>
                        </w:pPr>
                        <w:r w:rsidRPr="00770DC3">
                          <w:rPr>
                            <w:rFonts w:asciiTheme="majorHAnsi" w:eastAsiaTheme="majorEastAsia" w:hAnsiTheme="majorHAnsi" w:cstheme="majorBidi"/>
                            <w:caps/>
                            <w:color w:val="4F81BD" w:themeColor="accent1"/>
                            <w:sz w:val="36"/>
                            <w:szCs w:val="28"/>
                          </w:rPr>
                          <w:t>UWTSDSport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sectPr w:rsidR="00AB6B41" w:rsidSect="00884824">
      <w:head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477416" w14:textId="77777777" w:rsidR="00B353A7" w:rsidRDefault="00B353A7" w:rsidP="00290BD5">
      <w:r>
        <w:separator/>
      </w:r>
    </w:p>
  </w:endnote>
  <w:endnote w:type="continuationSeparator" w:id="0">
    <w:p w14:paraId="649692EB" w14:textId="77777777" w:rsidR="00B353A7" w:rsidRDefault="00B353A7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088500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B96F94" w14:textId="77777777" w:rsidR="00884824" w:rsidRDefault="008848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0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FA64A6" w14:textId="77777777" w:rsidR="00884824" w:rsidRDefault="008848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F67EE7" w14:textId="77777777" w:rsidR="00B353A7" w:rsidRDefault="00B353A7" w:rsidP="00290BD5">
      <w:r>
        <w:separator/>
      </w:r>
    </w:p>
  </w:footnote>
  <w:footnote w:type="continuationSeparator" w:id="0">
    <w:p w14:paraId="15B75E27" w14:textId="77777777" w:rsidR="00B353A7" w:rsidRDefault="00B353A7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7C98E" w14:textId="77777777"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6217A061" wp14:editId="3F708A32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25923" w14:textId="77777777"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5B727BA6" wp14:editId="51FE8730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94EB6" w14:textId="77777777"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2C952E41" wp14:editId="721C4A14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CCD36C6"/>
    <w:multiLevelType w:val="hybridMultilevel"/>
    <w:tmpl w:val="130AD7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35B85"/>
    <w:multiLevelType w:val="hybridMultilevel"/>
    <w:tmpl w:val="837A4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62C0E"/>
    <w:multiLevelType w:val="hybridMultilevel"/>
    <w:tmpl w:val="995CDC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F24DE8"/>
    <w:multiLevelType w:val="hybridMultilevel"/>
    <w:tmpl w:val="F740E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384"/>
    <w:rsid w:val="00091F76"/>
    <w:rsid w:val="000F0FB8"/>
    <w:rsid w:val="001D1817"/>
    <w:rsid w:val="0023752D"/>
    <w:rsid w:val="00290BD5"/>
    <w:rsid w:val="0029415A"/>
    <w:rsid w:val="002D27ED"/>
    <w:rsid w:val="00344C0D"/>
    <w:rsid w:val="003A39E1"/>
    <w:rsid w:val="003F7013"/>
    <w:rsid w:val="004320D4"/>
    <w:rsid w:val="004A7962"/>
    <w:rsid w:val="004C2AAF"/>
    <w:rsid w:val="00503491"/>
    <w:rsid w:val="00567033"/>
    <w:rsid w:val="00590E4C"/>
    <w:rsid w:val="005A5D17"/>
    <w:rsid w:val="006149E7"/>
    <w:rsid w:val="00682E7D"/>
    <w:rsid w:val="006E04C9"/>
    <w:rsid w:val="00770DC3"/>
    <w:rsid w:val="00884824"/>
    <w:rsid w:val="008B521D"/>
    <w:rsid w:val="008C1F2B"/>
    <w:rsid w:val="00912101"/>
    <w:rsid w:val="00A02384"/>
    <w:rsid w:val="00A63E4B"/>
    <w:rsid w:val="00AB6B41"/>
    <w:rsid w:val="00AD6907"/>
    <w:rsid w:val="00B353A7"/>
    <w:rsid w:val="00B52A01"/>
    <w:rsid w:val="00B54EF1"/>
    <w:rsid w:val="00BB2EFC"/>
    <w:rsid w:val="00BB520D"/>
    <w:rsid w:val="00C028CC"/>
    <w:rsid w:val="00C34B15"/>
    <w:rsid w:val="00C96CE7"/>
    <w:rsid w:val="00D53027"/>
    <w:rsid w:val="00E8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7206E9"/>
  <w15:docId w15:val="{43A50973-D806-4EA2-A3D1-CE0912F0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3F7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us-at\Downloads\Sports%20Industry%20Research%20Project%20Proposal%20Templat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14DB9C-F17F-413E-91F1-E72D3FF270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A23C5FD-B043-40A9-808F-0323992E6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 Industry Research Project Proposal Template (1)</Template>
  <TotalTime>7</TotalTime>
  <Pages>12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creator>Administrator</dc:creator>
  <cp:lastModifiedBy>Andrew Thomas</cp:lastModifiedBy>
  <cp:revision>2</cp:revision>
  <cp:lastPrinted>2015-02-09T16:35:00Z</cp:lastPrinted>
  <dcterms:created xsi:type="dcterms:W3CDTF">2020-10-03T19:27:00Z</dcterms:created>
  <dcterms:modified xsi:type="dcterms:W3CDTF">2020-10-03T19:27:00Z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