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2DD3C" w14:textId="30BF54B6"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2620F7C8" w14:textId="0CF98B88" w:rsidR="002503F2" w:rsidRDefault="002503F2" w:rsidP="002503F2">
      <w:pPr>
        <w:spacing w:after="120"/>
        <w:jc w:val="center"/>
        <w:rPr>
          <w:rFonts w:ascii="Arial" w:hAnsi="Arial" w:cs="Arial"/>
          <w:b/>
        </w:rPr>
      </w:pPr>
    </w:p>
    <w:p w14:paraId="61C9CD52" w14:textId="37219293" w:rsidR="002503F2" w:rsidRDefault="002503F2" w:rsidP="002503F2">
      <w:pPr>
        <w:spacing w:after="120"/>
        <w:jc w:val="center"/>
        <w:rPr>
          <w:rFonts w:ascii="Arial" w:hAnsi="Arial" w:cs="Arial"/>
          <w:b/>
        </w:rPr>
      </w:pPr>
      <w:r>
        <w:rPr>
          <w:noProof/>
          <w:lang w:val="en-GB" w:eastAsia="en-GB"/>
        </w:rPr>
        <w:drawing>
          <wp:anchor distT="0" distB="0" distL="114300" distR="114300" simplePos="0" relativeHeight="251658240" behindDoc="0" locked="0" layoutInCell="1" allowOverlap="1" wp14:anchorId="45288EB9" wp14:editId="3C8E66BC">
            <wp:simplePos x="0" y="0"/>
            <wp:positionH relativeFrom="column">
              <wp:posOffset>-323850</wp:posOffset>
            </wp:positionH>
            <wp:positionV relativeFrom="paragraph">
              <wp:posOffset>243205</wp:posOffset>
            </wp:positionV>
            <wp:extent cx="6306663" cy="2524125"/>
            <wp:effectExtent l="0" t="0" r="0" b="0"/>
            <wp:wrapSquare wrapText="bothSides"/>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6663" cy="2524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51FD83" w14:textId="77777777" w:rsidR="002503F2" w:rsidRDefault="002503F2" w:rsidP="002503F2">
      <w:pPr>
        <w:spacing w:after="120"/>
        <w:jc w:val="center"/>
        <w:rPr>
          <w:rFonts w:ascii="Arial" w:hAnsi="Arial" w:cs="Arial"/>
          <w:b/>
        </w:rPr>
      </w:pPr>
    </w:p>
    <w:p w14:paraId="22ECA3C3" w14:textId="77777777" w:rsidR="002503F2" w:rsidRDefault="002503F2" w:rsidP="002503F2">
      <w:pPr>
        <w:spacing w:after="120"/>
        <w:jc w:val="center"/>
        <w:rPr>
          <w:rFonts w:ascii="Arial" w:hAnsi="Arial" w:cs="Arial"/>
          <w:b/>
        </w:rPr>
      </w:pPr>
    </w:p>
    <w:p w14:paraId="707E8096" w14:textId="77777777" w:rsidR="002503F2" w:rsidRDefault="002503F2" w:rsidP="002503F2">
      <w:pPr>
        <w:spacing w:after="120"/>
        <w:jc w:val="center"/>
        <w:rPr>
          <w:rFonts w:ascii="Arial" w:hAnsi="Arial" w:cs="Arial"/>
          <w:b/>
        </w:rPr>
      </w:pPr>
    </w:p>
    <w:p w14:paraId="76711FE8" w14:textId="77777777" w:rsidR="002503F2" w:rsidRDefault="002503F2" w:rsidP="002503F2">
      <w:pPr>
        <w:spacing w:after="120"/>
        <w:rPr>
          <w:rFonts w:ascii="Arial" w:hAnsi="Arial" w:cs="Arial"/>
          <w:b/>
        </w:rPr>
      </w:pPr>
    </w:p>
    <w:p w14:paraId="352F1E6A" w14:textId="77777777" w:rsidR="002503F2" w:rsidRDefault="002503F2" w:rsidP="002503F2">
      <w:pPr>
        <w:spacing w:after="120"/>
        <w:jc w:val="center"/>
        <w:rPr>
          <w:rFonts w:ascii="Arial" w:hAnsi="Arial" w:cs="Arial"/>
          <w:b/>
        </w:rPr>
      </w:pPr>
    </w:p>
    <w:p w14:paraId="24499102" w14:textId="77777777" w:rsidR="002503F2" w:rsidRDefault="002503F2" w:rsidP="002503F2">
      <w:pPr>
        <w:spacing w:after="120"/>
        <w:jc w:val="center"/>
        <w:rPr>
          <w:rFonts w:ascii="Arial" w:hAnsi="Arial" w:cs="Arial"/>
          <w:b/>
        </w:rPr>
      </w:pPr>
    </w:p>
    <w:p w14:paraId="0ABE2223" w14:textId="6BAE99A7" w:rsidR="00C6554A" w:rsidRPr="002503F2" w:rsidRDefault="002503F2" w:rsidP="002503F2">
      <w:pPr>
        <w:spacing w:after="120"/>
        <w:jc w:val="center"/>
        <w:rPr>
          <w:rFonts w:ascii="Arial" w:hAnsi="Arial" w:cs="Arial"/>
          <w:b/>
          <w:sz w:val="36"/>
          <w:szCs w:val="36"/>
        </w:rPr>
      </w:pPr>
      <w:r w:rsidRPr="002503F2">
        <w:rPr>
          <w:rFonts w:ascii="Arial" w:hAnsi="Arial" w:cs="Arial"/>
          <w:b/>
          <w:sz w:val="36"/>
          <w:szCs w:val="36"/>
        </w:rPr>
        <w:t>HTML &amp; CSS Web Development</w:t>
      </w:r>
    </w:p>
    <w:p w14:paraId="3B305C4D" w14:textId="0F6F7323" w:rsidR="00C6554A" w:rsidRPr="002503F2" w:rsidRDefault="002503F2" w:rsidP="00C6554A">
      <w:pPr>
        <w:pStyle w:val="Subtitle"/>
        <w:rPr>
          <w:rFonts w:ascii="Arial" w:hAnsi="Arial" w:cs="Arial"/>
          <w:b/>
          <w:sz w:val="36"/>
          <w:szCs w:val="36"/>
        </w:rPr>
      </w:pPr>
      <w:r w:rsidRPr="002503F2">
        <w:rPr>
          <w:rFonts w:ascii="Arial" w:hAnsi="Arial" w:cs="Arial"/>
          <w:b/>
          <w:sz w:val="36"/>
          <w:szCs w:val="36"/>
        </w:rPr>
        <w:t>Internet Technology and Security</w:t>
      </w:r>
    </w:p>
    <w:p w14:paraId="41A0C1E2" w14:textId="699D244D" w:rsidR="002503F2" w:rsidRPr="002503F2" w:rsidRDefault="002503F2" w:rsidP="00C6554A">
      <w:pPr>
        <w:pStyle w:val="Subtitle"/>
        <w:rPr>
          <w:rFonts w:ascii="Arial" w:hAnsi="Arial" w:cs="Arial"/>
          <w:b/>
          <w:sz w:val="36"/>
          <w:szCs w:val="36"/>
        </w:rPr>
      </w:pPr>
      <w:r w:rsidRPr="002503F2">
        <w:rPr>
          <w:rFonts w:ascii="Arial" w:hAnsi="Arial" w:cs="Arial"/>
          <w:b/>
          <w:sz w:val="36"/>
          <w:szCs w:val="36"/>
        </w:rPr>
        <w:t>Lecturer: Kemi Ademoye</w:t>
      </w:r>
    </w:p>
    <w:p w14:paraId="318DD168" w14:textId="28A7440C" w:rsidR="002503F2" w:rsidRPr="002503F2" w:rsidRDefault="002503F2" w:rsidP="002503F2">
      <w:pPr>
        <w:pStyle w:val="Subtitle"/>
        <w:rPr>
          <w:rFonts w:ascii="Arial" w:hAnsi="Arial" w:cs="Arial"/>
          <w:b/>
          <w:sz w:val="36"/>
          <w:szCs w:val="36"/>
        </w:rPr>
      </w:pPr>
      <w:r w:rsidRPr="002503F2">
        <w:rPr>
          <w:rFonts w:ascii="Arial" w:hAnsi="Arial" w:cs="Arial"/>
          <w:b/>
          <w:sz w:val="36"/>
          <w:szCs w:val="36"/>
        </w:rPr>
        <w:t>module code: acca4018</w:t>
      </w:r>
    </w:p>
    <w:p w14:paraId="18652695" w14:textId="77777777" w:rsidR="002503F2" w:rsidRDefault="002503F2" w:rsidP="00C6554A">
      <w:pPr>
        <w:pStyle w:val="ContactInfo"/>
        <w:rPr>
          <w:sz w:val="36"/>
          <w:szCs w:val="36"/>
        </w:rPr>
      </w:pPr>
      <w:r w:rsidRPr="002503F2">
        <w:rPr>
          <w:sz w:val="36"/>
          <w:szCs w:val="36"/>
        </w:rPr>
        <w:t>Ruzy A</w:t>
      </w:r>
      <w:r>
        <w:rPr>
          <w:sz w:val="36"/>
          <w:szCs w:val="36"/>
        </w:rPr>
        <w:t>k</w:t>
      </w:r>
      <w:r w:rsidRPr="002503F2">
        <w:rPr>
          <w:sz w:val="36"/>
          <w:szCs w:val="36"/>
        </w:rPr>
        <w:t>tar</w:t>
      </w:r>
      <w:r w:rsidR="00C6554A" w:rsidRPr="002503F2">
        <w:rPr>
          <w:sz w:val="36"/>
          <w:szCs w:val="36"/>
        </w:rPr>
        <w:t xml:space="preserve"> | </w:t>
      </w:r>
      <w:r w:rsidRPr="002503F2">
        <w:rPr>
          <w:sz w:val="36"/>
          <w:szCs w:val="36"/>
        </w:rPr>
        <w:t>1708215</w:t>
      </w:r>
      <w:r w:rsidR="00C6554A" w:rsidRPr="002503F2">
        <w:rPr>
          <w:sz w:val="36"/>
          <w:szCs w:val="36"/>
        </w:rPr>
        <w:t xml:space="preserve"> | </w:t>
      </w:r>
      <w:r w:rsidRPr="002503F2">
        <w:rPr>
          <w:sz w:val="36"/>
          <w:szCs w:val="36"/>
        </w:rPr>
        <w:t>3/05/2019</w:t>
      </w:r>
    </w:p>
    <w:p w14:paraId="58F8C620" w14:textId="77777777" w:rsidR="002503F2" w:rsidRDefault="002503F2" w:rsidP="00C6554A">
      <w:pPr>
        <w:pStyle w:val="ContactInfo"/>
        <w:rPr>
          <w:sz w:val="36"/>
          <w:szCs w:val="36"/>
        </w:rPr>
      </w:pPr>
    </w:p>
    <w:p w14:paraId="503BFA3E" w14:textId="77777777" w:rsidR="002503F2" w:rsidRDefault="002503F2" w:rsidP="00C6554A">
      <w:pPr>
        <w:pStyle w:val="ContactInfo"/>
        <w:rPr>
          <w:sz w:val="36"/>
          <w:szCs w:val="36"/>
        </w:rPr>
      </w:pPr>
    </w:p>
    <w:p w14:paraId="0BF2B3C0" w14:textId="77777777" w:rsidR="002503F2" w:rsidRDefault="002503F2" w:rsidP="00C6554A">
      <w:pPr>
        <w:pStyle w:val="ContactInfo"/>
        <w:rPr>
          <w:sz w:val="36"/>
          <w:szCs w:val="36"/>
        </w:rPr>
      </w:pPr>
    </w:p>
    <w:p w14:paraId="3BFA97F4" w14:textId="77777777" w:rsidR="002503F2" w:rsidRDefault="002503F2" w:rsidP="00C6554A">
      <w:pPr>
        <w:pStyle w:val="ContactInfo"/>
        <w:rPr>
          <w:sz w:val="36"/>
          <w:szCs w:val="36"/>
        </w:rPr>
      </w:pPr>
    </w:p>
    <w:p w14:paraId="11CB6B39" w14:textId="77777777" w:rsidR="002503F2" w:rsidRDefault="002503F2" w:rsidP="00C6554A">
      <w:pPr>
        <w:pStyle w:val="ContactInfo"/>
        <w:rPr>
          <w:sz w:val="36"/>
          <w:szCs w:val="36"/>
        </w:rPr>
      </w:pPr>
    </w:p>
    <w:p w14:paraId="176D0674" w14:textId="77777777" w:rsidR="002503F2" w:rsidRDefault="002503F2" w:rsidP="00C6554A">
      <w:pPr>
        <w:pStyle w:val="ContactInfo"/>
        <w:rPr>
          <w:sz w:val="36"/>
          <w:szCs w:val="36"/>
        </w:rPr>
      </w:pPr>
    </w:p>
    <w:p w14:paraId="482C5696" w14:textId="77777777" w:rsidR="002503F2" w:rsidRDefault="002503F2" w:rsidP="00C6554A">
      <w:pPr>
        <w:pStyle w:val="ContactInfo"/>
        <w:rPr>
          <w:sz w:val="36"/>
          <w:szCs w:val="36"/>
        </w:rPr>
      </w:pPr>
    </w:p>
    <w:p w14:paraId="481BBCE0" w14:textId="54D5E3CE" w:rsidR="002503F2" w:rsidRPr="001F613A" w:rsidRDefault="002503F2" w:rsidP="00C6554A">
      <w:pPr>
        <w:pStyle w:val="ContactInfo"/>
        <w:rPr>
          <w:rFonts w:ascii="Arial" w:hAnsi="Arial" w:cs="Arial"/>
          <w:b/>
          <w:sz w:val="36"/>
          <w:szCs w:val="36"/>
          <w:u w:val="single"/>
        </w:rPr>
      </w:pPr>
      <w:r w:rsidRPr="001F613A">
        <w:rPr>
          <w:rFonts w:ascii="Arial" w:hAnsi="Arial" w:cs="Arial"/>
          <w:b/>
          <w:sz w:val="36"/>
          <w:szCs w:val="36"/>
          <w:u w:val="single"/>
        </w:rPr>
        <w:t xml:space="preserve">Contents page </w:t>
      </w:r>
    </w:p>
    <w:p w14:paraId="3A668AA7" w14:textId="77777777" w:rsidR="002503F2" w:rsidRDefault="002503F2" w:rsidP="00C6554A">
      <w:pPr>
        <w:pStyle w:val="ContactInfo"/>
        <w:rPr>
          <w:sz w:val="36"/>
          <w:szCs w:val="36"/>
        </w:rPr>
      </w:pPr>
    </w:p>
    <w:p w14:paraId="1B7B876B" w14:textId="1814FB20" w:rsidR="002503F2" w:rsidRPr="001F613A" w:rsidRDefault="002503F2" w:rsidP="001F613A">
      <w:pPr>
        <w:pStyle w:val="ContactInfo"/>
        <w:tabs>
          <w:tab w:val="left" w:pos="1290"/>
        </w:tabs>
        <w:rPr>
          <w:sz w:val="36"/>
          <w:szCs w:val="36"/>
        </w:rPr>
      </w:pPr>
    </w:p>
    <w:p w14:paraId="3A819754" w14:textId="77777777" w:rsidR="002503F2" w:rsidRPr="001F613A" w:rsidRDefault="002503F2" w:rsidP="001F613A">
      <w:pPr>
        <w:pStyle w:val="ContactInfo"/>
        <w:rPr>
          <w:rFonts w:ascii="Arial" w:hAnsi="Arial" w:cs="Arial"/>
          <w:color w:val="auto"/>
          <w:sz w:val="18"/>
          <w:szCs w:val="24"/>
        </w:rPr>
      </w:pPr>
    </w:p>
    <w:p w14:paraId="7F32B3BA" w14:textId="25DEA158" w:rsidR="002503F2" w:rsidRPr="001F613A" w:rsidRDefault="00745645" w:rsidP="001F613A">
      <w:pPr>
        <w:pStyle w:val="ContactInfo"/>
        <w:tabs>
          <w:tab w:val="left" w:pos="390"/>
        </w:tabs>
        <w:rPr>
          <w:rFonts w:ascii="Arial" w:hAnsi="Arial" w:cs="Arial"/>
          <w:color w:val="auto"/>
          <w:sz w:val="18"/>
          <w:szCs w:val="24"/>
        </w:rPr>
      </w:pPr>
      <w:r w:rsidRPr="001F613A">
        <w:rPr>
          <w:rFonts w:ascii="Arial" w:hAnsi="Arial" w:cs="Arial"/>
          <w:color w:val="auto"/>
          <w:sz w:val="18"/>
          <w:szCs w:val="24"/>
        </w:rPr>
        <w:t xml:space="preserve">2) Abstract and brief introduction </w:t>
      </w:r>
      <w:r w:rsidR="007D440C" w:rsidRPr="001F613A">
        <w:rPr>
          <w:rFonts w:ascii="Arial" w:hAnsi="Arial" w:cs="Arial"/>
          <w:color w:val="auto"/>
          <w:sz w:val="18"/>
          <w:szCs w:val="24"/>
        </w:rPr>
        <w:t>………………………………………………………………</w:t>
      </w:r>
      <w:r w:rsidRPr="001F613A">
        <w:rPr>
          <w:rFonts w:ascii="Arial" w:hAnsi="Arial" w:cs="Arial"/>
          <w:color w:val="auto"/>
          <w:sz w:val="18"/>
          <w:szCs w:val="24"/>
        </w:rPr>
        <w:t>... [</w:t>
      </w:r>
      <w:r w:rsidR="007D440C" w:rsidRPr="001F613A">
        <w:rPr>
          <w:rFonts w:ascii="Arial" w:hAnsi="Arial" w:cs="Arial"/>
          <w:color w:val="auto"/>
          <w:sz w:val="18"/>
          <w:szCs w:val="24"/>
        </w:rPr>
        <w:t>5]</w:t>
      </w:r>
    </w:p>
    <w:p w14:paraId="6296E55C" w14:textId="77777777" w:rsidR="001F613A" w:rsidRPr="001F613A" w:rsidRDefault="001F613A" w:rsidP="001F613A">
      <w:pPr>
        <w:pStyle w:val="ContactInfo"/>
        <w:tabs>
          <w:tab w:val="left" w:pos="600"/>
        </w:tabs>
        <w:rPr>
          <w:rFonts w:ascii="Arial" w:hAnsi="Arial" w:cs="Arial"/>
          <w:color w:val="auto"/>
          <w:sz w:val="18"/>
          <w:szCs w:val="24"/>
        </w:rPr>
      </w:pPr>
    </w:p>
    <w:p w14:paraId="10037C4D" w14:textId="77777777" w:rsidR="001F613A" w:rsidRPr="001F613A" w:rsidRDefault="001F613A" w:rsidP="001F613A">
      <w:pPr>
        <w:pStyle w:val="ContactInfo"/>
        <w:tabs>
          <w:tab w:val="left" w:pos="600"/>
        </w:tabs>
        <w:rPr>
          <w:rFonts w:ascii="Arial" w:hAnsi="Arial" w:cs="Arial"/>
          <w:color w:val="auto"/>
          <w:sz w:val="18"/>
          <w:szCs w:val="24"/>
        </w:rPr>
      </w:pPr>
    </w:p>
    <w:p w14:paraId="7AAFE89E" w14:textId="77777777" w:rsidR="001F613A" w:rsidRPr="001F613A" w:rsidRDefault="001F613A" w:rsidP="001F613A">
      <w:pPr>
        <w:pStyle w:val="ContactInfo"/>
        <w:tabs>
          <w:tab w:val="left" w:pos="600"/>
        </w:tabs>
        <w:rPr>
          <w:rFonts w:ascii="Arial" w:hAnsi="Arial" w:cs="Arial"/>
          <w:color w:val="auto"/>
          <w:sz w:val="18"/>
          <w:szCs w:val="24"/>
        </w:rPr>
      </w:pPr>
    </w:p>
    <w:p w14:paraId="3C229054" w14:textId="77777777" w:rsidR="001F613A" w:rsidRPr="001F613A" w:rsidRDefault="001F613A" w:rsidP="001F613A">
      <w:pPr>
        <w:pStyle w:val="ContactInfo"/>
        <w:tabs>
          <w:tab w:val="left" w:pos="600"/>
        </w:tabs>
        <w:rPr>
          <w:rFonts w:ascii="Arial" w:hAnsi="Arial" w:cs="Arial"/>
          <w:color w:val="auto"/>
          <w:sz w:val="18"/>
          <w:szCs w:val="24"/>
        </w:rPr>
      </w:pPr>
    </w:p>
    <w:p w14:paraId="6AAE0F22" w14:textId="77777777" w:rsidR="001F613A" w:rsidRPr="001F613A" w:rsidRDefault="001F613A" w:rsidP="001F613A">
      <w:pPr>
        <w:pStyle w:val="ContactInfo"/>
        <w:tabs>
          <w:tab w:val="left" w:pos="600"/>
        </w:tabs>
        <w:rPr>
          <w:rFonts w:ascii="Arial" w:hAnsi="Arial" w:cs="Arial"/>
          <w:color w:val="auto"/>
          <w:sz w:val="16"/>
          <w:szCs w:val="24"/>
        </w:rPr>
      </w:pPr>
    </w:p>
    <w:p w14:paraId="36DACCEA" w14:textId="77777777" w:rsidR="001F613A" w:rsidRPr="001F613A" w:rsidRDefault="001F613A" w:rsidP="001F613A">
      <w:pPr>
        <w:pStyle w:val="ContactInfo"/>
        <w:tabs>
          <w:tab w:val="left" w:pos="600"/>
        </w:tabs>
        <w:rPr>
          <w:rFonts w:ascii="Arial" w:hAnsi="Arial" w:cs="Arial"/>
          <w:color w:val="auto"/>
          <w:sz w:val="18"/>
          <w:szCs w:val="24"/>
        </w:rPr>
      </w:pPr>
    </w:p>
    <w:p w14:paraId="29CFA761" w14:textId="77777777" w:rsidR="001F613A" w:rsidRPr="001F613A" w:rsidRDefault="001F613A" w:rsidP="001F613A">
      <w:pPr>
        <w:pStyle w:val="ContactInfo"/>
        <w:tabs>
          <w:tab w:val="left" w:pos="600"/>
        </w:tabs>
        <w:rPr>
          <w:rFonts w:ascii="Arial" w:hAnsi="Arial" w:cs="Arial"/>
          <w:color w:val="auto"/>
          <w:sz w:val="18"/>
          <w:szCs w:val="24"/>
        </w:rPr>
      </w:pPr>
    </w:p>
    <w:p w14:paraId="69B0A5EB" w14:textId="77777777" w:rsidR="001F613A" w:rsidRPr="001F613A" w:rsidRDefault="001F613A" w:rsidP="001F613A">
      <w:pPr>
        <w:pStyle w:val="ContactInfo"/>
        <w:tabs>
          <w:tab w:val="left" w:pos="600"/>
        </w:tabs>
        <w:rPr>
          <w:rFonts w:ascii="Arial" w:hAnsi="Arial" w:cs="Arial"/>
          <w:color w:val="auto"/>
          <w:sz w:val="18"/>
          <w:szCs w:val="24"/>
        </w:rPr>
      </w:pPr>
    </w:p>
    <w:p w14:paraId="5DA0D0E3" w14:textId="77777777" w:rsidR="001F613A" w:rsidRPr="001F613A" w:rsidRDefault="001F613A" w:rsidP="001F613A">
      <w:pPr>
        <w:pStyle w:val="ContactInfo"/>
        <w:tabs>
          <w:tab w:val="left" w:pos="600"/>
        </w:tabs>
        <w:rPr>
          <w:rFonts w:ascii="Arial" w:hAnsi="Arial" w:cs="Arial"/>
          <w:color w:val="auto"/>
          <w:sz w:val="18"/>
          <w:szCs w:val="24"/>
        </w:rPr>
      </w:pPr>
    </w:p>
    <w:p w14:paraId="794802F5" w14:textId="77777777" w:rsidR="001F613A" w:rsidRPr="001F613A" w:rsidRDefault="001F613A" w:rsidP="001F613A">
      <w:pPr>
        <w:pStyle w:val="ContactInfo"/>
        <w:tabs>
          <w:tab w:val="left" w:pos="600"/>
        </w:tabs>
        <w:rPr>
          <w:rFonts w:ascii="Arial" w:hAnsi="Arial" w:cs="Arial"/>
          <w:color w:val="auto"/>
          <w:sz w:val="18"/>
          <w:szCs w:val="24"/>
        </w:rPr>
      </w:pPr>
    </w:p>
    <w:p w14:paraId="6401CC73" w14:textId="5E7994A2" w:rsidR="002503F2" w:rsidRPr="001F613A" w:rsidRDefault="00745645" w:rsidP="001F613A">
      <w:pPr>
        <w:pStyle w:val="ContactInfo"/>
        <w:tabs>
          <w:tab w:val="left" w:pos="600"/>
        </w:tabs>
        <w:rPr>
          <w:rFonts w:ascii="Arial" w:hAnsi="Arial" w:cs="Arial"/>
          <w:color w:val="auto"/>
          <w:sz w:val="18"/>
          <w:szCs w:val="24"/>
        </w:rPr>
      </w:pPr>
      <w:r w:rsidRPr="001F613A">
        <w:rPr>
          <w:rFonts w:ascii="Arial" w:hAnsi="Arial" w:cs="Arial"/>
          <w:color w:val="auto"/>
          <w:sz w:val="18"/>
          <w:szCs w:val="24"/>
        </w:rPr>
        <w:t>6) Implementation section ………………………………………………………………………...... [9]</w:t>
      </w:r>
    </w:p>
    <w:p w14:paraId="246C5CBC" w14:textId="77777777" w:rsidR="001F613A" w:rsidRPr="001F613A" w:rsidRDefault="001F613A" w:rsidP="001F613A">
      <w:pPr>
        <w:pStyle w:val="ContactInfo"/>
        <w:tabs>
          <w:tab w:val="left" w:pos="480"/>
        </w:tabs>
        <w:rPr>
          <w:rFonts w:ascii="Arial" w:hAnsi="Arial" w:cs="Arial"/>
          <w:color w:val="auto"/>
          <w:sz w:val="18"/>
          <w:szCs w:val="24"/>
        </w:rPr>
      </w:pPr>
    </w:p>
    <w:p w14:paraId="70E36198" w14:textId="77777777" w:rsidR="001F613A" w:rsidRPr="001F613A" w:rsidRDefault="001F613A" w:rsidP="001F613A">
      <w:pPr>
        <w:pStyle w:val="ContactInfo"/>
        <w:tabs>
          <w:tab w:val="left" w:pos="480"/>
        </w:tabs>
        <w:rPr>
          <w:rFonts w:ascii="Arial" w:hAnsi="Arial" w:cs="Arial"/>
          <w:color w:val="auto"/>
          <w:sz w:val="18"/>
          <w:szCs w:val="24"/>
        </w:rPr>
      </w:pPr>
    </w:p>
    <w:p w14:paraId="3BDA7E17" w14:textId="77777777" w:rsidR="001F613A" w:rsidRPr="001F613A" w:rsidRDefault="001F613A" w:rsidP="001F613A">
      <w:pPr>
        <w:pStyle w:val="ContactInfo"/>
        <w:tabs>
          <w:tab w:val="left" w:pos="480"/>
        </w:tabs>
        <w:rPr>
          <w:rFonts w:ascii="Arial" w:hAnsi="Arial" w:cs="Arial"/>
          <w:color w:val="auto"/>
          <w:sz w:val="18"/>
          <w:szCs w:val="24"/>
        </w:rPr>
      </w:pPr>
    </w:p>
    <w:p w14:paraId="44F3686C" w14:textId="77777777" w:rsidR="001F613A" w:rsidRPr="001F613A" w:rsidRDefault="001F613A" w:rsidP="001F613A">
      <w:pPr>
        <w:pStyle w:val="ContactInfo"/>
        <w:tabs>
          <w:tab w:val="left" w:pos="480"/>
        </w:tabs>
        <w:rPr>
          <w:rFonts w:ascii="Arial" w:hAnsi="Arial" w:cs="Arial"/>
          <w:color w:val="auto"/>
          <w:sz w:val="18"/>
          <w:szCs w:val="24"/>
        </w:rPr>
      </w:pPr>
    </w:p>
    <w:p w14:paraId="1DEAC409" w14:textId="77777777" w:rsidR="001F613A" w:rsidRPr="001F613A" w:rsidRDefault="001F613A" w:rsidP="001F613A">
      <w:pPr>
        <w:pStyle w:val="ContactInfo"/>
        <w:tabs>
          <w:tab w:val="left" w:pos="480"/>
        </w:tabs>
        <w:rPr>
          <w:rFonts w:ascii="Arial" w:hAnsi="Arial" w:cs="Arial"/>
          <w:color w:val="auto"/>
          <w:sz w:val="18"/>
          <w:szCs w:val="24"/>
        </w:rPr>
      </w:pPr>
    </w:p>
    <w:p w14:paraId="7EEABF9B" w14:textId="77777777" w:rsidR="001F613A" w:rsidRPr="001F613A" w:rsidRDefault="001F613A" w:rsidP="001F613A">
      <w:pPr>
        <w:pStyle w:val="ContactInfo"/>
        <w:tabs>
          <w:tab w:val="left" w:pos="480"/>
        </w:tabs>
        <w:rPr>
          <w:rFonts w:ascii="Arial" w:hAnsi="Arial" w:cs="Arial"/>
          <w:color w:val="auto"/>
          <w:sz w:val="18"/>
          <w:szCs w:val="24"/>
        </w:rPr>
      </w:pPr>
    </w:p>
    <w:p w14:paraId="5D6C5FE4" w14:textId="77777777" w:rsidR="001F613A" w:rsidRPr="001F613A" w:rsidRDefault="001F613A" w:rsidP="001F613A">
      <w:pPr>
        <w:pStyle w:val="ContactInfo"/>
        <w:tabs>
          <w:tab w:val="left" w:pos="480"/>
        </w:tabs>
        <w:rPr>
          <w:rFonts w:ascii="Arial" w:hAnsi="Arial" w:cs="Arial"/>
          <w:color w:val="auto"/>
          <w:sz w:val="18"/>
          <w:szCs w:val="24"/>
        </w:rPr>
      </w:pPr>
    </w:p>
    <w:p w14:paraId="23E97EEA" w14:textId="77777777" w:rsidR="001F613A" w:rsidRPr="001F613A" w:rsidRDefault="001F613A" w:rsidP="001F613A">
      <w:pPr>
        <w:pStyle w:val="ContactInfo"/>
        <w:tabs>
          <w:tab w:val="left" w:pos="480"/>
        </w:tabs>
        <w:rPr>
          <w:rFonts w:ascii="Arial" w:hAnsi="Arial" w:cs="Arial"/>
          <w:color w:val="auto"/>
          <w:sz w:val="18"/>
          <w:szCs w:val="24"/>
        </w:rPr>
      </w:pPr>
    </w:p>
    <w:p w14:paraId="0D284A1A" w14:textId="50929EF8" w:rsidR="00745645" w:rsidRPr="001F613A" w:rsidRDefault="00745645" w:rsidP="001F613A">
      <w:pPr>
        <w:pStyle w:val="ContactInfo"/>
        <w:tabs>
          <w:tab w:val="left" w:pos="480"/>
        </w:tabs>
        <w:rPr>
          <w:rFonts w:ascii="Arial" w:hAnsi="Arial" w:cs="Arial"/>
          <w:color w:val="auto"/>
          <w:sz w:val="18"/>
          <w:szCs w:val="24"/>
        </w:rPr>
      </w:pPr>
      <w:r w:rsidRPr="001F613A">
        <w:rPr>
          <w:rFonts w:ascii="Arial" w:hAnsi="Arial" w:cs="Arial"/>
          <w:color w:val="auto"/>
          <w:sz w:val="18"/>
          <w:szCs w:val="24"/>
        </w:rPr>
        <w:t>10) Validation ………………………</w:t>
      </w:r>
      <w:r w:rsidR="001F613A" w:rsidRPr="001F613A">
        <w:rPr>
          <w:rFonts w:ascii="Arial" w:hAnsi="Arial" w:cs="Arial"/>
          <w:color w:val="auto"/>
          <w:sz w:val="18"/>
          <w:szCs w:val="24"/>
        </w:rPr>
        <w:t>….</w:t>
      </w:r>
      <w:r w:rsidRPr="001F613A">
        <w:rPr>
          <w:rFonts w:ascii="Arial" w:hAnsi="Arial" w:cs="Arial"/>
          <w:color w:val="auto"/>
          <w:sz w:val="18"/>
          <w:szCs w:val="24"/>
        </w:rPr>
        <w:t>……………………………………………………………………</w:t>
      </w:r>
      <w:r w:rsidR="001F613A" w:rsidRPr="001F613A">
        <w:rPr>
          <w:rFonts w:ascii="Arial" w:hAnsi="Arial" w:cs="Arial"/>
          <w:color w:val="auto"/>
          <w:sz w:val="18"/>
          <w:szCs w:val="24"/>
        </w:rPr>
        <w:t>.. [</w:t>
      </w:r>
      <w:r w:rsidRPr="001F613A">
        <w:rPr>
          <w:rFonts w:ascii="Arial" w:hAnsi="Arial" w:cs="Arial"/>
          <w:color w:val="auto"/>
          <w:sz w:val="18"/>
          <w:szCs w:val="24"/>
        </w:rPr>
        <w:t>11]</w:t>
      </w:r>
    </w:p>
    <w:p w14:paraId="1B861863" w14:textId="77777777" w:rsidR="001F613A" w:rsidRPr="001F613A" w:rsidRDefault="001F613A" w:rsidP="001F613A">
      <w:pPr>
        <w:pStyle w:val="ContactInfo"/>
        <w:tabs>
          <w:tab w:val="left" w:pos="480"/>
        </w:tabs>
        <w:rPr>
          <w:rFonts w:ascii="Arial" w:hAnsi="Arial" w:cs="Arial"/>
          <w:color w:val="auto"/>
          <w:sz w:val="18"/>
          <w:szCs w:val="24"/>
        </w:rPr>
      </w:pPr>
    </w:p>
    <w:p w14:paraId="6D4E8847" w14:textId="77777777" w:rsidR="001F613A" w:rsidRPr="001F613A" w:rsidRDefault="001F613A" w:rsidP="001F613A">
      <w:pPr>
        <w:pStyle w:val="ContactInfo"/>
        <w:tabs>
          <w:tab w:val="left" w:pos="480"/>
        </w:tabs>
        <w:rPr>
          <w:rFonts w:ascii="Arial" w:hAnsi="Arial" w:cs="Arial"/>
          <w:color w:val="auto"/>
          <w:sz w:val="18"/>
          <w:szCs w:val="24"/>
        </w:rPr>
      </w:pPr>
    </w:p>
    <w:p w14:paraId="5885BE41" w14:textId="77777777" w:rsidR="001F613A" w:rsidRPr="001F613A" w:rsidRDefault="001F613A" w:rsidP="001F613A">
      <w:pPr>
        <w:pStyle w:val="ContactInfo"/>
        <w:tabs>
          <w:tab w:val="left" w:pos="480"/>
        </w:tabs>
        <w:jc w:val="left"/>
        <w:rPr>
          <w:rFonts w:ascii="Arial" w:hAnsi="Arial" w:cs="Arial"/>
          <w:color w:val="auto"/>
          <w:sz w:val="20"/>
          <w:szCs w:val="24"/>
        </w:rPr>
      </w:pPr>
    </w:p>
    <w:p w14:paraId="3E709119" w14:textId="77777777" w:rsidR="001F613A" w:rsidRPr="001F613A" w:rsidRDefault="001F613A" w:rsidP="001F613A">
      <w:pPr>
        <w:pStyle w:val="ContactInfo"/>
        <w:tabs>
          <w:tab w:val="left" w:pos="480"/>
        </w:tabs>
        <w:jc w:val="left"/>
        <w:rPr>
          <w:rFonts w:ascii="Arial" w:hAnsi="Arial" w:cs="Arial"/>
          <w:color w:val="auto"/>
          <w:sz w:val="20"/>
          <w:szCs w:val="24"/>
        </w:rPr>
      </w:pPr>
    </w:p>
    <w:p w14:paraId="14E6F058" w14:textId="77777777" w:rsidR="001F613A" w:rsidRPr="001F613A" w:rsidRDefault="001F613A" w:rsidP="001F613A">
      <w:pPr>
        <w:pStyle w:val="ContactInfo"/>
        <w:tabs>
          <w:tab w:val="left" w:pos="480"/>
        </w:tabs>
        <w:jc w:val="left"/>
        <w:rPr>
          <w:rFonts w:ascii="Arial" w:hAnsi="Arial" w:cs="Arial"/>
          <w:color w:val="auto"/>
          <w:sz w:val="20"/>
          <w:szCs w:val="24"/>
        </w:rPr>
      </w:pPr>
    </w:p>
    <w:p w14:paraId="6D43AF40" w14:textId="77777777" w:rsidR="001F613A" w:rsidRPr="001F613A" w:rsidRDefault="001F613A" w:rsidP="001F613A">
      <w:pPr>
        <w:pStyle w:val="ContactInfo"/>
        <w:tabs>
          <w:tab w:val="left" w:pos="480"/>
        </w:tabs>
        <w:jc w:val="left"/>
        <w:rPr>
          <w:rFonts w:ascii="Arial" w:hAnsi="Arial" w:cs="Arial"/>
          <w:color w:val="auto"/>
          <w:sz w:val="20"/>
          <w:szCs w:val="24"/>
        </w:rPr>
      </w:pPr>
    </w:p>
    <w:p w14:paraId="4C9FF177" w14:textId="77777777" w:rsidR="001F613A" w:rsidRPr="001F613A" w:rsidRDefault="001F613A" w:rsidP="001F613A">
      <w:pPr>
        <w:pStyle w:val="ContactInfo"/>
        <w:tabs>
          <w:tab w:val="left" w:pos="480"/>
        </w:tabs>
        <w:jc w:val="left"/>
        <w:rPr>
          <w:rFonts w:ascii="Arial" w:hAnsi="Arial" w:cs="Arial"/>
          <w:color w:val="auto"/>
          <w:sz w:val="20"/>
          <w:szCs w:val="24"/>
        </w:rPr>
      </w:pPr>
    </w:p>
    <w:p w14:paraId="3D7957FF" w14:textId="05C01111" w:rsidR="00745645" w:rsidRPr="001F613A" w:rsidRDefault="00745645" w:rsidP="001F613A">
      <w:pPr>
        <w:pStyle w:val="ContactInfo"/>
        <w:tabs>
          <w:tab w:val="left" w:pos="480"/>
        </w:tabs>
        <w:jc w:val="left"/>
        <w:rPr>
          <w:rFonts w:ascii="Arial" w:hAnsi="Arial" w:cs="Arial"/>
          <w:color w:val="auto"/>
          <w:sz w:val="20"/>
          <w:szCs w:val="24"/>
        </w:rPr>
      </w:pPr>
      <w:r w:rsidRPr="001F613A">
        <w:rPr>
          <w:rFonts w:ascii="Arial" w:hAnsi="Arial" w:cs="Arial"/>
          <w:color w:val="auto"/>
          <w:sz w:val="20"/>
          <w:szCs w:val="24"/>
        </w:rPr>
        <w:t>12) Evaluation…………………………………………………………………………………….. [12]</w:t>
      </w:r>
    </w:p>
    <w:p w14:paraId="5C99BBFC" w14:textId="77777777" w:rsidR="00745645" w:rsidRPr="001F613A" w:rsidRDefault="00745645" w:rsidP="001F613A">
      <w:pPr>
        <w:pStyle w:val="ContactInfo"/>
        <w:tabs>
          <w:tab w:val="left" w:pos="480"/>
        </w:tabs>
        <w:jc w:val="left"/>
        <w:rPr>
          <w:rFonts w:ascii="Arial" w:hAnsi="Arial" w:cs="Arial"/>
          <w:color w:val="auto"/>
          <w:sz w:val="20"/>
          <w:szCs w:val="24"/>
        </w:rPr>
      </w:pPr>
    </w:p>
    <w:p w14:paraId="55BB4863" w14:textId="77777777" w:rsidR="002503F2" w:rsidRPr="001F613A" w:rsidRDefault="002503F2" w:rsidP="001F613A">
      <w:pPr>
        <w:pStyle w:val="ContactInfo"/>
        <w:jc w:val="left"/>
        <w:rPr>
          <w:rFonts w:ascii="Arial" w:hAnsi="Arial" w:cs="Arial"/>
          <w:color w:val="auto"/>
          <w:sz w:val="20"/>
          <w:szCs w:val="24"/>
        </w:rPr>
      </w:pPr>
      <w:bookmarkStart w:id="5" w:name="_GoBack"/>
      <w:bookmarkEnd w:id="5"/>
    </w:p>
    <w:p w14:paraId="6086BC0B" w14:textId="77777777" w:rsidR="002503F2" w:rsidRPr="001F613A" w:rsidRDefault="002503F2" w:rsidP="001F613A">
      <w:pPr>
        <w:pStyle w:val="ContactInfo"/>
        <w:jc w:val="left"/>
        <w:rPr>
          <w:rFonts w:ascii="Arial" w:hAnsi="Arial" w:cs="Arial"/>
          <w:color w:val="auto"/>
          <w:szCs w:val="24"/>
        </w:rPr>
      </w:pPr>
    </w:p>
    <w:p w14:paraId="201F5D0B" w14:textId="77777777" w:rsidR="002503F2" w:rsidRPr="001F613A" w:rsidRDefault="002503F2" w:rsidP="001F613A">
      <w:pPr>
        <w:pStyle w:val="ContactInfo"/>
        <w:jc w:val="left"/>
        <w:rPr>
          <w:rFonts w:ascii="Arial" w:hAnsi="Arial" w:cs="Arial"/>
          <w:color w:val="auto"/>
          <w:szCs w:val="24"/>
        </w:rPr>
      </w:pPr>
    </w:p>
    <w:p w14:paraId="5380F161" w14:textId="77777777" w:rsidR="002503F2" w:rsidRPr="001F613A" w:rsidRDefault="002503F2" w:rsidP="00C6554A">
      <w:pPr>
        <w:pStyle w:val="ContactInfo"/>
        <w:rPr>
          <w:rFonts w:ascii="Arial" w:hAnsi="Arial" w:cs="Arial"/>
          <w:color w:val="auto"/>
          <w:sz w:val="18"/>
          <w:szCs w:val="24"/>
        </w:rPr>
      </w:pPr>
    </w:p>
    <w:p w14:paraId="167A39F5" w14:textId="77777777" w:rsidR="002503F2" w:rsidRPr="001F613A" w:rsidRDefault="002503F2" w:rsidP="00C6554A">
      <w:pPr>
        <w:pStyle w:val="ContactInfo"/>
        <w:rPr>
          <w:rFonts w:ascii="Arial" w:hAnsi="Arial" w:cs="Arial"/>
          <w:color w:val="auto"/>
          <w:sz w:val="18"/>
          <w:szCs w:val="24"/>
        </w:rPr>
      </w:pPr>
    </w:p>
    <w:p w14:paraId="3BEE76F1" w14:textId="77777777" w:rsidR="002503F2" w:rsidRPr="001F613A" w:rsidRDefault="002503F2" w:rsidP="00C6554A">
      <w:pPr>
        <w:pStyle w:val="ContactInfo"/>
        <w:rPr>
          <w:rFonts w:ascii="Arial" w:hAnsi="Arial" w:cs="Arial"/>
          <w:color w:val="auto"/>
          <w:sz w:val="18"/>
          <w:szCs w:val="24"/>
        </w:rPr>
      </w:pPr>
    </w:p>
    <w:p w14:paraId="640B0477" w14:textId="77777777" w:rsidR="002503F2" w:rsidRPr="001F613A" w:rsidRDefault="002503F2" w:rsidP="00C6554A">
      <w:pPr>
        <w:pStyle w:val="ContactInfo"/>
        <w:rPr>
          <w:rFonts w:ascii="Arial" w:hAnsi="Arial" w:cs="Arial"/>
          <w:color w:val="auto"/>
          <w:sz w:val="24"/>
          <w:szCs w:val="36"/>
        </w:rPr>
      </w:pPr>
    </w:p>
    <w:p w14:paraId="328084E5" w14:textId="77777777" w:rsidR="002503F2" w:rsidRDefault="002503F2" w:rsidP="00C6554A">
      <w:pPr>
        <w:pStyle w:val="ContactInfo"/>
        <w:rPr>
          <w:sz w:val="36"/>
          <w:szCs w:val="36"/>
        </w:rPr>
      </w:pPr>
    </w:p>
    <w:p w14:paraId="7F30901C" w14:textId="77777777" w:rsidR="002503F2" w:rsidRDefault="002503F2" w:rsidP="00C6554A">
      <w:pPr>
        <w:pStyle w:val="ContactInfo"/>
        <w:rPr>
          <w:sz w:val="36"/>
          <w:szCs w:val="36"/>
        </w:rPr>
      </w:pPr>
    </w:p>
    <w:p w14:paraId="25AA6973" w14:textId="77777777" w:rsidR="002503F2" w:rsidRDefault="002503F2" w:rsidP="00C6554A">
      <w:pPr>
        <w:pStyle w:val="ContactInfo"/>
        <w:rPr>
          <w:sz w:val="36"/>
          <w:szCs w:val="36"/>
        </w:rPr>
      </w:pPr>
    </w:p>
    <w:p w14:paraId="24C6B97A" w14:textId="77777777" w:rsidR="002503F2" w:rsidRDefault="002503F2" w:rsidP="00C6554A">
      <w:pPr>
        <w:pStyle w:val="ContactInfo"/>
        <w:rPr>
          <w:sz w:val="36"/>
          <w:szCs w:val="36"/>
        </w:rPr>
      </w:pPr>
    </w:p>
    <w:p w14:paraId="31DF7382" w14:textId="77777777" w:rsidR="002503F2" w:rsidRDefault="002503F2" w:rsidP="00C6554A">
      <w:pPr>
        <w:pStyle w:val="ContactInfo"/>
        <w:rPr>
          <w:sz w:val="36"/>
          <w:szCs w:val="36"/>
        </w:rPr>
      </w:pPr>
    </w:p>
    <w:p w14:paraId="2D7A243B" w14:textId="77777777" w:rsidR="002503F2" w:rsidRDefault="002503F2" w:rsidP="00C6554A">
      <w:pPr>
        <w:pStyle w:val="ContactInfo"/>
        <w:rPr>
          <w:sz w:val="36"/>
          <w:szCs w:val="36"/>
        </w:rPr>
      </w:pPr>
    </w:p>
    <w:p w14:paraId="67292691" w14:textId="77777777" w:rsidR="002503F2" w:rsidRDefault="002503F2" w:rsidP="00C6554A">
      <w:pPr>
        <w:pStyle w:val="ContactInfo"/>
        <w:rPr>
          <w:sz w:val="36"/>
          <w:szCs w:val="36"/>
        </w:rPr>
      </w:pPr>
    </w:p>
    <w:p w14:paraId="55161BD4" w14:textId="77777777" w:rsidR="002503F2" w:rsidRDefault="002503F2" w:rsidP="00C6554A">
      <w:pPr>
        <w:pStyle w:val="ContactInfo"/>
        <w:rPr>
          <w:sz w:val="36"/>
          <w:szCs w:val="36"/>
        </w:rPr>
      </w:pPr>
    </w:p>
    <w:p w14:paraId="4951C9AB" w14:textId="615587F0" w:rsidR="00C6554A" w:rsidRDefault="00C6554A" w:rsidP="002503F2">
      <w:pPr>
        <w:pStyle w:val="ContactInfo"/>
        <w:jc w:val="left"/>
      </w:pPr>
      <w:r>
        <w:br w:type="page"/>
      </w:r>
    </w:p>
    <w:p w14:paraId="61B27AD6" w14:textId="46F20A92" w:rsidR="00C6554A" w:rsidRPr="007D440C" w:rsidRDefault="002503F2" w:rsidP="00B44442">
      <w:pPr>
        <w:pStyle w:val="Heading1"/>
        <w:rPr>
          <w:rFonts w:ascii="Arial" w:hAnsi="Arial" w:cs="Arial"/>
          <w:b/>
          <w:color w:val="auto"/>
          <w:sz w:val="24"/>
          <w:szCs w:val="24"/>
        </w:rPr>
      </w:pPr>
      <w:r w:rsidRPr="007D440C">
        <w:rPr>
          <w:rFonts w:ascii="Arial" w:hAnsi="Arial" w:cs="Arial"/>
          <w:b/>
          <w:color w:val="auto"/>
          <w:sz w:val="24"/>
          <w:szCs w:val="24"/>
        </w:rPr>
        <w:lastRenderedPageBreak/>
        <w:t>Introduction</w:t>
      </w:r>
    </w:p>
    <w:p w14:paraId="49C205C6" w14:textId="4D58ACE1" w:rsidR="00C6554A" w:rsidRPr="007D440C" w:rsidRDefault="005E68E2" w:rsidP="00B44442">
      <w:pPr>
        <w:pStyle w:val="ListBullet"/>
        <w:numPr>
          <w:ilvl w:val="0"/>
          <w:numId w:val="0"/>
        </w:numPr>
        <w:rPr>
          <w:rFonts w:ascii="Arial" w:hAnsi="Arial" w:cs="Arial"/>
          <w:color w:val="auto"/>
          <w:sz w:val="24"/>
          <w:szCs w:val="24"/>
        </w:rPr>
      </w:pPr>
      <w:r w:rsidRPr="007D440C">
        <w:rPr>
          <w:rFonts w:ascii="Arial" w:hAnsi="Arial" w:cs="Arial"/>
          <w:color w:val="auto"/>
          <w:sz w:val="24"/>
          <w:szCs w:val="24"/>
        </w:rPr>
        <w:t>For</w:t>
      </w:r>
      <w:r w:rsidR="002503F2" w:rsidRPr="007D440C">
        <w:rPr>
          <w:rFonts w:ascii="Arial" w:hAnsi="Arial" w:cs="Arial"/>
          <w:color w:val="auto"/>
          <w:sz w:val="24"/>
          <w:szCs w:val="24"/>
        </w:rPr>
        <w:t xml:space="preserve"> this report the author has been told to design a website, this website will be made from using Microsoft Visual studio 2017. Throughout this report the author will demonstrate her understanding of the standards, concepts, </w:t>
      </w:r>
      <w:r w:rsidR="00B44442" w:rsidRPr="007D440C">
        <w:rPr>
          <w:rFonts w:ascii="Arial" w:hAnsi="Arial" w:cs="Arial"/>
          <w:color w:val="auto"/>
          <w:sz w:val="24"/>
          <w:szCs w:val="24"/>
        </w:rPr>
        <w:t>principles</w:t>
      </w:r>
      <w:r w:rsidR="002503F2" w:rsidRPr="007D440C">
        <w:rPr>
          <w:rFonts w:ascii="Arial" w:hAnsi="Arial" w:cs="Arial"/>
          <w:color w:val="auto"/>
          <w:sz w:val="24"/>
          <w:szCs w:val="24"/>
        </w:rPr>
        <w:t xml:space="preserve"> and practice that is needed in the implementation of websites</w:t>
      </w:r>
      <w:r w:rsidR="00B44442" w:rsidRPr="007D440C">
        <w:rPr>
          <w:rFonts w:ascii="Arial" w:hAnsi="Arial" w:cs="Arial"/>
          <w:color w:val="auto"/>
          <w:sz w:val="24"/>
          <w:szCs w:val="24"/>
        </w:rPr>
        <w:t xml:space="preserve">. There are two tasks for this report first the individual will be making the website and task 2 will be a report. In this report there will be explanations of why the author chose their topic, and a short summary describing the contents. Provided in this report will be screenshots of the website. </w:t>
      </w:r>
    </w:p>
    <w:p w14:paraId="49024FFB" w14:textId="60AD05C7" w:rsidR="005E68E2" w:rsidRPr="007D440C" w:rsidRDefault="005E68E2" w:rsidP="00B44442">
      <w:pPr>
        <w:pStyle w:val="ListBullet"/>
        <w:numPr>
          <w:ilvl w:val="0"/>
          <w:numId w:val="0"/>
        </w:numPr>
        <w:rPr>
          <w:rFonts w:ascii="Arial" w:hAnsi="Arial" w:cs="Arial"/>
          <w:color w:val="auto"/>
          <w:sz w:val="24"/>
          <w:szCs w:val="24"/>
        </w:rPr>
      </w:pPr>
      <w:r w:rsidRPr="007D440C">
        <w:rPr>
          <w:rFonts w:ascii="Arial" w:hAnsi="Arial" w:cs="Arial"/>
          <w:color w:val="auto"/>
          <w:sz w:val="24"/>
          <w:szCs w:val="24"/>
        </w:rPr>
        <w:t xml:space="preserve">The author has decided to do a blog website and the topic she has chosen is ‘Fitness’, further on this report she will be going into the requirements for this. </w:t>
      </w:r>
    </w:p>
    <w:p w14:paraId="37E2F2D8" w14:textId="191E3BB2" w:rsidR="005E68E2" w:rsidRPr="007D440C" w:rsidRDefault="00B44442" w:rsidP="00B44442">
      <w:pPr>
        <w:pStyle w:val="ListBullet"/>
        <w:numPr>
          <w:ilvl w:val="0"/>
          <w:numId w:val="0"/>
        </w:numPr>
        <w:rPr>
          <w:rFonts w:ascii="Arial" w:hAnsi="Arial" w:cs="Arial"/>
          <w:b/>
          <w:color w:val="auto"/>
          <w:sz w:val="24"/>
          <w:szCs w:val="24"/>
          <w:u w:val="single"/>
        </w:rPr>
      </w:pPr>
      <w:r w:rsidRPr="007D440C">
        <w:rPr>
          <w:rFonts w:ascii="Arial" w:hAnsi="Arial" w:cs="Arial"/>
          <w:b/>
          <w:color w:val="auto"/>
          <w:sz w:val="24"/>
          <w:szCs w:val="24"/>
          <w:u w:val="single"/>
        </w:rPr>
        <w:t xml:space="preserve">Home page </w:t>
      </w:r>
    </w:p>
    <w:p w14:paraId="37E4D596" w14:textId="36267E32" w:rsidR="005E68E2" w:rsidRPr="007D440C" w:rsidRDefault="005E68E2" w:rsidP="00B44442">
      <w:pPr>
        <w:pStyle w:val="ListBullet"/>
        <w:numPr>
          <w:ilvl w:val="0"/>
          <w:numId w:val="0"/>
        </w:numPr>
        <w:rPr>
          <w:rFonts w:ascii="Arial" w:hAnsi="Arial" w:cs="Arial"/>
          <w:color w:val="auto"/>
          <w:sz w:val="24"/>
          <w:szCs w:val="24"/>
        </w:rPr>
      </w:pPr>
      <w:r w:rsidRPr="007D440C">
        <w:rPr>
          <w:rFonts w:ascii="Arial" w:hAnsi="Arial" w:cs="Arial"/>
          <w:color w:val="auto"/>
          <w:sz w:val="24"/>
          <w:szCs w:val="24"/>
        </w:rPr>
        <w:t>For the home page she named it ‘Rosieys Fitness Blog’. This website is to help people with their journey through fitness or for individuals who are scared or struggling to get the help they need to start.</w:t>
      </w:r>
      <w:r w:rsidR="006837E9" w:rsidRPr="007D440C">
        <w:rPr>
          <w:rFonts w:ascii="Arial" w:hAnsi="Arial" w:cs="Arial"/>
          <w:color w:val="auto"/>
          <w:sz w:val="24"/>
          <w:szCs w:val="24"/>
        </w:rPr>
        <w:t xml:space="preserve"> So for the home page she has added a light simple introduction to what fitness is. She has mentioned to her viewers fitness isn’t an easy matter to fix it takes time and dedication. Her introduction and the language the user uses second person as if she is speaking to the person directly for whom ever reads her blog. The author has decided to do this because some individuals may feel like they can’t talk to anyone about their insecurities so reading a blog might seem like it’s a similar live interaction. </w:t>
      </w:r>
    </w:p>
    <w:p w14:paraId="7DC40DF7" w14:textId="211B6E6C" w:rsidR="006837E9" w:rsidRPr="007D440C" w:rsidRDefault="006837E9" w:rsidP="00B44442">
      <w:pPr>
        <w:pStyle w:val="ListBullet"/>
        <w:numPr>
          <w:ilvl w:val="0"/>
          <w:numId w:val="0"/>
        </w:numPr>
        <w:rPr>
          <w:rFonts w:ascii="Arial" w:hAnsi="Arial" w:cs="Arial"/>
          <w:color w:val="auto"/>
          <w:sz w:val="24"/>
          <w:szCs w:val="24"/>
        </w:rPr>
      </w:pPr>
      <w:r w:rsidRPr="007D440C">
        <w:rPr>
          <w:rFonts w:ascii="Arial" w:hAnsi="Arial" w:cs="Arial"/>
          <w:color w:val="auto"/>
          <w:sz w:val="24"/>
          <w:szCs w:val="24"/>
        </w:rPr>
        <w:t>The author has used motivational quotes that may encourage an individual reading it, this is encourages them to see fitness in a different light. The author thought this would be a good idea because it may help the thought</w:t>
      </w:r>
      <w:r w:rsidR="008F1539" w:rsidRPr="007D440C">
        <w:rPr>
          <w:rFonts w:ascii="Arial" w:hAnsi="Arial" w:cs="Arial"/>
          <w:color w:val="auto"/>
          <w:sz w:val="24"/>
          <w:szCs w:val="24"/>
        </w:rPr>
        <w:t xml:space="preserve"> of fitness really</w:t>
      </w:r>
      <w:r w:rsidRPr="007D440C">
        <w:rPr>
          <w:rFonts w:ascii="Arial" w:hAnsi="Arial" w:cs="Arial"/>
          <w:color w:val="auto"/>
          <w:sz w:val="24"/>
          <w:szCs w:val="24"/>
        </w:rPr>
        <w:t xml:space="preserve"> sync in their brain. </w:t>
      </w:r>
    </w:p>
    <w:p w14:paraId="3467FBC7" w14:textId="7059698E" w:rsidR="008F1539" w:rsidRPr="007D440C" w:rsidRDefault="008F1539" w:rsidP="00B44442">
      <w:pPr>
        <w:pStyle w:val="ListBullet"/>
        <w:numPr>
          <w:ilvl w:val="0"/>
          <w:numId w:val="0"/>
        </w:numPr>
        <w:rPr>
          <w:rFonts w:ascii="Arial" w:hAnsi="Arial" w:cs="Arial"/>
          <w:color w:val="auto"/>
          <w:sz w:val="24"/>
          <w:szCs w:val="24"/>
        </w:rPr>
      </w:pPr>
      <w:r w:rsidRPr="007D440C">
        <w:rPr>
          <w:rFonts w:ascii="Arial" w:hAnsi="Arial" w:cs="Arial"/>
          <w:color w:val="auto"/>
          <w:sz w:val="24"/>
          <w:szCs w:val="24"/>
        </w:rPr>
        <w:t xml:space="preserve">On the page there are also healthy fun facts to ease in the viewers, because using distinctive true quotes that may make someone laugh will never make them forget about the fact. The author had thought of this idea to make this blog more fun and easy to read to viewers who may be young and to make the blog more human and not boring. It is known that websites that just have a lot of information but no fun facts or images tend to get less views and nobody really reads the whole blog. </w:t>
      </w:r>
    </w:p>
    <w:p w14:paraId="31336299" w14:textId="38053E01" w:rsidR="008F1539" w:rsidRPr="007D440C" w:rsidRDefault="008F1539" w:rsidP="00B44442">
      <w:pPr>
        <w:pStyle w:val="ListBullet"/>
        <w:numPr>
          <w:ilvl w:val="0"/>
          <w:numId w:val="0"/>
        </w:numPr>
        <w:rPr>
          <w:rFonts w:ascii="Arial" w:hAnsi="Arial" w:cs="Arial"/>
          <w:color w:val="auto"/>
          <w:sz w:val="24"/>
          <w:szCs w:val="24"/>
        </w:rPr>
      </w:pPr>
      <w:r w:rsidRPr="007D440C">
        <w:rPr>
          <w:rFonts w:ascii="Arial" w:hAnsi="Arial" w:cs="Arial"/>
          <w:color w:val="auto"/>
          <w:sz w:val="24"/>
          <w:szCs w:val="24"/>
        </w:rPr>
        <w:t xml:space="preserve">There are also useful health tips that may be useful for some viewers who never knew such facts. The author had gotten this idea to help certain viewers who may have a bad habit that now maybe they can resolve. On the other hand going back to motivational quotes the author had added ‘Try not to think of your journey as a diet’. </w:t>
      </w:r>
    </w:p>
    <w:p w14:paraId="35F83A8A" w14:textId="26E1AB47" w:rsidR="002503F2" w:rsidRPr="007D440C" w:rsidRDefault="008F1539" w:rsidP="008F1539">
      <w:pPr>
        <w:pStyle w:val="ListBullet"/>
        <w:numPr>
          <w:ilvl w:val="0"/>
          <w:numId w:val="0"/>
        </w:numPr>
        <w:rPr>
          <w:rFonts w:ascii="Arial" w:hAnsi="Arial" w:cs="Arial"/>
          <w:color w:val="auto"/>
          <w:sz w:val="24"/>
          <w:szCs w:val="24"/>
        </w:rPr>
      </w:pPr>
      <w:r w:rsidRPr="007D440C">
        <w:rPr>
          <w:rFonts w:ascii="Arial" w:hAnsi="Arial" w:cs="Arial"/>
          <w:color w:val="auto"/>
          <w:sz w:val="24"/>
          <w:szCs w:val="24"/>
        </w:rPr>
        <w:lastRenderedPageBreak/>
        <w:t>This is a good technique and very helpful to those who may not like having a healthy lifestyle where they just live off a strict diet, which then makes individuals not want to try this journey which can be good benefit to their health.  The author had made this website based on her own journey through fitness and has found out that you may still eat what you desire but you can also workout and enjoy food as long as you balance everything out, this is the reason why she has added this to her home page. This is the end for the first page.</w:t>
      </w:r>
    </w:p>
    <w:p w14:paraId="56CBD207" w14:textId="471CD623" w:rsidR="002503F2" w:rsidRPr="007D440C" w:rsidRDefault="008F1539">
      <w:pPr>
        <w:rPr>
          <w:sz w:val="24"/>
          <w:szCs w:val="24"/>
        </w:rPr>
      </w:pPr>
      <w:r w:rsidRPr="007D440C">
        <w:rPr>
          <w:rFonts w:ascii="Arial" w:hAnsi="Arial" w:cs="Arial"/>
          <w:b/>
          <w:color w:val="auto"/>
          <w:sz w:val="24"/>
          <w:szCs w:val="24"/>
          <w:u w:val="single"/>
        </w:rPr>
        <w:t>Health &amp; Beauty Benefits</w:t>
      </w:r>
      <w:r w:rsidRPr="007D440C">
        <w:rPr>
          <w:sz w:val="24"/>
          <w:szCs w:val="24"/>
        </w:rPr>
        <w:t xml:space="preserve"> </w:t>
      </w:r>
    </w:p>
    <w:p w14:paraId="384FD20F" w14:textId="4C285B85" w:rsidR="008F1539" w:rsidRPr="007D440C" w:rsidRDefault="001326A7">
      <w:pPr>
        <w:rPr>
          <w:rFonts w:ascii="Arial" w:hAnsi="Arial" w:cs="Arial"/>
          <w:color w:val="auto"/>
          <w:sz w:val="24"/>
          <w:szCs w:val="24"/>
        </w:rPr>
      </w:pPr>
      <w:r w:rsidRPr="007D440C">
        <w:rPr>
          <w:rFonts w:ascii="Arial" w:hAnsi="Arial" w:cs="Arial"/>
          <w:color w:val="auto"/>
          <w:sz w:val="24"/>
          <w:szCs w:val="24"/>
        </w:rPr>
        <w:t>For</w:t>
      </w:r>
      <w:r w:rsidR="008F1539" w:rsidRPr="007D440C">
        <w:rPr>
          <w:rFonts w:ascii="Arial" w:hAnsi="Arial" w:cs="Arial"/>
          <w:color w:val="auto"/>
          <w:sz w:val="24"/>
          <w:szCs w:val="24"/>
        </w:rPr>
        <w:t xml:space="preserve"> the second page the author has decided to call it </w:t>
      </w:r>
      <w:r w:rsidRPr="007D440C">
        <w:rPr>
          <w:rFonts w:ascii="Arial" w:hAnsi="Arial" w:cs="Arial"/>
          <w:color w:val="auto"/>
          <w:sz w:val="24"/>
          <w:szCs w:val="24"/>
        </w:rPr>
        <w:t>‘Health</w:t>
      </w:r>
      <w:r w:rsidR="008F1539" w:rsidRPr="007D440C">
        <w:rPr>
          <w:rFonts w:ascii="Arial" w:hAnsi="Arial" w:cs="Arial"/>
          <w:color w:val="auto"/>
          <w:sz w:val="24"/>
          <w:szCs w:val="24"/>
        </w:rPr>
        <w:t xml:space="preserve"> &amp; Beauty Benefits’. She has decided </w:t>
      </w:r>
      <w:r w:rsidRPr="007D440C">
        <w:rPr>
          <w:rFonts w:ascii="Arial" w:hAnsi="Arial" w:cs="Arial"/>
          <w:color w:val="auto"/>
          <w:sz w:val="24"/>
          <w:szCs w:val="24"/>
        </w:rPr>
        <w:t xml:space="preserve">to do this topic because even though fitness and being physically fit is good but individuals must know that being physically fit affects you on the inside and as well as out too. This means about your features on the outside such as your face being one. </w:t>
      </w:r>
    </w:p>
    <w:p w14:paraId="312E1BD6" w14:textId="7B7FAA73" w:rsidR="001326A7" w:rsidRPr="007D440C" w:rsidRDefault="001326A7">
      <w:pPr>
        <w:rPr>
          <w:rFonts w:ascii="Arial" w:hAnsi="Arial" w:cs="Arial"/>
          <w:color w:val="auto"/>
          <w:sz w:val="24"/>
          <w:szCs w:val="24"/>
        </w:rPr>
      </w:pPr>
      <w:r w:rsidRPr="007D440C">
        <w:rPr>
          <w:rFonts w:ascii="Arial" w:hAnsi="Arial" w:cs="Arial"/>
          <w:color w:val="auto"/>
          <w:sz w:val="24"/>
          <w:szCs w:val="24"/>
        </w:rPr>
        <w:t xml:space="preserve">The author has mentioned drinking water is very important, therefore she has said to her viewers if they want healthy looking skin they must drink plenty such as 3-5 glasses a day. The author had told this fact to her viewers because some may have acne problems or a lot of pimples and not knowing water is very essential they might not know the reason why they have this problem. By sharing this fact she could be helping someone who is too insecure to talk to someone about this. Again the idea of this blog is to help individuals whom don’t have the courage to speak to someone. A lot of people who has insecure tend to hide away and wonder through the internet for help because </w:t>
      </w:r>
      <w:r w:rsidR="00A46002" w:rsidRPr="007D440C">
        <w:rPr>
          <w:rFonts w:ascii="Arial" w:hAnsi="Arial" w:cs="Arial"/>
          <w:color w:val="auto"/>
          <w:sz w:val="24"/>
          <w:szCs w:val="24"/>
        </w:rPr>
        <w:t>it’s</w:t>
      </w:r>
      <w:r w:rsidRPr="007D440C">
        <w:rPr>
          <w:rFonts w:ascii="Arial" w:hAnsi="Arial" w:cs="Arial"/>
          <w:color w:val="auto"/>
          <w:sz w:val="24"/>
          <w:szCs w:val="24"/>
        </w:rPr>
        <w:t xml:space="preserve"> less scary than speaking to someone face to face. </w:t>
      </w:r>
    </w:p>
    <w:p w14:paraId="0F3E82F9" w14:textId="47BB968D" w:rsidR="00A46002" w:rsidRPr="007D440C" w:rsidRDefault="001326A7">
      <w:pPr>
        <w:rPr>
          <w:rFonts w:ascii="Arial" w:hAnsi="Arial" w:cs="Arial"/>
          <w:color w:val="auto"/>
          <w:sz w:val="24"/>
          <w:szCs w:val="24"/>
        </w:rPr>
      </w:pPr>
      <w:r w:rsidRPr="007D440C">
        <w:rPr>
          <w:rFonts w:ascii="Arial" w:hAnsi="Arial" w:cs="Arial"/>
          <w:color w:val="auto"/>
          <w:sz w:val="24"/>
          <w:szCs w:val="24"/>
        </w:rPr>
        <w:t xml:space="preserve">However, the author has also mentioned the importance of knowing sugar is bad.  She has used statistics to </w:t>
      </w:r>
      <w:r w:rsidR="00A46002" w:rsidRPr="007D440C">
        <w:rPr>
          <w:rFonts w:ascii="Arial" w:hAnsi="Arial" w:cs="Arial"/>
          <w:color w:val="auto"/>
          <w:sz w:val="24"/>
          <w:szCs w:val="24"/>
        </w:rPr>
        <w:t xml:space="preserve">display evidence for her hypothesis. The author knows a lot of people immediately think sugar is just desserts but she has mentioned sugar can be in processed foods. This is helpful to viewers who may have never known or acknowledged this. On that note the author has also discussed many diseases and complications sugar can cause if not fixing this problem by having too much sugar in their system. There are also facts about what to avoid that has a lot of sugar </w:t>
      </w:r>
    </w:p>
    <w:p w14:paraId="4F469B4A" w14:textId="62C0353B" w:rsidR="002503F2" w:rsidRPr="007D440C" w:rsidRDefault="002503F2">
      <w:pPr>
        <w:rPr>
          <w:sz w:val="24"/>
          <w:szCs w:val="24"/>
        </w:rPr>
      </w:pPr>
    </w:p>
    <w:p w14:paraId="02C6FFFD" w14:textId="1EB477AE" w:rsidR="002503F2" w:rsidRPr="007D440C" w:rsidRDefault="002503F2">
      <w:pPr>
        <w:rPr>
          <w:sz w:val="24"/>
          <w:szCs w:val="24"/>
        </w:rPr>
      </w:pPr>
    </w:p>
    <w:p w14:paraId="0C60147F" w14:textId="3E5F860D" w:rsidR="00A46002" w:rsidRPr="007D440C" w:rsidRDefault="00A46002">
      <w:pPr>
        <w:rPr>
          <w:sz w:val="24"/>
          <w:szCs w:val="24"/>
        </w:rPr>
      </w:pPr>
    </w:p>
    <w:p w14:paraId="71A67889" w14:textId="49CD7E23" w:rsidR="00A46002" w:rsidRPr="007D440C" w:rsidRDefault="00A46002">
      <w:pPr>
        <w:rPr>
          <w:sz w:val="24"/>
          <w:szCs w:val="24"/>
        </w:rPr>
      </w:pPr>
    </w:p>
    <w:p w14:paraId="6B6CDA48" w14:textId="1ECCD45C" w:rsidR="00A46002" w:rsidRPr="007D440C" w:rsidRDefault="00A46002">
      <w:pPr>
        <w:rPr>
          <w:sz w:val="24"/>
          <w:szCs w:val="24"/>
        </w:rPr>
      </w:pPr>
    </w:p>
    <w:p w14:paraId="5864C53A" w14:textId="278D5027" w:rsidR="00A46002" w:rsidRPr="007D440C" w:rsidRDefault="00A46002">
      <w:pPr>
        <w:rPr>
          <w:rFonts w:ascii="Arial" w:hAnsi="Arial" w:cs="Arial"/>
          <w:b/>
          <w:color w:val="auto"/>
          <w:sz w:val="24"/>
          <w:szCs w:val="24"/>
          <w:u w:val="single"/>
        </w:rPr>
      </w:pPr>
      <w:r w:rsidRPr="007D440C">
        <w:rPr>
          <w:rFonts w:ascii="Arial" w:hAnsi="Arial" w:cs="Arial"/>
          <w:b/>
          <w:color w:val="auto"/>
          <w:sz w:val="24"/>
          <w:szCs w:val="24"/>
          <w:u w:val="single"/>
        </w:rPr>
        <w:t xml:space="preserve">Helpful workouts </w:t>
      </w:r>
    </w:p>
    <w:p w14:paraId="597625D4" w14:textId="07615060" w:rsidR="002503F2" w:rsidRPr="007D440C" w:rsidRDefault="00A46002">
      <w:pPr>
        <w:rPr>
          <w:rFonts w:ascii="Arial" w:hAnsi="Arial" w:cs="Arial"/>
          <w:color w:val="auto"/>
          <w:sz w:val="24"/>
          <w:szCs w:val="24"/>
        </w:rPr>
      </w:pPr>
      <w:r w:rsidRPr="007D440C">
        <w:rPr>
          <w:rFonts w:ascii="Arial" w:hAnsi="Arial" w:cs="Arial"/>
          <w:color w:val="auto"/>
          <w:sz w:val="24"/>
          <w:szCs w:val="24"/>
        </w:rPr>
        <w:t>Now on the third page, this is all about workouts that individuals who want to start their fitness journey can try. She has kept it very simple with facts on what each workout does for you. The author has made this page relatable using the idea of making this blog more human and not boring. Instead of using facts and</w:t>
      </w:r>
      <w:r w:rsidR="00465D14" w:rsidRPr="007D440C">
        <w:rPr>
          <w:rFonts w:ascii="Arial" w:hAnsi="Arial" w:cs="Arial"/>
          <w:color w:val="auto"/>
          <w:sz w:val="24"/>
          <w:szCs w:val="24"/>
        </w:rPr>
        <w:t xml:space="preserve"> throwing them at the viewers the author has made this blog sympathetic again using motivational language too. </w:t>
      </w:r>
    </w:p>
    <w:p w14:paraId="3B55224E" w14:textId="3BE7F3BA" w:rsidR="00465D14" w:rsidRPr="007D440C" w:rsidRDefault="00465D14">
      <w:pPr>
        <w:rPr>
          <w:rFonts w:ascii="Arial" w:hAnsi="Arial" w:cs="Arial"/>
          <w:color w:val="auto"/>
          <w:sz w:val="24"/>
          <w:szCs w:val="24"/>
        </w:rPr>
      </w:pPr>
      <w:r w:rsidRPr="007D440C">
        <w:rPr>
          <w:rFonts w:ascii="Arial" w:hAnsi="Arial" w:cs="Arial"/>
          <w:color w:val="auto"/>
          <w:sz w:val="24"/>
          <w:szCs w:val="24"/>
        </w:rPr>
        <w:t xml:space="preserve">Author has given examples of some activities that may interest individuals over exercising because for some the term ‘exercise’ can trigger them to think too much. But the author has used a method of tricking your mind of having fun over something someone might like doing and this benefits them because it’s a type of exercise which will physical and mentally help an individual for many of their goals on this journey. </w:t>
      </w:r>
    </w:p>
    <w:p w14:paraId="4C7DFE76" w14:textId="5C8451D8" w:rsidR="00465D14" w:rsidRPr="007D440C" w:rsidRDefault="00465D14">
      <w:pPr>
        <w:rPr>
          <w:rFonts w:ascii="Arial" w:hAnsi="Arial" w:cs="Arial"/>
          <w:color w:val="auto"/>
          <w:sz w:val="24"/>
          <w:szCs w:val="24"/>
        </w:rPr>
      </w:pPr>
      <w:r w:rsidRPr="007D440C">
        <w:rPr>
          <w:rFonts w:ascii="Arial" w:hAnsi="Arial" w:cs="Arial"/>
          <w:color w:val="auto"/>
          <w:sz w:val="24"/>
          <w:szCs w:val="24"/>
        </w:rPr>
        <w:t xml:space="preserve">Another topic the author has covered is giving examples of exercises that may be of help to some who have no knowledge of this. Viewers might like this if they are interested on starting their journey straight away. Along with naming the exercises she has also said what the exercises help with. </w:t>
      </w:r>
    </w:p>
    <w:p w14:paraId="5B44A9F4" w14:textId="5EFB6879" w:rsidR="00465D14" w:rsidRPr="007D440C" w:rsidRDefault="00465D14">
      <w:pPr>
        <w:rPr>
          <w:rFonts w:ascii="Arial" w:hAnsi="Arial" w:cs="Arial"/>
          <w:color w:val="auto"/>
          <w:sz w:val="24"/>
          <w:szCs w:val="24"/>
        </w:rPr>
      </w:pPr>
      <w:r w:rsidRPr="007D440C">
        <w:rPr>
          <w:rFonts w:ascii="Arial" w:hAnsi="Arial" w:cs="Arial"/>
          <w:color w:val="auto"/>
          <w:sz w:val="24"/>
          <w:szCs w:val="24"/>
        </w:rPr>
        <w:t xml:space="preserve">Author has linked fitness to mental health, this is important for some who may be stressed all the time, have anxiety, depression and so forth. Author made this a topic on her page because again some people are afraid to speak out and having this on a blog were you can feel like your speaking to someone might help them through their tough situation. </w:t>
      </w:r>
    </w:p>
    <w:p w14:paraId="50CA6450" w14:textId="07CDFB93" w:rsidR="00465D14" w:rsidRPr="007D440C" w:rsidRDefault="00465D14">
      <w:pPr>
        <w:rPr>
          <w:rFonts w:ascii="Arial" w:hAnsi="Arial" w:cs="Arial"/>
          <w:color w:val="auto"/>
          <w:sz w:val="24"/>
          <w:szCs w:val="24"/>
        </w:rPr>
      </w:pPr>
      <w:r w:rsidRPr="007D440C">
        <w:rPr>
          <w:rFonts w:ascii="Arial" w:hAnsi="Arial" w:cs="Arial"/>
          <w:color w:val="auto"/>
          <w:sz w:val="24"/>
          <w:szCs w:val="24"/>
        </w:rPr>
        <w:t xml:space="preserve">It has come to the attention of the author that many obese people suffer through depression and anxiety because of how they look, and talking about this may want to make them change their lifestyle so they don’t have to feel like they’re suffering anymore. This is why there are facts on their how to prevent this, </w:t>
      </w:r>
    </w:p>
    <w:p w14:paraId="7B117771" w14:textId="5F6F08D2" w:rsidR="00465D14" w:rsidRPr="007D440C" w:rsidRDefault="00465D14">
      <w:pPr>
        <w:rPr>
          <w:rFonts w:ascii="Arial" w:hAnsi="Arial" w:cs="Arial"/>
          <w:color w:val="auto"/>
          <w:sz w:val="24"/>
          <w:szCs w:val="24"/>
        </w:rPr>
      </w:pPr>
      <w:r w:rsidRPr="007D440C">
        <w:rPr>
          <w:rFonts w:ascii="Arial" w:hAnsi="Arial" w:cs="Arial"/>
          <w:color w:val="auto"/>
          <w:sz w:val="24"/>
          <w:szCs w:val="24"/>
        </w:rPr>
        <w:t xml:space="preserve">On this page as well as that the author has put her own experience with a picture, along with the picture is a little information of how she has suffered through being scared of trying to be fit and healthy. A lot of people are scared to go to the gym but she has related the topic to her own experience and letting viewers know if she can do it so can they. This is a good technique to help motivate others. </w:t>
      </w:r>
    </w:p>
    <w:p w14:paraId="2C66B0AC" w14:textId="7A94781E" w:rsidR="002503F2" w:rsidRPr="007D440C" w:rsidRDefault="002503F2">
      <w:pPr>
        <w:rPr>
          <w:sz w:val="24"/>
          <w:szCs w:val="24"/>
        </w:rPr>
      </w:pPr>
    </w:p>
    <w:p w14:paraId="2CD11B99" w14:textId="6D1C8A6E" w:rsidR="002503F2" w:rsidRPr="007D440C" w:rsidRDefault="002503F2">
      <w:pPr>
        <w:rPr>
          <w:sz w:val="24"/>
          <w:szCs w:val="24"/>
        </w:rPr>
      </w:pPr>
    </w:p>
    <w:p w14:paraId="7AF79398" w14:textId="06E63551" w:rsidR="002503F2" w:rsidRPr="007D440C" w:rsidRDefault="002503F2">
      <w:pPr>
        <w:rPr>
          <w:sz w:val="24"/>
          <w:szCs w:val="24"/>
        </w:rPr>
      </w:pPr>
    </w:p>
    <w:p w14:paraId="48982B15" w14:textId="6BD00E82" w:rsidR="002503F2" w:rsidRPr="007D440C" w:rsidRDefault="00465D14">
      <w:pPr>
        <w:rPr>
          <w:rFonts w:ascii="Arial" w:hAnsi="Arial" w:cs="Arial"/>
          <w:b/>
          <w:color w:val="auto"/>
          <w:sz w:val="24"/>
          <w:szCs w:val="24"/>
          <w:u w:val="single"/>
        </w:rPr>
      </w:pPr>
      <w:r w:rsidRPr="007D440C">
        <w:rPr>
          <w:rFonts w:ascii="Arial" w:hAnsi="Arial" w:cs="Arial"/>
          <w:b/>
          <w:color w:val="auto"/>
          <w:sz w:val="24"/>
          <w:szCs w:val="24"/>
          <w:u w:val="single"/>
        </w:rPr>
        <w:t xml:space="preserve">Nutrition </w:t>
      </w:r>
    </w:p>
    <w:p w14:paraId="27C992EE" w14:textId="432453FC" w:rsidR="00465D14" w:rsidRPr="007D440C" w:rsidRDefault="00773F2C">
      <w:pPr>
        <w:rPr>
          <w:rFonts w:ascii="Arial" w:hAnsi="Arial" w:cs="Arial"/>
          <w:color w:val="auto"/>
          <w:sz w:val="24"/>
          <w:szCs w:val="24"/>
        </w:rPr>
      </w:pPr>
      <w:r w:rsidRPr="007D440C">
        <w:rPr>
          <w:rFonts w:ascii="Arial" w:hAnsi="Arial" w:cs="Arial"/>
          <w:color w:val="auto"/>
          <w:sz w:val="24"/>
          <w:szCs w:val="24"/>
        </w:rPr>
        <w:t xml:space="preserve">The main focus for this page is to promote healthy eating. The author has come to the attention of individuals being too busy and not having time to make meals on the go. She has put up some ideas that may come to help for those who are very busy. </w:t>
      </w:r>
    </w:p>
    <w:p w14:paraId="63B6B459" w14:textId="6D9757A3" w:rsidR="00773F2C" w:rsidRPr="007D440C" w:rsidRDefault="00773F2C">
      <w:pPr>
        <w:rPr>
          <w:rFonts w:ascii="Arial" w:hAnsi="Arial" w:cs="Arial"/>
          <w:color w:val="auto"/>
          <w:sz w:val="24"/>
          <w:szCs w:val="24"/>
        </w:rPr>
      </w:pPr>
      <w:r w:rsidRPr="007D440C">
        <w:rPr>
          <w:rFonts w:ascii="Arial" w:hAnsi="Arial" w:cs="Arial"/>
          <w:color w:val="auto"/>
          <w:sz w:val="24"/>
          <w:szCs w:val="24"/>
        </w:rPr>
        <w:t xml:space="preserve">She has broken down the meals such as breakfast, lunch and dinner and put down some meal ideas. The idea is also to show individuals healthy eating isn’t all bad and thus why she has added pictures of foods to show being healthy isn’t very scary or unappetizing. Again the author has reminded her viewers you can still indulge in what you like but there’s always a balance to everything, this is in one of her fun facts on her page. </w:t>
      </w:r>
    </w:p>
    <w:p w14:paraId="620A0040" w14:textId="25803179" w:rsidR="00773F2C" w:rsidRPr="007D440C" w:rsidRDefault="00773F2C">
      <w:pPr>
        <w:rPr>
          <w:rFonts w:ascii="Arial" w:hAnsi="Arial" w:cs="Arial"/>
          <w:color w:val="auto"/>
          <w:sz w:val="24"/>
          <w:szCs w:val="24"/>
        </w:rPr>
      </w:pPr>
      <w:r w:rsidRPr="007D440C">
        <w:rPr>
          <w:rFonts w:ascii="Arial" w:hAnsi="Arial" w:cs="Arial"/>
          <w:color w:val="auto"/>
          <w:sz w:val="24"/>
          <w:szCs w:val="24"/>
        </w:rPr>
        <w:t>There are many more food facts on her face for viewers who may find</w:t>
      </w:r>
      <w:r w:rsidR="007D440C" w:rsidRPr="007D440C">
        <w:rPr>
          <w:rFonts w:ascii="Arial" w:hAnsi="Arial" w:cs="Arial"/>
          <w:color w:val="auto"/>
          <w:sz w:val="24"/>
          <w:szCs w:val="24"/>
        </w:rPr>
        <w:t xml:space="preserve"> it useful,</w:t>
      </w:r>
    </w:p>
    <w:p w14:paraId="3DA7C041" w14:textId="09CA6B79" w:rsidR="002503F2" w:rsidRPr="007D440C" w:rsidRDefault="002503F2">
      <w:pPr>
        <w:rPr>
          <w:sz w:val="24"/>
          <w:szCs w:val="24"/>
        </w:rPr>
      </w:pPr>
    </w:p>
    <w:p w14:paraId="3589C584" w14:textId="46657F78" w:rsidR="00BD271D" w:rsidRPr="007D440C" w:rsidRDefault="00BD271D">
      <w:pPr>
        <w:rPr>
          <w:sz w:val="24"/>
          <w:szCs w:val="24"/>
        </w:rPr>
      </w:pPr>
    </w:p>
    <w:p w14:paraId="3ED7E673" w14:textId="0F02BA52" w:rsidR="00BD271D" w:rsidRPr="001F613A" w:rsidRDefault="007D440C">
      <w:pPr>
        <w:rPr>
          <w:rFonts w:ascii="Arial" w:hAnsi="Arial" w:cs="Arial"/>
          <w:b/>
          <w:color w:val="auto"/>
          <w:sz w:val="24"/>
          <w:szCs w:val="24"/>
          <w:u w:val="single"/>
        </w:rPr>
      </w:pPr>
      <w:r w:rsidRPr="001F613A">
        <w:rPr>
          <w:rFonts w:ascii="Arial" w:hAnsi="Arial" w:cs="Arial"/>
          <w:b/>
          <w:color w:val="auto"/>
          <w:sz w:val="24"/>
          <w:szCs w:val="24"/>
          <w:u w:val="single"/>
        </w:rPr>
        <w:t xml:space="preserve">Contact me </w:t>
      </w:r>
    </w:p>
    <w:p w14:paraId="76B28C57" w14:textId="64AC2E8D" w:rsidR="007D440C" w:rsidRPr="007D440C" w:rsidRDefault="007D440C">
      <w:pPr>
        <w:rPr>
          <w:rFonts w:ascii="Arial" w:hAnsi="Arial" w:cs="Arial"/>
          <w:color w:val="auto"/>
          <w:sz w:val="24"/>
          <w:szCs w:val="24"/>
        </w:rPr>
      </w:pPr>
      <w:r w:rsidRPr="007D440C">
        <w:rPr>
          <w:rFonts w:ascii="Arial" w:hAnsi="Arial" w:cs="Arial"/>
          <w:color w:val="auto"/>
          <w:sz w:val="24"/>
          <w:szCs w:val="24"/>
        </w:rPr>
        <w:t xml:space="preserve">This page is very simple, this is for users to contact the author for any information they may require and she has left her social media tags on there. </w:t>
      </w:r>
    </w:p>
    <w:p w14:paraId="3FA0246D" w14:textId="5F492156" w:rsidR="00BD271D" w:rsidRDefault="00BD271D"/>
    <w:p w14:paraId="1390D12A" w14:textId="71878737" w:rsidR="00BD271D" w:rsidRDefault="00BD271D"/>
    <w:p w14:paraId="775B438F" w14:textId="13D02E1E" w:rsidR="00BD271D" w:rsidRDefault="00BD271D"/>
    <w:p w14:paraId="3485E993" w14:textId="3BFB4B39" w:rsidR="00BD271D" w:rsidRDefault="00BD271D"/>
    <w:p w14:paraId="32819E61" w14:textId="032DE0B5" w:rsidR="00BD271D" w:rsidRDefault="00BD271D"/>
    <w:p w14:paraId="121231E2" w14:textId="352F7569" w:rsidR="00BD271D" w:rsidRDefault="00BD271D"/>
    <w:p w14:paraId="78B80EF7" w14:textId="3DBA922A" w:rsidR="00BD271D" w:rsidRDefault="00BD271D"/>
    <w:p w14:paraId="398634F1" w14:textId="6B78544E" w:rsidR="00BD271D" w:rsidRDefault="00BD271D"/>
    <w:p w14:paraId="14134BF8" w14:textId="216FB6BC" w:rsidR="00BD271D" w:rsidRDefault="00BD271D"/>
    <w:p w14:paraId="5DA45A1F" w14:textId="77777777" w:rsidR="00BD271D" w:rsidRDefault="00BD271D"/>
    <w:p w14:paraId="4F5521C0" w14:textId="0FFCA1EA" w:rsidR="002503F2" w:rsidRDefault="002503F2"/>
    <w:p w14:paraId="69DC3558" w14:textId="56B31B49" w:rsidR="002503F2" w:rsidRPr="00BD271D" w:rsidRDefault="00BD271D">
      <w:pPr>
        <w:rPr>
          <w:rFonts w:ascii="Arial" w:hAnsi="Arial" w:cs="Arial"/>
          <w:b/>
          <w:color w:val="auto"/>
          <w:u w:val="single"/>
        </w:rPr>
      </w:pPr>
      <w:r w:rsidRPr="00BD271D">
        <w:rPr>
          <w:rFonts w:ascii="Arial" w:hAnsi="Arial" w:cs="Arial"/>
          <w:b/>
          <w:color w:val="auto"/>
          <w:u w:val="single"/>
        </w:rPr>
        <w:lastRenderedPageBreak/>
        <w:t xml:space="preserve">Screenshots / implementation </w:t>
      </w:r>
    </w:p>
    <w:p w14:paraId="0C6C8925" w14:textId="2EF154B1" w:rsidR="00BD271D" w:rsidRDefault="00BD271D">
      <w:r>
        <w:rPr>
          <w:noProof/>
          <w:lang w:val="en-GB" w:eastAsia="en-GB"/>
        </w:rPr>
        <w:drawing>
          <wp:anchor distT="0" distB="0" distL="114300" distR="114300" simplePos="0" relativeHeight="251661312" behindDoc="0" locked="0" layoutInCell="1" allowOverlap="1" wp14:anchorId="34E8D6AF" wp14:editId="156431A3">
            <wp:simplePos x="0" y="0"/>
            <wp:positionH relativeFrom="margin">
              <wp:posOffset>1028700</wp:posOffset>
            </wp:positionH>
            <wp:positionV relativeFrom="paragraph">
              <wp:posOffset>312420</wp:posOffset>
            </wp:positionV>
            <wp:extent cx="3857625" cy="3177540"/>
            <wp:effectExtent l="38100" t="38100" r="47625" b="419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57625" cy="317754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544ED1A0" w14:textId="69CE6B25" w:rsidR="00BD271D" w:rsidRDefault="00BD271D"/>
    <w:p w14:paraId="3C7894E1" w14:textId="71208165" w:rsidR="00BD271D" w:rsidRDefault="00BD271D"/>
    <w:p w14:paraId="122D3C0B" w14:textId="39EC99EE" w:rsidR="00BD271D" w:rsidRDefault="00BD271D"/>
    <w:p w14:paraId="270C5F5C" w14:textId="7679FEBF" w:rsidR="00BD271D" w:rsidRDefault="00BD271D"/>
    <w:p w14:paraId="2128AD8A" w14:textId="1E8D9675" w:rsidR="00BD271D" w:rsidRDefault="00BD271D"/>
    <w:p w14:paraId="14D1143D" w14:textId="3EA7C1FA" w:rsidR="00BD271D" w:rsidRDefault="00BD271D"/>
    <w:p w14:paraId="052ADD42" w14:textId="0B9D1CC9" w:rsidR="00BD271D" w:rsidRDefault="00BD271D"/>
    <w:p w14:paraId="23836E62" w14:textId="6D989A06" w:rsidR="00BD271D" w:rsidRDefault="00BD271D"/>
    <w:p w14:paraId="27A0B83F" w14:textId="113B4532" w:rsidR="00BD271D" w:rsidRDefault="00BD271D"/>
    <w:p w14:paraId="33E84CDF" w14:textId="79474D48" w:rsidR="00BD271D" w:rsidRDefault="00BD271D"/>
    <w:p w14:paraId="1C1C7154" w14:textId="2E3E4BEB" w:rsidR="00BD271D" w:rsidRDefault="00BD271D"/>
    <w:p w14:paraId="151211DD" w14:textId="1524ECE7" w:rsidR="00BD271D" w:rsidRDefault="00BD271D"/>
    <w:p w14:paraId="70C3EED6" w14:textId="121D019E" w:rsidR="00BD271D" w:rsidRDefault="00BD271D">
      <w:r>
        <w:rPr>
          <w:noProof/>
          <w:lang w:val="en-GB" w:eastAsia="en-GB"/>
        </w:rPr>
        <w:drawing>
          <wp:anchor distT="0" distB="0" distL="114300" distR="114300" simplePos="0" relativeHeight="251662336" behindDoc="0" locked="0" layoutInCell="1" allowOverlap="1" wp14:anchorId="07D22F5E" wp14:editId="10492A52">
            <wp:simplePos x="0" y="0"/>
            <wp:positionH relativeFrom="column">
              <wp:posOffset>1066165</wp:posOffset>
            </wp:positionH>
            <wp:positionV relativeFrom="paragraph">
              <wp:posOffset>281305</wp:posOffset>
            </wp:positionV>
            <wp:extent cx="3933825" cy="3121660"/>
            <wp:effectExtent l="38100" t="38100" r="47625" b="406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33825" cy="312166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41BCA33B" w14:textId="198EB0B0" w:rsidR="00BD271D" w:rsidRDefault="00BD271D"/>
    <w:p w14:paraId="733157DF" w14:textId="110FAEA9" w:rsidR="00BD271D" w:rsidRDefault="00BD271D"/>
    <w:p w14:paraId="776571F3" w14:textId="3B693F7F" w:rsidR="00BD271D" w:rsidRDefault="00BD271D"/>
    <w:p w14:paraId="04EEABAE" w14:textId="4443F657" w:rsidR="00BD271D" w:rsidRDefault="00BD271D"/>
    <w:p w14:paraId="7D17A4DC" w14:textId="61AC6A70" w:rsidR="00BD271D" w:rsidRDefault="00BD271D"/>
    <w:p w14:paraId="2263D0BA" w14:textId="4F439DA9" w:rsidR="00BD271D" w:rsidRDefault="00BD271D"/>
    <w:p w14:paraId="0433ED3C" w14:textId="457A8DC3" w:rsidR="00BD271D" w:rsidRDefault="00BD271D"/>
    <w:p w14:paraId="099D45EA" w14:textId="78703FDE" w:rsidR="00BD271D" w:rsidRDefault="00BD271D"/>
    <w:p w14:paraId="054F253B" w14:textId="11681231" w:rsidR="00BD271D" w:rsidRDefault="00BD271D"/>
    <w:p w14:paraId="608EA948" w14:textId="17B5C7E1" w:rsidR="00BD271D" w:rsidRDefault="00BD271D"/>
    <w:p w14:paraId="33C1C533" w14:textId="441DDE1D" w:rsidR="00BD271D" w:rsidRDefault="00BD271D"/>
    <w:p w14:paraId="4EA0D343" w14:textId="7D27169E" w:rsidR="00BD271D" w:rsidRDefault="00BD271D"/>
    <w:p w14:paraId="63AF6492" w14:textId="3F827BB8" w:rsidR="00BD271D" w:rsidRDefault="00BD271D"/>
    <w:p w14:paraId="559FB5F5" w14:textId="7D8D96F2" w:rsidR="00BD271D" w:rsidRDefault="00BD271D"/>
    <w:p w14:paraId="181D1747" w14:textId="6EE01905" w:rsidR="00BD271D" w:rsidRDefault="00BD271D"/>
    <w:p w14:paraId="096210DB" w14:textId="36DB4BAD" w:rsidR="00BD271D" w:rsidRDefault="00BD271D"/>
    <w:p w14:paraId="4914752B" w14:textId="72B7A0B1" w:rsidR="00BD271D" w:rsidRDefault="00BD271D"/>
    <w:p w14:paraId="3614B109" w14:textId="71EDCF0D" w:rsidR="00BD271D" w:rsidRDefault="00BD271D">
      <w:r>
        <w:rPr>
          <w:noProof/>
          <w:lang w:val="en-GB" w:eastAsia="en-GB"/>
        </w:rPr>
        <w:drawing>
          <wp:anchor distT="0" distB="0" distL="114300" distR="114300" simplePos="0" relativeHeight="251663360" behindDoc="0" locked="0" layoutInCell="1" allowOverlap="1" wp14:anchorId="7E46270F" wp14:editId="1EF4FCC2">
            <wp:simplePos x="0" y="0"/>
            <wp:positionH relativeFrom="margin">
              <wp:posOffset>666750</wp:posOffset>
            </wp:positionH>
            <wp:positionV relativeFrom="paragraph">
              <wp:posOffset>43815</wp:posOffset>
            </wp:positionV>
            <wp:extent cx="4598035" cy="4143375"/>
            <wp:effectExtent l="38100" t="38100" r="31115" b="476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98035" cy="414337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667A22FB" w14:textId="6773BA2F" w:rsidR="00BD271D" w:rsidRDefault="00BD271D"/>
    <w:p w14:paraId="3DB6A06E" w14:textId="4E1B95AF" w:rsidR="00BD271D" w:rsidRDefault="00BD271D"/>
    <w:p w14:paraId="77341EDB" w14:textId="35302C7E" w:rsidR="00BD271D" w:rsidRDefault="00BD271D"/>
    <w:p w14:paraId="0FB15CC5" w14:textId="1C858931" w:rsidR="00BD271D" w:rsidRDefault="00BD271D"/>
    <w:p w14:paraId="203287EA" w14:textId="476EE3A7" w:rsidR="00BD271D" w:rsidRDefault="00BD271D"/>
    <w:p w14:paraId="01F5129E" w14:textId="00ADAA7B" w:rsidR="00BD271D" w:rsidRDefault="00BD271D"/>
    <w:p w14:paraId="2E6502F6" w14:textId="3F8CD9EB" w:rsidR="00BD271D" w:rsidRDefault="00BD271D"/>
    <w:p w14:paraId="68776510" w14:textId="27DC1B86" w:rsidR="00BD271D" w:rsidRDefault="00BD271D"/>
    <w:p w14:paraId="00CB6811" w14:textId="486D3886" w:rsidR="00BD271D" w:rsidRDefault="00BD271D"/>
    <w:p w14:paraId="1617CBFB" w14:textId="5760925E" w:rsidR="00BD271D" w:rsidRDefault="00BD271D"/>
    <w:p w14:paraId="45835DA2" w14:textId="26B61A14" w:rsidR="00BD271D" w:rsidRDefault="00BD271D"/>
    <w:p w14:paraId="3313336E" w14:textId="602FE857" w:rsidR="00BD271D" w:rsidRDefault="00BD271D"/>
    <w:p w14:paraId="28F12FCB" w14:textId="77777777" w:rsidR="00BD271D" w:rsidRDefault="00BD271D"/>
    <w:p w14:paraId="2E440356" w14:textId="5AA18837" w:rsidR="00BD271D" w:rsidRDefault="00BD271D"/>
    <w:p w14:paraId="01F38179" w14:textId="495A3B20" w:rsidR="00BD271D" w:rsidRDefault="00BD271D"/>
    <w:p w14:paraId="259B23D4" w14:textId="3C43C245" w:rsidR="00BD271D" w:rsidRDefault="00BD271D"/>
    <w:p w14:paraId="0E80A4EA" w14:textId="7978C19F" w:rsidR="00BD271D" w:rsidRDefault="00BD271D"/>
    <w:p w14:paraId="2300DACE" w14:textId="5F602338" w:rsidR="00BD271D" w:rsidRDefault="00BD271D"/>
    <w:p w14:paraId="784AA908" w14:textId="695CA434" w:rsidR="00BD271D" w:rsidRDefault="00BD271D"/>
    <w:p w14:paraId="221456B4" w14:textId="2171DBD8" w:rsidR="00BD271D" w:rsidRDefault="00BD271D">
      <w:r>
        <w:rPr>
          <w:noProof/>
          <w:lang w:val="en-GB" w:eastAsia="en-GB"/>
        </w:rPr>
        <w:lastRenderedPageBreak/>
        <w:drawing>
          <wp:anchor distT="0" distB="0" distL="114300" distR="114300" simplePos="0" relativeHeight="251664384" behindDoc="0" locked="0" layoutInCell="1" allowOverlap="1" wp14:anchorId="1BF6C75F" wp14:editId="472CB50B">
            <wp:simplePos x="0" y="0"/>
            <wp:positionH relativeFrom="margin">
              <wp:posOffset>561975</wp:posOffset>
            </wp:positionH>
            <wp:positionV relativeFrom="paragraph">
              <wp:posOffset>38100</wp:posOffset>
            </wp:positionV>
            <wp:extent cx="4476750" cy="5708015"/>
            <wp:effectExtent l="38100" t="38100" r="38100" b="450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476750" cy="570801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4E7DD5A9" w14:textId="26E8E35B" w:rsidR="00BD271D" w:rsidRDefault="00BD271D"/>
    <w:p w14:paraId="0A9032E8" w14:textId="607D1E93" w:rsidR="00BD271D" w:rsidRDefault="00BD271D"/>
    <w:p w14:paraId="489CAF53" w14:textId="68D7B38B" w:rsidR="00BD271D" w:rsidRDefault="00BD271D"/>
    <w:p w14:paraId="360FC90B" w14:textId="447D909C" w:rsidR="00BD271D" w:rsidRDefault="00BD271D"/>
    <w:p w14:paraId="502BA200" w14:textId="66E5B2AC" w:rsidR="00BD271D" w:rsidRDefault="00BD271D"/>
    <w:p w14:paraId="131D536F" w14:textId="5EB43686" w:rsidR="00BD271D" w:rsidRDefault="00BD271D"/>
    <w:p w14:paraId="431346E2" w14:textId="62BE9F88" w:rsidR="00BD271D" w:rsidRDefault="00BD271D"/>
    <w:p w14:paraId="1201CFFF" w14:textId="688FF4DD" w:rsidR="00BD271D" w:rsidRDefault="00BD271D"/>
    <w:p w14:paraId="4AA6214F" w14:textId="5E416590" w:rsidR="00BD271D" w:rsidRDefault="00BD271D"/>
    <w:p w14:paraId="1A19840F" w14:textId="3DFC61C0" w:rsidR="00BD271D" w:rsidRDefault="00BD271D"/>
    <w:p w14:paraId="3ECAA3D7" w14:textId="187C9D34" w:rsidR="00BD271D" w:rsidRDefault="00BD271D"/>
    <w:p w14:paraId="4D8FC32B" w14:textId="0F13D76D" w:rsidR="00BD271D" w:rsidRDefault="00BD271D"/>
    <w:p w14:paraId="74158B50" w14:textId="23171E91" w:rsidR="00BD271D" w:rsidRDefault="00BD271D"/>
    <w:p w14:paraId="48FC6E00" w14:textId="1B43209E" w:rsidR="00BD271D" w:rsidRDefault="00BD271D"/>
    <w:p w14:paraId="79471327" w14:textId="4F4CCF20" w:rsidR="00BD271D" w:rsidRDefault="00BD271D"/>
    <w:p w14:paraId="50B2DDB5" w14:textId="30B9E45C" w:rsidR="00BD271D" w:rsidRDefault="00BD271D"/>
    <w:p w14:paraId="475D224D" w14:textId="318300B6" w:rsidR="00BD271D" w:rsidRDefault="00BD271D"/>
    <w:p w14:paraId="5317EBA4" w14:textId="14A91552" w:rsidR="00BD271D" w:rsidRDefault="00BD271D"/>
    <w:p w14:paraId="2ECE0D56" w14:textId="13B1ABC4" w:rsidR="00BD271D" w:rsidRDefault="00BD271D"/>
    <w:p w14:paraId="0F1180F3" w14:textId="5F022C02" w:rsidR="002503F2" w:rsidRDefault="002503F2"/>
    <w:p w14:paraId="0E4AD642" w14:textId="69CD8DD8" w:rsidR="00BD271D" w:rsidRDefault="00BD271D"/>
    <w:p w14:paraId="788DEE3C" w14:textId="2BC743F6" w:rsidR="00BD271D" w:rsidRDefault="00BD271D"/>
    <w:p w14:paraId="74389780" w14:textId="3D29F045" w:rsidR="00BD271D" w:rsidRDefault="00BD271D"/>
    <w:p w14:paraId="51DD0516" w14:textId="50A707C3" w:rsidR="00BD271D" w:rsidRDefault="00BD271D"/>
    <w:p w14:paraId="19BB030B" w14:textId="65339BFD" w:rsidR="00BD271D" w:rsidRDefault="00BD271D"/>
    <w:p w14:paraId="257A6E2B" w14:textId="667A6068" w:rsidR="00BD271D" w:rsidRDefault="00BD271D">
      <w:r>
        <w:rPr>
          <w:noProof/>
          <w:lang w:val="en-GB" w:eastAsia="en-GB"/>
        </w:rPr>
        <w:lastRenderedPageBreak/>
        <w:drawing>
          <wp:anchor distT="0" distB="0" distL="114300" distR="114300" simplePos="0" relativeHeight="251665408" behindDoc="0" locked="0" layoutInCell="1" allowOverlap="1" wp14:anchorId="4746C3F4" wp14:editId="50701267">
            <wp:simplePos x="0" y="0"/>
            <wp:positionH relativeFrom="margin">
              <wp:posOffset>904240</wp:posOffset>
            </wp:positionH>
            <wp:positionV relativeFrom="paragraph">
              <wp:posOffset>0</wp:posOffset>
            </wp:positionV>
            <wp:extent cx="4153535" cy="3619500"/>
            <wp:effectExtent l="38100" t="38100" r="37465" b="3810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53535" cy="3619500"/>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1A2CBDAD" w14:textId="15FB3B0E" w:rsidR="00BD271D" w:rsidRDefault="00BD271D"/>
    <w:p w14:paraId="3CDE2955" w14:textId="6882484F" w:rsidR="00BD271D" w:rsidRDefault="00BD271D"/>
    <w:p w14:paraId="427AA6EA" w14:textId="030D82CD" w:rsidR="00BD271D" w:rsidRDefault="00BD271D"/>
    <w:p w14:paraId="55AE6B93" w14:textId="7AFA1F39" w:rsidR="00BD271D" w:rsidRDefault="00BD271D"/>
    <w:p w14:paraId="7D00CD07" w14:textId="5E58F443" w:rsidR="00BD271D" w:rsidRDefault="00BD271D"/>
    <w:p w14:paraId="631FB236" w14:textId="26BEEED2" w:rsidR="00BD271D" w:rsidRDefault="00BD271D"/>
    <w:p w14:paraId="66AADD9E" w14:textId="7659AB34" w:rsidR="00BD271D" w:rsidRDefault="00BD271D"/>
    <w:p w14:paraId="17F7EB8D" w14:textId="6385773A" w:rsidR="00BD271D" w:rsidRDefault="00BD271D"/>
    <w:p w14:paraId="5608FDB6" w14:textId="0CC5BA79" w:rsidR="00BD271D" w:rsidRDefault="00BD271D"/>
    <w:p w14:paraId="3760CAEE" w14:textId="5724B267" w:rsidR="00BD271D" w:rsidRDefault="00BD271D"/>
    <w:p w14:paraId="72153539" w14:textId="03B1E644" w:rsidR="00BD271D" w:rsidRDefault="00BD271D"/>
    <w:p w14:paraId="21F0878C" w14:textId="62153916" w:rsidR="00BD271D" w:rsidRDefault="00BD271D">
      <w:r>
        <w:rPr>
          <w:noProof/>
          <w:lang w:val="en-GB" w:eastAsia="en-GB"/>
        </w:rPr>
        <w:drawing>
          <wp:anchor distT="0" distB="0" distL="114300" distR="114300" simplePos="0" relativeHeight="251666432" behindDoc="0" locked="0" layoutInCell="1" allowOverlap="1" wp14:anchorId="70893A9F" wp14:editId="33472760">
            <wp:simplePos x="0" y="0"/>
            <wp:positionH relativeFrom="column">
              <wp:posOffset>457200</wp:posOffset>
            </wp:positionH>
            <wp:positionV relativeFrom="paragraph">
              <wp:posOffset>212725</wp:posOffset>
            </wp:positionV>
            <wp:extent cx="5486400" cy="3962400"/>
            <wp:effectExtent l="38100" t="38100" r="38100" b="381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86400" cy="396240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14:paraId="25BA55CC" w14:textId="5AA29C6D" w:rsidR="00BD271D" w:rsidRDefault="00BD271D"/>
    <w:p w14:paraId="2B57E9F9" w14:textId="67FDB3A1" w:rsidR="00BD271D" w:rsidRDefault="00BD271D"/>
    <w:p w14:paraId="0AE12200" w14:textId="3EF0C1AF" w:rsidR="00BD271D" w:rsidRDefault="00BD271D"/>
    <w:p w14:paraId="35431DAF" w14:textId="27315270" w:rsidR="00BD271D" w:rsidRDefault="00BD271D"/>
    <w:p w14:paraId="2A344F02" w14:textId="73B4B4FB" w:rsidR="00BD271D" w:rsidRDefault="00BD271D"/>
    <w:p w14:paraId="7690038E" w14:textId="1CCC35FD" w:rsidR="00BD271D" w:rsidRDefault="00BD271D"/>
    <w:p w14:paraId="613FF8E9" w14:textId="28EF2583" w:rsidR="00BD271D" w:rsidRDefault="00BD271D"/>
    <w:p w14:paraId="797EEE4D" w14:textId="2ECB0D81" w:rsidR="00BD271D" w:rsidRDefault="00BD271D"/>
    <w:p w14:paraId="3ED1EC59" w14:textId="293A1181" w:rsidR="00BD271D" w:rsidRDefault="00BD271D"/>
    <w:p w14:paraId="33BE52F0" w14:textId="1489BE9D" w:rsidR="00BD271D" w:rsidRDefault="00BD271D"/>
    <w:p w14:paraId="036252B9" w14:textId="77777777" w:rsidR="00BD271D" w:rsidRDefault="00BD271D"/>
    <w:p w14:paraId="3B35B12B" w14:textId="203D533E" w:rsidR="002503F2" w:rsidRPr="00186128" w:rsidRDefault="00186128">
      <w:pPr>
        <w:rPr>
          <w:rFonts w:ascii="Arial" w:hAnsi="Arial" w:cs="Arial"/>
          <w:b/>
          <w:color w:val="auto"/>
          <w:sz w:val="24"/>
          <w:szCs w:val="24"/>
          <w:u w:val="single"/>
        </w:rPr>
      </w:pPr>
      <w:r w:rsidRPr="00186128">
        <w:rPr>
          <w:rFonts w:ascii="Arial" w:hAnsi="Arial" w:cs="Arial"/>
          <w:b/>
          <w:color w:val="auto"/>
          <w:sz w:val="24"/>
          <w:szCs w:val="24"/>
          <w:u w:val="single"/>
        </w:rPr>
        <w:lastRenderedPageBreak/>
        <w:t xml:space="preserve">Validation </w:t>
      </w:r>
    </w:p>
    <w:p w14:paraId="70525AB2" w14:textId="0B28F9DB" w:rsidR="00186128" w:rsidRPr="00186128" w:rsidRDefault="00186128">
      <w:pPr>
        <w:rPr>
          <w:rFonts w:ascii="Arial" w:hAnsi="Arial" w:cs="Arial"/>
          <w:b/>
          <w:color w:val="auto"/>
          <w:sz w:val="24"/>
          <w:szCs w:val="24"/>
          <w:u w:val="single"/>
        </w:rPr>
      </w:pPr>
      <w:r w:rsidRPr="00186128">
        <w:rPr>
          <w:rFonts w:ascii="Arial" w:hAnsi="Arial" w:cs="Arial"/>
          <w:b/>
          <w:color w:val="auto"/>
          <w:sz w:val="24"/>
          <w:szCs w:val="24"/>
          <w:u w:val="single"/>
        </w:rPr>
        <w:t>Code / HTML</w:t>
      </w:r>
    </w:p>
    <w:p w14:paraId="0F4FB4CF" w14:textId="27E53CDC" w:rsidR="00186128" w:rsidRPr="00186128" w:rsidRDefault="00186128">
      <w:pPr>
        <w:rPr>
          <w:rFonts w:ascii="Arial" w:hAnsi="Arial" w:cs="Arial"/>
          <w:color w:val="auto"/>
          <w:sz w:val="24"/>
          <w:szCs w:val="24"/>
        </w:rPr>
      </w:pPr>
    </w:p>
    <w:p w14:paraId="31E15E30" w14:textId="17E9AD51" w:rsidR="00186128" w:rsidRPr="00186128" w:rsidRDefault="00BD271D">
      <w:pPr>
        <w:rPr>
          <w:rFonts w:ascii="Arial" w:hAnsi="Arial" w:cs="Arial"/>
          <w:color w:val="auto"/>
          <w:sz w:val="24"/>
          <w:szCs w:val="24"/>
        </w:rPr>
      </w:pPr>
      <w:r w:rsidRPr="00186128">
        <w:rPr>
          <w:rFonts w:ascii="Arial" w:hAnsi="Arial" w:cs="Arial"/>
          <w:noProof/>
          <w:color w:val="auto"/>
          <w:sz w:val="24"/>
          <w:szCs w:val="24"/>
          <w:lang w:val="en-GB" w:eastAsia="en-GB"/>
        </w:rPr>
        <w:drawing>
          <wp:anchor distT="0" distB="0" distL="114300" distR="114300" simplePos="0" relativeHeight="251659264" behindDoc="0" locked="0" layoutInCell="1" allowOverlap="1" wp14:anchorId="59F1AE59" wp14:editId="76EB0BE8">
            <wp:simplePos x="0" y="0"/>
            <wp:positionH relativeFrom="column">
              <wp:posOffset>-142875</wp:posOffset>
            </wp:positionH>
            <wp:positionV relativeFrom="paragraph">
              <wp:posOffset>1194435</wp:posOffset>
            </wp:positionV>
            <wp:extent cx="5486400" cy="3145155"/>
            <wp:effectExtent l="38100" t="38100" r="38100" b="361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86400" cy="314515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186128" w:rsidRPr="00186128">
        <w:rPr>
          <w:rFonts w:ascii="Arial" w:hAnsi="Arial" w:cs="Arial"/>
          <w:color w:val="auto"/>
          <w:sz w:val="24"/>
          <w:szCs w:val="24"/>
        </w:rPr>
        <w:t xml:space="preserve">There were some errors found but the website still works perfectly fine, I have gone over them and they don’t need to be removed or changed. </w:t>
      </w:r>
      <w:r>
        <w:rPr>
          <w:rFonts w:ascii="Arial" w:hAnsi="Arial" w:cs="Arial"/>
          <w:color w:val="auto"/>
          <w:sz w:val="24"/>
          <w:szCs w:val="24"/>
        </w:rPr>
        <w:t xml:space="preserve">Some of the errors are to do with language being used and its telling to change it, and another error being an element ‘head’ missing but again the website works fine. There are few more in the screenshot </w:t>
      </w:r>
    </w:p>
    <w:p w14:paraId="1D7DD83C" w14:textId="6ECCABBC" w:rsidR="00186128" w:rsidRDefault="00186128"/>
    <w:p w14:paraId="0E27E745" w14:textId="4C9C8476" w:rsidR="00186128" w:rsidRDefault="00186128"/>
    <w:p w14:paraId="5ED6D090" w14:textId="7CC682DD" w:rsidR="00186128" w:rsidRDefault="00186128"/>
    <w:p w14:paraId="66976513" w14:textId="124FF1CE" w:rsidR="00BD271D" w:rsidRDefault="00BD271D"/>
    <w:p w14:paraId="1FFC356B" w14:textId="758C9EDA" w:rsidR="00BD271D" w:rsidRDefault="00BD271D"/>
    <w:p w14:paraId="2EB70D81" w14:textId="016FC090" w:rsidR="00BD271D" w:rsidRDefault="00BD271D"/>
    <w:p w14:paraId="373AF7D4" w14:textId="5B510A6F" w:rsidR="00BD271D" w:rsidRDefault="00BD271D"/>
    <w:p w14:paraId="4F0A305F" w14:textId="16E916B6" w:rsidR="00BD271D" w:rsidRDefault="00BD271D"/>
    <w:p w14:paraId="0719048F" w14:textId="46D459ED" w:rsidR="00BD271D" w:rsidRDefault="00BD271D"/>
    <w:p w14:paraId="5B8AC1FF" w14:textId="77777777" w:rsidR="00BD271D" w:rsidRDefault="00BD271D"/>
    <w:p w14:paraId="23B53B93" w14:textId="7664BD5F" w:rsidR="00186128" w:rsidRPr="00BD271D" w:rsidRDefault="00BD271D">
      <w:pPr>
        <w:rPr>
          <w:rFonts w:ascii="Arial" w:hAnsi="Arial" w:cs="Arial"/>
          <w:b/>
          <w:color w:val="auto"/>
          <w:u w:val="single"/>
        </w:rPr>
      </w:pPr>
      <w:r w:rsidRPr="00BD271D">
        <w:rPr>
          <w:rFonts w:ascii="Arial" w:hAnsi="Arial" w:cs="Arial"/>
          <w:b/>
          <w:color w:val="auto"/>
          <w:u w:val="single"/>
        </w:rPr>
        <w:t>CSS</w:t>
      </w:r>
    </w:p>
    <w:p w14:paraId="1A1A810D" w14:textId="0E56F5E5" w:rsidR="00EB3BB7" w:rsidRDefault="00BD271D">
      <w:pPr>
        <w:rPr>
          <w:rFonts w:ascii="Arial" w:hAnsi="Arial" w:cs="Arial"/>
          <w:color w:val="auto"/>
        </w:rPr>
      </w:pPr>
      <w:r w:rsidRPr="00BD271D">
        <w:rPr>
          <w:rFonts w:ascii="Arial" w:hAnsi="Arial" w:cs="Arial"/>
          <w:noProof/>
          <w:color w:val="auto"/>
          <w:lang w:val="en-GB" w:eastAsia="en-GB"/>
        </w:rPr>
        <w:drawing>
          <wp:anchor distT="0" distB="0" distL="114300" distR="114300" simplePos="0" relativeHeight="251660288" behindDoc="0" locked="0" layoutInCell="1" allowOverlap="1" wp14:anchorId="6A738129" wp14:editId="22DD0467">
            <wp:simplePos x="0" y="0"/>
            <wp:positionH relativeFrom="column">
              <wp:posOffset>-428625</wp:posOffset>
            </wp:positionH>
            <wp:positionV relativeFrom="paragraph">
              <wp:posOffset>950595</wp:posOffset>
            </wp:positionV>
            <wp:extent cx="5486400" cy="2915285"/>
            <wp:effectExtent l="38100" t="38100" r="38100" b="3746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86400" cy="291528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Pr="00BD271D">
        <w:rPr>
          <w:rFonts w:ascii="Arial" w:hAnsi="Arial" w:cs="Arial"/>
          <w:color w:val="auto"/>
        </w:rPr>
        <w:t>No errors were found during the test.</w:t>
      </w:r>
    </w:p>
    <w:p w14:paraId="3EE484E5" w14:textId="77777777" w:rsidR="00EB3BB7" w:rsidRPr="00EB3BB7" w:rsidRDefault="00EB3BB7" w:rsidP="00EB3BB7">
      <w:pPr>
        <w:rPr>
          <w:rFonts w:ascii="Arial" w:hAnsi="Arial" w:cs="Arial"/>
        </w:rPr>
      </w:pPr>
    </w:p>
    <w:p w14:paraId="0EAEA4DE" w14:textId="77777777" w:rsidR="00EB3BB7" w:rsidRPr="00EB3BB7" w:rsidRDefault="00EB3BB7" w:rsidP="00EB3BB7">
      <w:pPr>
        <w:rPr>
          <w:rFonts w:ascii="Arial" w:hAnsi="Arial" w:cs="Arial"/>
        </w:rPr>
      </w:pPr>
    </w:p>
    <w:p w14:paraId="1E3DAB04" w14:textId="77777777" w:rsidR="00EB3BB7" w:rsidRPr="00EB3BB7" w:rsidRDefault="00EB3BB7" w:rsidP="00EB3BB7">
      <w:pPr>
        <w:rPr>
          <w:rFonts w:ascii="Arial" w:hAnsi="Arial" w:cs="Arial"/>
        </w:rPr>
      </w:pPr>
    </w:p>
    <w:p w14:paraId="47050C72" w14:textId="77777777" w:rsidR="00EB3BB7" w:rsidRPr="00EB3BB7" w:rsidRDefault="00EB3BB7" w:rsidP="00EB3BB7">
      <w:pPr>
        <w:rPr>
          <w:rFonts w:ascii="Arial" w:hAnsi="Arial" w:cs="Arial"/>
        </w:rPr>
      </w:pPr>
    </w:p>
    <w:p w14:paraId="58766072" w14:textId="77777777" w:rsidR="00EB3BB7" w:rsidRPr="00EB3BB7" w:rsidRDefault="00EB3BB7" w:rsidP="00EB3BB7">
      <w:pPr>
        <w:rPr>
          <w:rFonts w:ascii="Arial" w:hAnsi="Arial" w:cs="Arial"/>
        </w:rPr>
      </w:pPr>
    </w:p>
    <w:p w14:paraId="63190190" w14:textId="77777777" w:rsidR="00EB3BB7" w:rsidRPr="00EB3BB7" w:rsidRDefault="00EB3BB7" w:rsidP="00EB3BB7">
      <w:pPr>
        <w:rPr>
          <w:rFonts w:ascii="Arial" w:hAnsi="Arial" w:cs="Arial"/>
        </w:rPr>
      </w:pPr>
    </w:p>
    <w:p w14:paraId="1AF0532C" w14:textId="77777777" w:rsidR="00EB3BB7" w:rsidRPr="00EB3BB7" w:rsidRDefault="00EB3BB7" w:rsidP="00EB3BB7">
      <w:pPr>
        <w:rPr>
          <w:rFonts w:ascii="Arial" w:hAnsi="Arial" w:cs="Arial"/>
        </w:rPr>
      </w:pPr>
    </w:p>
    <w:p w14:paraId="5193AF82" w14:textId="77777777" w:rsidR="00EB3BB7" w:rsidRPr="00EB3BB7" w:rsidRDefault="00EB3BB7" w:rsidP="00EB3BB7">
      <w:pPr>
        <w:rPr>
          <w:rFonts w:ascii="Arial" w:hAnsi="Arial" w:cs="Arial"/>
        </w:rPr>
      </w:pPr>
    </w:p>
    <w:p w14:paraId="6BAA2248" w14:textId="77777777" w:rsidR="00EB3BB7" w:rsidRPr="00EB3BB7" w:rsidRDefault="00EB3BB7" w:rsidP="00EB3BB7">
      <w:pPr>
        <w:rPr>
          <w:rFonts w:ascii="Arial" w:hAnsi="Arial" w:cs="Arial"/>
        </w:rPr>
      </w:pPr>
    </w:p>
    <w:p w14:paraId="793C33B1" w14:textId="77777777" w:rsidR="00EB3BB7" w:rsidRPr="00EB3BB7" w:rsidRDefault="00EB3BB7" w:rsidP="00EB3BB7">
      <w:pPr>
        <w:rPr>
          <w:rFonts w:ascii="Arial" w:hAnsi="Arial" w:cs="Arial"/>
        </w:rPr>
      </w:pPr>
    </w:p>
    <w:p w14:paraId="01CA07F7" w14:textId="77777777" w:rsidR="00EB3BB7" w:rsidRPr="00EB3BB7" w:rsidRDefault="00EB3BB7" w:rsidP="00EB3BB7">
      <w:pPr>
        <w:rPr>
          <w:rFonts w:ascii="Arial" w:hAnsi="Arial" w:cs="Arial"/>
        </w:rPr>
      </w:pPr>
    </w:p>
    <w:p w14:paraId="2349F1C0" w14:textId="77777777" w:rsidR="00EB3BB7" w:rsidRPr="00EB3BB7" w:rsidRDefault="00EB3BB7" w:rsidP="00EB3BB7">
      <w:pPr>
        <w:rPr>
          <w:rFonts w:ascii="Arial" w:hAnsi="Arial" w:cs="Arial"/>
        </w:rPr>
      </w:pPr>
    </w:p>
    <w:p w14:paraId="412AF64A" w14:textId="77777777" w:rsidR="00EB3BB7" w:rsidRPr="00EB3BB7" w:rsidRDefault="00EB3BB7" w:rsidP="00EB3BB7">
      <w:pPr>
        <w:rPr>
          <w:rFonts w:ascii="Arial" w:hAnsi="Arial" w:cs="Arial"/>
        </w:rPr>
      </w:pPr>
    </w:p>
    <w:p w14:paraId="69924662" w14:textId="77777777" w:rsidR="00EB3BB7" w:rsidRPr="00EB3BB7" w:rsidRDefault="00EB3BB7" w:rsidP="00EB3BB7">
      <w:pPr>
        <w:rPr>
          <w:rFonts w:ascii="Arial" w:hAnsi="Arial" w:cs="Arial"/>
        </w:rPr>
      </w:pPr>
    </w:p>
    <w:p w14:paraId="392417A7" w14:textId="53653F50" w:rsidR="00EB3BB7" w:rsidRDefault="00EB3BB7" w:rsidP="00EB3BB7">
      <w:pPr>
        <w:rPr>
          <w:rFonts w:ascii="Arial" w:hAnsi="Arial" w:cs="Arial"/>
        </w:rPr>
      </w:pPr>
    </w:p>
    <w:p w14:paraId="6E3AB6AD" w14:textId="2E72C9D6" w:rsidR="00745645" w:rsidRDefault="00745645" w:rsidP="00EB3BB7">
      <w:pPr>
        <w:rPr>
          <w:rFonts w:ascii="Arial" w:hAnsi="Arial" w:cs="Arial"/>
        </w:rPr>
      </w:pPr>
    </w:p>
    <w:p w14:paraId="04B5E1E6" w14:textId="4D7FBCC9" w:rsidR="00745645" w:rsidRDefault="00745645" w:rsidP="00EB3BB7">
      <w:pPr>
        <w:rPr>
          <w:rFonts w:ascii="Arial" w:hAnsi="Arial" w:cs="Arial"/>
        </w:rPr>
      </w:pPr>
    </w:p>
    <w:p w14:paraId="387A4AB4" w14:textId="3602AA7E" w:rsidR="00745645" w:rsidRDefault="00745645" w:rsidP="00EB3BB7">
      <w:pPr>
        <w:rPr>
          <w:rFonts w:ascii="Arial" w:hAnsi="Arial" w:cs="Arial"/>
        </w:rPr>
      </w:pPr>
    </w:p>
    <w:p w14:paraId="1F5372C0" w14:textId="5E1735C3" w:rsidR="00745645" w:rsidRDefault="00745645" w:rsidP="00EB3BB7">
      <w:pPr>
        <w:rPr>
          <w:rFonts w:ascii="Arial" w:hAnsi="Arial" w:cs="Arial"/>
        </w:rPr>
      </w:pPr>
    </w:p>
    <w:p w14:paraId="3B7662D1" w14:textId="4B44428F" w:rsidR="00745645" w:rsidRDefault="00745645" w:rsidP="00EB3BB7">
      <w:pPr>
        <w:rPr>
          <w:rFonts w:ascii="Arial" w:hAnsi="Arial" w:cs="Arial"/>
        </w:rPr>
      </w:pPr>
    </w:p>
    <w:p w14:paraId="14BA52A6" w14:textId="3F69E3A0" w:rsidR="00745645" w:rsidRDefault="00745645" w:rsidP="00EB3BB7">
      <w:pPr>
        <w:rPr>
          <w:rFonts w:ascii="Arial" w:hAnsi="Arial" w:cs="Arial"/>
        </w:rPr>
      </w:pPr>
    </w:p>
    <w:p w14:paraId="5C4E4F89" w14:textId="39185049" w:rsidR="00745645" w:rsidRDefault="00745645" w:rsidP="00EB3BB7">
      <w:pPr>
        <w:rPr>
          <w:rFonts w:ascii="Arial" w:hAnsi="Arial" w:cs="Arial"/>
        </w:rPr>
      </w:pPr>
    </w:p>
    <w:p w14:paraId="74CCCB85" w14:textId="77777777" w:rsidR="00745645" w:rsidRDefault="00745645" w:rsidP="00EB3BB7">
      <w:pPr>
        <w:rPr>
          <w:rFonts w:ascii="Arial" w:hAnsi="Arial" w:cs="Arial"/>
        </w:rPr>
      </w:pPr>
    </w:p>
    <w:p w14:paraId="64578593" w14:textId="77777777" w:rsidR="00EB3BB7" w:rsidRDefault="00EB3BB7" w:rsidP="00EB3BB7">
      <w:pPr>
        <w:rPr>
          <w:rFonts w:ascii="Arial" w:hAnsi="Arial" w:cs="Arial"/>
          <w:b/>
          <w:sz w:val="24"/>
          <w:szCs w:val="24"/>
          <w:u w:val="single"/>
        </w:rPr>
      </w:pPr>
      <w:r w:rsidRPr="001F613A">
        <w:rPr>
          <w:rFonts w:ascii="Arial" w:hAnsi="Arial" w:cs="Arial"/>
          <w:b/>
          <w:color w:val="auto"/>
          <w:sz w:val="24"/>
          <w:szCs w:val="24"/>
          <w:u w:val="single"/>
        </w:rPr>
        <w:lastRenderedPageBreak/>
        <w:t>Evaluation</w:t>
      </w:r>
      <w:r>
        <w:rPr>
          <w:rFonts w:ascii="Arial" w:hAnsi="Arial" w:cs="Arial"/>
          <w:b/>
          <w:sz w:val="24"/>
          <w:szCs w:val="24"/>
          <w:u w:val="single"/>
        </w:rPr>
        <w:t xml:space="preserve"> </w:t>
      </w:r>
    </w:p>
    <w:p w14:paraId="020284DB" w14:textId="4910178B" w:rsidR="00EB3BB7" w:rsidRPr="007D440C" w:rsidRDefault="00EB3BB7" w:rsidP="00EB3BB7">
      <w:pPr>
        <w:rPr>
          <w:rFonts w:ascii="Arial" w:hAnsi="Arial" w:cs="Arial"/>
          <w:color w:val="auto"/>
          <w:sz w:val="24"/>
          <w:szCs w:val="24"/>
        </w:rPr>
      </w:pPr>
      <w:r w:rsidRPr="007D440C">
        <w:rPr>
          <w:rFonts w:ascii="Arial" w:hAnsi="Arial" w:cs="Arial"/>
          <w:color w:val="auto"/>
          <w:sz w:val="24"/>
          <w:szCs w:val="24"/>
        </w:rPr>
        <w:t xml:space="preserve">So for all the pages the author has kept it very simple and readable. The colors she has used are very distinctive and bold. She has added white background to all of them to make pictures and text stand out. </w:t>
      </w:r>
    </w:p>
    <w:p w14:paraId="2D82D5E2" w14:textId="4198E892" w:rsidR="00BD271D" w:rsidRPr="007D440C" w:rsidRDefault="00EB3BB7" w:rsidP="00EB3BB7">
      <w:pPr>
        <w:rPr>
          <w:rFonts w:ascii="Arial" w:hAnsi="Arial" w:cs="Arial"/>
          <w:color w:val="auto"/>
          <w:sz w:val="24"/>
          <w:szCs w:val="24"/>
        </w:rPr>
      </w:pPr>
      <w:r w:rsidRPr="007D440C">
        <w:rPr>
          <w:rFonts w:ascii="Arial" w:hAnsi="Arial" w:cs="Arial"/>
          <w:color w:val="auto"/>
          <w:sz w:val="24"/>
          <w:szCs w:val="24"/>
        </w:rPr>
        <w:t xml:space="preserve">All the main headings are a peachy pink Colour to make them stand out, this has been done to make questions to the viewers more visible. For the first four pages there are side bar boxes on all of them for fun facts as well as important facts to make them stand out to the viewers. The author used this idea to break up the text. Having a lot of text just laid out may seem dull and boring so breaking them up makes it more readable and noticeable to the eyes for every one of the first four pages. </w:t>
      </w:r>
    </w:p>
    <w:p w14:paraId="221F0D12" w14:textId="6AECA354" w:rsidR="00EB3BB7" w:rsidRPr="007D440C" w:rsidRDefault="00EB3BB7" w:rsidP="00EB3BB7">
      <w:pPr>
        <w:rPr>
          <w:rFonts w:ascii="Arial" w:hAnsi="Arial" w:cs="Arial"/>
          <w:color w:val="auto"/>
          <w:sz w:val="24"/>
          <w:szCs w:val="24"/>
        </w:rPr>
      </w:pPr>
      <w:r w:rsidRPr="007D440C">
        <w:rPr>
          <w:rFonts w:ascii="Arial" w:hAnsi="Arial" w:cs="Arial"/>
          <w:color w:val="auto"/>
          <w:sz w:val="24"/>
          <w:szCs w:val="24"/>
        </w:rPr>
        <w:t xml:space="preserve">There is a bold textured header to every five pages to make the name of the blog standout. The black colored texture goes well with the main title of the page. Black and white have always been a good combination to make letters and even picture’s to stand out. </w:t>
      </w:r>
    </w:p>
    <w:p w14:paraId="1342B2BF" w14:textId="10B7A9F1" w:rsidR="00EB3BB7" w:rsidRPr="007D440C" w:rsidRDefault="00EB3BB7" w:rsidP="00EB3BB7">
      <w:pPr>
        <w:rPr>
          <w:rFonts w:ascii="Arial" w:hAnsi="Arial" w:cs="Arial"/>
          <w:color w:val="auto"/>
          <w:sz w:val="24"/>
          <w:szCs w:val="24"/>
        </w:rPr>
      </w:pPr>
      <w:r w:rsidRPr="007D440C">
        <w:rPr>
          <w:rFonts w:ascii="Arial" w:hAnsi="Arial" w:cs="Arial"/>
          <w:color w:val="auto"/>
          <w:sz w:val="24"/>
          <w:szCs w:val="24"/>
        </w:rPr>
        <w:t xml:space="preserve">To make this blog very relatable to the author she has added her picture to the first page of this </w:t>
      </w:r>
      <w:r w:rsidR="00773F2C" w:rsidRPr="007D440C">
        <w:rPr>
          <w:rFonts w:ascii="Arial" w:hAnsi="Arial" w:cs="Arial"/>
          <w:color w:val="auto"/>
          <w:sz w:val="24"/>
          <w:szCs w:val="24"/>
        </w:rPr>
        <w:t>website,</w:t>
      </w:r>
      <w:r w:rsidRPr="007D440C">
        <w:rPr>
          <w:rFonts w:ascii="Arial" w:hAnsi="Arial" w:cs="Arial"/>
          <w:color w:val="auto"/>
          <w:sz w:val="24"/>
          <w:szCs w:val="24"/>
        </w:rPr>
        <w:t xml:space="preserve"> to make it more comfortable for viewers who may find it hard to speak to someone face to face about their problems so reading a blog coming from a real person may put them at ease. </w:t>
      </w:r>
    </w:p>
    <w:p w14:paraId="5EB3A8A1" w14:textId="0A3FA9DF" w:rsidR="00EB3BB7" w:rsidRPr="007D440C" w:rsidRDefault="00EB3BB7" w:rsidP="00EB3BB7">
      <w:pPr>
        <w:rPr>
          <w:rFonts w:ascii="Arial" w:hAnsi="Arial" w:cs="Arial"/>
          <w:color w:val="auto"/>
          <w:sz w:val="24"/>
          <w:szCs w:val="24"/>
        </w:rPr>
      </w:pPr>
      <w:r w:rsidRPr="007D440C">
        <w:rPr>
          <w:rFonts w:ascii="Arial" w:hAnsi="Arial" w:cs="Arial"/>
          <w:color w:val="auto"/>
          <w:sz w:val="24"/>
          <w:szCs w:val="24"/>
        </w:rPr>
        <w:t xml:space="preserve">Another part of the website where the author has made it relatable is the page called ‘Helpful Workouts’. On there the author has added a little introduction of her own progress and how she managed through this journey. Along with this little story she has added a personal picture of herself showing a before and after photo. The author feels like being comfortable with her audience may help others by motivating them to make any change they wish to do. </w:t>
      </w:r>
    </w:p>
    <w:p w14:paraId="3E03DC4A" w14:textId="41E7DE67" w:rsidR="00EB3BB7" w:rsidRPr="007D440C" w:rsidRDefault="00773F2C" w:rsidP="00EB3BB7">
      <w:pPr>
        <w:rPr>
          <w:rFonts w:ascii="Arial" w:hAnsi="Arial" w:cs="Arial"/>
          <w:color w:val="auto"/>
          <w:sz w:val="24"/>
          <w:szCs w:val="24"/>
        </w:rPr>
      </w:pPr>
      <w:r w:rsidRPr="007D440C">
        <w:rPr>
          <w:rFonts w:ascii="Arial" w:hAnsi="Arial" w:cs="Arial"/>
          <w:color w:val="auto"/>
          <w:sz w:val="24"/>
          <w:szCs w:val="24"/>
        </w:rPr>
        <w:t xml:space="preserve">The author has also used pictures of foods that can help someone to try eating healthy on the ‘nutrition’ page. The idea of this is to make viewers see healthy foods are not boring and can be appetizing and easy to make. The quality of the pictures are good and clear to see. They are also reasonable sizes that’s able to load the page without it buffering for ages. </w:t>
      </w:r>
    </w:p>
    <w:p w14:paraId="01B15459" w14:textId="2A92AAD2" w:rsidR="00773F2C" w:rsidRPr="007D440C" w:rsidRDefault="00773F2C" w:rsidP="00EB3BB7">
      <w:pPr>
        <w:rPr>
          <w:rFonts w:ascii="Arial" w:hAnsi="Arial" w:cs="Arial"/>
          <w:color w:val="auto"/>
          <w:sz w:val="24"/>
          <w:szCs w:val="24"/>
        </w:rPr>
      </w:pPr>
      <w:r w:rsidRPr="007D440C">
        <w:rPr>
          <w:rFonts w:ascii="Arial" w:hAnsi="Arial" w:cs="Arial"/>
          <w:color w:val="auto"/>
          <w:sz w:val="24"/>
          <w:szCs w:val="24"/>
        </w:rPr>
        <w:t xml:space="preserve">There are also images of workouts individuals can try and see for themselves it’s not hard. Also the images are viewable and not too big. This is on the ‘Workouts page’. </w:t>
      </w:r>
    </w:p>
    <w:p w14:paraId="57B00E22" w14:textId="727DCDC4" w:rsidR="00773F2C" w:rsidRDefault="00773F2C" w:rsidP="00EB3BB7">
      <w:pPr>
        <w:rPr>
          <w:rFonts w:ascii="Arial" w:hAnsi="Arial" w:cs="Arial"/>
          <w:color w:val="auto"/>
          <w:sz w:val="24"/>
          <w:szCs w:val="24"/>
        </w:rPr>
      </w:pPr>
      <w:r w:rsidRPr="007D440C">
        <w:rPr>
          <w:rFonts w:ascii="Arial" w:hAnsi="Arial" w:cs="Arial"/>
          <w:color w:val="auto"/>
          <w:sz w:val="24"/>
          <w:szCs w:val="24"/>
        </w:rPr>
        <w:t xml:space="preserve">And last the contact me page is simple, there are tags for the author social media for anyone that may wish to ask for any advice, the author has added pictures of the Instagram and Facebook logo to make it visible to the viewers. </w:t>
      </w:r>
    </w:p>
    <w:p w14:paraId="41AFB870" w14:textId="56A8D5BE" w:rsidR="001F613A" w:rsidRDefault="001F613A" w:rsidP="00EB3BB7">
      <w:pPr>
        <w:rPr>
          <w:rFonts w:ascii="Arial" w:hAnsi="Arial" w:cs="Arial"/>
          <w:color w:val="auto"/>
          <w:sz w:val="24"/>
          <w:szCs w:val="24"/>
        </w:rPr>
      </w:pPr>
    </w:p>
    <w:p w14:paraId="28CC9D09" w14:textId="77777777" w:rsidR="001F613A" w:rsidRPr="007D440C" w:rsidRDefault="001F613A" w:rsidP="00EB3BB7">
      <w:pPr>
        <w:rPr>
          <w:rFonts w:ascii="Arial" w:hAnsi="Arial" w:cs="Arial"/>
          <w:color w:val="auto"/>
          <w:sz w:val="24"/>
          <w:szCs w:val="24"/>
        </w:rPr>
      </w:pPr>
    </w:p>
    <w:sectPr w:rsidR="001F613A" w:rsidRPr="007D440C">
      <w:footerReference w:type="default" r:id="rId1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710768" w14:textId="77777777" w:rsidR="002503F2" w:rsidRDefault="002503F2" w:rsidP="00C6554A">
      <w:pPr>
        <w:spacing w:before="0" w:after="0" w:line="240" w:lineRule="auto"/>
      </w:pPr>
      <w:r>
        <w:separator/>
      </w:r>
    </w:p>
  </w:endnote>
  <w:endnote w:type="continuationSeparator" w:id="0">
    <w:p w14:paraId="4BF4A6F8" w14:textId="77777777" w:rsidR="002503F2" w:rsidRDefault="002503F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FAC02" w14:textId="12220A9A" w:rsidR="002163EE" w:rsidRDefault="00ED7C44">
    <w:pPr>
      <w:pStyle w:val="Footer"/>
    </w:pPr>
    <w:r>
      <w:t xml:space="preserve">Page </w:t>
    </w:r>
    <w:r>
      <w:fldChar w:fldCharType="begin"/>
    </w:r>
    <w:r>
      <w:instrText xml:space="preserve"> PAGE  \* Arabic  \* MERGEFORMAT </w:instrText>
    </w:r>
    <w:r>
      <w:fldChar w:fldCharType="separate"/>
    </w:r>
    <w:r w:rsidR="001F613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5D676" w14:textId="77777777" w:rsidR="002503F2" w:rsidRDefault="002503F2" w:rsidP="00C6554A">
      <w:pPr>
        <w:spacing w:before="0" w:after="0" w:line="240" w:lineRule="auto"/>
      </w:pPr>
      <w:r>
        <w:separator/>
      </w:r>
    </w:p>
  </w:footnote>
  <w:footnote w:type="continuationSeparator" w:id="0">
    <w:p w14:paraId="3DD919D3" w14:textId="77777777" w:rsidR="002503F2" w:rsidRDefault="002503F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3F2"/>
    <w:rsid w:val="001326A7"/>
    <w:rsid w:val="00186128"/>
    <w:rsid w:val="001F613A"/>
    <w:rsid w:val="002503F2"/>
    <w:rsid w:val="002554CD"/>
    <w:rsid w:val="00293B83"/>
    <w:rsid w:val="002B4294"/>
    <w:rsid w:val="00333D0D"/>
    <w:rsid w:val="00465D14"/>
    <w:rsid w:val="004C049F"/>
    <w:rsid w:val="005000E2"/>
    <w:rsid w:val="00530073"/>
    <w:rsid w:val="005E68E2"/>
    <w:rsid w:val="006837E9"/>
    <w:rsid w:val="006A3CE7"/>
    <w:rsid w:val="00745645"/>
    <w:rsid w:val="00773F2C"/>
    <w:rsid w:val="007D440C"/>
    <w:rsid w:val="008F1539"/>
    <w:rsid w:val="00A46002"/>
    <w:rsid w:val="00B44442"/>
    <w:rsid w:val="00BD271D"/>
    <w:rsid w:val="00C6554A"/>
    <w:rsid w:val="00C72836"/>
    <w:rsid w:val="00EB3BB7"/>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8C61E4"/>
  <w15:chartTrackingRefBased/>
  <w15:docId w15:val="{D8BC9403-896E-48B5-8140-B885E1995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zp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154</TotalTime>
  <Pages>15</Pages>
  <Words>1726</Words>
  <Characters>9844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Ruzy Aktar (1708215)</dc:creator>
  <cp:keywords/>
  <dc:description/>
  <cp:lastModifiedBy>Ruzy Aktar (1708215)</cp:lastModifiedBy>
  <cp:revision>3</cp:revision>
  <dcterms:created xsi:type="dcterms:W3CDTF">2019-05-02T21:42:00Z</dcterms:created>
  <dcterms:modified xsi:type="dcterms:W3CDTF">2019-05-03T22:31:00Z</dcterms:modified>
</cp:coreProperties>
</file>