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0" w:rsidRPr="0000226C" w:rsidRDefault="007E4D32" w:rsidP="0000226C">
      <w:pPr>
        <w:pStyle w:val="Heading1"/>
      </w:pPr>
      <w:r>
        <w:t xml:space="preserve">Hexadecimal </w:t>
      </w:r>
      <w:r w:rsidR="00BF269E">
        <w:t>Conversion Tutorial</w:t>
      </w:r>
    </w:p>
    <w:p w:rsidR="00BF269E" w:rsidRDefault="00BF269E" w:rsidP="0000226C"/>
    <w:p w:rsidR="00BF269E" w:rsidRDefault="00BF269E" w:rsidP="00BF269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68"/>
        <w:gridCol w:w="4586"/>
      </w:tblGrid>
      <w:tr w:rsidR="00BF269E" w:rsidTr="00AC7DAD">
        <w:trPr>
          <w:cantSplit/>
        </w:trPr>
        <w:tc>
          <w:tcPr>
            <w:tcW w:w="9854" w:type="dxa"/>
            <w:gridSpan w:val="2"/>
          </w:tcPr>
          <w:p w:rsidR="00BF269E" w:rsidRDefault="00AC7DAD" w:rsidP="00BF269E">
            <w:r>
              <w:t xml:space="preserve">1. </w:t>
            </w:r>
            <w:r w:rsidR="00BF269E">
              <w:t>Write do</w:t>
            </w:r>
            <w:r w:rsidR="007E4D32">
              <w:t>wn the Hexadecimal count from 1 to 31</w:t>
            </w:r>
            <w:r w:rsidR="00BF269E">
              <w:t>.</w:t>
            </w:r>
          </w:p>
          <w:p w:rsidR="007E4D32" w:rsidRDefault="007E4D32" w:rsidP="00BF269E"/>
          <w:p w:rsidR="00BF269E" w:rsidRDefault="007E4D32" w:rsidP="007E4D32">
            <w:pPr>
              <w:tabs>
                <w:tab w:val="left" w:pos="4820"/>
              </w:tabs>
            </w:pPr>
            <w:r>
              <w:t>1</w:t>
            </w:r>
            <w:r>
              <w:tab/>
              <w:t>17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2</w:t>
            </w:r>
            <w:r>
              <w:tab/>
              <w:t>18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3</w:t>
            </w:r>
            <w:r>
              <w:tab/>
              <w:t>19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4</w:t>
            </w:r>
            <w:r>
              <w:tab/>
              <w:t>20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5</w:t>
            </w:r>
            <w:r>
              <w:tab/>
              <w:t>21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6</w:t>
            </w:r>
            <w:r>
              <w:tab/>
              <w:t>22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7</w:t>
            </w:r>
            <w:r>
              <w:tab/>
              <w:t>23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8</w:t>
            </w:r>
            <w:r>
              <w:tab/>
              <w:t>24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9</w:t>
            </w:r>
            <w:r>
              <w:tab/>
              <w:t>25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10</w:t>
            </w:r>
            <w:r>
              <w:tab/>
              <w:t>26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11</w:t>
            </w:r>
            <w:r>
              <w:tab/>
              <w:t>27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12</w:t>
            </w:r>
            <w:r>
              <w:tab/>
              <w:t>28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13</w:t>
            </w:r>
            <w:r>
              <w:tab/>
              <w:t>29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14</w:t>
            </w:r>
            <w:r>
              <w:tab/>
              <w:t>30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15</w:t>
            </w:r>
            <w:r>
              <w:tab/>
              <w:t>31</w:t>
            </w: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</w:p>
          <w:p w:rsidR="007E4D32" w:rsidRDefault="007E4D32" w:rsidP="007E4D32">
            <w:pPr>
              <w:tabs>
                <w:tab w:val="left" w:pos="4820"/>
              </w:tabs>
            </w:pPr>
            <w:r>
              <w:t>16</w:t>
            </w:r>
          </w:p>
          <w:p w:rsidR="007E4D32" w:rsidRDefault="007E4D32" w:rsidP="00BF269E"/>
          <w:p w:rsidR="007E4D32" w:rsidRDefault="007E4D32" w:rsidP="00BF269E"/>
        </w:tc>
      </w:tr>
      <w:tr w:rsidR="00BF269E" w:rsidTr="00AC7DAD">
        <w:trPr>
          <w:cantSplit/>
        </w:trPr>
        <w:tc>
          <w:tcPr>
            <w:tcW w:w="9854" w:type="dxa"/>
            <w:gridSpan w:val="2"/>
          </w:tcPr>
          <w:p w:rsidR="00BF269E" w:rsidRDefault="00AC7DAD" w:rsidP="00BF269E">
            <w:r>
              <w:lastRenderedPageBreak/>
              <w:t>2. Convert the following D</w:t>
            </w:r>
            <w:r w:rsidR="00BF269E">
              <w:t xml:space="preserve">ecimal </w:t>
            </w:r>
            <w:r>
              <w:t>N</w:t>
            </w:r>
            <w:r w:rsidR="00BF269E">
              <w:t xml:space="preserve">umbers to </w:t>
            </w:r>
            <w:r w:rsidR="007E4D32">
              <w:t>Hexadecimal</w:t>
            </w:r>
            <w:r>
              <w:t>:</w:t>
            </w:r>
          </w:p>
          <w:p w:rsidR="00BF269E" w:rsidRDefault="00BF269E" w:rsidP="00BF269E"/>
        </w:tc>
      </w:tr>
      <w:tr w:rsidR="00BF269E" w:rsidTr="00AC7DAD">
        <w:trPr>
          <w:cantSplit/>
        </w:trPr>
        <w:tc>
          <w:tcPr>
            <w:tcW w:w="5268" w:type="dxa"/>
          </w:tcPr>
          <w:p w:rsidR="00BF269E" w:rsidRDefault="007E4D32" w:rsidP="00BF269E">
            <w:r>
              <w:t>a)</w:t>
            </w:r>
            <w:r>
              <w:tab/>
              <w:t>26</w:t>
            </w:r>
          </w:p>
          <w:p w:rsidR="00BF269E" w:rsidRDefault="00BF269E" w:rsidP="00BF269E"/>
          <w:p w:rsidR="007E4D32" w:rsidRDefault="007E4D32" w:rsidP="00BF269E"/>
          <w:p w:rsidR="007E4D32" w:rsidRDefault="007E4D32" w:rsidP="00BF269E"/>
          <w:p w:rsidR="00BF269E" w:rsidRDefault="00BF269E" w:rsidP="00BF269E"/>
          <w:p w:rsidR="00BF269E" w:rsidRDefault="00BF269E" w:rsidP="00BF269E"/>
          <w:p w:rsidR="006D090A" w:rsidRDefault="006D090A" w:rsidP="00BF269E"/>
          <w:p w:rsidR="006D090A" w:rsidRDefault="006D090A" w:rsidP="00BF269E"/>
          <w:p w:rsidR="00BF269E" w:rsidRDefault="007E4D32" w:rsidP="00BF269E">
            <w:r>
              <w:t>b)</w:t>
            </w:r>
            <w:r>
              <w:tab/>
              <w:t>63</w:t>
            </w:r>
          </w:p>
          <w:p w:rsidR="00BF269E" w:rsidRDefault="00BF269E" w:rsidP="00BF269E"/>
          <w:p w:rsidR="007E4D32" w:rsidRDefault="007E4D32" w:rsidP="00BF269E"/>
          <w:p w:rsidR="007E4D32" w:rsidRDefault="007E4D32" w:rsidP="00BF269E"/>
          <w:p w:rsidR="00BF269E" w:rsidRDefault="00BF269E" w:rsidP="00BF269E"/>
          <w:p w:rsidR="00BF269E" w:rsidRDefault="00BF269E" w:rsidP="00BF269E"/>
          <w:p w:rsidR="006D090A" w:rsidRDefault="006D090A" w:rsidP="00BF269E"/>
          <w:p w:rsidR="006D090A" w:rsidRDefault="006D090A" w:rsidP="00BF269E"/>
          <w:p w:rsidR="00BF269E" w:rsidRDefault="007E4D32" w:rsidP="00BF269E">
            <w:r>
              <w:t>c)</w:t>
            </w:r>
            <w:r>
              <w:tab/>
              <w:t>187</w:t>
            </w:r>
          </w:p>
          <w:p w:rsidR="00BF269E" w:rsidRDefault="00BF269E" w:rsidP="00BF269E"/>
          <w:p w:rsidR="00AC7DAD" w:rsidRDefault="00AC7DAD" w:rsidP="00BF269E"/>
          <w:p w:rsidR="00AC7DAD" w:rsidRDefault="00AC7DAD" w:rsidP="00BF269E"/>
          <w:p w:rsidR="00AC7DAD" w:rsidRDefault="00AC7DAD" w:rsidP="00BF269E"/>
          <w:p w:rsidR="00AC7DAD" w:rsidRDefault="00AC7DAD" w:rsidP="00BF269E"/>
          <w:p w:rsidR="00BF269E" w:rsidRDefault="00BF269E" w:rsidP="00BF269E"/>
          <w:p w:rsidR="00BF269E" w:rsidRDefault="00BF269E" w:rsidP="00BF269E"/>
        </w:tc>
        <w:tc>
          <w:tcPr>
            <w:tcW w:w="4586" w:type="dxa"/>
          </w:tcPr>
          <w:p w:rsidR="00BF269E" w:rsidRDefault="00231A61" w:rsidP="00BF269E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13pt;margin-top:8pt;width:47.15pt;height:599.15pt;z-index:251658240;mso-position-horizontal-relative:text;mso-position-vertical-relative:text" fillcolor="#bfbfbf [2412]">
                  <v:textbox>
                    <w:txbxContent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10</w:t>
                        </w:r>
                        <w:r w:rsidRPr="00231A61">
                          <w:rPr>
                            <w:sz w:val="24"/>
                          </w:rPr>
                          <w:tab/>
                          <w:t>A</w:t>
                        </w:r>
                      </w:p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11</w:t>
                        </w:r>
                        <w:r w:rsidRPr="00231A61">
                          <w:rPr>
                            <w:sz w:val="24"/>
                          </w:rPr>
                          <w:tab/>
                          <w:t>B</w:t>
                        </w:r>
                      </w:p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12</w:t>
                        </w:r>
                        <w:r w:rsidRPr="00231A61">
                          <w:rPr>
                            <w:sz w:val="24"/>
                          </w:rPr>
                          <w:tab/>
                          <w:t>C</w:t>
                        </w:r>
                      </w:p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13</w:t>
                        </w:r>
                        <w:r w:rsidRPr="00231A61">
                          <w:rPr>
                            <w:sz w:val="24"/>
                          </w:rPr>
                          <w:tab/>
                          <w:t>D</w:t>
                        </w:r>
                      </w:p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14</w:t>
                        </w:r>
                        <w:r w:rsidRPr="00231A61">
                          <w:rPr>
                            <w:sz w:val="24"/>
                          </w:rPr>
                          <w:tab/>
                          <w:t>E</w:t>
                        </w:r>
                      </w:p>
                      <w:p w:rsidR="00231A61" w:rsidRPr="00231A61" w:rsidRDefault="00231A61" w:rsidP="00231A61">
                        <w:pPr>
                          <w:tabs>
                            <w:tab w:val="left" w:pos="426"/>
                          </w:tabs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15</w:t>
                        </w:r>
                        <w:r w:rsidRPr="00231A61">
                          <w:rPr>
                            <w:sz w:val="24"/>
                          </w:rPr>
                          <w:tab/>
                          <w:t>F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32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48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64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80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96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112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128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144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160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176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192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208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224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240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256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256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512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768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1024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1280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1536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1792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2048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2304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2560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2816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3072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3328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3584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3840</w:t>
                        </w:r>
                      </w:p>
                      <w:p w:rsidR="00231A61" w:rsidRPr="00231A61" w:rsidRDefault="00231A61" w:rsidP="00231A61">
                        <w:pPr>
                          <w:jc w:val="right"/>
                          <w:rPr>
                            <w:sz w:val="24"/>
                          </w:rPr>
                        </w:pPr>
                        <w:r w:rsidRPr="00231A61">
                          <w:rPr>
                            <w:sz w:val="24"/>
                          </w:rPr>
                          <w:t>4096</w:t>
                        </w:r>
                      </w:p>
                    </w:txbxContent>
                  </v:textbox>
                </v:shape>
              </w:pict>
            </w:r>
            <w:r w:rsidR="007E4D32">
              <w:t>d)</w:t>
            </w:r>
            <w:r w:rsidR="007E4D32">
              <w:tab/>
              <w:t>510</w:t>
            </w:r>
          </w:p>
          <w:p w:rsidR="00BF269E" w:rsidRDefault="00BF269E" w:rsidP="00BF269E"/>
          <w:p w:rsidR="007E4D32" w:rsidRDefault="007E4D32" w:rsidP="00BF269E"/>
          <w:p w:rsidR="007E4D32" w:rsidRDefault="007E4D32" w:rsidP="00BF269E"/>
          <w:p w:rsidR="006D090A" w:rsidRDefault="006D090A" w:rsidP="00BF269E"/>
          <w:p w:rsidR="006D090A" w:rsidRDefault="006D090A" w:rsidP="00BF269E"/>
          <w:p w:rsidR="00BF269E" w:rsidRDefault="00BF269E" w:rsidP="00BF269E"/>
          <w:p w:rsidR="00BF269E" w:rsidRDefault="00BF269E" w:rsidP="00BF269E"/>
          <w:p w:rsidR="00BF269E" w:rsidRDefault="007E4D32" w:rsidP="00BF269E">
            <w:r>
              <w:t>e)</w:t>
            </w:r>
            <w:r>
              <w:tab/>
              <w:t>3469</w:t>
            </w:r>
          </w:p>
          <w:p w:rsidR="00BF269E" w:rsidRDefault="00BF269E" w:rsidP="00BF269E"/>
        </w:tc>
      </w:tr>
      <w:tr w:rsidR="00BF269E" w:rsidTr="00AC7DAD">
        <w:trPr>
          <w:cantSplit/>
        </w:trPr>
        <w:tc>
          <w:tcPr>
            <w:tcW w:w="9854" w:type="dxa"/>
            <w:gridSpan w:val="2"/>
          </w:tcPr>
          <w:p w:rsidR="00BF269E" w:rsidRDefault="00AC7DAD" w:rsidP="00BF269E">
            <w:r>
              <w:t xml:space="preserve">3. Convert the following </w:t>
            </w:r>
            <w:r w:rsidR="007E4D32">
              <w:t xml:space="preserve">Hexadecimal </w:t>
            </w:r>
            <w:r>
              <w:t>N</w:t>
            </w:r>
            <w:r w:rsidR="00BF269E">
              <w:t xml:space="preserve">umbers to </w:t>
            </w:r>
            <w:r>
              <w:t>Decimal:</w:t>
            </w:r>
          </w:p>
          <w:p w:rsidR="00BF269E" w:rsidRDefault="00BF269E" w:rsidP="00BF269E"/>
        </w:tc>
      </w:tr>
      <w:tr w:rsidR="00BF269E" w:rsidTr="00AC7DAD">
        <w:trPr>
          <w:cantSplit/>
        </w:trPr>
        <w:tc>
          <w:tcPr>
            <w:tcW w:w="5268" w:type="dxa"/>
          </w:tcPr>
          <w:p w:rsidR="00BF269E" w:rsidRDefault="00E211F1" w:rsidP="00BF269E">
            <w:r>
              <w:t>a)</w:t>
            </w:r>
            <w:r>
              <w:tab/>
              <w:t>15</w:t>
            </w:r>
            <w:r w:rsidRPr="00E211F1">
              <w:rPr>
                <w:vertAlign w:val="subscript"/>
              </w:rPr>
              <w:t>16</w:t>
            </w:r>
          </w:p>
          <w:p w:rsidR="00BF269E" w:rsidRDefault="00BF269E" w:rsidP="00BF269E"/>
          <w:p w:rsidR="007E4D32" w:rsidRDefault="007E4D32" w:rsidP="00BF269E"/>
          <w:p w:rsidR="007E4D32" w:rsidRDefault="007E4D32" w:rsidP="00BF269E"/>
          <w:p w:rsidR="00BF269E" w:rsidRDefault="00BF269E" w:rsidP="00BF269E"/>
          <w:p w:rsidR="00BF269E" w:rsidRDefault="00BF269E" w:rsidP="00BF269E"/>
          <w:p w:rsidR="006D090A" w:rsidRDefault="006D090A" w:rsidP="00BF269E"/>
          <w:p w:rsidR="006D090A" w:rsidRDefault="006D090A" w:rsidP="00BF269E"/>
          <w:p w:rsidR="00BF269E" w:rsidRDefault="006D090A" w:rsidP="00BF269E">
            <w:r>
              <w:t>b)</w:t>
            </w:r>
            <w:r>
              <w:tab/>
              <w:t>F2</w:t>
            </w:r>
            <w:r w:rsidRPr="00E211F1">
              <w:rPr>
                <w:vertAlign w:val="subscript"/>
              </w:rPr>
              <w:t>16</w:t>
            </w:r>
          </w:p>
          <w:p w:rsidR="00BF269E" w:rsidRDefault="00BF269E" w:rsidP="00BF269E"/>
          <w:p w:rsidR="00BF269E" w:rsidRDefault="00BF269E" w:rsidP="00BF269E"/>
          <w:p w:rsidR="007E4D32" w:rsidRDefault="007E4D32" w:rsidP="00BF269E"/>
          <w:p w:rsidR="007E4D32" w:rsidRDefault="007E4D32" w:rsidP="00BF269E"/>
          <w:p w:rsidR="00BF269E" w:rsidRDefault="00BF269E" w:rsidP="00BF269E"/>
          <w:p w:rsidR="006D090A" w:rsidRDefault="006D090A" w:rsidP="00BF269E"/>
          <w:p w:rsidR="006D090A" w:rsidRDefault="006D090A" w:rsidP="00BF269E"/>
          <w:p w:rsidR="00BF269E" w:rsidRDefault="00BF269E" w:rsidP="00BF269E">
            <w:r>
              <w:t>c)</w:t>
            </w:r>
            <w:r>
              <w:tab/>
            </w:r>
            <w:r w:rsidR="006D090A">
              <w:t>7B</w:t>
            </w:r>
            <w:r w:rsidR="006D090A" w:rsidRPr="00E211F1">
              <w:rPr>
                <w:vertAlign w:val="subscript"/>
              </w:rPr>
              <w:t>16</w:t>
            </w:r>
          </w:p>
          <w:p w:rsidR="00BF269E" w:rsidRDefault="00BF269E" w:rsidP="00BF269E"/>
          <w:p w:rsidR="00BF269E" w:rsidRDefault="00BF269E" w:rsidP="00BF269E"/>
          <w:p w:rsidR="00BF269E" w:rsidRDefault="00BF269E" w:rsidP="00BF269E"/>
          <w:p w:rsidR="006D090A" w:rsidRDefault="006D090A" w:rsidP="00BF269E"/>
          <w:p w:rsidR="006D090A" w:rsidRDefault="006D090A" w:rsidP="00BF269E"/>
          <w:p w:rsidR="006D090A" w:rsidRDefault="006D090A" w:rsidP="00BF269E"/>
          <w:p w:rsidR="006D090A" w:rsidRDefault="006D090A" w:rsidP="00BF269E"/>
        </w:tc>
        <w:tc>
          <w:tcPr>
            <w:tcW w:w="4586" w:type="dxa"/>
          </w:tcPr>
          <w:p w:rsidR="00BF269E" w:rsidRDefault="00BF269E" w:rsidP="00BF269E">
            <w:r>
              <w:t>d)</w:t>
            </w:r>
            <w:r>
              <w:tab/>
            </w:r>
            <w:r w:rsidR="006D090A">
              <w:t>A1C</w:t>
            </w:r>
            <w:r w:rsidR="006D090A" w:rsidRPr="00E211F1">
              <w:rPr>
                <w:vertAlign w:val="subscript"/>
              </w:rPr>
              <w:t>16</w:t>
            </w:r>
          </w:p>
          <w:p w:rsidR="00BF269E" w:rsidRDefault="00BF269E" w:rsidP="00BF269E"/>
          <w:p w:rsidR="00BF269E" w:rsidRDefault="00BF269E" w:rsidP="00BF269E"/>
          <w:p w:rsidR="007E4D32" w:rsidRDefault="007E4D32" w:rsidP="00BF269E"/>
          <w:p w:rsidR="007E4D32" w:rsidRDefault="007E4D32" w:rsidP="00BF269E"/>
          <w:p w:rsidR="006D090A" w:rsidRDefault="006D090A" w:rsidP="00BF269E"/>
          <w:p w:rsidR="006D090A" w:rsidRDefault="006D090A" w:rsidP="00BF269E"/>
          <w:p w:rsidR="00BF269E" w:rsidRDefault="00BF269E" w:rsidP="00BF269E"/>
          <w:p w:rsidR="00BF269E" w:rsidRDefault="00BF269E" w:rsidP="006D090A">
            <w:r>
              <w:t>e)</w:t>
            </w:r>
            <w:r>
              <w:tab/>
            </w:r>
            <w:r w:rsidR="006D090A">
              <w:t>FED</w:t>
            </w:r>
            <w:r w:rsidR="006D090A" w:rsidRPr="00E211F1">
              <w:rPr>
                <w:vertAlign w:val="subscript"/>
              </w:rPr>
              <w:t>16</w:t>
            </w:r>
            <w:r>
              <w:t xml:space="preserve"> </w:t>
            </w:r>
          </w:p>
        </w:tc>
      </w:tr>
    </w:tbl>
    <w:p w:rsidR="00BF269E" w:rsidRDefault="00BF269E" w:rsidP="00BF269E">
      <w:pPr>
        <w:ind w:left="720"/>
      </w:pPr>
    </w:p>
    <w:sectPr w:rsidR="00BF269E" w:rsidSect="004974D7">
      <w:footerReference w:type="default" r:id="rId7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69E" w:rsidRDefault="00BF269E">
      <w:r>
        <w:separator/>
      </w:r>
    </w:p>
  </w:endnote>
  <w:endnote w:type="continuationSeparator" w:id="0">
    <w:p w:rsidR="00BF269E" w:rsidRDefault="00BF2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>G.Rees-Evans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4A2F39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4A2F39" w:rsidRPr="00755C9A">
      <w:rPr>
        <w:color w:val="999999"/>
        <w:sz w:val="16"/>
      </w:rPr>
      <w:fldChar w:fldCharType="separate"/>
    </w:r>
    <w:r w:rsidR="00231A61">
      <w:rPr>
        <w:noProof/>
        <w:color w:val="999999"/>
        <w:sz w:val="16"/>
      </w:rPr>
      <w:t>Hexadecimal Tutorial.docx</w:t>
    </w:r>
    <w:r w:rsidR="004A2F39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69E" w:rsidRDefault="00BF269E">
      <w:r>
        <w:separator/>
      </w:r>
    </w:p>
  </w:footnote>
  <w:footnote w:type="continuationSeparator" w:id="0">
    <w:p w:rsidR="00BF269E" w:rsidRDefault="00BF26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C4E98"/>
    <w:multiLevelType w:val="hybridMultilevel"/>
    <w:tmpl w:val="A7365A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DAD"/>
    <w:rsid w:val="0000226C"/>
    <w:rsid w:val="00025CEB"/>
    <w:rsid w:val="001229EE"/>
    <w:rsid w:val="001A6559"/>
    <w:rsid w:val="001C671A"/>
    <w:rsid w:val="0022527F"/>
    <w:rsid w:val="002268ED"/>
    <w:rsid w:val="00231A61"/>
    <w:rsid w:val="002B2240"/>
    <w:rsid w:val="00322FB4"/>
    <w:rsid w:val="00381A5F"/>
    <w:rsid w:val="003B2A02"/>
    <w:rsid w:val="00407C58"/>
    <w:rsid w:val="00475B5F"/>
    <w:rsid w:val="00486111"/>
    <w:rsid w:val="004974D7"/>
    <w:rsid w:val="004A2F39"/>
    <w:rsid w:val="004C5088"/>
    <w:rsid w:val="004E2CF2"/>
    <w:rsid w:val="00566D48"/>
    <w:rsid w:val="00586F54"/>
    <w:rsid w:val="006434E7"/>
    <w:rsid w:val="006D090A"/>
    <w:rsid w:val="006E335C"/>
    <w:rsid w:val="00755C9A"/>
    <w:rsid w:val="00773F02"/>
    <w:rsid w:val="007E4D32"/>
    <w:rsid w:val="0083509F"/>
    <w:rsid w:val="008611FA"/>
    <w:rsid w:val="008E50D9"/>
    <w:rsid w:val="009122C8"/>
    <w:rsid w:val="00AC7DAD"/>
    <w:rsid w:val="00AD0F4B"/>
    <w:rsid w:val="00BF269E"/>
    <w:rsid w:val="00C44B0E"/>
    <w:rsid w:val="00C6166A"/>
    <w:rsid w:val="00C731A9"/>
    <w:rsid w:val="00CA4F98"/>
    <w:rsid w:val="00E211F1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enu v:ext="edit" fillcolor="none [24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BF26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4D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zTemplates\Handou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Handout.dot</Template>
  <TotalTime>49</TotalTime>
  <Pages>2</Pages>
  <Words>80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Graham Rees-Evans</cp:lastModifiedBy>
  <cp:revision>8</cp:revision>
  <cp:lastPrinted>2011-11-17T00:47:00Z</cp:lastPrinted>
  <dcterms:created xsi:type="dcterms:W3CDTF">2011-11-10T00:14:00Z</dcterms:created>
  <dcterms:modified xsi:type="dcterms:W3CDTF">2011-11-17T01:07:00Z</dcterms:modified>
</cp:coreProperties>
</file>