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FA" w:rsidRDefault="00B27437">
      <w:hyperlink r:id="rId5" w:history="1">
        <w:r w:rsidRPr="003E6187">
          <w:rPr>
            <w:rStyle w:val="Hyperlink"/>
          </w:rPr>
          <w:t>https://www.youtube.com/watch?v=hz03cz5JrUw</w:t>
        </w:r>
      </w:hyperlink>
    </w:p>
    <w:p w:rsidR="00B27437" w:rsidRDefault="00B27437">
      <w:bookmarkStart w:id="0" w:name="_GoBack"/>
      <w:bookmarkEnd w:id="0"/>
    </w:p>
    <w:sectPr w:rsidR="00B27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201"/>
    <w:rsid w:val="00042A94"/>
    <w:rsid w:val="000C6701"/>
    <w:rsid w:val="001137A6"/>
    <w:rsid w:val="00151ADE"/>
    <w:rsid w:val="001E0201"/>
    <w:rsid w:val="002C47F9"/>
    <w:rsid w:val="00525B27"/>
    <w:rsid w:val="00530E25"/>
    <w:rsid w:val="006374E5"/>
    <w:rsid w:val="006B20D6"/>
    <w:rsid w:val="007956E9"/>
    <w:rsid w:val="00832F8F"/>
    <w:rsid w:val="008E08C5"/>
    <w:rsid w:val="00A5075A"/>
    <w:rsid w:val="00B27437"/>
    <w:rsid w:val="00CE5AAE"/>
    <w:rsid w:val="00D30079"/>
    <w:rsid w:val="00F257FA"/>
    <w:rsid w:val="00F5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74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74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hz03cz5JrU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15EB6DD5.dotm</Template>
  <TotalTime>19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Brunel University</Company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BuildUser</dc:creator>
  <cp:lastModifiedBy>BuildUser</cp:lastModifiedBy>
  <cp:revision>1</cp:revision>
  <dcterms:created xsi:type="dcterms:W3CDTF">2018-04-15T17:00:00Z</dcterms:created>
  <dcterms:modified xsi:type="dcterms:W3CDTF">2018-04-15T17:20:00Z</dcterms:modified>
</cp:coreProperties>
</file>