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1"/>
        <w:gridCol w:w="505"/>
        <w:gridCol w:w="3105"/>
        <w:gridCol w:w="10"/>
        <w:gridCol w:w="620"/>
        <w:gridCol w:w="967"/>
        <w:gridCol w:w="4862"/>
      </w:tblGrid>
      <w:tr w:rsidR="00704E0C" w14:paraId="13CAA7FC" w14:textId="77777777" w:rsidTr="00704E0C">
        <w:trPr>
          <w:gridBefore w:val="1"/>
          <w:wBefore w:w="11" w:type="dxa"/>
        </w:trPr>
        <w:tc>
          <w:tcPr>
            <w:tcW w:w="3620" w:type="dxa"/>
            <w:gridSpan w:val="3"/>
          </w:tcPr>
          <w:p w14:paraId="53ABFB96" w14:textId="77777777" w:rsidR="00704E0C" w:rsidRDefault="00704E0C" w:rsidP="00C569AF"/>
        </w:tc>
        <w:tc>
          <w:tcPr>
            <w:tcW w:w="1587" w:type="dxa"/>
            <w:gridSpan w:val="2"/>
          </w:tcPr>
          <w:p w14:paraId="6AE339F6" w14:textId="05EF9822" w:rsidR="00704E0C" w:rsidRDefault="00704E0C" w:rsidP="00C569AF">
            <w:r>
              <w:t>Name</w:t>
            </w:r>
          </w:p>
        </w:tc>
        <w:tc>
          <w:tcPr>
            <w:tcW w:w="4862" w:type="dxa"/>
          </w:tcPr>
          <w:p w14:paraId="2A33798C" w14:textId="27200E49" w:rsidR="00704E0C" w:rsidRDefault="00704E0C" w:rsidP="00C569AF">
            <w:r>
              <w:t>Taiba Rashid</w:t>
            </w:r>
          </w:p>
        </w:tc>
      </w:tr>
      <w:tr w:rsidR="00704E0C" w14:paraId="7D1B08D9" w14:textId="77777777" w:rsidTr="00704E0C">
        <w:trPr>
          <w:gridBefore w:val="1"/>
          <w:wBefore w:w="11" w:type="dxa"/>
        </w:trPr>
        <w:tc>
          <w:tcPr>
            <w:tcW w:w="3620" w:type="dxa"/>
            <w:gridSpan w:val="3"/>
          </w:tcPr>
          <w:p w14:paraId="23A1925B" w14:textId="77777777" w:rsidR="00704E0C" w:rsidRDefault="00704E0C" w:rsidP="00C569AF"/>
        </w:tc>
        <w:tc>
          <w:tcPr>
            <w:tcW w:w="1587" w:type="dxa"/>
            <w:gridSpan w:val="2"/>
          </w:tcPr>
          <w:p w14:paraId="609B23E5" w14:textId="07DF7BEB" w:rsidR="00704E0C" w:rsidRDefault="00704E0C" w:rsidP="00C569AF">
            <w:r>
              <w:t>Student ID</w:t>
            </w:r>
          </w:p>
        </w:tc>
        <w:tc>
          <w:tcPr>
            <w:tcW w:w="4862" w:type="dxa"/>
          </w:tcPr>
          <w:p w14:paraId="3ABCEE9E" w14:textId="53D92474" w:rsidR="00704E0C" w:rsidRDefault="00704E0C" w:rsidP="00C569AF">
            <w:r>
              <w:t>2229734</w:t>
            </w:r>
          </w:p>
        </w:tc>
      </w:tr>
      <w:tr w:rsidR="00704E0C" w14:paraId="19210E6A" w14:textId="77777777" w:rsidTr="00704E0C">
        <w:trPr>
          <w:gridBefore w:val="1"/>
          <w:wBefore w:w="11" w:type="dxa"/>
        </w:trPr>
        <w:tc>
          <w:tcPr>
            <w:tcW w:w="3620" w:type="dxa"/>
            <w:gridSpan w:val="3"/>
          </w:tcPr>
          <w:p w14:paraId="10B13031" w14:textId="77777777" w:rsidR="00704E0C" w:rsidRDefault="00704E0C" w:rsidP="00C569AF"/>
        </w:tc>
        <w:tc>
          <w:tcPr>
            <w:tcW w:w="1587" w:type="dxa"/>
            <w:gridSpan w:val="2"/>
          </w:tcPr>
          <w:p w14:paraId="6EA825FA" w14:textId="08787871" w:rsidR="00704E0C" w:rsidRDefault="00704E0C" w:rsidP="00C569AF">
            <w:r>
              <w:t>Course</w:t>
            </w:r>
          </w:p>
        </w:tc>
        <w:tc>
          <w:tcPr>
            <w:tcW w:w="4862" w:type="dxa"/>
          </w:tcPr>
          <w:p w14:paraId="43C5DFA1" w14:textId="74AAEE6B" w:rsidR="00704E0C" w:rsidRDefault="00704E0C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704E0C" w14:paraId="1B38E921" w14:textId="77777777" w:rsidTr="00704E0C">
        <w:trPr>
          <w:gridBefore w:val="1"/>
          <w:wBefore w:w="11" w:type="dxa"/>
        </w:trPr>
        <w:tc>
          <w:tcPr>
            <w:tcW w:w="3620" w:type="dxa"/>
            <w:gridSpan w:val="3"/>
          </w:tcPr>
          <w:p w14:paraId="24F516F6" w14:textId="77777777" w:rsidR="00704E0C" w:rsidRDefault="00704E0C" w:rsidP="00541B03"/>
        </w:tc>
        <w:tc>
          <w:tcPr>
            <w:tcW w:w="1587" w:type="dxa"/>
            <w:gridSpan w:val="2"/>
          </w:tcPr>
          <w:p w14:paraId="3D23C36A" w14:textId="7892708F" w:rsidR="00704E0C" w:rsidRDefault="00704E0C" w:rsidP="00541B03">
            <w:r>
              <w:t>Cohort</w:t>
            </w:r>
          </w:p>
        </w:tc>
        <w:tc>
          <w:tcPr>
            <w:tcW w:w="4862" w:type="dxa"/>
          </w:tcPr>
          <w:p w14:paraId="200C8437" w14:textId="7F9F7326" w:rsidR="00704E0C" w:rsidRDefault="00704E0C" w:rsidP="00541B03">
            <w:r>
              <w:t>September 2022/ February 2023</w:t>
            </w:r>
          </w:p>
        </w:tc>
      </w:tr>
      <w:tr w:rsidR="00704E0C" w14:paraId="76C504B0" w14:textId="77777777" w:rsidTr="00704E0C">
        <w:trPr>
          <w:gridBefore w:val="1"/>
          <w:wBefore w:w="11" w:type="dxa"/>
        </w:trPr>
        <w:tc>
          <w:tcPr>
            <w:tcW w:w="3620" w:type="dxa"/>
            <w:gridSpan w:val="3"/>
          </w:tcPr>
          <w:p w14:paraId="39402EDD" w14:textId="77777777" w:rsidR="00704E0C" w:rsidRDefault="00704E0C" w:rsidP="00541B03"/>
        </w:tc>
        <w:tc>
          <w:tcPr>
            <w:tcW w:w="6449" w:type="dxa"/>
            <w:gridSpan w:val="3"/>
          </w:tcPr>
          <w:p w14:paraId="50A7FAC5" w14:textId="697E9C54" w:rsidR="00704E0C" w:rsidRDefault="00704E0C" w:rsidP="00541B03">
            <w:r>
              <w:t xml:space="preserve">Read this document carefully: </w:t>
            </w:r>
          </w:p>
          <w:p w14:paraId="03FAF897" w14:textId="3F3BF22E" w:rsidR="00704E0C" w:rsidRDefault="00704E0C" w:rsidP="00541B03">
            <w:r>
              <w:t>Select/Tick the modules you will be learning in February 2023 Semester</w:t>
            </w:r>
          </w:p>
          <w:p w14:paraId="363AFD8C" w14:textId="77777777" w:rsidR="00704E0C" w:rsidRDefault="00704E0C" w:rsidP="00541B03">
            <w:r>
              <w:t xml:space="preserve">Sign where appropriate. Do not sign in all the rows. </w:t>
            </w:r>
          </w:p>
          <w:p w14:paraId="30E9072D" w14:textId="00DF9C50" w:rsidR="00704E0C" w:rsidRDefault="00704E0C" w:rsidP="00541B03">
            <w:r>
              <w:t>If you have any questions/ doubts, feel free to ask the Lecturers/ Programme Leads/ Programme Manager</w:t>
            </w:r>
          </w:p>
        </w:tc>
      </w:tr>
      <w:tr w:rsidR="00704E0C" w:rsidRPr="000A542B" w14:paraId="28AEAE69" w14:textId="77777777" w:rsidTr="00704E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3621" w:type="dxa"/>
            <w:gridSpan w:val="3"/>
          </w:tcPr>
          <w:p w14:paraId="72EF2A50" w14:textId="77777777" w:rsidR="00704E0C" w:rsidRDefault="00704E0C" w:rsidP="00541B03">
            <w:pPr>
              <w:pStyle w:val="Heading1"/>
            </w:pPr>
          </w:p>
        </w:tc>
        <w:tc>
          <w:tcPr>
            <w:tcW w:w="6459" w:type="dxa"/>
            <w:gridSpan w:val="4"/>
            <w:shd w:val="clear" w:color="auto" w:fill="auto"/>
          </w:tcPr>
          <w:p w14:paraId="3F688B24" w14:textId="6E52A0C9" w:rsidR="00704E0C" w:rsidRPr="000A542B" w:rsidRDefault="00704E0C" w:rsidP="00541B03">
            <w:pPr>
              <w:pStyle w:val="Heading1"/>
            </w:pPr>
            <w:sdt>
              <w:sdtPr>
                <w:id w:val="-188062379"/>
                <w:placeholder>
                  <w:docPart w:val="B2A20F0EA2C948B9A246188F04963560"/>
                </w:placeholder>
                <w15:appearance w15:val="hidden"/>
              </w:sdtPr>
              <w:sdtContent>
                <w:r>
                  <w:t>mODULES Studying – Certhe digital skills - February 2023</w:t>
                </w:r>
              </w:sdtContent>
            </w:sdt>
            <w:r w:rsidRPr="000A542B">
              <w:t xml:space="preserve"> </w:t>
            </w:r>
          </w:p>
        </w:tc>
      </w:tr>
      <w:tr w:rsidR="00704E0C" w14:paraId="07F2AF39" w14:textId="77777777" w:rsidTr="00704E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516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717193D4" w:rsidR="00704E0C" w:rsidRDefault="00704E0C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3735" w:type="dxa"/>
            <w:gridSpan w:val="3"/>
          </w:tcPr>
          <w:p w14:paraId="4F23DE35" w14:textId="77777777" w:rsidR="00704E0C" w:rsidRDefault="00704E0C" w:rsidP="00541B03"/>
        </w:tc>
        <w:tc>
          <w:tcPr>
            <w:tcW w:w="5829" w:type="dxa"/>
            <w:gridSpan w:val="2"/>
            <w:shd w:val="clear" w:color="auto" w:fill="auto"/>
          </w:tcPr>
          <w:p w14:paraId="67A38A04" w14:textId="5C374376" w:rsidR="00704E0C" w:rsidRPr="00007525" w:rsidRDefault="00704E0C" w:rsidP="00541B03">
            <w:sdt>
              <w:sdtPr>
                <w:id w:val="1867480378"/>
                <w:placeholder>
                  <w:docPart w:val="FCB0C7F1BF1A4517A20A8CFAB850D30D"/>
                </w:placeholder>
                <w15:appearance w15:val="hidden"/>
              </w:sdtPr>
              <w:sdtContent>
                <w:r w:rsidRPr="00541B03">
                  <w:t>Cyber Security Essentials</w:t>
                </w:r>
                <w:r>
                  <w:t xml:space="preserve"> (ACCA4029)</w:t>
                </w:r>
              </w:sdtContent>
            </w:sdt>
            <w:r w:rsidRPr="00007525">
              <w:t xml:space="preserve"> </w:t>
            </w:r>
            <w:r>
              <w:t xml:space="preserve">– Lecture on Tuesday </w:t>
            </w:r>
          </w:p>
        </w:tc>
      </w:tr>
      <w:tr w:rsidR="00704E0C" w14:paraId="0882243A" w14:textId="77777777" w:rsidTr="00704E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516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37D45778" w:rsidR="00704E0C" w:rsidRDefault="00704E0C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3735" w:type="dxa"/>
            <w:gridSpan w:val="3"/>
          </w:tcPr>
          <w:p w14:paraId="48B28D2C" w14:textId="77777777" w:rsidR="00704E0C" w:rsidRDefault="00704E0C" w:rsidP="00541B03"/>
        </w:tc>
        <w:tc>
          <w:tcPr>
            <w:tcW w:w="5829" w:type="dxa"/>
            <w:gridSpan w:val="2"/>
            <w:shd w:val="clear" w:color="auto" w:fill="auto"/>
          </w:tcPr>
          <w:p w14:paraId="10A441EF" w14:textId="2E107704" w:rsidR="00704E0C" w:rsidRPr="00007525" w:rsidRDefault="00704E0C" w:rsidP="00541B03">
            <w:sdt>
              <w:sdtPr>
                <w:id w:val="1073700283"/>
                <w:placeholder>
                  <w:docPart w:val="1A3AB835C38F46E2A78A7FA2C1DF2EEF"/>
                </w:placeholder>
                <w15:appearance w15:val="hidden"/>
              </w:sdtPr>
              <w:sdtContent>
                <w:r w:rsidRPr="00541B03">
                  <w:t>Software and Apps for Business</w:t>
                </w:r>
              </w:sdtContent>
            </w:sdt>
            <w:r w:rsidRPr="00007525">
              <w:t xml:space="preserve"> </w:t>
            </w:r>
            <w:r>
              <w:t xml:space="preserve">(ACCA4031) – Lecture on Tuesday </w:t>
            </w:r>
          </w:p>
        </w:tc>
      </w:tr>
      <w:tr w:rsidR="00704E0C" w14:paraId="39D34203" w14:textId="77777777" w:rsidTr="00704E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516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0A7AD42A" w:rsidR="00704E0C" w:rsidRDefault="00704E0C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3735" w:type="dxa"/>
            <w:gridSpan w:val="3"/>
          </w:tcPr>
          <w:p w14:paraId="702EF116" w14:textId="77777777" w:rsidR="00704E0C" w:rsidRPr="00546F19" w:rsidRDefault="00704E0C" w:rsidP="00541B03"/>
        </w:tc>
        <w:tc>
          <w:tcPr>
            <w:tcW w:w="5829" w:type="dxa"/>
            <w:gridSpan w:val="2"/>
            <w:shd w:val="clear" w:color="auto" w:fill="auto"/>
          </w:tcPr>
          <w:p w14:paraId="3CC3AD11" w14:textId="04DEBE15" w:rsidR="00704E0C" w:rsidRPr="00007525" w:rsidRDefault="00704E0C" w:rsidP="00541B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704E0C" w14:paraId="24C11EDE" w14:textId="77777777" w:rsidTr="00704E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516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5A1BFC6C" w:rsidR="00704E0C" w:rsidRDefault="00704E0C" w:rsidP="00541B03">
            <w:pPr>
              <w:pStyle w:val="CheckMarks"/>
            </w:pPr>
            <w:sdt>
              <w:sdtPr>
                <w:id w:val="-18010682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3735" w:type="dxa"/>
            <w:gridSpan w:val="3"/>
          </w:tcPr>
          <w:p w14:paraId="6380EDFB" w14:textId="77777777" w:rsidR="00704E0C" w:rsidRDefault="00704E0C" w:rsidP="00541B03"/>
        </w:tc>
        <w:tc>
          <w:tcPr>
            <w:tcW w:w="5829" w:type="dxa"/>
            <w:gridSpan w:val="2"/>
            <w:shd w:val="clear" w:color="auto" w:fill="auto"/>
          </w:tcPr>
          <w:p w14:paraId="053386A5" w14:textId="53E3C171" w:rsidR="00704E0C" w:rsidRPr="00007525" w:rsidRDefault="00704E0C" w:rsidP="00541B03">
            <w:sdt>
              <w:sdtPr>
                <w:id w:val="401422712"/>
                <w:placeholder>
                  <w:docPart w:val="D80AA4A1A69840D4A25D5CA580F6B248"/>
                </w:placeholder>
                <w15:appearance w15:val="hidden"/>
              </w:sdtPr>
              <w:sdtContent>
                <w:r w:rsidRPr="00546F19">
                  <w:t>Integrating Project </w:t>
                </w:r>
                <w:r>
                  <w:t>(ACHA4008) – Lectures on Tuesday and Thursday</w:t>
                </w:r>
              </w:sdtContent>
            </w:sdt>
          </w:p>
        </w:tc>
      </w:tr>
      <w:tr w:rsidR="00704E0C" w14:paraId="2045C605" w14:textId="77777777" w:rsidTr="00704E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516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704E0C" w:rsidRDefault="00704E0C" w:rsidP="00541B03">
            <w:pPr>
              <w:pStyle w:val="CheckMarks"/>
            </w:pPr>
          </w:p>
        </w:tc>
        <w:tc>
          <w:tcPr>
            <w:tcW w:w="3735" w:type="dxa"/>
            <w:gridSpan w:val="3"/>
          </w:tcPr>
          <w:p w14:paraId="1E930D15" w14:textId="77777777" w:rsidR="00704E0C" w:rsidRPr="00546F19" w:rsidRDefault="00704E0C" w:rsidP="00546F19">
            <w:pPr>
              <w:spacing w:line="360" w:lineRule="auto"/>
              <w:jc w:val="both"/>
            </w:pPr>
          </w:p>
        </w:tc>
        <w:tc>
          <w:tcPr>
            <w:tcW w:w="5829" w:type="dxa"/>
            <w:gridSpan w:val="2"/>
            <w:shd w:val="clear" w:color="auto" w:fill="auto"/>
          </w:tcPr>
          <w:p w14:paraId="6A8A6F40" w14:textId="64369F88" w:rsidR="00704E0C" w:rsidRDefault="00704E0C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704E0C" w:rsidRDefault="00704E0C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704E0C" w:rsidRPr="00007525" w:rsidRDefault="00704E0C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704E0C" w14:paraId="49472CCD" w14:textId="77777777" w:rsidTr="00704E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516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704E0C" w:rsidRDefault="00704E0C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3735" w:type="dxa"/>
            <w:gridSpan w:val="3"/>
          </w:tcPr>
          <w:p w14:paraId="136995B1" w14:textId="77777777" w:rsidR="00704E0C" w:rsidRPr="00007525" w:rsidRDefault="00704E0C" w:rsidP="00541B03"/>
        </w:tc>
        <w:tc>
          <w:tcPr>
            <w:tcW w:w="5829" w:type="dxa"/>
            <w:gridSpan w:val="2"/>
            <w:shd w:val="clear" w:color="auto" w:fill="auto"/>
          </w:tcPr>
          <w:p w14:paraId="045EF0C3" w14:textId="0A69AEF5" w:rsidR="00704E0C" w:rsidRPr="00007525" w:rsidRDefault="00704E0C" w:rsidP="00541B03"/>
        </w:tc>
      </w:tr>
    </w:tbl>
    <w:p w14:paraId="47F21DE3" w14:textId="227925F1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704E0C">
        <w:rPr>
          <w:color w:val="37A7E9" w:themeColor="accent6" w:themeShade="BF"/>
          <w:sz w:val="16"/>
          <w:szCs w:val="16"/>
        </w:rPr>
        <w:t xml:space="preserve">   Taiba Rashid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lastRenderedPageBreak/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25B75" w14:textId="77777777" w:rsidR="00C409EC" w:rsidRDefault="00C409EC" w:rsidP="00600433">
      <w:pPr>
        <w:spacing w:after="0" w:line="240" w:lineRule="auto"/>
      </w:pPr>
      <w:r>
        <w:separator/>
      </w:r>
    </w:p>
  </w:endnote>
  <w:endnote w:type="continuationSeparator" w:id="0">
    <w:p w14:paraId="3F1EE83F" w14:textId="77777777" w:rsidR="00C409EC" w:rsidRDefault="00C409EC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70D91" w14:textId="77777777" w:rsidR="00C409EC" w:rsidRDefault="00C409EC" w:rsidP="00600433">
      <w:pPr>
        <w:spacing w:after="0" w:line="240" w:lineRule="auto"/>
      </w:pPr>
      <w:r>
        <w:separator/>
      </w:r>
    </w:p>
  </w:footnote>
  <w:footnote w:type="continuationSeparator" w:id="0">
    <w:p w14:paraId="7793BF2B" w14:textId="77777777" w:rsidR="00C409EC" w:rsidRDefault="00C409EC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04E0C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09EC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E410EF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E410EF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E410EF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B2A20F0EA2C948B9A246188F04963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4E835C-15CD-4B7E-9359-43CD32B36E49}"/>
      </w:docPartPr>
      <w:docPartBody>
        <w:p w:rsidR="00000000" w:rsidRDefault="00E410EF" w:rsidP="00E410EF">
          <w:pPr>
            <w:pStyle w:val="B2A20F0EA2C948B9A246188F04963560"/>
          </w:pPr>
          <w:r w:rsidRPr="000A542B">
            <w:t>Set up the environment</w:t>
          </w:r>
        </w:p>
      </w:docPartBody>
    </w:docPart>
    <w:docPart>
      <w:docPartPr>
        <w:name w:val="FCB0C7F1BF1A4517A20A8CFAB850D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45E49-A9C6-4BA6-AEC7-7E93DFE95AAD}"/>
      </w:docPartPr>
      <w:docPartBody>
        <w:p w:rsidR="00000000" w:rsidRDefault="00E410EF" w:rsidP="00E410EF">
          <w:pPr>
            <w:pStyle w:val="FCB0C7F1BF1A4517A20A8CFAB850D30D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1A3AB835C38F46E2A78A7FA2C1DF2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F4556B-D0BF-4812-A74F-CFE4CCF34B19}"/>
      </w:docPartPr>
      <w:docPartBody>
        <w:p w:rsidR="00000000" w:rsidRDefault="00E410EF" w:rsidP="00E410EF">
          <w:pPr>
            <w:pStyle w:val="1A3AB835C38F46E2A78A7FA2C1DF2EEF"/>
          </w:pPr>
          <w:r w:rsidRPr="00007525">
            <w:t>Limit chances of distractions and interruptions.</w:t>
          </w:r>
        </w:p>
      </w:docPartBody>
    </w:docPart>
    <w:docPart>
      <w:docPartPr>
        <w:name w:val="D80AA4A1A69840D4A25D5CA580F6B2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E7598A-308D-46BD-9CB9-312D9A0F168B}"/>
      </w:docPartPr>
      <w:docPartBody>
        <w:p w:rsidR="00000000" w:rsidRDefault="00E410EF" w:rsidP="00E410EF">
          <w:pPr>
            <w:pStyle w:val="D80AA4A1A69840D4A25D5CA580F6B248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6E4238"/>
    <w:rsid w:val="00E410EF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  <w:style w:type="paragraph" w:customStyle="1" w:styleId="B2A20F0EA2C948B9A246188F04963560">
    <w:name w:val="B2A20F0EA2C948B9A246188F04963560"/>
    <w:rsid w:val="00E410EF"/>
    <w:rPr>
      <w:lang w:eastAsia="en-GB"/>
    </w:rPr>
  </w:style>
  <w:style w:type="paragraph" w:customStyle="1" w:styleId="FCB0C7F1BF1A4517A20A8CFAB850D30D">
    <w:name w:val="FCB0C7F1BF1A4517A20A8CFAB850D30D"/>
    <w:rsid w:val="00E410EF"/>
    <w:rPr>
      <w:lang w:eastAsia="en-GB"/>
    </w:rPr>
  </w:style>
  <w:style w:type="paragraph" w:customStyle="1" w:styleId="1A3AB835C38F46E2A78A7FA2C1DF2EEF">
    <w:name w:val="1A3AB835C38F46E2A78A7FA2C1DF2EEF"/>
    <w:rsid w:val="00E410EF"/>
    <w:rPr>
      <w:lang w:eastAsia="en-GB"/>
    </w:rPr>
  </w:style>
  <w:style w:type="paragraph" w:customStyle="1" w:styleId="D80AA4A1A69840D4A25D5CA580F6B248">
    <w:name w:val="D80AA4A1A69840D4A25D5CA580F6B248"/>
    <w:rsid w:val="00E410EF"/>
    <w:rPr>
      <w:lang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2023-02-05T13:10:00Z</dcterms:created>
  <dcterms:modified xsi:type="dcterms:W3CDTF">2023-02-05T13:10:00Z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