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A832C" w14:textId="77777777" w:rsidR="00C0707F" w:rsidRDefault="00C0707F" w:rsidP="004670FE">
      <w:pPr>
        <w:pStyle w:val="Heading3"/>
      </w:pPr>
    </w:p>
    <w:p w14:paraId="1556DA12" w14:textId="77777777" w:rsidR="007B634B" w:rsidRDefault="007B634B" w:rsidP="007B634B"/>
    <w:p w14:paraId="3FF8A906" w14:textId="77777777" w:rsidR="007B634B" w:rsidRDefault="007B634B" w:rsidP="007B634B"/>
    <w:p w14:paraId="417925C5" w14:textId="77777777" w:rsidR="007B634B" w:rsidRDefault="007B634B" w:rsidP="007B634B"/>
    <w:p w14:paraId="5FAAC132" w14:textId="77777777" w:rsidR="007B634B" w:rsidRDefault="007B634B" w:rsidP="007B634B"/>
    <w:p w14:paraId="34C271B5" w14:textId="77777777" w:rsidR="00DB5170" w:rsidRPr="00C0729B" w:rsidRDefault="00DB5170" w:rsidP="007B634B">
      <w:pPr>
        <w:rPr>
          <w:b/>
          <w:sz w:val="36"/>
          <w:szCs w:val="36"/>
        </w:rPr>
      </w:pPr>
    </w:p>
    <w:p w14:paraId="6BC374CC" w14:textId="342DB7F5" w:rsidR="00C0729B" w:rsidRPr="00C0729B" w:rsidRDefault="00C0729B" w:rsidP="00C0729B">
      <w:pPr>
        <w:ind w:firstLine="0"/>
        <w:jc w:val="center"/>
        <w:rPr>
          <w:b/>
          <w:sz w:val="36"/>
          <w:szCs w:val="36"/>
        </w:rPr>
      </w:pPr>
      <w:r w:rsidRPr="00C0729B">
        <w:rPr>
          <w:b/>
          <w:sz w:val="36"/>
          <w:szCs w:val="36"/>
        </w:rPr>
        <w:t>A Vision of Change: Sust</w:t>
      </w:r>
      <w:r w:rsidRPr="00C0729B">
        <w:rPr>
          <w:b/>
          <w:sz w:val="36"/>
          <w:szCs w:val="36"/>
        </w:rPr>
        <w:t>ainability in the hotel industry</w:t>
      </w:r>
    </w:p>
    <w:p w14:paraId="3D4DA5DF" w14:textId="0032FEF4" w:rsidR="00C0729B" w:rsidRDefault="00C0729B" w:rsidP="00C0729B">
      <w:pPr>
        <w:ind w:firstLine="0"/>
        <w:jc w:val="center"/>
      </w:pPr>
      <w:r>
        <w:t>Student Name: Remus Iulian Stachie</w:t>
      </w:r>
    </w:p>
    <w:p w14:paraId="3C39F719" w14:textId="341E2D86" w:rsidR="0086527F" w:rsidRDefault="00C0729B" w:rsidP="0086527F">
      <w:pPr>
        <w:ind w:firstLine="0"/>
        <w:jc w:val="center"/>
      </w:pPr>
      <w:r>
        <w:t>Student ID: 2026367</w:t>
      </w:r>
    </w:p>
    <w:p w14:paraId="04C53B02" w14:textId="379BB4FF" w:rsidR="00C0729B" w:rsidRDefault="00C0729B" w:rsidP="0086527F">
      <w:pPr>
        <w:ind w:firstLine="0"/>
        <w:jc w:val="center"/>
      </w:pPr>
      <w:r>
        <w:t>Module: BMIH5006</w:t>
      </w:r>
    </w:p>
    <w:p w14:paraId="47ABDAF2" w14:textId="6210DC19" w:rsidR="00C0729B" w:rsidRDefault="00C0729B" w:rsidP="0086527F">
      <w:pPr>
        <w:ind w:firstLine="0"/>
        <w:jc w:val="center"/>
      </w:pPr>
      <w:r>
        <w:t xml:space="preserve">Module Lead: </w:t>
      </w:r>
      <w:r>
        <w:t>Ruth Taylor-Davies</w:t>
      </w:r>
    </w:p>
    <w:p w14:paraId="3BD89A5A" w14:textId="77777777" w:rsidR="00C0729B" w:rsidRDefault="00C0729B" w:rsidP="0086527F">
      <w:pPr>
        <w:ind w:firstLine="0"/>
        <w:jc w:val="center"/>
      </w:pPr>
    </w:p>
    <w:p w14:paraId="3FD53E8C" w14:textId="0BBFD20B" w:rsidR="00DB5170" w:rsidRDefault="00DB5170" w:rsidP="00C0729B">
      <w:pPr>
        <w:ind w:firstLine="0"/>
      </w:pPr>
    </w:p>
    <w:p w14:paraId="72CD5CDE" w14:textId="77777777" w:rsidR="00DB5170" w:rsidRDefault="00DB5170" w:rsidP="007B634B"/>
    <w:p w14:paraId="4B70B2F3" w14:textId="77777777" w:rsidR="00DB5170" w:rsidRDefault="00DB5170" w:rsidP="007B634B"/>
    <w:p w14:paraId="3D8DE952" w14:textId="77777777" w:rsidR="00DB5170" w:rsidRDefault="00DB5170" w:rsidP="007B634B"/>
    <w:p w14:paraId="083CCEDA" w14:textId="77777777" w:rsidR="00DB5170" w:rsidRDefault="00DB5170" w:rsidP="007B634B"/>
    <w:p w14:paraId="1FD82F6E" w14:textId="77777777" w:rsidR="000D6846" w:rsidRDefault="000D6846" w:rsidP="007B634B"/>
    <w:p w14:paraId="43A04536" w14:textId="77777777" w:rsidR="0087681F" w:rsidRDefault="00D02D23">
      <w:pPr>
        <w:spacing w:line="276" w:lineRule="auto"/>
        <w:ind w:firstLine="0"/>
        <w:jc w:val="left"/>
        <w:rPr>
          <w:b/>
          <w:bCs/>
        </w:rPr>
      </w:pPr>
      <w:r>
        <w:rPr>
          <w:b/>
          <w:bCs/>
        </w:rPr>
        <w:br w:type="page"/>
      </w:r>
    </w:p>
    <w:p w14:paraId="768BEF92" w14:textId="77777777" w:rsidR="000D6846" w:rsidRDefault="00D02D23" w:rsidP="00EC070C">
      <w:pPr>
        <w:ind w:firstLine="0"/>
        <w:rPr>
          <w:b/>
          <w:bCs/>
        </w:rPr>
      </w:pPr>
      <w:r w:rsidRPr="00EC070C">
        <w:rPr>
          <w:b/>
          <w:bCs/>
        </w:rPr>
        <w:lastRenderedPageBreak/>
        <w:t xml:space="preserve">Introduction </w:t>
      </w:r>
    </w:p>
    <w:p w14:paraId="7172B4C3" w14:textId="77777777" w:rsidR="005E03A1" w:rsidRDefault="00D02D23" w:rsidP="004C276C">
      <w:r>
        <w:t>In business</w:t>
      </w:r>
      <w:r w:rsidR="002010A8">
        <w:t>,</w:t>
      </w:r>
      <w:r>
        <w:t xml:space="preserve"> sustainability can be described as the process of </w:t>
      </w:r>
      <w:r w:rsidR="002010A8">
        <w:t>doing business in such a way that it does not impact the environment in a negative manner. Sust</w:t>
      </w:r>
      <w:r w:rsidR="00DD6518">
        <w:t xml:space="preserve">ainability is important in </w:t>
      </w:r>
      <w:r w:rsidR="000B24D6">
        <w:t>this contemporary business world</w:t>
      </w:r>
      <w:r w:rsidR="00811F23">
        <w:t xml:space="preserve"> primarily because of the </w:t>
      </w:r>
      <w:r w:rsidR="003F6E36">
        <w:t>deteriorating</w:t>
      </w:r>
      <w:r w:rsidR="00811F23">
        <w:t xml:space="preserve"> con</w:t>
      </w:r>
      <w:r w:rsidR="003F6E36">
        <w:t>dition of the environment</w:t>
      </w:r>
      <w:r w:rsidR="00042F37">
        <w:t>, as a result of business activities</w:t>
      </w:r>
      <w:r w:rsidR="00A60619">
        <w:t xml:space="preserve"> (</w:t>
      </w:r>
      <w:r w:rsidR="00A60619" w:rsidRPr="00B6034A">
        <w:rPr>
          <w:rFonts w:cs="Times New Roman"/>
          <w:szCs w:val="24"/>
          <w:shd w:val="clear" w:color="auto" w:fill="FFFFFF"/>
        </w:rPr>
        <w:t>Saura, Reyes-Menendez and Alvarez-Alonso 2018</w:t>
      </w:r>
      <w:r w:rsidR="00A60619">
        <w:t>)</w:t>
      </w:r>
      <w:r w:rsidR="00042F37">
        <w:t xml:space="preserve">. </w:t>
      </w:r>
      <w:r w:rsidR="00361977">
        <w:t xml:space="preserve">Sustainability in a business is mainly linked with the strategy of a company to </w:t>
      </w:r>
      <w:r w:rsidR="00942064">
        <w:t xml:space="preserve">significantly lessen the impact of its operations on the environment. This is the reason why sustainability is widely regarded as a key to </w:t>
      </w:r>
      <w:r w:rsidR="00D253CB">
        <w:t xml:space="preserve">a successful business operation. </w:t>
      </w:r>
    </w:p>
    <w:p w14:paraId="588D9F70" w14:textId="77777777" w:rsidR="00673708" w:rsidRDefault="00D02D23" w:rsidP="004C276C">
      <w:r>
        <w:t xml:space="preserve">It is important for businesses to concentrate on sustainability, primarily because of the fact that </w:t>
      </w:r>
      <w:r w:rsidR="00E24DEC">
        <w:t>sustainability or social responsibility is becoming a ma</w:t>
      </w:r>
      <w:r w:rsidR="00902091">
        <w:t>jor concern for businesses</w:t>
      </w:r>
      <w:r w:rsidR="00A60619">
        <w:t xml:space="preserve"> (</w:t>
      </w:r>
      <w:r w:rsidR="00A60619" w:rsidRPr="00B6034A">
        <w:rPr>
          <w:rFonts w:cs="Times New Roman"/>
          <w:szCs w:val="24"/>
          <w:shd w:val="clear" w:color="auto" w:fill="FFFFFF"/>
        </w:rPr>
        <w:t>Kim, Barber and Kim 2019</w:t>
      </w:r>
      <w:r w:rsidR="00A60619">
        <w:t>)</w:t>
      </w:r>
      <w:r w:rsidR="00902091">
        <w:t xml:space="preserve">. Hence, the hotel industry is required to work on sustainability as a part of their corporate social responsibility. </w:t>
      </w:r>
    </w:p>
    <w:p w14:paraId="4C2A7C9B" w14:textId="77777777" w:rsidR="00902091" w:rsidRPr="00EC070C" w:rsidRDefault="00D02D23" w:rsidP="004C276C">
      <w:r>
        <w:t xml:space="preserve">In this particular report, a discussion on </w:t>
      </w:r>
      <w:r w:rsidR="00203F75">
        <w:t xml:space="preserve">the sustainability of the hotel industry will be analysed. In </w:t>
      </w:r>
      <w:r w:rsidR="00F94CFA">
        <w:t xml:space="preserve">the overall analysis, a discussion on how the hotel industry is responding and adapting to changes in relation to sustainability will be presented. The analysis will further address the fact of why sustainability is considered to be a key focus. </w:t>
      </w:r>
    </w:p>
    <w:p w14:paraId="14FB15E3" w14:textId="77777777" w:rsidR="000D6846" w:rsidRDefault="00D02D23" w:rsidP="00EC070C">
      <w:pPr>
        <w:ind w:firstLine="0"/>
        <w:rPr>
          <w:b/>
          <w:bCs/>
        </w:rPr>
      </w:pPr>
      <w:r w:rsidRPr="00EC070C">
        <w:rPr>
          <w:b/>
          <w:bCs/>
        </w:rPr>
        <w:t>Sustainability in H</w:t>
      </w:r>
      <w:r w:rsidR="00EC070C" w:rsidRPr="00EC070C">
        <w:rPr>
          <w:b/>
          <w:bCs/>
        </w:rPr>
        <w:t xml:space="preserve">otel Industry </w:t>
      </w:r>
    </w:p>
    <w:p w14:paraId="7F835531" w14:textId="77777777" w:rsidR="00480A89" w:rsidRDefault="00D02D23" w:rsidP="00480A89">
      <w:r>
        <w:t xml:space="preserve">Sustainability has become a prime concern for businesses </w:t>
      </w:r>
      <w:r w:rsidR="00420439">
        <w:t>across the globe and hence, it becomes essential for businesses to work on sustainability, as a part of their corporate social responsibility</w:t>
      </w:r>
      <w:r w:rsidR="00A60619">
        <w:t xml:space="preserve"> (</w:t>
      </w:r>
      <w:r w:rsidR="00A60619" w:rsidRPr="00B6034A">
        <w:rPr>
          <w:rFonts w:cs="Times New Roman"/>
          <w:szCs w:val="24"/>
          <w:shd w:val="clear" w:color="auto" w:fill="FFFFFF"/>
        </w:rPr>
        <w:t>Khatter</w:t>
      </w:r>
      <w:r w:rsidR="00A60619">
        <w:rPr>
          <w:rFonts w:cs="Times New Roman"/>
          <w:szCs w:val="24"/>
          <w:shd w:val="clear" w:color="auto" w:fill="FFFFFF"/>
        </w:rPr>
        <w:t xml:space="preserve"> et al. 2019</w:t>
      </w:r>
      <w:r w:rsidR="00A60619">
        <w:t>)</w:t>
      </w:r>
      <w:r w:rsidR="00420439">
        <w:t xml:space="preserve">. </w:t>
      </w:r>
      <w:r w:rsidR="0087681F">
        <w:t xml:space="preserve">It is necessary for businesses to work on sustainable operations as it helps in improving the overall quality of life, protects the ecosystem, and also </w:t>
      </w:r>
      <w:r w:rsidR="00E6793D">
        <w:t>preserves natural resources for future generations. It is a conscious effort that is made to conserve natural resources</w:t>
      </w:r>
      <w:r w:rsidR="00217008">
        <w:t xml:space="preserve"> and hence the hotel industries across the globe are considering sustainability practices </w:t>
      </w:r>
      <w:r w:rsidR="00CE549E">
        <w:t xml:space="preserve">as a part of their corporate social responsibility. </w:t>
      </w:r>
    </w:p>
    <w:p w14:paraId="6C682DB0" w14:textId="394FF914" w:rsidR="00CE549E" w:rsidRDefault="00D02D23" w:rsidP="00480A89">
      <w:r>
        <w:t xml:space="preserve">The changes that </w:t>
      </w:r>
      <w:r w:rsidR="003A04AB">
        <w:t>are</w:t>
      </w:r>
      <w:r>
        <w:t xml:space="preserve"> being implemented in the hotel industry can be well indicated as a vision of </w:t>
      </w:r>
      <w:r w:rsidR="00C0729B">
        <w:t>change that</w:t>
      </w:r>
      <w:r w:rsidR="007B3ED7">
        <w:t xml:space="preserve"> contributes towards embracing sustainability </w:t>
      </w:r>
      <w:r w:rsidR="00FB3ACE">
        <w:t>in business. The process of embracing sustainability in business mig</w:t>
      </w:r>
      <w:r w:rsidR="00BA5709">
        <w:t xml:space="preserve">ht not be easy for companies. Some companies might need to bring changes in their entire operations so that the negative impact of their daily operations </w:t>
      </w:r>
      <w:r w:rsidR="00BA5709">
        <w:lastRenderedPageBreak/>
        <w:t>on the environment can be reduced to a large extent</w:t>
      </w:r>
      <w:r w:rsidR="00A60619">
        <w:t xml:space="preserve"> (</w:t>
      </w:r>
      <w:r w:rsidR="00A60619" w:rsidRPr="00B6034A">
        <w:rPr>
          <w:rFonts w:cs="Times New Roman"/>
          <w:szCs w:val="24"/>
          <w:shd w:val="clear" w:color="auto" w:fill="FFFFFF"/>
        </w:rPr>
        <w:t>Olya</w:t>
      </w:r>
      <w:r w:rsidR="00A60619">
        <w:rPr>
          <w:rFonts w:cs="Times New Roman"/>
          <w:szCs w:val="24"/>
          <w:shd w:val="clear" w:color="auto" w:fill="FFFFFF"/>
        </w:rPr>
        <w:t xml:space="preserve"> et al. 2021</w:t>
      </w:r>
      <w:r w:rsidR="00A60619">
        <w:t>)</w:t>
      </w:r>
      <w:r w:rsidR="00BA5709">
        <w:t xml:space="preserve">. </w:t>
      </w:r>
      <w:r w:rsidR="003A04AB">
        <w:t xml:space="preserve">In this section of the essay, a discussion on how the hotel industry is adapting to the changes in relation to sustainability is presented. </w:t>
      </w:r>
    </w:p>
    <w:p w14:paraId="73ADA08F" w14:textId="77777777" w:rsidR="00350717" w:rsidRDefault="00D02D23" w:rsidP="00480A89">
      <w:r>
        <w:t>Sustainability is significant in the hotel or hospitality industry</w:t>
      </w:r>
      <w:r w:rsidR="00354318">
        <w:t xml:space="preserve"> as in order to operate in an effective manner, the hotels </w:t>
      </w:r>
      <w:r w:rsidR="00E1029A">
        <w:t>need</w:t>
      </w:r>
      <w:r w:rsidR="00354318">
        <w:t xml:space="preserve"> to use electricity, water, and goods, which impacts the environment and generates a significantly large amount of waste. </w:t>
      </w:r>
      <w:r w:rsidR="00261F3A">
        <w:t>The wastes are generated in terms of unregulated use of electricity, and discarding the old furniture, equipment and appliances</w:t>
      </w:r>
      <w:r w:rsidR="00BC129D">
        <w:t xml:space="preserve"> (</w:t>
      </w:r>
      <w:r w:rsidR="00BC129D" w:rsidRPr="00B6034A">
        <w:rPr>
          <w:rFonts w:cs="Times New Roman"/>
          <w:szCs w:val="24"/>
          <w:shd w:val="clear" w:color="auto" w:fill="FFFFFF"/>
        </w:rPr>
        <w:t>Asadi</w:t>
      </w:r>
      <w:r w:rsidR="00BC129D">
        <w:rPr>
          <w:rFonts w:cs="Times New Roman"/>
          <w:szCs w:val="24"/>
          <w:shd w:val="clear" w:color="auto" w:fill="FFFFFF"/>
        </w:rPr>
        <w:t xml:space="preserve"> et al. 2020</w:t>
      </w:r>
      <w:r w:rsidR="00BC129D">
        <w:t>)</w:t>
      </w:r>
      <w:r w:rsidR="00261F3A">
        <w:t xml:space="preserve">. Hence, in this contemporary business world, it has become essential for </w:t>
      </w:r>
      <w:r w:rsidR="00E1029A">
        <w:t xml:space="preserve">the businesses associated with the hotel industry to address the issues linked with the creation of waste. </w:t>
      </w:r>
    </w:p>
    <w:p w14:paraId="66F5963E" w14:textId="0199DC38" w:rsidR="0081211D" w:rsidRDefault="00D02D23" w:rsidP="00480A89">
      <w:r>
        <w:t>On analysis of the recent trends in relation to sustainability, it is quite clear that the hotel industry is responding to the change in an appropriate manner.</w:t>
      </w:r>
      <w:r w:rsidR="00666C1C">
        <w:t xml:space="preserve"> The use of recyclable materials is now considered, wh</w:t>
      </w:r>
      <w:r w:rsidR="005A2EDB">
        <w:t>ich reduces waste to a large extent. Therefore, the concept of sustainability in hotels is associated with reducing the environmental impact of business operations to a large extent</w:t>
      </w:r>
      <w:r w:rsidR="00BC129D">
        <w:t xml:space="preserve"> (</w:t>
      </w:r>
      <w:r w:rsidR="00BC129D" w:rsidRPr="00B6034A">
        <w:rPr>
          <w:rFonts w:cs="Times New Roman"/>
          <w:szCs w:val="24"/>
          <w:shd w:val="clear" w:color="auto" w:fill="FFFFFF"/>
        </w:rPr>
        <w:t>Alameeri</w:t>
      </w:r>
      <w:r w:rsidR="00BC129D">
        <w:rPr>
          <w:rFonts w:cs="Times New Roman"/>
          <w:szCs w:val="24"/>
          <w:shd w:val="clear" w:color="auto" w:fill="FFFFFF"/>
        </w:rPr>
        <w:t xml:space="preserve"> et al. 2018</w:t>
      </w:r>
      <w:r w:rsidR="00BC129D">
        <w:t>)</w:t>
      </w:r>
      <w:r w:rsidR="005A2EDB">
        <w:t xml:space="preserve">. </w:t>
      </w:r>
      <w:r w:rsidR="003662DD">
        <w:t xml:space="preserve">Consideration of sustainable practices in the hotel industry </w:t>
      </w:r>
      <w:r w:rsidR="005817A0">
        <w:t>is known to provide socio-economic benefits to the community members</w:t>
      </w:r>
      <w:r w:rsidR="008E4EF8">
        <w:t xml:space="preserve">. </w:t>
      </w:r>
      <w:r w:rsidR="007F41D7">
        <w:t>The adoption</w:t>
      </w:r>
      <w:r w:rsidR="008D7B46">
        <w:t xml:space="preserve"> of sustainable practices in the hotel industry makes the </w:t>
      </w:r>
      <w:r w:rsidR="00C0729B">
        <w:t>hotels that</w:t>
      </w:r>
      <w:r w:rsidR="008D7B46">
        <w:t xml:space="preserve"> are adopting sustainability practices, stand out. </w:t>
      </w:r>
      <w:r w:rsidR="003163BA">
        <w:t xml:space="preserve">Some of the most common measures that are taken by hotels to improve their sustainability practices, include the utilization of rainwater, completely avoiding the use of disposable items and instead increasing the use of recyclable materials. </w:t>
      </w:r>
    </w:p>
    <w:p w14:paraId="7691B1F2" w14:textId="77777777" w:rsidR="00E60B82" w:rsidRDefault="00D02D23" w:rsidP="00480A89">
      <w:r>
        <w:t xml:space="preserve">It is the responsibility of the industry leaders to work towards making the organisation sustainable. </w:t>
      </w:r>
      <w:r w:rsidR="00004343">
        <w:t xml:space="preserve">Sustainability can be described as a mindful use of resources. The success of the operations of the hotel industry </w:t>
      </w:r>
      <w:r w:rsidR="00CD6711">
        <w:t xml:space="preserve">is largely </w:t>
      </w:r>
      <w:r w:rsidR="006F53CA">
        <w:t>depended on the ability of the leaders</w:t>
      </w:r>
      <w:r w:rsidR="00623AFD">
        <w:t xml:space="preserve"> to manage the</w:t>
      </w:r>
      <w:r w:rsidR="00D67D59">
        <w:t xml:space="preserve"> motivate their followers to take into consideration, sustainable </w:t>
      </w:r>
      <w:r w:rsidR="005C6638">
        <w:t>business practices</w:t>
      </w:r>
      <w:r w:rsidR="00BC129D">
        <w:t xml:space="preserve"> (</w:t>
      </w:r>
      <w:r w:rsidR="00BC129D" w:rsidRPr="00B6034A">
        <w:rPr>
          <w:rFonts w:cs="Times New Roman"/>
          <w:szCs w:val="24"/>
          <w:shd w:val="clear" w:color="auto" w:fill="FFFFFF"/>
        </w:rPr>
        <w:t>Floričić 2020</w:t>
      </w:r>
      <w:r w:rsidR="00BC129D">
        <w:t>)</w:t>
      </w:r>
      <w:r w:rsidR="005C6638">
        <w:t>. Therefore, the adaptability of sustainable practices by the hotel industry is largely dependent on the right leadership</w:t>
      </w:r>
      <w:r>
        <w:t xml:space="preserve">. </w:t>
      </w:r>
    </w:p>
    <w:p w14:paraId="4E64808F" w14:textId="77777777" w:rsidR="003A582B" w:rsidRDefault="00D02D23" w:rsidP="00480A89">
      <w:r>
        <w:t>The sustainable operations of the hotel industry generally require making some necessary changes in their daily operations</w:t>
      </w:r>
      <w:r w:rsidR="0016586B">
        <w:t>, which includes, conserving energy</w:t>
      </w:r>
      <w:r w:rsidR="000764CF">
        <w:t xml:space="preserve">, reducing the wastes in relation to the operations, and increasing the use of organic amenities to reduce the negative impact of the hotel operation in the business. </w:t>
      </w:r>
      <w:r w:rsidR="00233D2F">
        <w:t xml:space="preserve">The process of energy conservation in the hotel industry is </w:t>
      </w:r>
      <w:r w:rsidR="00233D2F">
        <w:lastRenderedPageBreak/>
        <w:t>mostly linked with the hotel's effectiveness in working towards reduction and efficiency.</w:t>
      </w:r>
      <w:r w:rsidR="000778AB">
        <w:t xml:space="preserve"> In order to conserve energy, organisations are required to </w:t>
      </w:r>
      <w:r w:rsidR="00D73DAA">
        <w:t xml:space="preserve">first train their employees to remain aware of the fact that </w:t>
      </w:r>
      <w:r w:rsidR="00666D07">
        <w:t>their focus should be on reducing the wastage of ene</w:t>
      </w:r>
      <w:r w:rsidR="000356DC">
        <w:t>rgy</w:t>
      </w:r>
      <w:r w:rsidR="00BC129D">
        <w:t xml:space="preserve"> (</w:t>
      </w:r>
      <w:r w:rsidR="00BC129D" w:rsidRPr="00B6034A">
        <w:rPr>
          <w:rFonts w:cs="Times New Roman"/>
          <w:szCs w:val="24"/>
          <w:shd w:val="clear" w:color="auto" w:fill="FFFFFF"/>
        </w:rPr>
        <w:t>Verma and Chandra 2018</w:t>
      </w:r>
      <w:r w:rsidR="00BC129D">
        <w:t>)</w:t>
      </w:r>
      <w:r w:rsidR="008A6FE6">
        <w:t xml:space="preserve">. </w:t>
      </w:r>
      <w:r w:rsidR="00850BDD">
        <w:t xml:space="preserve">The staff of the hotel are required to ensure that they proactively switch off the lights when not in use, adjust the thermostat in an appropriate manner </w:t>
      </w:r>
      <w:r w:rsidR="000625DD">
        <w:t xml:space="preserve">and also change the setting of the washing machine so that it uses a significantly lesser amount of energy. </w:t>
      </w:r>
    </w:p>
    <w:p w14:paraId="00A4BA4E" w14:textId="77777777" w:rsidR="00FA6269" w:rsidRDefault="00D02D23" w:rsidP="00480A89">
      <w:r>
        <w:t xml:space="preserve">Reduction of waste is another approach that is being considered by the hotels as a part of their sustainable operations. </w:t>
      </w:r>
      <w:r w:rsidR="00E835E2">
        <w:t>The hotel industries generally possess numerous opportunities that can help them to reduce waste, starting from cutting down the food waste</w:t>
      </w:r>
      <w:r w:rsidR="00BC129D">
        <w:t xml:space="preserve"> (</w:t>
      </w:r>
      <w:r w:rsidR="00BC129D" w:rsidRPr="00B6034A">
        <w:rPr>
          <w:rFonts w:cs="Times New Roman"/>
          <w:szCs w:val="24"/>
          <w:shd w:val="clear" w:color="auto" w:fill="FFFFFF"/>
        </w:rPr>
        <w:t>Han</w:t>
      </w:r>
      <w:r w:rsidR="00BC129D">
        <w:rPr>
          <w:rFonts w:cs="Times New Roman"/>
          <w:szCs w:val="24"/>
          <w:shd w:val="clear" w:color="auto" w:fill="FFFFFF"/>
        </w:rPr>
        <w:t xml:space="preserve"> et al. 2019</w:t>
      </w:r>
      <w:r w:rsidR="00BC129D">
        <w:t>)</w:t>
      </w:r>
      <w:r w:rsidR="00E835E2">
        <w:t xml:space="preserve">. Food wastes in hotels are a major concern. </w:t>
      </w:r>
      <w:r w:rsidR="00BC6628">
        <w:t>Preparing an adequate amount of food, which is actually needed at the moment is one of the major</w:t>
      </w:r>
      <w:r w:rsidR="008F5D5B">
        <w:t xml:space="preserve"> steps that can be considered by the hotels or the hospitality industry as a whole, to reduce the waste. </w:t>
      </w:r>
      <w:r w:rsidR="000764CF">
        <w:t xml:space="preserve"> </w:t>
      </w:r>
      <w:r w:rsidR="00F17EA2">
        <w:t xml:space="preserve"> </w:t>
      </w:r>
      <w:r w:rsidR="00CD6711">
        <w:t xml:space="preserve"> </w:t>
      </w:r>
    </w:p>
    <w:p w14:paraId="4A8BF955" w14:textId="77777777" w:rsidR="00A16528" w:rsidRDefault="00D02D23" w:rsidP="00A16528">
      <w:pPr>
        <w:pStyle w:val="Heading1"/>
      </w:pPr>
      <w:r>
        <w:t>Why sustainability is an Integral Part of the Corporate Agenda?</w:t>
      </w:r>
    </w:p>
    <w:p w14:paraId="76E91827" w14:textId="77777777" w:rsidR="00A16528" w:rsidRDefault="00D02D23" w:rsidP="00A16528">
      <w:r>
        <w:t xml:space="preserve">In the hotel industry, sustainability is considered to be an important part of the corporate agenda, primarily because of the fact that </w:t>
      </w:r>
      <w:r w:rsidR="00836339">
        <w:t xml:space="preserve">there is increasing pressure from the government of the majority of the country, towards, large-scale businesses, to embrace </w:t>
      </w:r>
      <w:r w:rsidR="009E5073">
        <w:t xml:space="preserve">a sustainable </w:t>
      </w:r>
      <w:r w:rsidR="00C44EE9">
        <w:t>business practice</w:t>
      </w:r>
      <w:r w:rsidR="00BC129D">
        <w:t xml:space="preserve"> (</w:t>
      </w:r>
      <w:r w:rsidR="00BC129D" w:rsidRPr="00B6034A">
        <w:rPr>
          <w:rFonts w:cs="Times New Roman"/>
          <w:szCs w:val="24"/>
          <w:shd w:val="clear" w:color="auto" w:fill="FFFFFF"/>
        </w:rPr>
        <w:t>Njoroge</w:t>
      </w:r>
      <w:r w:rsidR="00BC129D">
        <w:rPr>
          <w:rFonts w:cs="Times New Roman"/>
          <w:szCs w:val="24"/>
          <w:shd w:val="clear" w:color="auto" w:fill="FFFFFF"/>
        </w:rPr>
        <w:t>,</w:t>
      </w:r>
      <w:r w:rsidR="00BC129D" w:rsidRPr="00B6034A">
        <w:rPr>
          <w:rFonts w:cs="Times New Roman"/>
          <w:szCs w:val="24"/>
          <w:shd w:val="clear" w:color="auto" w:fill="FFFFFF"/>
        </w:rPr>
        <w:t xml:space="preserve"> Anderson and Mbura 2019</w:t>
      </w:r>
      <w:r w:rsidR="00BC129D">
        <w:t>)</w:t>
      </w:r>
      <w:r w:rsidR="00C44EE9">
        <w:t xml:space="preserve">. Government has an active role to play in management of the internal sustainability </w:t>
      </w:r>
      <w:r w:rsidR="009C6159">
        <w:t xml:space="preserve">and hence, the government has the right to instruct businesses to go green. </w:t>
      </w:r>
      <w:r w:rsidR="00622ACE">
        <w:t xml:space="preserve">The pressure from the government and its associated policies have created immense pressure on hoteliers to adopt a more sustainable business process. </w:t>
      </w:r>
      <w:r w:rsidR="003C3735">
        <w:t xml:space="preserve">However, in the majority of the cases, the hotels have seen an increase in their business opportunities by </w:t>
      </w:r>
      <w:r w:rsidR="008C4D4A">
        <w:t xml:space="preserve">adopting sustainable business practices. </w:t>
      </w:r>
    </w:p>
    <w:p w14:paraId="67509982" w14:textId="77777777" w:rsidR="00D1193A" w:rsidRDefault="00D02D23" w:rsidP="00D1193A">
      <w:r>
        <w:t>Adoption of sustainable practices in the hotel industry at this point is necessary not only for the environment but also for businesses. There is increasing pressure from the government for business organisations to be responsible towards the environment and ensure necessary practices to reduce the negative impact of their operations on the environment</w:t>
      </w:r>
      <w:r w:rsidR="00EC6641">
        <w:t xml:space="preserve"> (</w:t>
      </w:r>
      <w:r w:rsidR="00EC6641" w:rsidRPr="00B6034A">
        <w:rPr>
          <w:rFonts w:cs="Times New Roman"/>
          <w:szCs w:val="24"/>
          <w:shd w:val="clear" w:color="auto" w:fill="FFFFFF"/>
        </w:rPr>
        <w:t>Abdou, Hassan and El Dief 2020</w:t>
      </w:r>
      <w:r w:rsidR="00EC6641">
        <w:t>)</w:t>
      </w:r>
      <w:r>
        <w:t xml:space="preserve">. Therefore, at this point, the hotels are required to work on reducing the wastage of energy and resources, as the first step towards sustainable operations. </w:t>
      </w:r>
    </w:p>
    <w:p w14:paraId="1A1E0E7C" w14:textId="77777777" w:rsidR="00D1193A" w:rsidRDefault="00D02D23" w:rsidP="00D1193A">
      <w:r>
        <w:lastRenderedPageBreak/>
        <w:t>The response of the hotel industry towards adoption of the sustainability practices proves to be quite significant, primarily because of the fact that it helps the hotel industry to stand out. The businesses, in most cases, follow, environmentally, socially and culturally sound practices in order to stand out and get recognized for the effort they are making, towards society. In this contemporary world, where people are growing increasingly conscious towards the environment and society, they mainly prefer to stay in hotels that provide sustainable business operations</w:t>
      </w:r>
      <w:r w:rsidR="00EC6641">
        <w:t xml:space="preserve"> (</w:t>
      </w:r>
      <w:r w:rsidR="00EC6641" w:rsidRPr="00B6034A">
        <w:rPr>
          <w:rFonts w:cs="Times New Roman"/>
          <w:szCs w:val="24"/>
          <w:shd w:val="clear" w:color="auto" w:fill="FFFFFF"/>
        </w:rPr>
        <w:t>Tölkes 2018</w:t>
      </w:r>
      <w:r w:rsidR="00EC6641">
        <w:t>)</w:t>
      </w:r>
      <w:r>
        <w:t xml:space="preserve">. The people who care about sustainability mainly choose to take services from only those hotels that follow sustainable practices and this is the reason why a majority of the large-scale hotels are working towards the adoption of sustainable business practices, to manage the business operations in a better way. </w:t>
      </w:r>
    </w:p>
    <w:p w14:paraId="0E1E6100" w14:textId="77777777" w:rsidR="00D1193A" w:rsidRPr="00480F3C" w:rsidRDefault="00D02D23" w:rsidP="00480F3C">
      <w:pPr>
        <w:ind w:firstLine="0"/>
        <w:rPr>
          <w:b/>
          <w:bCs/>
        </w:rPr>
      </w:pPr>
      <w:r w:rsidRPr="00480F3C">
        <w:rPr>
          <w:b/>
          <w:bCs/>
        </w:rPr>
        <w:t>Discussion on Circular Economy and Relationship with CSR</w:t>
      </w:r>
    </w:p>
    <w:p w14:paraId="3E7BE816" w14:textId="77777777" w:rsidR="00D1193A" w:rsidRDefault="00D02D23" w:rsidP="00A16528">
      <w:r>
        <w:t>Sustainability in the hotel industry can be linked with the concept of circular economy. The circular economy can be indicated as the model of production and consumption</w:t>
      </w:r>
      <w:r w:rsidR="00746E5D">
        <w:t>, which genera</w:t>
      </w:r>
      <w:r w:rsidR="005967E4">
        <w:t>lly involves different models of production and consumption</w:t>
      </w:r>
      <w:r w:rsidR="00167432">
        <w:t xml:space="preserve">, through the process of sharing, leasing, reusing and repairing, and lastly, recycling, so that the amount of waste generated in the process can be reduced. </w:t>
      </w:r>
      <w:r w:rsidR="00123961">
        <w:t xml:space="preserve">The circular economy is directly related to sustainability and corporate social responsibility of an organisation, as it helps in tackling some of the concerning global issues, such as loss of biodiversity, loss of waste and pollution. </w:t>
      </w:r>
      <w:r w:rsidR="00C6680B">
        <w:t>Hence, the circular economy is linked with the corporate social responsibility. It is the responsibility o</w:t>
      </w:r>
      <w:r w:rsidR="002F6E36">
        <w:t xml:space="preserve">f a sustainable </w:t>
      </w:r>
      <w:r w:rsidR="009A28A8">
        <w:t xml:space="preserve">business to provide necessary services which are less resource intensive. </w:t>
      </w:r>
      <w:r w:rsidR="009F25C1">
        <w:t xml:space="preserve">For example, if hotels </w:t>
      </w:r>
      <w:r w:rsidR="00897A00">
        <w:t>use</w:t>
      </w:r>
      <w:r w:rsidR="009F25C1">
        <w:t xml:space="preserve"> solar energy to power the hotel rooms and the equipment, </w:t>
      </w:r>
      <w:r w:rsidR="002F6C73">
        <w:t xml:space="preserve">the consumption of fossil fuels to generate electricity </w:t>
      </w:r>
      <w:r w:rsidR="00950ADC">
        <w:t>can be reduced</w:t>
      </w:r>
      <w:r w:rsidR="00EC6641">
        <w:t xml:space="preserve"> (</w:t>
      </w:r>
      <w:r w:rsidR="00EC6641" w:rsidRPr="00B6034A">
        <w:rPr>
          <w:rFonts w:cs="Times New Roman"/>
          <w:szCs w:val="24"/>
          <w:shd w:val="clear" w:color="auto" w:fill="FFFFFF"/>
        </w:rPr>
        <w:t>Boronat-Navarro and Pérez-Aranda 2020</w:t>
      </w:r>
      <w:r w:rsidR="00EC6641">
        <w:t>)</w:t>
      </w:r>
      <w:r w:rsidR="00950ADC">
        <w:t xml:space="preserve">. Hence, the corporate social responsibility of the hotels should always incorporate </w:t>
      </w:r>
      <w:r w:rsidR="00B932A1">
        <w:t>a circular economy in their practices to generate better results</w:t>
      </w:r>
      <w:r w:rsidR="007E21BD">
        <w:t xml:space="preserve"> and achieve sustainability goals in an effective manner. </w:t>
      </w:r>
    </w:p>
    <w:p w14:paraId="3283587A" w14:textId="77777777" w:rsidR="007E21BD" w:rsidRDefault="00D02D23" w:rsidP="007E21BD">
      <w:pPr>
        <w:ind w:firstLine="0"/>
        <w:rPr>
          <w:b/>
          <w:bCs/>
        </w:rPr>
      </w:pPr>
      <w:r w:rsidRPr="007E21BD">
        <w:rPr>
          <w:b/>
          <w:bCs/>
        </w:rPr>
        <w:t xml:space="preserve">CSR Strategies as a pillar of sustainability </w:t>
      </w:r>
    </w:p>
    <w:p w14:paraId="73E61AE8" w14:textId="232AB051" w:rsidR="007E21BD" w:rsidRPr="007E21BD" w:rsidRDefault="00D02D23" w:rsidP="00B30BB2">
      <w:r>
        <w:t xml:space="preserve">Corporate social responsibility can be described as a comprehensive </w:t>
      </w:r>
      <w:bookmarkStart w:id="0" w:name="_GoBack"/>
      <w:bookmarkEnd w:id="0"/>
      <w:r w:rsidR="00C0729B">
        <w:t>plan that</w:t>
      </w:r>
      <w:r>
        <w:t xml:space="preserve"> is mostly used by companies, in order to execute and analyse their </w:t>
      </w:r>
      <w:r w:rsidR="00D2035F">
        <w:t xml:space="preserve">CSR initiatives. Therefore, it is mainly focused on program design and evaluation of the procedures, to </w:t>
      </w:r>
      <w:r w:rsidR="005E4668">
        <w:t xml:space="preserve">check if the strategies that are developed, actually work or not. Therefore, the development of an appropriate CSR strategy helps </w:t>
      </w:r>
      <w:r w:rsidR="005E4668">
        <w:lastRenderedPageBreak/>
        <w:t xml:space="preserve">in achievement of the sustainable goals in an effective manner. </w:t>
      </w:r>
      <w:r w:rsidR="002320D2">
        <w:t>Hotel industries can implement CSR poli</w:t>
      </w:r>
      <w:r w:rsidR="006C7889">
        <w:t>cy to work on organisational sustainability</w:t>
      </w:r>
      <w:r w:rsidR="00EC6641">
        <w:t xml:space="preserve"> (</w:t>
      </w:r>
      <w:r w:rsidR="00EC6641" w:rsidRPr="00B6034A">
        <w:rPr>
          <w:rFonts w:cs="Times New Roman"/>
          <w:szCs w:val="24"/>
          <w:shd w:val="clear" w:color="auto" w:fill="FFFFFF"/>
        </w:rPr>
        <w:t>Tanford, Kim and Kim 2020</w:t>
      </w:r>
      <w:r w:rsidR="00EC6641">
        <w:t>)</w:t>
      </w:r>
      <w:r w:rsidR="006C7889">
        <w:t xml:space="preserve">. In the presence of a </w:t>
      </w:r>
      <w:r w:rsidR="00B9607D">
        <w:t>CSR policy, the staff of the hotel industry</w:t>
      </w:r>
      <w:r w:rsidR="00F96E6D">
        <w:t xml:space="preserve"> will get a clear idea of how they should ensure that their operations are aligned with </w:t>
      </w:r>
      <w:r w:rsidR="00A23301">
        <w:t xml:space="preserve">sustainability and in ensuring lesser harm to the environment. A CSR policy in relation to sustainability, in majority of the cases, </w:t>
      </w:r>
      <w:r w:rsidR="003263D0">
        <w:t xml:space="preserve">provides a clear idea of how the organisational operations should be designed so that it ensures lesser energy usage, lesser waste generation </w:t>
      </w:r>
      <w:r w:rsidR="007E78D1">
        <w:t xml:space="preserve">and better recycling so that the negative impact of the operations can be reduced. </w:t>
      </w:r>
    </w:p>
    <w:p w14:paraId="5DA32746" w14:textId="77777777" w:rsidR="00EC070C" w:rsidRDefault="00D02D23" w:rsidP="00EC070C">
      <w:pPr>
        <w:ind w:firstLine="0"/>
        <w:rPr>
          <w:b/>
          <w:bCs/>
        </w:rPr>
      </w:pPr>
      <w:r w:rsidRPr="00EC070C">
        <w:rPr>
          <w:b/>
          <w:bCs/>
        </w:rPr>
        <w:t>Conclusion</w:t>
      </w:r>
    </w:p>
    <w:p w14:paraId="57267EF9" w14:textId="77777777" w:rsidR="007E21BD" w:rsidRPr="00EC070C" w:rsidRDefault="00D02D23" w:rsidP="000A768B">
      <w:r>
        <w:t xml:space="preserve">There is increasing pressure from the government, towards the implementation of sustainability practices in the hospitality industry as it is one such </w:t>
      </w:r>
      <w:r w:rsidR="00636AA4">
        <w:t xml:space="preserve">industry, where the generation of waste is maximum. </w:t>
      </w:r>
      <w:r w:rsidR="007858C0">
        <w:t xml:space="preserve">Considering the </w:t>
      </w:r>
      <w:r w:rsidR="003D089E">
        <w:t xml:space="preserve">need to adopt sustainable practices, </w:t>
      </w:r>
      <w:r w:rsidR="00813A8A">
        <w:t>in the hotel industries, the hotels are adapting to the change by implementing CSR policies that support sustainable operations within the organis</w:t>
      </w:r>
      <w:r w:rsidR="00FD44F5">
        <w:t>ation</w:t>
      </w:r>
      <w:r w:rsidR="000B2F94">
        <w:t xml:space="preserve">. The findings of the essay indicate that, because of government pressures, and also as per the requirements of the guests, the hotels have prioritised sustainable approaches to ensure better operational efficiency, maintain competitive advantage and increase business profits. </w:t>
      </w:r>
    </w:p>
    <w:p w14:paraId="7AE1E86D" w14:textId="77777777" w:rsidR="00B55427" w:rsidRDefault="00D02D23">
      <w:pPr>
        <w:spacing w:line="276" w:lineRule="auto"/>
        <w:ind w:firstLine="0"/>
        <w:jc w:val="left"/>
        <w:rPr>
          <w:b/>
          <w:bCs/>
        </w:rPr>
      </w:pPr>
      <w:r>
        <w:rPr>
          <w:b/>
          <w:bCs/>
        </w:rPr>
        <w:br w:type="page"/>
      </w:r>
    </w:p>
    <w:p w14:paraId="479E92DC" w14:textId="77777777" w:rsidR="00EC070C" w:rsidRPr="00EC070C" w:rsidRDefault="00D02D23" w:rsidP="00EC070C">
      <w:pPr>
        <w:ind w:firstLine="0"/>
        <w:rPr>
          <w:b/>
          <w:bCs/>
        </w:rPr>
      </w:pPr>
      <w:r w:rsidRPr="00EC070C">
        <w:rPr>
          <w:b/>
          <w:bCs/>
        </w:rPr>
        <w:lastRenderedPageBreak/>
        <w:t xml:space="preserve">References </w:t>
      </w:r>
    </w:p>
    <w:p w14:paraId="607F8B5A" w14:textId="77777777" w:rsidR="00346475" w:rsidRPr="00346475" w:rsidRDefault="00346475" w:rsidP="00346475">
      <w:pPr>
        <w:ind w:firstLine="0"/>
        <w:rPr>
          <w:lang w:val="en-US"/>
        </w:rPr>
      </w:pPr>
      <w:r w:rsidRPr="00346475">
        <w:rPr>
          <w:lang w:val="en-US"/>
        </w:rPr>
        <w:t>Abdou, A.H., Hassan, T.H. and El Dief, M.M., 2020. A description of green hotel practices and their role in achieving sustainable development. </w:t>
      </w:r>
      <w:r w:rsidRPr="00346475">
        <w:rPr>
          <w:i/>
          <w:iCs/>
          <w:lang w:val="en-US"/>
        </w:rPr>
        <w:t>Sustainability</w:t>
      </w:r>
      <w:r w:rsidRPr="00346475">
        <w:rPr>
          <w:lang w:val="en-US"/>
        </w:rPr>
        <w:t>, </w:t>
      </w:r>
      <w:r w:rsidRPr="00346475">
        <w:rPr>
          <w:i/>
          <w:iCs/>
          <w:lang w:val="en-US"/>
        </w:rPr>
        <w:t>12</w:t>
      </w:r>
      <w:r w:rsidRPr="00346475">
        <w:rPr>
          <w:lang w:val="en-US"/>
        </w:rPr>
        <w:t>(22), p.9624.</w:t>
      </w:r>
    </w:p>
    <w:p w14:paraId="1811EB91" w14:textId="77777777" w:rsidR="00346475" w:rsidRPr="00346475" w:rsidRDefault="00346475" w:rsidP="00346475">
      <w:pPr>
        <w:ind w:firstLine="0"/>
        <w:rPr>
          <w:lang w:val="en-US"/>
        </w:rPr>
      </w:pPr>
      <w:r w:rsidRPr="00346475">
        <w:rPr>
          <w:lang w:val="en-US"/>
        </w:rPr>
        <w:t>Alameeri, A., Ajmal, M.M., Hussain, M. and Helo, P., 2018. Sustainable management practices in UAE hotels. </w:t>
      </w:r>
      <w:r w:rsidRPr="00346475">
        <w:rPr>
          <w:i/>
          <w:iCs/>
          <w:lang w:val="en-US"/>
        </w:rPr>
        <w:t>International Journal of Culture, Tourism and Hospitality Research</w:t>
      </w:r>
      <w:r w:rsidRPr="00346475">
        <w:rPr>
          <w:lang w:val="en-US"/>
        </w:rPr>
        <w:t>, </w:t>
      </w:r>
      <w:r w:rsidRPr="00346475">
        <w:rPr>
          <w:i/>
          <w:iCs/>
          <w:lang w:val="en-US"/>
        </w:rPr>
        <w:t>12</w:t>
      </w:r>
      <w:r w:rsidRPr="00346475">
        <w:rPr>
          <w:lang w:val="en-US"/>
        </w:rPr>
        <w:t>(4), pp.440-466</w:t>
      </w:r>
    </w:p>
    <w:p w14:paraId="0286D46C" w14:textId="77777777" w:rsidR="00346475" w:rsidRPr="00346475" w:rsidRDefault="00346475" w:rsidP="00346475">
      <w:pPr>
        <w:ind w:firstLine="0"/>
        <w:rPr>
          <w:lang w:val="en-US"/>
        </w:rPr>
      </w:pPr>
      <w:r w:rsidRPr="00346475">
        <w:rPr>
          <w:lang w:val="en-US"/>
        </w:rPr>
        <w:t>Asadi, S., Pourhashemi, S.O., Nilashi, M., Abdullah, R., Samad, S., Yadegaridehkordi, E., Aljojo, N. and Razali, N.S., 2020. Investigating influence of green innovation on sustainability performance: A case on Malaysian hotel industry. </w:t>
      </w:r>
      <w:r w:rsidRPr="00346475">
        <w:rPr>
          <w:i/>
          <w:iCs/>
          <w:lang w:val="en-US"/>
        </w:rPr>
        <w:t>Journal of cleaner production</w:t>
      </w:r>
      <w:r w:rsidRPr="00346475">
        <w:rPr>
          <w:lang w:val="en-US"/>
        </w:rPr>
        <w:t>, </w:t>
      </w:r>
      <w:r w:rsidRPr="00346475">
        <w:rPr>
          <w:i/>
          <w:iCs/>
          <w:lang w:val="en-US"/>
        </w:rPr>
        <w:t>258</w:t>
      </w:r>
      <w:r w:rsidRPr="00346475">
        <w:rPr>
          <w:lang w:val="en-US"/>
        </w:rPr>
        <w:t>, p.120860.</w:t>
      </w:r>
    </w:p>
    <w:p w14:paraId="098FF64D" w14:textId="77777777" w:rsidR="00346475" w:rsidRPr="00346475" w:rsidRDefault="00346475" w:rsidP="00346475">
      <w:pPr>
        <w:ind w:firstLine="0"/>
        <w:rPr>
          <w:lang w:val="en-US"/>
        </w:rPr>
      </w:pPr>
      <w:r w:rsidRPr="00346475">
        <w:rPr>
          <w:lang w:val="en-US"/>
        </w:rPr>
        <w:t>Boronat-Navarro, M. and Pérez-Aranda, J.A., 2020. Analyzing willingness to pay more to stay in a sustainable hotel. </w:t>
      </w:r>
      <w:r w:rsidRPr="00346475">
        <w:rPr>
          <w:i/>
          <w:iCs/>
          <w:lang w:val="en-US"/>
        </w:rPr>
        <w:t>Sustainability</w:t>
      </w:r>
      <w:r w:rsidRPr="00346475">
        <w:rPr>
          <w:lang w:val="en-US"/>
        </w:rPr>
        <w:t>, </w:t>
      </w:r>
      <w:r w:rsidRPr="00346475">
        <w:rPr>
          <w:i/>
          <w:iCs/>
          <w:lang w:val="en-US"/>
        </w:rPr>
        <w:t>12</w:t>
      </w:r>
      <w:r w:rsidRPr="00346475">
        <w:rPr>
          <w:lang w:val="en-US"/>
        </w:rPr>
        <w:t>(9), p.3730.</w:t>
      </w:r>
    </w:p>
    <w:p w14:paraId="72E88AE4" w14:textId="77777777" w:rsidR="00346475" w:rsidRPr="00346475" w:rsidRDefault="00346475" w:rsidP="00346475">
      <w:pPr>
        <w:ind w:firstLine="0"/>
        <w:rPr>
          <w:lang w:val="en-US"/>
        </w:rPr>
      </w:pPr>
      <w:r w:rsidRPr="00346475">
        <w:rPr>
          <w:lang w:val="en-US"/>
        </w:rPr>
        <w:t>Floričić, T., 2020. Sustainable solutions in the hospitality industry and competitiveness context of “green hotels”. </w:t>
      </w:r>
      <w:r w:rsidRPr="00346475">
        <w:rPr>
          <w:i/>
          <w:iCs/>
          <w:lang w:val="en-US"/>
        </w:rPr>
        <w:t>Civil Engineering Journal</w:t>
      </w:r>
      <w:r w:rsidRPr="00346475">
        <w:rPr>
          <w:lang w:val="en-US"/>
        </w:rPr>
        <w:t>, </w:t>
      </w:r>
      <w:r w:rsidRPr="00346475">
        <w:rPr>
          <w:i/>
          <w:iCs/>
          <w:lang w:val="en-US"/>
        </w:rPr>
        <w:t>6</w:t>
      </w:r>
      <w:r w:rsidRPr="00346475">
        <w:rPr>
          <w:lang w:val="en-US"/>
        </w:rPr>
        <w:t>(6), pp.1104-1113.</w:t>
      </w:r>
    </w:p>
    <w:p w14:paraId="5E253006" w14:textId="77777777" w:rsidR="00346475" w:rsidRPr="00346475" w:rsidRDefault="00346475" w:rsidP="00346475">
      <w:pPr>
        <w:ind w:firstLine="0"/>
        <w:rPr>
          <w:lang w:val="en-US"/>
        </w:rPr>
      </w:pPr>
      <w:r w:rsidRPr="00346475">
        <w:rPr>
          <w:lang w:val="en-US"/>
        </w:rPr>
        <w:t>Han, H., Yu, J., Lee, J.S. and Kim, W., 2019. Impact of hotels’ sustainability practices on guest attitudinal loyalty: Application of loyalty chain stages theory. </w:t>
      </w:r>
      <w:r w:rsidRPr="00346475">
        <w:rPr>
          <w:i/>
          <w:iCs/>
          <w:lang w:val="en-US"/>
        </w:rPr>
        <w:t>Journal of Hospitality Marketing &amp; Management</w:t>
      </w:r>
      <w:r w:rsidRPr="00346475">
        <w:rPr>
          <w:lang w:val="en-US"/>
        </w:rPr>
        <w:t>, </w:t>
      </w:r>
      <w:r w:rsidRPr="00346475">
        <w:rPr>
          <w:i/>
          <w:iCs/>
          <w:lang w:val="en-US"/>
        </w:rPr>
        <w:t>28</w:t>
      </w:r>
      <w:r w:rsidRPr="00346475">
        <w:rPr>
          <w:lang w:val="en-US"/>
        </w:rPr>
        <w:t>(8), pp.905-925.</w:t>
      </w:r>
    </w:p>
    <w:p w14:paraId="53B033C4" w14:textId="77777777" w:rsidR="00346475" w:rsidRPr="00346475" w:rsidRDefault="00346475" w:rsidP="00346475">
      <w:pPr>
        <w:ind w:firstLine="0"/>
        <w:rPr>
          <w:lang w:val="en-US"/>
        </w:rPr>
      </w:pPr>
      <w:r w:rsidRPr="00346475">
        <w:rPr>
          <w:lang w:val="en-US"/>
        </w:rPr>
        <w:t>Khatter, A., McGrath, M., Pyke, J., White, L. and Lockstone-Binney, L., 2019. Analysis of hotels’ environmentally sustainable policies and practices: Sustainability and corporate social responsibility in hospitality and tourism. </w:t>
      </w:r>
      <w:r w:rsidRPr="00346475">
        <w:rPr>
          <w:i/>
          <w:iCs/>
          <w:lang w:val="en-US"/>
        </w:rPr>
        <w:t>International Journal of Contemporary Hospitality Management</w:t>
      </w:r>
      <w:r w:rsidRPr="00346475">
        <w:rPr>
          <w:lang w:val="en-US"/>
        </w:rPr>
        <w:t>, </w:t>
      </w:r>
      <w:r w:rsidRPr="00346475">
        <w:rPr>
          <w:i/>
          <w:iCs/>
          <w:lang w:val="en-US"/>
        </w:rPr>
        <w:t>31</w:t>
      </w:r>
      <w:r w:rsidRPr="00346475">
        <w:rPr>
          <w:lang w:val="en-US"/>
        </w:rPr>
        <w:t>(6), pp.2394-2410.</w:t>
      </w:r>
    </w:p>
    <w:p w14:paraId="29BEBB06" w14:textId="77777777" w:rsidR="00346475" w:rsidRPr="00346475" w:rsidRDefault="00346475" w:rsidP="00346475">
      <w:pPr>
        <w:ind w:firstLine="0"/>
        <w:rPr>
          <w:lang w:val="en-US"/>
        </w:rPr>
      </w:pPr>
      <w:r w:rsidRPr="00346475">
        <w:rPr>
          <w:lang w:val="en-US"/>
        </w:rPr>
        <w:t>Kim, Y.H., Barber, N. and Kim, D.K., 2019. Sustainability research in the hotel industry: Past, present, and future. </w:t>
      </w:r>
      <w:r w:rsidRPr="00346475">
        <w:rPr>
          <w:i/>
          <w:iCs/>
          <w:lang w:val="en-US"/>
        </w:rPr>
        <w:t>Journal of Hospitality Marketing &amp; Management</w:t>
      </w:r>
      <w:r w:rsidRPr="00346475">
        <w:rPr>
          <w:lang w:val="en-US"/>
        </w:rPr>
        <w:t>, </w:t>
      </w:r>
      <w:r w:rsidRPr="00346475">
        <w:rPr>
          <w:i/>
          <w:iCs/>
          <w:lang w:val="en-US"/>
        </w:rPr>
        <w:t>28</w:t>
      </w:r>
      <w:r w:rsidRPr="00346475">
        <w:rPr>
          <w:lang w:val="en-US"/>
        </w:rPr>
        <w:t>(5), pp.576-620.</w:t>
      </w:r>
    </w:p>
    <w:p w14:paraId="1519A056" w14:textId="77777777" w:rsidR="00346475" w:rsidRPr="00346475" w:rsidRDefault="00346475" w:rsidP="00346475">
      <w:pPr>
        <w:ind w:firstLine="0"/>
        <w:rPr>
          <w:lang w:val="en-US"/>
        </w:rPr>
      </w:pPr>
      <w:r w:rsidRPr="00346475">
        <w:rPr>
          <w:lang w:val="en-US"/>
        </w:rPr>
        <w:t>Njoroge, M., Anderson, W. and Mbura, O., 2019. Innovation strategy and economic sustainability in the hospitality industry. </w:t>
      </w:r>
      <w:r w:rsidRPr="00346475">
        <w:rPr>
          <w:i/>
          <w:iCs/>
          <w:lang w:val="en-US"/>
        </w:rPr>
        <w:t>The Bottom Line</w:t>
      </w:r>
      <w:r w:rsidRPr="00346475">
        <w:rPr>
          <w:lang w:val="en-US"/>
        </w:rPr>
        <w:t>.</w:t>
      </w:r>
    </w:p>
    <w:p w14:paraId="1328BDD7" w14:textId="77777777" w:rsidR="00346475" w:rsidRPr="00346475" w:rsidRDefault="00346475" w:rsidP="00346475">
      <w:pPr>
        <w:ind w:firstLine="0"/>
        <w:rPr>
          <w:lang w:val="en-US"/>
        </w:rPr>
      </w:pPr>
      <w:r w:rsidRPr="00346475">
        <w:rPr>
          <w:lang w:val="en-US"/>
        </w:rPr>
        <w:lastRenderedPageBreak/>
        <w:t>Olya, H., Altinay, L., Farmaki, A., Kenebayeva, A. and Gursoy, D., 2021. Hotels’ sustainability practices and guests’ familiarity, attitudes and behaviours. </w:t>
      </w:r>
      <w:r w:rsidRPr="00346475">
        <w:rPr>
          <w:i/>
          <w:iCs/>
          <w:lang w:val="en-US"/>
        </w:rPr>
        <w:t>Journal of Sustainable Tourism</w:t>
      </w:r>
      <w:r w:rsidRPr="00346475">
        <w:rPr>
          <w:lang w:val="en-US"/>
        </w:rPr>
        <w:t>, </w:t>
      </w:r>
      <w:r w:rsidRPr="00346475">
        <w:rPr>
          <w:i/>
          <w:iCs/>
          <w:lang w:val="en-US"/>
        </w:rPr>
        <w:t>29</w:t>
      </w:r>
      <w:r w:rsidRPr="00346475">
        <w:rPr>
          <w:lang w:val="en-US"/>
        </w:rPr>
        <w:t>(7), pp.1063-1081.</w:t>
      </w:r>
    </w:p>
    <w:p w14:paraId="1D07963B" w14:textId="77777777" w:rsidR="00346475" w:rsidRPr="00346475" w:rsidRDefault="00346475" w:rsidP="00346475">
      <w:pPr>
        <w:ind w:firstLine="0"/>
        <w:rPr>
          <w:lang w:val="en-US"/>
        </w:rPr>
      </w:pPr>
      <w:r w:rsidRPr="00346475">
        <w:rPr>
          <w:lang w:val="en-US"/>
        </w:rPr>
        <w:t>Saura, J.R., Reyes-Menendez, A. and Alvarez-Alonso, C., 2018. Do online comments affect environmental management? Identifying factors related to environmental management and sustainability of hotels. </w:t>
      </w:r>
      <w:r w:rsidRPr="00346475">
        <w:rPr>
          <w:i/>
          <w:iCs/>
          <w:lang w:val="en-US"/>
        </w:rPr>
        <w:t>Sustainability</w:t>
      </w:r>
      <w:r w:rsidRPr="00346475">
        <w:rPr>
          <w:lang w:val="en-US"/>
        </w:rPr>
        <w:t>, </w:t>
      </w:r>
      <w:r w:rsidRPr="00346475">
        <w:rPr>
          <w:i/>
          <w:iCs/>
          <w:lang w:val="en-US"/>
        </w:rPr>
        <w:t>10</w:t>
      </w:r>
      <w:r w:rsidRPr="00346475">
        <w:rPr>
          <w:lang w:val="en-US"/>
        </w:rPr>
        <w:t>(9), p.3016.</w:t>
      </w:r>
    </w:p>
    <w:p w14:paraId="471B26F5" w14:textId="77777777" w:rsidR="00346475" w:rsidRPr="00346475" w:rsidRDefault="00346475" w:rsidP="00346475">
      <w:pPr>
        <w:ind w:firstLine="0"/>
        <w:rPr>
          <w:lang w:val="en-US"/>
        </w:rPr>
      </w:pPr>
      <w:r w:rsidRPr="00346475">
        <w:rPr>
          <w:lang w:val="en-US"/>
        </w:rPr>
        <w:t>Tanford, S., Kim, M. and Kim, E.J., 2020. Priming social media and framing cause-related marketing to promote sustainable hotel choice. </w:t>
      </w:r>
      <w:r w:rsidRPr="00346475">
        <w:rPr>
          <w:i/>
          <w:iCs/>
          <w:lang w:val="en-US"/>
        </w:rPr>
        <w:t>Journal of Sustainable Tourism</w:t>
      </w:r>
      <w:r w:rsidRPr="00346475">
        <w:rPr>
          <w:lang w:val="en-US"/>
        </w:rPr>
        <w:t>, </w:t>
      </w:r>
      <w:r w:rsidRPr="00346475">
        <w:rPr>
          <w:i/>
          <w:iCs/>
          <w:lang w:val="en-US"/>
        </w:rPr>
        <w:t>28</w:t>
      </w:r>
      <w:r w:rsidRPr="00346475">
        <w:rPr>
          <w:lang w:val="en-US"/>
        </w:rPr>
        <w:t>(11), pp.1762-1781.</w:t>
      </w:r>
    </w:p>
    <w:p w14:paraId="77B25074" w14:textId="77777777" w:rsidR="00346475" w:rsidRPr="00346475" w:rsidRDefault="00346475" w:rsidP="00346475">
      <w:pPr>
        <w:ind w:firstLine="0"/>
        <w:rPr>
          <w:lang w:val="en-US"/>
        </w:rPr>
      </w:pPr>
      <w:r w:rsidRPr="00346475">
        <w:rPr>
          <w:lang w:val="en-US"/>
        </w:rPr>
        <w:t>Tölkes, C., 2018. Sustainability communication in tourism–A literature review. </w:t>
      </w:r>
      <w:r w:rsidRPr="00346475">
        <w:rPr>
          <w:i/>
          <w:iCs/>
          <w:lang w:val="en-US"/>
        </w:rPr>
        <w:t>Tourism Management Perspectives</w:t>
      </w:r>
      <w:r w:rsidRPr="00346475">
        <w:rPr>
          <w:lang w:val="en-US"/>
        </w:rPr>
        <w:t>, </w:t>
      </w:r>
      <w:r w:rsidRPr="00346475">
        <w:rPr>
          <w:i/>
          <w:iCs/>
          <w:lang w:val="en-US"/>
        </w:rPr>
        <w:t>27</w:t>
      </w:r>
      <w:r w:rsidRPr="00346475">
        <w:rPr>
          <w:lang w:val="en-US"/>
        </w:rPr>
        <w:t>, pp.10-21.</w:t>
      </w:r>
    </w:p>
    <w:p w14:paraId="0EC56EF9" w14:textId="77777777" w:rsidR="00346475" w:rsidRPr="00346475" w:rsidRDefault="00346475" w:rsidP="00346475">
      <w:pPr>
        <w:ind w:firstLine="0"/>
        <w:rPr>
          <w:lang w:val="en-US"/>
        </w:rPr>
      </w:pPr>
      <w:r w:rsidRPr="00346475">
        <w:rPr>
          <w:lang w:val="en-US"/>
        </w:rPr>
        <w:t>Verma, V.K. and Chandra, B., 2018. Sustainability and customers’ hotel choice behaviour: A choice-based conjoint analysis approach. </w:t>
      </w:r>
      <w:r w:rsidRPr="00346475">
        <w:rPr>
          <w:i/>
          <w:iCs/>
          <w:lang w:val="en-US"/>
        </w:rPr>
        <w:t>Environment, development and sustainability</w:t>
      </w:r>
      <w:r w:rsidRPr="00346475">
        <w:rPr>
          <w:lang w:val="en-US"/>
        </w:rPr>
        <w:t>, </w:t>
      </w:r>
      <w:r w:rsidRPr="00346475">
        <w:rPr>
          <w:i/>
          <w:iCs/>
          <w:lang w:val="en-US"/>
        </w:rPr>
        <w:t>20</w:t>
      </w:r>
      <w:r w:rsidRPr="00346475">
        <w:rPr>
          <w:lang w:val="en-US"/>
        </w:rPr>
        <w:t>, pp.1347-1363.</w:t>
      </w:r>
    </w:p>
    <w:p w14:paraId="2974E61A" w14:textId="77777777" w:rsidR="00DB5170" w:rsidRDefault="00DB5170" w:rsidP="00346475">
      <w:pPr>
        <w:ind w:firstLine="0"/>
      </w:pPr>
    </w:p>
    <w:p w14:paraId="04AC47AB" w14:textId="77777777" w:rsidR="00DB5170" w:rsidRDefault="00DB5170" w:rsidP="007B634B"/>
    <w:p w14:paraId="604624E4" w14:textId="77777777" w:rsidR="00DB5170" w:rsidRDefault="00DB5170" w:rsidP="007B634B"/>
    <w:p w14:paraId="7E021A63" w14:textId="77777777" w:rsidR="00DB5170" w:rsidRDefault="00DB5170" w:rsidP="007B634B"/>
    <w:p w14:paraId="31BB46D2" w14:textId="77777777" w:rsidR="00DB5170" w:rsidRDefault="00DB5170" w:rsidP="007B634B"/>
    <w:p w14:paraId="7898ADB1" w14:textId="77777777" w:rsidR="00DB5170" w:rsidRDefault="00DB5170" w:rsidP="007B634B"/>
    <w:p w14:paraId="144C637A" w14:textId="77777777" w:rsidR="007B634B" w:rsidRPr="007B634B" w:rsidRDefault="007B634B" w:rsidP="00E401FF">
      <w:pPr>
        <w:ind w:firstLine="0"/>
      </w:pPr>
    </w:p>
    <w:sectPr w:rsidR="007B634B" w:rsidRPr="007B634B" w:rsidSect="007B634B">
      <w:headerReference w:type="default" r:id="rId6"/>
      <w:headerReference w:type="first" r:id="rId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F221C" w14:textId="77777777" w:rsidR="00033B0C" w:rsidRDefault="00033B0C">
      <w:pPr>
        <w:spacing w:after="0" w:line="240" w:lineRule="auto"/>
      </w:pPr>
      <w:r>
        <w:separator/>
      </w:r>
    </w:p>
  </w:endnote>
  <w:endnote w:type="continuationSeparator" w:id="0">
    <w:p w14:paraId="0086F464" w14:textId="77777777" w:rsidR="00033B0C" w:rsidRDefault="00033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644F3" w14:textId="77777777" w:rsidR="00033B0C" w:rsidRDefault="00033B0C">
      <w:pPr>
        <w:spacing w:after="0" w:line="240" w:lineRule="auto"/>
      </w:pPr>
      <w:r>
        <w:separator/>
      </w:r>
    </w:p>
  </w:footnote>
  <w:footnote w:type="continuationSeparator" w:id="0">
    <w:p w14:paraId="0113BABE" w14:textId="77777777" w:rsidR="00033B0C" w:rsidRDefault="00033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9E3DC" w14:textId="77777777" w:rsidR="007B634B" w:rsidRDefault="00D02D23">
    <w:pPr>
      <w:pStyle w:val="Header"/>
    </w:pPr>
    <w:r>
      <w:rPr>
        <w:noProof/>
        <w:lang w:eastAsia="en-GB"/>
      </w:rPr>
      <mc:AlternateContent>
        <mc:Choice Requires="wps">
          <w:drawing>
            <wp:anchor distT="0" distB="0" distL="114300" distR="114300" simplePos="0" relativeHeight="251660288" behindDoc="0" locked="0" layoutInCell="0" allowOverlap="1" wp14:anchorId="01D9C967" wp14:editId="1B10281F">
              <wp:simplePos x="0" y="0"/>
              <wp:positionH relativeFrom="margin">
                <wp:align>left</wp:align>
              </wp:positionH>
              <wp:positionV relativeFrom="topMargin">
                <wp:align>center</wp:align>
              </wp:positionV>
              <wp:extent cx="5943600" cy="17081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F53FB" w14:textId="6E9C2D2B" w:rsidR="007B634B" w:rsidRDefault="00C0729B" w:rsidP="007B634B">
                          <w:pPr>
                            <w:spacing w:after="0" w:line="240" w:lineRule="auto"/>
                            <w:ind w:firstLine="0"/>
                          </w:pPr>
                          <w:r>
                            <w:t>A Vision of Change: Sustainability in the hotel industry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1D9C967" id="_x0000_t202" coordsize="21600,21600" o:spt="202" path="m,l,21600r21600,l21600,xe">
              <v:stroke joinstyle="miter"/>
              <v:path gradientshapeok="t" o:connecttype="rect"/>
            </v:shapetype>
            <v:shape id="Text Box 2" o:spid="_x0000_s1026" type="#_x0000_t202" style="position:absolute;left:0;text-align:left;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" o:allowincell="f" filled="f" stroked="f">
              <v:textbox style="mso-fit-shape-to-text:t" inset=",0,,0">
                <w:txbxContent>
                  <w:p w14:paraId="27BF53FB" w14:textId="6E9C2D2B" w:rsidR="007B634B" w:rsidRDefault="00C0729B" w:rsidP="007B634B">
                    <w:pPr>
                      <w:spacing w:after="0" w:line="240" w:lineRule="auto"/>
                      <w:ind w:firstLine="0"/>
                    </w:pPr>
                    <w:r>
                      <w:t>A Vision of Change: Sustainability in the hotel industry</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58240" behindDoc="0" locked="0" layoutInCell="0" allowOverlap="1" wp14:anchorId="55DFED7A" wp14:editId="0AA6455A">
              <wp:simplePos x="0" y="0"/>
              <wp:positionH relativeFrom="page">
                <wp:align>right</wp:align>
              </wp:positionH>
              <wp:positionV relativeFrom="topMargin">
                <wp:align>center</wp:align>
              </wp:positionV>
              <wp:extent cx="911225" cy="170815"/>
              <wp:effectExtent l="3175"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FA06FA" w14:textId="02A27007" w:rsidR="007B634B" w:rsidRDefault="00D02D23">
                          <w:pPr>
                            <w:spacing w:after="0" w:line="240" w:lineRule="auto"/>
                            <w:rPr>
                              <w:color w:val="FFFFFF" w:themeColor="background1"/>
                            </w:rPr>
                          </w:pPr>
                          <w:r>
                            <w:fldChar w:fldCharType="begin"/>
                          </w:r>
                          <w:r>
                            <w:instrText xml:space="preserve"> PAGE   \* MERGEFORMAT </w:instrText>
                          </w:r>
                          <w:r>
                            <w:fldChar w:fldCharType="separate"/>
                          </w:r>
                          <w:r w:rsidR="00C0729B" w:rsidRPr="00C0729B">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5DFED7A" id="Text Box 1" o:spid="_x0000_s1027" type="#_x0000_t202" style="position:absolute;left:0;text-align:left;margin-left:20.55pt;margin-top:0;width:71.75pt;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" o:allowincell="f" fillcolor="#4f81bd [3204]" stroked="f">
              <v:textbox style="mso-fit-shape-to-text:t" inset=",0,,0">
                <w:txbxContent>
                  <w:p w14:paraId="58FA06FA" w14:textId="02A27007" w:rsidR="007B634B" w:rsidRDefault="00D02D23">
                    <w:pPr>
                      <w:spacing w:after="0" w:line="240" w:lineRule="auto"/>
                      <w:rPr>
                        <w:color w:val="FFFFFF" w:themeColor="background1"/>
                      </w:rPr>
                    </w:pPr>
                    <w:r>
                      <w:fldChar w:fldCharType="begin"/>
                    </w:r>
                    <w:r>
                      <w:instrText xml:space="preserve"> PAGE   \* MERGEFORMAT </w:instrText>
                    </w:r>
                    <w:r>
                      <w:fldChar w:fldCharType="separate"/>
                    </w:r>
                    <w:r w:rsidR="00C0729B" w:rsidRPr="00C0729B">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44546" w14:textId="651F1366" w:rsidR="000B6D22" w:rsidRDefault="00D02D23" w:rsidP="000B6D22">
    <w:pPr>
      <w:pStyle w:val="Header"/>
      <w:ind w:firstLine="0"/>
    </w:pPr>
    <w:r w:rsidRPr="000B6D22">
      <w:t>Running head:</w:t>
    </w:r>
    <w:r w:rsidR="00B2057F">
      <w:t xml:space="preserve"> </w:t>
    </w:r>
    <w:r w:rsidR="00C0729B">
      <w:t>A Vision of Change: Sustainability in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3NDawMDI2tzQ1NLdQ0lEKTi0uzszPAykwrAUAc3CHTiwAAAA="/>
  </w:docVars>
  <w:rsids>
    <w:rsidRoot w:val="00406C19"/>
    <w:rsid w:val="00000311"/>
    <w:rsid w:val="00004343"/>
    <w:rsid w:val="00033B0C"/>
    <w:rsid w:val="000356DC"/>
    <w:rsid w:val="00042F37"/>
    <w:rsid w:val="000625DD"/>
    <w:rsid w:val="000764CF"/>
    <w:rsid w:val="000778AB"/>
    <w:rsid w:val="000A768B"/>
    <w:rsid w:val="000B24D6"/>
    <w:rsid w:val="000B2F94"/>
    <w:rsid w:val="000B6D22"/>
    <w:rsid w:val="000D6846"/>
    <w:rsid w:val="00123961"/>
    <w:rsid w:val="0016586B"/>
    <w:rsid w:val="00167432"/>
    <w:rsid w:val="002010A8"/>
    <w:rsid w:val="00203F75"/>
    <w:rsid w:val="00213682"/>
    <w:rsid w:val="00217008"/>
    <w:rsid w:val="002320D2"/>
    <w:rsid w:val="00233D2F"/>
    <w:rsid w:val="00261F3A"/>
    <w:rsid w:val="002A3087"/>
    <w:rsid w:val="002E5314"/>
    <w:rsid w:val="002F6C73"/>
    <w:rsid w:val="002F6E36"/>
    <w:rsid w:val="003163BA"/>
    <w:rsid w:val="003239CB"/>
    <w:rsid w:val="003263D0"/>
    <w:rsid w:val="00344A10"/>
    <w:rsid w:val="00346475"/>
    <w:rsid w:val="00350717"/>
    <w:rsid w:val="00354318"/>
    <w:rsid w:val="00361977"/>
    <w:rsid w:val="003662DD"/>
    <w:rsid w:val="00367FE0"/>
    <w:rsid w:val="003A04AB"/>
    <w:rsid w:val="003A582B"/>
    <w:rsid w:val="003C3735"/>
    <w:rsid w:val="003D089E"/>
    <w:rsid w:val="003D7112"/>
    <w:rsid w:val="003F6E36"/>
    <w:rsid w:val="00406C19"/>
    <w:rsid w:val="00417DA3"/>
    <w:rsid w:val="00420439"/>
    <w:rsid w:val="004262DC"/>
    <w:rsid w:val="004670FE"/>
    <w:rsid w:val="00480A89"/>
    <w:rsid w:val="00480F3C"/>
    <w:rsid w:val="004C276C"/>
    <w:rsid w:val="004F0ADF"/>
    <w:rsid w:val="005006E3"/>
    <w:rsid w:val="005817A0"/>
    <w:rsid w:val="005967E4"/>
    <w:rsid w:val="005A2EDB"/>
    <w:rsid w:val="005C6638"/>
    <w:rsid w:val="005E03A1"/>
    <w:rsid w:val="005E4668"/>
    <w:rsid w:val="006108EF"/>
    <w:rsid w:val="00622ACE"/>
    <w:rsid w:val="00623AFD"/>
    <w:rsid w:val="00636AA4"/>
    <w:rsid w:val="00644687"/>
    <w:rsid w:val="00666C1C"/>
    <w:rsid w:val="00666D07"/>
    <w:rsid w:val="00673708"/>
    <w:rsid w:val="00674613"/>
    <w:rsid w:val="00677914"/>
    <w:rsid w:val="006C7889"/>
    <w:rsid w:val="006F53CA"/>
    <w:rsid w:val="00705844"/>
    <w:rsid w:val="00746E5D"/>
    <w:rsid w:val="00770734"/>
    <w:rsid w:val="007858C0"/>
    <w:rsid w:val="007A52EC"/>
    <w:rsid w:val="007B3ED7"/>
    <w:rsid w:val="007B634B"/>
    <w:rsid w:val="007D6A40"/>
    <w:rsid w:val="007E21BD"/>
    <w:rsid w:val="007E78D1"/>
    <w:rsid w:val="007F41D7"/>
    <w:rsid w:val="00801171"/>
    <w:rsid w:val="00803000"/>
    <w:rsid w:val="00811F23"/>
    <w:rsid w:val="0081211D"/>
    <w:rsid w:val="00813A04"/>
    <w:rsid w:val="00813A8A"/>
    <w:rsid w:val="008176D5"/>
    <w:rsid w:val="00836339"/>
    <w:rsid w:val="00850BDD"/>
    <w:rsid w:val="0086527F"/>
    <w:rsid w:val="00871250"/>
    <w:rsid w:val="0087681F"/>
    <w:rsid w:val="00897A00"/>
    <w:rsid w:val="008A6FE6"/>
    <w:rsid w:val="008A7A41"/>
    <w:rsid w:val="008C4D4A"/>
    <w:rsid w:val="008D7B46"/>
    <w:rsid w:val="008E4EF8"/>
    <w:rsid w:val="008F5D5B"/>
    <w:rsid w:val="00902091"/>
    <w:rsid w:val="00923E71"/>
    <w:rsid w:val="00942064"/>
    <w:rsid w:val="00950ADC"/>
    <w:rsid w:val="00965E7F"/>
    <w:rsid w:val="009A28A8"/>
    <w:rsid w:val="009C6159"/>
    <w:rsid w:val="009C6610"/>
    <w:rsid w:val="009E5073"/>
    <w:rsid w:val="009F25C1"/>
    <w:rsid w:val="00A16528"/>
    <w:rsid w:val="00A23301"/>
    <w:rsid w:val="00A60619"/>
    <w:rsid w:val="00AC3838"/>
    <w:rsid w:val="00AC4EA1"/>
    <w:rsid w:val="00AF0DE6"/>
    <w:rsid w:val="00B2057F"/>
    <w:rsid w:val="00B30BB2"/>
    <w:rsid w:val="00B55427"/>
    <w:rsid w:val="00B6034A"/>
    <w:rsid w:val="00B64A3E"/>
    <w:rsid w:val="00B932A1"/>
    <w:rsid w:val="00B9607D"/>
    <w:rsid w:val="00BA5709"/>
    <w:rsid w:val="00BA6EDE"/>
    <w:rsid w:val="00BC129D"/>
    <w:rsid w:val="00BC30D8"/>
    <w:rsid w:val="00BC6628"/>
    <w:rsid w:val="00BC75B1"/>
    <w:rsid w:val="00BD0659"/>
    <w:rsid w:val="00BF3DE8"/>
    <w:rsid w:val="00C0707F"/>
    <w:rsid w:val="00C0729B"/>
    <w:rsid w:val="00C44EE9"/>
    <w:rsid w:val="00C6680B"/>
    <w:rsid w:val="00CD6711"/>
    <w:rsid w:val="00CE549E"/>
    <w:rsid w:val="00D02D23"/>
    <w:rsid w:val="00D1193A"/>
    <w:rsid w:val="00D2035F"/>
    <w:rsid w:val="00D253CB"/>
    <w:rsid w:val="00D67D59"/>
    <w:rsid w:val="00D73DAA"/>
    <w:rsid w:val="00D93E06"/>
    <w:rsid w:val="00DB5170"/>
    <w:rsid w:val="00DD6518"/>
    <w:rsid w:val="00E1029A"/>
    <w:rsid w:val="00E24DEC"/>
    <w:rsid w:val="00E401FF"/>
    <w:rsid w:val="00E51E57"/>
    <w:rsid w:val="00E60B82"/>
    <w:rsid w:val="00E669AF"/>
    <w:rsid w:val="00E6793D"/>
    <w:rsid w:val="00E835E2"/>
    <w:rsid w:val="00E862FE"/>
    <w:rsid w:val="00EA5227"/>
    <w:rsid w:val="00EC070C"/>
    <w:rsid w:val="00EC6641"/>
    <w:rsid w:val="00EC6EED"/>
    <w:rsid w:val="00F17EA2"/>
    <w:rsid w:val="00F2024F"/>
    <w:rsid w:val="00F5425D"/>
    <w:rsid w:val="00F94CFA"/>
    <w:rsid w:val="00F96E6D"/>
    <w:rsid w:val="00FA6269"/>
    <w:rsid w:val="00FB3ACE"/>
    <w:rsid w:val="00FC0B41"/>
    <w:rsid w:val="00FD4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88C51"/>
  <w15:docId w15:val="{BEC16CD2-68DD-4B33-A607-49CE30F4A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250"/>
    <w:pPr>
      <w:spacing w:line="360" w:lineRule="auto"/>
      <w:ind w:firstLine="720"/>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670FE"/>
    <w:pPr>
      <w:ind w:firstLine="0"/>
      <w:outlineLvl w:val="0"/>
    </w:pPr>
    <w:rPr>
      <w:b/>
    </w:rPr>
  </w:style>
  <w:style w:type="paragraph" w:styleId="Heading2">
    <w:name w:val="heading 2"/>
    <w:basedOn w:val="Heading1"/>
    <w:next w:val="Normal"/>
    <w:link w:val="Heading2Char"/>
    <w:uiPriority w:val="9"/>
    <w:unhideWhenUsed/>
    <w:qFormat/>
    <w:rsid w:val="004670FE"/>
    <w:pPr>
      <w:outlineLvl w:val="1"/>
    </w:pPr>
  </w:style>
  <w:style w:type="paragraph" w:styleId="Heading3">
    <w:name w:val="heading 3"/>
    <w:basedOn w:val="Heading2"/>
    <w:next w:val="Normal"/>
    <w:link w:val="Heading3Char"/>
    <w:uiPriority w:val="9"/>
    <w:unhideWhenUsed/>
    <w:qFormat/>
    <w:rsid w:val="004670FE"/>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0FE"/>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4670FE"/>
    <w:rPr>
      <w:rFonts w:ascii="Times New Roman" w:hAnsi="Times New Roman"/>
      <w:b/>
      <w:color w:val="000000" w:themeColor="text1"/>
      <w:sz w:val="24"/>
    </w:rPr>
  </w:style>
  <w:style w:type="character" w:customStyle="1" w:styleId="Heading3Char">
    <w:name w:val="Heading 3 Char"/>
    <w:basedOn w:val="DefaultParagraphFont"/>
    <w:link w:val="Heading3"/>
    <w:uiPriority w:val="9"/>
    <w:rsid w:val="004670FE"/>
    <w:rPr>
      <w:rFonts w:ascii="Times New Roman" w:hAnsi="Times New Roman"/>
      <w:b/>
      <w:color w:val="000000" w:themeColor="text1"/>
      <w:sz w:val="24"/>
    </w:rPr>
  </w:style>
  <w:style w:type="paragraph" w:styleId="Header">
    <w:name w:val="header"/>
    <w:basedOn w:val="Normal"/>
    <w:link w:val="HeaderChar"/>
    <w:uiPriority w:val="99"/>
    <w:unhideWhenUsed/>
    <w:rsid w:val="007B63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34B"/>
    <w:rPr>
      <w:rFonts w:ascii="Times New Roman" w:hAnsi="Times New Roman"/>
      <w:color w:val="000000" w:themeColor="text1"/>
      <w:sz w:val="24"/>
    </w:rPr>
  </w:style>
  <w:style w:type="paragraph" w:styleId="Footer">
    <w:name w:val="footer"/>
    <w:basedOn w:val="Normal"/>
    <w:link w:val="FooterChar"/>
    <w:uiPriority w:val="99"/>
    <w:unhideWhenUsed/>
    <w:rsid w:val="007B63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34B"/>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KHP00029\Desktop\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2153</Words>
  <Characters>12277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Remus Stachie</dc:creator>
  <cp:lastModifiedBy>Remus Stachie (2026367)</cp:lastModifiedBy>
  <cp:revision>20</cp:revision>
  <dcterms:created xsi:type="dcterms:W3CDTF">2023-05-26T22:43:00Z</dcterms:created>
  <dcterms:modified xsi:type="dcterms:W3CDTF">2023-05-26T22:43:00Z</dcterms:modified>
</cp:coreProperties>
</file>