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120A30" w:rsidR="00EF0BE1" w:rsidP="00D1401A" w:rsidRDefault="00EF0BE1" w14:paraId="55982A5A" w14:textId="77777777">
      <w:pPr>
        <w:sectPr w:rsidRPr="00120A30" w:rsidR="00EF0BE1" w:rsidSect="00EC0A9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EF0BE1" w:rsidP="00D1401A" w:rsidRDefault="00120A30" w14:paraId="499DB382" w14:textId="3F39526E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:rsidRPr="00120A30" w:rsidR="00EF0BE1" w:rsidP="00EF0BE1" w:rsidRDefault="00EF0BE1" w14:paraId="41FC62E2" w14:textId="77777777">
      <w:pPr>
        <w:sectPr w:rsidRPr="00120A30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D46A8E" w:rsidP="3EA4F0CC" w:rsidRDefault="00120A30" w14:paraId="0A6A5E15" w14:textId="3C2A2788">
      <w:pPr>
        <w:rPr>
          <w:b w:val="1"/>
          <w:bCs w:val="1"/>
          <w:noProof w:val="0"/>
          <w:sz w:val="28"/>
          <w:szCs w:val="28"/>
          <w:lang w:val="cy-GB"/>
        </w:rPr>
      </w:pPr>
      <w:r w:rsidRPr="3EA4F0CC" w:rsidR="3EA4F0CC">
        <w:rPr>
          <w:b w:val="1"/>
          <w:bCs w:val="1"/>
          <w:noProof w:val="0"/>
          <w:sz w:val="28"/>
          <w:szCs w:val="28"/>
          <w:lang w:val="cy-GB"/>
        </w:rPr>
        <w:t xml:space="preserve">Cynllun Gwers – Cam 1 Cynllun Gwers </w:t>
      </w:r>
    </w:p>
    <w:p w:rsidRPr="00120A30" w:rsidR="00D46A8E" w:rsidP="3EA4F0CC" w:rsidRDefault="00D46A8E" w14:paraId="2DA80746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9"/>
        <w:gridCol w:w="3420"/>
        <w:gridCol w:w="1180"/>
        <w:gridCol w:w="2171"/>
      </w:tblGrid>
      <w:tr w:rsidRPr="00120A30" w:rsidR="00D46A8E" w:rsidTr="3C62C31E" w14:paraId="141F71CE" w14:textId="77777777">
        <w:tc>
          <w:tcPr>
            <w:tcW w:w="2252" w:type="dxa"/>
            <w:shd w:val="clear" w:color="auto" w:fill="auto"/>
            <w:tcMar/>
          </w:tcPr>
          <w:p w:rsidRPr="00D1401A" w:rsidR="00D46A8E" w:rsidP="3EA4F0CC" w:rsidRDefault="00FC132C" w14:paraId="222BD263" w14:textId="51961712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 xml:space="preserve">Darpar </w:t>
            </w:r>
            <w:r w:rsidRPr="3EA4F0CC" w:rsidR="3EA4F0CC">
              <w:rPr>
                <w:noProof w:val="0"/>
                <w:lang w:val="cy-GB"/>
              </w:rPr>
              <w:t xml:space="preserve">Athro </w:t>
            </w:r>
            <w:bookmarkStart w:name="_GoBack" w:id="0"/>
            <w:bookmarkEnd w:id="0"/>
          </w:p>
        </w:tc>
        <w:tc>
          <w:tcPr>
            <w:tcW w:w="3555" w:type="dxa"/>
            <w:tcMar/>
          </w:tcPr>
          <w:p w:rsidRPr="00120A30" w:rsidR="00D46A8E" w:rsidP="3EA4F0CC" w:rsidRDefault="00D46A8E" w14:paraId="0632DE29" w14:textId="7756C2F3">
            <w:pPr>
              <w:rPr>
                <w:noProof w:val="0"/>
                <w:sz w:val="22"/>
                <w:szCs w:val="22"/>
                <w:lang w:val="cy-GB"/>
              </w:rPr>
            </w:pPr>
            <w:r w:rsidRPr="3EA4F0CC" w:rsidR="3EA4F0CC">
              <w:rPr>
                <w:noProof w:val="0"/>
                <w:sz w:val="22"/>
                <w:szCs w:val="22"/>
                <w:lang w:val="cy-GB"/>
              </w:rPr>
              <w:t>Ben Buckley</w:t>
            </w: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3EA4F0CC" w:rsidRDefault="00120A30" w14:paraId="6881753A" w14:textId="273529DA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Dosbarth:</w:t>
            </w:r>
          </w:p>
        </w:tc>
        <w:tc>
          <w:tcPr>
            <w:tcW w:w="2253" w:type="dxa"/>
            <w:tcMar/>
          </w:tcPr>
          <w:p w:rsidRPr="00120A30" w:rsidR="00D46A8E" w:rsidP="3EA4F0CC" w:rsidRDefault="00D46A8E" w14:paraId="497B23F6" w14:textId="6ACDB5FE">
            <w:pPr>
              <w:rPr>
                <w:noProof w:val="0"/>
                <w:sz w:val="22"/>
                <w:szCs w:val="22"/>
                <w:lang w:val="cy-GB"/>
              </w:rPr>
            </w:pPr>
            <w:r w:rsidRPr="3EA4F0CC" w:rsidR="3EA4F0CC">
              <w:rPr>
                <w:noProof w:val="0"/>
                <w:sz w:val="22"/>
                <w:szCs w:val="22"/>
                <w:lang w:val="cy-GB"/>
              </w:rPr>
              <w:t>2</w:t>
            </w:r>
          </w:p>
        </w:tc>
      </w:tr>
      <w:tr w:rsidRPr="00120A30" w:rsidR="00D46A8E" w:rsidTr="3C62C31E" w14:paraId="03967396" w14:textId="77777777">
        <w:tc>
          <w:tcPr>
            <w:tcW w:w="2252" w:type="dxa"/>
            <w:shd w:val="clear" w:color="auto" w:fill="auto"/>
            <w:tcMar/>
          </w:tcPr>
          <w:p w:rsidRPr="00D1401A" w:rsidR="00D46A8E" w:rsidP="3EA4F0CC" w:rsidRDefault="00120A30" w14:paraId="155DB2B9" w14:textId="58ABA2B9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Maes Dysgu a Phrofiad neu Bwnc</w:t>
            </w:r>
          </w:p>
        </w:tc>
        <w:tc>
          <w:tcPr>
            <w:tcW w:w="3555" w:type="dxa"/>
            <w:tcMar/>
          </w:tcPr>
          <w:p w:rsidRPr="00120A30" w:rsidR="00D46A8E" w:rsidP="3EA4F0CC" w:rsidRDefault="00D46A8E" w14:paraId="469E103D" w14:textId="43DF8D5B">
            <w:pPr>
              <w:rPr>
                <w:noProof w:val="0"/>
                <w:sz w:val="22"/>
                <w:szCs w:val="22"/>
                <w:lang w:val="cy-GB"/>
              </w:rPr>
            </w:pPr>
            <w:r w:rsidRPr="444500C6" w:rsidR="444500C6">
              <w:rPr>
                <w:noProof w:val="0"/>
                <w:sz w:val="22"/>
                <w:szCs w:val="22"/>
                <w:lang w:val="cy-GB"/>
              </w:rPr>
              <w:t>Sgiliau Iaith, Llythrennedd a Chyfathrebu. Datblygiad dealltwriaeth o’r byd. Datblygu’r Gymraeg</w:t>
            </w: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3EA4F0CC" w:rsidRDefault="00120A30" w14:paraId="38E1D45E" w14:textId="33CEC1F4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Dyddiad:</w:t>
            </w:r>
          </w:p>
        </w:tc>
        <w:tc>
          <w:tcPr>
            <w:tcW w:w="2253" w:type="dxa"/>
            <w:tcMar/>
          </w:tcPr>
          <w:p w:rsidRPr="00120A30" w:rsidR="00D46A8E" w:rsidP="3EA4F0CC" w:rsidRDefault="00D46A8E" w14:paraId="4A9CFCAE" w14:textId="305858C7">
            <w:pPr>
              <w:rPr>
                <w:noProof w:val="0"/>
                <w:sz w:val="22"/>
                <w:szCs w:val="22"/>
                <w:lang w:val="cy-GB"/>
              </w:rPr>
            </w:pPr>
            <w:r w:rsidRPr="444500C6" w:rsidR="444500C6">
              <w:rPr>
                <w:noProof w:val="0"/>
                <w:sz w:val="22"/>
                <w:szCs w:val="22"/>
                <w:lang w:val="cy-GB"/>
              </w:rPr>
              <w:t>12-3-20</w:t>
            </w:r>
          </w:p>
        </w:tc>
      </w:tr>
      <w:tr w:rsidRPr="00120A30" w:rsidR="00D46A8E" w:rsidTr="3C62C31E" w14:paraId="67A3E20D" w14:textId="77777777">
        <w:tc>
          <w:tcPr>
            <w:tcW w:w="2252" w:type="dxa"/>
            <w:shd w:val="clear" w:color="auto" w:fill="auto"/>
            <w:tcMar/>
          </w:tcPr>
          <w:p w:rsidRPr="00D1401A" w:rsidR="00D46A8E" w:rsidP="3EA4F0CC" w:rsidRDefault="00120A30" w14:paraId="3DDCE2D6" w14:textId="1FA1CDE3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  <w:tcMar/>
          </w:tcPr>
          <w:p w:rsidRPr="00120A30" w:rsidR="00D46A8E" w:rsidP="7D122AC2" w:rsidRDefault="00D46A8E" w14:paraId="5DF6FF10" w14:textId="6A5F51B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444500C6" w:rsidR="444500C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I ddarllen ffeil o ffeithiau am yr Wyddfa ac ateb cwestiynau i ddilyn.</w:t>
            </w:r>
          </w:p>
        </w:tc>
      </w:tr>
      <w:tr w:rsidRPr="00120A30" w:rsidR="00EB6268" w:rsidTr="3C62C31E" w14:paraId="16A73A1C" w14:textId="77777777">
        <w:tc>
          <w:tcPr>
            <w:tcW w:w="2252" w:type="dxa"/>
            <w:shd w:val="clear" w:color="auto" w:fill="auto"/>
            <w:tcMar/>
          </w:tcPr>
          <w:p w:rsidRPr="00120A30" w:rsidR="009D68DF" w:rsidP="3EA4F0CC" w:rsidRDefault="00120A30" w14:paraId="038A704D" w14:textId="2B9052DE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Cysylltiadau ystyrlon â'r Cwricwlwm</w:t>
            </w:r>
            <w:r w:rsidRPr="3EA4F0CC" w:rsidR="3EA4F0CC">
              <w:rPr>
                <w:noProof w:val="0"/>
                <w:lang w:val="cy-GB"/>
              </w:rPr>
              <w:t xml:space="preserve"> </w:t>
            </w:r>
          </w:p>
        </w:tc>
        <w:tc>
          <w:tcPr>
            <w:tcW w:w="6758" w:type="dxa"/>
            <w:gridSpan w:val="3"/>
            <w:tcMar/>
          </w:tcPr>
          <w:p w:rsidRPr="00120A30" w:rsidR="00EB6268" w:rsidP="3EA4F0CC" w:rsidRDefault="00EB6268" w14:paraId="7102E20E" w14:textId="31DF6C5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444500C6" w:rsidR="444500C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Iaith, Llythrennedd, Daearyddiaeth.</w:t>
            </w:r>
          </w:p>
        </w:tc>
      </w:tr>
      <w:tr w:rsidRPr="00120A30" w:rsidR="00EB6268" w:rsidTr="3C62C31E" w14:paraId="0DD4DF40" w14:textId="77777777">
        <w:tc>
          <w:tcPr>
            <w:tcW w:w="2252" w:type="dxa"/>
            <w:shd w:val="clear" w:color="auto" w:fill="auto"/>
            <w:tcMar/>
          </w:tcPr>
          <w:p w:rsidRPr="00D1401A" w:rsidR="00BC35BE" w:rsidP="3EA4F0CC" w:rsidRDefault="00120A30" w14:paraId="24B1AE44" w14:textId="3D40EDDB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Cysylltiadau ystyrlon â:</w:t>
            </w:r>
          </w:p>
          <w:p w:rsidRPr="00D1401A" w:rsidR="009D68DF" w:rsidP="3EA4F0CC" w:rsidRDefault="00120A30" w14:paraId="03F43AE1" w14:textId="546214D5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  <w:tcMar/>
          </w:tcPr>
          <w:p w:rsidRPr="00120A30" w:rsidR="00EB6268" w:rsidP="6C256061" w:rsidRDefault="00EB6268" w14:paraId="1320C290" w14:textId="0B24100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6C256061" w:rsidR="6C256061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Datblygiad</w:t>
            </w:r>
            <w:r w:rsidRPr="6C256061" w:rsidR="6C256061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dealltwriaeth o’r byd: Dechrau sylwi ar wahaniaethau rhwng eu hardal eu hunain ac ardaloedd mewn rhannau eraill o Gymru a gwahanol rannau o’r byd.</w:t>
            </w:r>
          </w:p>
          <w:p w:rsidRPr="00120A30" w:rsidR="00EB6268" w:rsidP="6C256061" w:rsidRDefault="00EB6268" w14:paraId="07F4F4F8" w14:textId="5F81F3F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6C256061" w:rsidR="6C256061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Datblygiad Llythrennedd: Darllen; Ymateb i’r hyn a ddarllenwyd; Darllen a deall; dwyn i gof ac ail-ddweud </w:t>
            </w:r>
            <w:proofErr w:type="spellStart"/>
            <w:r w:rsidRPr="6C256061" w:rsidR="6C256061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naratifau</w:t>
            </w:r>
            <w:proofErr w:type="spellEnd"/>
            <w:r w:rsidRPr="6C256061" w:rsidR="6C256061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a gwybodaeth o destunau gan gynnwys rhai manylion.</w:t>
            </w:r>
          </w:p>
          <w:p w:rsidRPr="00120A30" w:rsidR="00EB6268" w:rsidP="7D122AC2" w:rsidRDefault="00EB6268" w14:paraId="4B837964" w14:textId="488BA21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6C256061" w:rsidR="6C256061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Datblygiad Iaith: Ysgrifennu; Ysgrifennu’n gywir; Iaith; defnyddio geiriau syml sy’n perthyn i’r pwnc mewn modd priodol.</w:t>
            </w:r>
          </w:p>
        </w:tc>
      </w:tr>
      <w:tr w:rsidRPr="00120A30" w:rsidR="00D46A8E" w:rsidTr="3C62C31E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C8398D" w:rsidR="00D46A8E" w:rsidP="3EA4F0CC" w:rsidRDefault="00120A30" w14:paraId="5BD7566F" w14:textId="262D93F6">
            <w:pPr>
              <w:rPr>
                <w:noProof w:val="0"/>
                <w:sz w:val="22"/>
                <w:szCs w:val="22"/>
                <w:lang w:val="cy-GB"/>
              </w:rPr>
            </w:pPr>
            <w:r w:rsidRPr="444500C6" w:rsidR="444500C6">
              <w:rPr>
                <w:noProof w:val="0"/>
                <w:lang w:val="cy-GB"/>
              </w:rPr>
              <w:t xml:space="preserve">Targedau Personol </w:t>
            </w:r>
            <w:r w:rsidRPr="444500C6" w:rsidR="444500C6">
              <w:rPr>
                <w:noProof w:val="0"/>
                <w:sz w:val="22"/>
                <w:szCs w:val="22"/>
                <w:lang w:val="cy-GB"/>
              </w:rPr>
              <w:t xml:space="preserve">(Cysylltiedig </w:t>
            </w:r>
            <w:r w:rsidRPr="444500C6" w:rsidR="444500C6">
              <w:rPr>
                <w:noProof w:val="0"/>
                <w:sz w:val="22"/>
                <w:szCs w:val="22"/>
                <w:lang w:val="cy-GB"/>
              </w:rPr>
              <w:t>â</w:t>
            </w:r>
            <w:r w:rsidRPr="444500C6" w:rsidR="444500C6">
              <w:rPr>
                <w:noProof w:val="0"/>
                <w:sz w:val="22"/>
                <w:szCs w:val="22"/>
                <w:lang w:val="cy-GB"/>
              </w:rPr>
              <w:t xml:space="preserve"> SAC ac wedi eu nodi mewn adolygiad wythnosol)</w:t>
            </w:r>
          </w:p>
          <w:p w:rsidRPr="00120A30" w:rsidR="00D46A8E" w:rsidP="3C62C31E" w:rsidRDefault="00D46A8E" w14:paraId="43C7184A" w14:textId="5E1C958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3C62C31E" w:rsidR="520EAD98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Gwneud cysylltiadau i fy mhrofiadau fy hun o’r testun a throsglwyddo hynny i'r dysgwyr</w:t>
            </w:r>
            <w:r w:rsidRPr="3C62C31E" w:rsidR="3E4C919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[Addysgeg: Hyrwyddo: Cyd-destunau bywyd go iawn, dilys]</w:t>
            </w:r>
          </w:p>
          <w:p w:rsidRPr="00120A30" w:rsidR="00D46A8E" w:rsidP="7D122AC2" w:rsidRDefault="00D46A8E" w14:paraId="159C509D" w14:textId="05577C8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3C62C31E" w:rsidR="229BC297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Gweithio o fy nhargedau dysgwyd gyda fy mentor dosbarth a gweithredu'r newidiadau hyn yn fy addysgu [</w:t>
            </w:r>
            <w:r w:rsidRPr="3C62C31E" w:rsidR="047B184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Cydweithredu</w:t>
            </w:r>
            <w:r w:rsidRPr="3C62C31E" w:rsidR="229BC297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: Galluogi </w:t>
            </w:r>
            <w:r w:rsidRPr="3C62C31E" w:rsidR="34E2BEB2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gwelliannau</w:t>
            </w:r>
            <w:r w:rsidRPr="3C62C31E" w:rsidR="229BC297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]</w:t>
            </w:r>
          </w:p>
        </w:tc>
      </w:tr>
    </w:tbl>
    <w:p w:rsidRPr="00120A30" w:rsidR="00D46A8E" w:rsidP="3EA4F0CC" w:rsidRDefault="00D46A8E" w14:paraId="68E97BA7" w14:textId="77777777">
      <w:pPr>
        <w:rPr>
          <w:noProof w:val="0"/>
          <w:sz w:val="28"/>
          <w:szCs w:val="28"/>
          <w:lang w:val="cy-GB"/>
        </w:rPr>
      </w:pPr>
    </w:p>
    <w:p w:rsidRPr="00120A30" w:rsidR="00D46A8E" w:rsidP="3EA4F0CC" w:rsidRDefault="00D46A8E" w14:paraId="6039AB14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120A30" w:rsidR="00D46A8E" w:rsidTr="6C256061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D1401A" w:rsidR="00D46A8E" w:rsidP="3EA4F0CC" w:rsidRDefault="00120A30" w14:paraId="1F65104F" w14:textId="2E5EAFEA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Amcanion Dysgu (ffocws ar ddysgu – defnyddio geirfa ddealladwy):</w:t>
            </w:r>
          </w:p>
        </w:tc>
      </w:tr>
      <w:tr w:rsidRPr="00120A30" w:rsidR="00D46A8E" w:rsidTr="6C256061" w14:paraId="35602596" w14:textId="77777777">
        <w:tc>
          <w:tcPr>
            <w:tcW w:w="9010" w:type="dxa"/>
            <w:tcMar/>
          </w:tcPr>
          <w:p w:rsidRPr="00D1401A" w:rsidR="00D46A8E" w:rsidP="3EA4F0CC" w:rsidRDefault="00120A30" w14:paraId="4D43E3C2" w14:textId="761E5F0E">
            <w:pPr>
              <w:rPr>
                <w:noProof w:val="0"/>
                <w:sz w:val="22"/>
                <w:szCs w:val="22"/>
                <w:lang w:val="cy-GB"/>
              </w:rPr>
            </w:pPr>
            <w:r w:rsidRPr="1C8AEB64" w:rsidR="1C8AEB64">
              <w:rPr>
                <w:noProof w:val="0"/>
                <w:sz w:val="22"/>
                <w:szCs w:val="22"/>
                <w:lang w:val="cy-GB"/>
              </w:rPr>
              <w:t>Bydd disgyblion yn dysgu i wneud y canlynol:</w:t>
            </w:r>
          </w:p>
          <w:p w:rsidRPr="00120A30" w:rsidR="00D46A8E" w:rsidP="2E59744D" w:rsidRDefault="00D46A8E" w14:paraId="145FAC42" w14:textId="4D288343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</w:pPr>
            <w:r w:rsidRPr="6C256061" w:rsidR="6C256061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I lwyddo byddwch angen darllen y ffeil o ffeithiau am yr Wyddfa ac yna ateb y cwestiynau am beth dysgoch.</w:t>
            </w:r>
          </w:p>
        </w:tc>
      </w:tr>
    </w:tbl>
    <w:p w:rsidRPr="00120A30" w:rsidR="00D46A8E" w:rsidP="3EA4F0CC" w:rsidRDefault="00D46A8E" w14:paraId="448EBB84" w14:textId="77777777">
      <w:pPr>
        <w:rPr>
          <w:noProof w:val="0"/>
          <w:sz w:val="28"/>
          <w:szCs w:val="28"/>
          <w:lang w:val="cy-GB"/>
        </w:rPr>
      </w:pPr>
    </w:p>
    <w:p w:rsidRPr="00120A30" w:rsidR="00D46A8E" w:rsidP="3EA4F0CC" w:rsidRDefault="00D46A8E" w14:paraId="32BC907E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Pr="00120A30" w:rsidR="00D46A8E" w:rsidTr="2B68D871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D1401A" w:rsidR="00D46A8E" w:rsidP="3EA4F0CC" w:rsidRDefault="00120A30" w14:paraId="07000DF0" w14:textId="522CA1C7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D1401A" w:rsidR="00D46A8E" w:rsidP="3EA4F0CC" w:rsidRDefault="00120A30" w14:paraId="282373B3" w14:textId="66410C2D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Asesu Dysgu’r Disgyblion</w:t>
            </w:r>
          </w:p>
          <w:p w:rsidRPr="00D1401A" w:rsidR="00D46A8E" w:rsidP="3EA4F0CC" w:rsidRDefault="00120A30" w14:paraId="731A66C0" w14:textId="180C1394">
            <w:pPr>
              <w:rPr>
                <w:noProof w:val="0"/>
                <w:sz w:val="20"/>
                <w:szCs w:val="20"/>
                <w:lang w:val="cy-GB"/>
              </w:rPr>
            </w:pPr>
            <w:r w:rsidRPr="3EA4F0CC" w:rsidR="3EA4F0CC">
              <w:rPr>
                <w:noProof w:val="0"/>
                <w:sz w:val="20"/>
                <w:szCs w:val="20"/>
                <w:lang w:val="cy-GB"/>
              </w:rPr>
              <w:t>Tystiolaeth</w:t>
            </w:r>
          </w:p>
          <w:p w:rsidRPr="00D1401A" w:rsidR="00D46A8E" w:rsidP="3EA4F0CC" w:rsidRDefault="00C8398D" w14:paraId="56E4D3F4" w14:textId="5D4E125C">
            <w:pPr>
              <w:rPr>
                <w:noProof w:val="0"/>
                <w:sz w:val="20"/>
                <w:szCs w:val="20"/>
                <w:lang w:val="cy-GB"/>
              </w:rPr>
            </w:pPr>
            <w:r w:rsidRPr="3EA4F0CC" w:rsidR="3EA4F0CC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3EA4F0CC" w:rsidR="3EA4F0CC">
              <w:rPr>
                <w:noProof w:val="0"/>
                <w:sz w:val="20"/>
                <w:szCs w:val="20"/>
                <w:lang w:val="cy-GB"/>
              </w:rPr>
              <w:t>(Beth sydd gan y dysgwyr i’w ddweud/ysgrifennu/</w:t>
            </w:r>
            <w:r w:rsidRPr="3EA4F0CC" w:rsidR="3EA4F0CC">
              <w:rPr>
                <w:noProof w:val="0"/>
                <w:sz w:val="20"/>
                <w:szCs w:val="20"/>
                <w:lang w:val="cy-GB"/>
              </w:rPr>
              <w:t>g</w:t>
            </w:r>
            <w:r w:rsidRPr="3EA4F0CC" w:rsidR="3EA4F0CC">
              <w:rPr>
                <w:noProof w:val="0"/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Pr="00120A30" w:rsidR="00D46A8E" w:rsidTr="2B68D871" w14:paraId="444AED9B" w14:textId="77777777">
        <w:tc>
          <w:tcPr>
            <w:tcW w:w="4505" w:type="dxa"/>
            <w:tcMar/>
          </w:tcPr>
          <w:p w:rsidRPr="00120A30" w:rsidR="00D46A8E" w:rsidP="2B68D871" w:rsidRDefault="00D46A8E" w14:paraId="3BFE16F4" w14:textId="0706D766">
            <w:pPr/>
            <w:r w:rsidRPr="2B68D871" w:rsidR="1539ACD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Er mwyn lwyddo byddaf angen darllen y ffeil o ffeithiau yn fanwl. </w:t>
            </w:r>
          </w:p>
          <w:p w:rsidRPr="00120A30" w:rsidR="00D46A8E" w:rsidP="7D122AC2" w:rsidRDefault="00D46A8E" w14:paraId="7BD7E8D0" w14:textId="0EFAD649">
            <w:pPr>
              <w:pStyle w:val="Normal"/>
            </w:pPr>
            <w:r w:rsidRPr="2B68D871" w:rsidR="1539ACD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Byddaf angen ateb y cwestiynau gyda brawddegau llawn a llawysgrifen daclus.</w:t>
            </w:r>
          </w:p>
        </w:tc>
        <w:tc>
          <w:tcPr>
            <w:tcW w:w="4505" w:type="dxa"/>
            <w:tcMar/>
          </w:tcPr>
          <w:p w:rsidRPr="00120A30" w:rsidR="00D46A8E" w:rsidP="2B68D871" w:rsidRDefault="00D46A8E" w14:paraId="4740F46D" w14:textId="0458DBC4">
            <w:pPr/>
            <w:r w:rsidRPr="2B68D871" w:rsidR="3CC59FF2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Fydd y gwaith a gyflawnwyd yn dyst o beth maent wedi dysg am y mynydd.  </w:t>
            </w:r>
          </w:p>
          <w:p w:rsidRPr="00120A30" w:rsidR="00D46A8E" w:rsidP="7D122AC2" w:rsidRDefault="00D46A8E" w14:paraId="250B79C3" w14:textId="60EA2F5A">
            <w:pPr>
              <w:pStyle w:val="Normal"/>
            </w:pPr>
            <w:r w:rsidRPr="2B68D871" w:rsidR="3CC59FF2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Gallaf brofi os ydynt wedi cofio ambell ffaith trwy ofyn cwestiynau iddynt ar lafar am y testun heb iddynt gael edrych ar unrhyw adnodd.</w:t>
            </w:r>
          </w:p>
        </w:tc>
      </w:tr>
    </w:tbl>
    <w:p w:rsidRPr="00120A30" w:rsidR="00045D70" w:rsidP="3EA4F0CC" w:rsidRDefault="00045D70" w14:paraId="30135971" w14:textId="77777777">
      <w:pPr>
        <w:rPr>
          <w:noProof w:val="0"/>
          <w:sz w:val="28"/>
          <w:szCs w:val="28"/>
          <w:lang w:val="cy-GB"/>
        </w:rPr>
        <w:sectPr w:rsidRPr="00120A30" w:rsidR="00045D70" w:rsidSect="00D46A8E">
          <w:headerReference w:type="default" r:id="rId12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Pr="00120A30" w:rsidR="00120A30" w:rsidTr="2B68D871" w14:paraId="200AD4DF" w14:textId="77777777">
        <w:trPr>
          <w:trHeight w:val="1071"/>
        </w:trPr>
        <w:tc>
          <w:tcPr>
            <w:tcW w:w="1249" w:type="dxa"/>
            <w:tcMar/>
          </w:tcPr>
          <w:p w:rsidRPr="00D1401A" w:rsidR="00120A30" w:rsidP="00C8398D" w:rsidRDefault="00120A30" w14:paraId="088B6083" w14:textId="3B7815EB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56528DB0" w14:textId="205C447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:rsidRPr="00D1401A" w:rsidR="00120A30" w:rsidP="00C8398D" w:rsidRDefault="00C8398D" w14:paraId="7E8C7567" w14:textId="69DCD670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120A30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35CD1959" w14:textId="31499F10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:rsidRPr="00D1401A" w:rsidR="00120A30" w:rsidP="006D26F5" w:rsidRDefault="00C8398D" w14:paraId="18522FBF" w14:textId="415E97D4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:rsidRPr="00120A30" w:rsidR="00120A30" w:rsidP="006D26F5" w:rsidRDefault="00120A30" w14:paraId="71FEA254" w14:textId="595046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  <w:tcMar/>
          </w:tcPr>
          <w:p w:rsidRPr="00D1401A" w:rsidR="00120A30" w:rsidP="006D26F5" w:rsidRDefault="006D26F5" w14:paraId="70A80BB0" w14:textId="775D1753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:rsidRPr="00D1401A" w:rsidR="00120A30" w:rsidP="00C8398D" w:rsidRDefault="00C8398D" w14:paraId="18C6DCA1" w14:textId="0BEDB17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Pr="00120A30" w:rsidR="00120A30" w:rsidTr="2B68D871" w14:paraId="1D96C72E" w14:textId="77777777">
        <w:trPr>
          <w:trHeight w:val="2391"/>
        </w:trPr>
        <w:tc>
          <w:tcPr>
            <w:tcW w:w="1249" w:type="dxa"/>
            <w:tcMar/>
          </w:tcPr>
          <w:p w:rsidRPr="00120A30" w:rsidR="00120A30" w:rsidP="006D26F5" w:rsidRDefault="00120A30" w14:paraId="1A014F51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3F4C9105" w14:textId="77777777">
            <w:pPr>
              <w:jc w:val="center"/>
              <w:rPr>
                <w:b/>
              </w:rPr>
            </w:pPr>
          </w:p>
          <w:p w:rsidRPr="00D1401A" w:rsidR="00120A30" w:rsidP="00C8398D" w:rsidRDefault="006D26F5" w14:paraId="411C5BFF" w14:textId="4534E91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  <w:tcMar/>
          </w:tcPr>
          <w:p w:rsidRPr="00120A30" w:rsidR="00120A30" w:rsidP="2B68D871" w:rsidRDefault="00120A30" w14:paraId="55F0B039" w14:textId="28F4F0D6">
            <w:pPr>
              <w:jc w:val="left"/>
            </w:pPr>
            <w:r w:rsidRPr="2B68D871" w:rsidR="2FBE9BA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Cyflwyno plant y ffeil o ffeithiau. Yn gyntaf, siaradid yn gyffredinol am beth maent yn gwybod yn barod am yr Wyddfa. </w:t>
            </w:r>
          </w:p>
          <w:p w:rsidRPr="00120A30" w:rsidR="00120A30" w:rsidP="2B68D871" w:rsidRDefault="00120A30" w14:paraId="3FFF0096" w14:textId="0603536D">
            <w:pPr>
              <w:jc w:val="left"/>
            </w:pPr>
            <w:r w:rsidRPr="2B68D871" w:rsidR="2FBE9BA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Fyddwn yn gadael iddynt ddarllen y ffeil yn ei phennau. </w:t>
            </w:r>
          </w:p>
          <w:p w:rsidRPr="00120A30" w:rsidR="00120A30" w:rsidP="2B68D871" w:rsidRDefault="00120A30" w14:paraId="4AE0017F" w14:textId="2B4FD3F2">
            <w:pPr>
              <w:jc w:val="left"/>
            </w:pPr>
            <w:r w:rsidRPr="2B68D871" w:rsidR="2FBE9BA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Wrth iddynt ddod i ben fyddwn yn gofyn beth maent wedi dysgu amdan yr Wyddfa. </w:t>
            </w:r>
          </w:p>
          <w:p w:rsidRPr="00120A30" w:rsidR="00120A30" w:rsidP="2B68D871" w:rsidRDefault="00120A30" w14:paraId="4DE873D6" w14:textId="15DE7ED0">
            <w:pPr>
              <w:jc w:val="left"/>
            </w:pPr>
            <w:r w:rsidRPr="2B68D871" w:rsidR="2FBE9BA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2B68D871" w:rsidRDefault="00120A30" w14:paraId="583A7751" w14:textId="4712E792">
            <w:pPr>
              <w:jc w:val="left"/>
            </w:pPr>
            <w:r w:rsidRPr="2B68D871" w:rsidR="2FBE9BA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10 munud</w:t>
            </w:r>
          </w:p>
          <w:p w:rsidRPr="00120A30" w:rsidR="00120A30" w:rsidP="7D122AC2" w:rsidRDefault="00120A30" w14:paraId="3BC8E289" w14:textId="4349429A">
            <w:pPr>
              <w:pStyle w:val="Normal"/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  <w:tcMar/>
          </w:tcPr>
          <w:p w:rsidRPr="00120A30" w:rsidR="00120A30" w:rsidP="2B68D871" w:rsidRDefault="00120A30" w14:paraId="582E80AF" w14:textId="4FC50487">
            <w:pPr>
              <w:bidi w:val="0"/>
              <w:spacing w:before="0" w:beforeAutospacing="off" w:after="0" w:afterAutospacing="off" w:line="259" w:lineRule="auto"/>
              <w:ind/>
              <w:jc w:val="left"/>
            </w:pPr>
            <w:r w:rsidRPr="2B68D871" w:rsidR="2FBE9BA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Bydd angen y disgyblion feddwl yn ddwfn iawn am beth  wybodaeth ganddynt yn bresennol am yr Wyddfa.  </w:t>
            </w:r>
          </w:p>
          <w:p w:rsidRPr="00120A30" w:rsidR="00120A30" w:rsidP="2B68D871" w:rsidRDefault="00120A30" w14:paraId="033C2F8F" w14:textId="63FE7545">
            <w:pPr>
              <w:bidi w:val="0"/>
              <w:spacing w:before="0" w:beforeAutospacing="off" w:after="0" w:afterAutospacing="off" w:line="259" w:lineRule="auto"/>
              <w:ind/>
              <w:jc w:val="left"/>
            </w:pPr>
            <w:r w:rsidRPr="2B68D871" w:rsidR="2FBE9BA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Rhaid iddynt ddarllen yn ei phennau er  wyn gwneid synnwyr o’r gwaith ac i ddysgu'r ffeithiau. </w:t>
            </w:r>
          </w:p>
          <w:p w:rsidRPr="00120A30" w:rsidR="00120A30" w:rsidP="2B68D871" w:rsidRDefault="00120A30" w14:paraId="5B3A36AF" w14:textId="6D49214C">
            <w:pPr>
              <w:bidi w:val="0"/>
              <w:spacing w:before="0" w:beforeAutospacing="off" w:after="0" w:afterAutospacing="off" w:line="259" w:lineRule="auto"/>
              <w:ind/>
              <w:jc w:val="left"/>
            </w:pPr>
            <w:r w:rsidRPr="2B68D871" w:rsidR="2FBE9BA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Defnyddio sgiliau darllen a deall trwy ateb a llaw ddistaw i fyny i fy nghwestiynau.</w:t>
            </w:r>
          </w:p>
          <w:p w:rsidRPr="00120A30" w:rsidR="00120A30" w:rsidP="2E59744D" w:rsidRDefault="00120A30" w14:paraId="7F17A4E6" w14:textId="2816E72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120A30" w:rsidR="00120A30" w:rsidP="7D122AC2" w:rsidRDefault="00120A30" w14:paraId="3F56CBFA" w14:textId="03953C94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444500C6" w:rsidR="444500C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Defnydd da o ofyn cwestiynau er mwyn sicrhau fod nhw wedi deall beth maent wedi darllen am yn gyntaf.</w:t>
            </w:r>
          </w:p>
          <w:p w:rsidR="444500C6" w:rsidP="444500C6" w:rsidRDefault="444500C6" w14:paraId="4CCF95BB" w14:textId="7D1FF8BD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  <w:p w:rsidRPr="00120A30" w:rsidR="00120A30" w:rsidP="7D122AC2" w:rsidRDefault="00120A30" w14:paraId="491DF6ED" w14:textId="38D1A54F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444500C6" w:rsidR="444500C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Angen – Ffeil o ffeithiau (1 rhwng 2)</w:t>
            </w:r>
          </w:p>
        </w:tc>
      </w:tr>
      <w:tr w:rsidRPr="00120A30" w:rsidR="00120A30" w:rsidTr="2B68D871" w14:paraId="3E425A8C" w14:textId="77777777">
        <w:trPr>
          <w:trHeight w:val="2043"/>
        </w:trPr>
        <w:tc>
          <w:tcPr>
            <w:tcW w:w="1249" w:type="dxa"/>
            <w:tcMar/>
          </w:tcPr>
          <w:p w:rsidRPr="00120A30" w:rsidR="00120A30" w:rsidP="006D26F5" w:rsidRDefault="00120A30" w14:paraId="5F921DF8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0394A643" w14:textId="77777777">
            <w:pPr>
              <w:jc w:val="center"/>
              <w:rPr>
                <w:b/>
              </w:rPr>
            </w:pPr>
          </w:p>
          <w:p w:rsidRPr="00D1401A" w:rsidR="00120A30" w:rsidP="00C8398D" w:rsidRDefault="006D26F5" w14:paraId="427965B4" w14:textId="0E6F34B9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  <w:tcMar/>
          </w:tcPr>
          <w:p w:rsidRPr="00120A30" w:rsidR="00120A30" w:rsidP="5EB23ED7" w:rsidRDefault="00120A30" w14:paraId="6BBDA495" w14:textId="6CBA0EF3">
            <w:pPr>
              <w:jc w:val="left"/>
            </w:pPr>
            <w:r w:rsidRPr="2B68D871" w:rsidR="38D860B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Cyflwyno'r cwestiynau fyddent angen ateb gyda brawddegau llawn. </w:t>
            </w:r>
          </w:p>
          <w:p w:rsidRPr="00120A30" w:rsidR="00120A30" w:rsidP="5EB23ED7" w:rsidRDefault="00120A30" w14:paraId="7F40C437" w14:textId="795EA915">
            <w:pPr>
              <w:jc w:val="left"/>
            </w:pPr>
            <w:r w:rsidRPr="2B68D871" w:rsidR="38D860B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Fyddwn yn cyflwyno'r meini prawf llwyddiant iddynt gan ofyn iddynt beth rhaid i wneud ar gyfer lwyddo (Seren a Sbarc). </w:t>
            </w:r>
          </w:p>
          <w:p w:rsidRPr="00120A30" w:rsidR="00120A30" w:rsidP="5EB23ED7" w:rsidRDefault="00120A30" w14:paraId="15BA4375" w14:textId="07DE669F">
            <w:pPr>
              <w:jc w:val="left"/>
            </w:pPr>
            <w:r w:rsidRPr="2B68D871" w:rsidR="38D860B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Mynd o amgylch y plant yn rhoi cymorth iddynt os nad ydynt yn siŵr. </w:t>
            </w:r>
          </w:p>
          <w:p w:rsidRPr="00120A30" w:rsidR="00120A30" w:rsidP="5EB23ED7" w:rsidRDefault="00120A30" w14:paraId="714B4D7D" w14:textId="31DD5D83">
            <w:pPr>
              <w:jc w:val="left"/>
            </w:pPr>
            <w:r w:rsidRPr="2B68D871" w:rsidR="38D860B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5EB23ED7" w:rsidRDefault="00120A30" w14:paraId="0BFF863E" w14:textId="02D28F03">
            <w:pPr>
              <w:jc w:val="left"/>
            </w:pPr>
            <w:r w:rsidRPr="2B68D871" w:rsidR="38D860B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25 munud</w:t>
            </w:r>
          </w:p>
          <w:p w:rsidRPr="00120A30" w:rsidR="00120A30" w:rsidP="2B68D871" w:rsidRDefault="00120A30" w14:paraId="65481C09" w14:textId="67E7D2B5">
            <w:pPr>
              <w:pStyle w:val="Normal"/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  <w:tcMar/>
          </w:tcPr>
          <w:p w:rsidRPr="00120A30" w:rsidR="00120A30" w:rsidP="5EB23ED7" w:rsidRDefault="00120A30" w14:paraId="5E510223" w14:textId="76931219">
            <w:pPr>
              <w:jc w:val="left"/>
            </w:pPr>
            <w:r w:rsidRPr="2B68D871" w:rsidR="38D860B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Bydd angen iddynt feddwl yn gritigol am ba ffactorau a fydd yn galluogi iddynt wneud gwaith arbennig a llwyddo. </w:t>
            </w:r>
          </w:p>
          <w:p w:rsidRPr="00120A30" w:rsidR="00120A30" w:rsidP="5EB23ED7" w:rsidRDefault="00120A30" w14:paraId="3C91549E" w14:textId="7C28B8B4">
            <w:pPr>
              <w:jc w:val="left"/>
            </w:pPr>
            <w:r w:rsidRPr="2B68D871" w:rsidR="38D860B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Plant angen darllen yr holl gwestiynau a’i gysylltu i'r darn darllen r mwyn gallu ateb.  </w:t>
            </w:r>
          </w:p>
          <w:p w:rsidRPr="00120A30" w:rsidR="00120A30" w:rsidP="5EB23ED7" w:rsidRDefault="00120A30" w14:paraId="21F15503" w14:textId="786F3AB6">
            <w:pPr>
              <w:jc w:val="left"/>
            </w:pPr>
            <w:r w:rsidRPr="2B68D871" w:rsidR="38D860B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Fydd angen iddynt ysgrifennu yn daclus yn ei llyfrau'r cwestiwn ac yr ateb mewn brawddeg llawn. </w:t>
            </w:r>
          </w:p>
          <w:p w:rsidRPr="00120A30" w:rsidR="00120A30" w:rsidP="2B68D871" w:rsidRDefault="00120A30" w14:paraId="6F32319A" w14:textId="19477852">
            <w:pPr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="2E59744D" w:rsidP="2E59744D" w:rsidRDefault="2E59744D" w14:paraId="7FE50AED" w14:textId="1B6A6217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444500C6" w:rsidR="444500C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Cefnogi plant i ddefnyddio brawddegau llawn fydd yn bennaf bwysig yn ogystal ag sillafu, </w:t>
            </w:r>
            <w:r w:rsidRPr="444500C6" w:rsidR="444500C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atalnodi</w:t>
            </w:r>
            <w:r w:rsidRPr="444500C6" w:rsidR="444500C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a gyda cwestiynau am y testun.</w:t>
            </w:r>
          </w:p>
          <w:p w:rsidR="444500C6" w:rsidP="444500C6" w:rsidRDefault="444500C6" w14:paraId="01D46AB4" w14:textId="0108FEFA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  <w:p w:rsidRPr="00120A30" w:rsidR="00120A30" w:rsidP="1C8AEB64" w:rsidRDefault="00120A30" w14:paraId="73A5E4AB" w14:textId="416EDE46">
            <w:pPr>
              <w:pStyle w:val="Normal"/>
              <w:jc w:val="left"/>
            </w:pPr>
            <w:r w:rsidRPr="444500C6" w:rsidR="444500C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Angen – Llyfrau dosbarth, pensiliau, papurau a chwestiynau arnynt (1 rhwng 2)</w:t>
            </w:r>
          </w:p>
        </w:tc>
      </w:tr>
      <w:tr w:rsidRPr="00120A30" w:rsidR="00120A30" w:rsidTr="2B68D871" w14:paraId="78EBC3C5" w14:textId="77777777">
        <w:trPr>
          <w:trHeight w:val="2051"/>
        </w:trPr>
        <w:tc>
          <w:tcPr>
            <w:tcW w:w="1249" w:type="dxa"/>
            <w:tcMar/>
          </w:tcPr>
          <w:p w:rsidRPr="00120A30" w:rsidR="00120A30" w:rsidP="006D26F5" w:rsidRDefault="00120A30" w14:paraId="0152928B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57CC921F" w14:textId="77777777">
            <w:pPr>
              <w:jc w:val="center"/>
              <w:rPr>
                <w:b/>
              </w:rPr>
            </w:pPr>
          </w:p>
          <w:p w:rsidRPr="00D1401A" w:rsidR="00120A30" w:rsidP="009D7C3C" w:rsidRDefault="006D26F5" w14:paraId="3C7DFD5C" w14:textId="6ADADE8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  <w:tcMar/>
          </w:tcPr>
          <w:p w:rsidRPr="00120A30" w:rsidR="00120A30" w:rsidP="5EB23ED7" w:rsidRDefault="00120A30" w14:paraId="5732D135" w14:textId="4902613F">
            <w:pPr>
              <w:jc w:val="left"/>
            </w:pPr>
            <w:r w:rsidRPr="2B68D871" w:rsidR="2A56E92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I gloi byddwn yn arsylwi os fydd y plant wedi llwyddo i orffen ac wedi gwneud y gwaith yn gywir.  </w:t>
            </w:r>
          </w:p>
          <w:p w:rsidRPr="00120A30" w:rsidR="00120A30" w:rsidP="5EB23ED7" w:rsidRDefault="00120A30" w14:paraId="2A51BF62" w14:textId="5B583F80">
            <w:pPr>
              <w:jc w:val="left"/>
            </w:pPr>
            <w:r w:rsidRPr="2B68D871" w:rsidR="2A56E92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Fydd y plant yn rhoi yr adnoddau i ffwrdd yn daclus a fyddent yn rhoi gwerthusiad o’i dysgu drwy defnyddio y dull Mr Mên.  </w:t>
            </w:r>
          </w:p>
          <w:p w:rsidRPr="00120A30" w:rsidR="00120A30" w:rsidP="5EB23ED7" w:rsidRDefault="00120A30" w14:paraId="16924F66" w14:textId="46A3FA4A">
            <w:pPr>
              <w:jc w:val="left"/>
            </w:pPr>
            <w:r w:rsidRPr="2B68D871" w:rsidR="2A56E92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5EB23ED7" w:rsidRDefault="00120A30" w14:paraId="120133BC" w14:textId="77E0B05D">
            <w:pPr>
              <w:jc w:val="left"/>
            </w:pPr>
            <w:r w:rsidRPr="2B68D871" w:rsidR="2A56E92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10 munud</w:t>
            </w:r>
          </w:p>
          <w:p w:rsidRPr="00120A30" w:rsidR="00120A30" w:rsidP="2B68D871" w:rsidRDefault="00120A30" w14:paraId="483EB441" w14:textId="7F3593B9">
            <w:pPr>
              <w:pStyle w:val="Normal"/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  <w:tcMar/>
          </w:tcPr>
          <w:p w:rsidRPr="00120A30" w:rsidR="00120A30" w:rsidP="5EB23ED7" w:rsidRDefault="00120A30" w14:paraId="0FB4C0AF" w14:textId="72C58E5F">
            <w:pPr>
              <w:jc w:val="left"/>
            </w:pPr>
            <w:r w:rsidRPr="2B68D871" w:rsidR="2A56E92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Plant yn adfyfyri ar ei dysgu trwy llenwi fewn yr adnodd Mr Mên.  </w:t>
            </w:r>
          </w:p>
          <w:p w:rsidRPr="00120A30" w:rsidR="00120A30" w:rsidP="5EB23ED7" w:rsidRDefault="00120A30" w14:paraId="54B24D1A" w14:textId="1A6C2202">
            <w:pPr>
              <w:jc w:val="left"/>
            </w:pPr>
            <w:r w:rsidRPr="2B68D871" w:rsidR="2A56E92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Plant angen cydweithio i glirio fyny cyn gyntaf a phosib. </w:t>
            </w:r>
          </w:p>
          <w:p w:rsidRPr="00120A30" w:rsidR="00120A30" w:rsidP="5EB23ED7" w:rsidRDefault="00120A30" w14:paraId="46716F0C" w14:textId="1A005F2A">
            <w:pPr>
              <w:jc w:val="left"/>
            </w:pPr>
            <w:r w:rsidRPr="2B68D871" w:rsidR="2A56E92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2903" w:type="dxa"/>
            <w:tcMar/>
          </w:tcPr>
          <w:p w:rsidRPr="00120A30" w:rsidR="00120A30" w:rsidP="2E59744D" w:rsidRDefault="00120A30" w14:paraId="32C4010D" w14:textId="2EC2F011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Arwain y grŵp eto wrth iddynt adfyfyrio ar beth ddysgwyd ac os maent wedi llwyddo yn gysylltiedig ar </w:t>
            </w:r>
            <w:proofErr w:type="spellStart"/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MPLl</w:t>
            </w:r>
            <w:proofErr w:type="spellEnd"/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.</w:t>
            </w:r>
          </w:p>
          <w:p w:rsidRPr="00120A30" w:rsidR="00120A30" w:rsidP="2E59744D" w:rsidRDefault="00120A30" w14:paraId="0C24F466" w14:textId="0C939885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  <w:p w:rsidRPr="00120A30" w:rsidR="00120A30" w:rsidP="7D122AC2" w:rsidRDefault="00120A30" w14:paraId="08BDEAF7" w14:textId="11229C4E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2E59744D" w:rsidR="2E59744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Angen - Papur gwerthuso Mr Mên.</w:t>
            </w:r>
          </w:p>
        </w:tc>
      </w:tr>
    </w:tbl>
    <w:p w:rsidRPr="00120A30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</w:rPr>
      </w:pPr>
    </w:p>
    <w:p w:rsidRPr="00120A30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120A30" w:rsidR="00EF0BE1" w:rsidP="00EF0BE1" w:rsidRDefault="00EF0BE1" w14:paraId="4A514B70" w14:textId="77777777">
      <w:pPr>
        <w:rPr>
          <w:sz w:val="28"/>
          <w:szCs w:val="28"/>
        </w:rPr>
      </w:pPr>
    </w:p>
    <w:p w:rsidRPr="00120A30" w:rsidR="00EF0BE1" w:rsidP="00EF0BE1" w:rsidRDefault="00EF0BE1" w14:paraId="2BC7D158" w14:textId="77777777">
      <w:pPr>
        <w:rPr>
          <w:sz w:val="28"/>
          <w:szCs w:val="28"/>
        </w:rPr>
      </w:pPr>
    </w:p>
    <w:p w:rsidRPr="00120A30" w:rsidR="00EF0BE1" w:rsidP="00EF0BE1" w:rsidRDefault="00EF0BE1" w14:paraId="2BB6E5A7" w14:textId="77777777">
      <w:pPr>
        <w:rPr>
          <w:sz w:val="28"/>
          <w:szCs w:val="28"/>
        </w:rPr>
      </w:pPr>
    </w:p>
    <w:p w:rsidRPr="00120A30" w:rsidR="00EF0BE1" w:rsidP="00EF0BE1" w:rsidRDefault="00EF0BE1" w14:paraId="2294F27D" w14:textId="77777777">
      <w:pPr>
        <w:rPr>
          <w:sz w:val="28"/>
          <w:szCs w:val="28"/>
        </w:rPr>
      </w:pPr>
    </w:p>
    <w:p w:rsidRPr="00120A30" w:rsidR="00EF0BE1" w:rsidP="00EF0BE1" w:rsidRDefault="00EF0BE1" w14:paraId="47276F70" w14:textId="77777777">
      <w:pPr>
        <w:rPr>
          <w:sz w:val="28"/>
          <w:szCs w:val="28"/>
        </w:rPr>
      </w:pPr>
    </w:p>
    <w:p w:rsidRPr="00120A30" w:rsidR="00EF0BE1" w:rsidP="00EF0BE1" w:rsidRDefault="00EF0BE1" w14:paraId="4EEB0736" w14:textId="77777777">
      <w:pPr>
        <w:rPr>
          <w:sz w:val="28"/>
          <w:szCs w:val="28"/>
        </w:rPr>
      </w:pPr>
    </w:p>
    <w:p w:rsidRPr="00120A30" w:rsidR="00EF0BE1" w:rsidP="00EF0BE1" w:rsidRDefault="00EF0BE1" w14:paraId="29806F32" w14:textId="77777777">
      <w:pPr>
        <w:rPr>
          <w:sz w:val="28"/>
          <w:szCs w:val="28"/>
        </w:rPr>
      </w:pPr>
    </w:p>
    <w:p w:rsidRPr="00120A30" w:rsidR="00EF0BE1" w:rsidP="00EF0BE1" w:rsidRDefault="00EF0BE1" w14:paraId="3F369D11" w14:textId="77777777">
      <w:pPr>
        <w:rPr>
          <w:sz w:val="28"/>
          <w:szCs w:val="28"/>
        </w:rPr>
      </w:pPr>
    </w:p>
    <w:p w:rsidRPr="00120A30" w:rsidR="00EF0BE1" w:rsidP="00EF0BE1" w:rsidRDefault="00EF0BE1" w14:paraId="2D346F17" w14:textId="77777777">
      <w:pPr>
        <w:rPr>
          <w:sz w:val="28"/>
          <w:szCs w:val="28"/>
        </w:rPr>
      </w:pPr>
    </w:p>
    <w:p w:rsidRPr="00120A30" w:rsidR="00EF0BE1" w:rsidP="00EF0BE1" w:rsidRDefault="00EF0BE1" w14:paraId="4F969DFF" w14:textId="77777777">
      <w:pPr>
        <w:rPr>
          <w:sz w:val="28"/>
          <w:szCs w:val="28"/>
        </w:rPr>
      </w:pPr>
    </w:p>
    <w:p w:rsidRPr="00120A30" w:rsidR="00EF0BE1" w:rsidP="00EF0BE1" w:rsidRDefault="00EF0BE1" w14:paraId="603814E7" w14:textId="77777777">
      <w:pPr>
        <w:rPr>
          <w:sz w:val="28"/>
          <w:szCs w:val="28"/>
        </w:rPr>
      </w:pPr>
    </w:p>
    <w:p w:rsidRPr="00120A30" w:rsidR="00EF0BE1" w:rsidP="00EF0BE1" w:rsidRDefault="00EF0BE1" w14:paraId="6286D6E1" w14:textId="77777777">
      <w:pPr>
        <w:rPr>
          <w:sz w:val="28"/>
          <w:szCs w:val="28"/>
        </w:rPr>
      </w:pPr>
    </w:p>
    <w:p w:rsidRPr="00120A30" w:rsidR="00EF0BE1" w:rsidP="00EF0BE1" w:rsidRDefault="00EF0BE1" w14:paraId="69EE6455" w14:textId="77777777">
      <w:pPr>
        <w:rPr>
          <w:sz w:val="28"/>
          <w:szCs w:val="28"/>
        </w:rPr>
      </w:pPr>
    </w:p>
    <w:p w:rsidRPr="00120A30" w:rsidR="00EF0BE1" w:rsidP="00EF0BE1" w:rsidRDefault="00EF0BE1" w14:paraId="798BEE9C" w14:textId="77777777">
      <w:pPr>
        <w:rPr>
          <w:sz w:val="28"/>
          <w:szCs w:val="28"/>
        </w:rPr>
      </w:pPr>
    </w:p>
    <w:p w:rsidRPr="00120A30" w:rsidR="00EF0BE1" w:rsidP="00EF0BE1" w:rsidRDefault="00EF0BE1" w14:paraId="084DDFCB" w14:textId="77777777">
      <w:pPr>
        <w:rPr>
          <w:sz w:val="28"/>
          <w:szCs w:val="28"/>
        </w:rPr>
      </w:pPr>
    </w:p>
    <w:p w:rsidRPr="00120A30" w:rsidR="00EF0BE1" w:rsidP="00EF0BE1" w:rsidRDefault="00EF0BE1" w14:paraId="2E8F31CF" w14:textId="77777777">
      <w:pPr>
        <w:rPr>
          <w:sz w:val="28"/>
          <w:szCs w:val="28"/>
        </w:rPr>
      </w:pPr>
    </w:p>
    <w:p w:rsidRPr="00120A30" w:rsidR="00EF0BE1" w:rsidP="00EF0BE1" w:rsidRDefault="00EF0BE1" w14:paraId="46769B7B" w14:textId="77777777">
      <w:pPr>
        <w:rPr>
          <w:sz w:val="28"/>
          <w:szCs w:val="28"/>
        </w:rPr>
      </w:pPr>
    </w:p>
    <w:p w:rsidRPr="00120A30" w:rsidR="00EF0BE1" w:rsidP="00EF0BE1" w:rsidRDefault="00EF0BE1" w14:paraId="4F3789E3" w14:textId="77777777">
      <w:pPr>
        <w:rPr>
          <w:sz w:val="28"/>
          <w:szCs w:val="28"/>
        </w:rPr>
      </w:pPr>
    </w:p>
    <w:p w:rsidRPr="00120A30" w:rsidR="00EF0BE1" w:rsidP="00EF0BE1" w:rsidRDefault="00EF0BE1" w14:paraId="20B198E4" w14:textId="77777777">
      <w:pPr>
        <w:rPr>
          <w:sz w:val="28"/>
          <w:szCs w:val="28"/>
        </w:rPr>
      </w:pPr>
    </w:p>
    <w:p w:rsidRPr="00120A30" w:rsidR="00EF0BE1" w:rsidP="00EF0BE1" w:rsidRDefault="00EF0BE1" w14:paraId="58432AFC" w14:textId="77777777">
      <w:pPr>
        <w:rPr>
          <w:sz w:val="28"/>
          <w:szCs w:val="28"/>
        </w:rPr>
      </w:pPr>
    </w:p>
    <w:p w:rsidRPr="00120A30" w:rsidR="00EF0BE1" w:rsidP="00EF0BE1" w:rsidRDefault="00EF0BE1" w14:paraId="23D4DC51" w14:textId="77777777">
      <w:pPr>
        <w:rPr>
          <w:sz w:val="28"/>
          <w:szCs w:val="28"/>
        </w:rPr>
      </w:pPr>
    </w:p>
    <w:p w:rsidRPr="00120A30" w:rsidR="00EF0BE1" w:rsidP="00EF0BE1" w:rsidRDefault="00EF0BE1" w14:paraId="3814CFF1" w14:textId="77777777">
      <w:pPr>
        <w:rPr>
          <w:sz w:val="28"/>
          <w:szCs w:val="28"/>
        </w:rPr>
      </w:pPr>
    </w:p>
    <w:p w:rsidRPr="00120A30" w:rsidR="00EF0BE1" w:rsidP="00EF0BE1" w:rsidRDefault="00EF0BE1" w14:paraId="117A1317" w14:textId="77777777">
      <w:pPr>
        <w:rPr>
          <w:sz w:val="28"/>
          <w:szCs w:val="28"/>
        </w:rPr>
      </w:pPr>
    </w:p>
    <w:p w:rsidRPr="00120A30" w:rsidR="00DB1D3B" w:rsidP="00EF0BE1" w:rsidRDefault="00DB1D3B" w14:paraId="33FC4CE7" w14:textId="77777777">
      <w:pPr>
        <w:rPr>
          <w:sz w:val="28"/>
          <w:szCs w:val="28"/>
        </w:rPr>
        <w:sectPr w:rsidRPr="00120A30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D1401A" w:rsidR="00825827" w:rsidP="00825827" w:rsidRDefault="006D26F5" w14:paraId="12A401DF" w14:textId="0191B20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:rsidRPr="00D1401A" w:rsidR="00825827" w:rsidP="00825827" w:rsidRDefault="006D26F5" w14:paraId="38E88527" w14:textId="7EC091BE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:rsidRPr="00D1401A" w:rsidR="00825827" w:rsidP="00825827" w:rsidRDefault="00C8398D" w14:paraId="4B490B66" w14:textId="117763DD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Pr="00D1401A" w:rsidR="006D26F5">
        <w:rPr>
          <w:b/>
          <w:sz w:val="28"/>
          <w:szCs w:val="28"/>
          <w:lang w:val="cy-GB"/>
        </w:rPr>
        <w:t>(cynhwyswch gyfeiriadau at SAC)</w:t>
      </w:r>
    </w:p>
    <w:p w:rsidRPr="00120A30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120A30" w:rsidR="00825827" w:rsidTr="2B68D871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00825827" w:rsidRDefault="006D26F5" w14:paraId="60ACB732" w14:textId="4CEA2914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:rsidRPr="00120A30" w:rsidR="00825827" w:rsidP="00825827" w:rsidRDefault="00825827" w14:paraId="5CFCF159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2B68D871" w14:paraId="3062B5D2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3C62C31E" w:rsidRDefault="006D26F5" w14:paraId="68427B60" w14:textId="690CB379">
            <w:pPr>
              <w:rPr>
                <w:noProof w:val="0"/>
                <w:sz w:val="20"/>
                <w:szCs w:val="20"/>
                <w:lang w:val="cy-GB"/>
              </w:rPr>
            </w:pPr>
            <w:r w:rsidRPr="3C62C31E" w:rsidR="006D26F5">
              <w:rPr>
                <w:noProof w:val="0"/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  <w:tcMar/>
          </w:tcPr>
          <w:p w:rsidRPr="00120A30" w:rsidR="00825827" w:rsidP="2B68D871" w:rsidRDefault="00825827" w14:paraId="6865FBD5" w14:textId="57F17770">
            <w:pPr/>
            <w:r w:rsidRPr="2B68D871" w:rsidR="7A417531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>Bydd y plant wedi defnyddio ei sgiliau darllen a deall ar gyfer cyflawni'r dasg yma. Roedd pob plentyn wedi gallu ateb y cwestiynau o wedi darllen y daflen wybodaeth.</w:t>
            </w:r>
          </w:p>
          <w:p w:rsidRPr="00120A30" w:rsidR="00825827" w:rsidP="2B68D871" w:rsidRDefault="00825827" w14:paraId="7471FF3B" w14:textId="49916E99">
            <w:pPr/>
            <w:r w:rsidRPr="2B68D871" w:rsidR="7A417531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 xml:space="preserve">I mi, roeddent wedi dangos dealltwriaeth wrth i mi ofyn y cwestiynau iddynt a chael iddynt ateb y cwestiynau yma heb unrhyw gymorth. Roedd mwyafrif yr atebion hyn yn gywir. </w:t>
            </w:r>
          </w:p>
          <w:p w:rsidRPr="00120A30" w:rsidR="00825827" w:rsidP="3C62C31E" w:rsidRDefault="00825827" w14:paraId="38BC71B3" w14:textId="3B19FD82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</w:pPr>
          </w:p>
        </w:tc>
      </w:tr>
      <w:tr w:rsidRPr="00120A30" w:rsidR="00825827" w:rsidTr="2B68D871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3C62C31E" w:rsidRDefault="006D26F5" w14:paraId="55E6124E" w14:textId="78242E63">
            <w:pPr>
              <w:rPr>
                <w:noProof w:val="0"/>
                <w:sz w:val="20"/>
                <w:szCs w:val="20"/>
                <w:lang w:val="cy-GB"/>
              </w:rPr>
            </w:pPr>
            <w:r w:rsidRPr="3C62C31E" w:rsidR="006D26F5">
              <w:rPr>
                <w:noProof w:val="0"/>
                <w:sz w:val="20"/>
                <w:szCs w:val="20"/>
                <w:lang w:val="cy-GB"/>
              </w:rPr>
              <w:t>Y Camau Nesaf ar gyfer Cynnydd</w:t>
            </w:r>
          </w:p>
          <w:p w:rsidRPr="00120A30" w:rsidR="00825827" w:rsidP="3C62C31E" w:rsidRDefault="00825827" w14:paraId="76590C14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  <w:tcMar/>
          </w:tcPr>
          <w:p w:rsidRPr="00120A30" w:rsidR="00825827" w:rsidP="2B68D871" w:rsidRDefault="00825827" w14:paraId="6E88F129" w14:textId="16E1705B">
            <w:pPr/>
            <w:r w:rsidRPr="2B68D871" w:rsidR="6FE1556F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 xml:space="preserve">Ar gyfer y cam nesaf efallai fydd o'n her i roi'r plant gwneud ymchwil ar yr Wyddfa ac i ddod o hyd i ffeithiau diddorol. Efallai fel gwers neu hyd yn oed gwaith cartref. </w:t>
            </w:r>
          </w:p>
        </w:tc>
      </w:tr>
    </w:tbl>
    <w:p w:rsidRPr="00120A30" w:rsidR="00825827" w:rsidP="3C62C31E" w:rsidRDefault="00825827" w14:paraId="7AFDDA83" w14:textId="77777777">
      <w:pPr>
        <w:rPr>
          <w:noProof w:val="0"/>
          <w:sz w:val="20"/>
          <w:szCs w:val="20"/>
          <w:lang w:val="cy-GB"/>
        </w:rPr>
      </w:pPr>
    </w:p>
    <w:p w:rsidRPr="00120A30" w:rsidR="00825827" w:rsidP="3C62C31E" w:rsidRDefault="00825827" w14:paraId="77B4D4EA" w14:textId="77777777">
      <w:pPr>
        <w:rPr>
          <w:noProof w:val="0"/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120A30" w:rsidR="00825827" w:rsidTr="2B68D871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3C62C31E" w:rsidRDefault="006D26F5" w14:paraId="6F5902A0" w14:textId="0E68C829">
            <w:pPr>
              <w:rPr>
                <w:b w:val="1"/>
                <w:bCs w:val="1"/>
                <w:noProof w:val="0"/>
                <w:lang w:val="cy-GB"/>
              </w:rPr>
            </w:pPr>
            <w:r w:rsidRPr="3C62C31E" w:rsidR="006D26F5">
              <w:rPr>
                <w:b w:val="1"/>
                <w:bCs w:val="1"/>
                <w:noProof w:val="0"/>
                <w:lang w:val="cy-GB"/>
              </w:rPr>
              <w:t>Dadansoddiad Adfyfyriol o Addysgu a Strategaethau ar gyfer Datblygiad – gan gynnwys cyfiawnha</w:t>
            </w:r>
            <w:r w:rsidRPr="3C62C31E" w:rsidR="6443885F">
              <w:rPr>
                <w:b w:val="1"/>
                <w:bCs w:val="1"/>
                <w:noProof w:val="0"/>
                <w:lang w:val="cy-GB"/>
              </w:rPr>
              <w:t>d</w:t>
            </w:r>
            <w:r w:rsidRPr="3C62C31E" w:rsidR="006D26F5">
              <w:rPr>
                <w:b w:val="1"/>
                <w:bCs w:val="1"/>
                <w:noProof w:val="0"/>
                <w:lang w:val="cy-GB"/>
              </w:rPr>
              <w:t>/rhesymwaith dewisiadau pedagogaidd</w:t>
            </w:r>
          </w:p>
          <w:p w:rsidRPr="00120A30" w:rsidR="00825827" w:rsidP="3C62C31E" w:rsidRDefault="00825827" w14:paraId="44C6AA70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</w:tr>
      <w:tr w:rsidRPr="00120A30" w:rsidR="00825827" w:rsidTr="2B68D871" w14:paraId="34E27A9A" w14:textId="77777777">
        <w:tc>
          <w:tcPr>
            <w:tcW w:w="1838" w:type="dxa"/>
            <w:shd w:val="clear" w:color="auto" w:fill="D9E2F3" w:themeFill="accent1" w:themeFillTint="33"/>
            <w:tcMar/>
          </w:tcPr>
          <w:p w:rsidRPr="00120A30" w:rsidR="00825827" w:rsidP="3C62C31E" w:rsidRDefault="006D26F5" w14:paraId="5B5A6D21" w14:textId="790991C5">
            <w:pPr>
              <w:rPr>
                <w:noProof w:val="0"/>
                <w:sz w:val="20"/>
                <w:szCs w:val="20"/>
                <w:lang w:val="cy-GB"/>
              </w:rPr>
            </w:pPr>
            <w:r w:rsidRPr="3C62C31E" w:rsidR="006D26F5">
              <w:rPr>
                <w:noProof w:val="0"/>
                <w:sz w:val="20"/>
                <w:szCs w:val="20"/>
                <w:lang w:val="cy-GB"/>
              </w:rPr>
              <w:t>Tystiolaeth o’m Harfer Effeithiol</w:t>
            </w:r>
            <w:r w:rsidRPr="3C62C31E" w:rsidR="0804D321">
              <w:rPr>
                <w:noProof w:val="0"/>
                <w:sz w:val="20"/>
                <w:szCs w:val="20"/>
                <w:lang w:val="cy-GB"/>
              </w:rPr>
              <w:t xml:space="preserve"> </w:t>
            </w:r>
          </w:p>
          <w:p w:rsidRPr="00120A30" w:rsidR="00825827" w:rsidP="3C62C31E" w:rsidRDefault="00825827" w14:paraId="3719705E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  <w:p w:rsidRPr="00120A30" w:rsidR="00825827" w:rsidP="3C62C31E" w:rsidRDefault="00825827" w14:paraId="65F896C5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tcMar/>
          </w:tcPr>
          <w:p w:rsidRPr="00120A30" w:rsidR="00825827" w:rsidP="2B68D871" w:rsidRDefault="00825827" w14:paraId="4CBA1426" w14:textId="23701748">
            <w:pPr/>
            <w:r w:rsidRPr="2B68D871" w:rsidR="5AB7A504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>Plant wedi ymgysylltu yn dda iawn gyda’r gwaith ac wedi mwynhau dysgu am yr Wyddfa.</w:t>
            </w:r>
          </w:p>
          <w:p w:rsidRPr="00120A30" w:rsidR="00825827" w:rsidP="3C62C31E" w:rsidRDefault="00825827" w14:paraId="471612F7" w14:textId="463DECDF">
            <w:pPr>
              <w:pStyle w:val="Normal"/>
            </w:pPr>
            <w:r w:rsidRPr="2B68D871" w:rsidR="5AB7A504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>Roedd caledrwydd y gwaith ar allu cywir pob dysgwr ac roeddent rhai wedi gallu gorffen yn brydlon.</w:t>
            </w:r>
          </w:p>
        </w:tc>
      </w:tr>
      <w:tr w:rsidRPr="00120A30" w:rsidR="00825827" w:rsidTr="2B68D871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  <w:tcMar/>
          </w:tcPr>
          <w:p w:rsidRPr="00D1401A" w:rsidR="00825827" w:rsidP="3C62C31E" w:rsidRDefault="006D26F5" w14:paraId="6F863CDC" w14:textId="4F14FA20">
            <w:pPr>
              <w:rPr>
                <w:noProof w:val="0"/>
                <w:sz w:val="20"/>
                <w:szCs w:val="20"/>
                <w:lang w:val="cy-GB"/>
              </w:rPr>
            </w:pPr>
            <w:r w:rsidRPr="3C62C31E" w:rsidR="006D26F5">
              <w:rPr>
                <w:noProof w:val="0"/>
                <w:sz w:val="20"/>
                <w:szCs w:val="20"/>
                <w:lang w:val="cy-GB"/>
              </w:rPr>
              <w:t>Meysydd ar gyfer fy Natblygiad</w:t>
            </w:r>
          </w:p>
          <w:p w:rsidRPr="00120A30" w:rsidR="00825827" w:rsidP="3C62C31E" w:rsidRDefault="00825827" w14:paraId="0BD9B8BD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  <w:p w:rsidRPr="00D1401A" w:rsidR="00825827" w:rsidP="3C62C31E" w:rsidRDefault="006D26F5" w14:paraId="3A90E508" w14:textId="1DE44CC1">
            <w:pPr>
              <w:rPr>
                <w:noProof w:val="0"/>
                <w:sz w:val="20"/>
                <w:szCs w:val="20"/>
                <w:lang w:val="cy-GB"/>
              </w:rPr>
            </w:pPr>
            <w:r w:rsidRPr="3C62C31E" w:rsidR="006D26F5">
              <w:rPr>
                <w:noProof w:val="0"/>
                <w:sz w:val="20"/>
                <w:szCs w:val="20"/>
                <w:lang w:val="cy-GB"/>
              </w:rPr>
              <w:t>Targedau Personol ar gyfer Cynnydd</w:t>
            </w:r>
          </w:p>
          <w:p w:rsidRPr="00120A30" w:rsidR="00825827" w:rsidP="3C62C31E" w:rsidRDefault="00825827" w14:paraId="63AF2A7D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tcMar/>
          </w:tcPr>
          <w:p w:rsidRPr="00120A30" w:rsidR="00825827" w:rsidP="2B68D871" w:rsidRDefault="00825827" w14:paraId="0418FFC1" w14:textId="4596BC00">
            <w:pPr/>
            <w:r w:rsidRPr="2B68D871" w:rsidR="621FCABF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 xml:space="preserve">Cael y plant i ateb mewn brawddegau llawn yn hytrach nag mewn un gair. Cael adnodd yn barod iddynt allu dilyn ar gyfer cyflawni hyn er mwyn iddynt weld y  patrwm o frawddegau.  </w:t>
            </w:r>
          </w:p>
          <w:p w:rsidRPr="00120A30" w:rsidR="00825827" w:rsidP="2B68D871" w:rsidRDefault="00825827" w14:paraId="12D2BCF1" w14:textId="0D18D074">
            <w:pPr/>
            <w:r w:rsidRPr="2B68D871" w:rsidR="621FCABF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 xml:space="preserve">Meddwl am weithgaredd ar gyfer y plant sydd yn gorffen yn gynnar. Efallai i wneud llun o’r Wyddfa i gyd-fynd a’i gwaith. </w:t>
            </w:r>
          </w:p>
        </w:tc>
      </w:tr>
    </w:tbl>
    <w:p w:rsidRPr="00120A30" w:rsidR="00825827" w:rsidP="00825827" w:rsidRDefault="00825827" w14:paraId="5C255ACC" w14:textId="77777777">
      <w:pPr>
        <w:rPr>
          <w:sz w:val="20"/>
          <w:szCs w:val="20"/>
        </w:rPr>
      </w:pPr>
    </w:p>
    <w:p w:rsidRPr="00120A30" w:rsidR="00825827" w:rsidP="00825827" w:rsidRDefault="00825827" w14:paraId="201937E0" w14:textId="77777777">
      <w:pPr>
        <w:rPr>
          <w:sz w:val="20"/>
          <w:szCs w:val="20"/>
        </w:rPr>
      </w:pPr>
    </w:p>
    <w:p w:rsidRPr="00120A30" w:rsidR="00825827" w:rsidP="00825827" w:rsidRDefault="00825827" w14:paraId="02815835" w14:textId="77777777">
      <w:pPr>
        <w:rPr>
          <w:sz w:val="20"/>
          <w:szCs w:val="20"/>
        </w:rPr>
      </w:pPr>
    </w:p>
    <w:p w:rsidRPr="00120A30" w:rsidR="00EF0BE1" w:rsidP="00EF0BE1" w:rsidRDefault="00EF0BE1" w14:paraId="133B1839" w14:textId="19CBA16B">
      <w:pPr>
        <w:rPr>
          <w:sz w:val="28"/>
          <w:szCs w:val="28"/>
        </w:rPr>
      </w:pPr>
    </w:p>
    <w:p w:rsidRPr="00120A30" w:rsidR="00EF0BE1" w:rsidP="00EF0BE1" w:rsidRDefault="00EF0BE1" w14:paraId="5D1D0564" w14:textId="77777777">
      <w:pPr>
        <w:rPr>
          <w:sz w:val="28"/>
          <w:szCs w:val="28"/>
        </w:rPr>
      </w:pPr>
    </w:p>
    <w:p w:rsidRPr="00120A30" w:rsidR="00EF0BE1" w:rsidP="00EF0BE1" w:rsidRDefault="00EF0BE1" w14:paraId="3D64C07E" w14:textId="77777777">
      <w:pPr>
        <w:rPr>
          <w:sz w:val="28"/>
          <w:szCs w:val="28"/>
        </w:rPr>
      </w:pPr>
    </w:p>
    <w:p w:rsidRPr="00120A30" w:rsidR="00EF0BE1" w:rsidP="00EF0BE1" w:rsidRDefault="00EF0BE1" w14:paraId="5D398294" w14:textId="77777777">
      <w:pPr>
        <w:rPr>
          <w:sz w:val="28"/>
          <w:szCs w:val="28"/>
        </w:rPr>
      </w:pPr>
    </w:p>
    <w:p w:rsidRPr="00120A30" w:rsidR="00EF0BE1" w:rsidP="00EF0BE1" w:rsidRDefault="00EF0BE1" w14:paraId="02535BAF" w14:textId="77777777">
      <w:pPr>
        <w:rPr>
          <w:sz w:val="28"/>
          <w:szCs w:val="28"/>
        </w:rPr>
      </w:pPr>
    </w:p>
    <w:p w:rsidRPr="00120A30" w:rsidR="00EF0BE1" w:rsidP="00EF0BE1" w:rsidRDefault="00EF0BE1" w14:paraId="52F0FBF9" w14:textId="77777777">
      <w:pPr>
        <w:rPr>
          <w:sz w:val="28"/>
          <w:szCs w:val="28"/>
        </w:rPr>
      </w:pPr>
    </w:p>
    <w:p w:rsidRPr="00120A30" w:rsidR="00EF0BE1" w:rsidP="00EF0BE1" w:rsidRDefault="00EF0BE1" w14:paraId="01FF7088" w14:textId="77777777">
      <w:pPr>
        <w:rPr>
          <w:sz w:val="28"/>
          <w:szCs w:val="28"/>
        </w:rPr>
      </w:pPr>
    </w:p>
    <w:p w:rsidRPr="00120A30" w:rsidR="00EF0BE1" w:rsidP="00EF0BE1" w:rsidRDefault="00EF0BE1" w14:paraId="3F8CB932" w14:textId="77777777">
      <w:pPr>
        <w:rPr>
          <w:sz w:val="28"/>
          <w:szCs w:val="28"/>
        </w:rPr>
      </w:pPr>
    </w:p>
    <w:p w:rsidRPr="00120A30" w:rsidR="00EF0BE1" w:rsidP="00EF0BE1" w:rsidRDefault="00EF0BE1" w14:paraId="14A977F4" w14:textId="77777777"/>
    <w:p w:rsidRPr="00120A30" w:rsidR="00EF0BE1" w:rsidP="00EF0BE1" w:rsidRDefault="00EF0BE1" w14:paraId="446B8C61" w14:textId="77777777"/>
    <w:p w:rsidRPr="00120A30" w:rsidR="00EF0BE1" w:rsidP="00EF0BE1" w:rsidRDefault="00EF0BE1" w14:paraId="6CF53CAD" w14:textId="77777777"/>
    <w:p w:rsidRPr="00120A30" w:rsidR="00EF0BE1" w:rsidP="00EF0BE1" w:rsidRDefault="00EF0BE1" w14:paraId="1725B814" w14:textId="77777777"/>
    <w:p w:rsidRPr="00120A30" w:rsidR="00EF0BE1" w:rsidP="00EF0BE1" w:rsidRDefault="00EF0BE1" w14:paraId="1D139B3A" w14:textId="77777777"/>
    <w:p w:rsidRPr="00120A30" w:rsidR="00EF0BE1" w:rsidP="00EF0BE1" w:rsidRDefault="00EF0BE1" w14:paraId="1436D03F" w14:textId="77777777"/>
    <w:p w:rsidRPr="00120A30" w:rsidR="00EF0BE1" w:rsidP="00EF0BE1" w:rsidRDefault="00EF0BE1" w14:paraId="15DFC201" w14:textId="77777777"/>
    <w:p w:rsidRPr="00120A30" w:rsidR="00EF0BE1" w:rsidP="00EF0BE1" w:rsidRDefault="00EF0BE1" w14:paraId="44224DEB" w14:textId="77777777"/>
    <w:p w:rsidRPr="00120A30" w:rsidR="00EF0BE1" w:rsidP="00EF0BE1" w:rsidRDefault="00EF0BE1" w14:paraId="73141AFE" w14:textId="77777777"/>
    <w:p w:rsidRPr="00120A30" w:rsidR="00EF0BE1" w:rsidP="00EF0BE1" w:rsidRDefault="00EF0BE1" w14:paraId="260116EF" w14:textId="77777777"/>
    <w:p w:rsidRPr="00120A30" w:rsidR="00EF0BE1" w:rsidP="00EF0BE1" w:rsidRDefault="00EF0BE1" w14:paraId="12D98BD2" w14:textId="77777777">
      <w:bookmarkStart w:name="cysill" w:id="1"/>
      <w:bookmarkEnd w:id="1"/>
    </w:p>
    <w:sectPr w:rsidRPr="00120A30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25E" w:rsidP="00B24C18" w:rsidRDefault="003B625E" w14:paraId="6176C70C" w14:textId="77777777">
      <w:r>
        <w:separator/>
      </w:r>
    </w:p>
  </w:endnote>
  <w:endnote w:type="continuationSeparator" w:id="0">
    <w:p w:rsidR="003B625E" w:rsidP="00B24C18" w:rsidRDefault="003B625E" w14:paraId="4D013A2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803C2FB" w14:textId="7777777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26F5" w:rsidRDefault="006D26F5" w14:paraId="46B8C570" w14:textId="63DC069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26F5" w:rsidRDefault="006D26F5" w14:paraId="5BF63DE8" w14:textId="7777777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5E801E6" w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25E" w:rsidP="00B24C18" w:rsidRDefault="003B625E" w14:paraId="7A2BDA93" w14:textId="77777777">
      <w:r>
        <w:separator/>
      </w:r>
    </w:p>
  </w:footnote>
  <w:footnote w:type="continuationSeparator" w:id="0">
    <w:p w:rsidR="003B625E" w:rsidP="00B24C18" w:rsidRDefault="003B625E" w14:paraId="194563B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31A1F26" w14:textId="777777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6D26F5" w:rsidRDefault="006D26F5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2E59744D">
      <w:rPr/>
      <w:t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67855882" w14:textId="77777777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F5" w:rsidRDefault="006D26F5" w14:paraId="7FD9818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B2D5B"/>
    <w:rsid w:val="002F72F8"/>
    <w:rsid w:val="0031228F"/>
    <w:rsid w:val="003502C7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5404E0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  <w:rsid w:val="0285F0A3"/>
    <w:rsid w:val="02B5BA9C"/>
    <w:rsid w:val="03399848"/>
    <w:rsid w:val="047B1843"/>
    <w:rsid w:val="0804D321"/>
    <w:rsid w:val="0ACEADB0"/>
    <w:rsid w:val="0B5BC7E8"/>
    <w:rsid w:val="0C86ED39"/>
    <w:rsid w:val="107708FD"/>
    <w:rsid w:val="13B073E7"/>
    <w:rsid w:val="143AD41B"/>
    <w:rsid w:val="14E553AB"/>
    <w:rsid w:val="1539ACDE"/>
    <w:rsid w:val="168C0A7D"/>
    <w:rsid w:val="19A36E13"/>
    <w:rsid w:val="1A1A8F57"/>
    <w:rsid w:val="1A51C65F"/>
    <w:rsid w:val="1B097BD6"/>
    <w:rsid w:val="1C8AEB64"/>
    <w:rsid w:val="1CFBED9A"/>
    <w:rsid w:val="2080B242"/>
    <w:rsid w:val="212E094C"/>
    <w:rsid w:val="2253DFB8"/>
    <w:rsid w:val="229BC297"/>
    <w:rsid w:val="23D131C1"/>
    <w:rsid w:val="256DD764"/>
    <w:rsid w:val="25C1AF90"/>
    <w:rsid w:val="26788334"/>
    <w:rsid w:val="2A56E925"/>
    <w:rsid w:val="2B68D871"/>
    <w:rsid w:val="2DB09D89"/>
    <w:rsid w:val="2E59744D"/>
    <w:rsid w:val="2FBE9BAB"/>
    <w:rsid w:val="344F6264"/>
    <w:rsid w:val="34E2BEB2"/>
    <w:rsid w:val="35649662"/>
    <w:rsid w:val="37234E86"/>
    <w:rsid w:val="38D860BB"/>
    <w:rsid w:val="3988B88F"/>
    <w:rsid w:val="39DB7EA6"/>
    <w:rsid w:val="3A9042CE"/>
    <w:rsid w:val="3BDD8907"/>
    <w:rsid w:val="3C62C31E"/>
    <w:rsid w:val="3CC59FF2"/>
    <w:rsid w:val="3CEEC192"/>
    <w:rsid w:val="3CF253E7"/>
    <w:rsid w:val="3D44D363"/>
    <w:rsid w:val="3E4C9195"/>
    <w:rsid w:val="3EA4F0CC"/>
    <w:rsid w:val="444500C6"/>
    <w:rsid w:val="461D1B9D"/>
    <w:rsid w:val="46B7B160"/>
    <w:rsid w:val="482E42B5"/>
    <w:rsid w:val="4903ED89"/>
    <w:rsid w:val="4D426E84"/>
    <w:rsid w:val="520EAD98"/>
    <w:rsid w:val="53BBB332"/>
    <w:rsid w:val="563D4968"/>
    <w:rsid w:val="56975BA0"/>
    <w:rsid w:val="5A5BD68A"/>
    <w:rsid w:val="5AB7A504"/>
    <w:rsid w:val="5B2E823D"/>
    <w:rsid w:val="5EB23ED7"/>
    <w:rsid w:val="621FCABF"/>
    <w:rsid w:val="6443885F"/>
    <w:rsid w:val="65BC3AC1"/>
    <w:rsid w:val="6647F113"/>
    <w:rsid w:val="68CA733B"/>
    <w:rsid w:val="6BC1164C"/>
    <w:rsid w:val="6C256061"/>
    <w:rsid w:val="6FC0FED1"/>
    <w:rsid w:val="6FE1556F"/>
    <w:rsid w:val="73EF18CA"/>
    <w:rsid w:val="7588822F"/>
    <w:rsid w:val="7612D201"/>
    <w:rsid w:val="77FCCAF0"/>
    <w:rsid w:val="78E65A6F"/>
    <w:rsid w:val="79F03556"/>
    <w:rsid w:val="7A417531"/>
    <w:rsid w:val="7D122AC2"/>
    <w:rsid w:val="7F1C0B88"/>
    <w:rsid w:val="7FC5A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header" Target="header2.xml" Id="rId7" /><Relationship Type="http://schemas.openxmlformats.org/officeDocument/2006/relationships/header" Target="header4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footer" Target="footer3.xml" Id="rId11" /><Relationship Type="http://schemas.openxmlformats.org/officeDocument/2006/relationships/endnotes" Target="endnotes.xml" Id="rId5" /><Relationship Type="http://schemas.openxmlformats.org/officeDocument/2006/relationships/header" Target="header3.xml" Id="rId10" /><Relationship Type="http://schemas.openxmlformats.org/officeDocument/2006/relationships/footnotes" Target="footnotes.xml" Id="rId4" /><Relationship Type="http://schemas.openxmlformats.org/officeDocument/2006/relationships/footer" Target="footer2.xml" Id="rId9" /><Relationship Type="http://schemas.openxmlformats.org/officeDocument/2006/relationships/theme" Target="theme/theme1.xml" Id="rId14" /><Relationship Type="http://schemas.openxmlformats.org/officeDocument/2006/relationships/glossaryDocument" Target="/word/glossary/document.xml" Id="Rd564a623f2474737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ff352-6d6a-4419-81a1-36a9a4a24a4e}"/>
      </w:docPartPr>
      <w:docPartBody>
        <w:p w14:paraId="10B79E14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Ben Buckley (1902338)</lastModifiedBy>
  <revision>17</revision>
  <dcterms:created xsi:type="dcterms:W3CDTF">2019-10-13T20:54:00.0000000Z</dcterms:created>
  <dcterms:modified xsi:type="dcterms:W3CDTF">2020-04-03T19:55:28.9216728Z</dcterms:modified>
</coreProperties>
</file>