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A873F4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6C2EE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C2DCA">
              <w:rPr>
                <w:rFonts w:asciiTheme="minorHAnsi" w:hAnsiTheme="minorHAnsi" w:cstheme="minorHAnsi"/>
                <w:b/>
                <w:color w:val="1F497D" w:themeColor="text2"/>
              </w:rPr>
              <w:t>Adam Carter</w:t>
            </w:r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C2EE5" w:rsidRPr="00DC2DCA" w:rsidRDefault="006C2EE5" w:rsidP="006C2EE5">
            <w:pPr>
              <w:spacing w:before="240"/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DC2DCA">
              <w:rPr>
                <w:rFonts w:asciiTheme="minorHAnsi" w:hAnsiTheme="minorHAnsi" w:cstheme="minorHAnsi"/>
                <w:b/>
                <w:color w:val="1F497D" w:themeColor="text2"/>
              </w:rPr>
              <w:t>Development of Mental Health Mobile Application</w:t>
            </w:r>
          </w:p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6C2EE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C2DCA">
              <w:rPr>
                <w:rFonts w:asciiTheme="minorHAnsi" w:hAnsiTheme="minorHAnsi" w:cstheme="minorHAnsi"/>
                <w:b/>
                <w:color w:val="1F497D" w:themeColor="text2"/>
              </w:rPr>
              <w:t>Jeanette Adams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6C2EE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C2DCA">
              <w:rPr>
                <w:rFonts w:asciiTheme="minorHAnsi" w:hAnsiTheme="minorHAnsi" w:cstheme="minorHAnsi"/>
                <w:b/>
                <w:color w:val="1F497D" w:themeColor="text2"/>
              </w:rPr>
              <w:t>John Williams</w:t>
            </w: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031F40" w:rsidRPr="00C2152E" w:rsidRDefault="00A873F4" w:rsidP="00A873F4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BSc Computing 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A873F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8647"/>
        <w:gridCol w:w="993"/>
      </w:tblGrid>
      <w:tr w:rsidR="00757C0F" w:rsidRPr="00757C0F" w:rsidTr="00A873F4">
        <w:trPr>
          <w:trHeight w:val="300"/>
        </w:trPr>
        <w:tc>
          <w:tcPr>
            <w:tcW w:w="86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873F4">
        <w:trPr>
          <w:trHeight w:val="435"/>
        </w:trPr>
        <w:tc>
          <w:tcPr>
            <w:tcW w:w="8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  <w:p w:rsidR="006C2EE5" w:rsidRDefault="006C2EE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6C2EE5" w:rsidRPr="005E69B4" w:rsidRDefault="006C2EE5" w:rsidP="006C2EE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5E69B4">
              <w:rPr>
                <w:rFonts w:asciiTheme="minorHAnsi" w:hAnsiTheme="minorHAnsi"/>
                <w:color w:val="1F497D" w:themeColor="text2"/>
                <w:lang w:eastAsia="en-GB"/>
              </w:rPr>
              <w:t>No findings from the Lit review or benefits of using the app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6C2EE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E69B4">
              <w:rPr>
                <w:rFonts w:asciiTheme="minorHAnsi" w:hAnsiTheme="minorHAnsi"/>
                <w:color w:val="1F497D" w:themeColor="text2"/>
                <w:lang w:eastAsia="en-GB"/>
              </w:rPr>
              <w:t>30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873F4">
        <w:trPr>
          <w:trHeight w:val="300"/>
        </w:trPr>
        <w:tc>
          <w:tcPr>
            <w:tcW w:w="86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873F4">
        <w:trPr>
          <w:trHeight w:val="403"/>
        </w:trPr>
        <w:tc>
          <w:tcPr>
            <w:tcW w:w="8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6C2EE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E69B4">
              <w:rPr>
                <w:rFonts w:asciiTheme="minorHAnsi" w:hAnsiTheme="minorHAnsi"/>
                <w:color w:val="1F497D" w:themeColor="text2"/>
                <w:lang w:eastAsia="en-GB"/>
              </w:rPr>
              <w:t>30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873F4">
        <w:trPr>
          <w:trHeight w:val="421"/>
        </w:trPr>
        <w:tc>
          <w:tcPr>
            <w:tcW w:w="86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5E69B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E69B4">
              <w:rPr>
                <w:rFonts w:asciiTheme="minorHAnsi" w:hAnsiTheme="minorHAnsi"/>
                <w:b/>
                <w:color w:val="1F497D" w:themeColor="text2"/>
                <w:lang w:eastAsia="en-GB"/>
              </w:rPr>
              <w:t>60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C2EE5" w:rsidRPr="00C2152E" w:rsidRDefault="006C2EE5" w:rsidP="006C2EE5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</w:t>
      </w:r>
      <w:r>
        <w:rPr>
          <w:rFonts w:asciiTheme="minorHAnsi" w:hAnsiTheme="minorHAnsi"/>
          <w:color w:val="000000" w:themeColor="text1"/>
        </w:rPr>
        <w:t xml:space="preserve"> </w:t>
      </w:r>
      <w:r w:rsidRPr="00470513">
        <w:rPr>
          <w:rFonts w:ascii="Forte" w:hAnsi="Forte"/>
          <w:color w:val="1F497D" w:themeColor="text2"/>
          <w:sz w:val="32"/>
        </w:rPr>
        <w:t>J Adams</w:t>
      </w:r>
      <w:r w:rsidRPr="00811371">
        <w:rPr>
          <w:rFonts w:asciiTheme="minorHAnsi" w:hAnsiTheme="minorHAnsi"/>
          <w:color w:val="000000" w:themeColor="text1"/>
        </w:rPr>
        <w:t xml:space="preserve">   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C2EE5" w:rsidRPr="006363DD" w:rsidRDefault="006C2EE5" w:rsidP="006C2EE5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  <w:t xml:space="preserve"> </w:t>
      </w:r>
      <w:r>
        <w:object w:dxaOrig="4275" w:dyaOrig="1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1.8pt;height:32.15pt" o:ole="">
            <v:imagedata r:id="rId4" o:title=""/>
          </v:shape>
          <o:OLEObject Type="Embed" ProgID="PBrush" ShapeID="_x0000_i1025" DrawAspect="Content" ObjectID="_1619419440" r:id="rId5"/>
        </w:objec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  <w:bookmarkStart w:id="0" w:name="_GoBack"/>
      <w:bookmarkEnd w:id="0"/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31F40"/>
    <w:rsid w:val="00093C00"/>
    <w:rsid w:val="00125730"/>
    <w:rsid w:val="001D0DDD"/>
    <w:rsid w:val="001E456A"/>
    <w:rsid w:val="001F5C64"/>
    <w:rsid w:val="00242112"/>
    <w:rsid w:val="00253402"/>
    <w:rsid w:val="002C6AEF"/>
    <w:rsid w:val="005E69B4"/>
    <w:rsid w:val="006363DD"/>
    <w:rsid w:val="006530D2"/>
    <w:rsid w:val="006645F5"/>
    <w:rsid w:val="00693334"/>
    <w:rsid w:val="006C1129"/>
    <w:rsid w:val="006C2EE5"/>
    <w:rsid w:val="00757C0F"/>
    <w:rsid w:val="00787C3B"/>
    <w:rsid w:val="007B697A"/>
    <w:rsid w:val="0081551D"/>
    <w:rsid w:val="00866E85"/>
    <w:rsid w:val="008B05C1"/>
    <w:rsid w:val="009F37CB"/>
    <w:rsid w:val="00A151E5"/>
    <w:rsid w:val="00A736BA"/>
    <w:rsid w:val="00A873F4"/>
    <w:rsid w:val="00AB34FE"/>
    <w:rsid w:val="00AE30DD"/>
    <w:rsid w:val="00AF3C3C"/>
    <w:rsid w:val="00C30167"/>
    <w:rsid w:val="00C60A27"/>
    <w:rsid w:val="00C73668"/>
    <w:rsid w:val="00CC4C41"/>
    <w:rsid w:val="00CD2262"/>
    <w:rsid w:val="00CF3983"/>
    <w:rsid w:val="00D87BAB"/>
    <w:rsid w:val="00E03124"/>
    <w:rsid w:val="00E77A6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FE076AD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2E42793A</Template>
  <TotalTime>20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Adams, Jeanette</cp:lastModifiedBy>
  <cp:revision>17</cp:revision>
  <dcterms:created xsi:type="dcterms:W3CDTF">2013-07-16T15:35:00Z</dcterms:created>
  <dcterms:modified xsi:type="dcterms:W3CDTF">2019-05-15T08:58:00Z</dcterms:modified>
</cp:coreProperties>
</file>