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D922F97" w:rsidR="00DB116D" w:rsidRPr="00A406E5" w:rsidRDefault="00640CD4"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98066F9" w:rsidR="008F1308" w:rsidRPr="00A406E5" w:rsidRDefault="00640CD4" w:rsidP="00E51AAC">
            <w:pPr>
              <w:spacing w:before="120" w:after="120"/>
              <w:jc w:val="both"/>
              <w:rPr>
                <w:rFonts w:ascii="Arial" w:hAnsi="Arial" w:cs="Arial"/>
                <w:b/>
                <w:sz w:val="22"/>
                <w:szCs w:val="22"/>
              </w:rPr>
            </w:pPr>
            <w:r>
              <w:rPr>
                <w:rFonts w:ascii="Arial" w:hAnsi="Arial" w:cs="Arial"/>
                <w:b/>
                <w:sz w:val="22"/>
                <w:szCs w:val="22"/>
              </w:rPr>
              <w:t>Crime and vulnerability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00AE1D4C" w:rsidR="00B84B5B" w:rsidRPr="00A406E5" w:rsidRDefault="00640CD4" w:rsidP="00152E9D">
            <w:pPr>
              <w:spacing w:before="120" w:after="120"/>
              <w:jc w:val="both"/>
              <w:rPr>
                <w:rFonts w:ascii="Arial" w:hAnsi="Arial" w:cs="Arial"/>
                <w:b/>
                <w:sz w:val="22"/>
                <w:szCs w:val="22"/>
              </w:rPr>
            </w:pPr>
            <w:r>
              <w:rPr>
                <w:rFonts w:ascii="Arial" w:hAnsi="Arial" w:cs="Arial"/>
                <w:b/>
                <w:sz w:val="22"/>
                <w:szCs w:val="22"/>
              </w:rPr>
              <w:t>BMCP6004</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043345F" w:rsidR="00B84B5B" w:rsidRPr="00A406E5" w:rsidRDefault="00640CD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605535">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47F953E" w:rsidR="00DB116D" w:rsidRPr="00A406E5" w:rsidRDefault="00640CD4"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shd w:val="clear" w:color="auto" w:fill="FFFFFF" w:themeFill="background1"/>
          </w:tcPr>
          <w:p w14:paraId="76E26598" w14:textId="4D94EAA5" w:rsidR="00DB116D" w:rsidRPr="00A406E5" w:rsidRDefault="00605535" w:rsidP="00E51AAC">
            <w:pPr>
              <w:spacing w:before="120" w:after="120"/>
              <w:jc w:val="both"/>
              <w:rPr>
                <w:rFonts w:ascii="Arial" w:hAnsi="Arial" w:cs="Arial"/>
                <w:b/>
                <w:sz w:val="22"/>
                <w:szCs w:val="22"/>
              </w:rPr>
            </w:pPr>
            <w:r>
              <w:rPr>
                <w:rFonts w:ascii="Arial" w:hAnsi="Arial" w:cs="Arial"/>
                <w:b/>
                <w:sz w:val="22"/>
                <w:szCs w:val="22"/>
              </w:rPr>
              <w:t>Jane Davies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369D989" w:rsidR="00DB116D" w:rsidRPr="00A406E5" w:rsidRDefault="00640CD4" w:rsidP="005F0579">
            <w:pPr>
              <w:spacing w:before="120" w:after="120"/>
              <w:jc w:val="both"/>
              <w:rPr>
                <w:rFonts w:ascii="Arial" w:hAnsi="Arial" w:cs="Arial"/>
                <w:b/>
                <w:sz w:val="22"/>
                <w:szCs w:val="22"/>
              </w:rPr>
            </w:pPr>
            <w:r>
              <w:rPr>
                <w:rFonts w:ascii="Arial" w:hAnsi="Arial" w:cs="Arial"/>
                <w:b/>
                <w:sz w:val="22"/>
                <w:szCs w:val="22"/>
              </w:rPr>
              <w:t>Key challenges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1254F3DE" w:rsidR="00DB116D" w:rsidRPr="00A406E5" w:rsidRDefault="00C35DEB" w:rsidP="00E51AAC">
            <w:pPr>
              <w:spacing w:before="120" w:after="120"/>
              <w:jc w:val="both"/>
              <w:rPr>
                <w:rFonts w:ascii="Arial" w:hAnsi="Arial" w:cs="Arial"/>
                <w:b/>
                <w:sz w:val="22"/>
                <w:szCs w:val="22"/>
              </w:rPr>
            </w:pPr>
            <w:r>
              <w:rPr>
                <w:rFonts w:ascii="Arial" w:hAnsi="Arial" w:cs="Arial"/>
                <w:b/>
                <w:sz w:val="22"/>
                <w:szCs w:val="22"/>
              </w:rPr>
              <w:t>15 minute individual presentation and 2000 word supporting paper</w:t>
            </w:r>
          </w:p>
        </w:tc>
      </w:tr>
      <w:tr w:rsidR="00B84B5B" w:rsidRPr="00A406E5" w14:paraId="22AAD465" w14:textId="77777777" w:rsidTr="00C64880">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F3A9C9" w14:textId="77777777" w:rsidR="00B84B5B" w:rsidRDefault="00C35DEB" w:rsidP="005F0579">
            <w:pPr>
              <w:spacing w:before="120" w:after="120"/>
              <w:jc w:val="both"/>
              <w:rPr>
                <w:rFonts w:ascii="Arial" w:hAnsi="Arial" w:cs="Arial"/>
                <w:b/>
                <w:sz w:val="22"/>
                <w:szCs w:val="22"/>
              </w:rPr>
            </w:pPr>
            <w:r>
              <w:rPr>
                <w:rFonts w:ascii="Arial" w:hAnsi="Arial" w:cs="Arial"/>
                <w:b/>
                <w:sz w:val="22"/>
                <w:szCs w:val="22"/>
              </w:rPr>
              <w:t>Presentations will take place the week commencing 9/12/24</w:t>
            </w:r>
          </w:p>
          <w:p w14:paraId="3B128C43" w14:textId="018D419C" w:rsidR="00C35DEB" w:rsidRPr="00A406E5" w:rsidRDefault="00C35DEB" w:rsidP="005F0579">
            <w:pPr>
              <w:spacing w:before="120" w:after="120"/>
              <w:jc w:val="both"/>
              <w:rPr>
                <w:rFonts w:ascii="Arial" w:hAnsi="Arial" w:cs="Arial"/>
                <w:b/>
                <w:sz w:val="22"/>
                <w:szCs w:val="22"/>
              </w:rPr>
            </w:pPr>
            <w:r>
              <w:rPr>
                <w:rFonts w:ascii="Arial" w:hAnsi="Arial" w:cs="Arial"/>
                <w:b/>
                <w:sz w:val="22"/>
                <w:szCs w:val="22"/>
              </w:rPr>
              <w:t>Supporting paper to be submitted to Turnitin by 23:59 on Friday 13/12/24.</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14:paraId="5E314181" w14:textId="4FA26DD6" w:rsidR="00B84B5B" w:rsidRPr="00A406E5" w:rsidRDefault="00C64880" w:rsidP="005F0579">
            <w:pPr>
              <w:spacing w:before="120" w:after="120"/>
              <w:jc w:val="both"/>
              <w:rPr>
                <w:rFonts w:ascii="Arial" w:hAnsi="Arial" w:cs="Arial"/>
                <w:b/>
                <w:sz w:val="22"/>
                <w:szCs w:val="22"/>
              </w:rPr>
            </w:pPr>
            <w:r>
              <w:rPr>
                <w:rFonts w:ascii="Arial" w:hAnsi="Arial" w:cs="Arial"/>
                <w:b/>
                <w:sz w:val="22"/>
                <w:szCs w:val="22"/>
              </w:rPr>
              <w:t>20 working (term time) days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2AB67443" w14:textId="77777777" w:rsidR="00C35DEB" w:rsidRDefault="00C35DEB" w:rsidP="00C35DEB">
            <w:pPr>
              <w:ind w:left="360"/>
              <w:rPr>
                <w:rFonts w:ascii="Arial" w:hAnsi="Arial" w:cs="Arial"/>
                <w:sz w:val="22"/>
                <w:szCs w:val="22"/>
              </w:rPr>
            </w:pPr>
            <w:r w:rsidRPr="00C35DEB">
              <w:rPr>
                <w:rFonts w:ascii="Arial" w:hAnsi="Arial" w:cs="Arial"/>
                <w:sz w:val="22"/>
                <w:szCs w:val="22"/>
              </w:rPr>
              <w:t>Upon the successful completion of this module, the student should be able to:</w:t>
            </w:r>
          </w:p>
          <w:p w14:paraId="2066C6CB" w14:textId="77777777" w:rsidR="00C35DEB" w:rsidRDefault="00C35DEB" w:rsidP="00C35DEB">
            <w:pPr>
              <w:ind w:left="360"/>
              <w:rPr>
                <w:rFonts w:ascii="Arial" w:hAnsi="Arial" w:cs="Arial"/>
                <w:sz w:val="22"/>
                <w:szCs w:val="22"/>
              </w:rPr>
            </w:pPr>
            <w:r w:rsidRPr="00C35DEB">
              <w:rPr>
                <w:rFonts w:ascii="Arial" w:hAnsi="Arial" w:cs="Arial"/>
                <w:sz w:val="22"/>
                <w:szCs w:val="22"/>
              </w:rPr>
              <w:t xml:space="preserve"> • critically evaluate the historical and current responses to crimes against the vulnerable and the impact this has on wider society; </w:t>
            </w:r>
          </w:p>
          <w:p w14:paraId="6B0DF751" w14:textId="77777777" w:rsidR="00C35DEB" w:rsidRDefault="00C35DEB" w:rsidP="00C35DEB">
            <w:pPr>
              <w:ind w:left="360"/>
              <w:rPr>
                <w:rFonts w:ascii="Arial" w:hAnsi="Arial" w:cs="Arial"/>
                <w:sz w:val="22"/>
                <w:szCs w:val="22"/>
              </w:rPr>
            </w:pPr>
            <w:r w:rsidRPr="00C35DEB">
              <w:rPr>
                <w:rFonts w:ascii="Arial" w:hAnsi="Arial" w:cs="Arial"/>
                <w:sz w:val="22"/>
                <w:szCs w:val="22"/>
              </w:rPr>
              <w:t>• analyse the reasons why people are exploited as victims and the effectiveness of methods that organisations utilise to safeguard possible victims;</w:t>
            </w:r>
          </w:p>
          <w:p w14:paraId="7CC94F54" w14:textId="21E50C1A" w:rsidR="00C01A3F" w:rsidRPr="00A406E5" w:rsidRDefault="00C35DEB" w:rsidP="00C35DEB">
            <w:pPr>
              <w:ind w:left="360"/>
              <w:rPr>
                <w:rFonts w:ascii="Arial" w:hAnsi="Arial" w:cs="Arial"/>
                <w:sz w:val="22"/>
                <w:szCs w:val="22"/>
              </w:rPr>
            </w:pPr>
            <w:r w:rsidRPr="00C35DEB">
              <w:rPr>
                <w:rFonts w:ascii="Arial" w:hAnsi="Arial" w:cs="Arial"/>
                <w:sz w:val="22"/>
                <w:szCs w:val="22"/>
              </w:rPr>
              <w:t xml:space="preserve"> • critically evaluate the current approaches and methods utilised to support victims and identify perpetrators.</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527D52D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35DE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86BF6F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35DEB">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5A566F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35DEB">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4B26B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35DE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8C99F7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64880">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3C9427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C64880">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EB379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35DE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52481318" w14:textId="77777777" w:rsidR="00745F35" w:rsidRDefault="00745F35" w:rsidP="00745F35">
      <w:pPr>
        <w:ind w:left="720"/>
        <w:rPr>
          <w:rFonts w:ascii="Arial" w:hAnsi="Arial" w:cs="Arial"/>
          <w:sz w:val="24"/>
          <w:szCs w:val="24"/>
        </w:rPr>
      </w:pPr>
      <w:r>
        <w:rPr>
          <w:rFonts w:ascii="Arial" w:hAnsi="Arial" w:cs="Arial"/>
          <w:sz w:val="24"/>
          <w:szCs w:val="24"/>
        </w:rPr>
        <w:lastRenderedPageBreak/>
        <w:t>Throughout this module you have explored numerous areas associated with crime and vulnerability, such as:</w:t>
      </w:r>
    </w:p>
    <w:p w14:paraId="3211640D" w14:textId="77777777" w:rsidR="00745F35" w:rsidRDefault="00745F35" w:rsidP="00745F35">
      <w:pPr>
        <w:ind w:left="720"/>
        <w:rPr>
          <w:rFonts w:ascii="Arial" w:hAnsi="Arial" w:cs="Arial"/>
          <w:sz w:val="24"/>
          <w:szCs w:val="24"/>
        </w:rPr>
      </w:pPr>
    </w:p>
    <w:p w14:paraId="60380284" w14:textId="0E368C79"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Adverse Childhood Experiences</w:t>
      </w:r>
    </w:p>
    <w:p w14:paraId="4039E165" w14:textId="7A06CE98"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Violence against women and girls</w:t>
      </w:r>
    </w:p>
    <w:p w14:paraId="4C7EBC4A" w14:textId="386B92F2"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Honour based violence and female genital mutilation</w:t>
      </w:r>
    </w:p>
    <w:p w14:paraId="31148FC8" w14:textId="5298852D"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Modern slavery and human trafficking</w:t>
      </w:r>
    </w:p>
    <w:p w14:paraId="7CDCBD1A" w14:textId="77777777"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Child sexual abuse and exploitation</w:t>
      </w:r>
    </w:p>
    <w:p w14:paraId="3B4F794B" w14:textId="77777777"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Coercive control and domestic abuse</w:t>
      </w:r>
    </w:p>
    <w:p w14:paraId="72ED0CFB" w14:textId="77777777"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Stalking and harassment</w:t>
      </w:r>
    </w:p>
    <w:p w14:paraId="0B17F81E" w14:textId="77777777"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Sex work and prostitution</w:t>
      </w:r>
    </w:p>
    <w:p w14:paraId="31963EFC" w14:textId="77777777" w:rsidR="00745F35" w:rsidRDefault="00745F35" w:rsidP="00745F35">
      <w:pPr>
        <w:ind w:left="720"/>
        <w:rPr>
          <w:rFonts w:ascii="Arial" w:hAnsi="Arial" w:cs="Arial"/>
          <w:sz w:val="24"/>
          <w:szCs w:val="24"/>
        </w:rPr>
      </w:pPr>
    </w:p>
    <w:p w14:paraId="6BFB2A34" w14:textId="77777777" w:rsidR="00745F35" w:rsidRDefault="00745F35" w:rsidP="00745F35">
      <w:pPr>
        <w:ind w:left="720"/>
        <w:rPr>
          <w:rFonts w:ascii="Arial" w:hAnsi="Arial" w:cs="Arial"/>
          <w:sz w:val="24"/>
          <w:szCs w:val="24"/>
        </w:rPr>
      </w:pPr>
    </w:p>
    <w:p w14:paraId="1D8EF2DF" w14:textId="77777777" w:rsidR="00745F35" w:rsidRDefault="00745F35" w:rsidP="00745F35">
      <w:pPr>
        <w:ind w:left="720"/>
        <w:rPr>
          <w:rFonts w:ascii="Arial" w:hAnsi="Arial" w:cs="Arial"/>
          <w:sz w:val="24"/>
          <w:szCs w:val="24"/>
        </w:rPr>
      </w:pPr>
      <w:r>
        <w:rPr>
          <w:rFonts w:ascii="Arial" w:hAnsi="Arial" w:cs="Arial"/>
          <w:sz w:val="24"/>
          <w:szCs w:val="24"/>
        </w:rPr>
        <w:t xml:space="preserve"> For this assessment you need to deliver an individual 15 minute presentation discussing key challenges within one of these areas and you will need to support your presentation with a 2000 word supporting paper. </w:t>
      </w:r>
    </w:p>
    <w:p w14:paraId="100810BC" w14:textId="77777777" w:rsidR="00745F35" w:rsidRDefault="00745F35" w:rsidP="00745F35">
      <w:pPr>
        <w:ind w:left="720"/>
        <w:rPr>
          <w:rFonts w:ascii="Arial" w:hAnsi="Arial" w:cs="Arial"/>
          <w:sz w:val="24"/>
          <w:szCs w:val="24"/>
        </w:rPr>
      </w:pPr>
    </w:p>
    <w:p w14:paraId="2076A6DC" w14:textId="4B12100C" w:rsidR="00745F35" w:rsidRDefault="00745F35" w:rsidP="00745F35">
      <w:pPr>
        <w:ind w:left="720"/>
        <w:rPr>
          <w:rFonts w:ascii="Arial" w:hAnsi="Arial" w:cs="Arial"/>
          <w:sz w:val="24"/>
          <w:szCs w:val="24"/>
        </w:rPr>
      </w:pPr>
      <w:r>
        <w:rPr>
          <w:rFonts w:ascii="Arial" w:hAnsi="Arial" w:cs="Arial"/>
          <w:sz w:val="24"/>
          <w:szCs w:val="24"/>
        </w:rPr>
        <w:t>This question is purposely wide, to allow for your own independent research within the area which interests you the most. However, your presentation must include the following:</w:t>
      </w:r>
    </w:p>
    <w:p w14:paraId="02EBFFFF" w14:textId="77777777" w:rsidR="00745F35" w:rsidRDefault="00745F35" w:rsidP="00745F35">
      <w:pPr>
        <w:ind w:left="720"/>
        <w:rPr>
          <w:rFonts w:ascii="Arial" w:hAnsi="Arial" w:cs="Arial"/>
          <w:sz w:val="24"/>
          <w:szCs w:val="24"/>
        </w:rPr>
      </w:pPr>
    </w:p>
    <w:p w14:paraId="0C5D6D75" w14:textId="798EE3EB"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Statistics to illustrate the prevalence of the issue.</w:t>
      </w:r>
    </w:p>
    <w:p w14:paraId="32C88459" w14:textId="72C615E2"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How have responses to this area/crime changed over time and why?</w:t>
      </w:r>
    </w:p>
    <w:p w14:paraId="518A1257" w14:textId="2FA088C7"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Why and how are the victims within these areas exploited?</w:t>
      </w:r>
    </w:p>
    <w:p w14:paraId="38EE7371" w14:textId="68B66642"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What safeguarding measures are in place to protect/support the victims/survivors?</w:t>
      </w:r>
    </w:p>
    <w:p w14:paraId="2ECF75BE" w14:textId="0A552C64"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What more can be done to protect and support victims/survivors within this area?</w:t>
      </w:r>
    </w:p>
    <w:p w14:paraId="67E4BCA2" w14:textId="1E1852CA" w:rsidR="00745F35" w:rsidRDefault="00745F35" w:rsidP="00745F35">
      <w:pPr>
        <w:pStyle w:val="ListParagraph"/>
        <w:numPr>
          <w:ilvl w:val="0"/>
          <w:numId w:val="17"/>
        </w:numPr>
        <w:rPr>
          <w:rFonts w:ascii="Arial" w:hAnsi="Arial" w:cs="Arial"/>
          <w:sz w:val="24"/>
          <w:szCs w:val="24"/>
        </w:rPr>
      </w:pPr>
      <w:r>
        <w:rPr>
          <w:rFonts w:ascii="Arial" w:hAnsi="Arial" w:cs="Arial"/>
          <w:sz w:val="24"/>
          <w:szCs w:val="24"/>
        </w:rPr>
        <w:t>Are there any areas of concerns which warrant particular attention? What suggestions to address these issues have been proposed?</w:t>
      </w:r>
    </w:p>
    <w:p w14:paraId="4D257F0C" w14:textId="77777777" w:rsidR="00745F35" w:rsidRDefault="00745F35" w:rsidP="00745F35">
      <w:pPr>
        <w:rPr>
          <w:rFonts w:ascii="Arial" w:hAnsi="Arial" w:cs="Arial"/>
          <w:sz w:val="24"/>
          <w:szCs w:val="24"/>
        </w:rPr>
      </w:pPr>
    </w:p>
    <w:p w14:paraId="3287D44A" w14:textId="77777777" w:rsidR="00745F35" w:rsidRDefault="00745F35" w:rsidP="00745F35">
      <w:pPr>
        <w:rPr>
          <w:rFonts w:ascii="Arial" w:hAnsi="Arial" w:cs="Arial"/>
          <w:sz w:val="24"/>
          <w:szCs w:val="24"/>
        </w:rPr>
      </w:pPr>
    </w:p>
    <w:p w14:paraId="23EA1F32" w14:textId="17247E5E" w:rsidR="00745F35" w:rsidRDefault="00745F35" w:rsidP="00745F35">
      <w:pPr>
        <w:ind w:left="720"/>
        <w:rPr>
          <w:rFonts w:ascii="Arial" w:hAnsi="Arial" w:cs="Arial"/>
          <w:b/>
          <w:bCs/>
          <w:sz w:val="24"/>
          <w:szCs w:val="24"/>
        </w:rPr>
      </w:pPr>
      <w:r w:rsidRPr="00745F35">
        <w:rPr>
          <w:rFonts w:ascii="Arial" w:hAnsi="Arial" w:cs="Arial"/>
          <w:b/>
          <w:bCs/>
          <w:sz w:val="24"/>
          <w:szCs w:val="24"/>
        </w:rPr>
        <w:t>Your presentations will take place the week commencing 9/12/24 and you are required to submit your supporting paper to Turnitin by 23:59 on Friday 13</w:t>
      </w:r>
      <w:r w:rsidRPr="00745F35">
        <w:rPr>
          <w:rFonts w:ascii="Arial" w:hAnsi="Arial" w:cs="Arial"/>
          <w:b/>
          <w:bCs/>
          <w:sz w:val="24"/>
          <w:szCs w:val="24"/>
          <w:vertAlign w:val="superscript"/>
        </w:rPr>
        <w:t>th</w:t>
      </w:r>
      <w:r w:rsidRPr="00745F35">
        <w:rPr>
          <w:rFonts w:ascii="Arial" w:hAnsi="Arial" w:cs="Arial"/>
          <w:b/>
          <w:bCs/>
          <w:sz w:val="24"/>
          <w:szCs w:val="24"/>
        </w:rPr>
        <w:t xml:space="preserve"> December 2024. Please note that you will need to upload your presentation slides to Turnitin by</w:t>
      </w:r>
      <w:r w:rsidR="00CA7A65">
        <w:rPr>
          <w:rFonts w:ascii="Arial" w:hAnsi="Arial" w:cs="Arial"/>
          <w:b/>
          <w:bCs/>
          <w:sz w:val="24"/>
          <w:szCs w:val="24"/>
        </w:rPr>
        <w:t xml:space="preserve"> 8am on Monday 9/12/24 </w:t>
      </w:r>
      <w:r w:rsidRPr="00745F35">
        <w:rPr>
          <w:rFonts w:ascii="Arial" w:hAnsi="Arial" w:cs="Arial"/>
          <w:b/>
          <w:bCs/>
          <w:sz w:val="24"/>
          <w:szCs w:val="24"/>
        </w:rPr>
        <w:t xml:space="preserve">. </w:t>
      </w:r>
    </w:p>
    <w:p w14:paraId="0915C045" w14:textId="0AAB5CEA" w:rsidR="00745F35" w:rsidRPr="00745F35" w:rsidRDefault="00745F35" w:rsidP="00745F35">
      <w:pPr>
        <w:ind w:left="720"/>
        <w:rPr>
          <w:rFonts w:ascii="Arial" w:hAnsi="Arial" w:cs="Arial"/>
          <w:b/>
          <w:bCs/>
          <w:sz w:val="24"/>
          <w:szCs w:val="24"/>
        </w:rPr>
      </w:pPr>
    </w:p>
    <w:p w14:paraId="1FE7E810" w14:textId="28719968" w:rsidR="00745F35" w:rsidRDefault="00745F35" w:rsidP="00745F35">
      <w:pPr>
        <w:ind w:left="720"/>
        <w:rPr>
          <w:rFonts w:ascii="Arial" w:hAnsi="Arial" w:cs="Arial"/>
          <w:sz w:val="24"/>
          <w:szCs w:val="24"/>
        </w:rPr>
      </w:pPr>
      <w:r>
        <w:rPr>
          <w:rFonts w:ascii="Arial" w:hAnsi="Arial" w:cs="Arial"/>
          <w:sz w:val="24"/>
          <w:szCs w:val="24"/>
        </w:rPr>
        <w:t>Your presentation will be worth 50% of the overall mark for this assessment and the supportive paper will make up the remaining 50% for this assessment.</w:t>
      </w:r>
    </w:p>
    <w:p w14:paraId="1EBE64BD" w14:textId="17283728" w:rsidR="00745F35" w:rsidRDefault="00745F35" w:rsidP="00745F35">
      <w:pPr>
        <w:rPr>
          <w:rFonts w:ascii="Arial" w:hAnsi="Arial" w:cs="Arial"/>
          <w:sz w:val="24"/>
          <w:szCs w:val="24"/>
        </w:rPr>
      </w:pPr>
    </w:p>
    <w:p w14:paraId="39728C65" w14:textId="73D580E9" w:rsidR="00152E9D" w:rsidRDefault="00745F35" w:rsidP="00745F35">
      <w:pPr>
        <w:ind w:left="720"/>
        <w:rPr>
          <w:rFonts w:ascii="Arial" w:hAnsi="Arial" w:cs="Arial"/>
          <w:sz w:val="24"/>
          <w:szCs w:val="24"/>
        </w:rPr>
      </w:pPr>
      <w:r>
        <w:rPr>
          <w:rFonts w:ascii="Arial" w:hAnsi="Arial" w:cs="Arial"/>
          <w:sz w:val="24"/>
          <w:szCs w:val="24"/>
        </w:rPr>
        <w:t>The way in which you present is for you to decide, however the use of a presentation software such as ‘Powerpoint’ is advised. You must include references and a reference list within the presentation to demonstrate engagement with literature.</w:t>
      </w:r>
    </w:p>
    <w:p w14:paraId="19541E4B" w14:textId="408192DC" w:rsidR="008076F4" w:rsidRDefault="008076F4" w:rsidP="00745F35">
      <w:pPr>
        <w:ind w:left="720"/>
        <w:rPr>
          <w:rFonts w:ascii="Arial" w:hAnsi="Arial" w:cs="Arial"/>
          <w:sz w:val="24"/>
          <w:szCs w:val="24"/>
        </w:rPr>
      </w:pPr>
    </w:p>
    <w:p w14:paraId="316CF5E9" w14:textId="77777777" w:rsidR="008076F4" w:rsidRDefault="008076F4" w:rsidP="008076F4">
      <w:pPr>
        <w:ind w:left="720"/>
        <w:rPr>
          <w:rFonts w:ascii="Arial" w:hAnsi="Arial" w:cs="Arial"/>
          <w:sz w:val="24"/>
          <w:szCs w:val="24"/>
        </w:rPr>
      </w:pPr>
      <w:r>
        <w:rPr>
          <w:rFonts w:ascii="Arial" w:hAnsi="Arial" w:cs="Arial"/>
          <w:sz w:val="24"/>
          <w:szCs w:val="24"/>
        </w:rPr>
        <w:t>At the end of the presentation you must include the timeline graphic below. You must edit the timeline to illustrate how you planned and conducted your research for the presentation. You must then conclude your presentation by including a reference list in accordance with the Harvard referencing system.</w:t>
      </w:r>
    </w:p>
    <w:p w14:paraId="3C22B2C1" w14:textId="77777777" w:rsidR="008076F4" w:rsidRDefault="008076F4" w:rsidP="008076F4">
      <w:pPr>
        <w:rPr>
          <w:rFonts w:ascii="Arial" w:hAnsi="Arial" w:cs="Arial"/>
          <w:sz w:val="24"/>
          <w:szCs w:val="24"/>
        </w:rPr>
      </w:pPr>
    </w:p>
    <w:p w14:paraId="1A30580E" w14:textId="3FE18D26" w:rsidR="008076F4" w:rsidRPr="00B52E2A" w:rsidRDefault="008076F4" w:rsidP="008076F4">
      <w:pPr>
        <w:rPr>
          <w:rFonts w:ascii="Arial" w:hAnsi="Arial" w:cs="Arial"/>
          <w:sz w:val="24"/>
          <w:szCs w:val="24"/>
        </w:rPr>
      </w:pPr>
    </w:p>
    <w:p w14:paraId="4BAEBE91" w14:textId="77777777" w:rsidR="008076F4" w:rsidRPr="004C3FEB" w:rsidRDefault="008076F4" w:rsidP="008076F4">
      <w:pPr>
        <w:rPr>
          <w:b/>
          <w:sz w:val="28"/>
        </w:rPr>
      </w:pPr>
    </w:p>
    <w:p w14:paraId="09D1A456" w14:textId="77777777" w:rsidR="008076F4" w:rsidRPr="00A406E5" w:rsidRDefault="008076F4" w:rsidP="008076F4">
      <w:pPr>
        <w:ind w:left="720"/>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FILENAME \* MERGEFORMAT </w:instrText>
      </w:r>
      <w:r w:rsidR="00CA7A65">
        <w:rPr>
          <w:rFonts w:ascii="Arial" w:hAnsi="Arial" w:cs="Arial"/>
          <w:sz w:val="24"/>
          <w:szCs w:val="24"/>
        </w:rPr>
        <w:fldChar w:fldCharType="separate"/>
      </w:r>
      <w:r>
        <w:rPr>
          <w:rFonts w:ascii="Arial" w:hAnsi="Arial" w:cs="Arial"/>
          <w:sz w:val="24"/>
          <w:szCs w:val="24"/>
        </w:rPr>
        <w:fldChar w:fldCharType="end"/>
      </w:r>
    </w:p>
    <w:p w14:paraId="4A9A1AAF" w14:textId="77777777" w:rsidR="008076F4" w:rsidRPr="00A406E5" w:rsidRDefault="008076F4" w:rsidP="008076F4">
      <w:pPr>
        <w:ind w:left="720"/>
        <w:rPr>
          <w:rFonts w:ascii="Arial" w:hAnsi="Arial" w:cs="Arial"/>
          <w:sz w:val="24"/>
          <w:szCs w:val="24"/>
        </w:rPr>
      </w:pPr>
    </w:p>
    <w:p w14:paraId="14FE8232" w14:textId="1F188DB3" w:rsidR="008076F4" w:rsidRPr="00A406E5" w:rsidRDefault="008076F4" w:rsidP="008076F4">
      <w:pPr>
        <w:ind w:left="720"/>
        <w:rPr>
          <w:rFonts w:ascii="Arial" w:hAnsi="Arial" w:cs="Arial"/>
          <w:sz w:val="24"/>
          <w:szCs w:val="24"/>
        </w:rPr>
      </w:pPr>
    </w:p>
    <w:p w14:paraId="02D56ABF" w14:textId="77777777" w:rsidR="008076F4" w:rsidRPr="00A406E5" w:rsidRDefault="008076F4" w:rsidP="008076F4">
      <w:pPr>
        <w:ind w:left="720"/>
        <w:rPr>
          <w:rFonts w:ascii="Arial" w:hAnsi="Arial" w:cs="Arial"/>
          <w:sz w:val="24"/>
          <w:szCs w:val="24"/>
        </w:rPr>
      </w:pPr>
    </w:p>
    <w:p w14:paraId="506CC5CD" w14:textId="77777777" w:rsidR="008076F4" w:rsidRPr="00A406E5" w:rsidRDefault="008076F4" w:rsidP="008076F4">
      <w:pPr>
        <w:ind w:left="720"/>
        <w:rPr>
          <w:rFonts w:ascii="Arial" w:hAnsi="Arial" w:cs="Arial"/>
          <w:sz w:val="24"/>
          <w:szCs w:val="24"/>
        </w:rPr>
      </w:pPr>
    </w:p>
    <w:p w14:paraId="77ED2DF3" w14:textId="77777777" w:rsidR="008076F4" w:rsidRPr="00A406E5" w:rsidRDefault="008076F4" w:rsidP="008076F4">
      <w:pPr>
        <w:ind w:left="720"/>
        <w:rPr>
          <w:rFonts w:ascii="Arial" w:hAnsi="Arial" w:cs="Arial"/>
          <w:sz w:val="24"/>
          <w:szCs w:val="24"/>
        </w:rPr>
      </w:pPr>
    </w:p>
    <w:p w14:paraId="6108CA5F" w14:textId="3E8449BB" w:rsidR="008076F4" w:rsidRPr="00A406E5" w:rsidRDefault="008076F4" w:rsidP="008076F4">
      <w:pPr>
        <w:ind w:left="720"/>
        <w:rPr>
          <w:rFonts w:ascii="Arial" w:hAnsi="Arial" w:cs="Arial"/>
          <w:sz w:val="24"/>
          <w:szCs w:val="24"/>
        </w:rPr>
      </w:pPr>
    </w:p>
    <w:p w14:paraId="29488B89" w14:textId="60BF62FA" w:rsidR="008076F4" w:rsidRPr="00A406E5" w:rsidRDefault="008076F4" w:rsidP="008076F4">
      <w:pPr>
        <w:ind w:left="720"/>
        <w:rPr>
          <w:rFonts w:ascii="Arial" w:hAnsi="Arial" w:cs="Arial"/>
          <w:sz w:val="24"/>
          <w:szCs w:val="24"/>
        </w:rPr>
      </w:pPr>
      <w:r>
        <w:rPr>
          <w:b/>
          <w:noProof/>
          <w:color w:val="33CCCC"/>
          <w:sz w:val="72"/>
          <w:szCs w:val="72"/>
        </w:rPr>
        <w:lastRenderedPageBreak/>
        <mc:AlternateContent>
          <mc:Choice Requires="wpg">
            <w:drawing>
              <wp:anchor distT="0" distB="0" distL="114300" distR="114300" simplePos="0" relativeHeight="251659264" behindDoc="0" locked="0" layoutInCell="1" allowOverlap="1" wp14:anchorId="3C7A9CBE" wp14:editId="0D3AAD1B">
                <wp:simplePos x="0" y="0"/>
                <wp:positionH relativeFrom="margin">
                  <wp:posOffset>447675</wp:posOffset>
                </wp:positionH>
                <wp:positionV relativeFrom="page">
                  <wp:posOffset>571500</wp:posOffset>
                </wp:positionV>
                <wp:extent cx="5438775" cy="7914640"/>
                <wp:effectExtent l="0" t="0" r="0" b="0"/>
                <wp:wrapNone/>
                <wp:docPr id="805182849" name="Group 805182849"/>
                <wp:cNvGraphicFramePr/>
                <a:graphic xmlns:a="http://schemas.openxmlformats.org/drawingml/2006/main">
                  <a:graphicData uri="http://schemas.microsoft.com/office/word/2010/wordprocessingGroup">
                    <wpg:wgp>
                      <wpg:cNvGrpSpPr/>
                      <wpg:grpSpPr>
                        <a:xfrm>
                          <a:off x="0" y="0"/>
                          <a:ext cx="5438775" cy="7914640"/>
                          <a:chOff x="0" y="290528"/>
                          <a:chExt cx="5122268" cy="8640771"/>
                        </a:xfrm>
                      </wpg:grpSpPr>
                      <wpg:grpSp>
                        <wpg:cNvPr id="1583701326" name="Group 1583701326"/>
                        <wpg:cNvGrpSpPr/>
                        <wpg:grpSpPr>
                          <a:xfrm>
                            <a:off x="10048" y="1115367"/>
                            <a:ext cx="5033010" cy="7815932"/>
                            <a:chOff x="10456" y="0"/>
                            <a:chExt cx="5237819" cy="8133184"/>
                          </a:xfrm>
                        </wpg:grpSpPr>
                        <wpg:grpSp>
                          <wpg:cNvPr id="1982184608" name="Group 1982184608"/>
                          <wpg:cNvGrpSpPr/>
                          <wpg:grpSpPr>
                            <a:xfrm>
                              <a:off x="257175" y="647700"/>
                              <a:ext cx="2266950" cy="6696075"/>
                              <a:chOff x="0" y="0"/>
                              <a:chExt cx="2266950" cy="6696075"/>
                            </a:xfrm>
                          </wpg:grpSpPr>
                          <wps:wsp>
                            <wps:cNvPr id="626167815" name="Straight Arrow Connector 626167815"/>
                            <wps:cNvCnPr/>
                            <wps:spPr>
                              <a:xfrm>
                                <a:off x="0" y="0"/>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74160022" name="Straight Arrow Connector 1774160022"/>
                            <wps:cNvCnPr/>
                            <wps:spPr>
                              <a:xfrm>
                                <a:off x="19050" y="168592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37697612" name="Straight Arrow Connector 1337697612"/>
                            <wps:cNvCnPr/>
                            <wps:spPr>
                              <a:xfrm>
                                <a:off x="19050" y="33813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6533887" name="Straight Arrow Connector 546533887"/>
                            <wps:cNvCnPr/>
                            <wps:spPr>
                              <a:xfrm>
                                <a:off x="19050" y="5095875"/>
                                <a:ext cx="2247900" cy="0"/>
                              </a:xfrm>
                              <a:prstGeom prst="straightConnector1">
                                <a:avLst/>
                              </a:prstGeom>
                              <a:ln w="38100">
                                <a:solidFill>
                                  <a:srgbClr val="33CCCC"/>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06334954" name="Straight Arrow Connector 1506334954"/>
                            <wps:cNvCnPr/>
                            <wps:spPr>
                              <a:xfrm>
                                <a:off x="19050" y="6696075"/>
                                <a:ext cx="2247900" cy="0"/>
                              </a:xfrm>
                              <a:prstGeom prst="straightConnector1">
                                <a:avLst/>
                              </a:prstGeom>
                              <a:ln w="38100">
                                <a:solidFill>
                                  <a:schemeClr val="accent5"/>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cNvPr id="93279484" name="Group 93279484"/>
                          <wpg:cNvGrpSpPr/>
                          <wpg:grpSpPr>
                            <a:xfrm>
                              <a:off x="10456" y="0"/>
                              <a:ext cx="399119" cy="8058150"/>
                              <a:chOff x="10456" y="0"/>
                              <a:chExt cx="399119" cy="8058150"/>
                            </a:xfrm>
                          </wpg:grpSpPr>
                          <wps:wsp>
                            <wps:cNvPr id="2018777715" name="Rectangle 2018777715"/>
                            <wps:cNvSpPr/>
                            <wps:spPr>
                              <a:xfrm>
                                <a:off x="161925" y="0"/>
                                <a:ext cx="95250" cy="805815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5965900" name="Group 625965900"/>
                            <wpg:cNvGrpSpPr/>
                            <wpg:grpSpPr>
                              <a:xfrm>
                                <a:off x="10456" y="457200"/>
                                <a:ext cx="399119" cy="7077075"/>
                                <a:chOff x="10456" y="0"/>
                                <a:chExt cx="399119" cy="7077075"/>
                              </a:xfrm>
                            </wpg:grpSpPr>
                            <wps:wsp>
                              <wps:cNvPr id="1859310148" name="Oval 1859310148"/>
                              <wps:cNvSpPr/>
                              <wps:spPr>
                                <a:xfrm>
                                  <a:off x="19050" y="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0357926" name="Oval 790357926"/>
                              <wps:cNvSpPr/>
                              <wps:spPr>
                                <a:xfrm>
                                  <a:off x="10456" y="167640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3426878" name="Oval 1133426878"/>
                              <wps:cNvSpPr/>
                              <wps:spPr>
                                <a:xfrm>
                                  <a:off x="19050" y="33718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448891" name="Oval 379448891"/>
                              <wps:cNvSpPr/>
                              <wps:spPr>
                                <a:xfrm>
                                  <a:off x="19050" y="5086350"/>
                                  <a:ext cx="390525" cy="390525"/>
                                </a:xfrm>
                                <a:prstGeom prst="ellipse">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9601480" name="Oval 729601480"/>
                              <wps:cNvSpPr/>
                              <wps:spPr>
                                <a:xfrm>
                                  <a:off x="19050" y="6686550"/>
                                  <a:ext cx="390525" cy="39052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144296453" name="Group 2144296453"/>
                          <wpg:cNvGrpSpPr/>
                          <wpg:grpSpPr>
                            <a:xfrm>
                              <a:off x="2495550" y="247650"/>
                              <a:ext cx="2752725" cy="7885534"/>
                              <a:chOff x="0" y="0"/>
                              <a:chExt cx="2752725" cy="7885534"/>
                            </a:xfrm>
                          </wpg:grpSpPr>
                          <wps:wsp>
                            <wps:cNvPr id="1172315981" name="Rectangle 1172315981"/>
                            <wps:cNvSpPr/>
                            <wps:spPr>
                              <a:xfrm>
                                <a:off x="0" y="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7613815" name="Rectangle 1057613815"/>
                            <wps:cNvSpPr/>
                            <wps:spPr>
                              <a:xfrm>
                                <a:off x="19050" y="33718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2503819" name="Rectangle 1542503819"/>
                            <wps:cNvSpPr/>
                            <wps:spPr>
                              <a:xfrm>
                                <a:off x="19050" y="1676400"/>
                                <a:ext cx="2697409" cy="929870"/>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662950" name="Rectangle 1346662950"/>
                            <wps:cNvSpPr/>
                            <wps:spPr>
                              <a:xfrm>
                                <a:off x="19050" y="6686550"/>
                                <a:ext cx="2733675" cy="809625"/>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622044" name="Rectangle 134622044"/>
                            <wps:cNvSpPr/>
                            <wps:spPr>
                              <a:xfrm>
                                <a:off x="19050" y="5135908"/>
                                <a:ext cx="2733675" cy="809625"/>
                              </a:xfrm>
                              <a:prstGeom prst="rect">
                                <a:avLst/>
                              </a:prstGeom>
                              <a:solidFill>
                                <a:srgbClr val="33CCC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2305769" name="Text Box 1512305769"/>
                            <wps:cNvSpPr txBox="1"/>
                            <wps:spPr>
                              <a:xfrm>
                                <a:off x="19051" y="86546"/>
                                <a:ext cx="2638425" cy="7848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415E8" w14:textId="77777777" w:rsidR="008076F4" w:rsidRPr="00DE2A57" w:rsidRDefault="008076F4" w:rsidP="008076F4">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43594BB5" w14:textId="77777777" w:rsidR="008076F4" w:rsidRPr="00DE2A57" w:rsidRDefault="008076F4" w:rsidP="008076F4">
                                  <w:pPr>
                                    <w:rPr>
                                      <w:sz w:val="24"/>
                                    </w:rPr>
                                  </w:pPr>
                                </w:p>
                                <w:p w14:paraId="53BA4435" w14:textId="77777777" w:rsidR="008076F4" w:rsidRPr="00DE2A57" w:rsidRDefault="008076F4" w:rsidP="008076F4">
                                  <w:pPr>
                                    <w:rPr>
                                      <w:sz w:val="24"/>
                                    </w:rPr>
                                  </w:pPr>
                                </w:p>
                                <w:p w14:paraId="2BD77CD9" w14:textId="77777777" w:rsidR="008076F4" w:rsidRPr="00DE2A57" w:rsidRDefault="008076F4" w:rsidP="008076F4">
                                  <w:pPr>
                                    <w:rPr>
                                      <w:sz w:val="24"/>
                                    </w:rPr>
                                  </w:pPr>
                                  <w:r w:rsidRPr="00DE2A57">
                                    <w:rPr>
                                      <w:sz w:val="24"/>
                                    </w:rPr>
                                    <w:t>Wh</w:t>
                                  </w:r>
                                </w:p>
                                <w:p w14:paraId="04DD5146" w14:textId="77777777" w:rsidR="008076F4" w:rsidRPr="00DE2A57" w:rsidRDefault="008076F4" w:rsidP="008076F4">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4851000" name="Text Box 774851000"/>
                            <wps:cNvSpPr txBox="1"/>
                            <wps:spPr>
                              <a:xfrm>
                                <a:off x="28577" y="1744750"/>
                                <a:ext cx="2638425" cy="8035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410FD" w14:textId="77777777" w:rsidR="008076F4" w:rsidRPr="00D05B70" w:rsidRDefault="008076F4" w:rsidP="008076F4">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9963015" name="Text Box 959963015"/>
                            <wps:cNvSpPr txBox="1"/>
                            <wps:spPr>
                              <a:xfrm>
                                <a:off x="57151" y="3429844"/>
                                <a:ext cx="2638425" cy="920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66708" w14:textId="77777777" w:rsidR="008076F4" w:rsidRPr="00DE2A57" w:rsidRDefault="008076F4" w:rsidP="008076F4">
                                  <w:pPr>
                                    <w:rPr>
                                      <w:color w:val="FFFFFF" w:themeColor="background1"/>
                                      <w:sz w:val="24"/>
                                    </w:rPr>
                                  </w:pPr>
                                  <w:r>
                                    <w:rPr>
                                      <w:color w:val="FFFFFF" w:themeColor="background1"/>
                                      <w:sz w:val="24"/>
                                    </w:rPr>
                                    <w:t>Structure: How did you utilise the selected sources to structure your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1940410" name="Text Box 421940410"/>
                            <wps:cNvSpPr txBox="1"/>
                            <wps:spPr>
                              <a:xfrm>
                                <a:off x="56621" y="5200650"/>
                                <a:ext cx="2638425" cy="8370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FBEAF" w14:textId="77777777" w:rsidR="008076F4" w:rsidRPr="00DE2A57" w:rsidRDefault="008076F4" w:rsidP="008076F4">
                                  <w:pPr>
                                    <w:rPr>
                                      <w:color w:val="FFFFFF" w:themeColor="background1"/>
                                      <w:sz w:val="24"/>
                                    </w:rPr>
                                  </w:pPr>
                                  <w:r>
                                    <w:rPr>
                                      <w:color w:val="FFFFFF" w:themeColor="background1"/>
                                      <w:sz w:val="24"/>
                                    </w:rPr>
                                    <w:t>Wider reading: Did you use any additional sources to build upon your initial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0526558" name="Text Box 1720526558"/>
                            <wps:cNvSpPr txBox="1"/>
                            <wps:spPr>
                              <a:xfrm>
                                <a:off x="56618" y="6686546"/>
                                <a:ext cx="2638425" cy="11989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3AD21" w14:textId="77777777" w:rsidR="008076F4" w:rsidRPr="00DE2A57" w:rsidRDefault="008076F4" w:rsidP="008076F4">
                                  <w:pPr>
                                    <w:rPr>
                                      <w:color w:val="FFFFFF" w:themeColor="background1"/>
                                    </w:rPr>
                                  </w:pPr>
                                  <w:r w:rsidRPr="00DE2A57">
                                    <w:rPr>
                                      <w:color w:val="FFFFFF" w:themeColor="background1"/>
                                    </w:rPr>
                                    <w:t>Reflection/ challenges: Did you face any challenges when conducting your research? What would you do differently next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1044927359" name="Text Box 1044927359"/>
                        <wps:cNvSpPr txBox="1"/>
                        <wps:spPr>
                          <a:xfrm>
                            <a:off x="0" y="290528"/>
                            <a:ext cx="5122268" cy="669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67260" w14:textId="77777777" w:rsidR="008076F4" w:rsidRPr="00364CA7" w:rsidRDefault="008076F4" w:rsidP="008076F4">
                              <w:pPr>
                                <w:rPr>
                                  <w:sz w:val="44"/>
                                  <w:szCs w:val="44"/>
                                </w:rPr>
                              </w:pPr>
                              <w:r w:rsidRPr="00364CA7">
                                <w:rPr>
                                  <w:b/>
                                  <w:color w:val="33CCCC"/>
                                  <w:sz w:val="44"/>
                                  <w:szCs w:val="44"/>
                                </w:rPr>
                                <w:t>RESEARCH TIMELINE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7A9CBE" id="Group 805182849" o:spid="_x0000_s1026" style="position:absolute;left:0;text-align:left;margin-left:35.25pt;margin-top:45pt;width:428.25pt;height:623.2pt;z-index:251659264;mso-position-horizontal-relative:margin;mso-position-vertical-relative:page;mso-width-relative:margin;mso-height-relative:margin" coordorigin=",2905" coordsize="51222,86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">
                <v:group id="Group 1583701326" o:spid="_x0000_s1027" style="position:absolute;left:100;top:11153;width:50330;height:78159" coordorigin="104" coordsize="52378,8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">
                  <v:group id="Group 1982184608" o:spid="_x0000_s1028" style="position:absolute;left:2571;top:6477;width:22670;height:66960" coordsize="22669,66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">
                    <v:shapetype id="_x0000_t32" coordsize="21600,21600" o:spt="32" o:oned="t" path="m,l21600,21600e" filled="f">
                      <v:path arrowok="t" fillok="f" o:connecttype="none"/>
                      <o:lock v:ext="edit" shapetype="t"/>
                    </v:shapetype>
                    <v:shape id="Straight Arrow Connector 626167815" o:spid="_x0000_s1029" type="#_x0000_t32" style="position:absolute;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" strokecolor="#4bacc6 [3208]" strokeweight="3pt">
                      <v:stroke endarrow="block"/>
                    </v:shape>
                    <v:shape id="Straight Arrow Connector 1774160022" o:spid="_x0000_s1030" type="#_x0000_t32" style="position:absolute;left:190;top:16859;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" strokecolor="#3cc" strokeweight="3pt">
                      <v:stroke endarrow="block"/>
                    </v:shape>
                    <v:shape id="Straight Arrow Connector 1337697612" o:spid="_x0000_s1031" type="#_x0000_t32" style="position:absolute;left:190;top:33813;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" strokecolor="#4bacc6 [3208]" strokeweight="3pt">
                      <v:stroke endarrow="block"/>
                    </v:shape>
                    <v:shape id="Straight Arrow Connector 546533887" o:spid="_x0000_s1032" type="#_x0000_t32" style="position:absolute;left:190;top:50958;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" strokecolor="#3cc" strokeweight="3pt">
                      <v:stroke endarrow="block"/>
                    </v:shape>
                    <v:shape id="Straight Arrow Connector 1506334954" o:spid="_x0000_s1033" type="#_x0000_t32" style="position:absolute;left:190;top:66960;width:224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" strokecolor="#4bacc6 [3208]" strokeweight="3pt">
                      <v:stroke endarrow="block"/>
                    </v:shape>
                  </v:group>
                  <v:group id="Group 93279484" o:spid="_x0000_s1034" style="position:absolute;left:104;width:3991;height:80581" coordorigin="104" coordsize="3991,80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">
                    <v:rect id="Rectangle 2018777715" o:spid="_x0000_s1035" style="position:absolute;left:1619;width:952;height:80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" fillcolor="#7f7f7f [1612]" stroked="f" strokeweight="2pt"/>
                    <v:group id="Group 625965900" o:spid="_x0000_s1036" style="position:absolute;left:104;top:4572;width:3991;height:70770" coordorigin="104" coordsize="3991,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">
                      <v:oval id="Oval 1859310148" o:spid="_x0000_s1037" style="position:absolute;left:190;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" fillcolor="#4bacc6 [3208]" stroked="f" strokeweight="2pt"/>
                      <v:oval id="Oval 790357926" o:spid="_x0000_s1038" style="position:absolute;left:104;top:16764;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" fillcolor="#3cc" stroked="f" strokeweight="2pt"/>
                      <v:oval id="Oval 1133426878" o:spid="_x0000_s1039" style="position:absolute;left:190;top:33718;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" fillcolor="#4bacc6 [3208]" stroked="f" strokeweight="2pt"/>
                      <v:oval id="Oval 379448891" o:spid="_x0000_s1040" style="position:absolute;left:190;top:50863;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" fillcolor="#3cc" stroked="f" strokeweight="2pt"/>
                      <v:oval id="Oval 729601480" o:spid="_x0000_s1041" style="position:absolute;left:190;top:66865;width:3905;height:3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" fillcolor="#4bacc6 [3208]" stroked="f" strokeweight="2pt"/>
                    </v:group>
                  </v:group>
                  <v:group id="Group 2144296453" o:spid="_x0000_s1042" style="position:absolute;left:24955;top:2476;width:27527;height:78855" coordsize="27527,78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">
                    <v:rect id="Rectangle 1172315981" o:spid="_x0000_s1043" style="position:absolute;width:27336;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" fillcolor="#4bacc6 [3208]" stroked="f" strokeweight="2pt"/>
                    <v:rect id="Rectangle 1057613815" o:spid="_x0000_s1044" style="position:absolute;left:190;top:33718;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" fillcolor="#4bacc6 [3208]" stroked="f" strokeweight="2pt"/>
                    <v:rect id="Rectangle 1542503819" o:spid="_x0000_s1045" style="position:absolute;left:190;top:16764;width:26974;height:92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" fillcolor="#3cc" stroked="f" strokeweight="2pt"/>
                    <v:rect id="Rectangle 1346662950" o:spid="_x0000_s1046" style="position:absolute;left:190;top:66865;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" fillcolor="#4bacc6 [3208]" stroked="f" strokeweight="2pt"/>
                    <v:rect id="Rectangle 134622044" o:spid="_x0000_s1047" style="position:absolute;left:190;top:51359;width:27337;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" fillcolor="#3cc" stroked="f" strokeweight="2pt"/>
                    <v:shapetype id="_x0000_t202" coordsize="21600,21600" o:spt="202" path="m,l,21600r21600,l21600,xe">
                      <v:stroke joinstyle="miter"/>
                      <v:path gradientshapeok="t" o:connecttype="rect"/>
                    </v:shapetype>
                    <v:shape id="Text Box 1512305769" o:spid="_x0000_s1048" type="#_x0000_t202" style="position:absolute;left:190;top:865;width:26384;height:7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" filled="f" stroked="f" strokeweight=".5pt">
                      <v:textbox>
                        <w:txbxContent>
                          <w:p w14:paraId="60D415E8" w14:textId="77777777" w:rsidR="008076F4" w:rsidRPr="00DE2A57" w:rsidRDefault="008076F4" w:rsidP="008076F4">
                            <w:pPr>
                              <w:rPr>
                                <w:color w:val="FFFFFF" w:themeColor="background1"/>
                                <w:sz w:val="24"/>
                              </w:rPr>
                            </w:pPr>
                            <w:r w:rsidRPr="00DE2A57">
                              <w:rPr>
                                <w:color w:val="FFFFFF" w:themeColor="background1"/>
                                <w:sz w:val="24"/>
                              </w:rPr>
                              <w:t>Background reading: Where did you access the initial reading</w:t>
                            </w:r>
                            <w:r>
                              <w:rPr>
                                <w:color w:val="FFFFFF" w:themeColor="background1"/>
                                <w:sz w:val="24"/>
                              </w:rPr>
                              <w:t xml:space="preserve"> and why</w:t>
                            </w:r>
                            <w:r w:rsidRPr="00DE2A57">
                              <w:rPr>
                                <w:color w:val="FFFFFF" w:themeColor="background1"/>
                                <w:sz w:val="24"/>
                              </w:rPr>
                              <w:t>?</w:t>
                            </w:r>
                          </w:p>
                          <w:p w14:paraId="43594BB5" w14:textId="77777777" w:rsidR="008076F4" w:rsidRPr="00DE2A57" w:rsidRDefault="008076F4" w:rsidP="008076F4">
                            <w:pPr>
                              <w:rPr>
                                <w:sz w:val="24"/>
                              </w:rPr>
                            </w:pPr>
                          </w:p>
                          <w:p w14:paraId="53BA4435" w14:textId="77777777" w:rsidR="008076F4" w:rsidRPr="00DE2A57" w:rsidRDefault="008076F4" w:rsidP="008076F4">
                            <w:pPr>
                              <w:rPr>
                                <w:sz w:val="24"/>
                              </w:rPr>
                            </w:pPr>
                          </w:p>
                          <w:p w14:paraId="2BD77CD9" w14:textId="77777777" w:rsidR="008076F4" w:rsidRPr="00DE2A57" w:rsidRDefault="008076F4" w:rsidP="008076F4">
                            <w:pPr>
                              <w:rPr>
                                <w:sz w:val="24"/>
                              </w:rPr>
                            </w:pPr>
                            <w:r w:rsidRPr="00DE2A57">
                              <w:rPr>
                                <w:sz w:val="24"/>
                              </w:rPr>
                              <w:t>Wh</w:t>
                            </w:r>
                          </w:p>
                          <w:p w14:paraId="04DD5146" w14:textId="77777777" w:rsidR="008076F4" w:rsidRPr="00DE2A57" w:rsidRDefault="008076F4" w:rsidP="008076F4">
                            <w:pPr>
                              <w:rPr>
                                <w:sz w:val="24"/>
                              </w:rPr>
                            </w:pPr>
                          </w:p>
                        </w:txbxContent>
                      </v:textbox>
                    </v:shape>
                    <v:shape id="Text Box 774851000" o:spid="_x0000_s1049" type="#_x0000_t202" style="position:absolute;left:285;top:17447;width:26385;height:8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" filled="f" stroked="f" strokeweight=".5pt">
                      <v:textbox>
                        <w:txbxContent>
                          <w:p w14:paraId="0A8410FD" w14:textId="77777777" w:rsidR="008076F4" w:rsidRPr="00D05B70" w:rsidRDefault="008076F4" w:rsidP="008076F4">
                            <w:pPr>
                              <w:rPr>
                                <w:color w:val="FFFFFF" w:themeColor="background1"/>
                                <w:sz w:val="24"/>
                              </w:rPr>
                            </w:pPr>
                            <w:r w:rsidRPr="00D05B70">
                              <w:rPr>
                                <w:color w:val="FFFFFF" w:themeColor="background1"/>
                                <w:sz w:val="24"/>
                              </w:rPr>
                              <w:t>Planning</w:t>
                            </w:r>
                            <w:r>
                              <w:rPr>
                                <w:color w:val="FFFFFF" w:themeColor="background1"/>
                                <w:sz w:val="24"/>
                              </w:rPr>
                              <w:t>: How did you decide which reading was relevant to your presentation?</w:t>
                            </w:r>
                          </w:p>
                        </w:txbxContent>
                      </v:textbox>
                    </v:shape>
                    <v:shape id="Text Box 959963015" o:spid="_x0000_s1050" type="#_x0000_t202" style="position:absolute;left:571;top:34298;width:26384;height:9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" filled="f" stroked="f" strokeweight=".5pt">
                      <v:textbox>
                        <w:txbxContent>
                          <w:p w14:paraId="33866708" w14:textId="77777777" w:rsidR="008076F4" w:rsidRPr="00DE2A57" w:rsidRDefault="008076F4" w:rsidP="008076F4">
                            <w:pPr>
                              <w:rPr>
                                <w:color w:val="FFFFFF" w:themeColor="background1"/>
                                <w:sz w:val="24"/>
                              </w:rPr>
                            </w:pPr>
                            <w:r>
                              <w:rPr>
                                <w:color w:val="FFFFFF" w:themeColor="background1"/>
                                <w:sz w:val="24"/>
                              </w:rPr>
                              <w:t>Structure: How did you utilise the selected sources to structure your presentation?</w:t>
                            </w:r>
                          </w:p>
                        </w:txbxContent>
                      </v:textbox>
                    </v:shape>
                    <v:shape id="Text Box 421940410" o:spid="_x0000_s1051" type="#_x0000_t202" style="position:absolute;left:566;top:52006;width:26384;height:8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" filled="f" stroked="f" strokeweight=".5pt">
                      <v:textbox>
                        <w:txbxContent>
                          <w:p w14:paraId="0AFFBEAF" w14:textId="77777777" w:rsidR="008076F4" w:rsidRPr="00DE2A57" w:rsidRDefault="008076F4" w:rsidP="008076F4">
                            <w:pPr>
                              <w:rPr>
                                <w:color w:val="FFFFFF" w:themeColor="background1"/>
                                <w:sz w:val="24"/>
                              </w:rPr>
                            </w:pPr>
                            <w:r>
                              <w:rPr>
                                <w:color w:val="FFFFFF" w:themeColor="background1"/>
                                <w:sz w:val="24"/>
                              </w:rPr>
                              <w:t>Wider reading: Did you use any additional sources to build upon your initial research?</w:t>
                            </w:r>
                          </w:p>
                        </w:txbxContent>
                      </v:textbox>
                    </v:shape>
                    <v:shape id="Text Box 1720526558" o:spid="_x0000_s1052" type="#_x0000_t202" style="position:absolute;left:566;top:66865;width:26384;height:1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" filled="f" stroked="f" strokeweight=".5pt">
                      <v:textbox>
                        <w:txbxContent>
                          <w:p w14:paraId="7613AD21" w14:textId="77777777" w:rsidR="008076F4" w:rsidRPr="00DE2A57" w:rsidRDefault="008076F4" w:rsidP="008076F4">
                            <w:pPr>
                              <w:rPr>
                                <w:color w:val="FFFFFF" w:themeColor="background1"/>
                              </w:rPr>
                            </w:pPr>
                            <w:r w:rsidRPr="00DE2A57">
                              <w:rPr>
                                <w:color w:val="FFFFFF" w:themeColor="background1"/>
                              </w:rPr>
                              <w:t>Reflection/ challenges: Did you face any challenges when conducting your research? What would you do differently next time?</w:t>
                            </w:r>
                          </w:p>
                        </w:txbxContent>
                      </v:textbox>
                    </v:shape>
                  </v:group>
                </v:group>
                <v:shape id="Text Box 1044927359" o:spid="_x0000_s1053" type="#_x0000_t202" style="position:absolute;top:2905;width:51222;height:6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" filled="f" stroked="f" strokeweight=".5pt">
                  <v:textbox>
                    <w:txbxContent>
                      <w:p w14:paraId="68D67260" w14:textId="77777777" w:rsidR="008076F4" w:rsidRPr="00364CA7" w:rsidRDefault="008076F4" w:rsidP="008076F4">
                        <w:pPr>
                          <w:rPr>
                            <w:sz w:val="44"/>
                            <w:szCs w:val="44"/>
                          </w:rPr>
                        </w:pPr>
                        <w:r w:rsidRPr="00364CA7">
                          <w:rPr>
                            <w:b/>
                            <w:color w:val="33CCCC"/>
                            <w:sz w:val="44"/>
                            <w:szCs w:val="44"/>
                          </w:rPr>
                          <w:t>RESEARCH TIMELINE</w:t>
                        </w:r>
                      </w:p>
                    </w:txbxContent>
                  </v:textbox>
                </v:shape>
                <w10:wrap anchorx="margin" anchory="page"/>
              </v:group>
            </w:pict>
          </mc:Fallback>
        </mc:AlternateContent>
      </w:r>
    </w:p>
    <w:p w14:paraId="5F1DC542" w14:textId="77777777" w:rsidR="008076F4" w:rsidRPr="00A406E5" w:rsidRDefault="008076F4" w:rsidP="008076F4">
      <w:pPr>
        <w:ind w:left="720"/>
        <w:rPr>
          <w:rFonts w:ascii="Arial" w:hAnsi="Arial" w:cs="Arial"/>
          <w:sz w:val="24"/>
          <w:szCs w:val="24"/>
        </w:rPr>
      </w:pPr>
    </w:p>
    <w:p w14:paraId="1425618D" w14:textId="77777777" w:rsidR="008076F4" w:rsidRPr="00A406E5" w:rsidRDefault="008076F4" w:rsidP="008076F4">
      <w:pPr>
        <w:ind w:left="720"/>
        <w:rPr>
          <w:rFonts w:ascii="Arial" w:hAnsi="Arial" w:cs="Arial"/>
          <w:sz w:val="24"/>
          <w:szCs w:val="24"/>
        </w:rPr>
      </w:pPr>
    </w:p>
    <w:p w14:paraId="791C1943" w14:textId="77777777" w:rsidR="008076F4" w:rsidRPr="00A406E5" w:rsidRDefault="008076F4" w:rsidP="008076F4">
      <w:pPr>
        <w:ind w:left="720"/>
        <w:rPr>
          <w:rFonts w:ascii="Arial" w:hAnsi="Arial" w:cs="Arial"/>
          <w:sz w:val="24"/>
          <w:szCs w:val="24"/>
        </w:rPr>
      </w:pPr>
    </w:p>
    <w:p w14:paraId="460224A3" w14:textId="77777777" w:rsidR="008076F4" w:rsidRPr="00A406E5" w:rsidRDefault="008076F4" w:rsidP="008076F4">
      <w:pPr>
        <w:jc w:val="both"/>
        <w:rPr>
          <w:rFonts w:ascii="Arial" w:hAnsi="Arial" w:cs="Arial"/>
          <w:sz w:val="22"/>
          <w:szCs w:val="22"/>
        </w:rPr>
      </w:pPr>
    </w:p>
    <w:p w14:paraId="5B446073" w14:textId="77777777" w:rsidR="008076F4" w:rsidRDefault="008076F4" w:rsidP="008076F4">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934F072" w14:textId="77777777" w:rsidR="008076F4" w:rsidRDefault="008076F4" w:rsidP="008076F4">
      <w:pPr>
        <w:jc w:val="both"/>
        <w:rPr>
          <w:rFonts w:ascii="Arial" w:hAnsi="Arial" w:cs="Arial"/>
          <w:sz w:val="22"/>
          <w:szCs w:val="22"/>
        </w:rPr>
      </w:pPr>
    </w:p>
    <w:p w14:paraId="2EF928FF" w14:textId="77777777" w:rsidR="008076F4" w:rsidRDefault="008076F4" w:rsidP="008076F4">
      <w:pPr>
        <w:jc w:val="both"/>
        <w:rPr>
          <w:rFonts w:ascii="Arial" w:hAnsi="Arial" w:cs="Arial"/>
          <w:sz w:val="22"/>
          <w:szCs w:val="22"/>
        </w:rPr>
      </w:pPr>
    </w:p>
    <w:p w14:paraId="27A68179" w14:textId="77777777" w:rsidR="008076F4" w:rsidRDefault="008076F4" w:rsidP="008076F4">
      <w:pPr>
        <w:jc w:val="both"/>
        <w:rPr>
          <w:rFonts w:ascii="Arial" w:hAnsi="Arial" w:cs="Arial"/>
          <w:sz w:val="22"/>
          <w:szCs w:val="22"/>
        </w:rPr>
      </w:pPr>
    </w:p>
    <w:p w14:paraId="39C1D9B2" w14:textId="77777777" w:rsidR="008076F4" w:rsidRDefault="008076F4" w:rsidP="008076F4">
      <w:pPr>
        <w:jc w:val="both"/>
        <w:rPr>
          <w:rFonts w:ascii="Arial" w:hAnsi="Arial" w:cs="Arial"/>
          <w:sz w:val="22"/>
          <w:szCs w:val="22"/>
        </w:rPr>
      </w:pPr>
    </w:p>
    <w:p w14:paraId="5CC95A3A" w14:textId="77777777" w:rsidR="008076F4" w:rsidRDefault="008076F4" w:rsidP="008076F4">
      <w:pPr>
        <w:jc w:val="both"/>
        <w:rPr>
          <w:rFonts w:ascii="Arial" w:hAnsi="Arial" w:cs="Arial"/>
          <w:sz w:val="22"/>
          <w:szCs w:val="22"/>
        </w:rPr>
      </w:pPr>
    </w:p>
    <w:p w14:paraId="339757BC" w14:textId="77777777" w:rsidR="008076F4" w:rsidRDefault="008076F4" w:rsidP="008076F4">
      <w:pPr>
        <w:jc w:val="both"/>
        <w:rPr>
          <w:rFonts w:ascii="Arial" w:hAnsi="Arial" w:cs="Arial"/>
          <w:sz w:val="22"/>
          <w:szCs w:val="22"/>
        </w:rPr>
      </w:pPr>
    </w:p>
    <w:p w14:paraId="500D9A04" w14:textId="77777777" w:rsidR="008076F4" w:rsidRDefault="008076F4" w:rsidP="008076F4">
      <w:pPr>
        <w:jc w:val="both"/>
        <w:rPr>
          <w:rFonts w:ascii="Arial" w:hAnsi="Arial" w:cs="Arial"/>
          <w:sz w:val="22"/>
          <w:szCs w:val="22"/>
        </w:rPr>
      </w:pPr>
      <w:r>
        <w:rPr>
          <w:rFonts w:ascii="Arial" w:hAnsi="Arial" w:cs="Arial"/>
          <w:sz w:val="22"/>
          <w:szCs w:val="22"/>
        </w:rPr>
        <w:br/>
      </w:r>
    </w:p>
    <w:p w14:paraId="637ABD09" w14:textId="0ED82386" w:rsidR="008076F4" w:rsidRPr="008076F4" w:rsidRDefault="008076F4" w:rsidP="008076F4">
      <w:pPr>
        <w:rPr>
          <w:rFonts w:ascii="Arial" w:hAnsi="Arial" w:cs="Arial"/>
          <w:sz w:val="22"/>
          <w:szCs w:val="22"/>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6BAD5A9" w14:textId="2A8DB0B3" w:rsidR="00A85BFE" w:rsidRDefault="00A85BFE" w:rsidP="00D22D9C">
      <w:pPr>
        <w:jc w:val="both"/>
        <w:rPr>
          <w:rFonts w:ascii="Arial" w:hAnsi="Arial" w:cs="Arial"/>
          <w:sz w:val="22"/>
          <w:szCs w:val="22"/>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0A883C50" w14:textId="77777777" w:rsidR="00EA16B0" w:rsidRPr="0015615D" w:rsidRDefault="008042F0" w:rsidP="00EA16B0">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A16B0">
        <w:rPr>
          <w:rFonts w:ascii="Arial" w:hAnsi="Arial" w:cs="Arial"/>
          <w:i/>
          <w:sz w:val="22"/>
          <w:szCs w:val="22"/>
        </w:rPr>
        <w:t xml:space="preserve">Please ensure you follow Harvard referencing conventions throughout your work and ensure that all content is supported with a credible citation. Remember, the purpose of the supporting paper is to evidence the research that underpins your presentation. You must also ensure you include citations on your presentation. </w:t>
      </w:r>
    </w:p>
    <w:p w14:paraId="4A722241" w14:textId="277E79EB"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8F5D23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A16B0">
        <w:rPr>
          <w:rFonts w:ascii="Arial" w:hAnsi="Arial" w:cs="Arial"/>
          <w:i/>
          <w:sz w:val="22"/>
          <w:szCs w:val="22"/>
        </w:rPr>
        <w:t>You are required to demonstrate a wider knowledge, beyond the discussion which has been had in the workshops.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307B8EA"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A16B0">
        <w:rPr>
          <w:rFonts w:ascii="Arial" w:hAnsi="Arial" w:cs="Arial"/>
          <w:i/>
          <w:sz w:val="22"/>
          <w:szCs w:val="22"/>
        </w:rPr>
        <w:t>Remember that you must show evidence of critical analysis, rather than describing concepts. You are considering key challenges, so you must also consider how these challenges can be remedied.</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580D55EF" w14:textId="77777777" w:rsidR="00EA16B0" w:rsidRDefault="008042F0" w:rsidP="00EA16B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29C743" w14:textId="3022B670" w:rsidR="00C01A3F" w:rsidRPr="00A406E5" w:rsidRDefault="00EA16B0" w:rsidP="00EA16B0">
      <w:pPr>
        <w:jc w:val="both"/>
        <w:rPr>
          <w:rFonts w:ascii="Arial" w:hAnsi="Arial" w:cs="Arial"/>
          <w:i/>
          <w:sz w:val="22"/>
          <w:szCs w:val="22"/>
        </w:rPr>
      </w:pPr>
      <w:r w:rsidRPr="00EA16B0">
        <w:rPr>
          <w:rFonts w:ascii="Arial" w:hAnsi="Arial" w:cs="Arial"/>
          <w:i/>
          <w:iCs/>
          <w:sz w:val="22"/>
          <w:szCs w:val="22"/>
        </w:rPr>
        <w:t>For this presentation you will be assessed on your ability to present information in a clear and logical way that can be understood by your audience.  This is an academic assignment and should be supported with appropriate citations and references where required.  The information on your slides should be easy to read e.g. a suitable background colour with a contrasting colour font large enough to be read from the back of the room.  Handouts (if used) should be clear.  Do not be tempted to include too much information on each slide; include key points and expand upon this in your verbal narrative.  Ensure that your verbal presentation relates to the material displayed on the slide you are showing.  Try to make eye contact with your audience and maintain open body language and aim to speak loudly and clearly enough to be heard by all of your listeners.  You are able to bring notes with you but try not to read from these, as this will impede eye contact – an element that will be assessed.</w:t>
      </w:r>
      <w:r w:rsidRPr="00EA16B0">
        <w:rPr>
          <w:rFonts w:ascii="Arial" w:hAnsi="Arial" w:cs="Arial"/>
          <w:i/>
          <w:sz w:val="22"/>
          <w:szCs w:val="22"/>
        </w:rPr>
        <w:t>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9C9EB9D" w:rsidR="00152E9D" w:rsidRPr="00A406E5" w:rsidRDefault="00EA16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FB4FEE6" w:rsidR="00152E9D" w:rsidRPr="00A406E5" w:rsidRDefault="00152E9D" w:rsidP="00EA16B0">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30F91C07" w:rsidR="00152E9D" w:rsidRPr="00A406E5" w:rsidRDefault="00152E9D" w:rsidP="00EA16B0">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B2CCA3F" w:rsidR="00152E9D" w:rsidRPr="00A406E5" w:rsidRDefault="00EA16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F7302C5" w:rsidR="00152E9D" w:rsidRPr="00A406E5" w:rsidRDefault="00EA16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47484BA8" w:rsidR="00152E9D" w:rsidRPr="00A406E5" w:rsidRDefault="00EA16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6A26A09F" w:rsidR="00152E9D" w:rsidRPr="00A406E5" w:rsidRDefault="00EA16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D5282"/>
    <w:multiLevelType w:val="hybridMultilevel"/>
    <w:tmpl w:val="166464DA"/>
    <w:lvl w:ilvl="0" w:tplc="A03E1774">
      <w:start w:val="1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12042912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651B"/>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27A2"/>
    <w:rsid w:val="004874DE"/>
    <w:rsid w:val="004B5334"/>
    <w:rsid w:val="004B6C14"/>
    <w:rsid w:val="004C4F19"/>
    <w:rsid w:val="004D5E9B"/>
    <w:rsid w:val="004D63D9"/>
    <w:rsid w:val="004E6585"/>
    <w:rsid w:val="004F3F7C"/>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5535"/>
    <w:rsid w:val="006062A3"/>
    <w:rsid w:val="00610E08"/>
    <w:rsid w:val="006140BF"/>
    <w:rsid w:val="006161BE"/>
    <w:rsid w:val="00620787"/>
    <w:rsid w:val="00632434"/>
    <w:rsid w:val="0063478F"/>
    <w:rsid w:val="00640CD4"/>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F35"/>
    <w:rsid w:val="00757839"/>
    <w:rsid w:val="00770C81"/>
    <w:rsid w:val="00791024"/>
    <w:rsid w:val="00793F0A"/>
    <w:rsid w:val="007A2657"/>
    <w:rsid w:val="007C682C"/>
    <w:rsid w:val="007D2385"/>
    <w:rsid w:val="007E6F99"/>
    <w:rsid w:val="007F214F"/>
    <w:rsid w:val="00800069"/>
    <w:rsid w:val="008042F0"/>
    <w:rsid w:val="008076F4"/>
    <w:rsid w:val="008310A0"/>
    <w:rsid w:val="00835D29"/>
    <w:rsid w:val="00842E7F"/>
    <w:rsid w:val="00852933"/>
    <w:rsid w:val="008566E5"/>
    <w:rsid w:val="008566FE"/>
    <w:rsid w:val="00865B46"/>
    <w:rsid w:val="00896134"/>
    <w:rsid w:val="008A62BC"/>
    <w:rsid w:val="008B43E7"/>
    <w:rsid w:val="008B767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481B"/>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5DEB"/>
    <w:rsid w:val="00C36D9A"/>
    <w:rsid w:val="00C44A72"/>
    <w:rsid w:val="00C61FC2"/>
    <w:rsid w:val="00C64880"/>
    <w:rsid w:val="00C705F9"/>
    <w:rsid w:val="00C80F0F"/>
    <w:rsid w:val="00C8667A"/>
    <w:rsid w:val="00C93BCB"/>
    <w:rsid w:val="00CA7A65"/>
    <w:rsid w:val="00CC241A"/>
    <w:rsid w:val="00CE4035"/>
    <w:rsid w:val="00CE65AB"/>
    <w:rsid w:val="00CF4266"/>
    <w:rsid w:val="00D22D9C"/>
    <w:rsid w:val="00D241F1"/>
    <w:rsid w:val="00D275CB"/>
    <w:rsid w:val="00D30DFA"/>
    <w:rsid w:val="00D463A5"/>
    <w:rsid w:val="00D4710D"/>
    <w:rsid w:val="00D47D25"/>
    <w:rsid w:val="00D62ACD"/>
    <w:rsid w:val="00D75EE8"/>
    <w:rsid w:val="00D8366A"/>
    <w:rsid w:val="00DA36EE"/>
    <w:rsid w:val="00DB116D"/>
    <w:rsid w:val="00DD17CC"/>
    <w:rsid w:val="00DE217A"/>
    <w:rsid w:val="00DF321B"/>
    <w:rsid w:val="00E05287"/>
    <w:rsid w:val="00E230E0"/>
    <w:rsid w:val="00E51AAC"/>
    <w:rsid w:val="00E66CC0"/>
    <w:rsid w:val="00E728A9"/>
    <w:rsid w:val="00E807D9"/>
    <w:rsid w:val="00EA0F4E"/>
    <w:rsid w:val="00EA16B0"/>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4180</Words>
  <Characters>23830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27955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 Knight</cp:lastModifiedBy>
  <cp:revision>6</cp:revision>
  <cp:lastPrinted>2014-10-10T07:42:00Z</cp:lastPrinted>
  <dcterms:created xsi:type="dcterms:W3CDTF">2024-08-14T12:05:00Z</dcterms:created>
  <dcterms:modified xsi:type="dcterms:W3CDTF">2024-09-30T12:23:00Z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