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ACB" w:rsidRDefault="00110ACB" w:rsidP="00110ACB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eastAsia="en-GB"/>
        </w:rPr>
        <w:drawing>
          <wp:anchor distT="36576" distB="36576" distL="36576" distR="36576" simplePos="0" relativeHeight="251658240" behindDoc="1" locked="0" layoutInCell="1" allowOverlap="1" wp14:anchorId="6799F3C9" wp14:editId="182A4C60">
            <wp:simplePos x="0" y="0"/>
            <wp:positionH relativeFrom="column">
              <wp:posOffset>5181600</wp:posOffset>
            </wp:positionH>
            <wp:positionV relativeFrom="paragraph">
              <wp:posOffset>-315595</wp:posOffset>
            </wp:positionV>
            <wp:extent cx="1010776" cy="956585"/>
            <wp:effectExtent l="0" t="0" r="0" b="0"/>
            <wp:wrapNone/>
            <wp:docPr id="2" name="Picture 2" descr="logo pa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pai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76" cy="9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768" w:rsidRPr="00537768">
        <w:rPr>
          <w:rFonts w:ascii="Century Gothic" w:hAnsi="Century Gothic"/>
          <w:sz w:val="20"/>
          <w:szCs w:val="20"/>
        </w:rPr>
        <w:t xml:space="preserve">Thornleigh Salesian College </w:t>
      </w:r>
      <w:r w:rsidR="00DB3EAD">
        <w:rPr>
          <w:rFonts w:ascii="Century Gothic" w:hAnsi="Century Gothic"/>
          <w:sz w:val="20"/>
          <w:szCs w:val="20"/>
        </w:rPr>
        <w:t>–</w:t>
      </w:r>
      <w:r w:rsidR="00537768" w:rsidRPr="00537768">
        <w:rPr>
          <w:rFonts w:ascii="Century Gothic" w:hAnsi="Century Gothic"/>
          <w:sz w:val="20"/>
          <w:szCs w:val="20"/>
        </w:rPr>
        <w:t xml:space="preserve"> </w:t>
      </w:r>
      <w:r w:rsidR="00DB3EAD">
        <w:rPr>
          <w:rFonts w:ascii="Century Gothic" w:hAnsi="Century Gothic"/>
          <w:sz w:val="20"/>
          <w:szCs w:val="20"/>
        </w:rPr>
        <w:t>Learning Support Team (CGS)</w:t>
      </w:r>
    </w:p>
    <w:p w:rsidR="00110ACB" w:rsidRPr="00537768" w:rsidRDefault="00110ACB" w:rsidP="00110ACB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C60DF3" w:rsidRDefault="002E0FA6" w:rsidP="00110ACB">
      <w:pPr>
        <w:spacing w:after="0" w:line="240" w:lineRule="auto"/>
        <w:jc w:val="center"/>
        <w:rPr>
          <w:rFonts w:ascii="Century Gothic" w:hAnsi="Century Gothic"/>
          <w:b/>
          <w:color w:val="FF0000"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INDIVIDUAL EDUCATIONAL</w:t>
      </w:r>
      <w:r w:rsidR="00F73C7D" w:rsidRPr="00537768">
        <w:rPr>
          <w:rFonts w:ascii="Century Gothic" w:hAnsi="Century Gothic"/>
          <w:b/>
          <w:sz w:val="28"/>
          <w:szCs w:val="28"/>
        </w:rPr>
        <w:t xml:space="preserve"> P</w:t>
      </w:r>
      <w:r>
        <w:rPr>
          <w:rFonts w:ascii="Century Gothic" w:hAnsi="Century Gothic"/>
          <w:b/>
          <w:sz w:val="28"/>
          <w:szCs w:val="28"/>
        </w:rPr>
        <w:t>LAN</w:t>
      </w:r>
      <w:r w:rsidR="00110ACB">
        <w:rPr>
          <w:rFonts w:ascii="Century Gothic" w:hAnsi="Century Gothic"/>
          <w:b/>
          <w:sz w:val="28"/>
          <w:szCs w:val="28"/>
        </w:rPr>
        <w:t xml:space="preserve"> (IEP)</w:t>
      </w:r>
    </w:p>
    <w:p w:rsidR="00110ACB" w:rsidRPr="00110ACB" w:rsidRDefault="00110ACB" w:rsidP="00110ACB">
      <w:pPr>
        <w:spacing w:after="0" w:line="240" w:lineRule="auto"/>
        <w:rPr>
          <w:rFonts w:ascii="Century Gothic" w:hAnsi="Century Gothic"/>
          <w:sz w:val="36"/>
          <w:szCs w:val="36"/>
        </w:rPr>
      </w:pPr>
    </w:p>
    <w:tbl>
      <w:tblPr>
        <w:tblStyle w:val="TableGrid"/>
        <w:tblW w:w="9249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42"/>
        <w:gridCol w:w="709"/>
        <w:gridCol w:w="142"/>
        <w:gridCol w:w="709"/>
        <w:gridCol w:w="1141"/>
        <w:gridCol w:w="1134"/>
        <w:gridCol w:w="425"/>
        <w:gridCol w:w="283"/>
        <w:gridCol w:w="851"/>
        <w:gridCol w:w="1134"/>
        <w:gridCol w:w="1479"/>
      </w:tblGrid>
      <w:tr w:rsidR="00F73C7D" w:rsidRPr="00F73C7D" w:rsidTr="00407D42">
        <w:trPr>
          <w:trHeight w:val="567"/>
        </w:trPr>
        <w:tc>
          <w:tcPr>
            <w:tcW w:w="1242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F73C7D" w:rsidRPr="00287B79" w:rsidRDefault="00F73C7D" w:rsidP="00F73C7D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Name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5394" w:type="dxa"/>
            <w:gridSpan w:val="8"/>
            <w:tcBorders>
              <w:bottom w:val="single" w:sz="4" w:space="0" w:color="auto"/>
            </w:tcBorders>
            <w:vAlign w:val="center"/>
          </w:tcPr>
          <w:p w:rsidR="00F73C7D" w:rsidRPr="00287B79" w:rsidRDefault="00F73C7D" w:rsidP="00F73C7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F73C7D" w:rsidRPr="00287B79" w:rsidRDefault="00F73C7D" w:rsidP="00F73C7D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Form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center"/>
          </w:tcPr>
          <w:p w:rsidR="00F73C7D" w:rsidRPr="00287B79" w:rsidRDefault="00F73C7D" w:rsidP="00F73C7D">
            <w:pPr>
              <w:rPr>
                <w:rFonts w:ascii="Century Gothic" w:hAnsi="Century Gothic"/>
              </w:rPr>
            </w:pPr>
          </w:p>
        </w:tc>
      </w:tr>
      <w:tr w:rsidR="00F73C7D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vAlign w:val="center"/>
          </w:tcPr>
          <w:p w:rsidR="00F73C7D" w:rsidRPr="00287B79" w:rsidRDefault="00F73C7D" w:rsidP="00F73C7D">
            <w:pPr>
              <w:rPr>
                <w:rFonts w:ascii="Century Gothic" w:hAnsi="Century Gothic"/>
              </w:rPr>
            </w:pPr>
          </w:p>
        </w:tc>
      </w:tr>
      <w:tr w:rsidR="00F73C7D" w:rsidRPr="00F73C7D" w:rsidTr="00407D42">
        <w:trPr>
          <w:trHeight w:val="567"/>
        </w:trPr>
        <w:tc>
          <w:tcPr>
            <w:tcW w:w="1242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F73C7D" w:rsidRPr="00287B79" w:rsidRDefault="00F73C7D" w:rsidP="00537768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 xml:space="preserve">Area of </w:t>
            </w:r>
            <w:r w:rsidR="00EB54D7" w:rsidRPr="00287B79">
              <w:rPr>
                <w:rFonts w:ascii="Century Gothic" w:hAnsi="Century Gothic"/>
                <w:b/>
              </w:rPr>
              <w:t>N</w:t>
            </w:r>
            <w:r w:rsidRPr="00287B79">
              <w:rPr>
                <w:rFonts w:ascii="Century Gothic" w:hAnsi="Century Gothic"/>
                <w:b/>
              </w:rPr>
              <w:t>eed/s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4260" w:type="dxa"/>
            <w:gridSpan w:val="6"/>
            <w:tcBorders>
              <w:bottom w:val="single" w:sz="4" w:space="0" w:color="auto"/>
            </w:tcBorders>
            <w:vAlign w:val="center"/>
          </w:tcPr>
          <w:p w:rsidR="00F73C7D" w:rsidRPr="00287B79" w:rsidRDefault="00F73C7D" w:rsidP="00F73C7D">
            <w:pPr>
              <w:rPr>
                <w:rFonts w:ascii="Century Gothic" w:hAnsi="Century Gothic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F73C7D" w:rsidRPr="00287B79" w:rsidRDefault="00F73C7D" w:rsidP="00F73C7D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ANR Status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2613" w:type="dxa"/>
            <w:gridSpan w:val="2"/>
            <w:tcBorders>
              <w:bottom w:val="single" w:sz="4" w:space="0" w:color="auto"/>
            </w:tcBorders>
            <w:vAlign w:val="center"/>
          </w:tcPr>
          <w:p w:rsidR="00F73C7D" w:rsidRPr="00287B79" w:rsidRDefault="00F73C7D" w:rsidP="00F73C7D">
            <w:pPr>
              <w:rPr>
                <w:rFonts w:ascii="Century Gothic" w:hAnsi="Century Gothic"/>
              </w:rPr>
            </w:pPr>
          </w:p>
        </w:tc>
      </w:tr>
      <w:tr w:rsidR="00F73C7D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vAlign w:val="center"/>
          </w:tcPr>
          <w:p w:rsidR="00F73C7D" w:rsidRPr="00287B79" w:rsidRDefault="00F73C7D" w:rsidP="00F73C7D">
            <w:pPr>
              <w:rPr>
                <w:rFonts w:ascii="Century Gothic" w:hAnsi="Century Gothic"/>
              </w:rPr>
            </w:pPr>
          </w:p>
        </w:tc>
      </w:tr>
      <w:tr w:rsidR="00F73C7D" w:rsidRPr="00F73C7D" w:rsidTr="00407D42">
        <w:trPr>
          <w:trHeight w:val="567"/>
        </w:trPr>
        <w:tc>
          <w:tcPr>
            <w:tcW w:w="9249" w:type="dxa"/>
            <w:gridSpan w:val="11"/>
            <w:shd w:val="pct5" w:color="auto" w:fill="auto"/>
            <w:vAlign w:val="center"/>
          </w:tcPr>
          <w:p w:rsidR="00F73C7D" w:rsidRPr="00287B79" w:rsidRDefault="0052452B" w:rsidP="00F73C7D">
            <w:pPr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Intended O</w:t>
            </w:r>
            <w:r w:rsidR="00B26DBC" w:rsidRPr="00287B79">
              <w:rPr>
                <w:rFonts w:ascii="Century Gothic" w:hAnsi="Century Gothic"/>
                <w:b/>
              </w:rPr>
              <w:t>utcome</w:t>
            </w:r>
            <w:r w:rsidR="00DB3EAD" w:rsidRPr="00287B79">
              <w:rPr>
                <w:rFonts w:ascii="Century Gothic" w:hAnsi="Century Gothic"/>
                <w:b/>
              </w:rPr>
              <w:t>/</w:t>
            </w:r>
            <w:r w:rsidR="00D93596" w:rsidRPr="00287B79">
              <w:rPr>
                <w:rFonts w:ascii="Century Gothic" w:hAnsi="Century Gothic"/>
                <w:b/>
              </w:rPr>
              <w:t>s</w:t>
            </w:r>
            <w:r w:rsidR="00DD34B6" w:rsidRPr="00287B79">
              <w:rPr>
                <w:rFonts w:ascii="Century Gothic" w:hAnsi="Century Gothic"/>
                <w:b/>
              </w:rPr>
              <w:t xml:space="preserve"> of the IEP:</w:t>
            </w:r>
          </w:p>
        </w:tc>
      </w:tr>
      <w:tr w:rsidR="00F73C7D" w:rsidRPr="00F73C7D" w:rsidTr="00407D42">
        <w:trPr>
          <w:trHeight w:val="567"/>
        </w:trPr>
        <w:tc>
          <w:tcPr>
            <w:tcW w:w="9249" w:type="dxa"/>
            <w:gridSpan w:val="11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  <w:vAlign w:val="center"/>
          </w:tcPr>
          <w:p w:rsidR="00451DCF" w:rsidRPr="00287B79" w:rsidRDefault="00451DCF" w:rsidP="00DD34B6">
            <w:pPr>
              <w:rPr>
                <w:rFonts w:ascii="Century Gothic" w:hAnsi="Century Gothic"/>
              </w:rPr>
            </w:pPr>
          </w:p>
        </w:tc>
      </w:tr>
      <w:tr w:rsidR="00116CDB" w:rsidRPr="00F73C7D" w:rsidTr="00407D42">
        <w:trPr>
          <w:trHeight w:val="454"/>
        </w:trPr>
        <w:tc>
          <w:tcPr>
            <w:tcW w:w="209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CDB" w:rsidRPr="00287B79" w:rsidRDefault="00407D42" w:rsidP="00116CD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Monitored</w:t>
            </w:r>
            <w:r w:rsidR="00116CDB" w:rsidRPr="00287B79">
              <w:rPr>
                <w:rFonts w:ascii="Century Gothic" w:hAnsi="Century Gothic"/>
                <w:b/>
              </w:rPr>
              <w:t xml:space="preserve"> by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7156" w:type="dxa"/>
            <w:gridSpan w:val="8"/>
            <w:tcBorders>
              <w:bottom w:val="single" w:sz="4" w:space="0" w:color="auto"/>
            </w:tcBorders>
            <w:vAlign w:val="center"/>
          </w:tcPr>
          <w:p w:rsidR="00116CDB" w:rsidRPr="00287B79" w:rsidRDefault="00150AA9" w:rsidP="00116CDB">
            <w:pPr>
              <w:rPr>
                <w:rFonts w:ascii="Century Gothic" w:hAnsi="Century Gothic"/>
              </w:rPr>
            </w:pPr>
            <w:r w:rsidRPr="007E7E61">
              <w:rPr>
                <w:rFonts w:ascii="Century Gothic" w:hAnsi="Century Gothic" w:cs="Century Gothic"/>
              </w:rPr>
              <w:t>Monitoring Forms, IEP Meetings, Annual Reviews, Attainment, Behaviour Watch.</w:t>
            </w:r>
            <w:bookmarkStart w:id="0" w:name="_GoBack"/>
            <w:bookmarkEnd w:id="0"/>
          </w:p>
        </w:tc>
      </w:tr>
      <w:tr w:rsidR="00537768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vAlign w:val="center"/>
          </w:tcPr>
          <w:p w:rsidR="00537768" w:rsidRPr="00287B79" w:rsidRDefault="00537768" w:rsidP="00537768">
            <w:pPr>
              <w:rPr>
                <w:rFonts w:ascii="Century Gothic" w:hAnsi="Century Gothic"/>
              </w:rPr>
            </w:pPr>
          </w:p>
        </w:tc>
      </w:tr>
      <w:tr w:rsidR="00537768" w:rsidRPr="00F73C7D" w:rsidTr="00407D42">
        <w:trPr>
          <w:trHeight w:val="567"/>
        </w:trPr>
        <w:tc>
          <w:tcPr>
            <w:tcW w:w="9249" w:type="dxa"/>
            <w:gridSpan w:val="11"/>
            <w:shd w:val="pct5" w:color="auto" w:fill="auto"/>
            <w:vAlign w:val="center"/>
          </w:tcPr>
          <w:p w:rsidR="00537768" w:rsidRPr="00287B79" w:rsidRDefault="00116CDB" w:rsidP="00537768">
            <w:pPr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Strengths &amp; Difficulties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</w:tr>
      <w:tr w:rsidR="00537768" w:rsidRPr="00F73C7D" w:rsidTr="00407D42">
        <w:trPr>
          <w:trHeight w:val="578"/>
        </w:trPr>
        <w:tc>
          <w:tcPr>
            <w:tcW w:w="9249" w:type="dxa"/>
            <w:gridSpan w:val="11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  <w:vAlign w:val="center"/>
          </w:tcPr>
          <w:p w:rsidR="007819C1" w:rsidRPr="00287B79" w:rsidRDefault="007819C1" w:rsidP="002916C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</w:p>
        </w:tc>
      </w:tr>
      <w:tr w:rsidR="008157B6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8157B6" w:rsidRPr="00287B79" w:rsidRDefault="008157B6" w:rsidP="008157B6">
            <w:pPr>
              <w:rPr>
                <w:rFonts w:ascii="Century Gothic" w:hAnsi="Century Gothic"/>
              </w:rPr>
            </w:pPr>
          </w:p>
        </w:tc>
      </w:tr>
      <w:tr w:rsidR="008157B6" w:rsidRPr="00F73C7D" w:rsidTr="00407D42">
        <w:trPr>
          <w:trHeight w:val="567"/>
        </w:trPr>
        <w:tc>
          <w:tcPr>
            <w:tcW w:w="9249" w:type="dxa"/>
            <w:gridSpan w:val="11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8157B6" w:rsidRPr="00287B79" w:rsidRDefault="008157B6" w:rsidP="008157B6">
            <w:pPr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 xml:space="preserve">Support </w:t>
            </w:r>
            <w:r w:rsidR="00EB54D7" w:rsidRPr="00287B79">
              <w:rPr>
                <w:rFonts w:ascii="Century Gothic" w:hAnsi="Century Gothic"/>
                <w:b/>
              </w:rPr>
              <w:t>S</w:t>
            </w:r>
            <w:r w:rsidR="00116CDB" w:rsidRPr="00287B79">
              <w:rPr>
                <w:rFonts w:ascii="Century Gothic" w:hAnsi="Century Gothic"/>
                <w:b/>
              </w:rPr>
              <w:t>trategies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</w:tr>
      <w:tr w:rsidR="008157B6" w:rsidRPr="00F73C7D" w:rsidTr="00407D42">
        <w:trPr>
          <w:trHeight w:val="567"/>
        </w:trPr>
        <w:tc>
          <w:tcPr>
            <w:tcW w:w="9249" w:type="dxa"/>
            <w:gridSpan w:val="11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  <w:vAlign w:val="center"/>
          </w:tcPr>
          <w:p w:rsidR="003B2736" w:rsidRPr="00287B79" w:rsidRDefault="003B2736" w:rsidP="003B273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</w:p>
        </w:tc>
      </w:tr>
      <w:tr w:rsidR="00537768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vAlign w:val="center"/>
          </w:tcPr>
          <w:p w:rsidR="00537768" w:rsidRPr="00287B79" w:rsidRDefault="00537768" w:rsidP="00537768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567"/>
        </w:trPr>
        <w:tc>
          <w:tcPr>
            <w:tcW w:w="2802" w:type="dxa"/>
            <w:gridSpan w:val="4"/>
            <w:shd w:val="clear" w:color="auto" w:fill="F2F2F2" w:themeFill="background1" w:themeFillShade="F2"/>
            <w:vAlign w:val="center"/>
          </w:tcPr>
          <w:p w:rsidR="005B51AF" w:rsidRPr="00287B79" w:rsidRDefault="005B51AF" w:rsidP="00A7008C">
            <w:pPr>
              <w:jc w:val="righ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School Interventions:</w:t>
            </w:r>
          </w:p>
        </w:tc>
        <w:tc>
          <w:tcPr>
            <w:tcW w:w="6447" w:type="dxa"/>
            <w:gridSpan w:val="7"/>
            <w:vAlign w:val="center"/>
          </w:tcPr>
          <w:p w:rsidR="005B51AF" w:rsidRPr="00287B79" w:rsidRDefault="005B51AF" w:rsidP="00A7008C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567"/>
        </w:trPr>
        <w:tc>
          <w:tcPr>
            <w:tcW w:w="2802" w:type="dxa"/>
            <w:gridSpan w:val="4"/>
            <w:shd w:val="clear" w:color="auto" w:fill="F2F2F2" w:themeFill="background1" w:themeFillShade="F2"/>
            <w:vAlign w:val="center"/>
          </w:tcPr>
          <w:p w:rsidR="005B51AF" w:rsidRPr="00287B79" w:rsidRDefault="00DC514E" w:rsidP="00537768">
            <w:pPr>
              <w:jc w:val="righ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Access</w:t>
            </w:r>
            <w:r w:rsidR="005B51AF">
              <w:rPr>
                <w:rFonts w:ascii="Century Gothic" w:hAnsi="Century Gothic"/>
                <w:b/>
              </w:rPr>
              <w:t xml:space="preserve"> Arrangements:</w:t>
            </w:r>
          </w:p>
        </w:tc>
        <w:tc>
          <w:tcPr>
            <w:tcW w:w="6447" w:type="dxa"/>
            <w:gridSpan w:val="7"/>
            <w:vAlign w:val="center"/>
          </w:tcPr>
          <w:p w:rsidR="005B51AF" w:rsidRPr="00287B79" w:rsidRDefault="005B51AF" w:rsidP="00537768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567"/>
        </w:trPr>
        <w:tc>
          <w:tcPr>
            <w:tcW w:w="2802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51AF" w:rsidRPr="00287B79" w:rsidRDefault="005B51AF" w:rsidP="002E0FA6">
            <w:pPr>
              <w:jc w:val="righ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External Agencies:</w:t>
            </w:r>
          </w:p>
        </w:tc>
        <w:tc>
          <w:tcPr>
            <w:tcW w:w="6447" w:type="dxa"/>
            <w:gridSpan w:val="7"/>
            <w:tcBorders>
              <w:bottom w:val="single" w:sz="4" w:space="0" w:color="auto"/>
            </w:tcBorders>
            <w:vAlign w:val="center"/>
          </w:tcPr>
          <w:p w:rsidR="005B51AF" w:rsidRPr="00287B79" w:rsidRDefault="005B51AF" w:rsidP="00537768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B51AF" w:rsidRPr="00287B79" w:rsidRDefault="005B51AF" w:rsidP="00537768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567"/>
        </w:trPr>
        <w:tc>
          <w:tcPr>
            <w:tcW w:w="3943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51AF" w:rsidRPr="00287B79" w:rsidRDefault="005B51AF" w:rsidP="002E0FA6">
            <w:pPr>
              <w:jc w:val="right"/>
              <w:rPr>
                <w:rFonts w:ascii="Century Gothic" w:hAnsi="Century Gothic"/>
              </w:rPr>
            </w:pPr>
            <w:r w:rsidRPr="00287B79">
              <w:rPr>
                <w:rFonts w:ascii="Century Gothic" w:hAnsi="Century Gothic"/>
                <w:b/>
              </w:rPr>
              <w:t>Related documents:</w:t>
            </w:r>
          </w:p>
        </w:tc>
        <w:tc>
          <w:tcPr>
            <w:tcW w:w="53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51AF" w:rsidRPr="00287B79" w:rsidRDefault="005B51AF" w:rsidP="00537768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B51AF" w:rsidRPr="00287B79" w:rsidRDefault="005B51AF" w:rsidP="00537768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567"/>
        </w:trPr>
        <w:tc>
          <w:tcPr>
            <w:tcW w:w="1951" w:type="dxa"/>
            <w:gridSpan w:val="2"/>
            <w:shd w:val="clear" w:color="auto" w:fill="F2F2F2" w:themeFill="background1" w:themeFillShade="F2"/>
            <w:vAlign w:val="center"/>
          </w:tcPr>
          <w:p w:rsidR="005B51AF" w:rsidRPr="00287B79" w:rsidRDefault="005B51AF" w:rsidP="00F03FA7">
            <w:pPr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 xml:space="preserve">Last </w:t>
            </w:r>
            <w:r w:rsidR="00F03FA7">
              <w:rPr>
                <w:rFonts w:ascii="Century Gothic" w:hAnsi="Century Gothic"/>
                <w:b/>
              </w:rPr>
              <w:t>r</w:t>
            </w:r>
            <w:r w:rsidRPr="00287B79">
              <w:rPr>
                <w:rFonts w:ascii="Century Gothic" w:hAnsi="Century Gothic"/>
                <w:b/>
              </w:rPr>
              <w:t>eviewed:</w:t>
            </w:r>
          </w:p>
        </w:tc>
        <w:tc>
          <w:tcPr>
            <w:tcW w:w="3126" w:type="dxa"/>
            <w:gridSpan w:val="4"/>
            <w:shd w:val="clear" w:color="auto" w:fill="auto"/>
            <w:vAlign w:val="center"/>
          </w:tcPr>
          <w:p w:rsidR="005B51AF" w:rsidRPr="00287B79" w:rsidRDefault="005B51AF" w:rsidP="008157B6">
            <w:pPr>
              <w:rPr>
                <w:rFonts w:ascii="Century Gothic" w:hAnsi="Century Gothic"/>
              </w:rPr>
            </w:pPr>
          </w:p>
        </w:tc>
        <w:tc>
          <w:tcPr>
            <w:tcW w:w="708" w:type="dxa"/>
            <w:gridSpan w:val="2"/>
            <w:shd w:val="clear" w:color="auto" w:fill="F2F2F2" w:themeFill="background1" w:themeFillShade="F2"/>
            <w:vAlign w:val="center"/>
          </w:tcPr>
          <w:p w:rsidR="005B51AF" w:rsidRPr="00287B79" w:rsidRDefault="005B51AF" w:rsidP="008157B6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by:</w:t>
            </w:r>
          </w:p>
        </w:tc>
        <w:tc>
          <w:tcPr>
            <w:tcW w:w="3464" w:type="dxa"/>
            <w:gridSpan w:val="3"/>
            <w:shd w:val="clear" w:color="auto" w:fill="auto"/>
            <w:vAlign w:val="center"/>
          </w:tcPr>
          <w:p w:rsidR="005B51AF" w:rsidRPr="00287B79" w:rsidRDefault="005B51AF" w:rsidP="008157B6">
            <w:pPr>
              <w:rPr>
                <w:rFonts w:ascii="Century Gothic" w:hAnsi="Century Gothic"/>
              </w:rPr>
            </w:pPr>
          </w:p>
        </w:tc>
      </w:tr>
    </w:tbl>
    <w:p w:rsidR="00F73C7D" w:rsidRPr="00F73C7D" w:rsidRDefault="00F73C7D" w:rsidP="00F73C7D">
      <w:pPr>
        <w:spacing w:after="0" w:line="240" w:lineRule="auto"/>
        <w:rPr>
          <w:rFonts w:ascii="Century Gothic" w:hAnsi="Century Gothic"/>
          <w:sz w:val="24"/>
          <w:szCs w:val="24"/>
        </w:rPr>
      </w:pPr>
    </w:p>
    <w:sectPr w:rsidR="00F73C7D" w:rsidRPr="00F73C7D" w:rsidSect="004E2A55">
      <w:footerReference w:type="default" r:id="rId10"/>
      <w:pgSz w:w="11906" w:h="16838"/>
      <w:pgMar w:top="1135" w:right="1440" w:bottom="1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FA6" w:rsidRDefault="002E0FA6" w:rsidP="002E0FA6">
      <w:pPr>
        <w:spacing w:after="0" w:line="240" w:lineRule="auto"/>
      </w:pPr>
      <w:r>
        <w:separator/>
      </w:r>
    </w:p>
  </w:endnote>
  <w:endnote w:type="continuationSeparator" w:id="0">
    <w:p w:rsidR="002E0FA6" w:rsidRDefault="002E0FA6" w:rsidP="002E0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523556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2E0FA6" w:rsidRDefault="002E0FA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50AA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50AA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E0FA6" w:rsidRDefault="002E0F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FA6" w:rsidRDefault="002E0FA6" w:rsidP="002E0FA6">
      <w:pPr>
        <w:spacing w:after="0" w:line="240" w:lineRule="auto"/>
      </w:pPr>
      <w:r>
        <w:separator/>
      </w:r>
    </w:p>
  </w:footnote>
  <w:footnote w:type="continuationSeparator" w:id="0">
    <w:p w:rsidR="002E0FA6" w:rsidRDefault="002E0FA6" w:rsidP="002E0F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4FDA"/>
    <w:multiLevelType w:val="hybridMultilevel"/>
    <w:tmpl w:val="61FC9F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B7531"/>
    <w:multiLevelType w:val="hybridMultilevel"/>
    <w:tmpl w:val="EFB0D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268DC"/>
    <w:multiLevelType w:val="hybridMultilevel"/>
    <w:tmpl w:val="2B549C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44A6B"/>
    <w:multiLevelType w:val="hybridMultilevel"/>
    <w:tmpl w:val="005E58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84809"/>
    <w:multiLevelType w:val="hybridMultilevel"/>
    <w:tmpl w:val="8D6AC6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0D4884"/>
    <w:multiLevelType w:val="hybridMultilevel"/>
    <w:tmpl w:val="43F2F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620A95"/>
    <w:multiLevelType w:val="hybridMultilevel"/>
    <w:tmpl w:val="65C82CC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9151D"/>
    <w:multiLevelType w:val="hybridMultilevel"/>
    <w:tmpl w:val="5BCAE2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C7D"/>
    <w:rsid w:val="000B71C9"/>
    <w:rsid w:val="001006E1"/>
    <w:rsid w:val="00110ACB"/>
    <w:rsid w:val="00116CDB"/>
    <w:rsid w:val="00150AA9"/>
    <w:rsid w:val="002543CB"/>
    <w:rsid w:val="00287B79"/>
    <w:rsid w:val="002916C4"/>
    <w:rsid w:val="002E0FA6"/>
    <w:rsid w:val="003872A1"/>
    <w:rsid w:val="003B2736"/>
    <w:rsid w:val="003C2EEB"/>
    <w:rsid w:val="003C54FC"/>
    <w:rsid w:val="00407D42"/>
    <w:rsid w:val="00451DCF"/>
    <w:rsid w:val="004E2A55"/>
    <w:rsid w:val="0052452B"/>
    <w:rsid w:val="00537768"/>
    <w:rsid w:val="00554B8C"/>
    <w:rsid w:val="005675CC"/>
    <w:rsid w:val="005B51AF"/>
    <w:rsid w:val="005F197F"/>
    <w:rsid w:val="006372D6"/>
    <w:rsid w:val="00743175"/>
    <w:rsid w:val="00780301"/>
    <w:rsid w:val="007819C1"/>
    <w:rsid w:val="008157B6"/>
    <w:rsid w:val="00836575"/>
    <w:rsid w:val="008A7AD1"/>
    <w:rsid w:val="00920F28"/>
    <w:rsid w:val="00AA5938"/>
    <w:rsid w:val="00AA7736"/>
    <w:rsid w:val="00B26DBC"/>
    <w:rsid w:val="00B30E79"/>
    <w:rsid w:val="00B64271"/>
    <w:rsid w:val="00BA2CAD"/>
    <w:rsid w:val="00C10050"/>
    <w:rsid w:val="00C273EE"/>
    <w:rsid w:val="00C60DF3"/>
    <w:rsid w:val="00D13082"/>
    <w:rsid w:val="00D93596"/>
    <w:rsid w:val="00DB3EAD"/>
    <w:rsid w:val="00DC514E"/>
    <w:rsid w:val="00DD34B6"/>
    <w:rsid w:val="00DF15A7"/>
    <w:rsid w:val="00E91604"/>
    <w:rsid w:val="00EB54D7"/>
    <w:rsid w:val="00F03FA7"/>
    <w:rsid w:val="00F23166"/>
    <w:rsid w:val="00F73C7D"/>
    <w:rsid w:val="00F83415"/>
    <w:rsid w:val="00FB2EEC"/>
    <w:rsid w:val="00FD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3C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3C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0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FA6"/>
  </w:style>
  <w:style w:type="paragraph" w:styleId="Footer">
    <w:name w:val="footer"/>
    <w:basedOn w:val="Normal"/>
    <w:link w:val="FooterChar"/>
    <w:uiPriority w:val="99"/>
    <w:unhideWhenUsed/>
    <w:rsid w:val="002E0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FA6"/>
  </w:style>
  <w:style w:type="paragraph" w:styleId="BalloonText">
    <w:name w:val="Balloon Text"/>
    <w:basedOn w:val="Normal"/>
    <w:link w:val="BalloonTextChar"/>
    <w:uiPriority w:val="99"/>
    <w:semiHidden/>
    <w:unhideWhenUsed/>
    <w:rsid w:val="002E0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3C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3C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0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FA6"/>
  </w:style>
  <w:style w:type="paragraph" w:styleId="Footer">
    <w:name w:val="footer"/>
    <w:basedOn w:val="Normal"/>
    <w:link w:val="FooterChar"/>
    <w:uiPriority w:val="99"/>
    <w:unhideWhenUsed/>
    <w:rsid w:val="002E0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FA6"/>
  </w:style>
  <w:style w:type="paragraph" w:styleId="BalloonText">
    <w:name w:val="Balloon Text"/>
    <w:basedOn w:val="Normal"/>
    <w:link w:val="BalloonTextChar"/>
    <w:uiPriority w:val="99"/>
    <w:semiHidden/>
    <w:unhideWhenUsed/>
    <w:rsid w:val="002E0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0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44513-44A6-4A39-ADB6-8268D8033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3DCD1B6D</Template>
  <TotalTime>125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Thornleigh Salesian College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Grant</dc:creator>
  <cp:lastModifiedBy>Christine Moran-Hetherington</cp:lastModifiedBy>
  <cp:revision>13</cp:revision>
  <cp:lastPrinted>2011-01-14T08:55:00Z</cp:lastPrinted>
  <dcterms:created xsi:type="dcterms:W3CDTF">2010-12-14T16:59:00Z</dcterms:created>
  <dcterms:modified xsi:type="dcterms:W3CDTF">2011-03-08T09:00:00Z</dcterms:modified>
</cp:coreProperties>
</file>