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99A" w:rsidRDefault="00D14905" w:rsidP="007E3A29">
      <w:pPr>
        <w:pStyle w:val="Heading1"/>
        <w:rPr>
          <w:b/>
          <w:lang w:val="cy-GB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4095750</wp:posOffset>
            </wp:positionH>
            <wp:positionV relativeFrom="paragraph">
              <wp:posOffset>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throfa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705A" w:rsidRPr="00032F63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695FC3" wp14:editId="59695FC4">
                <wp:simplePos x="0" y="0"/>
                <wp:positionH relativeFrom="margin">
                  <wp:posOffset>1343025</wp:posOffset>
                </wp:positionH>
                <wp:positionV relativeFrom="paragraph">
                  <wp:posOffset>3066415</wp:posOffset>
                </wp:positionV>
                <wp:extent cx="5067300" cy="20478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0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1F0" w:rsidRDefault="00D14905" w:rsidP="00032F63">
                            <w:pPr>
                              <w:pStyle w:val="Title"/>
                            </w:pPr>
                            <w:r>
                              <w:t>Start of Year Arrangements</w:t>
                            </w:r>
                            <w:r w:rsidR="00EE525C" w:rsidRPr="00032F63">
                              <w:t xml:space="preserve"> </w:t>
                            </w:r>
                          </w:p>
                          <w:p w:rsidR="00BC705A" w:rsidRDefault="00D14905" w:rsidP="00032F63">
                            <w:pPr>
                              <w:pStyle w:val="Title"/>
                            </w:pPr>
                            <w:r>
                              <w:t>Year</w:t>
                            </w:r>
                            <w:r w:rsidR="001C28AF">
                              <w:t xml:space="preserve"> 3</w:t>
                            </w:r>
                            <w:r w:rsidR="00BC705A">
                              <w:t xml:space="preserve"> </w:t>
                            </w:r>
                          </w:p>
                          <w:p w:rsidR="00DA6BD3" w:rsidRDefault="00BC705A" w:rsidP="00032F63">
                            <w:pPr>
                              <w:pStyle w:val="Title"/>
                            </w:pPr>
                            <w:r>
                              <w:t xml:space="preserve">BA </w:t>
                            </w:r>
                            <w:r w:rsidR="00B50596">
                              <w:t>Primary Education with QTS</w:t>
                            </w:r>
                            <w:r w:rsidR="00DA6BD3">
                              <w:t xml:space="preserve"> </w:t>
                            </w:r>
                          </w:p>
                          <w:p w:rsidR="00361150" w:rsidRDefault="0097678D" w:rsidP="00032F63">
                            <w:pPr>
                              <w:pStyle w:val="Title"/>
                            </w:pPr>
                            <w:r>
                              <w:t>2019-2020</w:t>
                            </w:r>
                          </w:p>
                          <w:p w:rsidR="00DA6BD3" w:rsidRPr="00DA6BD3" w:rsidRDefault="00DA6BD3" w:rsidP="00DA6BD3"/>
                          <w:p w:rsidR="00BC705A" w:rsidRPr="00BC705A" w:rsidRDefault="00BC705A" w:rsidP="00BC70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95FC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5.75pt;margin-top:241.45pt;width:399pt;height:16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" stroked="f">
                <v:textbox>
                  <w:txbxContent>
                    <w:p w:rsidR="004021F0" w:rsidRDefault="00D14905" w:rsidP="00032F63">
                      <w:pPr>
                        <w:pStyle w:val="Title"/>
                      </w:pPr>
                      <w:r>
                        <w:t>Start of Year Arrangements</w:t>
                      </w:r>
                      <w:r w:rsidR="00EE525C" w:rsidRPr="00032F63">
                        <w:t xml:space="preserve"> </w:t>
                      </w:r>
                    </w:p>
                    <w:p w:rsidR="00BC705A" w:rsidRDefault="00D14905" w:rsidP="00032F63">
                      <w:pPr>
                        <w:pStyle w:val="Title"/>
                      </w:pPr>
                      <w:r>
                        <w:t>Year</w:t>
                      </w:r>
                      <w:r w:rsidR="001C28AF">
                        <w:t xml:space="preserve"> 3</w:t>
                      </w:r>
                      <w:r w:rsidR="00BC705A">
                        <w:t xml:space="preserve"> </w:t>
                      </w:r>
                    </w:p>
                    <w:p w:rsidR="00DA6BD3" w:rsidRDefault="00BC705A" w:rsidP="00032F63">
                      <w:pPr>
                        <w:pStyle w:val="Title"/>
                      </w:pPr>
                      <w:r>
                        <w:t xml:space="preserve">BA </w:t>
                      </w:r>
                      <w:r w:rsidR="00B50596">
                        <w:t>Primary Education with QTS</w:t>
                      </w:r>
                      <w:r w:rsidR="00DA6BD3">
                        <w:t xml:space="preserve"> </w:t>
                      </w:r>
                    </w:p>
                    <w:p w:rsidR="00361150" w:rsidRDefault="0097678D" w:rsidP="00032F63">
                      <w:pPr>
                        <w:pStyle w:val="Title"/>
                      </w:pPr>
                      <w:r>
                        <w:t>2019-2020</w:t>
                      </w:r>
                    </w:p>
                    <w:p w:rsidR="00DA6BD3" w:rsidRPr="00DA6BD3" w:rsidRDefault="00DA6BD3" w:rsidP="00DA6BD3"/>
                    <w:p w:rsidR="00BC705A" w:rsidRPr="00BC705A" w:rsidRDefault="00BC705A" w:rsidP="00BC705A"/>
                  </w:txbxContent>
                </v:textbox>
                <w10:wrap type="square" anchorx="margin"/>
              </v:shape>
            </w:pict>
          </mc:Fallback>
        </mc:AlternateContent>
      </w:r>
      <w:r w:rsidR="00361150" w:rsidRPr="00032F63">
        <w:rPr>
          <w:rFonts w:ascii="Arial" w:hAnsi="Arial" w:cs="Arial"/>
          <w:noProof/>
          <w:lang w:eastAsia="en-GB"/>
        </w:rPr>
        <w:t xml:space="preserve"> </w:t>
      </w:r>
      <w:r w:rsidR="00361150" w:rsidRPr="00032F63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9695FC5" wp14:editId="59695FC6">
            <wp:simplePos x="0" y="0"/>
            <wp:positionH relativeFrom="page">
              <wp:align>left</wp:align>
            </wp:positionH>
            <wp:positionV relativeFrom="paragraph">
              <wp:posOffset>-914672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514" cy="10660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50" w:rsidRPr="00032F63">
        <w:rPr>
          <w:rFonts w:ascii="Arial" w:hAnsi="Arial" w:cs="Arial"/>
        </w:rPr>
        <w:br w:type="page"/>
      </w:r>
      <w:r w:rsidR="0097678D">
        <w:rPr>
          <w:b/>
          <w:lang w:val="cy-GB"/>
        </w:rPr>
        <w:lastRenderedPageBreak/>
        <w:t>THURSDAY 26 SEPTEMBER 2019</w:t>
      </w:r>
      <w:r w:rsidR="0044599A" w:rsidRPr="007A271B">
        <w:rPr>
          <w:b/>
          <w:lang w:val="cy-GB"/>
        </w:rPr>
        <w:t xml:space="preserve"> </w:t>
      </w:r>
    </w:p>
    <w:p w:rsidR="00680BBB" w:rsidRPr="00680BBB" w:rsidRDefault="00680BBB" w:rsidP="00680BBB">
      <w:pPr>
        <w:rPr>
          <w:lang w:val="cy-GB"/>
        </w:rPr>
      </w:pPr>
    </w:p>
    <w:tbl>
      <w:tblPr>
        <w:tblStyle w:val="TableGrid"/>
        <w:tblW w:w="9647" w:type="dxa"/>
        <w:tblLook w:val="00A0" w:firstRow="1" w:lastRow="0" w:firstColumn="1" w:lastColumn="0" w:noHBand="0" w:noVBand="0"/>
      </w:tblPr>
      <w:tblGrid>
        <w:gridCol w:w="1312"/>
        <w:gridCol w:w="5143"/>
        <w:gridCol w:w="2054"/>
        <w:gridCol w:w="1138"/>
      </w:tblGrid>
      <w:tr w:rsidR="007A271B" w:rsidRPr="00E87A38" w:rsidTr="00921049">
        <w:tc>
          <w:tcPr>
            <w:tcW w:w="1312" w:type="dxa"/>
          </w:tcPr>
          <w:p w:rsidR="007A271B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Time</w:t>
            </w:r>
          </w:p>
          <w:p w:rsidR="00680BBB" w:rsidRPr="00E87A38" w:rsidRDefault="00680BB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43" w:type="dxa"/>
          </w:tcPr>
          <w:p w:rsidR="007A271B" w:rsidRPr="00E87A38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Activity</w:t>
            </w:r>
            <w:r w:rsidRPr="00E87A3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54" w:type="dxa"/>
          </w:tcPr>
          <w:p w:rsidR="007A271B" w:rsidRPr="00E87A38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E87A38">
              <w:rPr>
                <w:rFonts w:ascii="Arial" w:hAnsi="Arial" w:cs="Arial"/>
                <w:b/>
                <w:sz w:val="28"/>
                <w:szCs w:val="28"/>
              </w:rPr>
              <w:t>Staff</w:t>
            </w:r>
          </w:p>
        </w:tc>
        <w:tc>
          <w:tcPr>
            <w:tcW w:w="1138" w:type="dxa"/>
          </w:tcPr>
          <w:p w:rsidR="007A271B" w:rsidRPr="00E87A38" w:rsidRDefault="007A271B" w:rsidP="00704D31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Room</w:t>
            </w:r>
          </w:p>
        </w:tc>
      </w:tr>
      <w:tr w:rsidR="0044599A" w:rsidRPr="00E87A38" w:rsidTr="007E3A29">
        <w:tc>
          <w:tcPr>
            <w:tcW w:w="988" w:type="dxa"/>
            <w:shd w:val="clear" w:color="auto" w:fill="auto"/>
          </w:tcPr>
          <w:p w:rsidR="0044599A" w:rsidRPr="00E87A38" w:rsidRDefault="00680BBB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10.00</w:t>
            </w:r>
            <w:r w:rsidR="00A70E4B">
              <w:rPr>
                <w:rFonts w:ascii="Arial" w:hAnsi="Arial" w:cs="Arial"/>
                <w:sz w:val="28"/>
                <w:szCs w:val="28"/>
              </w:rPr>
              <w:t xml:space="preserve"> – 10.15</w:t>
            </w:r>
          </w:p>
        </w:tc>
        <w:tc>
          <w:tcPr>
            <w:tcW w:w="5386" w:type="dxa"/>
          </w:tcPr>
          <w:p w:rsidR="0044599A" w:rsidRDefault="0044599A" w:rsidP="00680BB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Welcome back to the course </w:t>
            </w:r>
          </w:p>
          <w:p w:rsidR="00BF371E" w:rsidRPr="00E87A38" w:rsidRDefault="00BF371E" w:rsidP="00680BB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:rsidR="00680BBB" w:rsidRDefault="00680BBB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Elaine Sharpling</w:t>
            </w:r>
          </w:p>
          <w:p w:rsidR="00BF371E" w:rsidRPr="00680BBB" w:rsidRDefault="00BF371E" w:rsidP="00704D3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vMerge w:val="restart"/>
            <w:shd w:val="clear" w:color="auto" w:fill="auto"/>
          </w:tcPr>
          <w:p w:rsidR="00221B8F" w:rsidRDefault="00221B8F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21B8F" w:rsidRDefault="00221B8F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21B8F" w:rsidRDefault="00221B8F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21B8F" w:rsidRDefault="00221B8F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4599A" w:rsidRPr="00E87A38" w:rsidRDefault="00BF371E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TL4</w:t>
            </w:r>
          </w:p>
        </w:tc>
      </w:tr>
      <w:tr w:rsidR="00A70E4B" w:rsidRPr="00E87A38" w:rsidTr="007E3A29">
        <w:tc>
          <w:tcPr>
            <w:tcW w:w="988" w:type="dxa"/>
            <w:shd w:val="clear" w:color="auto" w:fill="auto"/>
          </w:tcPr>
          <w:p w:rsidR="00A70E4B" w:rsidRDefault="00A70E4B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10.15 -10.30</w:t>
            </w:r>
          </w:p>
        </w:tc>
        <w:tc>
          <w:tcPr>
            <w:tcW w:w="5386" w:type="dxa"/>
          </w:tcPr>
          <w:p w:rsidR="00A70E4B" w:rsidRDefault="00A70E4B" w:rsidP="00680BB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What to expect this year?</w:t>
            </w:r>
          </w:p>
        </w:tc>
        <w:tc>
          <w:tcPr>
            <w:tcW w:w="2126" w:type="dxa"/>
          </w:tcPr>
          <w:p w:rsidR="00A70E4B" w:rsidRDefault="00A70E4B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Mathew Jones</w:t>
            </w:r>
          </w:p>
          <w:p w:rsidR="00A70E4B" w:rsidRDefault="00A70E4B" w:rsidP="00704D3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Carys Jennings</w:t>
            </w:r>
          </w:p>
        </w:tc>
        <w:tc>
          <w:tcPr>
            <w:tcW w:w="1147" w:type="dxa"/>
            <w:vMerge/>
            <w:shd w:val="clear" w:color="auto" w:fill="auto"/>
          </w:tcPr>
          <w:p w:rsidR="00A70E4B" w:rsidRDefault="00A70E4B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4599A" w:rsidRPr="00E87A38" w:rsidTr="007E3A29">
        <w:tc>
          <w:tcPr>
            <w:tcW w:w="988" w:type="dxa"/>
            <w:shd w:val="clear" w:color="auto" w:fill="auto"/>
          </w:tcPr>
          <w:p w:rsidR="0044599A" w:rsidRDefault="00BF371E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10.3</w:t>
            </w:r>
            <w:r w:rsidR="00680BBB">
              <w:rPr>
                <w:rFonts w:ascii="Arial" w:hAnsi="Arial" w:cs="Arial"/>
                <w:sz w:val="28"/>
                <w:szCs w:val="28"/>
              </w:rPr>
              <w:t>0</w:t>
            </w:r>
            <w:r w:rsidR="00A70E4B">
              <w:rPr>
                <w:rFonts w:ascii="Arial" w:hAnsi="Arial" w:cs="Arial"/>
                <w:sz w:val="28"/>
                <w:szCs w:val="28"/>
              </w:rPr>
              <w:t xml:space="preserve"> – 11.15</w:t>
            </w:r>
          </w:p>
          <w:p w:rsidR="00A70E4B" w:rsidRPr="00E87A38" w:rsidRDefault="00A70E4B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86" w:type="dxa"/>
          </w:tcPr>
          <w:p w:rsidR="00FB1AAB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Student Voice:</w:t>
            </w:r>
          </w:p>
          <w:p w:rsidR="00FB1AAB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Who are we &amp; how can we help?</w:t>
            </w:r>
          </w:p>
          <w:p w:rsidR="0044599A" w:rsidRPr="00E87A38" w:rsidRDefault="0044599A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:rsidR="00680BBB" w:rsidRDefault="00680BBB" w:rsidP="00BF371E">
            <w:pPr>
              <w:spacing w:line="360" w:lineRule="auto"/>
              <w:rPr>
                <w:rFonts w:ascii="Arial" w:hAnsi="Arial" w:cs="Arial"/>
              </w:rPr>
            </w:pPr>
          </w:p>
          <w:p w:rsidR="00543824" w:rsidRDefault="00265CF2" w:rsidP="00BF371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 Fallon</w:t>
            </w:r>
          </w:p>
          <w:p w:rsidR="00543824" w:rsidRDefault="00543824" w:rsidP="00BF371E">
            <w:pPr>
              <w:spacing w:line="360" w:lineRule="auto"/>
              <w:rPr>
                <w:rFonts w:ascii="Arial" w:hAnsi="Arial" w:cs="Arial"/>
              </w:rPr>
            </w:pPr>
          </w:p>
          <w:p w:rsidR="00543824" w:rsidRPr="00680BBB" w:rsidRDefault="00543824" w:rsidP="00BF371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vMerge/>
            <w:shd w:val="clear" w:color="auto" w:fill="auto"/>
          </w:tcPr>
          <w:p w:rsidR="0044599A" w:rsidRPr="00E87A38" w:rsidRDefault="0044599A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70E4B" w:rsidRPr="00E87A38" w:rsidTr="007E3A29">
        <w:tc>
          <w:tcPr>
            <w:tcW w:w="988" w:type="dxa"/>
            <w:shd w:val="clear" w:color="auto" w:fill="auto"/>
          </w:tcPr>
          <w:p w:rsidR="00A70E4B" w:rsidRDefault="00A70E4B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11.15 – 11.30</w:t>
            </w:r>
          </w:p>
        </w:tc>
        <w:tc>
          <w:tcPr>
            <w:tcW w:w="5386" w:type="dxa"/>
          </w:tcPr>
          <w:p w:rsidR="00363665" w:rsidRDefault="00363665" w:rsidP="00363665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Assessments at level 6</w:t>
            </w:r>
          </w:p>
          <w:p w:rsidR="00A70E4B" w:rsidRDefault="00A70E4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:rsidR="00363665" w:rsidRDefault="00363665" w:rsidP="0036366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Nanna Ryder </w:t>
            </w:r>
          </w:p>
          <w:p w:rsidR="00A70E4B" w:rsidRDefault="00A70E4B" w:rsidP="00BF371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vMerge/>
            <w:shd w:val="clear" w:color="auto" w:fill="auto"/>
          </w:tcPr>
          <w:p w:rsidR="00A70E4B" w:rsidRPr="00E87A38" w:rsidRDefault="00A70E4B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4599A" w:rsidRPr="00E87A38" w:rsidTr="007E3A29">
        <w:tc>
          <w:tcPr>
            <w:tcW w:w="988" w:type="dxa"/>
            <w:shd w:val="clear" w:color="auto" w:fill="auto"/>
          </w:tcPr>
          <w:p w:rsidR="0044599A" w:rsidRPr="00E87A38" w:rsidRDefault="00BF371E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  <w:r w:rsidR="00FB1AAB">
              <w:rPr>
                <w:rFonts w:ascii="Arial" w:hAnsi="Arial" w:cs="Arial"/>
                <w:sz w:val="28"/>
                <w:szCs w:val="28"/>
              </w:rPr>
              <w:t>.3</w:t>
            </w:r>
            <w:r w:rsidR="00680BBB">
              <w:rPr>
                <w:rFonts w:ascii="Arial" w:hAnsi="Arial" w:cs="Arial"/>
                <w:sz w:val="28"/>
                <w:szCs w:val="28"/>
              </w:rPr>
              <w:t>0</w:t>
            </w:r>
            <w:r w:rsidR="00921049">
              <w:rPr>
                <w:rFonts w:ascii="Arial" w:hAnsi="Arial" w:cs="Arial"/>
                <w:sz w:val="28"/>
                <w:szCs w:val="28"/>
              </w:rPr>
              <w:t xml:space="preserve"> – 11.45</w:t>
            </w:r>
          </w:p>
        </w:tc>
        <w:tc>
          <w:tcPr>
            <w:tcW w:w="5386" w:type="dxa"/>
          </w:tcPr>
          <w:p w:rsidR="00AA3D58" w:rsidRDefault="00AA3D58" w:rsidP="00AA3D58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Student Services – What is available?</w:t>
            </w:r>
          </w:p>
          <w:p w:rsidR="0044599A" w:rsidRPr="00E87A38" w:rsidRDefault="0044599A" w:rsidP="00AA3D58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3D58" w:rsidRDefault="00AA3D58" w:rsidP="00AA3D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Delyth Lewis</w:t>
            </w:r>
          </w:p>
          <w:p w:rsidR="00680BBB" w:rsidRPr="00680BBB" w:rsidRDefault="00680BBB" w:rsidP="00AA3D58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vMerge/>
            <w:shd w:val="clear" w:color="auto" w:fill="auto"/>
          </w:tcPr>
          <w:p w:rsidR="0044599A" w:rsidRPr="00E87A38" w:rsidRDefault="0044599A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921049" w:rsidRPr="00E87A38" w:rsidTr="007E3A29">
        <w:tc>
          <w:tcPr>
            <w:tcW w:w="988" w:type="dxa"/>
            <w:shd w:val="clear" w:color="auto" w:fill="auto"/>
          </w:tcPr>
          <w:p w:rsidR="00921049" w:rsidRDefault="00921049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11.45 – 12.15</w:t>
            </w:r>
          </w:p>
        </w:tc>
        <w:tc>
          <w:tcPr>
            <w:tcW w:w="5386" w:type="dxa"/>
          </w:tcPr>
          <w:p w:rsidR="00921049" w:rsidRDefault="00921049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modules</w:t>
            </w:r>
          </w:p>
        </w:tc>
        <w:tc>
          <w:tcPr>
            <w:tcW w:w="2126" w:type="dxa"/>
          </w:tcPr>
          <w:p w:rsidR="00921049" w:rsidRDefault="00921049" w:rsidP="0092104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Carys Jennings</w:t>
            </w:r>
          </w:p>
          <w:p w:rsidR="00921049" w:rsidRDefault="00921049" w:rsidP="0092104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 Cox</w:t>
            </w:r>
          </w:p>
          <w:p w:rsidR="00921049" w:rsidRPr="00440DC5" w:rsidRDefault="00921049" w:rsidP="00921049">
            <w:pPr>
              <w:spacing w:line="360" w:lineRule="auto"/>
              <w:rPr>
                <w:rFonts w:ascii="Arial" w:hAnsi="Arial" w:cs="Arial"/>
              </w:rPr>
            </w:pPr>
            <w:r w:rsidRPr="00440DC5">
              <w:rPr>
                <w:rFonts w:ascii="Arial" w:hAnsi="Arial" w:cs="Arial"/>
              </w:rPr>
              <w:t>Rachel Wallis</w:t>
            </w:r>
          </w:p>
          <w:p w:rsidR="00921049" w:rsidRDefault="00921049" w:rsidP="00FB1AA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shd w:val="clear" w:color="auto" w:fill="auto"/>
          </w:tcPr>
          <w:p w:rsidR="00921049" w:rsidRPr="00E87A38" w:rsidRDefault="00921049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921049" w:rsidRPr="00E87A38" w:rsidTr="007E3A29">
        <w:tc>
          <w:tcPr>
            <w:tcW w:w="988" w:type="dxa"/>
            <w:shd w:val="clear" w:color="auto" w:fill="auto"/>
          </w:tcPr>
          <w:p w:rsidR="00921049" w:rsidRDefault="00921049" w:rsidP="00704D3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12.15 – 12.30</w:t>
            </w:r>
          </w:p>
        </w:tc>
        <w:tc>
          <w:tcPr>
            <w:tcW w:w="5386" w:type="dxa"/>
          </w:tcPr>
          <w:p w:rsidR="00AA3D58" w:rsidRDefault="00AA3D58" w:rsidP="00AA3D58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modules</w:t>
            </w:r>
          </w:p>
          <w:p w:rsidR="00AA3D58" w:rsidRDefault="00AA3D58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:rsidR="00AA3D58" w:rsidRDefault="00AA3D58" w:rsidP="00AA3D58">
            <w:pPr>
              <w:spacing w:line="360" w:lineRule="auto"/>
              <w:rPr>
                <w:rFonts w:ascii="Arial" w:hAnsi="Arial" w:cs="Arial"/>
              </w:rPr>
            </w:pPr>
            <w:r w:rsidRPr="00440DC5">
              <w:rPr>
                <w:rFonts w:ascii="Arial" w:hAnsi="Arial" w:cs="Arial"/>
              </w:rPr>
              <w:t>Dr Sioned V Hughes</w:t>
            </w:r>
          </w:p>
          <w:p w:rsidR="00AA3D58" w:rsidRPr="00440DC5" w:rsidRDefault="00AA3D58" w:rsidP="00AA3D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Ceri Lewis</w:t>
            </w:r>
          </w:p>
          <w:p w:rsidR="00AA3D58" w:rsidRPr="00440DC5" w:rsidRDefault="00AA3D58" w:rsidP="00AA3D58">
            <w:pPr>
              <w:spacing w:line="360" w:lineRule="auto"/>
              <w:rPr>
                <w:rFonts w:ascii="Arial" w:hAnsi="Arial" w:cs="Arial"/>
              </w:rPr>
            </w:pPr>
            <w:r w:rsidRPr="00440DC5">
              <w:rPr>
                <w:rFonts w:ascii="Arial" w:hAnsi="Arial" w:cs="Arial"/>
              </w:rPr>
              <w:t>Gail Parker</w:t>
            </w:r>
          </w:p>
          <w:p w:rsidR="00AA3D58" w:rsidRDefault="00AA3D58" w:rsidP="00FB1AAB">
            <w:pPr>
              <w:spacing w:line="360" w:lineRule="auto"/>
              <w:rPr>
                <w:rFonts w:ascii="Arial" w:hAnsi="Arial" w:cs="Arial"/>
              </w:rPr>
            </w:pPr>
            <w:r w:rsidRPr="00440DC5">
              <w:rPr>
                <w:rFonts w:ascii="Arial" w:hAnsi="Arial" w:cs="Arial"/>
              </w:rPr>
              <w:t>Catherine Morgan</w:t>
            </w:r>
          </w:p>
        </w:tc>
        <w:tc>
          <w:tcPr>
            <w:tcW w:w="1147" w:type="dxa"/>
            <w:shd w:val="clear" w:color="auto" w:fill="auto"/>
          </w:tcPr>
          <w:p w:rsidR="00921049" w:rsidRPr="00E87A38" w:rsidRDefault="00921049" w:rsidP="00704D31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B1AAB" w:rsidRPr="00E87A38" w:rsidTr="006856EF">
        <w:tc>
          <w:tcPr>
            <w:tcW w:w="988" w:type="dxa"/>
            <w:shd w:val="clear" w:color="auto" w:fill="auto"/>
          </w:tcPr>
          <w:p w:rsidR="00FB1AAB" w:rsidRPr="00E87A38" w:rsidRDefault="00FB1AAB" w:rsidP="00FB1AAB">
            <w:pPr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LUNCH</w:t>
            </w:r>
          </w:p>
        </w:tc>
        <w:tc>
          <w:tcPr>
            <w:tcW w:w="8659" w:type="dxa"/>
            <w:gridSpan w:val="3"/>
          </w:tcPr>
          <w:p w:rsidR="00FB1AAB" w:rsidRPr="00E87A38" w:rsidRDefault="00FB1AAB" w:rsidP="00FB1AAB">
            <w:pPr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FB1AAB" w:rsidRPr="00E87A38" w:rsidTr="00921049">
        <w:tc>
          <w:tcPr>
            <w:tcW w:w="1322" w:type="dxa"/>
            <w:vMerge w:val="restart"/>
            <w:shd w:val="clear" w:color="auto" w:fill="auto"/>
          </w:tcPr>
          <w:p w:rsidR="00921049" w:rsidRDefault="00921049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1.30</w:t>
            </w:r>
          </w:p>
          <w:p w:rsidR="00FB1AAB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36" w:type="dxa"/>
          </w:tcPr>
          <w:p w:rsidR="00FB1AAB" w:rsidRDefault="00921049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Tiwtor Personol – 3A</w:t>
            </w:r>
          </w:p>
        </w:tc>
        <w:tc>
          <w:tcPr>
            <w:tcW w:w="2052" w:type="dxa"/>
          </w:tcPr>
          <w:p w:rsidR="00FB1AAB" w:rsidRPr="00680BBB" w:rsidRDefault="00AA3D58" w:rsidP="00FB1A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 S V</w:t>
            </w:r>
            <w:r w:rsidR="00F75E63">
              <w:rPr>
                <w:rFonts w:ascii="Arial" w:hAnsi="Arial" w:cs="Arial"/>
              </w:rPr>
              <w:t xml:space="preserve"> Hughes</w:t>
            </w:r>
          </w:p>
        </w:tc>
        <w:tc>
          <w:tcPr>
            <w:tcW w:w="1137" w:type="dxa"/>
            <w:shd w:val="clear" w:color="auto" w:fill="auto"/>
          </w:tcPr>
          <w:p w:rsidR="00FB1AAB" w:rsidRPr="00E62704" w:rsidRDefault="00FB1AAB" w:rsidP="00FB1AAB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TL 4</w:t>
            </w:r>
          </w:p>
        </w:tc>
      </w:tr>
      <w:tr w:rsidR="00FB1AAB" w:rsidRPr="00E87A38" w:rsidTr="00921049">
        <w:tc>
          <w:tcPr>
            <w:tcW w:w="1322" w:type="dxa"/>
            <w:vMerge/>
            <w:shd w:val="clear" w:color="auto" w:fill="auto"/>
          </w:tcPr>
          <w:p w:rsidR="00FB1AAB" w:rsidRPr="00F51DEC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36" w:type="dxa"/>
          </w:tcPr>
          <w:p w:rsidR="00FB1AAB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Personal tutor – 3B</w:t>
            </w:r>
          </w:p>
        </w:tc>
        <w:tc>
          <w:tcPr>
            <w:tcW w:w="2052" w:type="dxa"/>
          </w:tcPr>
          <w:p w:rsidR="00FB1AAB" w:rsidRPr="00680BBB" w:rsidRDefault="00F75E63" w:rsidP="00FB1A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Nanna Ryder</w:t>
            </w:r>
          </w:p>
        </w:tc>
        <w:tc>
          <w:tcPr>
            <w:tcW w:w="1137" w:type="dxa"/>
            <w:shd w:val="clear" w:color="auto" w:fill="auto"/>
          </w:tcPr>
          <w:p w:rsidR="00FB1AAB" w:rsidRPr="00E62704" w:rsidRDefault="00FB1AAB" w:rsidP="00FB1AAB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TL 6</w:t>
            </w:r>
          </w:p>
        </w:tc>
      </w:tr>
      <w:tr w:rsidR="00FB1AAB" w:rsidRPr="00E87A38" w:rsidTr="00921049">
        <w:tc>
          <w:tcPr>
            <w:tcW w:w="1322" w:type="dxa"/>
            <w:vMerge/>
            <w:shd w:val="clear" w:color="auto" w:fill="auto"/>
          </w:tcPr>
          <w:p w:rsidR="00FB1AAB" w:rsidRPr="00F51DEC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36" w:type="dxa"/>
          </w:tcPr>
          <w:p w:rsidR="00FB1AAB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Personal tutor – 3C</w:t>
            </w:r>
          </w:p>
        </w:tc>
        <w:tc>
          <w:tcPr>
            <w:tcW w:w="2052" w:type="dxa"/>
          </w:tcPr>
          <w:p w:rsidR="00FB1AAB" w:rsidRPr="00680BBB" w:rsidRDefault="00F75E63" w:rsidP="00FB1A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Carys Jennings</w:t>
            </w:r>
          </w:p>
        </w:tc>
        <w:tc>
          <w:tcPr>
            <w:tcW w:w="1137" w:type="dxa"/>
            <w:shd w:val="clear" w:color="auto" w:fill="auto"/>
          </w:tcPr>
          <w:p w:rsidR="00FB1AAB" w:rsidRPr="00E62704" w:rsidRDefault="00FB1AAB" w:rsidP="00FB1AAB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TL 7</w:t>
            </w:r>
          </w:p>
        </w:tc>
      </w:tr>
      <w:tr w:rsidR="00FB1AAB" w:rsidRPr="00E87A38" w:rsidTr="00921049">
        <w:tc>
          <w:tcPr>
            <w:tcW w:w="1322" w:type="dxa"/>
            <w:shd w:val="clear" w:color="auto" w:fill="auto"/>
          </w:tcPr>
          <w:p w:rsidR="00FB1AAB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2.30</w:t>
            </w:r>
          </w:p>
        </w:tc>
        <w:tc>
          <w:tcPr>
            <w:tcW w:w="5136" w:type="dxa"/>
          </w:tcPr>
          <w:p w:rsidR="00FB1AAB" w:rsidRPr="00502A60" w:rsidRDefault="00502A60" w:rsidP="00A3668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bdr w:val="none" w:sz="0" w:space="0" w:color="auto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3192435</wp:posOffset>
                      </wp:positionH>
                      <wp:positionV relativeFrom="paragraph">
                        <wp:posOffset>292838</wp:posOffset>
                      </wp:positionV>
                      <wp:extent cx="4997" cy="339777"/>
                      <wp:effectExtent l="0" t="0" r="33655" b="2222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97" cy="33977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8C3AD5" id="Straight Connector 3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1.35pt,23.05pt" to="251.7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AA3D58" w:rsidRPr="00502A60">
              <w:rPr>
                <w:rFonts w:ascii="Arial" w:hAnsi="Arial" w:cs="Arial"/>
                <w:sz w:val="24"/>
                <w:szCs w:val="24"/>
              </w:rPr>
              <w:t>Year lead available to answer any questions</w:t>
            </w:r>
          </w:p>
        </w:tc>
        <w:tc>
          <w:tcPr>
            <w:tcW w:w="2052" w:type="dxa"/>
          </w:tcPr>
          <w:p w:rsidR="00FB1AAB" w:rsidRDefault="00AA3D58" w:rsidP="00FB1AA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Carys Jennings</w:t>
            </w:r>
          </w:p>
        </w:tc>
        <w:tc>
          <w:tcPr>
            <w:tcW w:w="1137" w:type="dxa"/>
            <w:shd w:val="clear" w:color="auto" w:fill="auto"/>
          </w:tcPr>
          <w:p w:rsidR="00FB1AAB" w:rsidRDefault="00FB1AAB" w:rsidP="00FB1AAB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TL4</w:t>
            </w:r>
          </w:p>
        </w:tc>
      </w:tr>
      <w:tr w:rsidR="00FB1AAB" w:rsidRPr="00E87A38" w:rsidTr="00921049">
        <w:tc>
          <w:tcPr>
            <w:tcW w:w="1312" w:type="dxa"/>
            <w:shd w:val="clear" w:color="auto" w:fill="auto"/>
          </w:tcPr>
          <w:p w:rsidR="00FB1AAB" w:rsidRPr="00F51DEC" w:rsidRDefault="00FB1AAB" w:rsidP="00FB1AA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3.00</w:t>
            </w:r>
          </w:p>
        </w:tc>
        <w:tc>
          <w:tcPr>
            <w:tcW w:w="8335" w:type="dxa"/>
            <w:gridSpan w:val="3"/>
          </w:tcPr>
          <w:p w:rsidR="00FB1AAB" w:rsidRPr="00E62704" w:rsidRDefault="00B250F9" w:rsidP="00FB1AAB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B250F9">
              <w:rPr>
                <w:rFonts w:ascii="Arial" w:hAnsi="Arial" w:cs="Arial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A2A02F" wp14:editId="24E7E7C5">
                      <wp:simplePos x="0" y="0"/>
                      <wp:positionH relativeFrom="column">
                        <wp:posOffset>4501515</wp:posOffset>
                      </wp:positionH>
                      <wp:positionV relativeFrom="paragraph">
                        <wp:posOffset>-10659</wp:posOffset>
                      </wp:positionV>
                      <wp:extent cx="4996" cy="314793"/>
                      <wp:effectExtent l="0" t="0" r="33655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96" cy="314793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677A71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45pt,-.85pt" to="354.8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AA3D58">
              <w:rPr>
                <w:rFonts w:ascii="Arial" w:hAnsi="Arial" w:cs="Arial"/>
                <w:sz w:val="28"/>
                <w:szCs w:val="28"/>
              </w:rPr>
              <w:t xml:space="preserve">PTE this year                                       </w:t>
            </w:r>
            <w:bookmarkStart w:id="0" w:name="_GoBack"/>
            <w:bookmarkEnd w:id="0"/>
            <w:r w:rsidR="00AA3D58">
              <w:rPr>
                <w:rFonts w:ascii="Arial" w:hAnsi="Arial" w:cs="Arial"/>
                <w:sz w:val="28"/>
                <w:szCs w:val="28"/>
              </w:rPr>
              <w:t xml:space="preserve">      </w:t>
            </w:r>
            <w:r w:rsidR="00AA3D58" w:rsidRPr="00AA3D58">
              <w:rPr>
                <w:rFonts w:ascii="Arial" w:hAnsi="Arial" w:cs="Arial"/>
                <w:sz w:val="18"/>
                <w:szCs w:val="18"/>
              </w:rPr>
              <w:t>Catharine Bleasdale</w:t>
            </w:r>
            <w:r w:rsidR="00AA3D58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AA3D58" w:rsidRPr="00AA3D58">
              <w:rPr>
                <w:rFonts w:ascii="Arial" w:hAnsi="Arial" w:cs="Arial"/>
                <w:b/>
              </w:rPr>
              <w:t xml:space="preserve">  </w:t>
            </w:r>
            <w:r w:rsidR="00AA3D58" w:rsidRPr="00AA3D58">
              <w:rPr>
                <w:rFonts w:ascii="Arial" w:hAnsi="Arial" w:cs="Arial"/>
                <w:b/>
                <w:sz w:val="24"/>
                <w:szCs w:val="24"/>
              </w:rPr>
              <w:t>TL4</w:t>
            </w:r>
          </w:p>
        </w:tc>
      </w:tr>
    </w:tbl>
    <w:p w:rsidR="00F77DAF" w:rsidRDefault="00E50675" w:rsidP="00F77DAF">
      <w:pPr>
        <w:pStyle w:val="Body"/>
        <w:rPr>
          <w:rFonts w:ascii="Arial" w:hAnsi="Arial" w:cs="Arial"/>
          <w:sz w:val="28"/>
          <w:szCs w:val="28"/>
        </w:rPr>
      </w:pPr>
      <w:r w:rsidRPr="00E50675">
        <w:rPr>
          <w:rFonts w:ascii="Arial" w:hAnsi="Arial" w:cs="Arial"/>
          <w:sz w:val="28"/>
          <w:szCs w:val="28"/>
        </w:rPr>
        <w:t>If you have any urgent matter that you wish to discuss on th</w:t>
      </w:r>
      <w:r w:rsidR="000B44C1">
        <w:rPr>
          <w:rFonts w:ascii="Arial" w:hAnsi="Arial" w:cs="Arial"/>
          <w:sz w:val="28"/>
          <w:szCs w:val="28"/>
        </w:rPr>
        <w:t>is day, please contact Christine Rees</w:t>
      </w:r>
      <w:r w:rsidRPr="00E50675">
        <w:rPr>
          <w:rFonts w:ascii="Arial" w:hAnsi="Arial" w:cs="Arial"/>
          <w:sz w:val="28"/>
          <w:szCs w:val="28"/>
        </w:rPr>
        <w:t xml:space="preserve"> in the Faculty Of</w:t>
      </w:r>
      <w:r w:rsidR="000B44C1">
        <w:rPr>
          <w:rFonts w:ascii="Arial" w:hAnsi="Arial" w:cs="Arial"/>
          <w:sz w:val="28"/>
          <w:szCs w:val="28"/>
        </w:rPr>
        <w:t>fice by telephoning</w:t>
      </w:r>
      <w:r w:rsidR="00F77DAF">
        <w:rPr>
          <w:rFonts w:ascii="Arial" w:hAnsi="Arial" w:cs="Arial"/>
          <w:sz w:val="28"/>
          <w:szCs w:val="28"/>
        </w:rPr>
        <w:t xml:space="preserve"> </w:t>
      </w:r>
      <w:r w:rsidR="003970B6">
        <w:rPr>
          <w:rFonts w:ascii="Arial" w:hAnsi="Arial" w:cs="Arial"/>
          <w:sz w:val="28"/>
          <w:szCs w:val="28"/>
        </w:rPr>
        <w:t>01267 676914</w:t>
      </w:r>
      <w:r w:rsidRPr="00E50675">
        <w:rPr>
          <w:rFonts w:ascii="Arial" w:hAnsi="Arial" w:cs="Arial"/>
          <w:sz w:val="28"/>
          <w:szCs w:val="28"/>
        </w:rPr>
        <w:t xml:space="preserve"> or e-mailing </w:t>
      </w:r>
      <w:hyperlink r:id="rId12" w:history="1">
        <w:r w:rsidR="000B44C1" w:rsidRPr="000C3760">
          <w:rPr>
            <w:rStyle w:val="Hyperlink"/>
            <w:rFonts w:ascii="Arial" w:hAnsi="Arial" w:cs="Arial"/>
            <w:sz w:val="28"/>
            <w:szCs w:val="28"/>
          </w:rPr>
          <w:t>c.rees@uwtsd.ac.uk</w:t>
        </w:r>
      </w:hyperlink>
      <w:r w:rsidRPr="00E50675">
        <w:rPr>
          <w:rFonts w:ascii="Arial" w:hAnsi="Arial" w:cs="Arial"/>
          <w:sz w:val="28"/>
          <w:szCs w:val="28"/>
        </w:rPr>
        <w:t xml:space="preserve"> to arrange an appointment with a member of staff. </w:t>
      </w:r>
    </w:p>
    <w:p w:rsidR="00032F63" w:rsidRPr="00F75E63" w:rsidRDefault="00F75E63" w:rsidP="00F77DAF">
      <w:pPr>
        <w:pStyle w:val="Body"/>
        <w:rPr>
          <w:rFonts w:ascii="Arial" w:eastAsia="Arial" w:hAnsi="Arial" w:cs="Arial"/>
          <w:sz w:val="28"/>
          <w:szCs w:val="28"/>
        </w:rPr>
      </w:pPr>
      <w:r w:rsidRPr="00F75E63">
        <w:rPr>
          <w:b/>
          <w:sz w:val="28"/>
          <w:szCs w:val="28"/>
          <w:lang w:val="cy-GB"/>
        </w:rPr>
        <w:t>MONDAY 30th September 2019</w:t>
      </w:r>
    </w:p>
    <w:p w:rsidR="00E50675" w:rsidRPr="00F75E63" w:rsidRDefault="00032F63" w:rsidP="00E50675">
      <w:pPr>
        <w:pStyle w:val="Body"/>
        <w:rPr>
          <w:rFonts w:ascii="Arial"/>
          <w:sz w:val="28"/>
          <w:szCs w:val="28"/>
        </w:rPr>
      </w:pPr>
      <w:r w:rsidRPr="00F75E63">
        <w:rPr>
          <w:rFonts w:ascii="Arial" w:hAnsi="Arial" w:cs="Arial"/>
          <w:sz w:val="28"/>
          <w:szCs w:val="28"/>
          <w:lang w:val="cy-GB"/>
        </w:rPr>
        <w:t>9</w:t>
      </w:r>
      <w:r w:rsidR="000A6DEC" w:rsidRPr="00F75E63">
        <w:rPr>
          <w:rFonts w:ascii="Arial" w:hAnsi="Arial" w:cs="Arial"/>
          <w:sz w:val="28"/>
          <w:szCs w:val="28"/>
          <w:lang w:val="cy-GB"/>
        </w:rPr>
        <w:t>.00</w:t>
      </w:r>
      <w:r w:rsidRPr="00F75E63">
        <w:rPr>
          <w:rFonts w:ascii="Arial" w:hAnsi="Arial" w:cs="Arial"/>
          <w:sz w:val="28"/>
          <w:szCs w:val="28"/>
          <w:lang w:val="cy-GB"/>
        </w:rPr>
        <w:t>am</w:t>
      </w:r>
      <w:r w:rsidR="00E50675" w:rsidRPr="00F75E63">
        <w:rPr>
          <w:rFonts w:ascii="Arial" w:hAnsi="Arial" w:cs="Arial"/>
          <w:sz w:val="28"/>
          <w:szCs w:val="28"/>
        </w:rPr>
        <w:t xml:space="preserve"> -</w:t>
      </w:r>
      <w:r w:rsidR="00E50675" w:rsidRPr="00F75E63">
        <w:rPr>
          <w:rFonts w:ascii="Arial"/>
          <w:sz w:val="28"/>
          <w:szCs w:val="28"/>
        </w:rPr>
        <w:t xml:space="preserve"> Lectures begin</w:t>
      </w:r>
    </w:p>
    <w:p w:rsidR="00692AF5" w:rsidRDefault="00692AF5" w:rsidP="00E50675">
      <w:pPr>
        <w:pStyle w:val="Body"/>
        <w:rPr>
          <w:rFonts w:ascii="Arial"/>
          <w:sz w:val="28"/>
          <w:szCs w:val="28"/>
        </w:rPr>
      </w:pPr>
    </w:p>
    <w:p w:rsidR="00692AF5" w:rsidRDefault="00692AF5" w:rsidP="00E50675">
      <w:pPr>
        <w:pStyle w:val="Body"/>
        <w:rPr>
          <w:rFonts w:ascii="Arial"/>
          <w:sz w:val="28"/>
          <w:szCs w:val="28"/>
        </w:rPr>
      </w:pPr>
    </w:p>
    <w:p w:rsidR="00692AF5" w:rsidRDefault="00692AF5" w:rsidP="00E50675">
      <w:pPr>
        <w:pStyle w:val="Body"/>
        <w:rPr>
          <w:rFonts w:ascii="Arial"/>
          <w:sz w:val="28"/>
          <w:szCs w:val="28"/>
        </w:rPr>
      </w:pPr>
    </w:p>
    <w:p w:rsidR="00692AF5" w:rsidRDefault="00692AF5" w:rsidP="00E50675">
      <w:pPr>
        <w:pStyle w:val="Body"/>
        <w:rPr>
          <w:rFonts w:ascii="Arial"/>
          <w:sz w:val="28"/>
          <w:szCs w:val="28"/>
        </w:rPr>
      </w:pPr>
    </w:p>
    <w:p w:rsidR="00692AF5" w:rsidRDefault="00692AF5" w:rsidP="00E50675">
      <w:pPr>
        <w:pStyle w:val="Body"/>
        <w:rPr>
          <w:rFonts w:ascii="Arial"/>
          <w:sz w:val="28"/>
          <w:szCs w:val="28"/>
        </w:rPr>
      </w:pPr>
    </w:p>
    <w:p w:rsidR="00692AF5" w:rsidRDefault="00692AF5" w:rsidP="00E50675">
      <w:pPr>
        <w:pStyle w:val="Body"/>
        <w:rPr>
          <w:rFonts w:ascii="Arial" w:eastAsia="Arial" w:hAnsi="Arial" w:cs="Arial"/>
          <w:sz w:val="22"/>
          <w:szCs w:val="22"/>
        </w:rPr>
      </w:pPr>
    </w:p>
    <w:p w:rsidR="00032F63" w:rsidRPr="0032285C" w:rsidRDefault="00032F63" w:rsidP="00032F63">
      <w:pPr>
        <w:rPr>
          <w:rFonts w:ascii="Arial" w:hAnsi="Arial" w:cs="Arial"/>
          <w:sz w:val="28"/>
          <w:szCs w:val="28"/>
        </w:rPr>
      </w:pPr>
    </w:p>
    <w:p w:rsidR="00032F63" w:rsidRPr="00032F63" w:rsidRDefault="00032F63">
      <w:pPr>
        <w:rPr>
          <w:rFonts w:ascii="Arial" w:hAnsi="Arial" w:cs="Arial"/>
        </w:rPr>
      </w:pPr>
    </w:p>
    <w:p w:rsidR="007F5793" w:rsidRPr="00032F63" w:rsidRDefault="00361150">
      <w:pPr>
        <w:rPr>
          <w:rFonts w:ascii="Arial" w:hAnsi="Arial" w:cs="Arial"/>
        </w:rPr>
      </w:pPr>
      <w:r w:rsidRPr="00032F63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9695FC7" wp14:editId="59695FC8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5793" w:rsidRPr="00032F63" w:rsidSect="00754D4D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733" w:rsidRDefault="00E93733" w:rsidP="00746C19">
      <w:pPr>
        <w:spacing w:after="0" w:line="240" w:lineRule="auto"/>
      </w:pPr>
      <w:r>
        <w:separator/>
      </w:r>
    </w:p>
  </w:endnote>
  <w:endnote w:type="continuationSeparator" w:id="0">
    <w:p w:rsidR="00E93733" w:rsidRDefault="00E93733" w:rsidP="00746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733" w:rsidRDefault="00E93733" w:rsidP="00746C19">
      <w:pPr>
        <w:spacing w:after="0" w:line="240" w:lineRule="auto"/>
      </w:pPr>
      <w:r>
        <w:separator/>
      </w:r>
    </w:p>
  </w:footnote>
  <w:footnote w:type="continuationSeparator" w:id="0">
    <w:p w:rsidR="00E93733" w:rsidRDefault="00E93733" w:rsidP="00746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10949"/>
    <w:multiLevelType w:val="hybridMultilevel"/>
    <w:tmpl w:val="DD4C6072"/>
    <w:lvl w:ilvl="0" w:tplc="504E345A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290D103D"/>
    <w:multiLevelType w:val="hybridMultilevel"/>
    <w:tmpl w:val="694018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76F47"/>
    <w:multiLevelType w:val="hybridMultilevel"/>
    <w:tmpl w:val="435450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51EE6"/>
    <w:multiLevelType w:val="hybridMultilevel"/>
    <w:tmpl w:val="33769D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4537E7"/>
    <w:multiLevelType w:val="singleLevel"/>
    <w:tmpl w:val="C4C08D18"/>
    <w:lvl w:ilvl="0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activeWritingStyle w:appName="MSWord" w:lang="en-US" w:vendorID="64" w:dllVersion="131078" w:nlCheck="1" w:checkStyle="0"/>
  <w:activeWritingStyle w:appName="MSWord" w:lang="en-GB" w:vendorID="64" w:dllVersion="131078" w:nlCheck="1" w:checkStyle="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D3A"/>
    <w:rsid w:val="00032F63"/>
    <w:rsid w:val="000A6DEC"/>
    <w:rsid w:val="000B44C1"/>
    <w:rsid w:val="000D3B2F"/>
    <w:rsid w:val="001534FD"/>
    <w:rsid w:val="001C28AF"/>
    <w:rsid w:val="001C3DBE"/>
    <w:rsid w:val="001D0BB4"/>
    <w:rsid w:val="001D5259"/>
    <w:rsid w:val="00220403"/>
    <w:rsid w:val="00221B8F"/>
    <w:rsid w:val="00222B03"/>
    <w:rsid w:val="0025171A"/>
    <w:rsid w:val="00265CF2"/>
    <w:rsid w:val="0027032C"/>
    <w:rsid w:val="002D1D3E"/>
    <w:rsid w:val="002F3AA8"/>
    <w:rsid w:val="0030570F"/>
    <w:rsid w:val="0032285C"/>
    <w:rsid w:val="003458A9"/>
    <w:rsid w:val="00361150"/>
    <w:rsid w:val="00363665"/>
    <w:rsid w:val="00380D42"/>
    <w:rsid w:val="00385236"/>
    <w:rsid w:val="003856F3"/>
    <w:rsid w:val="003970B6"/>
    <w:rsid w:val="003F06BF"/>
    <w:rsid w:val="003F6D3A"/>
    <w:rsid w:val="004021F0"/>
    <w:rsid w:val="004121EC"/>
    <w:rsid w:val="0042586A"/>
    <w:rsid w:val="00440DC5"/>
    <w:rsid w:val="0044599A"/>
    <w:rsid w:val="00467926"/>
    <w:rsid w:val="00480291"/>
    <w:rsid w:val="00502A60"/>
    <w:rsid w:val="00515FDA"/>
    <w:rsid w:val="00522887"/>
    <w:rsid w:val="005250C7"/>
    <w:rsid w:val="00540221"/>
    <w:rsid w:val="00543824"/>
    <w:rsid w:val="005C7A9F"/>
    <w:rsid w:val="005F3E40"/>
    <w:rsid w:val="006562B8"/>
    <w:rsid w:val="0067562C"/>
    <w:rsid w:val="00680BBB"/>
    <w:rsid w:val="00684463"/>
    <w:rsid w:val="00690289"/>
    <w:rsid w:val="00690D41"/>
    <w:rsid w:val="00692AF5"/>
    <w:rsid w:val="006A7DAD"/>
    <w:rsid w:val="006C406C"/>
    <w:rsid w:val="00746C19"/>
    <w:rsid w:val="00753EE9"/>
    <w:rsid w:val="00754D4D"/>
    <w:rsid w:val="00774738"/>
    <w:rsid w:val="007A271B"/>
    <w:rsid w:val="007E3A29"/>
    <w:rsid w:val="00807725"/>
    <w:rsid w:val="00826F66"/>
    <w:rsid w:val="00827516"/>
    <w:rsid w:val="00877619"/>
    <w:rsid w:val="008A0311"/>
    <w:rsid w:val="00921049"/>
    <w:rsid w:val="009516FA"/>
    <w:rsid w:val="009544DA"/>
    <w:rsid w:val="0097678D"/>
    <w:rsid w:val="009E07AC"/>
    <w:rsid w:val="00A10263"/>
    <w:rsid w:val="00A3668D"/>
    <w:rsid w:val="00A4459B"/>
    <w:rsid w:val="00A52353"/>
    <w:rsid w:val="00A70E4B"/>
    <w:rsid w:val="00AA3D58"/>
    <w:rsid w:val="00AC5CA6"/>
    <w:rsid w:val="00AD0D9A"/>
    <w:rsid w:val="00AE5CBD"/>
    <w:rsid w:val="00B250F9"/>
    <w:rsid w:val="00B50596"/>
    <w:rsid w:val="00B84B75"/>
    <w:rsid w:val="00BC705A"/>
    <w:rsid w:val="00BF371E"/>
    <w:rsid w:val="00C01C5C"/>
    <w:rsid w:val="00C1029A"/>
    <w:rsid w:val="00C5640B"/>
    <w:rsid w:val="00CB49C9"/>
    <w:rsid w:val="00CF068D"/>
    <w:rsid w:val="00D14905"/>
    <w:rsid w:val="00D92B66"/>
    <w:rsid w:val="00DA6BD3"/>
    <w:rsid w:val="00DB250C"/>
    <w:rsid w:val="00DF3615"/>
    <w:rsid w:val="00E21BB5"/>
    <w:rsid w:val="00E50675"/>
    <w:rsid w:val="00E93733"/>
    <w:rsid w:val="00ED4950"/>
    <w:rsid w:val="00EE525C"/>
    <w:rsid w:val="00F75E63"/>
    <w:rsid w:val="00F7789B"/>
    <w:rsid w:val="00F77DAF"/>
    <w:rsid w:val="00F8046B"/>
    <w:rsid w:val="00FB1AAB"/>
    <w:rsid w:val="00F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B0019-49A6-4186-8BDF-0E43E8388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F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F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F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F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032F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rsid w:val="00032F63"/>
    <w:rPr>
      <w:color w:val="0000FF"/>
      <w:u w:val="single"/>
    </w:rPr>
  </w:style>
  <w:style w:type="character" w:customStyle="1" w:styleId="PlainTextChar">
    <w:name w:val="Plain Text Char"/>
    <w:link w:val="PlainText"/>
    <w:uiPriority w:val="99"/>
    <w:semiHidden/>
    <w:rsid w:val="00032F63"/>
    <w:rPr>
      <w:rFonts w:ascii="Consolas" w:eastAsia="Calibri" w:hAnsi="Consolas"/>
      <w:sz w:val="21"/>
      <w:szCs w:val="21"/>
    </w:rPr>
  </w:style>
  <w:style w:type="paragraph" w:styleId="PlainText">
    <w:name w:val="Plain Text"/>
    <w:basedOn w:val="Normal"/>
    <w:link w:val="PlainTextChar"/>
    <w:uiPriority w:val="99"/>
    <w:semiHidden/>
    <w:rsid w:val="00032F63"/>
    <w:pPr>
      <w:spacing w:after="0" w:line="240" w:lineRule="auto"/>
    </w:pPr>
    <w:rPr>
      <w:rFonts w:ascii="Consolas" w:eastAsia="Calibri" w:hAnsi="Consolas"/>
      <w:sz w:val="21"/>
      <w:szCs w:val="21"/>
    </w:rPr>
  </w:style>
  <w:style w:type="character" w:customStyle="1" w:styleId="PlainTextChar1">
    <w:name w:val="Plain Text Char1"/>
    <w:basedOn w:val="DefaultParagraphFont"/>
    <w:uiPriority w:val="99"/>
    <w:semiHidden/>
    <w:rsid w:val="00032F63"/>
    <w:rPr>
      <w:rFonts w:ascii="Consolas" w:hAnsi="Consolas" w:cs="Consolas"/>
      <w:sz w:val="21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F6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Indent">
    <w:name w:val="Body Text Indent"/>
    <w:basedOn w:val="Normal"/>
    <w:link w:val="BodyTextIndentChar"/>
    <w:rsid w:val="00032F63"/>
    <w:pPr>
      <w:spacing w:after="0" w:line="240" w:lineRule="auto"/>
      <w:ind w:firstLine="2160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BodyTextIndentChar">
    <w:name w:val="Body Text Indent Char"/>
    <w:basedOn w:val="DefaultParagraphFont"/>
    <w:link w:val="BodyTextIndent"/>
    <w:rsid w:val="00032F63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odyTextIndent3">
    <w:name w:val="Body Text Indent 3"/>
    <w:basedOn w:val="Normal"/>
    <w:link w:val="BodyTextIndent3Char"/>
    <w:rsid w:val="00032F63"/>
    <w:pPr>
      <w:spacing w:after="0" w:line="240" w:lineRule="auto"/>
      <w:ind w:left="2160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032F63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table" w:styleId="GridTable1Light-Accent1">
    <w:name w:val="Grid Table 1 Light Accent 1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032F6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3">
    <w:name w:val="Grid Table 2 Accent 3"/>
    <w:basedOn w:val="TableNormal"/>
    <w:uiPriority w:val="47"/>
    <w:rsid w:val="00032F63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032F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46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C19"/>
  </w:style>
  <w:style w:type="paragraph" w:styleId="Footer">
    <w:name w:val="footer"/>
    <w:basedOn w:val="Normal"/>
    <w:link w:val="FooterChar"/>
    <w:uiPriority w:val="99"/>
    <w:unhideWhenUsed/>
    <w:rsid w:val="00746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C19"/>
  </w:style>
  <w:style w:type="paragraph" w:customStyle="1" w:styleId="Body">
    <w:name w:val="Body"/>
    <w:rsid w:val="00AC5CA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/>
    </w:rPr>
  </w:style>
  <w:style w:type="table" w:styleId="TableGrid">
    <w:name w:val="Table Grid"/>
    <w:basedOn w:val="TableNormal"/>
    <w:uiPriority w:val="59"/>
    <w:rsid w:val="00AC5CA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2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8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.rees@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ryder\Desktop\Wythnos%20Anwytho%202016-17\Blwyddyn1Caerfyrddin%20-%20Trefniadau%20dechrau%20blwyddyn%202016%20cy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3" ma:contentTypeDescription="Create a new document." ma:contentTypeScope="" ma:versionID="ceb8cd9d552dbe78fe6e42f7c515fa2e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BF40220-F140-4CA6-9FA8-C854C7435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Blwyddyn1Caerfyrddin - Trefniadau dechrau blwyddyn 2016 cym</Template>
  <TotalTime>0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trefniadau dechrau’r flwyddyn</vt:lpstr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trefniadau dechrau’r flwyddyn</dc:title>
  <dc:subject/>
  <dc:creator>Carys Jennings</dc:creator>
  <cp:keywords/>
  <dc:description/>
  <cp:lastModifiedBy>Carys Jennings</cp:lastModifiedBy>
  <cp:revision>2</cp:revision>
  <cp:lastPrinted>2019-09-18T11:32:00Z</cp:lastPrinted>
  <dcterms:created xsi:type="dcterms:W3CDTF">2019-09-18T13:12:00Z</dcterms:created>
  <dcterms:modified xsi:type="dcterms:W3CDTF">2019-09-18T13:12:00Z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0x0101005A249BD28E3B084CAFA37EE8516B0EA9</vt:lpwstr>
  </property>
</Properties>
</file>