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307974" w:rsidRDefault="00EF0BE1" w:rsidP="00D1401A">
      <w:pPr>
        <w:rPr>
          <w:lang w:val="cy-GB"/>
        </w:rPr>
        <w:sectPr w:rsidR="00EF0BE1" w:rsidRPr="00307974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307974" w:rsidRDefault="00120A30" w:rsidP="00D1401A">
      <w:pPr>
        <w:pStyle w:val="Heading1"/>
        <w:rPr>
          <w:b/>
          <w:lang w:val="cy-GB"/>
        </w:rPr>
      </w:pPr>
      <w:r w:rsidRPr="00307974">
        <w:rPr>
          <w:b/>
          <w:lang w:val="cy-GB"/>
        </w:rPr>
        <w:t>Cynllun Gwers Cam 1</w:t>
      </w:r>
    </w:p>
    <w:p w14:paraId="41FC62E2" w14:textId="77777777" w:rsidR="00EF0BE1" w:rsidRPr="00307974" w:rsidRDefault="00EF0BE1" w:rsidP="00EF0BE1">
      <w:pPr>
        <w:rPr>
          <w:lang w:val="cy-GB"/>
        </w:rPr>
        <w:sectPr w:rsidR="00EF0BE1" w:rsidRPr="00307974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307974" w:rsidRDefault="00120A30" w:rsidP="00D46A8E">
      <w:pPr>
        <w:rPr>
          <w:b/>
          <w:sz w:val="28"/>
          <w:szCs w:val="28"/>
          <w:lang w:val="cy-GB"/>
        </w:rPr>
      </w:pPr>
      <w:r w:rsidRPr="00307974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307974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3418"/>
        <w:gridCol w:w="1180"/>
        <w:gridCol w:w="2184"/>
      </w:tblGrid>
      <w:tr w:rsidR="00D46A8E" w:rsidRPr="00307974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307974" w:rsidRDefault="00FC132C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21F9A596" w:rsidR="00D46A8E" w:rsidRPr="00307974" w:rsidRDefault="00307974" w:rsidP="006D26F5">
            <w:pPr>
              <w:rPr>
                <w:sz w:val="28"/>
                <w:szCs w:val="28"/>
                <w:lang w:val="cy-GB"/>
              </w:rPr>
            </w:pPr>
            <w:r w:rsidRPr="00307974">
              <w:rPr>
                <w:sz w:val="28"/>
                <w:szCs w:val="28"/>
                <w:lang w:val="cy-GB"/>
              </w:rPr>
              <w:t>Molly Elliott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18A9743C" w:rsidR="00D46A8E" w:rsidRPr="00307974" w:rsidRDefault="00307974" w:rsidP="006D26F5">
            <w:pPr>
              <w:rPr>
                <w:sz w:val="28"/>
                <w:szCs w:val="28"/>
                <w:lang w:val="cy-GB"/>
              </w:rPr>
            </w:pPr>
            <w:r w:rsidRPr="00307974">
              <w:rPr>
                <w:sz w:val="28"/>
                <w:szCs w:val="28"/>
                <w:lang w:val="cy-GB"/>
              </w:rPr>
              <w:t xml:space="preserve">Blwyddyn 1 </w:t>
            </w:r>
          </w:p>
        </w:tc>
      </w:tr>
      <w:tr w:rsidR="00D46A8E" w:rsidRPr="00307974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3B18FE78" w:rsidR="00D46A8E" w:rsidRPr="00307974" w:rsidRDefault="00307974" w:rsidP="006D26F5">
            <w:pPr>
              <w:rPr>
                <w:sz w:val="28"/>
                <w:szCs w:val="28"/>
                <w:lang w:val="cy-GB"/>
              </w:rPr>
            </w:pPr>
            <w:r w:rsidRPr="00307974">
              <w:rPr>
                <w:sz w:val="28"/>
                <w:szCs w:val="28"/>
                <w:lang w:val="cy-GB"/>
              </w:rPr>
              <w:t xml:space="preserve">Iaith, Llythrennedd 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33017437" w:rsidR="00D46A8E" w:rsidRPr="00307974" w:rsidRDefault="00E22176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25-29/11/19</w:t>
            </w:r>
          </w:p>
        </w:tc>
      </w:tr>
      <w:tr w:rsidR="00D46A8E" w:rsidRPr="00307974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529837AD" w:rsidR="00D46A8E" w:rsidRPr="00307974" w:rsidRDefault="00307974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Ysgrifennu atgofion trip Sain Ffagan</w:t>
            </w:r>
          </w:p>
        </w:tc>
      </w:tr>
      <w:tr w:rsidR="00EB6268" w:rsidRPr="00307974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Cysylltiadau ystyrlon â'r Cwricwlwm</w:t>
            </w:r>
            <w:r w:rsidR="00BC35BE" w:rsidRPr="00307974">
              <w:rPr>
                <w:szCs w:val="28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23BEE5CB" w14:textId="3C04641A" w:rsidR="00EB6268" w:rsidRDefault="00361FAC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Iaith, Llythrennedd – </w:t>
            </w:r>
          </w:p>
          <w:p w14:paraId="6BB73264" w14:textId="77777777" w:rsidR="00361FAC" w:rsidRDefault="00361FAC" w:rsidP="00361FA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Datblygu a chyflwyno syniadau a gwybodaeth (llafar)</w:t>
            </w:r>
          </w:p>
          <w:p w14:paraId="26A2882F" w14:textId="77777777" w:rsidR="00361FAC" w:rsidRDefault="00361FAC" w:rsidP="00361FA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Siarad am bethau y maent wedi’u gwneud, gan esbonio’r broses</w:t>
            </w:r>
          </w:p>
          <w:p w14:paraId="38730910" w14:textId="6ED11056" w:rsidR="00361FAC" w:rsidRDefault="00361FAC" w:rsidP="00361FA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 w:rsidRPr="00036DAD">
              <w:rPr>
                <w:sz w:val="28"/>
                <w:szCs w:val="28"/>
                <w:lang w:val="cy-GB"/>
              </w:rPr>
              <w:t>Trefn</w:t>
            </w:r>
            <w:r w:rsidR="002C388C" w:rsidRPr="00036DAD">
              <w:rPr>
                <w:sz w:val="28"/>
                <w:szCs w:val="28"/>
                <w:lang w:val="cy-GB"/>
              </w:rPr>
              <w:t>u</w:t>
            </w:r>
            <w:r w:rsidR="002C388C">
              <w:rPr>
                <w:sz w:val="28"/>
                <w:szCs w:val="28"/>
                <w:lang w:val="cy-GB"/>
              </w:rPr>
              <w:t xml:space="preserve"> </w:t>
            </w:r>
            <w:r>
              <w:rPr>
                <w:sz w:val="28"/>
                <w:szCs w:val="28"/>
                <w:lang w:val="cy-GB"/>
              </w:rPr>
              <w:t>syniadau a gwybodaeth (ysgrifennu)</w:t>
            </w:r>
          </w:p>
          <w:p w14:paraId="5F822EEA" w14:textId="77777777" w:rsidR="007B699A" w:rsidRDefault="007B699A" w:rsidP="00361FA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Dewis llythrennau, geiriau a lluniau i greu ysgrifennu ar y sgrin</w:t>
            </w:r>
          </w:p>
          <w:p w14:paraId="43EA8D9B" w14:textId="77777777" w:rsidR="007B699A" w:rsidRDefault="007B699A" w:rsidP="00361FA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Trefnu cynnwys mewn dilyniant cywir</w:t>
            </w:r>
          </w:p>
          <w:p w14:paraId="741B80D6" w14:textId="77777777" w:rsidR="007B699A" w:rsidRDefault="007B699A" w:rsidP="00361FA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Ysgrifennu’n gywir (ysgrifennu)</w:t>
            </w:r>
          </w:p>
          <w:p w14:paraId="309BF357" w14:textId="77777777" w:rsidR="007B699A" w:rsidRDefault="007B699A" w:rsidP="00361FAC">
            <w:pPr>
              <w:pStyle w:val="ListParagraph"/>
              <w:numPr>
                <w:ilvl w:val="0"/>
                <w:numId w:val="1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Defnyddio geiriau penodol sy’n ymwneud â phwnc eu hysgrifennu</w:t>
            </w:r>
          </w:p>
          <w:p w14:paraId="1D012961" w14:textId="38EF2676" w:rsidR="007B699A" w:rsidRDefault="007B699A" w:rsidP="007B699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Fframwaith Cymhwysedd Digidol – </w:t>
            </w:r>
          </w:p>
          <w:p w14:paraId="3C885FA8" w14:textId="7EB70F70" w:rsidR="00361FAC" w:rsidRDefault="007B699A" w:rsidP="007B699A">
            <w:pPr>
              <w:pStyle w:val="ListParagraph"/>
              <w:numPr>
                <w:ilvl w:val="0"/>
                <w:numId w:val="16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Rhyngweithio a chydweithio</w:t>
            </w:r>
          </w:p>
          <w:p w14:paraId="7102E20E" w14:textId="42B5495A" w:rsidR="007B699A" w:rsidRPr="007B699A" w:rsidRDefault="007B699A" w:rsidP="007B699A">
            <w:pPr>
              <w:pStyle w:val="ListParagraph"/>
              <w:numPr>
                <w:ilvl w:val="0"/>
                <w:numId w:val="16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Cydweithio ar ddarn o waith digidol</w:t>
            </w:r>
          </w:p>
        </w:tc>
      </w:tr>
      <w:tr w:rsidR="00EB6268" w:rsidRPr="00307974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307974" w:rsidRDefault="00120A30" w:rsidP="006D26F5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5571B103" w14:textId="77777777" w:rsidR="00EB6268" w:rsidRDefault="00E04586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Iaith</w:t>
            </w:r>
          </w:p>
          <w:p w14:paraId="4B837964" w14:textId="029B1785" w:rsidR="00E04586" w:rsidRPr="00307974" w:rsidRDefault="00E04586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Fframwaith Cymhwysedd Digidol</w:t>
            </w:r>
          </w:p>
        </w:tc>
      </w:tr>
      <w:tr w:rsidR="00D46A8E" w:rsidRPr="00307974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307974" w:rsidRDefault="00120A30" w:rsidP="006D26F5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 xml:space="preserve">Targedau Personol </w:t>
            </w:r>
            <w:r w:rsidRPr="00307974">
              <w:rPr>
                <w:sz w:val="22"/>
                <w:szCs w:val="28"/>
                <w:lang w:val="cy-GB"/>
              </w:rPr>
              <w:t>(Cysylltiedig â SAC ac wedi eu nodi mewn adolygiad wythnosol)</w:t>
            </w:r>
          </w:p>
          <w:p w14:paraId="24314764" w14:textId="684114B7" w:rsidR="00C8398D" w:rsidRDefault="00E22176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Pedwar diben i ddysgwyr – </w:t>
            </w:r>
          </w:p>
          <w:p w14:paraId="4DF39C0B" w14:textId="7A01344E" w:rsidR="00D46A8E" w:rsidRDefault="00E22176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Mae’r athro’n arddangos gwybodaeth am anghenion pob dysgwr, a dealltwriaeth o’r anghenion hynny, wrth gynllunio, paratoi ac addysgu. Hefyd, mae’n sicrhau mai’r pedwar diben sy’n lluwio profiadau dysgu.</w:t>
            </w:r>
          </w:p>
          <w:p w14:paraId="274BB036" w14:textId="77777777" w:rsidR="00284AF4" w:rsidRDefault="00284AF4" w:rsidP="00284AF4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Rheoli’r amgylched dysgu - </w:t>
            </w:r>
          </w:p>
          <w:p w14:paraId="159C509D" w14:textId="6228F5C2" w:rsidR="00DA7FDD" w:rsidRPr="00284AF4" w:rsidRDefault="00284AF4" w:rsidP="006D26F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Mae’r athro yn deall pwysigrwydd yr amgylchedd dysgu yn y gwaith o hyrwyddo arferion ac ymddygiadau dysgu cadarnhaol. Mae felly yn mynd ati i’w sefydlu a rheoli’n effeithiol ac yn barhaus </w:t>
            </w:r>
            <w:bookmarkStart w:id="0" w:name="_GoBack"/>
            <w:bookmarkEnd w:id="0"/>
          </w:p>
        </w:tc>
      </w:tr>
    </w:tbl>
    <w:p w14:paraId="68E97BA7" w14:textId="77777777" w:rsidR="00D46A8E" w:rsidRPr="00307974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307974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307974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307974" w14:paraId="35602596" w14:textId="77777777" w:rsidTr="00D1401A">
        <w:tc>
          <w:tcPr>
            <w:tcW w:w="9010" w:type="dxa"/>
          </w:tcPr>
          <w:p w14:paraId="4D43E3C2" w14:textId="761E5F0E" w:rsidR="00D46A8E" w:rsidRPr="00307974" w:rsidRDefault="00120A30" w:rsidP="006D26F5">
            <w:pPr>
              <w:rPr>
                <w:sz w:val="22"/>
                <w:szCs w:val="28"/>
                <w:lang w:val="cy-GB"/>
              </w:rPr>
            </w:pPr>
            <w:r w:rsidRPr="00307974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06828387" w:rsidR="00D46A8E" w:rsidRDefault="00307974" w:rsidP="00307974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lastRenderedPageBreak/>
              <w:t>Ysgrifennu atgofion trip Sain Ffagan</w:t>
            </w:r>
          </w:p>
          <w:p w14:paraId="57FC8E49" w14:textId="56FC0C5E" w:rsidR="00307974" w:rsidRDefault="00307974" w:rsidP="00307974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Defnyddio berfau gorffennol ac ansoddeiriau</w:t>
            </w:r>
          </w:p>
          <w:p w14:paraId="145FAC42" w14:textId="4A6CB542" w:rsidR="00D46A8E" w:rsidRPr="00307974" w:rsidRDefault="00307974" w:rsidP="006D26F5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 w:rsidRPr="001E1602">
              <w:rPr>
                <w:szCs w:val="28"/>
                <w:lang w:val="cy-GB"/>
              </w:rPr>
              <w:t>Trefn</w:t>
            </w:r>
            <w:r w:rsidR="001E1602">
              <w:rPr>
                <w:szCs w:val="28"/>
                <w:lang w:val="cy-GB"/>
              </w:rPr>
              <w:t>u</w:t>
            </w:r>
            <w:r>
              <w:rPr>
                <w:szCs w:val="28"/>
                <w:lang w:val="cy-GB"/>
              </w:rPr>
              <w:t xml:space="preserve"> llif </w:t>
            </w:r>
            <w:r w:rsidR="00655C53">
              <w:rPr>
                <w:szCs w:val="28"/>
                <w:lang w:val="cy-GB"/>
              </w:rPr>
              <w:t xml:space="preserve"> atgofion </w:t>
            </w:r>
            <w:r w:rsidR="002C388C">
              <w:rPr>
                <w:szCs w:val="28"/>
                <w:lang w:val="cy-GB"/>
              </w:rPr>
              <w:t>ein</w:t>
            </w:r>
            <w:r>
              <w:rPr>
                <w:szCs w:val="28"/>
                <w:lang w:val="cy-GB"/>
              </w:rPr>
              <w:t xml:space="preserve"> taith </w:t>
            </w:r>
            <w:r w:rsidR="002C388C">
              <w:rPr>
                <w:szCs w:val="28"/>
                <w:lang w:val="cy-GB"/>
              </w:rPr>
              <w:t xml:space="preserve">i </w:t>
            </w:r>
            <w:r>
              <w:rPr>
                <w:szCs w:val="28"/>
                <w:lang w:val="cy-GB"/>
              </w:rPr>
              <w:t>Sain Ffagan</w:t>
            </w:r>
          </w:p>
        </w:tc>
      </w:tr>
    </w:tbl>
    <w:p w14:paraId="448EBB84" w14:textId="77777777" w:rsidR="00D46A8E" w:rsidRPr="00307974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307974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4505"/>
        <w:gridCol w:w="4846"/>
      </w:tblGrid>
      <w:tr w:rsidR="00D46A8E" w:rsidRPr="00307974" w14:paraId="23A40964" w14:textId="77777777" w:rsidTr="00655C53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307974" w:rsidRDefault="00120A30" w:rsidP="00C8398D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846" w:type="dxa"/>
            <w:shd w:val="clear" w:color="auto" w:fill="D9E2F3" w:themeFill="accent1" w:themeFillTint="33"/>
          </w:tcPr>
          <w:p w14:paraId="282373B3" w14:textId="66410C2D" w:rsidR="00D46A8E" w:rsidRPr="00307974" w:rsidRDefault="00120A30" w:rsidP="006D26F5">
            <w:pPr>
              <w:rPr>
                <w:szCs w:val="28"/>
                <w:lang w:val="cy-GB"/>
              </w:rPr>
            </w:pPr>
            <w:r w:rsidRPr="00307974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307974" w:rsidRDefault="00120A30" w:rsidP="006D26F5">
            <w:pPr>
              <w:rPr>
                <w:sz w:val="20"/>
                <w:szCs w:val="20"/>
                <w:lang w:val="cy-GB"/>
              </w:rPr>
            </w:pPr>
            <w:r w:rsidRPr="00307974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307974" w:rsidRDefault="00C8398D" w:rsidP="00C8398D">
            <w:pPr>
              <w:rPr>
                <w:sz w:val="20"/>
                <w:szCs w:val="28"/>
                <w:lang w:val="cy-GB"/>
              </w:rPr>
            </w:pPr>
            <w:r w:rsidRPr="00307974">
              <w:rPr>
                <w:sz w:val="20"/>
                <w:szCs w:val="20"/>
                <w:lang w:val="cy-GB"/>
              </w:rPr>
              <w:t xml:space="preserve"> </w:t>
            </w:r>
            <w:r w:rsidR="00120A30" w:rsidRPr="00307974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307974">
              <w:rPr>
                <w:sz w:val="20"/>
                <w:szCs w:val="20"/>
                <w:lang w:val="cy-GB"/>
              </w:rPr>
              <w:t>g</w:t>
            </w:r>
            <w:r w:rsidR="00120A30" w:rsidRPr="00307974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307974" w14:paraId="444AED9B" w14:textId="77777777" w:rsidTr="00655C53">
        <w:tc>
          <w:tcPr>
            <w:tcW w:w="4505" w:type="dxa"/>
          </w:tcPr>
          <w:p w14:paraId="6708FB52" w14:textId="3369A114" w:rsidR="00D46A8E" w:rsidRDefault="0074468A" w:rsidP="00307974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- </w:t>
            </w:r>
            <w:r w:rsidR="00307974">
              <w:rPr>
                <w:sz w:val="28"/>
                <w:szCs w:val="28"/>
                <w:lang w:val="cy-GB"/>
              </w:rPr>
              <w:t>Atalnodi cywir gan ddefnyddio prif lythyren, bwlch bys ac atalnod llawn</w:t>
            </w:r>
          </w:p>
          <w:p w14:paraId="765539A1" w14:textId="14805DFD" w:rsidR="0074468A" w:rsidRDefault="0074468A" w:rsidP="0074468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Ysgrifennu ar un llinell yn unig </w:t>
            </w:r>
          </w:p>
          <w:p w14:paraId="1BA277FF" w14:textId="16F9C32E" w:rsidR="0074468A" w:rsidRPr="0074468A" w:rsidRDefault="0074468A" w:rsidP="0074468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Ffurfio llythrennau yn gywir</w:t>
            </w:r>
          </w:p>
          <w:p w14:paraId="1D98D9B5" w14:textId="0BE4BF50" w:rsidR="0074468A" w:rsidRDefault="0074468A" w:rsidP="0074468A">
            <w:pPr>
              <w:rPr>
                <w:sz w:val="28"/>
                <w:szCs w:val="28"/>
                <w:lang w:val="cy-GB"/>
              </w:rPr>
            </w:pPr>
          </w:p>
          <w:p w14:paraId="618C0945" w14:textId="544C9885" w:rsidR="0074468A" w:rsidRDefault="0074468A" w:rsidP="0074468A">
            <w:pPr>
              <w:rPr>
                <w:sz w:val="28"/>
                <w:szCs w:val="28"/>
                <w:lang w:val="cy-GB"/>
              </w:rPr>
            </w:pPr>
          </w:p>
          <w:p w14:paraId="19841B35" w14:textId="7C148183" w:rsidR="0074468A" w:rsidRDefault="0074468A" w:rsidP="0074468A">
            <w:pPr>
              <w:rPr>
                <w:sz w:val="28"/>
                <w:szCs w:val="28"/>
                <w:lang w:val="cy-GB"/>
              </w:rPr>
            </w:pPr>
          </w:p>
          <w:p w14:paraId="39B986CF" w14:textId="7A390CFB" w:rsidR="0074468A" w:rsidRDefault="0074468A" w:rsidP="0074468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– Adnabod beth yw ansoddeiriau a berfau gorffennol </w:t>
            </w:r>
          </w:p>
          <w:p w14:paraId="79B3F4E3" w14:textId="411C9692" w:rsidR="0074468A" w:rsidRDefault="0074468A" w:rsidP="0074468A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Defnyddio ansoddeiriau a berfau gorffennol perthnasol</w:t>
            </w:r>
          </w:p>
          <w:p w14:paraId="00C93DAD" w14:textId="54615F20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368B3966" w14:textId="1625D1AD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43E9A899" w14:textId="75F5CBBF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71965A3E" w14:textId="3010E01B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12722EB9" w14:textId="41772A8D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13A837AB" w14:textId="376C69CC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5523864F" w14:textId="4EE45E50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2A030632" w14:textId="51116B8D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2457F3B0" w14:textId="5D2C7D41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0ECE0A0C" w14:textId="11642343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49A97DF5" w14:textId="0651F7D3" w:rsidR="00367FBB" w:rsidRDefault="00367FBB" w:rsidP="00367FBB">
            <w:pPr>
              <w:rPr>
                <w:sz w:val="28"/>
                <w:szCs w:val="28"/>
                <w:lang w:val="cy-GB"/>
              </w:rPr>
            </w:pPr>
          </w:p>
          <w:p w14:paraId="3DD26069" w14:textId="7CE28C64" w:rsidR="000C7910" w:rsidRDefault="00367FBB" w:rsidP="00B5572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– </w:t>
            </w:r>
            <w:r w:rsidR="000C7910" w:rsidRPr="00B5572B">
              <w:rPr>
                <w:sz w:val="28"/>
                <w:szCs w:val="28"/>
                <w:lang w:val="cy-GB"/>
              </w:rPr>
              <w:t xml:space="preserve">Defnyddio berfau gorffenol wrth </w:t>
            </w:r>
            <w:r w:rsidR="001E1602" w:rsidRPr="00B5572B">
              <w:rPr>
                <w:sz w:val="28"/>
                <w:szCs w:val="28"/>
                <w:lang w:val="cy-GB"/>
              </w:rPr>
              <w:t>drefnu</w:t>
            </w:r>
            <w:r w:rsidR="000C7910" w:rsidRPr="00B5572B">
              <w:rPr>
                <w:sz w:val="28"/>
                <w:szCs w:val="28"/>
                <w:lang w:val="cy-GB"/>
              </w:rPr>
              <w:t xml:space="preserve"> llif </w:t>
            </w:r>
            <w:r w:rsidR="00655C53" w:rsidRPr="00B5572B">
              <w:rPr>
                <w:sz w:val="28"/>
                <w:szCs w:val="28"/>
                <w:lang w:val="cy-GB"/>
              </w:rPr>
              <w:t xml:space="preserve">atgofion y </w:t>
            </w:r>
            <w:r w:rsidR="000C7910" w:rsidRPr="00B5572B">
              <w:rPr>
                <w:sz w:val="28"/>
                <w:szCs w:val="28"/>
                <w:lang w:val="cy-GB"/>
              </w:rPr>
              <w:t xml:space="preserve">trip </w:t>
            </w:r>
          </w:p>
          <w:p w14:paraId="1A30E233" w14:textId="0C9421B0" w:rsidR="00B5572B" w:rsidRPr="00B5572B" w:rsidRDefault="00B5572B" w:rsidP="00B5572B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Rhoi berfau gorffenol yn y drefn gywir am beth digwyddodd ar y drip</w:t>
            </w:r>
          </w:p>
          <w:p w14:paraId="5E9E6941" w14:textId="77777777" w:rsidR="00D46A8E" w:rsidRPr="00307974" w:rsidRDefault="00D46A8E" w:rsidP="006D26F5">
            <w:pPr>
              <w:rPr>
                <w:sz w:val="28"/>
                <w:szCs w:val="28"/>
                <w:lang w:val="cy-GB"/>
              </w:rPr>
            </w:pPr>
          </w:p>
          <w:p w14:paraId="7E38D51A" w14:textId="77777777" w:rsidR="00D46A8E" w:rsidRPr="00307974" w:rsidRDefault="00D46A8E" w:rsidP="006D26F5">
            <w:pPr>
              <w:rPr>
                <w:sz w:val="28"/>
                <w:szCs w:val="28"/>
                <w:lang w:val="cy-GB"/>
              </w:rPr>
            </w:pPr>
          </w:p>
          <w:p w14:paraId="21357C73" w14:textId="62B02015" w:rsidR="00D46A8E" w:rsidRPr="00307974" w:rsidRDefault="00D46A8E" w:rsidP="006D26F5">
            <w:pPr>
              <w:rPr>
                <w:sz w:val="28"/>
                <w:szCs w:val="28"/>
                <w:lang w:val="cy-GB"/>
              </w:rPr>
            </w:pPr>
          </w:p>
          <w:p w14:paraId="1BF407B2" w14:textId="77777777" w:rsidR="00D46A8E" w:rsidRPr="00307974" w:rsidRDefault="00D46A8E" w:rsidP="006D26F5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307974" w:rsidRDefault="00D46A8E" w:rsidP="006D26F5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846" w:type="dxa"/>
          </w:tcPr>
          <w:p w14:paraId="30164704" w14:textId="61AF3A9E" w:rsidR="00D46A8E" w:rsidRDefault="0074468A" w:rsidP="0030797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 xml:space="preserve">- Cwestiynu beth mae’n rhaid cynnwys ym mhob brawddeg – pethau pwysig </w:t>
            </w:r>
          </w:p>
          <w:p w14:paraId="1A68BB42" w14:textId="252DA3B8" w:rsidR="0074468A" w:rsidRDefault="0074468A" w:rsidP="0074468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Gêm/cwis brawddegau efo camgymeriadau </w:t>
            </w:r>
          </w:p>
          <w:p w14:paraId="62EE925F" w14:textId="00766738" w:rsidR="0074468A" w:rsidRPr="0074468A" w:rsidRDefault="0074468A" w:rsidP="0074468A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Sicrhau bod gwaith ysgrifenedig y disgyblion yn cynnwys MPLl ysgrifennu </w:t>
            </w:r>
          </w:p>
          <w:p w14:paraId="7B6DD026" w14:textId="77777777" w:rsidR="0074468A" w:rsidRPr="00655C53" w:rsidRDefault="0074468A" w:rsidP="00655C53">
            <w:pPr>
              <w:rPr>
                <w:sz w:val="28"/>
                <w:szCs w:val="28"/>
                <w:lang w:val="cy-GB"/>
              </w:rPr>
            </w:pPr>
          </w:p>
          <w:p w14:paraId="5F0DF65B" w14:textId="6B07B8A8" w:rsidR="0074468A" w:rsidRDefault="0074468A" w:rsidP="0074468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– Cwestiynu </w:t>
            </w:r>
            <w:r w:rsidR="00367FBB">
              <w:rPr>
                <w:sz w:val="28"/>
                <w:szCs w:val="28"/>
                <w:lang w:val="cy-GB"/>
              </w:rPr>
              <w:t>beth yw ansoddeiriau a berfau gorffennol</w:t>
            </w:r>
          </w:p>
          <w:p w14:paraId="74DC391C" w14:textId="77777777" w:rsidR="00367FBB" w:rsidRDefault="00367FBB" w:rsidP="00367FB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Cael y ddosbarth i ysgrifennu brawddeg sy’n cynnwys ansodair a berf gorffennol </w:t>
            </w:r>
          </w:p>
          <w:p w14:paraId="3D909E74" w14:textId="43E29364" w:rsidR="00367FBB" w:rsidRDefault="00367FBB" w:rsidP="00367FB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Cwestiynu beth yw’r gwahanol mathau o </w:t>
            </w:r>
            <w:r w:rsidR="00655C53">
              <w:rPr>
                <w:sz w:val="28"/>
                <w:szCs w:val="28"/>
                <w:lang w:val="cy-GB"/>
              </w:rPr>
              <w:t>f</w:t>
            </w:r>
            <w:r>
              <w:rPr>
                <w:sz w:val="28"/>
                <w:szCs w:val="28"/>
                <w:lang w:val="cy-GB"/>
              </w:rPr>
              <w:t>erfau gorffennol y gallen nhw ddefnyddio</w:t>
            </w:r>
          </w:p>
          <w:p w14:paraId="6422896E" w14:textId="2C68DF0F" w:rsidR="00367FBB" w:rsidRDefault="00367FBB" w:rsidP="00367FB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Cwis/gêm efo lluniau o beth roedd y plant wedi gweld/clwyed/arogli yn Sain Ffagan</w:t>
            </w:r>
            <w:r w:rsidR="001E1602">
              <w:rPr>
                <w:sz w:val="28"/>
                <w:szCs w:val="28"/>
                <w:lang w:val="cy-GB"/>
              </w:rPr>
              <w:t xml:space="preserve"> a gofyn i’r plant i gynnig esiampl o frawddegau gan ehangu gyda disgrifiadau</w:t>
            </w:r>
            <w:r>
              <w:rPr>
                <w:sz w:val="28"/>
                <w:szCs w:val="28"/>
                <w:lang w:val="cy-GB"/>
              </w:rPr>
              <w:t xml:space="preserve"> a cael nhw i cynnig brawddeg </w:t>
            </w:r>
          </w:p>
          <w:p w14:paraId="735EEBBD" w14:textId="77777777" w:rsidR="000C7910" w:rsidRDefault="000C7910" w:rsidP="000C7910">
            <w:pPr>
              <w:rPr>
                <w:sz w:val="28"/>
                <w:szCs w:val="28"/>
                <w:lang w:val="cy-GB"/>
              </w:rPr>
            </w:pPr>
          </w:p>
          <w:p w14:paraId="523A4124" w14:textId="77777777" w:rsidR="000C7910" w:rsidRDefault="006F058D" w:rsidP="000C7910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–</w:t>
            </w:r>
            <w:r w:rsidR="000C7910">
              <w:rPr>
                <w:sz w:val="28"/>
                <w:szCs w:val="28"/>
                <w:lang w:val="cy-GB"/>
              </w:rPr>
              <w:t xml:space="preserve"> </w:t>
            </w:r>
            <w:r>
              <w:rPr>
                <w:sz w:val="28"/>
                <w:szCs w:val="28"/>
                <w:lang w:val="cy-GB"/>
              </w:rPr>
              <w:t>Cwesitynu beth gwelodd y plant yn gyntaf, yn ail a.y.y.b</w:t>
            </w:r>
          </w:p>
          <w:p w14:paraId="6490F68D" w14:textId="77777777" w:rsidR="006F058D" w:rsidRDefault="006F058D" w:rsidP="006F058D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Sicrhau bod y disgyblion yn dechrau eu brawddegau gyda berfau gorffennol</w:t>
            </w:r>
          </w:p>
          <w:p w14:paraId="250B79C3" w14:textId="493619A2" w:rsidR="006F058D" w:rsidRPr="006F058D" w:rsidRDefault="006F058D" w:rsidP="006F058D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Gofyn cwestiynau fel ‘oedden ni wedi arogli’r castell? </w:t>
            </w:r>
            <w:r>
              <w:rPr>
                <w:sz w:val="28"/>
                <w:szCs w:val="28"/>
                <w:lang w:val="cy-GB"/>
              </w:rPr>
              <w:lastRenderedPageBreak/>
              <w:t>Oedden ni wedi clywed y castell? Oedden ni wedi gweld y castell?’ i atgoffa/helpu’r disgyblion i ddefnyddio berfau gorffennol</w:t>
            </w:r>
          </w:p>
        </w:tc>
      </w:tr>
    </w:tbl>
    <w:p w14:paraId="30135971" w14:textId="77777777" w:rsidR="00045D70" w:rsidRPr="00307974" w:rsidRDefault="00045D70" w:rsidP="00D46A8E">
      <w:pPr>
        <w:rPr>
          <w:sz w:val="28"/>
          <w:szCs w:val="28"/>
          <w:lang w:val="cy-GB"/>
        </w:rPr>
        <w:sectPr w:rsidR="00045D70" w:rsidRPr="00307974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307974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307974" w:rsidRDefault="00120A30" w:rsidP="00C8398D">
            <w:pPr>
              <w:jc w:val="center"/>
              <w:rPr>
                <w:b/>
                <w:lang w:val="cy-GB"/>
              </w:rPr>
            </w:pPr>
            <w:r w:rsidRPr="00307974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307974" w:rsidRDefault="00120A30" w:rsidP="006D26F5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307974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307974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307974">
              <w:rPr>
                <w:sz w:val="22"/>
                <w:szCs w:val="22"/>
                <w:lang w:val="cy-GB"/>
              </w:rPr>
              <w:t xml:space="preserve"> </w:t>
            </w:r>
            <w:r w:rsidR="00120A30" w:rsidRPr="00307974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307974" w:rsidRDefault="00120A30" w:rsidP="006D26F5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307974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307974" w:rsidRDefault="00C8398D" w:rsidP="006D26F5">
            <w:pPr>
              <w:jc w:val="center"/>
              <w:rPr>
                <w:sz w:val="22"/>
                <w:szCs w:val="22"/>
                <w:lang w:val="cy-GB"/>
              </w:rPr>
            </w:pPr>
            <w:r w:rsidRPr="00307974">
              <w:rPr>
                <w:sz w:val="22"/>
                <w:szCs w:val="22"/>
                <w:lang w:val="cy-GB"/>
              </w:rPr>
              <w:t xml:space="preserve"> </w:t>
            </w:r>
            <w:r w:rsidR="006D26F5" w:rsidRPr="00307974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307974" w:rsidRDefault="00120A30" w:rsidP="006D26F5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70A80BB0" w14:textId="775D1753" w:rsidR="00120A30" w:rsidRPr="00307974" w:rsidRDefault="006D26F5" w:rsidP="006D26F5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307974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307974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307974">
              <w:rPr>
                <w:sz w:val="22"/>
                <w:szCs w:val="22"/>
                <w:lang w:val="cy-GB"/>
              </w:rPr>
              <w:t xml:space="preserve"> </w:t>
            </w:r>
            <w:r w:rsidR="006D26F5" w:rsidRPr="00307974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307974" w14:paraId="1D96C72E" w14:textId="77777777" w:rsidTr="00655C53">
        <w:trPr>
          <w:trHeight w:val="1125"/>
        </w:trPr>
        <w:tc>
          <w:tcPr>
            <w:tcW w:w="1249" w:type="dxa"/>
          </w:tcPr>
          <w:p w14:paraId="1A014F51" w14:textId="77777777" w:rsidR="00120A30" w:rsidRPr="00307974" w:rsidRDefault="00120A30" w:rsidP="006D26F5">
            <w:pPr>
              <w:jc w:val="center"/>
              <w:rPr>
                <w:b/>
                <w:lang w:val="cy-GB"/>
              </w:rPr>
            </w:pPr>
          </w:p>
          <w:p w14:paraId="3F4C9105" w14:textId="77777777" w:rsidR="00120A30" w:rsidRPr="00307974" w:rsidRDefault="00120A30" w:rsidP="006D26F5">
            <w:pPr>
              <w:jc w:val="center"/>
              <w:rPr>
                <w:b/>
                <w:lang w:val="cy-GB"/>
              </w:rPr>
            </w:pPr>
          </w:p>
          <w:p w14:paraId="411C5BFF" w14:textId="4534E915" w:rsidR="00120A30" w:rsidRPr="00307974" w:rsidRDefault="006D26F5" w:rsidP="00C8398D">
            <w:pPr>
              <w:jc w:val="center"/>
              <w:rPr>
                <w:b/>
                <w:lang w:val="cy-GB"/>
              </w:rPr>
            </w:pPr>
            <w:r w:rsidRPr="00307974">
              <w:rPr>
                <w:b/>
                <w:lang w:val="cy-GB"/>
              </w:rPr>
              <w:t xml:space="preserve">Cyfnod agoriadol </w:t>
            </w:r>
            <w:r w:rsidRPr="00307974">
              <w:rPr>
                <w:sz w:val="22"/>
                <w:szCs w:val="22"/>
                <w:lang w:val="cy-GB"/>
              </w:rPr>
              <w:t>(gyda chysylltiadau</w:t>
            </w:r>
            <w:r w:rsidRPr="00307974">
              <w:rPr>
                <w:lang w:val="cy-GB"/>
              </w:rPr>
              <w:t xml:space="preserve"> </w:t>
            </w:r>
            <w:r w:rsidRPr="00307974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351C87BC" w14:textId="4A41BCF1" w:rsidR="00CE23E7" w:rsidRPr="00CE23E7" w:rsidRDefault="00D268A5" w:rsidP="00CE23E7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Cwestiynu os yw’r disgyblion yn gallu cofio beth yw ansoddeiriau a berfau gorffennol – cysylltu â dysgu blaenorol</w:t>
            </w:r>
            <w:r w:rsidR="00CE23E7">
              <w:rPr>
                <w:sz w:val="28"/>
                <w:szCs w:val="28"/>
                <w:lang w:val="cy-GB"/>
              </w:rPr>
              <w:t xml:space="preserve"> – e.e. ‘beth yw ansoddair? Pa fath o ansoddair gallwch chi ddefnyddio er mwyn disgrifio coeden? Pwy sy’n cofio beth yw’r </w:t>
            </w:r>
            <w:r w:rsidR="001C704F">
              <w:rPr>
                <w:sz w:val="28"/>
                <w:szCs w:val="28"/>
                <w:lang w:val="cy-GB"/>
              </w:rPr>
              <w:t>f</w:t>
            </w:r>
            <w:r w:rsidR="00CE23E7">
              <w:rPr>
                <w:sz w:val="28"/>
                <w:szCs w:val="28"/>
                <w:lang w:val="cy-GB"/>
              </w:rPr>
              <w:t xml:space="preserve">erf </w:t>
            </w:r>
            <w:r w:rsidR="00655C53">
              <w:rPr>
                <w:sz w:val="28"/>
                <w:szCs w:val="28"/>
                <w:lang w:val="cy-GB"/>
              </w:rPr>
              <w:t>g</w:t>
            </w:r>
            <w:r w:rsidR="00CE23E7">
              <w:rPr>
                <w:sz w:val="28"/>
                <w:szCs w:val="28"/>
                <w:lang w:val="cy-GB"/>
              </w:rPr>
              <w:t>orffennol am weld?’</w:t>
            </w:r>
          </w:p>
          <w:p w14:paraId="67850779" w14:textId="29285647" w:rsidR="00D268A5" w:rsidRDefault="00D268A5" w:rsidP="00D268A5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Cyflwyno a chwarae gêm beth sydd ar goll (atalnodi) </w:t>
            </w:r>
          </w:p>
          <w:p w14:paraId="0B82BA36" w14:textId="63356488" w:rsidR="00D268A5" w:rsidRDefault="00D268A5" w:rsidP="00D268A5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Atgyfnerthu/cwestiynu beth yw pethau pwysig yw gofio wrth ysgrifennu</w:t>
            </w:r>
            <w:r w:rsidR="00CE23E7">
              <w:rPr>
                <w:sz w:val="28"/>
                <w:szCs w:val="28"/>
                <w:lang w:val="cy-GB"/>
              </w:rPr>
              <w:t xml:space="preserve"> – e.e. ‘beth yw’r pethau pwysig mae</w:t>
            </w:r>
            <w:r w:rsidR="001C704F">
              <w:rPr>
                <w:sz w:val="28"/>
                <w:szCs w:val="28"/>
                <w:lang w:val="cy-GB"/>
              </w:rPr>
              <w:t>’</w:t>
            </w:r>
            <w:r w:rsidR="00CE23E7">
              <w:rPr>
                <w:sz w:val="28"/>
                <w:szCs w:val="28"/>
                <w:lang w:val="cy-GB"/>
              </w:rPr>
              <w:t xml:space="preserve">n rhaid i ni </w:t>
            </w:r>
            <w:r w:rsidR="001C704F">
              <w:rPr>
                <w:sz w:val="28"/>
                <w:szCs w:val="28"/>
                <w:lang w:val="cy-GB"/>
              </w:rPr>
              <w:t>g</w:t>
            </w:r>
            <w:r w:rsidR="00CE23E7">
              <w:rPr>
                <w:sz w:val="28"/>
                <w:szCs w:val="28"/>
                <w:lang w:val="cy-GB"/>
              </w:rPr>
              <w:t>ynnwys ym mhob brawddeg?’</w:t>
            </w:r>
          </w:p>
          <w:p w14:paraId="3BC8E289" w14:textId="68585E92" w:rsidR="00120A30" w:rsidRPr="00655C53" w:rsidRDefault="00D268A5" w:rsidP="00655C53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Cwestiynu beth </w:t>
            </w:r>
            <w:r w:rsidR="00655C53">
              <w:rPr>
                <w:sz w:val="28"/>
                <w:szCs w:val="28"/>
                <w:lang w:val="cy-GB"/>
              </w:rPr>
              <w:t xml:space="preserve">mae’r </w:t>
            </w:r>
            <w:r>
              <w:rPr>
                <w:sz w:val="28"/>
                <w:szCs w:val="28"/>
                <w:lang w:val="cy-GB"/>
              </w:rPr>
              <w:t xml:space="preserve">plant yn cofio gweld/clywed/arogli yn Sain Ffagan – </w:t>
            </w:r>
            <w:r w:rsidR="00655C53">
              <w:rPr>
                <w:sz w:val="28"/>
                <w:szCs w:val="28"/>
                <w:lang w:val="cy-GB"/>
              </w:rPr>
              <w:t xml:space="preserve">i helpu i baratoi a rhannu syniadau fel paratoad i </w:t>
            </w:r>
            <w:r>
              <w:rPr>
                <w:sz w:val="28"/>
                <w:szCs w:val="28"/>
                <w:lang w:val="cy-GB"/>
              </w:rPr>
              <w:t xml:space="preserve"> ysgrifennu/</w:t>
            </w:r>
            <w:r w:rsidR="00655C53">
              <w:rPr>
                <w:sz w:val="28"/>
                <w:szCs w:val="28"/>
                <w:lang w:val="cy-GB"/>
              </w:rPr>
              <w:t>gan rhoi trefn</w:t>
            </w:r>
            <w:r>
              <w:rPr>
                <w:sz w:val="28"/>
                <w:szCs w:val="28"/>
                <w:lang w:val="cy-GB"/>
              </w:rPr>
              <w:t xml:space="preserve"> </w:t>
            </w:r>
            <w:r w:rsidR="00655C53">
              <w:rPr>
                <w:sz w:val="28"/>
                <w:szCs w:val="28"/>
                <w:lang w:val="cy-GB"/>
              </w:rPr>
              <w:t xml:space="preserve">ar </w:t>
            </w:r>
            <w:r>
              <w:rPr>
                <w:sz w:val="28"/>
                <w:szCs w:val="28"/>
                <w:lang w:val="cy-GB"/>
              </w:rPr>
              <w:t xml:space="preserve"> </w:t>
            </w:r>
            <w:r w:rsidR="001E1602" w:rsidRPr="001E1602">
              <w:rPr>
                <w:sz w:val="28"/>
                <w:szCs w:val="28"/>
                <w:lang w:val="cy-GB"/>
              </w:rPr>
              <w:lastRenderedPageBreak/>
              <w:t>h</w:t>
            </w:r>
            <w:r w:rsidR="00655C53" w:rsidRPr="001E1602">
              <w:rPr>
                <w:sz w:val="28"/>
                <w:szCs w:val="28"/>
                <w:lang w:val="cy-GB"/>
              </w:rPr>
              <w:t>atgofion</w:t>
            </w:r>
            <w:r w:rsidR="00655C53">
              <w:rPr>
                <w:sz w:val="28"/>
                <w:szCs w:val="28"/>
                <w:lang w:val="cy-GB"/>
              </w:rPr>
              <w:t xml:space="preserve"> </w:t>
            </w:r>
            <w:r>
              <w:rPr>
                <w:sz w:val="28"/>
                <w:szCs w:val="28"/>
                <w:lang w:val="cy-GB"/>
              </w:rPr>
              <w:t>trip (pêl-fasged, ping-pong, ffyn loli)</w:t>
            </w:r>
          </w:p>
        </w:tc>
        <w:tc>
          <w:tcPr>
            <w:tcW w:w="4971" w:type="dxa"/>
          </w:tcPr>
          <w:p w14:paraId="675CC157" w14:textId="5213519F" w:rsidR="00120A30" w:rsidRDefault="00D268A5" w:rsidP="00D268A5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lastRenderedPageBreak/>
              <w:t xml:space="preserve">Plant i ddweud beth yw ansodderiau a berfau gorffennol – meddwl </w:t>
            </w:r>
            <w:r w:rsidRPr="001E1602">
              <w:rPr>
                <w:sz w:val="28"/>
                <w:szCs w:val="28"/>
                <w:lang w:val="cy-GB"/>
              </w:rPr>
              <w:t xml:space="preserve">am </w:t>
            </w:r>
            <w:r w:rsidR="001E1602" w:rsidRPr="001E1602">
              <w:rPr>
                <w:sz w:val="28"/>
                <w:szCs w:val="28"/>
                <w:lang w:val="cy-GB"/>
              </w:rPr>
              <w:t>f</w:t>
            </w:r>
            <w:r w:rsidRPr="001E1602">
              <w:rPr>
                <w:sz w:val="28"/>
                <w:szCs w:val="28"/>
                <w:lang w:val="cy-GB"/>
              </w:rPr>
              <w:t>rawddeg</w:t>
            </w:r>
            <w:r>
              <w:rPr>
                <w:sz w:val="28"/>
                <w:szCs w:val="28"/>
                <w:lang w:val="cy-GB"/>
              </w:rPr>
              <w:t xml:space="preserve"> (siarad efo partner siarad)</w:t>
            </w:r>
            <w:r w:rsidR="00655C53">
              <w:rPr>
                <w:sz w:val="28"/>
                <w:szCs w:val="28"/>
                <w:lang w:val="cy-GB"/>
              </w:rPr>
              <w:br/>
            </w:r>
            <w:r w:rsidR="00655C53">
              <w:rPr>
                <w:sz w:val="28"/>
                <w:szCs w:val="28"/>
                <w:lang w:val="cy-GB"/>
              </w:rPr>
              <w:br/>
            </w:r>
            <w:r w:rsidR="00655C53">
              <w:rPr>
                <w:sz w:val="28"/>
                <w:szCs w:val="28"/>
                <w:lang w:val="cy-GB"/>
              </w:rPr>
              <w:br/>
            </w:r>
            <w:r w:rsidR="00655C53">
              <w:rPr>
                <w:sz w:val="28"/>
                <w:szCs w:val="28"/>
                <w:lang w:val="cy-GB"/>
              </w:rPr>
              <w:br/>
            </w:r>
          </w:p>
          <w:p w14:paraId="4DDFAFD5" w14:textId="6EF21DE5" w:rsidR="00D268A5" w:rsidRDefault="00D268A5" w:rsidP="00D268A5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Chwarae gêm gan dod lan at flaen y dosbarth i rhoi’r ateb cywir </w:t>
            </w:r>
          </w:p>
          <w:p w14:paraId="5971DBE4" w14:textId="7637198F" w:rsidR="00D268A5" w:rsidRDefault="00D268A5" w:rsidP="00D268A5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Dweud/creu MPLl ysgrifennu </w:t>
            </w:r>
          </w:p>
          <w:p w14:paraId="3ADC7F8E" w14:textId="0D868753" w:rsidR="00D268A5" w:rsidRPr="00D268A5" w:rsidRDefault="00D268A5" w:rsidP="00D268A5">
            <w:pPr>
              <w:pStyle w:val="ListParagraph"/>
              <w:numPr>
                <w:ilvl w:val="0"/>
                <w:numId w:val="6"/>
              </w:num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Rhoi enghreifftiau </w:t>
            </w:r>
            <w:r w:rsidRPr="001E1602">
              <w:rPr>
                <w:sz w:val="28"/>
                <w:szCs w:val="28"/>
                <w:lang w:val="cy-GB"/>
              </w:rPr>
              <w:t xml:space="preserve">o </w:t>
            </w:r>
            <w:r w:rsidR="001E1602" w:rsidRPr="001E1602">
              <w:rPr>
                <w:sz w:val="28"/>
                <w:szCs w:val="28"/>
                <w:lang w:val="cy-GB"/>
              </w:rPr>
              <w:t>f</w:t>
            </w:r>
            <w:r w:rsidRPr="001E1602">
              <w:rPr>
                <w:sz w:val="28"/>
                <w:szCs w:val="28"/>
                <w:lang w:val="cy-GB"/>
              </w:rPr>
              <w:t>rawddegau</w:t>
            </w:r>
            <w:r>
              <w:rPr>
                <w:sz w:val="28"/>
                <w:szCs w:val="28"/>
                <w:lang w:val="cy-GB"/>
              </w:rPr>
              <w:t xml:space="preserve"> atgofion trip</w:t>
            </w:r>
          </w:p>
          <w:p w14:paraId="6C7217F8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0E7E7A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716F20C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50AD92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01F9395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349C6798" w14:textId="1419F909" w:rsidR="00120A30" w:rsidRDefault="00D268A5" w:rsidP="00D268A5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Pwynt pwer</w:t>
            </w:r>
            <w:r w:rsidR="00361FAC">
              <w:rPr>
                <w:sz w:val="28"/>
                <w:szCs w:val="28"/>
                <w:lang w:val="cy-GB"/>
              </w:rPr>
              <w:t xml:space="preserve"> gêm beth sydd ar goll</w:t>
            </w:r>
          </w:p>
          <w:p w14:paraId="491DF6ED" w14:textId="37B03590" w:rsidR="00D268A5" w:rsidRPr="00D268A5" w:rsidRDefault="00D268A5" w:rsidP="00D268A5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Ffyn loli</w:t>
            </w:r>
            <w:r w:rsidR="00655C53">
              <w:rPr>
                <w:sz w:val="28"/>
                <w:szCs w:val="28"/>
                <w:lang w:val="cy-GB"/>
              </w:rPr>
              <w:t>pop</w:t>
            </w:r>
          </w:p>
        </w:tc>
      </w:tr>
      <w:tr w:rsidR="00120A30" w:rsidRPr="00307974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307974" w:rsidRDefault="00120A30" w:rsidP="006D26F5">
            <w:pPr>
              <w:jc w:val="center"/>
              <w:rPr>
                <w:b/>
                <w:lang w:val="cy-GB"/>
              </w:rPr>
            </w:pPr>
          </w:p>
          <w:p w14:paraId="0394A643" w14:textId="77777777" w:rsidR="00120A30" w:rsidRPr="00307974" w:rsidRDefault="00120A30" w:rsidP="006D26F5">
            <w:pPr>
              <w:jc w:val="center"/>
              <w:rPr>
                <w:b/>
                <w:lang w:val="cy-GB"/>
              </w:rPr>
            </w:pPr>
          </w:p>
          <w:p w14:paraId="427965B4" w14:textId="0E6F34B9" w:rsidR="00120A30" w:rsidRPr="00307974" w:rsidRDefault="006D26F5" w:rsidP="00C8398D">
            <w:pPr>
              <w:jc w:val="center"/>
              <w:rPr>
                <w:b/>
                <w:lang w:val="cy-GB"/>
              </w:rPr>
            </w:pPr>
            <w:r w:rsidRPr="00307974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565E6605" w:rsidR="00120A30" w:rsidRDefault="00D268A5" w:rsidP="00D268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Cyflwyno’r </w:t>
            </w:r>
            <w:r w:rsidR="00655C53">
              <w:rPr>
                <w:sz w:val="28"/>
                <w:szCs w:val="28"/>
                <w:lang w:val="cy-GB"/>
              </w:rPr>
              <w:t>t</w:t>
            </w:r>
            <w:r>
              <w:rPr>
                <w:sz w:val="28"/>
                <w:szCs w:val="28"/>
                <w:lang w:val="cy-GB"/>
              </w:rPr>
              <w:t>asgau ac esbonio beth maen rhaid gwneud:</w:t>
            </w:r>
          </w:p>
          <w:p w14:paraId="4F0312C7" w14:textId="588BD6C9" w:rsidR="00D268A5" w:rsidRDefault="00D268A5" w:rsidP="00D268A5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Ysgrifennu brawddegau o atgofion trip Sain Ffagan</w:t>
            </w:r>
          </w:p>
          <w:p w14:paraId="07BBB690" w14:textId="2ACF28AE" w:rsidR="00D268A5" w:rsidRDefault="00D268A5" w:rsidP="00D268A5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  <w:lang w:val="cy-GB"/>
              </w:rPr>
            </w:pPr>
            <w:r w:rsidRPr="001E1602">
              <w:rPr>
                <w:sz w:val="28"/>
                <w:szCs w:val="28"/>
                <w:lang w:val="cy-GB"/>
              </w:rPr>
              <w:t>Trefn</w:t>
            </w:r>
            <w:r w:rsidR="001E1602" w:rsidRPr="001E1602">
              <w:rPr>
                <w:sz w:val="28"/>
                <w:szCs w:val="28"/>
                <w:lang w:val="cy-GB"/>
              </w:rPr>
              <w:t>u</w:t>
            </w:r>
            <w:r w:rsidRPr="001E1602">
              <w:rPr>
                <w:sz w:val="28"/>
                <w:szCs w:val="28"/>
                <w:lang w:val="cy-GB"/>
              </w:rPr>
              <w:t xml:space="preserve"> llif o </w:t>
            </w:r>
            <w:r w:rsidR="001E1602" w:rsidRPr="001E1602">
              <w:rPr>
                <w:sz w:val="28"/>
                <w:szCs w:val="28"/>
                <w:lang w:val="cy-GB"/>
              </w:rPr>
              <w:t>d</w:t>
            </w:r>
            <w:r w:rsidRPr="001E1602">
              <w:rPr>
                <w:sz w:val="28"/>
                <w:szCs w:val="28"/>
                <w:lang w:val="cy-GB"/>
              </w:rPr>
              <w:t>rip</w:t>
            </w:r>
            <w:r>
              <w:rPr>
                <w:sz w:val="28"/>
                <w:szCs w:val="28"/>
                <w:lang w:val="cy-GB"/>
              </w:rPr>
              <w:t xml:space="preserve"> i Sain Ffagan (fel dosbarth)</w:t>
            </w:r>
          </w:p>
          <w:p w14:paraId="3993005D" w14:textId="13437B26" w:rsidR="00D268A5" w:rsidRPr="00D268A5" w:rsidRDefault="00D268A5" w:rsidP="00D268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Esbonio ac adolygu MPLl y </w:t>
            </w:r>
            <w:r w:rsidR="00655C53">
              <w:rPr>
                <w:sz w:val="28"/>
                <w:szCs w:val="28"/>
                <w:lang w:val="cy-GB"/>
              </w:rPr>
              <w:t>t</w:t>
            </w:r>
            <w:r>
              <w:rPr>
                <w:sz w:val="28"/>
                <w:szCs w:val="28"/>
                <w:lang w:val="cy-GB"/>
              </w:rPr>
              <w:t>asgau (gweler uchod)</w:t>
            </w:r>
          </w:p>
          <w:p w14:paraId="2DED98E1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F0EC16A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41EB289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5481C09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68B3FFFE" w14:textId="1DA41209" w:rsidR="00120A30" w:rsidRDefault="00D268A5" w:rsidP="00D268A5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Pob grwp yn cylchdroi ar gyfer </w:t>
            </w:r>
            <w:r w:rsidR="001553E0">
              <w:rPr>
                <w:sz w:val="28"/>
                <w:szCs w:val="28"/>
                <w:lang w:val="cy-GB"/>
              </w:rPr>
              <w:t>y dasg ysgrifennu (5 gwaith)</w:t>
            </w:r>
          </w:p>
          <w:p w14:paraId="3A549E8A" w14:textId="2E1B5CFE" w:rsidR="001553E0" w:rsidRDefault="001553E0" w:rsidP="00D268A5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Tasg ysgrifennu wedi gwahaniaethu:</w:t>
            </w:r>
          </w:p>
          <w:p w14:paraId="6ACB512A" w14:textId="5543F306" w:rsidR="001553E0" w:rsidRDefault="001553E0" w:rsidP="00655C53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Ysgrifennu: </w:t>
            </w:r>
            <w:r w:rsidR="007535F6">
              <w:rPr>
                <w:sz w:val="28"/>
                <w:szCs w:val="28"/>
                <w:lang w:val="cy-GB"/>
              </w:rPr>
              <w:t>grwpiau is eu gallu yn ysgrifennu 2 brawddeg gwelais, 1 brawddeg clywais, 1 brawddeg aroglais ac yn cynnwys 1 ansoddair ym mhob brawddeg. Grwpiau uwch eu gallu yn ysgrifennu yr un brawddegau a’r grwpiau is eu gallu ond yn gwneud brawddegau teithiais/teimlais/mwynheais ac yn defnyddio ansoddeiriau mwy o ansawdd</w:t>
            </w:r>
            <w:r w:rsidR="001E1602">
              <w:rPr>
                <w:sz w:val="28"/>
                <w:szCs w:val="28"/>
                <w:lang w:val="cy-GB"/>
              </w:rPr>
              <w:t xml:space="preserve"> (brawddegau estynedig e.e. yn gytnaf)</w:t>
            </w:r>
          </w:p>
          <w:p w14:paraId="6F32319A" w14:textId="7E51F689" w:rsidR="00120A30" w:rsidRPr="00307974" w:rsidRDefault="00655C53" w:rsidP="001E1602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Trefnu llif atgofion</w:t>
            </w:r>
            <w:r w:rsidR="007535F6">
              <w:rPr>
                <w:sz w:val="28"/>
                <w:szCs w:val="28"/>
                <w:lang w:val="cy-GB"/>
              </w:rPr>
              <w:t xml:space="preserve">: </w:t>
            </w:r>
            <w:r>
              <w:rPr>
                <w:sz w:val="28"/>
                <w:szCs w:val="28"/>
                <w:lang w:val="cy-GB"/>
              </w:rPr>
              <w:t>i</w:t>
            </w:r>
            <w:r w:rsidR="007535F6">
              <w:rPr>
                <w:sz w:val="28"/>
                <w:szCs w:val="28"/>
                <w:lang w:val="cy-GB"/>
              </w:rPr>
              <w:t xml:space="preserve"> gwblhau fel dosbarth</w:t>
            </w:r>
            <w:r w:rsidR="001E1602">
              <w:rPr>
                <w:sz w:val="28"/>
                <w:szCs w:val="28"/>
                <w:lang w:val="cy-GB"/>
              </w:rPr>
              <w:t xml:space="preserve"> gan ddefnyddio berfau gorffennol fel bod ganddyn nhw’r iaith yn barod wrth ysgrifennu yn ysblennyd</w:t>
            </w:r>
            <w:r w:rsidR="00322940">
              <w:rPr>
                <w:sz w:val="28"/>
                <w:szCs w:val="28"/>
                <w:lang w:val="cy-GB"/>
              </w:rPr>
              <w:t>d</w:t>
            </w:r>
            <w:r w:rsidR="001E1602">
              <w:rPr>
                <w:sz w:val="28"/>
                <w:szCs w:val="28"/>
                <w:lang w:val="cy-GB"/>
              </w:rPr>
              <w:t>.</w:t>
            </w:r>
            <w:r w:rsidR="007535F6">
              <w:rPr>
                <w:sz w:val="28"/>
                <w:szCs w:val="28"/>
                <w:lang w:val="cy-GB"/>
              </w:rPr>
              <w:t xml:space="preserve"> </w:t>
            </w:r>
          </w:p>
        </w:tc>
        <w:tc>
          <w:tcPr>
            <w:tcW w:w="2903" w:type="dxa"/>
          </w:tcPr>
          <w:p w14:paraId="012C2276" w14:textId="77777777" w:rsidR="00120A30" w:rsidRDefault="001553E0" w:rsidP="001553E0">
            <w:pPr>
              <w:pStyle w:val="ListParagraph"/>
              <w:numPr>
                <w:ilvl w:val="0"/>
                <w:numId w:val="10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Llyfrau gwaith</w:t>
            </w:r>
          </w:p>
          <w:p w14:paraId="68A34CB3" w14:textId="77777777" w:rsidR="001553E0" w:rsidRDefault="001553E0" w:rsidP="001553E0">
            <w:pPr>
              <w:pStyle w:val="ListParagraph"/>
              <w:numPr>
                <w:ilvl w:val="0"/>
                <w:numId w:val="10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Pensiliau</w:t>
            </w:r>
          </w:p>
          <w:p w14:paraId="09A6E47B" w14:textId="77777777" w:rsidR="001553E0" w:rsidRDefault="001553E0" w:rsidP="001553E0">
            <w:pPr>
              <w:pStyle w:val="ListParagraph"/>
              <w:numPr>
                <w:ilvl w:val="0"/>
                <w:numId w:val="10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Bwrdd gwyn </w:t>
            </w:r>
          </w:p>
          <w:p w14:paraId="2621C556" w14:textId="77777777" w:rsidR="001553E0" w:rsidRDefault="001553E0" w:rsidP="001553E0">
            <w:pPr>
              <w:pStyle w:val="ListParagraph"/>
              <w:numPr>
                <w:ilvl w:val="0"/>
                <w:numId w:val="10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Sgrin efo lluniau a map o Sain Ffagan er mwyn trefni’r stori</w:t>
            </w:r>
          </w:p>
          <w:p w14:paraId="7B9B7644" w14:textId="77777777" w:rsidR="00653E8D" w:rsidRDefault="00653E8D" w:rsidP="001553E0">
            <w:pPr>
              <w:pStyle w:val="ListParagraph"/>
              <w:numPr>
                <w:ilvl w:val="0"/>
                <w:numId w:val="10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Targedau iaith:</w:t>
            </w:r>
          </w:p>
          <w:p w14:paraId="23E7A587" w14:textId="77777777" w:rsidR="00036DAD" w:rsidRDefault="00036DAD" w:rsidP="00653E8D">
            <w:pPr>
              <w:pStyle w:val="ListParagraph"/>
              <w:numPr>
                <w:ilvl w:val="0"/>
                <w:numId w:val="37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Cofio bod treiglad meddal ar ôl ‘am, yr, at, gan, dros, trwy, wrth, dan, heb, hyd, i, o’</w:t>
            </w:r>
          </w:p>
          <w:p w14:paraId="73A5E4AB" w14:textId="043FE2B2" w:rsidR="00653E8D" w:rsidRPr="001553E0" w:rsidRDefault="00653E8D" w:rsidP="00653E8D">
            <w:pPr>
              <w:pStyle w:val="ListParagraph"/>
              <w:numPr>
                <w:ilvl w:val="0"/>
                <w:numId w:val="37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Ceisio peidio ddefnyddio ‘cael’ ar lafar neu yn ysgrifennedig lle mae’n bosib</w:t>
            </w:r>
          </w:p>
        </w:tc>
      </w:tr>
      <w:tr w:rsidR="00120A30" w:rsidRPr="00307974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307974" w:rsidRDefault="00120A30" w:rsidP="006D26F5">
            <w:pPr>
              <w:jc w:val="center"/>
              <w:rPr>
                <w:b/>
                <w:lang w:val="cy-GB"/>
              </w:rPr>
            </w:pPr>
          </w:p>
          <w:p w14:paraId="57CC921F" w14:textId="77777777" w:rsidR="00120A30" w:rsidRPr="00307974" w:rsidRDefault="00120A30" w:rsidP="006D26F5">
            <w:pPr>
              <w:jc w:val="center"/>
              <w:rPr>
                <w:b/>
                <w:lang w:val="cy-GB"/>
              </w:rPr>
            </w:pPr>
          </w:p>
          <w:p w14:paraId="3C7DFD5C" w14:textId="6ADADE8C" w:rsidR="00120A30" w:rsidRPr="00307974" w:rsidRDefault="006D26F5" w:rsidP="009D7C3C">
            <w:pPr>
              <w:jc w:val="center"/>
              <w:rPr>
                <w:b/>
                <w:lang w:val="cy-GB"/>
              </w:rPr>
            </w:pPr>
            <w:r w:rsidRPr="00307974">
              <w:rPr>
                <w:b/>
                <w:lang w:val="cy-GB"/>
              </w:rPr>
              <w:t xml:space="preserve">Sesiwn </w:t>
            </w:r>
            <w:r w:rsidR="009D7C3C" w:rsidRPr="00307974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0E220FA4" w:rsidR="00120A30" w:rsidRDefault="007535F6" w:rsidP="003B2C6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Gofyn i’r grwpiau rhoi esboniad o’r gwaith maen’t wedi bod yn gwneud </w:t>
            </w:r>
          </w:p>
          <w:p w14:paraId="4BBEBF26" w14:textId="5CA626D7" w:rsidR="007535F6" w:rsidRDefault="007535F6" w:rsidP="003B2C6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Darllen/dweud brawddeg da fel sbardun</w:t>
            </w:r>
          </w:p>
          <w:p w14:paraId="1687E1D8" w14:textId="4373789B" w:rsidR="007535F6" w:rsidRDefault="007535F6" w:rsidP="003B2C6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Defnyddio’r dis efo cwestiynau e.e. pethau pwysig i gofio, beth dysgaist ti, beth yw ansodair, beth yw berf gorffennol?</w:t>
            </w:r>
          </w:p>
          <w:p w14:paraId="3FE69DD6" w14:textId="51E501CA" w:rsidR="00361FAC" w:rsidRPr="007535F6" w:rsidRDefault="00361FAC" w:rsidP="003B2C6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Cwis/gêm pwynt pwer efo lluniau o syniadau mae’r grwpiau cyntaf wedi cynnwys yn eu brawddegau a cael y disgyblion i gynnig brawddeg </w:t>
            </w:r>
          </w:p>
          <w:p w14:paraId="63C20A15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609A212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3EB441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5A9B493B" w14:textId="2377FFB5" w:rsidR="00120A30" w:rsidRDefault="007535F6" w:rsidP="003B2C6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Plant yn rhoi esboniad bach o’r dasg – rhoi enghraifft o un o’i brawddeg </w:t>
            </w:r>
          </w:p>
          <w:p w14:paraId="4D998D02" w14:textId="0A088C3A" w:rsidR="007535F6" w:rsidRDefault="007535F6" w:rsidP="003B2C6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Ateb cwestiynau o’r dis </w:t>
            </w:r>
          </w:p>
          <w:p w14:paraId="04F836CF" w14:textId="6407FC64" w:rsidR="007535F6" w:rsidRDefault="007535F6" w:rsidP="003B2C6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Asesu ffurfiannol; </w:t>
            </w:r>
          </w:p>
          <w:p w14:paraId="216A7341" w14:textId="59828C1B" w:rsidR="007535F6" w:rsidRDefault="007535F6" w:rsidP="003B2C67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Dis </w:t>
            </w:r>
          </w:p>
          <w:p w14:paraId="0045CCF7" w14:textId="0834DC1C" w:rsidR="00361FAC" w:rsidRPr="007535F6" w:rsidRDefault="00361FAC" w:rsidP="003B2C67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Cwis/gêm</w:t>
            </w:r>
          </w:p>
          <w:p w14:paraId="12553B39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ACDA490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E2F249E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19CA86D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77777777" w:rsidR="00120A30" w:rsidRPr="00307974" w:rsidRDefault="00120A30" w:rsidP="006D26F5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F89AF97" w14:textId="77777777" w:rsidR="00120A30" w:rsidRDefault="007535F6" w:rsidP="007535F6">
            <w:pPr>
              <w:pStyle w:val="ListParagraph"/>
              <w:numPr>
                <w:ilvl w:val="0"/>
                <w:numId w:val="14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Dis </w:t>
            </w:r>
          </w:p>
          <w:p w14:paraId="08BDEAF7" w14:textId="4A34EAA4" w:rsidR="00361FAC" w:rsidRPr="007535F6" w:rsidRDefault="00361FAC" w:rsidP="007535F6">
            <w:pPr>
              <w:pStyle w:val="ListParagraph"/>
              <w:numPr>
                <w:ilvl w:val="0"/>
                <w:numId w:val="14"/>
              </w:num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Pwynt pwer gêm</w:t>
            </w:r>
          </w:p>
        </w:tc>
      </w:tr>
    </w:tbl>
    <w:p w14:paraId="21627C5E" w14:textId="4D32C744" w:rsidR="004E1B77" w:rsidRPr="00307974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307974" w:rsidRDefault="00645E24" w:rsidP="00B24C18">
      <w:pPr>
        <w:pStyle w:val="Heading1"/>
        <w:rPr>
          <w:sz w:val="28"/>
          <w:szCs w:val="28"/>
          <w:lang w:val="cy-GB"/>
        </w:rPr>
      </w:pPr>
    </w:p>
    <w:p w14:paraId="4A514B70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BC7D158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BB6E5A7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294F27D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47276F70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4EEB0736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9806F32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3F369D11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D346F17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4F969DFF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603814E7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6286D6E1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69EE6455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798BEE9C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084DDFCB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E8F31CF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46769B7B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4F3789E3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0B198E4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58432AFC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23D4DC51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3814CFF1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117A1317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33FC4CE7" w14:textId="77777777" w:rsidR="00DB1D3B" w:rsidRPr="00307974" w:rsidRDefault="00DB1D3B" w:rsidP="00EF0BE1">
      <w:pPr>
        <w:rPr>
          <w:sz w:val="28"/>
          <w:szCs w:val="28"/>
          <w:lang w:val="cy-GB"/>
        </w:rPr>
        <w:sectPr w:rsidR="00DB1D3B" w:rsidRPr="00307974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307974" w:rsidRDefault="006D26F5" w:rsidP="00825827">
      <w:pPr>
        <w:jc w:val="center"/>
        <w:rPr>
          <w:b/>
          <w:sz w:val="28"/>
          <w:szCs w:val="28"/>
          <w:lang w:val="cy-GB"/>
        </w:rPr>
      </w:pPr>
      <w:r w:rsidRPr="00307974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307974" w:rsidRDefault="006D26F5" w:rsidP="00825827">
      <w:pPr>
        <w:jc w:val="center"/>
        <w:rPr>
          <w:b/>
          <w:sz w:val="28"/>
          <w:szCs w:val="28"/>
          <w:lang w:val="cy-GB"/>
        </w:rPr>
      </w:pPr>
      <w:r w:rsidRPr="00307974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307974" w:rsidRDefault="00C8398D" w:rsidP="00825827">
      <w:pPr>
        <w:jc w:val="center"/>
        <w:rPr>
          <w:b/>
          <w:sz w:val="28"/>
          <w:szCs w:val="28"/>
          <w:lang w:val="cy-GB"/>
        </w:rPr>
      </w:pPr>
      <w:r w:rsidRPr="00307974">
        <w:rPr>
          <w:b/>
          <w:sz w:val="28"/>
          <w:szCs w:val="28"/>
          <w:lang w:val="cy-GB"/>
        </w:rPr>
        <w:t xml:space="preserve"> </w:t>
      </w:r>
      <w:r w:rsidR="006D26F5" w:rsidRPr="00307974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307974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307974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307974" w:rsidRDefault="006D26F5" w:rsidP="00825827">
            <w:pPr>
              <w:rPr>
                <w:b/>
                <w:lang w:val="cy-GB"/>
              </w:rPr>
            </w:pPr>
            <w:r w:rsidRPr="00307974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307974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307974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307974" w:rsidRDefault="006D26F5" w:rsidP="00C8398D">
            <w:pPr>
              <w:rPr>
                <w:sz w:val="20"/>
                <w:szCs w:val="20"/>
                <w:lang w:val="cy-GB"/>
              </w:rPr>
            </w:pPr>
            <w:r w:rsidRPr="00307974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6238665F" w:rsidR="00825827" w:rsidRDefault="00427DC7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25/11/19</w:t>
            </w:r>
          </w:p>
          <w:p w14:paraId="28BC31FD" w14:textId="6B19BCDA" w:rsidR="00427DC7" w:rsidRDefault="00427DC7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Dosbarth cyfan – </w:t>
            </w:r>
          </w:p>
          <w:p w14:paraId="1A338C7F" w14:textId="1206957E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Cofio berfau gorffennol</w:t>
            </w:r>
          </w:p>
          <w:p w14:paraId="46A1B43C" w14:textId="5307B05D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Sillafu ar y cyd</w:t>
            </w:r>
          </w:p>
          <w:p w14:paraId="448C424E" w14:textId="1AB4EC0D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Cofio llawer o atgofion gwahanol o’r trip i Sain Ffagan</w:t>
            </w:r>
          </w:p>
          <w:p w14:paraId="53D88260" w14:textId="3C3F9A16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Cynnig rhai ansoddeiriau e.e. robin goch fach</w:t>
            </w:r>
          </w:p>
          <w:p w14:paraId="340E8720" w14:textId="7BF99144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Cofio symudiadau o’r strategaeth drama </w:t>
            </w:r>
          </w:p>
          <w:p w14:paraId="2C629FD5" w14:textId="77777777" w:rsidR="00284AF4" w:rsidRPr="00284AF4" w:rsidRDefault="00284AF4" w:rsidP="00284AF4">
            <w:p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Grŵp glas – </w:t>
            </w:r>
          </w:p>
          <w:p w14:paraId="5E9A739C" w14:textId="295FE32B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Sillafu ar y cyd</w:t>
            </w:r>
          </w:p>
          <w:p w14:paraId="66522194" w14:textId="6FE13488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Cynnig syniadau eu hun</w:t>
            </w:r>
          </w:p>
          <w:p w14:paraId="77DF18E8" w14:textId="4F763F26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Cofio defnyddio elfennau o’r MPLl ysgrifennu ar adegau (bwlch bys)</w:t>
            </w:r>
          </w:p>
          <w:p w14:paraId="44CB7CEF" w14:textId="635A1C0D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Gallu adnabod os maent wedi cam-ffurfio os wyf yn gofyn </w:t>
            </w:r>
          </w:p>
          <w:p w14:paraId="1523CCBD" w14:textId="77777777" w:rsidR="00284AF4" w:rsidRDefault="00284AF4" w:rsidP="00284AF4">
            <w:pPr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Rhai aelodau o’r grŵp wedi gallu defnyddio ansoddeiriau</w:t>
            </w:r>
          </w:p>
          <w:p w14:paraId="4E26EF2D" w14:textId="20B7EE16" w:rsidR="00526805" w:rsidRPr="00284AF4" w:rsidRDefault="00526805" w:rsidP="00284AF4">
            <w:p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 w:rsidRPr="00284AF4">
              <w:rPr>
                <w:sz w:val="20"/>
                <w:szCs w:val="20"/>
                <w:lang w:val="cy-GB"/>
              </w:rPr>
              <w:t xml:space="preserve">p gwyrdd – </w:t>
            </w:r>
          </w:p>
          <w:p w14:paraId="264D249D" w14:textId="1C238A17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Gallu sillafu geiriau cyfarwydd heb gymorth</w:t>
            </w:r>
          </w:p>
          <w:p w14:paraId="788251F4" w14:textId="250BB19B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Gallu darganfod geiriau eu hun trwy ddefnyddio’r trên iaith y daith</w:t>
            </w:r>
          </w:p>
          <w:p w14:paraId="3A8F0350" w14:textId="17A4F021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Gallu cynnig ansoddeiriau sy’n fwy heriol (enfawr yn lle mawr)</w:t>
            </w:r>
          </w:p>
          <w:p w14:paraId="1B7EEFB4" w14:textId="74A1E8CE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Pawb yn adnabod pethau pwysig/MPLl ysgrifennu ac yn eu defnyddio mwyafrif o’r amser</w:t>
            </w:r>
          </w:p>
          <w:p w14:paraId="6FBE857C" w14:textId="2F012DA8" w:rsidR="00284AF4" w:rsidRPr="00284AF4" w:rsidRDefault="00284AF4" w:rsidP="00284AF4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Gallu adnabod pryd ydynt wedi gwneud camgymeriad/cam-ffurfio mwyafrif o’r weithiau ar ben eu hun </w:t>
            </w:r>
          </w:p>
          <w:p w14:paraId="067259F5" w14:textId="77777777" w:rsidR="00284AF4" w:rsidRDefault="00284AF4" w:rsidP="00284AF4">
            <w:pPr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Gallu meddwl am syniadau eu hun felly nid yw gwaith yr holl grŵp yr un peth</w:t>
            </w:r>
          </w:p>
          <w:p w14:paraId="2FE5B425" w14:textId="74E1687C" w:rsidR="00526805" w:rsidRDefault="00526805" w:rsidP="00284AF4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melyn – </w:t>
            </w:r>
          </w:p>
          <w:p w14:paraId="29B8788C" w14:textId="77777777" w:rsidR="00526805" w:rsidRDefault="00526805" w:rsidP="0052680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Meddwl am syniadau eu hun</w:t>
            </w:r>
          </w:p>
          <w:p w14:paraId="44E028F6" w14:textId="64D17485" w:rsidR="00526805" w:rsidRDefault="00526805" w:rsidP="0052680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Gallu darganfod geiriau eu hun trwy d</w:t>
            </w:r>
            <w:r w:rsidR="00284AF4">
              <w:rPr>
                <w:sz w:val="20"/>
                <w:szCs w:val="20"/>
                <w:lang w:val="cy-GB"/>
              </w:rPr>
              <w:t>d</w:t>
            </w:r>
            <w:r>
              <w:rPr>
                <w:sz w:val="20"/>
                <w:szCs w:val="20"/>
                <w:lang w:val="cy-GB"/>
              </w:rPr>
              <w:t>efnyddio’r trên iaith y daith</w:t>
            </w:r>
          </w:p>
          <w:p w14:paraId="5F837828" w14:textId="77777777" w:rsidR="00526805" w:rsidRDefault="00526805" w:rsidP="0052680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Cofio trefn </w:t>
            </w:r>
            <w:r w:rsidR="006410C6">
              <w:rPr>
                <w:sz w:val="20"/>
                <w:szCs w:val="20"/>
                <w:lang w:val="cy-GB"/>
              </w:rPr>
              <w:t>y trip Sain Ffagan</w:t>
            </w:r>
          </w:p>
          <w:p w14:paraId="1097AB2E" w14:textId="77777777" w:rsidR="00036DAD" w:rsidRDefault="00036DAD" w:rsidP="00036DA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26/11/19</w:t>
            </w:r>
          </w:p>
          <w:p w14:paraId="63C35A0A" w14:textId="51CA1D4E" w:rsidR="00036DAD" w:rsidRDefault="00036DAD" w:rsidP="00036DA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coch – </w:t>
            </w:r>
          </w:p>
          <w:p w14:paraId="309F539D" w14:textId="6B90341A" w:rsidR="00284AF4" w:rsidRPr="00284AF4" w:rsidRDefault="00284AF4" w:rsidP="00284AF4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Pawb yn sillafu ar y cyd</w:t>
            </w:r>
          </w:p>
          <w:p w14:paraId="6B576900" w14:textId="290075C3" w:rsidR="00284AF4" w:rsidRPr="00284AF4" w:rsidRDefault="00284AF4" w:rsidP="00284AF4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Meddwl am syniadau eu hun felly nid yw gwaith pawb yr un peth</w:t>
            </w:r>
          </w:p>
          <w:p w14:paraId="13642355" w14:textId="05A567C4" w:rsidR="00284AF4" w:rsidRPr="00284AF4" w:rsidRDefault="00284AF4" w:rsidP="00284AF4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Gallu adnabod camgymeriadau yn waith eu hun weithiau</w:t>
            </w:r>
          </w:p>
          <w:p w14:paraId="03AC30F3" w14:textId="1B6F001F" w:rsidR="00284AF4" w:rsidRPr="00284AF4" w:rsidRDefault="00284AF4" w:rsidP="00284AF4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Cofio pethau pwysig/MPLl ysgrifennu'r mwyafrif o’r amser</w:t>
            </w:r>
          </w:p>
          <w:p w14:paraId="7FDE8F2C" w14:textId="0173736A" w:rsidR="00284AF4" w:rsidRPr="00284AF4" w:rsidRDefault="00284AF4" w:rsidP="00284AF4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Dechrau adnabod beth yw berfau gorffennol</w:t>
            </w:r>
          </w:p>
          <w:p w14:paraId="55049C18" w14:textId="5CCF3D48" w:rsidR="00284AF4" w:rsidRDefault="00284AF4" w:rsidP="00284AF4">
            <w:pPr>
              <w:numPr>
                <w:ilvl w:val="0"/>
                <w:numId w:val="2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Defnyddio ansoddeiriau addas</w:t>
            </w:r>
          </w:p>
          <w:p w14:paraId="162FC192" w14:textId="41723268" w:rsidR="00036DAD" w:rsidRDefault="00036DAD" w:rsidP="00284AF4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glas – </w:t>
            </w:r>
          </w:p>
          <w:p w14:paraId="0093FAF5" w14:textId="77777777" w:rsidR="00036DAD" w:rsidRDefault="00036DAD" w:rsidP="00036DAD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Sillafu ar y cyd</w:t>
            </w:r>
          </w:p>
          <w:p w14:paraId="6146F55A" w14:textId="77777777" w:rsidR="00036DAD" w:rsidRDefault="00036DAD" w:rsidP="00036DAD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Meddwl am rhai syniadau eu hun </w:t>
            </w:r>
          </w:p>
          <w:p w14:paraId="7E302C05" w14:textId="77777777" w:rsidR="00036DAD" w:rsidRDefault="00036DAD" w:rsidP="00036DAD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ansoddeiriau</w:t>
            </w:r>
          </w:p>
          <w:p w14:paraId="4380DA10" w14:textId="77777777" w:rsidR="00036DAD" w:rsidRDefault="00036DAD" w:rsidP="00036DAD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Adnabod berfau gorffennol trwy symudiadau o’r strategaeth drama</w:t>
            </w:r>
          </w:p>
          <w:p w14:paraId="1E955A05" w14:textId="77777777" w:rsidR="00442559" w:rsidRDefault="00442559" w:rsidP="00442559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28/11/19</w:t>
            </w:r>
          </w:p>
          <w:p w14:paraId="478DBCEE" w14:textId="21E48116" w:rsidR="00442559" w:rsidRDefault="00442559" w:rsidP="00442559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porffor – </w:t>
            </w:r>
          </w:p>
          <w:p w14:paraId="72C6B22D" w14:textId="77777777" w:rsidR="00442559" w:rsidRDefault="00442559" w:rsidP="0044255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Sillafu ar y cyd</w:t>
            </w:r>
          </w:p>
          <w:p w14:paraId="30D0DA6B" w14:textId="77777777" w:rsidR="00442559" w:rsidRDefault="00442559" w:rsidP="0044255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Meddwl am syniadau eu hun</w:t>
            </w:r>
          </w:p>
          <w:p w14:paraId="4BFD953C" w14:textId="77777777" w:rsidR="00442559" w:rsidRDefault="00442559" w:rsidP="0044255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Adnabod berfau gorffennol trwy symudiadau o’r strategaeth drama</w:t>
            </w:r>
          </w:p>
          <w:p w14:paraId="2C52EF5D" w14:textId="6A80FC2D" w:rsidR="00442559" w:rsidRDefault="00442559" w:rsidP="0044255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mat geirfa</w:t>
            </w:r>
            <w:r w:rsidR="00614B48">
              <w:rPr>
                <w:sz w:val="20"/>
                <w:szCs w:val="20"/>
                <w:lang w:val="cy-GB"/>
              </w:rPr>
              <w:t xml:space="preserve"> er mwyn ysgrifennu lliwiau</w:t>
            </w:r>
          </w:p>
          <w:p w14:paraId="0A5D6164" w14:textId="77777777" w:rsidR="00614B48" w:rsidRDefault="00614B48" w:rsidP="0044255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Pawb yn cynnig syniadau </w:t>
            </w:r>
          </w:p>
          <w:p w14:paraId="3CB43651" w14:textId="77777777" w:rsidR="00614B48" w:rsidRDefault="00614B48" w:rsidP="0044255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Gwybod beth yw MPLl/pethau pwysig i gofio</w:t>
            </w:r>
          </w:p>
          <w:p w14:paraId="2DE6E733" w14:textId="77777777" w:rsidR="00614B48" w:rsidRDefault="00614B48" w:rsidP="00442559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lastRenderedPageBreak/>
              <w:t>Dechrau adnabod beth yw ansoddeiriau</w:t>
            </w:r>
          </w:p>
          <w:p w14:paraId="3ADDB467" w14:textId="1C2D31DB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melyn – </w:t>
            </w:r>
          </w:p>
          <w:p w14:paraId="02141236" w14:textId="77777777" w:rsidR="00614B48" w:rsidRDefault="00614B48" w:rsidP="00614B48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Adnabod beth yw MPLl/pethau pwysig ysgrifennu</w:t>
            </w:r>
          </w:p>
          <w:p w14:paraId="3482557D" w14:textId="77777777" w:rsidR="00614B48" w:rsidRDefault="00614B48" w:rsidP="00614B48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Gallu meddwl am syniadau eu hun</w:t>
            </w:r>
          </w:p>
          <w:p w14:paraId="67592ED4" w14:textId="77777777" w:rsidR="00614B48" w:rsidRDefault="00614B48" w:rsidP="00614B48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Defnyddio’r trên iaith y daith</w:t>
            </w:r>
          </w:p>
          <w:p w14:paraId="25D8B781" w14:textId="77777777" w:rsidR="00614B48" w:rsidRDefault="00614B48" w:rsidP="00614B48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Sillafu ar y  cyd ar gyfer geiriau newydd</w:t>
            </w:r>
          </w:p>
          <w:p w14:paraId="2D1D7A59" w14:textId="77777777" w:rsidR="00614B48" w:rsidRDefault="00614B48" w:rsidP="00614B48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ansoddeiriau mwy heriol ac yn adnabod beth yw ansoddeiriau a berfau gorffennol</w:t>
            </w:r>
          </w:p>
          <w:p w14:paraId="761CB185" w14:textId="495F8509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gwyrdd – </w:t>
            </w:r>
          </w:p>
          <w:p w14:paraId="73F77550" w14:textId="7F158EC4" w:rsidR="00614B48" w:rsidRDefault="00614B48" w:rsidP="00614B48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Ffurfiant </w:t>
            </w:r>
            <w:r w:rsidR="00284AF4">
              <w:rPr>
                <w:sz w:val="20"/>
                <w:szCs w:val="20"/>
                <w:lang w:val="cy-GB"/>
              </w:rPr>
              <w:t>gyw</w:t>
            </w:r>
            <w:r>
              <w:rPr>
                <w:sz w:val="20"/>
                <w:szCs w:val="20"/>
                <w:lang w:val="cy-GB"/>
              </w:rPr>
              <w:t>ir mwyafrif o’r amser</w:t>
            </w:r>
          </w:p>
          <w:p w14:paraId="174A2162" w14:textId="7912FB06" w:rsidR="00614B48" w:rsidRDefault="00614B48" w:rsidP="00614B48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Meddwl am eiriau mwy heriol a’i sillafu ar y cyd</w:t>
            </w:r>
          </w:p>
          <w:p w14:paraId="00CE1EA7" w14:textId="77777777" w:rsidR="00614B48" w:rsidRDefault="00614B48" w:rsidP="00614B48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Defnyddio’r trên iaith y daith a mat geirfa</w:t>
            </w:r>
          </w:p>
          <w:p w14:paraId="0E7C0989" w14:textId="77777777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29/11/19</w:t>
            </w:r>
          </w:p>
          <w:p w14:paraId="001FE37D" w14:textId="65B166B7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porffor – </w:t>
            </w:r>
          </w:p>
          <w:p w14:paraId="5B8CC0A3" w14:textId="77777777" w:rsidR="00614B48" w:rsidRDefault="00614B48" w:rsidP="00614B48">
            <w:pPr>
              <w:pStyle w:val="ListParagraph"/>
              <w:numPr>
                <w:ilvl w:val="0"/>
                <w:numId w:val="4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beth yw MPLl ysgrifennu</w:t>
            </w:r>
          </w:p>
          <w:p w14:paraId="20CAE241" w14:textId="77777777" w:rsidR="00614B48" w:rsidRDefault="00614B48" w:rsidP="00614B48">
            <w:pPr>
              <w:pStyle w:val="ListParagraph"/>
              <w:numPr>
                <w:ilvl w:val="0"/>
                <w:numId w:val="4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Sillafu ar y cyd</w:t>
            </w:r>
          </w:p>
          <w:p w14:paraId="443895FF" w14:textId="77777777" w:rsidR="00614B48" w:rsidRDefault="00614B48" w:rsidP="00614B48">
            <w:pPr>
              <w:pStyle w:val="ListParagraph"/>
              <w:numPr>
                <w:ilvl w:val="0"/>
                <w:numId w:val="4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Meddwl am ansoddeiriau newydd</w:t>
            </w:r>
          </w:p>
          <w:p w14:paraId="38BC71B3" w14:textId="20A99C5B" w:rsidR="00614B48" w:rsidRPr="00614B48" w:rsidRDefault="00614B48" w:rsidP="00614B48">
            <w:pPr>
              <w:pStyle w:val="ListParagraph"/>
              <w:numPr>
                <w:ilvl w:val="0"/>
                <w:numId w:val="4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taith o’r trip</w:t>
            </w:r>
          </w:p>
        </w:tc>
      </w:tr>
      <w:tr w:rsidR="00825827" w:rsidRPr="00307974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307974" w:rsidRDefault="006D26F5" w:rsidP="00825827">
            <w:pPr>
              <w:rPr>
                <w:sz w:val="20"/>
                <w:szCs w:val="20"/>
                <w:lang w:val="cy-GB"/>
              </w:rPr>
            </w:pPr>
            <w:r w:rsidRPr="00307974">
              <w:rPr>
                <w:sz w:val="20"/>
                <w:szCs w:val="20"/>
                <w:lang w:val="cy-GB"/>
              </w:rPr>
              <w:lastRenderedPageBreak/>
              <w:t>Y Camau Nesaf ar gyfer Cynnydd</w:t>
            </w:r>
          </w:p>
          <w:p w14:paraId="76590C14" w14:textId="77777777" w:rsidR="00825827" w:rsidRPr="00307974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8B21503" w:rsidR="00825827" w:rsidRDefault="00526805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25/11/19</w:t>
            </w:r>
          </w:p>
          <w:p w14:paraId="62DD14AA" w14:textId="1C099B54" w:rsidR="00526805" w:rsidRDefault="00526805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Dosbarth cyfan – </w:t>
            </w:r>
          </w:p>
          <w:p w14:paraId="01B021D6" w14:textId="520D88AD" w:rsidR="00526805" w:rsidRDefault="00526805" w:rsidP="00526805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Dweud/cynnig berfau gorffennol yn gyntaf yn lle dweud ‘gweld, clywed, teithio’ </w:t>
            </w:r>
          </w:p>
          <w:p w14:paraId="6C413BCC" w14:textId="3846FCA3" w:rsidR="00526805" w:rsidRDefault="00526805" w:rsidP="00526805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bod angen rhoi ‘i’ ar ôl berf orffennol nid ‘fi’ neu dim byd o gwbl</w:t>
            </w:r>
          </w:p>
          <w:p w14:paraId="12589A3B" w14:textId="45836E61" w:rsidR="00526805" w:rsidRPr="00526805" w:rsidRDefault="00526805" w:rsidP="00526805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pawb yn sillafu ar y cyd</w:t>
            </w:r>
          </w:p>
          <w:p w14:paraId="172145B2" w14:textId="32E697F2" w:rsidR="00825827" w:rsidRDefault="00526805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glas – </w:t>
            </w:r>
          </w:p>
          <w:p w14:paraId="4AE6A19C" w14:textId="025853BD" w:rsidR="00526805" w:rsidRDefault="00526805" w:rsidP="0052680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y 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yn sillafu ar y cyd ar gyfer pob gair </w:t>
            </w:r>
          </w:p>
          <w:p w14:paraId="00A1C817" w14:textId="6CDEB10A" w:rsidR="00526805" w:rsidRDefault="00526805" w:rsidP="0052680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bod angen ysgrife</w:t>
            </w:r>
            <w:r w:rsidR="00284AF4">
              <w:rPr>
                <w:sz w:val="20"/>
                <w:szCs w:val="20"/>
                <w:lang w:val="cy-GB"/>
              </w:rPr>
              <w:t>n</w:t>
            </w:r>
            <w:r>
              <w:rPr>
                <w:sz w:val="20"/>
                <w:szCs w:val="20"/>
                <w:lang w:val="cy-GB"/>
              </w:rPr>
              <w:t>nu ar yr un llinell</w:t>
            </w:r>
          </w:p>
          <w:p w14:paraId="6CF1E21D" w14:textId="77777777" w:rsidR="00526805" w:rsidRDefault="00526805" w:rsidP="0052680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bod angen defnyddio MPLl ysgrifennu ym mhob brawddeg</w:t>
            </w:r>
          </w:p>
          <w:p w14:paraId="354A1BD9" w14:textId="77777777" w:rsidR="00526805" w:rsidRDefault="00526805" w:rsidP="0052680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ansoddeiriau syml</w:t>
            </w:r>
          </w:p>
          <w:p w14:paraId="5F6B1847" w14:textId="24E7E980" w:rsidR="00526805" w:rsidRDefault="00526805" w:rsidP="00526805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gwyrdd – </w:t>
            </w:r>
          </w:p>
          <w:p w14:paraId="7E80CC45" w14:textId="603874E6" w:rsidR="00526805" w:rsidRDefault="006410C6" w:rsidP="00526805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i ddefnyddio MPLl ysgrifennu ym mhob brawddeg</w:t>
            </w:r>
          </w:p>
          <w:p w14:paraId="70E97325" w14:textId="106017AF" w:rsidR="006410C6" w:rsidRDefault="006410C6" w:rsidP="00526805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nid oes angen dechrau pob brawddeg ar linell newydd</w:t>
            </w:r>
          </w:p>
          <w:p w14:paraId="615778C8" w14:textId="3DC8A2A2" w:rsidR="006410C6" w:rsidRDefault="006410C6" w:rsidP="006410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melyn – </w:t>
            </w:r>
          </w:p>
          <w:p w14:paraId="750D4A68" w14:textId="394A2CB1" w:rsidR="006410C6" w:rsidRDefault="006410C6" w:rsidP="006410C6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nid oes angen dechrau pob brawddeg ar linell newydd</w:t>
            </w:r>
          </w:p>
          <w:p w14:paraId="3413A17E" w14:textId="77777777" w:rsidR="006410C6" w:rsidRDefault="006410C6" w:rsidP="006410C6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pob llythyren wedi eu ffurfio yn gywir</w:t>
            </w:r>
          </w:p>
          <w:p w14:paraId="4BDFA68A" w14:textId="77777777" w:rsidR="006410C6" w:rsidRDefault="006410C6" w:rsidP="006410C6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bod rhaid defnyddio MPLl ysgrifennu ym mhob brawddeg</w:t>
            </w:r>
          </w:p>
          <w:p w14:paraId="353931BC" w14:textId="77777777" w:rsidR="00653E8D" w:rsidRDefault="00653E8D" w:rsidP="00653E8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26/11/19</w:t>
            </w:r>
          </w:p>
          <w:p w14:paraId="631AF8C7" w14:textId="7A06AFA9" w:rsidR="00653E8D" w:rsidRDefault="00653E8D" w:rsidP="00653E8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coch – </w:t>
            </w:r>
          </w:p>
          <w:p w14:paraId="67D1B2E0" w14:textId="2D152BE4" w:rsidR="00653E8D" w:rsidRDefault="00653E8D" w:rsidP="00653E8D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Dweud berf orffennol o’r dechrau yn lle ddim ond dweud ‘gwneud, clywed...’</w:t>
            </w:r>
          </w:p>
          <w:p w14:paraId="0B44BF52" w14:textId="77777777" w:rsidR="00653E8D" w:rsidRDefault="00653E8D" w:rsidP="00653E8D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Defnyddio pethau pwysig/MPLl trwy’r amser</w:t>
            </w:r>
          </w:p>
          <w:p w14:paraId="4B07DB50" w14:textId="2041822D" w:rsidR="00653E8D" w:rsidRDefault="00653E8D" w:rsidP="00653E8D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nid oes angen dechrau brawddeg newydd ar linell newydd</w:t>
            </w:r>
          </w:p>
          <w:p w14:paraId="41B70E70" w14:textId="77777777" w:rsidR="00653E8D" w:rsidRDefault="00653E8D" w:rsidP="00653E8D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trên iaith y daith</w:t>
            </w:r>
          </w:p>
          <w:p w14:paraId="7DDD1D78" w14:textId="7630A035" w:rsidR="00653E8D" w:rsidRDefault="00653E8D" w:rsidP="00653E8D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glas – </w:t>
            </w:r>
          </w:p>
          <w:p w14:paraId="0091CCED" w14:textId="77777777" w:rsidR="00653E8D" w:rsidRDefault="00653E8D" w:rsidP="00653E8D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Defnyddio MPLl trwy’r amser</w:t>
            </w:r>
          </w:p>
          <w:p w14:paraId="44FB6DD8" w14:textId="77777777" w:rsidR="00653E8D" w:rsidRDefault="00653E8D" w:rsidP="00653E8D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ansoddeiriau ym mhob brawddeg</w:t>
            </w:r>
          </w:p>
          <w:p w14:paraId="79E94A51" w14:textId="77777777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28/11/19</w:t>
            </w:r>
          </w:p>
          <w:p w14:paraId="2530D6D4" w14:textId="1EF8D0D3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porffor – </w:t>
            </w:r>
          </w:p>
          <w:p w14:paraId="5959EBC9" w14:textId="09D26EE8" w:rsidR="00614B48" w:rsidRDefault="00614B48" w:rsidP="00614B48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Cael gwell dealltwriaeth o beth yw berfau gorffennol a</w:t>
            </w:r>
            <w:r w:rsidR="00284AF4">
              <w:rPr>
                <w:sz w:val="20"/>
                <w:szCs w:val="20"/>
                <w:lang w:val="cy-GB"/>
              </w:rPr>
              <w:t>c</w:t>
            </w:r>
            <w:r>
              <w:rPr>
                <w:sz w:val="20"/>
                <w:szCs w:val="20"/>
                <w:lang w:val="cy-GB"/>
              </w:rPr>
              <w:t xml:space="preserve"> ansoddeiriau</w:t>
            </w:r>
          </w:p>
          <w:p w14:paraId="10FF6073" w14:textId="68F56ECE" w:rsidR="00614B48" w:rsidRDefault="00614B48" w:rsidP="00614B48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i ddefnyddio MPLl/Pethau pwysig pob tro maent yn ysgrifennu</w:t>
            </w:r>
          </w:p>
          <w:p w14:paraId="3DF48C69" w14:textId="2AA8BB57" w:rsidR="00614B48" w:rsidRDefault="00614B48" w:rsidP="00614B48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Cofio nad oes rhaid dechrau pob brawddeg newydd ar linell newydd</w:t>
            </w:r>
          </w:p>
          <w:p w14:paraId="01A9D5A4" w14:textId="41F235C5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melyn – </w:t>
            </w:r>
          </w:p>
          <w:p w14:paraId="0B3ED2A1" w14:textId="77777777" w:rsidR="00614B48" w:rsidRDefault="00614B48" w:rsidP="00614B48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Defnyddio ansoddeiriau mwy heriol</w:t>
            </w:r>
          </w:p>
          <w:p w14:paraId="4D78A7C9" w14:textId="77777777" w:rsidR="00614B48" w:rsidRDefault="00614B48" w:rsidP="00614B48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pob brawddeg yn cynnwys MPLl/pethau pwysig</w:t>
            </w:r>
          </w:p>
          <w:p w14:paraId="436337E1" w14:textId="77777777" w:rsidR="00614B48" w:rsidRDefault="00614B48" w:rsidP="00614B48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ffurfiant cywir</w:t>
            </w:r>
          </w:p>
          <w:p w14:paraId="630CE1B6" w14:textId="69688A9C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lastRenderedPageBreak/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gwyrdd – </w:t>
            </w:r>
          </w:p>
          <w:p w14:paraId="46182AC1" w14:textId="77777777" w:rsidR="00614B48" w:rsidRDefault="00614B48" w:rsidP="00614B48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mwy o ansoddeiriau heriol</w:t>
            </w:r>
          </w:p>
          <w:p w14:paraId="1F8B9F66" w14:textId="77777777" w:rsidR="00614B48" w:rsidRDefault="00614B48" w:rsidP="00614B48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pob brawddeg yn cynnwys ansoddair</w:t>
            </w:r>
          </w:p>
          <w:p w14:paraId="15A2FBD4" w14:textId="77777777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29/11/19</w:t>
            </w:r>
          </w:p>
          <w:p w14:paraId="7B4B6D06" w14:textId="44CC7AD9" w:rsidR="00614B48" w:rsidRDefault="00614B48" w:rsidP="00614B4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Gr</w:t>
            </w:r>
            <w:r w:rsidR="00284AF4" w:rsidRPr="00284AF4">
              <w:rPr>
                <w:sz w:val="20"/>
                <w:szCs w:val="20"/>
                <w:lang w:val="cy-GB"/>
              </w:rPr>
              <w:t>ŵ</w:t>
            </w:r>
            <w:r>
              <w:rPr>
                <w:sz w:val="20"/>
                <w:szCs w:val="20"/>
                <w:lang w:val="cy-GB"/>
              </w:rPr>
              <w:t xml:space="preserve">p porffor – </w:t>
            </w:r>
          </w:p>
          <w:p w14:paraId="6E88F129" w14:textId="16BC7BAE" w:rsidR="00614B48" w:rsidRPr="00614B48" w:rsidRDefault="00614B48" w:rsidP="00614B48">
            <w:pPr>
              <w:pStyle w:val="ListParagraph"/>
              <w:numPr>
                <w:ilvl w:val="0"/>
                <w:numId w:val="4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matiau geirfa yn fwy</w:t>
            </w:r>
          </w:p>
        </w:tc>
      </w:tr>
    </w:tbl>
    <w:p w14:paraId="7AFDDA83" w14:textId="77777777" w:rsidR="00825827" w:rsidRPr="00307974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307974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307974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307974" w:rsidRDefault="006D26F5" w:rsidP="00825827">
            <w:pPr>
              <w:rPr>
                <w:b/>
                <w:lang w:val="cy-GB"/>
              </w:rPr>
            </w:pPr>
            <w:r w:rsidRPr="00307974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307974">
              <w:rPr>
                <w:b/>
                <w:lang w:val="cy-GB"/>
              </w:rPr>
              <w:t>d</w:t>
            </w:r>
            <w:r w:rsidRPr="00307974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307974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307974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307974" w:rsidRDefault="006D26F5" w:rsidP="00825827">
            <w:pPr>
              <w:rPr>
                <w:sz w:val="20"/>
                <w:szCs w:val="20"/>
                <w:lang w:val="cy-GB"/>
              </w:rPr>
            </w:pPr>
            <w:r w:rsidRPr="00307974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307974">
              <w:rPr>
                <w:sz w:val="20"/>
                <w:szCs w:val="20"/>
                <w:lang w:val="cy-GB"/>
              </w:rPr>
              <w:t xml:space="preserve"> </w:t>
            </w:r>
          </w:p>
          <w:p w14:paraId="3719705E" w14:textId="77777777" w:rsidR="00825827" w:rsidRPr="00307974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307974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EE9B406" w:rsidR="00825827" w:rsidRDefault="00526805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25/11/19</w:t>
            </w:r>
          </w:p>
          <w:p w14:paraId="500AB5FB" w14:textId="3D8387E5" w:rsid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Dechrau defnyddio strategaeth ‘wosh, wosh’ i reoli’r dosbarth ar ôl cynnal strategaeth drama</w:t>
            </w:r>
          </w:p>
          <w:p w14:paraId="4C765937" w14:textId="6AE0E053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plant i feddwl am syniadau eu hun</w:t>
            </w:r>
          </w:p>
          <w:p w14:paraId="73496AB8" w14:textId="7ADDB7C4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Rhoi syniadau/help i’r plant e.e. gwneud symudiadau o’r strategaeth drama</w:t>
            </w:r>
          </w:p>
          <w:p w14:paraId="62900995" w14:textId="74D61902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Sicrhau bod y plant i sillafu ar y cyd</w:t>
            </w:r>
          </w:p>
          <w:p w14:paraId="4ACC72F8" w14:textId="5A5D6A7B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plant i nodi beth yw’r pethau pwysig yw cofio wrth ysgrifennu</w:t>
            </w:r>
          </w:p>
          <w:p w14:paraId="206365C5" w14:textId="1E743E10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Adolygu’r symudiadau o’r strategaeth drama</w:t>
            </w:r>
          </w:p>
          <w:p w14:paraId="2043E998" w14:textId="2F485286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Chwarae gêm atalnodi felly mae’r plant yn adnabod pethau sydd ar goll – pwysleisio’r pethau pwysig/MPLl ysgrifennu</w:t>
            </w:r>
          </w:p>
          <w:p w14:paraId="68653A71" w14:textId="098A3157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Darllen brawddegau/gwaith da i’r dosbarth</w:t>
            </w:r>
          </w:p>
          <w:p w14:paraId="0E7FF32B" w14:textId="58645674" w:rsidR="00284AF4" w:rsidRPr="00284AF4" w:rsidRDefault="00284AF4" w:rsidP="00284AF4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Modelu brawddegau ar linell ar gyfer grŵp glas </w:t>
            </w:r>
          </w:p>
          <w:p w14:paraId="1869F664" w14:textId="77777777" w:rsidR="00284AF4" w:rsidRDefault="00284AF4" w:rsidP="00284AF4">
            <w:pPr>
              <w:numPr>
                <w:ilvl w:val="0"/>
                <w:numId w:val="19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Annog y plant i gynnig brawddeg eu hun o un o’i hatgofion o’r trip gan ddefnyddio berf orffennol ac ansoddair </w:t>
            </w:r>
          </w:p>
          <w:p w14:paraId="3661DC2D" w14:textId="7148FEF5" w:rsidR="00653E8D" w:rsidRDefault="00653E8D" w:rsidP="00284AF4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26/11/19</w:t>
            </w:r>
          </w:p>
          <w:p w14:paraId="0FEB5350" w14:textId="33CCB96C" w:rsidR="00284AF4" w:rsidRPr="00284AF4" w:rsidRDefault="00284AF4" w:rsidP="00284AF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Modelu/dangos gwaith da</w:t>
            </w:r>
          </w:p>
          <w:p w14:paraId="51E7E2A0" w14:textId="178F9B41" w:rsidR="00284AF4" w:rsidRPr="00284AF4" w:rsidRDefault="00284AF4" w:rsidP="00284AF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Cael y dosbarth i gynnig brawddeg a’i sillafu ar y cyd fel dosbarth</w:t>
            </w:r>
          </w:p>
          <w:p w14:paraId="47EE07AA" w14:textId="73B0E70E" w:rsidR="00284AF4" w:rsidRPr="00284AF4" w:rsidRDefault="00284AF4" w:rsidP="00284AF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Adolygu beth yw berfau gorffennol trwy ddefnyddio’r strategaeth drama</w:t>
            </w:r>
          </w:p>
          <w:p w14:paraId="11A8E20C" w14:textId="7652E148" w:rsidR="00284AF4" w:rsidRPr="00284AF4" w:rsidRDefault="00284AF4" w:rsidP="00284AF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Gofyn i’r grwpiau uwch eu gallu a ddechreuodd y dasg y diwrnod cyn i gynnig syniadau o waith nhw</w:t>
            </w:r>
          </w:p>
          <w:p w14:paraId="16F49F4F" w14:textId="712143C9" w:rsidR="00284AF4" w:rsidRPr="00284AF4" w:rsidRDefault="00284AF4" w:rsidP="00284AF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grwpiau i sillafu ar y cyd</w:t>
            </w:r>
          </w:p>
          <w:p w14:paraId="41904EF9" w14:textId="3AF7882E" w:rsidR="00284AF4" w:rsidRPr="00284AF4" w:rsidRDefault="00284AF4" w:rsidP="00284AF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plant i feddwl am syniadau eu hun:</w:t>
            </w:r>
          </w:p>
          <w:p w14:paraId="583285EA" w14:textId="1CC4B901" w:rsidR="00284AF4" w:rsidRPr="00284AF4" w:rsidRDefault="00284AF4" w:rsidP="00284AF4">
            <w:pPr>
              <w:pStyle w:val="ListParagraph"/>
              <w:numPr>
                <w:ilvl w:val="0"/>
                <w:numId w:val="4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Grŵp glas – un aelod yn cynnig syniad a’r holl grŵp yn ei ysgrifennu</w:t>
            </w:r>
          </w:p>
          <w:p w14:paraId="25484B95" w14:textId="14EB88A4" w:rsidR="00284AF4" w:rsidRPr="00284AF4" w:rsidRDefault="00284AF4" w:rsidP="00284AF4">
            <w:pPr>
              <w:pStyle w:val="ListParagraph"/>
              <w:numPr>
                <w:ilvl w:val="0"/>
                <w:numId w:val="48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Grŵp coch – annog y grŵp i feddwl am syniadau gwahanol felly maent yn </w:t>
            </w:r>
            <w:r w:rsidRPr="00284AF4">
              <w:rPr>
                <w:sz w:val="20"/>
                <w:szCs w:val="20"/>
                <w:lang w:val="cy-GB"/>
              </w:rPr>
              <w:t xml:space="preserve">           </w:t>
            </w:r>
            <w:r w:rsidRPr="00284AF4">
              <w:rPr>
                <w:sz w:val="20"/>
                <w:szCs w:val="20"/>
                <w:lang w:val="cy-GB"/>
              </w:rPr>
              <w:t>ysgrifennu brawddegau gwahanol</w:t>
            </w:r>
          </w:p>
          <w:p w14:paraId="51F6298B" w14:textId="77777777" w:rsidR="00284AF4" w:rsidRDefault="00284AF4" w:rsidP="00284AF4">
            <w:pPr>
              <w:numPr>
                <w:ilvl w:val="0"/>
                <w:numId w:val="33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grŵp coch i ddechrau defnyddio’r trên iaith y daith er mwyn sillafu geiriau cyfarwydd</w:t>
            </w:r>
          </w:p>
          <w:p w14:paraId="18EF9827" w14:textId="38E20568" w:rsidR="00614B48" w:rsidRDefault="00614B48" w:rsidP="00284AF4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28/11/19</w:t>
            </w:r>
          </w:p>
          <w:p w14:paraId="39655460" w14:textId="7413C288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Chwarae gêm pethau pwysig</w:t>
            </w:r>
          </w:p>
          <w:p w14:paraId="7F62BC5D" w14:textId="5E545BD4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Creu a defnyddio pwynt pŵer efo lluniau i gael y dosbarth i gynnig brawddegau</w:t>
            </w:r>
          </w:p>
          <w:p w14:paraId="09E145A8" w14:textId="55FF5F34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Pwysleisio pwysigrwydd ffurfiant cywir</w:t>
            </w:r>
          </w:p>
          <w:p w14:paraId="2239F9E7" w14:textId="74488436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Pwysleisio bod rhaid cofio MPLl</w:t>
            </w:r>
          </w:p>
          <w:p w14:paraId="2534CB6A" w14:textId="642AB9E7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grwpiau i sillafu ar y cyd</w:t>
            </w:r>
          </w:p>
          <w:p w14:paraId="756C79B2" w14:textId="3E8B7C24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grwpiau top i ddefnyddio’r trên iaith y daith a matiau geirfa</w:t>
            </w:r>
          </w:p>
          <w:p w14:paraId="5D8599D9" w14:textId="3E1DE1AD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grwpiau i feddwl am syniadau eu hun/unigryw</w:t>
            </w:r>
          </w:p>
          <w:p w14:paraId="696C0128" w14:textId="6BFA76B4" w:rsidR="00284AF4" w:rsidRPr="00284AF4" w:rsidRDefault="00284AF4" w:rsidP="00284AF4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Cael y plant i edrych am wallau yn eu gwaith – cwestiynu ‘A yw dy lythyren y ffordd gywir? Beth wyt ti wedi anghofio ar ddiwedd y frawddeg?....’</w:t>
            </w:r>
          </w:p>
          <w:p w14:paraId="1EFBB925" w14:textId="77777777" w:rsidR="00284AF4" w:rsidRDefault="00284AF4" w:rsidP="00284AF4">
            <w:pPr>
              <w:numPr>
                <w:ilvl w:val="0"/>
                <w:numId w:val="35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Cwestiynu beth yw ansoddair a berf orffennol</w:t>
            </w:r>
          </w:p>
          <w:p w14:paraId="6177E5AD" w14:textId="2156EE2B" w:rsidR="00614B48" w:rsidRDefault="00614B48" w:rsidP="00284AF4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29/11/19</w:t>
            </w:r>
          </w:p>
          <w:p w14:paraId="41AA2821" w14:textId="7F340A18" w:rsidR="00284AF4" w:rsidRPr="00284AF4" w:rsidRDefault="00284AF4" w:rsidP="00284AF4">
            <w:pPr>
              <w:pStyle w:val="ListParagraph"/>
              <w:numPr>
                <w:ilvl w:val="0"/>
                <w:numId w:val="47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Cwestiynu beth oes rhaid cofio i gynnwys ym mhob brawddeg -atgyfnerthu MPLl</w:t>
            </w:r>
          </w:p>
          <w:p w14:paraId="37D25806" w14:textId="2519E31C" w:rsidR="00284AF4" w:rsidRPr="00284AF4" w:rsidRDefault="00284AF4" w:rsidP="00284AF4">
            <w:pPr>
              <w:pStyle w:val="ListParagraph"/>
              <w:numPr>
                <w:ilvl w:val="0"/>
                <w:numId w:val="47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Annog y plant i edrych am wallau yn eu gwaith</w:t>
            </w:r>
          </w:p>
          <w:p w14:paraId="471612F7" w14:textId="0DC3B762" w:rsidR="00614B48" w:rsidRPr="00614B48" w:rsidRDefault="00284AF4" w:rsidP="00284AF4">
            <w:pPr>
              <w:pStyle w:val="ListParagraph"/>
              <w:numPr>
                <w:ilvl w:val="0"/>
                <w:numId w:val="47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lastRenderedPageBreak/>
              <w:t>Defnyddio symudiadau strategaeth drama i helpu’r plant i gofio berfau gorffennol</w:t>
            </w:r>
          </w:p>
        </w:tc>
      </w:tr>
      <w:tr w:rsidR="00825827" w:rsidRPr="00307974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307974" w:rsidRDefault="006D26F5" w:rsidP="00825827">
            <w:pPr>
              <w:rPr>
                <w:sz w:val="20"/>
                <w:szCs w:val="20"/>
                <w:lang w:val="cy-GB"/>
              </w:rPr>
            </w:pPr>
            <w:r w:rsidRPr="00307974">
              <w:rPr>
                <w:sz w:val="20"/>
                <w:szCs w:val="20"/>
                <w:lang w:val="cy-GB"/>
              </w:rPr>
              <w:lastRenderedPageBreak/>
              <w:t>Meysydd ar gyfer fy Natblygiad</w:t>
            </w:r>
          </w:p>
          <w:p w14:paraId="0BD9B8BD" w14:textId="77777777" w:rsidR="00825827" w:rsidRPr="00307974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1DE44CC1" w:rsidR="00825827" w:rsidRPr="00307974" w:rsidRDefault="006D26F5" w:rsidP="00825827">
            <w:pPr>
              <w:rPr>
                <w:sz w:val="20"/>
                <w:szCs w:val="20"/>
                <w:lang w:val="cy-GB"/>
              </w:rPr>
            </w:pPr>
            <w:r w:rsidRPr="00307974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307974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2B7AA0E1" w:rsidR="00825827" w:rsidRDefault="00526805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25/11/19</w:t>
            </w:r>
          </w:p>
          <w:p w14:paraId="1A7AA9CA" w14:textId="36D88140" w:rsidR="00526805" w:rsidRDefault="00526805" w:rsidP="0052680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pawb yn cymryd rhan wrth addysgu/gwneud tasg fel dosbarth cyfan</w:t>
            </w:r>
          </w:p>
          <w:p w14:paraId="2AE33E35" w14:textId="79F5C5A6" w:rsidR="00526805" w:rsidRDefault="00526805" w:rsidP="0052680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y plant yn sillafu ar y cyd trwy gydol y dasg</w:t>
            </w:r>
          </w:p>
          <w:p w14:paraId="64AC5B40" w14:textId="7C9A18F6" w:rsidR="00526805" w:rsidRPr="00526805" w:rsidRDefault="006410C6" w:rsidP="0052680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Sicrhau fy mod i’n darllen y brawddegau i’r dosbarth wrth chwarae’r gêm i roi syniadau iddynt </w:t>
            </w:r>
          </w:p>
          <w:p w14:paraId="66D8FC4E" w14:textId="77777777" w:rsidR="00825827" w:rsidRDefault="00653E8D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26/11/19</w:t>
            </w:r>
          </w:p>
          <w:p w14:paraId="453A7DBC" w14:textId="68F38A64" w:rsidR="00284AF4" w:rsidRPr="00284AF4" w:rsidRDefault="00284AF4" w:rsidP="00284AF4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Modelu mwy o frawddegau fel dosbarth cyn dechrau’r dasg</w:t>
            </w:r>
          </w:p>
          <w:p w14:paraId="6FF66325" w14:textId="43EFEE8C" w:rsidR="00284AF4" w:rsidRPr="00284AF4" w:rsidRDefault="00284AF4" w:rsidP="00284AF4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Os nad yw grŵp gweithio yn gweithio neu os nad yw dasg yn gweithio, newid i wneud rhywbeth arall e.e. gêm am y gwaith, danfon hanner y grŵp i ffwrdd a gweithio efo hanner o’r grŵp ar y tro, mynd am dro efo’r grŵp a thynnu’r gwaith i mewn i’r daith</w:t>
            </w:r>
          </w:p>
          <w:p w14:paraId="5A467814" w14:textId="06F9129A" w:rsidR="00284AF4" w:rsidRPr="00284AF4" w:rsidRDefault="00284AF4" w:rsidP="00284AF4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 xml:space="preserve">Sicrhau bod pob grŵp yn defnyddio ansoddeiriau i’w herio </w:t>
            </w:r>
          </w:p>
          <w:p w14:paraId="5C7977FF" w14:textId="0FC1B672" w:rsidR="00284AF4" w:rsidRPr="00284AF4" w:rsidRDefault="00284AF4" w:rsidP="00284AF4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Sicrhau bod pawb yn adnabod beth yw ansoddeiriau a berfau gorffennol</w:t>
            </w:r>
          </w:p>
          <w:p w14:paraId="31975BC8" w14:textId="0D998555" w:rsidR="00284AF4" w:rsidRDefault="00284AF4" w:rsidP="00284AF4">
            <w:pPr>
              <w:numPr>
                <w:ilvl w:val="0"/>
                <w:numId w:val="36"/>
              </w:numPr>
              <w:rPr>
                <w:sz w:val="20"/>
                <w:szCs w:val="20"/>
                <w:lang w:val="cy-GB"/>
              </w:rPr>
            </w:pPr>
            <w:r w:rsidRPr="00284AF4">
              <w:rPr>
                <w:sz w:val="20"/>
                <w:szCs w:val="20"/>
                <w:lang w:val="cy-GB"/>
              </w:rPr>
              <w:t>Sicrhau bod pawb yn cynnig berf orffennol yn gyntaf yn lle dweud ‘clywed, gweld...’</w:t>
            </w:r>
          </w:p>
          <w:p w14:paraId="70AD341C" w14:textId="25225804" w:rsidR="00614B48" w:rsidRDefault="00614B48" w:rsidP="00284AF4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28/11/19</w:t>
            </w:r>
          </w:p>
          <w:p w14:paraId="53AF7719" w14:textId="77777777" w:rsidR="00614B48" w:rsidRDefault="00614B48" w:rsidP="00614B48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fy mod yn modelu treigladau</w:t>
            </w:r>
          </w:p>
          <w:p w14:paraId="0C76CF34" w14:textId="77777777" w:rsidR="00614B48" w:rsidRDefault="00614B48" w:rsidP="00614B48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Annog y grwpiau i ddefnyddio’r matiau geirfa a’r trên yn fwy</w:t>
            </w:r>
          </w:p>
          <w:p w14:paraId="12D2BCF1" w14:textId="60B7BA8F" w:rsidR="00614B48" w:rsidRPr="00614B48" w:rsidRDefault="00614B48" w:rsidP="00614B48">
            <w:pPr>
              <w:pStyle w:val="ListParagraph"/>
              <w:numPr>
                <w:ilvl w:val="0"/>
                <w:numId w:val="4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Sicrhau bod gan y dosbarth gwell dealltwriaeth o beth yw ansoddair</w:t>
            </w:r>
          </w:p>
        </w:tc>
      </w:tr>
    </w:tbl>
    <w:p w14:paraId="5C255ACC" w14:textId="77777777" w:rsidR="00825827" w:rsidRPr="00307974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307974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307974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307974" w:rsidRDefault="00EF0BE1" w:rsidP="00EF0BE1">
      <w:pPr>
        <w:rPr>
          <w:sz w:val="28"/>
          <w:szCs w:val="28"/>
          <w:lang w:val="cy-GB"/>
        </w:rPr>
      </w:pPr>
    </w:p>
    <w:p w14:paraId="5D1D0564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3D64C07E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5D398294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02535BAF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52F0FBF9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01FF7088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3F8CB932" w14:textId="77777777" w:rsidR="00EF0BE1" w:rsidRPr="00307974" w:rsidRDefault="00EF0BE1" w:rsidP="00EF0BE1">
      <w:pPr>
        <w:rPr>
          <w:sz w:val="28"/>
          <w:szCs w:val="28"/>
          <w:lang w:val="cy-GB"/>
        </w:rPr>
      </w:pPr>
    </w:p>
    <w:p w14:paraId="14A977F4" w14:textId="77777777" w:rsidR="00EF0BE1" w:rsidRPr="00307974" w:rsidRDefault="00EF0BE1" w:rsidP="00EF0BE1">
      <w:pPr>
        <w:rPr>
          <w:lang w:val="cy-GB"/>
        </w:rPr>
      </w:pPr>
    </w:p>
    <w:p w14:paraId="446B8C61" w14:textId="77777777" w:rsidR="00EF0BE1" w:rsidRPr="00307974" w:rsidRDefault="00EF0BE1" w:rsidP="00EF0BE1">
      <w:pPr>
        <w:rPr>
          <w:lang w:val="cy-GB"/>
        </w:rPr>
      </w:pPr>
    </w:p>
    <w:p w14:paraId="6CF53CAD" w14:textId="77777777" w:rsidR="00EF0BE1" w:rsidRPr="00307974" w:rsidRDefault="00EF0BE1" w:rsidP="00EF0BE1">
      <w:pPr>
        <w:rPr>
          <w:lang w:val="cy-GB"/>
        </w:rPr>
      </w:pPr>
    </w:p>
    <w:p w14:paraId="1725B814" w14:textId="77777777" w:rsidR="00EF0BE1" w:rsidRPr="00307974" w:rsidRDefault="00EF0BE1" w:rsidP="00EF0BE1">
      <w:pPr>
        <w:rPr>
          <w:lang w:val="cy-GB"/>
        </w:rPr>
      </w:pPr>
    </w:p>
    <w:p w14:paraId="1D139B3A" w14:textId="77777777" w:rsidR="00EF0BE1" w:rsidRPr="00307974" w:rsidRDefault="00EF0BE1" w:rsidP="00EF0BE1">
      <w:pPr>
        <w:rPr>
          <w:lang w:val="cy-GB"/>
        </w:rPr>
      </w:pPr>
    </w:p>
    <w:p w14:paraId="1436D03F" w14:textId="77777777" w:rsidR="00EF0BE1" w:rsidRPr="00307974" w:rsidRDefault="00EF0BE1" w:rsidP="00EF0BE1">
      <w:pPr>
        <w:rPr>
          <w:lang w:val="cy-GB"/>
        </w:rPr>
      </w:pPr>
    </w:p>
    <w:p w14:paraId="15DFC201" w14:textId="77777777" w:rsidR="00EF0BE1" w:rsidRPr="00307974" w:rsidRDefault="00EF0BE1" w:rsidP="00EF0BE1">
      <w:pPr>
        <w:rPr>
          <w:lang w:val="cy-GB"/>
        </w:rPr>
      </w:pPr>
    </w:p>
    <w:p w14:paraId="44224DEB" w14:textId="77777777" w:rsidR="00EF0BE1" w:rsidRPr="00307974" w:rsidRDefault="00EF0BE1" w:rsidP="00EF0BE1">
      <w:pPr>
        <w:rPr>
          <w:lang w:val="cy-GB"/>
        </w:rPr>
      </w:pPr>
    </w:p>
    <w:p w14:paraId="12D98BD2" w14:textId="77777777" w:rsidR="00EF0BE1" w:rsidRPr="00307974" w:rsidRDefault="00EF0BE1" w:rsidP="00EF0BE1">
      <w:pPr>
        <w:rPr>
          <w:lang w:val="cy-GB"/>
        </w:rPr>
      </w:pPr>
      <w:bookmarkStart w:id="1" w:name="cysill"/>
      <w:bookmarkEnd w:id="1"/>
    </w:p>
    <w:sectPr w:rsidR="00EF0BE1" w:rsidRPr="00307974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6AE942" w14:textId="77777777" w:rsidR="001A6773" w:rsidRDefault="001A6773" w:rsidP="00B24C18">
      <w:r>
        <w:separator/>
      </w:r>
    </w:p>
  </w:endnote>
  <w:endnote w:type="continuationSeparator" w:id="0">
    <w:p w14:paraId="3B7E941A" w14:textId="77777777" w:rsidR="001A6773" w:rsidRDefault="001A677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64BB2" w14:textId="77777777" w:rsidR="001A6773" w:rsidRDefault="001A6773" w:rsidP="00B24C18">
      <w:r>
        <w:separator/>
      </w:r>
    </w:p>
  </w:footnote>
  <w:footnote w:type="continuationSeparator" w:id="0">
    <w:p w14:paraId="30CC828C" w14:textId="77777777" w:rsidR="001A6773" w:rsidRDefault="001A677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A6"/>
    <w:multiLevelType w:val="hybridMultilevel"/>
    <w:tmpl w:val="023E7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E7435"/>
    <w:multiLevelType w:val="hybridMultilevel"/>
    <w:tmpl w:val="C89CB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4689F"/>
    <w:multiLevelType w:val="hybridMultilevel"/>
    <w:tmpl w:val="EEB4F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6679"/>
    <w:multiLevelType w:val="hybridMultilevel"/>
    <w:tmpl w:val="ECC02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53089"/>
    <w:multiLevelType w:val="hybridMultilevel"/>
    <w:tmpl w:val="874CE94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43D40"/>
    <w:multiLevelType w:val="hybridMultilevel"/>
    <w:tmpl w:val="E39A3916"/>
    <w:lvl w:ilvl="0" w:tplc="DF44EE3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17231"/>
    <w:multiLevelType w:val="hybridMultilevel"/>
    <w:tmpl w:val="08DC4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A278F"/>
    <w:multiLevelType w:val="hybridMultilevel"/>
    <w:tmpl w:val="865C12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6B952F2"/>
    <w:multiLevelType w:val="hybridMultilevel"/>
    <w:tmpl w:val="CCD83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21F8B"/>
    <w:multiLevelType w:val="hybridMultilevel"/>
    <w:tmpl w:val="B0E24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272A7"/>
    <w:multiLevelType w:val="hybridMultilevel"/>
    <w:tmpl w:val="A62C5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30E2B"/>
    <w:multiLevelType w:val="hybridMultilevel"/>
    <w:tmpl w:val="65583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A0DD4"/>
    <w:multiLevelType w:val="hybridMultilevel"/>
    <w:tmpl w:val="5D2A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9C7E73"/>
    <w:multiLevelType w:val="hybridMultilevel"/>
    <w:tmpl w:val="49FCD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3E7E02"/>
    <w:multiLevelType w:val="hybridMultilevel"/>
    <w:tmpl w:val="CD4A3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8767E"/>
    <w:multiLevelType w:val="hybridMultilevel"/>
    <w:tmpl w:val="1EF8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254568"/>
    <w:multiLevelType w:val="hybridMultilevel"/>
    <w:tmpl w:val="370C2C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14FD6"/>
    <w:multiLevelType w:val="hybridMultilevel"/>
    <w:tmpl w:val="FB76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41D20"/>
    <w:multiLevelType w:val="hybridMultilevel"/>
    <w:tmpl w:val="F2D0B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5E6D0F"/>
    <w:multiLevelType w:val="hybridMultilevel"/>
    <w:tmpl w:val="51800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C1604"/>
    <w:multiLevelType w:val="hybridMultilevel"/>
    <w:tmpl w:val="0AA60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2191C"/>
    <w:multiLevelType w:val="hybridMultilevel"/>
    <w:tmpl w:val="102809C4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2" w15:restartNumberingAfterBreak="0">
    <w:nsid w:val="4B762800"/>
    <w:multiLevelType w:val="hybridMultilevel"/>
    <w:tmpl w:val="9FE48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B2239A"/>
    <w:multiLevelType w:val="hybridMultilevel"/>
    <w:tmpl w:val="05E0E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D81062"/>
    <w:multiLevelType w:val="hybridMultilevel"/>
    <w:tmpl w:val="43C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0F1BE2"/>
    <w:multiLevelType w:val="hybridMultilevel"/>
    <w:tmpl w:val="DCBCA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6E1D04"/>
    <w:multiLevelType w:val="hybridMultilevel"/>
    <w:tmpl w:val="A820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D63967"/>
    <w:multiLevelType w:val="hybridMultilevel"/>
    <w:tmpl w:val="D116B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A10EF"/>
    <w:multiLevelType w:val="hybridMultilevel"/>
    <w:tmpl w:val="B66AA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060C6"/>
    <w:multiLevelType w:val="hybridMultilevel"/>
    <w:tmpl w:val="C8EC7EA2"/>
    <w:lvl w:ilvl="0" w:tplc="DF44EE3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A82E40"/>
    <w:multiLevelType w:val="hybridMultilevel"/>
    <w:tmpl w:val="F086D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B234AE"/>
    <w:multiLevelType w:val="hybridMultilevel"/>
    <w:tmpl w:val="A0C06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A5598"/>
    <w:multiLevelType w:val="hybridMultilevel"/>
    <w:tmpl w:val="04E41F50"/>
    <w:lvl w:ilvl="0" w:tplc="DF44EE3C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3476D93"/>
    <w:multiLevelType w:val="hybridMultilevel"/>
    <w:tmpl w:val="D2F6A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C71A1A"/>
    <w:multiLevelType w:val="hybridMultilevel"/>
    <w:tmpl w:val="6E124272"/>
    <w:lvl w:ilvl="0" w:tplc="DC50A006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70B4C92"/>
    <w:multiLevelType w:val="hybridMultilevel"/>
    <w:tmpl w:val="75582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0C646D"/>
    <w:multiLevelType w:val="hybridMultilevel"/>
    <w:tmpl w:val="E6362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F81A09"/>
    <w:multiLevelType w:val="hybridMultilevel"/>
    <w:tmpl w:val="C136AB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0145B6"/>
    <w:multiLevelType w:val="hybridMultilevel"/>
    <w:tmpl w:val="28A82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2C6F2F"/>
    <w:multiLevelType w:val="hybridMultilevel"/>
    <w:tmpl w:val="54048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41F56"/>
    <w:multiLevelType w:val="hybridMultilevel"/>
    <w:tmpl w:val="C2886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CF4A14"/>
    <w:multiLevelType w:val="hybridMultilevel"/>
    <w:tmpl w:val="56928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FC62FE"/>
    <w:multiLevelType w:val="hybridMultilevel"/>
    <w:tmpl w:val="FC7826CC"/>
    <w:lvl w:ilvl="0" w:tplc="DF44EE3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4312E"/>
    <w:multiLevelType w:val="hybridMultilevel"/>
    <w:tmpl w:val="DFBA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305AD9"/>
    <w:multiLevelType w:val="hybridMultilevel"/>
    <w:tmpl w:val="DB1E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721535"/>
    <w:multiLevelType w:val="hybridMultilevel"/>
    <w:tmpl w:val="8CBEE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97719"/>
    <w:multiLevelType w:val="hybridMultilevel"/>
    <w:tmpl w:val="B5AE5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122B23"/>
    <w:multiLevelType w:val="hybridMultilevel"/>
    <w:tmpl w:val="1876B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1"/>
  </w:num>
  <w:num w:numId="3">
    <w:abstractNumId w:val="16"/>
  </w:num>
  <w:num w:numId="4">
    <w:abstractNumId w:val="34"/>
  </w:num>
  <w:num w:numId="5">
    <w:abstractNumId w:val="32"/>
  </w:num>
  <w:num w:numId="6">
    <w:abstractNumId w:val="7"/>
  </w:num>
  <w:num w:numId="7">
    <w:abstractNumId w:val="37"/>
  </w:num>
  <w:num w:numId="8">
    <w:abstractNumId w:val="36"/>
  </w:num>
  <w:num w:numId="9">
    <w:abstractNumId w:val="4"/>
  </w:num>
  <w:num w:numId="10">
    <w:abstractNumId w:val="10"/>
  </w:num>
  <w:num w:numId="11">
    <w:abstractNumId w:val="24"/>
  </w:num>
  <w:num w:numId="12">
    <w:abstractNumId w:val="20"/>
  </w:num>
  <w:num w:numId="13">
    <w:abstractNumId w:val="2"/>
  </w:num>
  <w:num w:numId="14">
    <w:abstractNumId w:val="39"/>
  </w:num>
  <w:num w:numId="15">
    <w:abstractNumId w:val="3"/>
  </w:num>
  <w:num w:numId="16">
    <w:abstractNumId w:val="21"/>
  </w:num>
  <w:num w:numId="17">
    <w:abstractNumId w:val="26"/>
  </w:num>
  <w:num w:numId="18">
    <w:abstractNumId w:val="15"/>
  </w:num>
  <w:num w:numId="19">
    <w:abstractNumId w:val="43"/>
  </w:num>
  <w:num w:numId="20">
    <w:abstractNumId w:val="41"/>
  </w:num>
  <w:num w:numId="21">
    <w:abstractNumId w:val="6"/>
  </w:num>
  <w:num w:numId="22">
    <w:abstractNumId w:val="38"/>
  </w:num>
  <w:num w:numId="23">
    <w:abstractNumId w:val="25"/>
  </w:num>
  <w:num w:numId="24">
    <w:abstractNumId w:val="28"/>
  </w:num>
  <w:num w:numId="25">
    <w:abstractNumId w:val="12"/>
  </w:num>
  <w:num w:numId="26">
    <w:abstractNumId w:val="0"/>
  </w:num>
  <w:num w:numId="27">
    <w:abstractNumId w:val="9"/>
  </w:num>
  <w:num w:numId="28">
    <w:abstractNumId w:val="47"/>
  </w:num>
  <w:num w:numId="29">
    <w:abstractNumId w:val="19"/>
  </w:num>
  <w:num w:numId="30">
    <w:abstractNumId w:val="40"/>
  </w:num>
  <w:num w:numId="31">
    <w:abstractNumId w:val="22"/>
  </w:num>
  <w:num w:numId="32">
    <w:abstractNumId w:val="27"/>
  </w:num>
  <w:num w:numId="33">
    <w:abstractNumId w:val="33"/>
  </w:num>
  <w:num w:numId="34">
    <w:abstractNumId w:val="29"/>
  </w:num>
  <w:num w:numId="35">
    <w:abstractNumId w:val="35"/>
  </w:num>
  <w:num w:numId="36">
    <w:abstractNumId w:val="11"/>
  </w:num>
  <w:num w:numId="37">
    <w:abstractNumId w:val="5"/>
  </w:num>
  <w:num w:numId="38">
    <w:abstractNumId w:val="30"/>
  </w:num>
  <w:num w:numId="39">
    <w:abstractNumId w:val="17"/>
  </w:num>
  <w:num w:numId="40">
    <w:abstractNumId w:val="8"/>
  </w:num>
  <w:num w:numId="41">
    <w:abstractNumId w:val="46"/>
  </w:num>
  <w:num w:numId="42">
    <w:abstractNumId w:val="44"/>
  </w:num>
  <w:num w:numId="43">
    <w:abstractNumId w:val="45"/>
  </w:num>
  <w:num w:numId="44">
    <w:abstractNumId w:val="18"/>
  </w:num>
  <w:num w:numId="45">
    <w:abstractNumId w:val="1"/>
  </w:num>
  <w:num w:numId="46">
    <w:abstractNumId w:val="14"/>
  </w:num>
  <w:num w:numId="47">
    <w:abstractNumId w:val="23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36DAD"/>
    <w:rsid w:val="000432F2"/>
    <w:rsid w:val="00045D70"/>
    <w:rsid w:val="00063D4A"/>
    <w:rsid w:val="000973E5"/>
    <w:rsid w:val="000B6B62"/>
    <w:rsid w:val="000C7910"/>
    <w:rsid w:val="000E5C05"/>
    <w:rsid w:val="00120A30"/>
    <w:rsid w:val="00140D3C"/>
    <w:rsid w:val="001553E0"/>
    <w:rsid w:val="00167F75"/>
    <w:rsid w:val="001A6773"/>
    <w:rsid w:val="001B2DCE"/>
    <w:rsid w:val="001C704F"/>
    <w:rsid w:val="001E1602"/>
    <w:rsid w:val="00284AF4"/>
    <w:rsid w:val="002B2D5B"/>
    <w:rsid w:val="002C388C"/>
    <w:rsid w:val="002F72F8"/>
    <w:rsid w:val="00307974"/>
    <w:rsid w:val="0031228F"/>
    <w:rsid w:val="00322940"/>
    <w:rsid w:val="003502C7"/>
    <w:rsid w:val="00361FAC"/>
    <w:rsid w:val="00367FBB"/>
    <w:rsid w:val="003770F9"/>
    <w:rsid w:val="003B005D"/>
    <w:rsid w:val="003B2C67"/>
    <w:rsid w:val="003B625E"/>
    <w:rsid w:val="0040291F"/>
    <w:rsid w:val="004168D9"/>
    <w:rsid w:val="00427DC7"/>
    <w:rsid w:val="0043540F"/>
    <w:rsid w:val="00442559"/>
    <w:rsid w:val="00467647"/>
    <w:rsid w:val="004847B6"/>
    <w:rsid w:val="004B73CD"/>
    <w:rsid w:val="004E1B77"/>
    <w:rsid w:val="00526805"/>
    <w:rsid w:val="005404E0"/>
    <w:rsid w:val="005B26B4"/>
    <w:rsid w:val="005B7769"/>
    <w:rsid w:val="00610C4A"/>
    <w:rsid w:val="00614B48"/>
    <w:rsid w:val="006410C6"/>
    <w:rsid w:val="00645E24"/>
    <w:rsid w:val="00653E8D"/>
    <w:rsid w:val="00655C53"/>
    <w:rsid w:val="0066617E"/>
    <w:rsid w:val="00684CAD"/>
    <w:rsid w:val="006953EE"/>
    <w:rsid w:val="006D26F5"/>
    <w:rsid w:val="006E32EF"/>
    <w:rsid w:val="006F058D"/>
    <w:rsid w:val="00713823"/>
    <w:rsid w:val="0074468A"/>
    <w:rsid w:val="007535F6"/>
    <w:rsid w:val="007B65F8"/>
    <w:rsid w:val="007B699A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4D94"/>
    <w:rsid w:val="00AA5380"/>
    <w:rsid w:val="00AF532A"/>
    <w:rsid w:val="00B02BEF"/>
    <w:rsid w:val="00B0430A"/>
    <w:rsid w:val="00B24C18"/>
    <w:rsid w:val="00B42125"/>
    <w:rsid w:val="00B5572B"/>
    <w:rsid w:val="00B85948"/>
    <w:rsid w:val="00BA63B5"/>
    <w:rsid w:val="00BC35BE"/>
    <w:rsid w:val="00BF5170"/>
    <w:rsid w:val="00C8398D"/>
    <w:rsid w:val="00CE23E7"/>
    <w:rsid w:val="00D060A6"/>
    <w:rsid w:val="00D1401A"/>
    <w:rsid w:val="00D268A5"/>
    <w:rsid w:val="00D46A8E"/>
    <w:rsid w:val="00D91956"/>
    <w:rsid w:val="00DA7FDD"/>
    <w:rsid w:val="00DB1D3B"/>
    <w:rsid w:val="00E04586"/>
    <w:rsid w:val="00E060F7"/>
    <w:rsid w:val="00E22176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07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75</TotalTime>
  <Pages>10</Pages>
  <Words>2017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molly elliott</cp:lastModifiedBy>
  <cp:revision>10</cp:revision>
  <dcterms:created xsi:type="dcterms:W3CDTF">2019-11-25T21:08:00Z</dcterms:created>
  <dcterms:modified xsi:type="dcterms:W3CDTF">2019-12-01T19:24:00Z</dcterms:modified>
</cp:coreProperties>
</file>